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493B2" w14:textId="68FDCB6E" w:rsidR="00441CAD" w:rsidRPr="00441CAD" w:rsidRDefault="00441CAD" w:rsidP="00441CAD">
      <w:pPr>
        <w:pStyle w:val="NormalWeb"/>
        <w:pBdr>
          <w:bottom w:val="single" w:sz="4" w:space="1" w:color="auto"/>
        </w:pBdr>
        <w:rPr>
          <w:b/>
          <w:bCs/>
          <w:sz w:val="20"/>
          <w:szCs w:val="20"/>
        </w:rPr>
      </w:pPr>
      <w:r w:rsidRPr="00441CAD">
        <w:rPr>
          <w:b/>
          <w:bCs/>
          <w:sz w:val="20"/>
          <w:szCs w:val="20"/>
        </w:rPr>
        <w:t>Table 1: Group characteristics of interview participants (n=20)</w:t>
      </w:r>
    </w:p>
    <w:tbl>
      <w:tblPr>
        <w:tblStyle w:val="TableGrid"/>
        <w:tblpPr w:leftFromText="180" w:rightFromText="180" w:horzAnchor="page" w:tblpX="269" w:tblpY="-1440"/>
        <w:tblW w:w="18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8"/>
        <w:gridCol w:w="706"/>
        <w:gridCol w:w="1555"/>
        <w:gridCol w:w="1695"/>
        <w:gridCol w:w="1555"/>
        <w:gridCol w:w="1130"/>
        <w:gridCol w:w="1272"/>
        <w:gridCol w:w="1132"/>
        <w:gridCol w:w="1553"/>
        <w:gridCol w:w="1553"/>
        <w:gridCol w:w="773"/>
        <w:gridCol w:w="826"/>
        <w:gridCol w:w="3659"/>
      </w:tblGrid>
      <w:tr w:rsidR="001B5F4D" w:rsidRPr="001E2E10" w14:paraId="1376AF29" w14:textId="77777777" w:rsidTr="001B5F4D">
        <w:trPr>
          <w:trHeight w:val="1139"/>
        </w:trPr>
        <w:tc>
          <w:tcPr>
            <w:tcW w:w="851" w:type="dxa"/>
          </w:tcPr>
          <w:p w14:paraId="20533F99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08" w:type="dxa"/>
          </w:tcPr>
          <w:p w14:paraId="34BBA075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06" w:type="dxa"/>
          </w:tcPr>
          <w:p w14:paraId="1D07741C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555" w:type="dxa"/>
          </w:tcPr>
          <w:p w14:paraId="41FE1436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695" w:type="dxa"/>
          </w:tcPr>
          <w:p w14:paraId="4B5A44BE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555" w:type="dxa"/>
          </w:tcPr>
          <w:p w14:paraId="610C00CB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130" w:type="dxa"/>
          </w:tcPr>
          <w:p w14:paraId="2487486F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272" w:type="dxa"/>
          </w:tcPr>
          <w:p w14:paraId="74F2983F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132" w:type="dxa"/>
          </w:tcPr>
          <w:p w14:paraId="53F84E72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553" w:type="dxa"/>
          </w:tcPr>
          <w:p w14:paraId="19C7A57F" w14:textId="76F945D1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553" w:type="dxa"/>
          </w:tcPr>
          <w:p w14:paraId="1B24AF50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73" w:type="dxa"/>
          </w:tcPr>
          <w:p w14:paraId="6966500D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26" w:type="dxa"/>
          </w:tcPr>
          <w:p w14:paraId="1519E136" w14:textId="77777777" w:rsidR="005B4BB0" w:rsidRPr="007177A3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659" w:type="dxa"/>
          </w:tcPr>
          <w:p w14:paraId="1CE189F8" w14:textId="7777777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1B5F4D" w:rsidRPr="001E2E10" w14:paraId="71FC3456" w14:textId="5E137799" w:rsidTr="001B5F4D">
        <w:trPr>
          <w:trHeight w:val="1139"/>
        </w:trPr>
        <w:tc>
          <w:tcPr>
            <w:tcW w:w="851" w:type="dxa"/>
          </w:tcPr>
          <w:p w14:paraId="6B4FF263" w14:textId="7941345E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Participant</w:t>
            </w:r>
          </w:p>
        </w:tc>
        <w:tc>
          <w:tcPr>
            <w:tcW w:w="708" w:type="dxa"/>
          </w:tcPr>
          <w:p w14:paraId="7512B201" w14:textId="7E9A13F4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Gender</w:t>
            </w:r>
          </w:p>
        </w:tc>
        <w:tc>
          <w:tcPr>
            <w:tcW w:w="706" w:type="dxa"/>
          </w:tcPr>
          <w:p w14:paraId="6943BBE2" w14:textId="520D254B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Age </w:t>
            </w:r>
          </w:p>
        </w:tc>
        <w:tc>
          <w:tcPr>
            <w:tcW w:w="1555" w:type="dxa"/>
          </w:tcPr>
          <w:p w14:paraId="3A897A90" w14:textId="20BAA8D3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Education Level</w:t>
            </w:r>
          </w:p>
        </w:tc>
        <w:tc>
          <w:tcPr>
            <w:tcW w:w="1695" w:type="dxa"/>
          </w:tcPr>
          <w:p w14:paraId="214BCA82" w14:textId="23BD4D7E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Body Region Injured</w:t>
            </w:r>
          </w:p>
        </w:tc>
        <w:tc>
          <w:tcPr>
            <w:tcW w:w="1555" w:type="dxa"/>
          </w:tcPr>
          <w:p w14:paraId="43672E82" w14:textId="6A8E17B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Industry</w:t>
            </w:r>
          </w:p>
        </w:tc>
        <w:tc>
          <w:tcPr>
            <w:tcW w:w="1130" w:type="dxa"/>
          </w:tcPr>
          <w:p w14:paraId="668BC01D" w14:textId="4914F0D0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Length of Claim (months)</w:t>
            </w:r>
          </w:p>
        </w:tc>
        <w:tc>
          <w:tcPr>
            <w:tcW w:w="1272" w:type="dxa"/>
          </w:tcPr>
          <w:p w14:paraId="05CA65A6" w14:textId="0CD796DB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Time since claim finalisation</w:t>
            </w:r>
          </w:p>
          <w:p w14:paraId="1A5611C6" w14:textId="52A21204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(months)</w:t>
            </w:r>
          </w:p>
        </w:tc>
        <w:tc>
          <w:tcPr>
            <w:tcW w:w="1132" w:type="dxa"/>
          </w:tcPr>
          <w:p w14:paraId="3CE51301" w14:textId="77777777" w:rsidR="005B4BB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Mode of claim </w:t>
            </w:r>
          </w:p>
          <w:p w14:paraId="5BC174D5" w14:textId="3D52C15B" w:rsidR="005B4BB0" w:rsidRPr="001E2E10" w:rsidRDefault="009B2F98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</w:t>
            </w:r>
            <w:r w:rsidR="005B4BB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inalisation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1553" w:type="dxa"/>
          </w:tcPr>
          <w:p w14:paraId="6B24AE68" w14:textId="42C67966" w:rsidR="005B4BB0" w:rsidRPr="001E2E10" w:rsidRDefault="00181884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Pre-Injury</w:t>
            </w:r>
            <w:r w:rsidR="005B4BB0"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Employment</w:t>
            </w:r>
          </w:p>
          <w:p w14:paraId="078233E7" w14:textId="461C772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status</w:t>
            </w:r>
          </w:p>
        </w:tc>
        <w:tc>
          <w:tcPr>
            <w:tcW w:w="1553" w:type="dxa"/>
          </w:tcPr>
          <w:p w14:paraId="72F4885B" w14:textId="7418F612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Current Employment status at time of interview</w:t>
            </w:r>
          </w:p>
        </w:tc>
        <w:tc>
          <w:tcPr>
            <w:tcW w:w="773" w:type="dxa"/>
          </w:tcPr>
          <w:p w14:paraId="2A3D3C70" w14:textId="5E8987E2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Personal Wellbeing Score</w:t>
            </w:r>
          </w:p>
        </w:tc>
        <w:tc>
          <w:tcPr>
            <w:tcW w:w="826" w:type="dxa"/>
          </w:tcPr>
          <w:p w14:paraId="611E762A" w14:textId="33FE9F70" w:rsidR="005B4BB0" w:rsidRPr="007177A3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7177A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Brief Resilience Scale</w:t>
            </w:r>
          </w:p>
        </w:tc>
        <w:tc>
          <w:tcPr>
            <w:tcW w:w="3659" w:type="dxa"/>
          </w:tcPr>
          <w:p w14:paraId="1412D3BD" w14:textId="77777777" w:rsidR="005B4BB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Kessler 6</w:t>
            </w:r>
          </w:p>
          <w:p w14:paraId="5D8DD7C8" w14:textId="77777777" w:rsidR="001B5F4D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Psychological </w:t>
            </w:r>
          </w:p>
          <w:p w14:paraId="2BE015E7" w14:textId="0F26C630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Distress</w:t>
            </w:r>
          </w:p>
        </w:tc>
      </w:tr>
      <w:tr w:rsidR="001B5F4D" w:rsidRPr="001E2E10" w14:paraId="65E2A7A5" w14:textId="4EB51948" w:rsidTr="001B5F4D">
        <w:trPr>
          <w:trHeight w:val="905"/>
        </w:trPr>
        <w:tc>
          <w:tcPr>
            <w:tcW w:w="851" w:type="dxa"/>
          </w:tcPr>
          <w:p w14:paraId="7370B60F" w14:textId="41CCC5B9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708" w:type="dxa"/>
          </w:tcPr>
          <w:p w14:paraId="4605502A" w14:textId="21B6C13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54E138B1" w14:textId="412DC24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1555" w:type="dxa"/>
          </w:tcPr>
          <w:p w14:paraId="0F3E9A95" w14:textId="6305EB0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0DB45F85" w14:textId="2EB1D9F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Right Wrist</w:t>
            </w:r>
          </w:p>
        </w:tc>
        <w:tc>
          <w:tcPr>
            <w:tcW w:w="1555" w:type="dxa"/>
          </w:tcPr>
          <w:p w14:paraId="07B7360B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  <w:p w14:paraId="2DD577CE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5F48CB8B" w14:textId="68700DF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2" w:type="dxa"/>
          </w:tcPr>
          <w:p w14:paraId="06B58D42" w14:textId="1347FF1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1132" w:type="dxa"/>
          </w:tcPr>
          <w:p w14:paraId="0883A201" w14:textId="043BAE85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117BA027" w14:textId="27ABE52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7DF8D6D1" w14:textId="3C3B454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Full Time New Employer</w:t>
            </w:r>
          </w:p>
        </w:tc>
        <w:tc>
          <w:tcPr>
            <w:tcW w:w="773" w:type="dxa"/>
          </w:tcPr>
          <w:p w14:paraId="580304BB" w14:textId="0871BFA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26" w:type="dxa"/>
          </w:tcPr>
          <w:p w14:paraId="232A8C3D" w14:textId="03EA9686" w:rsidR="005B4BB0" w:rsidRPr="007177A3" w:rsidRDefault="005B4BB0" w:rsidP="007177A3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7177A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33</w:t>
            </w:r>
          </w:p>
          <w:p w14:paraId="13A22431" w14:textId="77777777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59" w:type="dxa"/>
          </w:tcPr>
          <w:p w14:paraId="1497BB3F" w14:textId="7F27FB8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</w:tr>
      <w:tr w:rsidR="001B5F4D" w:rsidRPr="001E2E10" w14:paraId="1D3DDACE" w14:textId="1BF71C6E" w:rsidTr="001B5F4D">
        <w:trPr>
          <w:trHeight w:val="921"/>
        </w:trPr>
        <w:tc>
          <w:tcPr>
            <w:tcW w:w="851" w:type="dxa"/>
          </w:tcPr>
          <w:p w14:paraId="43464812" w14:textId="67CA1EA6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708" w:type="dxa"/>
          </w:tcPr>
          <w:p w14:paraId="7A47C04A" w14:textId="7B1FFDE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2DA8CA59" w14:textId="50B41E0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555" w:type="dxa"/>
          </w:tcPr>
          <w:p w14:paraId="418C6C4A" w14:textId="49F438C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1C4E4A2E" w14:textId="07D49CB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Left Knee</w:t>
            </w:r>
          </w:p>
        </w:tc>
        <w:tc>
          <w:tcPr>
            <w:tcW w:w="1555" w:type="dxa"/>
          </w:tcPr>
          <w:p w14:paraId="7834F27C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Electricity, gas, water and waste services</w:t>
            </w:r>
          </w:p>
          <w:p w14:paraId="54A5F2D7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3F678EBA" w14:textId="7161EBF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2" w:type="dxa"/>
          </w:tcPr>
          <w:p w14:paraId="02DB399C" w14:textId="6218BC2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32" w:type="dxa"/>
          </w:tcPr>
          <w:p w14:paraId="11CB9EBF" w14:textId="00A2E0DD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B</w:t>
            </w:r>
          </w:p>
        </w:tc>
        <w:tc>
          <w:tcPr>
            <w:tcW w:w="1553" w:type="dxa"/>
          </w:tcPr>
          <w:p w14:paraId="13246E8D" w14:textId="3CEAABB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2F3DC674" w14:textId="0132985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Unemployed</w:t>
            </w:r>
          </w:p>
        </w:tc>
        <w:tc>
          <w:tcPr>
            <w:tcW w:w="773" w:type="dxa"/>
          </w:tcPr>
          <w:p w14:paraId="5A4BBCA6" w14:textId="0ED132B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26" w:type="dxa"/>
          </w:tcPr>
          <w:p w14:paraId="6875FAD9" w14:textId="0190BE0E" w:rsidR="005B4BB0" w:rsidRPr="007177A3" w:rsidRDefault="005B4BB0" w:rsidP="007177A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3.83</w:t>
            </w:r>
          </w:p>
        </w:tc>
        <w:tc>
          <w:tcPr>
            <w:tcW w:w="3659" w:type="dxa"/>
          </w:tcPr>
          <w:p w14:paraId="720A78CE" w14:textId="3BE8540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</w:tr>
      <w:tr w:rsidR="001B5F4D" w:rsidRPr="001E2E10" w14:paraId="188F53EB" w14:textId="16C976AB" w:rsidTr="001B5F4D">
        <w:trPr>
          <w:trHeight w:val="905"/>
        </w:trPr>
        <w:tc>
          <w:tcPr>
            <w:tcW w:w="851" w:type="dxa"/>
          </w:tcPr>
          <w:p w14:paraId="68FFCDAD" w14:textId="5006BB5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708" w:type="dxa"/>
          </w:tcPr>
          <w:p w14:paraId="38825292" w14:textId="155D52D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7AA67404" w14:textId="6060F62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1555" w:type="dxa"/>
          </w:tcPr>
          <w:p w14:paraId="36525412" w14:textId="4FB18DF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15B416EC" w14:textId="2B9C77C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Left Wrist</w:t>
            </w:r>
          </w:p>
        </w:tc>
        <w:tc>
          <w:tcPr>
            <w:tcW w:w="1555" w:type="dxa"/>
          </w:tcPr>
          <w:p w14:paraId="5DB8C9A7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Arts and recreation services</w:t>
            </w:r>
          </w:p>
          <w:p w14:paraId="335BC0F7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5EBDBA82" w14:textId="7D61FE0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72" w:type="dxa"/>
          </w:tcPr>
          <w:p w14:paraId="2FA8ED36" w14:textId="1E8D2DC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1132" w:type="dxa"/>
          </w:tcPr>
          <w:p w14:paraId="4D45E0E6" w14:textId="039928C6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B</w:t>
            </w:r>
          </w:p>
        </w:tc>
        <w:tc>
          <w:tcPr>
            <w:tcW w:w="1553" w:type="dxa"/>
          </w:tcPr>
          <w:p w14:paraId="7E9F79D2" w14:textId="4B95CF7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7EA0FE3D" w14:textId="77B1E4B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Unemployed</w:t>
            </w:r>
          </w:p>
        </w:tc>
        <w:tc>
          <w:tcPr>
            <w:tcW w:w="773" w:type="dxa"/>
          </w:tcPr>
          <w:p w14:paraId="0673B7A3" w14:textId="0A940AB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826" w:type="dxa"/>
          </w:tcPr>
          <w:p w14:paraId="5D050E6B" w14:textId="7D99CBDE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2.83</w:t>
            </w:r>
          </w:p>
        </w:tc>
        <w:tc>
          <w:tcPr>
            <w:tcW w:w="3659" w:type="dxa"/>
          </w:tcPr>
          <w:p w14:paraId="49DA2CF3" w14:textId="5AECC4B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</w:tr>
      <w:tr w:rsidR="001B5F4D" w:rsidRPr="001E2E10" w14:paraId="5424DC31" w14:textId="51FB5445" w:rsidTr="001B5F4D">
        <w:trPr>
          <w:trHeight w:val="905"/>
        </w:trPr>
        <w:tc>
          <w:tcPr>
            <w:tcW w:w="851" w:type="dxa"/>
          </w:tcPr>
          <w:p w14:paraId="4D93297C" w14:textId="2D4DEE2B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708" w:type="dxa"/>
          </w:tcPr>
          <w:p w14:paraId="21AB6AB4" w14:textId="3840427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482945B8" w14:textId="2556430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1555" w:type="dxa"/>
          </w:tcPr>
          <w:p w14:paraId="58E0AE88" w14:textId="2015465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0988D2B5" w14:textId="3053B49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Lower Back</w:t>
            </w:r>
          </w:p>
        </w:tc>
        <w:tc>
          <w:tcPr>
            <w:tcW w:w="1555" w:type="dxa"/>
          </w:tcPr>
          <w:p w14:paraId="7DC95275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Health care and social assistance (private)</w:t>
            </w:r>
          </w:p>
          <w:p w14:paraId="32BAFD01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726484E0" w14:textId="62069CD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272" w:type="dxa"/>
          </w:tcPr>
          <w:p w14:paraId="154A67D5" w14:textId="72A556B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1132" w:type="dxa"/>
          </w:tcPr>
          <w:p w14:paraId="66B41D26" w14:textId="25BDE709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00FE9F68" w14:textId="0CD1C66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627E23EE" w14:textId="4711628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Unemployed</w:t>
            </w:r>
          </w:p>
        </w:tc>
        <w:tc>
          <w:tcPr>
            <w:tcW w:w="773" w:type="dxa"/>
          </w:tcPr>
          <w:p w14:paraId="412DEAC6" w14:textId="6C6BB0F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26" w:type="dxa"/>
          </w:tcPr>
          <w:p w14:paraId="7803E74F" w14:textId="6EA1A625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3.33</w:t>
            </w:r>
          </w:p>
        </w:tc>
        <w:tc>
          <w:tcPr>
            <w:tcW w:w="3659" w:type="dxa"/>
          </w:tcPr>
          <w:p w14:paraId="31DCCDC8" w14:textId="4844A74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</w:tr>
      <w:tr w:rsidR="001B5F4D" w:rsidRPr="001E2E10" w14:paraId="472C5E93" w14:textId="7ECF4F03" w:rsidTr="001B5F4D">
        <w:trPr>
          <w:trHeight w:val="921"/>
        </w:trPr>
        <w:tc>
          <w:tcPr>
            <w:tcW w:w="851" w:type="dxa"/>
          </w:tcPr>
          <w:p w14:paraId="25202489" w14:textId="5386FFBD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708" w:type="dxa"/>
          </w:tcPr>
          <w:p w14:paraId="5D26625A" w14:textId="6DE26C9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2497F495" w14:textId="4E22D5A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1555" w:type="dxa"/>
          </w:tcPr>
          <w:p w14:paraId="5FC38FD1" w14:textId="6B3845F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0D81A730" w14:textId="4F0947E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Right shoulder and Right Hand</w:t>
            </w:r>
          </w:p>
        </w:tc>
        <w:tc>
          <w:tcPr>
            <w:tcW w:w="1555" w:type="dxa"/>
          </w:tcPr>
          <w:p w14:paraId="5C70AC73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Transport, postal and warehousing</w:t>
            </w:r>
          </w:p>
          <w:p w14:paraId="01C33D6E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748EC274" w14:textId="4A88EB9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2" w:type="dxa"/>
          </w:tcPr>
          <w:p w14:paraId="23C6E38A" w14:textId="5AD706B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29 </w:t>
            </w:r>
          </w:p>
        </w:tc>
        <w:tc>
          <w:tcPr>
            <w:tcW w:w="1132" w:type="dxa"/>
          </w:tcPr>
          <w:p w14:paraId="76935358" w14:textId="0154FE9B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0AA97B5A" w14:textId="26CF379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Full time </w:t>
            </w:r>
          </w:p>
        </w:tc>
        <w:tc>
          <w:tcPr>
            <w:tcW w:w="1553" w:type="dxa"/>
          </w:tcPr>
          <w:p w14:paraId="2013E14D" w14:textId="6E415EF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Full Time New Employer</w:t>
            </w:r>
          </w:p>
        </w:tc>
        <w:tc>
          <w:tcPr>
            <w:tcW w:w="773" w:type="dxa"/>
          </w:tcPr>
          <w:p w14:paraId="4CA0C6AD" w14:textId="188BCA6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26" w:type="dxa"/>
          </w:tcPr>
          <w:p w14:paraId="14EE56A0" w14:textId="6516E181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659" w:type="dxa"/>
          </w:tcPr>
          <w:p w14:paraId="721732BA" w14:textId="0CD345F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</w:tr>
      <w:tr w:rsidR="001B5F4D" w:rsidRPr="001E2E10" w14:paraId="79006DD3" w14:textId="7F020785" w:rsidTr="001B5F4D">
        <w:trPr>
          <w:trHeight w:val="905"/>
        </w:trPr>
        <w:tc>
          <w:tcPr>
            <w:tcW w:w="851" w:type="dxa"/>
          </w:tcPr>
          <w:p w14:paraId="1C38F8ED" w14:textId="7D0DD830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708" w:type="dxa"/>
          </w:tcPr>
          <w:p w14:paraId="50B26E4B" w14:textId="45E058C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683E170C" w14:textId="5D13541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1555" w:type="dxa"/>
          </w:tcPr>
          <w:p w14:paraId="4BE1096D" w14:textId="076EDA1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High School</w:t>
            </w:r>
          </w:p>
        </w:tc>
        <w:tc>
          <w:tcPr>
            <w:tcW w:w="1695" w:type="dxa"/>
          </w:tcPr>
          <w:p w14:paraId="5435D4B3" w14:textId="4E12118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Lower Back</w:t>
            </w:r>
          </w:p>
        </w:tc>
        <w:tc>
          <w:tcPr>
            <w:tcW w:w="1555" w:type="dxa"/>
          </w:tcPr>
          <w:p w14:paraId="5070701B" w14:textId="31BBBF9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Retail trade</w:t>
            </w:r>
          </w:p>
        </w:tc>
        <w:tc>
          <w:tcPr>
            <w:tcW w:w="1130" w:type="dxa"/>
          </w:tcPr>
          <w:p w14:paraId="31072577" w14:textId="3A18473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72" w:type="dxa"/>
          </w:tcPr>
          <w:p w14:paraId="7A35149A" w14:textId="42F4F7A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1132" w:type="dxa"/>
          </w:tcPr>
          <w:p w14:paraId="21428964" w14:textId="34B8303A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1C9155E6" w14:textId="0CF1547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616457FF" w14:textId="40FAD89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Part Time New Employer</w:t>
            </w:r>
          </w:p>
        </w:tc>
        <w:tc>
          <w:tcPr>
            <w:tcW w:w="773" w:type="dxa"/>
          </w:tcPr>
          <w:p w14:paraId="0881DCCE" w14:textId="0DB3632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26" w:type="dxa"/>
          </w:tcPr>
          <w:p w14:paraId="7731AB36" w14:textId="2C0587CC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3.33</w:t>
            </w:r>
          </w:p>
        </w:tc>
        <w:tc>
          <w:tcPr>
            <w:tcW w:w="3659" w:type="dxa"/>
          </w:tcPr>
          <w:p w14:paraId="0BE7868F" w14:textId="202FB40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1B5F4D" w:rsidRPr="001E2E10" w14:paraId="478FF048" w14:textId="4C21DE8F" w:rsidTr="001B5F4D">
        <w:trPr>
          <w:trHeight w:val="905"/>
        </w:trPr>
        <w:tc>
          <w:tcPr>
            <w:tcW w:w="851" w:type="dxa"/>
          </w:tcPr>
          <w:p w14:paraId="4D072312" w14:textId="172BA42C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708" w:type="dxa"/>
          </w:tcPr>
          <w:p w14:paraId="25D937C4" w14:textId="35EF5F9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193D25F5" w14:textId="1BB75C9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1555" w:type="dxa"/>
          </w:tcPr>
          <w:p w14:paraId="36F88A84" w14:textId="68E187D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6753BEE0" w14:textId="6FF2725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Right Shoulder</w:t>
            </w:r>
          </w:p>
        </w:tc>
        <w:tc>
          <w:tcPr>
            <w:tcW w:w="1555" w:type="dxa"/>
          </w:tcPr>
          <w:p w14:paraId="430B5683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Retail trade</w:t>
            </w:r>
          </w:p>
          <w:p w14:paraId="2EF0DF73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59E5F3FB" w14:textId="0489A0F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2" w:type="dxa"/>
          </w:tcPr>
          <w:p w14:paraId="65CDC510" w14:textId="6426921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1132" w:type="dxa"/>
          </w:tcPr>
          <w:p w14:paraId="03CD720E" w14:textId="191EEDD7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20E81B26" w14:textId="109D763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Full Time </w:t>
            </w:r>
          </w:p>
        </w:tc>
        <w:tc>
          <w:tcPr>
            <w:tcW w:w="1553" w:type="dxa"/>
          </w:tcPr>
          <w:p w14:paraId="220DF1B2" w14:textId="25FAFB4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Full Time New Employer</w:t>
            </w:r>
          </w:p>
        </w:tc>
        <w:tc>
          <w:tcPr>
            <w:tcW w:w="773" w:type="dxa"/>
          </w:tcPr>
          <w:p w14:paraId="2C9E14C7" w14:textId="2FFBC8A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826" w:type="dxa"/>
          </w:tcPr>
          <w:p w14:paraId="666D2B44" w14:textId="6C918516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4.67</w:t>
            </w:r>
          </w:p>
        </w:tc>
        <w:tc>
          <w:tcPr>
            <w:tcW w:w="3659" w:type="dxa"/>
          </w:tcPr>
          <w:p w14:paraId="4A640025" w14:textId="611B2DB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</w:tr>
      <w:tr w:rsidR="001B5F4D" w:rsidRPr="001E2E10" w14:paraId="67315739" w14:textId="7966705E" w:rsidTr="001B5F4D">
        <w:trPr>
          <w:trHeight w:val="453"/>
        </w:trPr>
        <w:tc>
          <w:tcPr>
            <w:tcW w:w="851" w:type="dxa"/>
          </w:tcPr>
          <w:p w14:paraId="75E3E1C8" w14:textId="0045F3D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708" w:type="dxa"/>
          </w:tcPr>
          <w:p w14:paraId="4259BA48" w14:textId="321E563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074C231E" w14:textId="0ABDA7A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555" w:type="dxa"/>
          </w:tcPr>
          <w:p w14:paraId="6B708EBA" w14:textId="5AA860F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1624ADC8" w14:textId="5558149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Lower Back</w:t>
            </w:r>
          </w:p>
        </w:tc>
        <w:tc>
          <w:tcPr>
            <w:tcW w:w="1555" w:type="dxa"/>
          </w:tcPr>
          <w:p w14:paraId="59FEA798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Retail trade</w:t>
            </w:r>
          </w:p>
          <w:p w14:paraId="7B9C2675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0EEBE9E7" w14:textId="69B90FB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1272" w:type="dxa"/>
          </w:tcPr>
          <w:p w14:paraId="0B78F8A5" w14:textId="6F35A74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1132" w:type="dxa"/>
          </w:tcPr>
          <w:p w14:paraId="58F5677A" w14:textId="618CFCFC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05ADE047" w14:textId="7B9D348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Full Time </w:t>
            </w:r>
          </w:p>
        </w:tc>
        <w:tc>
          <w:tcPr>
            <w:tcW w:w="1553" w:type="dxa"/>
          </w:tcPr>
          <w:p w14:paraId="3AE78E7C" w14:textId="47B959F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Full Time New Employer</w:t>
            </w:r>
          </w:p>
        </w:tc>
        <w:tc>
          <w:tcPr>
            <w:tcW w:w="773" w:type="dxa"/>
          </w:tcPr>
          <w:p w14:paraId="443959A8" w14:textId="77390E7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826" w:type="dxa"/>
          </w:tcPr>
          <w:p w14:paraId="7940D658" w14:textId="20659965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3659" w:type="dxa"/>
          </w:tcPr>
          <w:p w14:paraId="69F1B9B0" w14:textId="6AB59AE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</w:tr>
      <w:tr w:rsidR="001B5F4D" w:rsidRPr="001E2E10" w14:paraId="61680E0B" w14:textId="796D7238" w:rsidTr="001B5F4D">
        <w:trPr>
          <w:trHeight w:val="134"/>
        </w:trPr>
        <w:tc>
          <w:tcPr>
            <w:tcW w:w="851" w:type="dxa"/>
          </w:tcPr>
          <w:p w14:paraId="0A73EF75" w14:textId="16A8605E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708" w:type="dxa"/>
          </w:tcPr>
          <w:p w14:paraId="1CB61593" w14:textId="6B42FE5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1066797A" w14:textId="22FC780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555" w:type="dxa"/>
          </w:tcPr>
          <w:p w14:paraId="6C146F8F" w14:textId="2155DEC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5C4570FE" w14:textId="76E2DB4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Upper Spine (Thoracic), Shoulder (Left), Shoulder (Right)</w:t>
            </w:r>
          </w:p>
        </w:tc>
        <w:tc>
          <w:tcPr>
            <w:tcW w:w="1555" w:type="dxa"/>
          </w:tcPr>
          <w:p w14:paraId="29770302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Mining</w:t>
            </w:r>
          </w:p>
          <w:p w14:paraId="2BC6DE8F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464F0554" w14:textId="307C4DF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272" w:type="dxa"/>
          </w:tcPr>
          <w:p w14:paraId="608C3058" w14:textId="143C902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55</w:t>
            </w:r>
          </w:p>
        </w:tc>
        <w:tc>
          <w:tcPr>
            <w:tcW w:w="1132" w:type="dxa"/>
          </w:tcPr>
          <w:p w14:paraId="728636CE" w14:textId="78D22F27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  <w:tc>
          <w:tcPr>
            <w:tcW w:w="1553" w:type="dxa"/>
          </w:tcPr>
          <w:p w14:paraId="5C18F27B" w14:textId="598F88F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Casual</w:t>
            </w:r>
          </w:p>
        </w:tc>
        <w:tc>
          <w:tcPr>
            <w:tcW w:w="1553" w:type="dxa"/>
          </w:tcPr>
          <w:p w14:paraId="7D278F16" w14:textId="2663D30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Casual New Employer</w:t>
            </w:r>
          </w:p>
        </w:tc>
        <w:tc>
          <w:tcPr>
            <w:tcW w:w="773" w:type="dxa"/>
          </w:tcPr>
          <w:p w14:paraId="014F7C81" w14:textId="6053F50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26" w:type="dxa"/>
          </w:tcPr>
          <w:p w14:paraId="10D993F7" w14:textId="33262ED3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2.83</w:t>
            </w:r>
          </w:p>
        </w:tc>
        <w:tc>
          <w:tcPr>
            <w:tcW w:w="3659" w:type="dxa"/>
          </w:tcPr>
          <w:p w14:paraId="76C3D403" w14:textId="5404461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</w:tr>
      <w:tr w:rsidR="001B5F4D" w:rsidRPr="001E2E10" w14:paraId="73C62813" w14:textId="51A97917" w:rsidTr="001B5F4D">
        <w:trPr>
          <w:trHeight w:val="134"/>
        </w:trPr>
        <w:tc>
          <w:tcPr>
            <w:tcW w:w="851" w:type="dxa"/>
          </w:tcPr>
          <w:p w14:paraId="33CFF837" w14:textId="5388019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708" w:type="dxa"/>
          </w:tcPr>
          <w:p w14:paraId="4C7218BE" w14:textId="48C32D7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502C04CB" w14:textId="33F02B6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1555" w:type="dxa"/>
          </w:tcPr>
          <w:p w14:paraId="2F60BACA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  <w:p w14:paraId="43C0BC6F" w14:textId="064AB3B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95" w:type="dxa"/>
          </w:tcPr>
          <w:p w14:paraId="5409BC40" w14:textId="4FFBF95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Wrist and Hand (Left), Ankle and Foot (Left)</w:t>
            </w:r>
          </w:p>
        </w:tc>
        <w:tc>
          <w:tcPr>
            <w:tcW w:w="1555" w:type="dxa"/>
          </w:tcPr>
          <w:p w14:paraId="15C4D378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  <w:p w14:paraId="5DA6AD69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1487B97F" w14:textId="0754DCC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1272" w:type="dxa"/>
          </w:tcPr>
          <w:p w14:paraId="35E3F33C" w14:textId="76C5FC2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1132" w:type="dxa"/>
          </w:tcPr>
          <w:p w14:paraId="485C7A1F" w14:textId="212D6205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  <w:tc>
          <w:tcPr>
            <w:tcW w:w="1553" w:type="dxa"/>
          </w:tcPr>
          <w:p w14:paraId="04F7242F" w14:textId="21F17D3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1833DB52" w14:textId="3FE220B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Full Time Same Employer New Role</w:t>
            </w:r>
          </w:p>
        </w:tc>
        <w:tc>
          <w:tcPr>
            <w:tcW w:w="773" w:type="dxa"/>
          </w:tcPr>
          <w:p w14:paraId="57585BCA" w14:textId="570F8C5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826" w:type="dxa"/>
          </w:tcPr>
          <w:p w14:paraId="65D212A0" w14:textId="3E92EEAA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3.83</w:t>
            </w:r>
          </w:p>
        </w:tc>
        <w:tc>
          <w:tcPr>
            <w:tcW w:w="3659" w:type="dxa"/>
          </w:tcPr>
          <w:p w14:paraId="6D9746E3" w14:textId="4301C6B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</w:tr>
      <w:tr w:rsidR="001B5F4D" w:rsidRPr="001E2E10" w14:paraId="51779ABD" w14:textId="5F876301" w:rsidTr="001B5F4D">
        <w:trPr>
          <w:trHeight w:val="134"/>
        </w:trPr>
        <w:tc>
          <w:tcPr>
            <w:tcW w:w="851" w:type="dxa"/>
          </w:tcPr>
          <w:p w14:paraId="1869ACC5" w14:textId="7DD3FDF9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11</w:t>
            </w:r>
          </w:p>
        </w:tc>
        <w:tc>
          <w:tcPr>
            <w:tcW w:w="708" w:type="dxa"/>
          </w:tcPr>
          <w:p w14:paraId="2915B3EC" w14:textId="0FECA87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40A41A9C" w14:textId="1ECE830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1555" w:type="dxa"/>
          </w:tcPr>
          <w:p w14:paraId="549C35B6" w14:textId="23AE1FD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51F1372A" w14:textId="6693D17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Right shoulder</w:t>
            </w:r>
          </w:p>
        </w:tc>
        <w:tc>
          <w:tcPr>
            <w:tcW w:w="1555" w:type="dxa"/>
          </w:tcPr>
          <w:p w14:paraId="72EA64E3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Accommodation and food services</w:t>
            </w:r>
          </w:p>
          <w:p w14:paraId="5D6E9284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729D9D26" w14:textId="5E577D4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272" w:type="dxa"/>
          </w:tcPr>
          <w:p w14:paraId="23A2A9C7" w14:textId="4CB0A4A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1132" w:type="dxa"/>
          </w:tcPr>
          <w:p w14:paraId="25B18718" w14:textId="65161ED3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B</w:t>
            </w:r>
          </w:p>
        </w:tc>
        <w:tc>
          <w:tcPr>
            <w:tcW w:w="1553" w:type="dxa"/>
          </w:tcPr>
          <w:p w14:paraId="63C700D5" w14:textId="1EC5CF6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3257EB38" w14:textId="31DFD93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Employed Part Time New Employer</w:t>
            </w:r>
          </w:p>
        </w:tc>
        <w:tc>
          <w:tcPr>
            <w:tcW w:w="773" w:type="dxa"/>
          </w:tcPr>
          <w:p w14:paraId="5CD0CDE4" w14:textId="0AD9361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26" w:type="dxa"/>
          </w:tcPr>
          <w:p w14:paraId="6660BB6D" w14:textId="54B42CEB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659" w:type="dxa"/>
          </w:tcPr>
          <w:p w14:paraId="67EE16D2" w14:textId="3630EC3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</w:tr>
      <w:tr w:rsidR="001B5F4D" w:rsidRPr="001E2E10" w14:paraId="036CD162" w14:textId="33EE60FD" w:rsidTr="001B5F4D">
        <w:trPr>
          <w:trHeight w:val="134"/>
        </w:trPr>
        <w:tc>
          <w:tcPr>
            <w:tcW w:w="851" w:type="dxa"/>
          </w:tcPr>
          <w:p w14:paraId="7B77764B" w14:textId="4EB4AB17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lastRenderedPageBreak/>
              <w:t>12</w:t>
            </w:r>
          </w:p>
        </w:tc>
        <w:tc>
          <w:tcPr>
            <w:tcW w:w="708" w:type="dxa"/>
          </w:tcPr>
          <w:p w14:paraId="31020785" w14:textId="7C5CAC0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35E73EED" w14:textId="648F386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62</w:t>
            </w:r>
          </w:p>
        </w:tc>
        <w:tc>
          <w:tcPr>
            <w:tcW w:w="1555" w:type="dxa"/>
          </w:tcPr>
          <w:p w14:paraId="3C1C720B" w14:textId="55C4534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 / Trade</w:t>
            </w:r>
          </w:p>
        </w:tc>
        <w:tc>
          <w:tcPr>
            <w:tcW w:w="1695" w:type="dxa"/>
          </w:tcPr>
          <w:p w14:paraId="3C5CFDF2" w14:textId="5ED5614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Neck, Lumbar Spine, Chest, Right and Left Shoulder, Left Hip and Knee, Left and Right Ankle and Foot, Left Upper Limb Nerve, Left and Right Lower Limb Nerves</w:t>
            </w:r>
          </w:p>
        </w:tc>
        <w:tc>
          <w:tcPr>
            <w:tcW w:w="1555" w:type="dxa"/>
          </w:tcPr>
          <w:p w14:paraId="5B534CD9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  <w:p w14:paraId="3C3B1D40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0365DA20" w14:textId="75F7BDD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1272" w:type="dxa"/>
          </w:tcPr>
          <w:p w14:paraId="756DB0CC" w14:textId="4C3F2EB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75</w:t>
            </w:r>
          </w:p>
        </w:tc>
        <w:tc>
          <w:tcPr>
            <w:tcW w:w="1132" w:type="dxa"/>
          </w:tcPr>
          <w:p w14:paraId="3FF96C72" w14:textId="06906584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6265808C" w14:textId="269868C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0C2484A3" w14:textId="5608768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Casual New Employer</w:t>
            </w:r>
          </w:p>
        </w:tc>
        <w:tc>
          <w:tcPr>
            <w:tcW w:w="773" w:type="dxa"/>
          </w:tcPr>
          <w:p w14:paraId="76F08009" w14:textId="2D9024B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826" w:type="dxa"/>
          </w:tcPr>
          <w:p w14:paraId="1DAD3E17" w14:textId="139D8CB2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3.5</w:t>
            </w:r>
          </w:p>
        </w:tc>
        <w:tc>
          <w:tcPr>
            <w:tcW w:w="3659" w:type="dxa"/>
          </w:tcPr>
          <w:p w14:paraId="5B0B968F" w14:textId="188F326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</w:tr>
      <w:tr w:rsidR="001B5F4D" w:rsidRPr="001E2E10" w14:paraId="48A09528" w14:textId="669BE52E" w:rsidTr="001B5F4D">
        <w:trPr>
          <w:trHeight w:val="134"/>
        </w:trPr>
        <w:tc>
          <w:tcPr>
            <w:tcW w:w="851" w:type="dxa"/>
          </w:tcPr>
          <w:p w14:paraId="58ABA64D" w14:textId="04146235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708" w:type="dxa"/>
          </w:tcPr>
          <w:p w14:paraId="4C17C7D7" w14:textId="5A2E3FC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475A6436" w14:textId="2F73145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1555" w:type="dxa"/>
          </w:tcPr>
          <w:p w14:paraId="1BB86073" w14:textId="103DF7A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763F8E0E" w14:textId="35712096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Lower Spine (Lumbar), Ankle and Foot (Right</w:t>
            </w:r>
            <w:proofErr w:type="gramStart"/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),Lower</w:t>
            </w:r>
            <w:proofErr w:type="gramEnd"/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Limb Nerve (Right)</w:t>
            </w:r>
          </w:p>
          <w:p w14:paraId="44D15FB1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5" w:type="dxa"/>
          </w:tcPr>
          <w:p w14:paraId="703C207D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Retail trade</w:t>
            </w:r>
          </w:p>
          <w:p w14:paraId="59658F4D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71C3550A" w14:textId="42DDFDF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1272" w:type="dxa"/>
          </w:tcPr>
          <w:p w14:paraId="6DA25046" w14:textId="736FD46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1132" w:type="dxa"/>
          </w:tcPr>
          <w:p w14:paraId="58899F3A" w14:textId="6C933245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3D217AEA" w14:textId="5EC2217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06EE8026" w14:textId="31EEFD9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 New Employer</w:t>
            </w:r>
          </w:p>
        </w:tc>
        <w:tc>
          <w:tcPr>
            <w:tcW w:w="773" w:type="dxa"/>
          </w:tcPr>
          <w:p w14:paraId="3210C69F" w14:textId="410FEAC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26" w:type="dxa"/>
          </w:tcPr>
          <w:p w14:paraId="4E535985" w14:textId="6DCE22AB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2.33</w:t>
            </w:r>
          </w:p>
        </w:tc>
        <w:tc>
          <w:tcPr>
            <w:tcW w:w="3659" w:type="dxa"/>
          </w:tcPr>
          <w:p w14:paraId="05B411DF" w14:textId="488E792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</w:tr>
      <w:tr w:rsidR="001B5F4D" w:rsidRPr="001E2E10" w14:paraId="2706B847" w14:textId="681E4AA9" w:rsidTr="001B5F4D">
        <w:trPr>
          <w:trHeight w:val="134"/>
        </w:trPr>
        <w:tc>
          <w:tcPr>
            <w:tcW w:w="851" w:type="dxa"/>
          </w:tcPr>
          <w:p w14:paraId="1E23614B" w14:textId="1D083E5C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708" w:type="dxa"/>
          </w:tcPr>
          <w:p w14:paraId="4E582E05" w14:textId="3B513F6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27EA635D" w14:textId="2180FE3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1555" w:type="dxa"/>
          </w:tcPr>
          <w:p w14:paraId="6D46D1EA" w14:textId="7F2A0A0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Did not complete High School or any other education</w:t>
            </w:r>
          </w:p>
        </w:tc>
        <w:tc>
          <w:tcPr>
            <w:tcW w:w="1695" w:type="dxa"/>
          </w:tcPr>
          <w:p w14:paraId="4E51A04D" w14:textId="10CA880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Lumbar spine</w:t>
            </w:r>
          </w:p>
        </w:tc>
        <w:tc>
          <w:tcPr>
            <w:tcW w:w="1555" w:type="dxa"/>
          </w:tcPr>
          <w:p w14:paraId="36B46555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Transport, postal and warehousing</w:t>
            </w:r>
          </w:p>
          <w:p w14:paraId="705A6097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65F2AFB0" w14:textId="28376640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2" w:type="dxa"/>
          </w:tcPr>
          <w:p w14:paraId="2A4AE907" w14:textId="41DFA21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1132" w:type="dxa"/>
          </w:tcPr>
          <w:p w14:paraId="6448D14E" w14:textId="65FC7F8B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B</w:t>
            </w:r>
          </w:p>
        </w:tc>
        <w:tc>
          <w:tcPr>
            <w:tcW w:w="1553" w:type="dxa"/>
          </w:tcPr>
          <w:p w14:paraId="5148098F" w14:textId="32AE503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7B85219E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Casual </w:t>
            </w:r>
          </w:p>
          <w:p w14:paraId="16DA6F36" w14:textId="07149C3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New Employer</w:t>
            </w:r>
          </w:p>
        </w:tc>
        <w:tc>
          <w:tcPr>
            <w:tcW w:w="773" w:type="dxa"/>
          </w:tcPr>
          <w:p w14:paraId="1105CFEF" w14:textId="44D148C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826" w:type="dxa"/>
          </w:tcPr>
          <w:p w14:paraId="4494A4E6" w14:textId="07BBE510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2.67</w:t>
            </w:r>
          </w:p>
        </w:tc>
        <w:tc>
          <w:tcPr>
            <w:tcW w:w="3659" w:type="dxa"/>
          </w:tcPr>
          <w:p w14:paraId="6D232D81" w14:textId="1CC9D8A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</w:tr>
      <w:tr w:rsidR="001B5F4D" w:rsidRPr="001E2E10" w14:paraId="616DFEC9" w14:textId="79958E38" w:rsidTr="001B5F4D">
        <w:trPr>
          <w:trHeight w:val="905"/>
        </w:trPr>
        <w:tc>
          <w:tcPr>
            <w:tcW w:w="851" w:type="dxa"/>
          </w:tcPr>
          <w:p w14:paraId="0C350167" w14:textId="04C2CB40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15</w:t>
            </w:r>
          </w:p>
        </w:tc>
        <w:tc>
          <w:tcPr>
            <w:tcW w:w="708" w:type="dxa"/>
          </w:tcPr>
          <w:p w14:paraId="68837148" w14:textId="2240DF4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159DBF16" w14:textId="6F9051E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56</w:t>
            </w:r>
          </w:p>
        </w:tc>
        <w:tc>
          <w:tcPr>
            <w:tcW w:w="1555" w:type="dxa"/>
          </w:tcPr>
          <w:p w14:paraId="20E43BC8" w14:textId="758E853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37394C38" w14:textId="07785533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Mental Health, Head, Neck, Face, Wrist and Hand (Left)</w:t>
            </w:r>
          </w:p>
          <w:p w14:paraId="31E26064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5" w:type="dxa"/>
          </w:tcPr>
          <w:p w14:paraId="5E089A3B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Education and training (private)</w:t>
            </w:r>
          </w:p>
          <w:p w14:paraId="4FECF782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5FB85FFE" w14:textId="56387BA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1272" w:type="dxa"/>
          </w:tcPr>
          <w:p w14:paraId="3F478B89" w14:textId="5723630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1132" w:type="dxa"/>
          </w:tcPr>
          <w:p w14:paraId="09BB7F71" w14:textId="22B5E8B7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46D5569A" w14:textId="5892906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Part Time</w:t>
            </w:r>
          </w:p>
        </w:tc>
        <w:tc>
          <w:tcPr>
            <w:tcW w:w="1553" w:type="dxa"/>
          </w:tcPr>
          <w:p w14:paraId="0B9FB985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Casual</w:t>
            </w:r>
          </w:p>
          <w:p w14:paraId="36C0CEB4" w14:textId="5E39CF9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New Employer</w:t>
            </w:r>
          </w:p>
        </w:tc>
        <w:tc>
          <w:tcPr>
            <w:tcW w:w="773" w:type="dxa"/>
          </w:tcPr>
          <w:p w14:paraId="65BF377D" w14:textId="408337F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826" w:type="dxa"/>
          </w:tcPr>
          <w:p w14:paraId="73D31D15" w14:textId="555FEDD8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3.33</w:t>
            </w:r>
          </w:p>
        </w:tc>
        <w:tc>
          <w:tcPr>
            <w:tcW w:w="3659" w:type="dxa"/>
          </w:tcPr>
          <w:p w14:paraId="797DEACF" w14:textId="613D008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</w:tr>
      <w:tr w:rsidR="001B5F4D" w:rsidRPr="001E2E10" w14:paraId="12BC6327" w14:textId="6EA5F9C3" w:rsidTr="001B5F4D">
        <w:trPr>
          <w:trHeight w:val="1826"/>
        </w:trPr>
        <w:tc>
          <w:tcPr>
            <w:tcW w:w="851" w:type="dxa"/>
          </w:tcPr>
          <w:p w14:paraId="53D45290" w14:textId="7604202D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16</w:t>
            </w:r>
          </w:p>
        </w:tc>
        <w:tc>
          <w:tcPr>
            <w:tcW w:w="708" w:type="dxa"/>
          </w:tcPr>
          <w:p w14:paraId="13704D96" w14:textId="221FBEB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565D1CDA" w14:textId="6C7B348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555" w:type="dxa"/>
          </w:tcPr>
          <w:p w14:paraId="29A1B915" w14:textId="70D8189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Technical College/Trade</w:t>
            </w:r>
          </w:p>
        </w:tc>
        <w:tc>
          <w:tcPr>
            <w:tcW w:w="1695" w:type="dxa"/>
          </w:tcPr>
          <w:p w14:paraId="020FDB9B" w14:textId="29FE458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Lower Spine (Lumbar), Pelvis, Abdomen, Hip (Right</w:t>
            </w:r>
            <w:proofErr w:type="gramStart"/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),Knee</w:t>
            </w:r>
            <w:proofErr w:type="gramEnd"/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 (Right),Lower Limb (Right),Ankle and Foot (Right),Lower Limb Nerve (Right)</w:t>
            </w:r>
          </w:p>
        </w:tc>
        <w:tc>
          <w:tcPr>
            <w:tcW w:w="1555" w:type="dxa"/>
          </w:tcPr>
          <w:p w14:paraId="2C422852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Health care and social assistance (private)</w:t>
            </w:r>
          </w:p>
          <w:p w14:paraId="3E48542F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4D28BB39" w14:textId="50E00C6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1272" w:type="dxa"/>
          </w:tcPr>
          <w:p w14:paraId="2EA3665B" w14:textId="50EC9CA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1132" w:type="dxa"/>
          </w:tcPr>
          <w:p w14:paraId="2BB14BD0" w14:textId="37AD7991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</w:t>
            </w:r>
          </w:p>
        </w:tc>
        <w:tc>
          <w:tcPr>
            <w:tcW w:w="1553" w:type="dxa"/>
          </w:tcPr>
          <w:p w14:paraId="166FB828" w14:textId="7914BD5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Part Time</w:t>
            </w:r>
          </w:p>
        </w:tc>
        <w:tc>
          <w:tcPr>
            <w:tcW w:w="1553" w:type="dxa"/>
          </w:tcPr>
          <w:p w14:paraId="4D9A7312" w14:textId="17BA1D2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Unemployed</w:t>
            </w:r>
          </w:p>
        </w:tc>
        <w:tc>
          <w:tcPr>
            <w:tcW w:w="773" w:type="dxa"/>
          </w:tcPr>
          <w:p w14:paraId="00D9E03C" w14:textId="3B4EACB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826" w:type="dxa"/>
          </w:tcPr>
          <w:p w14:paraId="4659ABA0" w14:textId="13AE7F08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4.33</w:t>
            </w:r>
          </w:p>
        </w:tc>
        <w:tc>
          <w:tcPr>
            <w:tcW w:w="3659" w:type="dxa"/>
          </w:tcPr>
          <w:p w14:paraId="706BA3B3" w14:textId="6DEB8F1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</w:tr>
      <w:tr w:rsidR="001B5F4D" w:rsidRPr="001E2E10" w14:paraId="0651CEE9" w14:textId="6C73FF96" w:rsidTr="001B5F4D">
        <w:trPr>
          <w:trHeight w:val="671"/>
        </w:trPr>
        <w:tc>
          <w:tcPr>
            <w:tcW w:w="851" w:type="dxa"/>
          </w:tcPr>
          <w:p w14:paraId="462A1863" w14:textId="6613F718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17</w:t>
            </w:r>
          </w:p>
        </w:tc>
        <w:tc>
          <w:tcPr>
            <w:tcW w:w="708" w:type="dxa"/>
          </w:tcPr>
          <w:p w14:paraId="57F66568" w14:textId="01BA839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229D1FA6" w14:textId="21D9CE1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66</w:t>
            </w:r>
          </w:p>
        </w:tc>
        <w:tc>
          <w:tcPr>
            <w:tcW w:w="1555" w:type="dxa"/>
          </w:tcPr>
          <w:p w14:paraId="69389537" w14:textId="0F6C2AA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06092B5E" w14:textId="1ABF3C18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Knee (Left), Knee (Right)</w:t>
            </w:r>
          </w:p>
        </w:tc>
        <w:tc>
          <w:tcPr>
            <w:tcW w:w="1555" w:type="dxa"/>
          </w:tcPr>
          <w:p w14:paraId="0CBBA098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  <w:p w14:paraId="5F8279FF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00D3E71E" w14:textId="77D2729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1272" w:type="dxa"/>
          </w:tcPr>
          <w:p w14:paraId="5C562C22" w14:textId="4B69079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132" w:type="dxa"/>
          </w:tcPr>
          <w:p w14:paraId="28B04902" w14:textId="151D754A" w:rsidR="005B4BB0" w:rsidRPr="001E2E10" w:rsidRDefault="009B2F98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B</w:t>
            </w:r>
          </w:p>
        </w:tc>
        <w:tc>
          <w:tcPr>
            <w:tcW w:w="1553" w:type="dxa"/>
          </w:tcPr>
          <w:p w14:paraId="1A572EEF" w14:textId="4BB638DD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</w:tc>
        <w:tc>
          <w:tcPr>
            <w:tcW w:w="1553" w:type="dxa"/>
          </w:tcPr>
          <w:p w14:paraId="25EADAED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</w:t>
            </w:r>
          </w:p>
          <w:p w14:paraId="70E80411" w14:textId="554DBD6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New Employer</w:t>
            </w:r>
          </w:p>
        </w:tc>
        <w:tc>
          <w:tcPr>
            <w:tcW w:w="773" w:type="dxa"/>
          </w:tcPr>
          <w:p w14:paraId="2C6052B6" w14:textId="6975572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26" w:type="dxa"/>
          </w:tcPr>
          <w:p w14:paraId="7331A369" w14:textId="7A3ADC59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659" w:type="dxa"/>
          </w:tcPr>
          <w:p w14:paraId="39211D8C" w14:textId="00DE459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</w:tr>
      <w:tr w:rsidR="001B5F4D" w:rsidRPr="001E2E10" w14:paraId="7DDE6188" w14:textId="467747AB" w:rsidTr="001B5F4D">
        <w:trPr>
          <w:trHeight w:val="687"/>
        </w:trPr>
        <w:tc>
          <w:tcPr>
            <w:tcW w:w="851" w:type="dxa"/>
          </w:tcPr>
          <w:p w14:paraId="6A81E0E2" w14:textId="0EA4E664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18</w:t>
            </w:r>
          </w:p>
        </w:tc>
        <w:tc>
          <w:tcPr>
            <w:tcW w:w="708" w:type="dxa"/>
          </w:tcPr>
          <w:p w14:paraId="139D1CAA" w14:textId="54FFBB6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M</w:t>
            </w:r>
          </w:p>
        </w:tc>
        <w:tc>
          <w:tcPr>
            <w:tcW w:w="706" w:type="dxa"/>
          </w:tcPr>
          <w:p w14:paraId="0D616214" w14:textId="40246B9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1555" w:type="dxa"/>
          </w:tcPr>
          <w:p w14:paraId="2692E994" w14:textId="527058E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05C426FF" w14:textId="461E2EC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Left Shoulder, Right Shoulder</w:t>
            </w:r>
          </w:p>
        </w:tc>
        <w:tc>
          <w:tcPr>
            <w:tcW w:w="1555" w:type="dxa"/>
          </w:tcPr>
          <w:p w14:paraId="29956233" w14:textId="6C54D924" w:rsidR="005B4BB0" w:rsidRPr="001E2E10" w:rsidRDefault="005B4BB0" w:rsidP="00E75F3C">
            <w:pPr>
              <w:rPr>
                <w:rFonts w:ascii="Times New Roman" w:hAnsi="Times New Roman" w:cs="Times New Roman"/>
                <w:i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iCs/>
                <w:sz w:val="13"/>
                <w:szCs w:val="13"/>
              </w:rPr>
              <w:t>Accommodation and food services</w:t>
            </w:r>
          </w:p>
        </w:tc>
        <w:tc>
          <w:tcPr>
            <w:tcW w:w="1130" w:type="dxa"/>
          </w:tcPr>
          <w:p w14:paraId="6BFC5535" w14:textId="2B8F0A93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272" w:type="dxa"/>
          </w:tcPr>
          <w:p w14:paraId="4A5DB815" w14:textId="3CD8AAB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1132" w:type="dxa"/>
          </w:tcPr>
          <w:p w14:paraId="6F29CA62" w14:textId="58BADA89" w:rsidR="005B4BB0" w:rsidRPr="001E2E10" w:rsidRDefault="001B5F4D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</w:t>
            </w:r>
          </w:p>
        </w:tc>
        <w:tc>
          <w:tcPr>
            <w:tcW w:w="1553" w:type="dxa"/>
          </w:tcPr>
          <w:p w14:paraId="0E7CB958" w14:textId="0DED9996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 Self Employed</w:t>
            </w:r>
          </w:p>
        </w:tc>
        <w:tc>
          <w:tcPr>
            <w:tcW w:w="1553" w:type="dxa"/>
          </w:tcPr>
          <w:p w14:paraId="086BD1C7" w14:textId="2431F60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Full Time Self Employed</w:t>
            </w:r>
          </w:p>
        </w:tc>
        <w:tc>
          <w:tcPr>
            <w:tcW w:w="773" w:type="dxa"/>
          </w:tcPr>
          <w:p w14:paraId="6E34E266" w14:textId="50400241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826" w:type="dxa"/>
          </w:tcPr>
          <w:p w14:paraId="68DA1C15" w14:textId="5EF2CF23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3.83</w:t>
            </w:r>
          </w:p>
        </w:tc>
        <w:tc>
          <w:tcPr>
            <w:tcW w:w="3659" w:type="dxa"/>
          </w:tcPr>
          <w:p w14:paraId="690553B8" w14:textId="6A20AE0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</w:tr>
      <w:tr w:rsidR="001B5F4D" w:rsidRPr="001E2E10" w14:paraId="28B0652E" w14:textId="0C69A991" w:rsidTr="001B5F4D">
        <w:trPr>
          <w:trHeight w:val="1139"/>
        </w:trPr>
        <w:tc>
          <w:tcPr>
            <w:tcW w:w="851" w:type="dxa"/>
          </w:tcPr>
          <w:p w14:paraId="1690B3C9" w14:textId="669203FB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19</w:t>
            </w:r>
          </w:p>
        </w:tc>
        <w:tc>
          <w:tcPr>
            <w:tcW w:w="708" w:type="dxa"/>
          </w:tcPr>
          <w:p w14:paraId="484DDDC4" w14:textId="5982544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6E41876F" w14:textId="201D01C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53</w:t>
            </w:r>
          </w:p>
        </w:tc>
        <w:tc>
          <w:tcPr>
            <w:tcW w:w="1555" w:type="dxa"/>
          </w:tcPr>
          <w:p w14:paraId="3B66001C" w14:textId="269F346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1B7C3475" w14:textId="68DE0F4F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Lower Spine (Lumbar), Lower Limb Nerve (Left), Lower Limb Nerve (Right)</w:t>
            </w:r>
          </w:p>
          <w:p w14:paraId="3E644ACD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5" w:type="dxa"/>
          </w:tcPr>
          <w:p w14:paraId="59C1F428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Education and training (private)</w:t>
            </w:r>
          </w:p>
          <w:p w14:paraId="0812F4C6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62F5A85B" w14:textId="62E50C3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1272" w:type="dxa"/>
          </w:tcPr>
          <w:p w14:paraId="05488ECB" w14:textId="1F2A715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71</w:t>
            </w:r>
          </w:p>
        </w:tc>
        <w:tc>
          <w:tcPr>
            <w:tcW w:w="1132" w:type="dxa"/>
          </w:tcPr>
          <w:p w14:paraId="66D2ACD7" w14:textId="135E8E11" w:rsidR="005B4BB0" w:rsidRPr="001E2E10" w:rsidRDefault="001B5F4D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</w:p>
        </w:tc>
        <w:tc>
          <w:tcPr>
            <w:tcW w:w="1553" w:type="dxa"/>
          </w:tcPr>
          <w:p w14:paraId="476EB6F0" w14:textId="314608F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Part Time</w:t>
            </w:r>
          </w:p>
        </w:tc>
        <w:tc>
          <w:tcPr>
            <w:tcW w:w="1553" w:type="dxa"/>
          </w:tcPr>
          <w:p w14:paraId="000DA6F0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Casual</w:t>
            </w:r>
          </w:p>
          <w:p w14:paraId="4B9AAC28" w14:textId="713D151A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New Employer</w:t>
            </w:r>
          </w:p>
        </w:tc>
        <w:tc>
          <w:tcPr>
            <w:tcW w:w="773" w:type="dxa"/>
          </w:tcPr>
          <w:p w14:paraId="1D56DEDC" w14:textId="3F3C1F6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826" w:type="dxa"/>
          </w:tcPr>
          <w:p w14:paraId="10E1E7AB" w14:textId="7DD62730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3.83</w:t>
            </w:r>
          </w:p>
        </w:tc>
        <w:tc>
          <w:tcPr>
            <w:tcW w:w="3659" w:type="dxa"/>
          </w:tcPr>
          <w:p w14:paraId="4C9ACC7C" w14:textId="02C0821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</w:tr>
      <w:tr w:rsidR="001B5F4D" w:rsidRPr="001E2E10" w14:paraId="6410D7C8" w14:textId="69A37C59" w:rsidTr="001B5F4D">
        <w:trPr>
          <w:trHeight w:val="905"/>
        </w:trPr>
        <w:tc>
          <w:tcPr>
            <w:tcW w:w="851" w:type="dxa"/>
          </w:tcPr>
          <w:p w14:paraId="61C95DC5" w14:textId="0FDF0034" w:rsidR="005B4BB0" w:rsidRPr="001E2E10" w:rsidRDefault="005B4BB0" w:rsidP="00E75F3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708" w:type="dxa"/>
          </w:tcPr>
          <w:p w14:paraId="051F2D6E" w14:textId="77E7938F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706" w:type="dxa"/>
          </w:tcPr>
          <w:p w14:paraId="181E86CB" w14:textId="2845917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1555" w:type="dxa"/>
          </w:tcPr>
          <w:p w14:paraId="66DDBAA0" w14:textId="4156620E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University Degree</w:t>
            </w:r>
          </w:p>
        </w:tc>
        <w:tc>
          <w:tcPr>
            <w:tcW w:w="1695" w:type="dxa"/>
          </w:tcPr>
          <w:p w14:paraId="2C5B30DE" w14:textId="702F69AB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Lower Spine (Lumbar)</w:t>
            </w:r>
          </w:p>
        </w:tc>
        <w:tc>
          <w:tcPr>
            <w:tcW w:w="1555" w:type="dxa"/>
          </w:tcPr>
          <w:p w14:paraId="20842ED9" w14:textId="77777777" w:rsidR="005B4BB0" w:rsidRPr="001E2E10" w:rsidRDefault="005B4BB0" w:rsidP="00E75F3C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Health care and social assistance (private)</w:t>
            </w:r>
          </w:p>
          <w:p w14:paraId="26DF6497" w14:textId="77777777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0" w:type="dxa"/>
          </w:tcPr>
          <w:p w14:paraId="6625C534" w14:textId="5A45126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272" w:type="dxa"/>
          </w:tcPr>
          <w:p w14:paraId="520B4337" w14:textId="23CBC899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132" w:type="dxa"/>
          </w:tcPr>
          <w:p w14:paraId="4857F696" w14:textId="2D7CE2EA" w:rsidR="005B4BB0" w:rsidRPr="001E2E10" w:rsidRDefault="001B5F4D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1553" w:type="dxa"/>
          </w:tcPr>
          <w:p w14:paraId="585F829A" w14:textId="3B3DAE64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Part Time</w:t>
            </w:r>
          </w:p>
        </w:tc>
        <w:tc>
          <w:tcPr>
            <w:tcW w:w="1553" w:type="dxa"/>
          </w:tcPr>
          <w:p w14:paraId="151E8154" w14:textId="75D0AAC2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Part Time Same Employer</w:t>
            </w:r>
          </w:p>
        </w:tc>
        <w:tc>
          <w:tcPr>
            <w:tcW w:w="773" w:type="dxa"/>
          </w:tcPr>
          <w:p w14:paraId="1128C4C1" w14:textId="3B06361C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826" w:type="dxa"/>
          </w:tcPr>
          <w:p w14:paraId="0DAC7E55" w14:textId="1BAA47AA" w:rsidR="005B4BB0" w:rsidRPr="007177A3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659" w:type="dxa"/>
          </w:tcPr>
          <w:p w14:paraId="3FE6513A" w14:textId="2E4C2305" w:rsidR="005B4BB0" w:rsidRPr="001E2E10" w:rsidRDefault="005B4BB0" w:rsidP="00E75F3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</w:tr>
      <w:tr w:rsidR="00E4722B" w:rsidRPr="001E2E10" w14:paraId="49B1AF06" w14:textId="77777777" w:rsidTr="001B5F4D">
        <w:trPr>
          <w:trHeight w:val="905"/>
        </w:trPr>
        <w:tc>
          <w:tcPr>
            <w:tcW w:w="851" w:type="dxa"/>
          </w:tcPr>
          <w:p w14:paraId="443DA9FB" w14:textId="77777777" w:rsidR="00E4722B" w:rsidRPr="001E2E10" w:rsidRDefault="00E4722B" w:rsidP="00E4722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708" w:type="dxa"/>
          </w:tcPr>
          <w:p w14:paraId="0A49CD60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55% Female</w:t>
            </w:r>
          </w:p>
          <w:p w14:paraId="0CAEE95D" w14:textId="4C5888C2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45% Male</w:t>
            </w:r>
          </w:p>
        </w:tc>
        <w:tc>
          <w:tcPr>
            <w:tcW w:w="706" w:type="dxa"/>
          </w:tcPr>
          <w:p w14:paraId="68ED0D51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51.65 Mean</w:t>
            </w:r>
          </w:p>
          <w:p w14:paraId="6924D489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9.10 SD</w:t>
            </w:r>
          </w:p>
          <w:p w14:paraId="44FA6C21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30-67</w:t>
            </w:r>
          </w:p>
          <w:p w14:paraId="2D3B4CD5" w14:textId="5612F81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Range</w:t>
            </w:r>
          </w:p>
        </w:tc>
        <w:tc>
          <w:tcPr>
            <w:tcW w:w="1555" w:type="dxa"/>
          </w:tcPr>
          <w:p w14:paraId="26DC4EF0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55% University</w:t>
            </w:r>
          </w:p>
          <w:p w14:paraId="6CCD0861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35% Technical College/Trade</w:t>
            </w:r>
          </w:p>
          <w:p w14:paraId="10C75E1D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 xml:space="preserve">5% High School </w:t>
            </w:r>
          </w:p>
          <w:p w14:paraId="4B722F2A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5% Did not complete High School</w:t>
            </w:r>
          </w:p>
          <w:p w14:paraId="56FF5C1F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95" w:type="dxa"/>
          </w:tcPr>
          <w:p w14:paraId="1D7DFBD0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5" w:type="dxa"/>
          </w:tcPr>
          <w:p w14:paraId="05321948" w14:textId="77777777" w:rsidR="00E4722B" w:rsidRPr="001E2E10" w:rsidRDefault="00E4722B" w:rsidP="00E4722B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130" w:type="dxa"/>
          </w:tcPr>
          <w:p w14:paraId="4C8B86FD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24.55 Mean</w:t>
            </w:r>
          </w:p>
          <w:p w14:paraId="1FC685E8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11.83 SD</w:t>
            </w:r>
          </w:p>
          <w:p w14:paraId="1E0BE1A3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6 to 26 Range</w:t>
            </w:r>
          </w:p>
          <w:p w14:paraId="6E0093E7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2" w:type="dxa"/>
          </w:tcPr>
          <w:p w14:paraId="007723A5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33.40 Mean</w:t>
            </w:r>
          </w:p>
          <w:p w14:paraId="759F2C35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21.38 SD</w:t>
            </w:r>
          </w:p>
          <w:p w14:paraId="27370054" w14:textId="766FE11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8-75 Range</w:t>
            </w:r>
          </w:p>
        </w:tc>
        <w:tc>
          <w:tcPr>
            <w:tcW w:w="1132" w:type="dxa"/>
          </w:tcPr>
          <w:p w14:paraId="0414504A" w14:textId="77777777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3" w:type="dxa"/>
          </w:tcPr>
          <w:p w14:paraId="017E2877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80% Full Time</w:t>
            </w:r>
          </w:p>
          <w:p w14:paraId="1A58DC16" w14:textId="5FE31773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20% Part Time</w:t>
            </w:r>
          </w:p>
        </w:tc>
        <w:tc>
          <w:tcPr>
            <w:tcW w:w="1553" w:type="dxa"/>
          </w:tcPr>
          <w:p w14:paraId="7371BFEF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40% Full Time</w:t>
            </w:r>
          </w:p>
          <w:p w14:paraId="6DDD18AD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15% Part Time</w:t>
            </w:r>
          </w:p>
          <w:p w14:paraId="5608916B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25% Casual</w:t>
            </w:r>
          </w:p>
          <w:p w14:paraId="5DFFEA1E" w14:textId="21BF975B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20% Unemployed</w:t>
            </w:r>
          </w:p>
        </w:tc>
        <w:tc>
          <w:tcPr>
            <w:tcW w:w="773" w:type="dxa"/>
          </w:tcPr>
          <w:p w14:paraId="66596910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7.15 Mean</w:t>
            </w:r>
          </w:p>
          <w:p w14:paraId="0F2087F2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3.27 SD</w:t>
            </w:r>
          </w:p>
          <w:p w14:paraId="6E0C0F6D" w14:textId="77777777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2-12</w:t>
            </w:r>
          </w:p>
          <w:p w14:paraId="3DC56E98" w14:textId="5FB8B17F" w:rsidR="00E4722B" w:rsidRPr="001E2E10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E2E10">
              <w:rPr>
                <w:rFonts w:ascii="Times New Roman" w:hAnsi="Times New Roman" w:cs="Times New Roman"/>
                <w:sz w:val="13"/>
                <w:szCs w:val="13"/>
              </w:rPr>
              <w:t>Range</w:t>
            </w:r>
          </w:p>
        </w:tc>
        <w:tc>
          <w:tcPr>
            <w:tcW w:w="826" w:type="dxa"/>
          </w:tcPr>
          <w:p w14:paraId="3795506C" w14:textId="77777777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3.54 Mean</w:t>
            </w:r>
          </w:p>
          <w:p w14:paraId="763B0943" w14:textId="77777777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0.68 SD</w:t>
            </w:r>
          </w:p>
          <w:p w14:paraId="5A30940F" w14:textId="51DF3ADC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2.67-5 Range</w:t>
            </w:r>
          </w:p>
        </w:tc>
        <w:tc>
          <w:tcPr>
            <w:tcW w:w="3659" w:type="dxa"/>
          </w:tcPr>
          <w:p w14:paraId="006E8F75" w14:textId="77777777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6.75 Mean</w:t>
            </w:r>
          </w:p>
          <w:p w14:paraId="2C822384" w14:textId="77777777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5.20 SD</w:t>
            </w:r>
          </w:p>
          <w:p w14:paraId="14ACF14C" w14:textId="179958A5" w:rsidR="00E4722B" w:rsidRDefault="00E4722B" w:rsidP="00E4722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0-15 Range</w:t>
            </w:r>
          </w:p>
        </w:tc>
      </w:tr>
    </w:tbl>
    <w:p w14:paraId="442F1941" w14:textId="77777777" w:rsidR="005A0AC5" w:rsidRPr="001E2E10" w:rsidRDefault="005A0AC5">
      <w:pPr>
        <w:rPr>
          <w:rFonts w:ascii="Times New Roman" w:hAnsi="Times New Roman" w:cs="Times New Roman"/>
          <w:sz w:val="13"/>
          <w:szCs w:val="13"/>
        </w:rPr>
      </w:pPr>
    </w:p>
    <w:p w14:paraId="572DB4D9" w14:textId="79D084F5" w:rsidR="00E75F3C" w:rsidRPr="001E2E10" w:rsidRDefault="00E75F3C" w:rsidP="00E75F3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1E2E10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The </w:t>
      </w:r>
      <w:r w:rsidR="00AA4836" w:rsidRPr="001E2E10">
        <w:rPr>
          <w:rFonts w:ascii="Times New Roman" w:hAnsi="Times New Roman" w:cs="Times New Roman"/>
          <w:color w:val="000000" w:themeColor="text1"/>
          <w:sz w:val="13"/>
          <w:szCs w:val="13"/>
        </w:rPr>
        <w:t>Mean</w:t>
      </w:r>
      <w:r w:rsidRPr="001E2E10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length of interview was 43.6 minutes.</w:t>
      </w:r>
    </w:p>
    <w:p w14:paraId="1119237C" w14:textId="3D1DCE75" w:rsidR="005C36A2" w:rsidRDefault="005C36A2" w:rsidP="00E75F3C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1E2E10">
        <w:rPr>
          <w:rFonts w:ascii="Times New Roman" w:hAnsi="Times New Roman" w:cs="Times New Roman"/>
          <w:color w:val="000000" w:themeColor="text1"/>
          <w:sz w:val="13"/>
          <w:szCs w:val="13"/>
        </w:rPr>
        <w:t>SD = Standard Deviation</w:t>
      </w:r>
    </w:p>
    <w:p w14:paraId="1DF23225" w14:textId="1BC6A25F" w:rsidR="009B2F98" w:rsidRPr="008E0E57" w:rsidRDefault="008E0E57" w:rsidP="009B2F98">
      <w:pPr>
        <w:rPr>
          <w:rFonts w:ascii="Times New Roman" w:hAnsi="Times New Roman" w:cs="Times New Roman"/>
          <w:color w:val="000000" w:themeColor="text1"/>
          <w:sz w:val="13"/>
          <w:szCs w:val="13"/>
        </w:rPr>
      </w:pP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*Mode of claim </w:t>
      </w:r>
      <w:r w:rsidR="00CC50CE">
        <w:rPr>
          <w:rFonts w:ascii="Times New Roman" w:hAnsi="Times New Roman" w:cs="Times New Roman"/>
          <w:color w:val="000000" w:themeColor="text1"/>
          <w:sz w:val="13"/>
          <w:szCs w:val="13"/>
        </w:rPr>
        <w:t>Finalisation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: A) Claim settled with </w:t>
      </w:r>
      <w:r w:rsidR="00CC50CE">
        <w:rPr>
          <w:rFonts w:ascii="Times New Roman" w:hAnsi="Times New Roman" w:cs="Times New Roman"/>
          <w:color w:val="000000" w:themeColor="text1"/>
          <w:sz w:val="13"/>
          <w:szCs w:val="13"/>
        </w:rPr>
        <w:t>assistance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of lawyer, B) Claim settled directly with insurer, C) Claim settled with insurer and Permanent Impairment awarded, D) </w:t>
      </w:r>
      <w:r w:rsidR="00CC50CE">
        <w:rPr>
          <w:rFonts w:ascii="Times New Roman" w:hAnsi="Times New Roman" w:cs="Times New Roman"/>
          <w:color w:val="000000" w:themeColor="text1"/>
          <w:sz w:val="13"/>
          <w:szCs w:val="13"/>
        </w:rPr>
        <w:t>C</w:t>
      </w:r>
      <w:r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laim settled with assistance of lawyer and Permanent Impairment awarded, E) Claim settled with insurer through mediation with regulator, F) Achieved Final Medical </w:t>
      </w:r>
      <w:r w:rsidR="00CC50CE">
        <w:rPr>
          <w:rFonts w:ascii="Times New Roman" w:hAnsi="Times New Roman" w:cs="Times New Roman"/>
          <w:color w:val="000000" w:themeColor="text1"/>
          <w:sz w:val="13"/>
          <w:szCs w:val="13"/>
        </w:rPr>
        <w:t>Certification</w:t>
      </w:r>
    </w:p>
    <w:p w14:paraId="379E224A" w14:textId="77777777" w:rsidR="005D0548" w:rsidRPr="001E2E10" w:rsidRDefault="005D0548">
      <w:pPr>
        <w:rPr>
          <w:rFonts w:ascii="Times New Roman" w:hAnsi="Times New Roman" w:cs="Times New Roman"/>
          <w:sz w:val="13"/>
          <w:szCs w:val="13"/>
        </w:rPr>
      </w:pPr>
    </w:p>
    <w:p w14:paraId="4CF65885" w14:textId="77777777" w:rsidR="002823F6" w:rsidRPr="001E2E10" w:rsidRDefault="002823F6">
      <w:pPr>
        <w:rPr>
          <w:rFonts w:ascii="Times New Roman" w:hAnsi="Times New Roman" w:cs="Times New Roman"/>
          <w:sz w:val="13"/>
          <w:szCs w:val="13"/>
        </w:rPr>
      </w:pPr>
    </w:p>
    <w:p w14:paraId="47CF530C" w14:textId="77777777" w:rsidR="002823F6" w:rsidRPr="001E2E10" w:rsidRDefault="002823F6">
      <w:pPr>
        <w:rPr>
          <w:rFonts w:ascii="Times New Roman" w:hAnsi="Times New Roman" w:cs="Times New Roman"/>
          <w:sz w:val="13"/>
          <w:szCs w:val="13"/>
        </w:rPr>
      </w:pPr>
    </w:p>
    <w:p w14:paraId="7D1F57EB" w14:textId="77777777" w:rsidR="002823F6" w:rsidRPr="001E2E10" w:rsidRDefault="002823F6">
      <w:pPr>
        <w:rPr>
          <w:rFonts w:ascii="Times New Roman" w:hAnsi="Times New Roman" w:cs="Times New Roman"/>
          <w:sz w:val="13"/>
          <w:szCs w:val="13"/>
        </w:rPr>
      </w:pPr>
    </w:p>
    <w:sectPr w:rsidR="002823F6" w:rsidRPr="001E2E10" w:rsidSect="00441C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2284C" w14:textId="77777777" w:rsidR="001D072C" w:rsidRDefault="001D072C" w:rsidP="001E2E10">
      <w:r>
        <w:separator/>
      </w:r>
    </w:p>
  </w:endnote>
  <w:endnote w:type="continuationSeparator" w:id="0">
    <w:p w14:paraId="616DDA74" w14:textId="77777777" w:rsidR="001D072C" w:rsidRDefault="001D072C" w:rsidP="001E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A3314" w14:textId="77777777" w:rsidR="001D072C" w:rsidRDefault="001D072C" w:rsidP="001E2E10">
      <w:r>
        <w:separator/>
      </w:r>
    </w:p>
  </w:footnote>
  <w:footnote w:type="continuationSeparator" w:id="0">
    <w:p w14:paraId="66144654" w14:textId="77777777" w:rsidR="001D072C" w:rsidRDefault="001D072C" w:rsidP="001E2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E093F"/>
    <w:multiLevelType w:val="hybridMultilevel"/>
    <w:tmpl w:val="986CF506"/>
    <w:lvl w:ilvl="0" w:tplc="D4206D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D4551"/>
    <w:multiLevelType w:val="hybridMultilevel"/>
    <w:tmpl w:val="96442780"/>
    <w:lvl w:ilvl="0" w:tplc="8AC4F5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845363">
    <w:abstractNumId w:val="0"/>
  </w:num>
  <w:num w:numId="2" w16cid:durableId="92769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0C"/>
    <w:rsid w:val="00015ECB"/>
    <w:rsid w:val="00035E72"/>
    <w:rsid w:val="000A6681"/>
    <w:rsid w:val="000B156F"/>
    <w:rsid w:val="000C150D"/>
    <w:rsid w:val="00105095"/>
    <w:rsid w:val="001350B7"/>
    <w:rsid w:val="00172686"/>
    <w:rsid w:val="00174F0B"/>
    <w:rsid w:val="00176CDA"/>
    <w:rsid w:val="00181884"/>
    <w:rsid w:val="00193F13"/>
    <w:rsid w:val="00195F2A"/>
    <w:rsid w:val="001B5F4D"/>
    <w:rsid w:val="001D06F2"/>
    <w:rsid w:val="001D072C"/>
    <w:rsid w:val="001E2E10"/>
    <w:rsid w:val="001F6255"/>
    <w:rsid w:val="0021057A"/>
    <w:rsid w:val="0021729D"/>
    <w:rsid w:val="002823F6"/>
    <w:rsid w:val="00295708"/>
    <w:rsid w:val="002A1F5A"/>
    <w:rsid w:val="002C0648"/>
    <w:rsid w:val="002C6036"/>
    <w:rsid w:val="00305A10"/>
    <w:rsid w:val="00335634"/>
    <w:rsid w:val="00344062"/>
    <w:rsid w:val="0035413E"/>
    <w:rsid w:val="00390082"/>
    <w:rsid w:val="003D3550"/>
    <w:rsid w:val="003F002A"/>
    <w:rsid w:val="003F1E24"/>
    <w:rsid w:val="00404FE1"/>
    <w:rsid w:val="0042762B"/>
    <w:rsid w:val="00430BA8"/>
    <w:rsid w:val="00441CAD"/>
    <w:rsid w:val="004613D0"/>
    <w:rsid w:val="00464BAA"/>
    <w:rsid w:val="00464BC6"/>
    <w:rsid w:val="004671E6"/>
    <w:rsid w:val="004832D0"/>
    <w:rsid w:val="004872FD"/>
    <w:rsid w:val="00492E48"/>
    <w:rsid w:val="00494BA9"/>
    <w:rsid w:val="00496247"/>
    <w:rsid w:val="004B2CDB"/>
    <w:rsid w:val="004E3B71"/>
    <w:rsid w:val="004E47E3"/>
    <w:rsid w:val="0052303F"/>
    <w:rsid w:val="00542FAA"/>
    <w:rsid w:val="005600CC"/>
    <w:rsid w:val="00580869"/>
    <w:rsid w:val="00585F4B"/>
    <w:rsid w:val="00587C98"/>
    <w:rsid w:val="005A0AC5"/>
    <w:rsid w:val="005B4BB0"/>
    <w:rsid w:val="005C36A2"/>
    <w:rsid w:val="005D0548"/>
    <w:rsid w:val="0061040F"/>
    <w:rsid w:val="00636AF2"/>
    <w:rsid w:val="00636D2A"/>
    <w:rsid w:val="0069240C"/>
    <w:rsid w:val="006A1AB6"/>
    <w:rsid w:val="006A3BD2"/>
    <w:rsid w:val="006A66A0"/>
    <w:rsid w:val="006B41A5"/>
    <w:rsid w:val="006C4955"/>
    <w:rsid w:val="006E0AD0"/>
    <w:rsid w:val="00700ED2"/>
    <w:rsid w:val="00707740"/>
    <w:rsid w:val="00713A3E"/>
    <w:rsid w:val="007177A3"/>
    <w:rsid w:val="007536A6"/>
    <w:rsid w:val="00790866"/>
    <w:rsid w:val="007952D3"/>
    <w:rsid w:val="007A2518"/>
    <w:rsid w:val="007D43A9"/>
    <w:rsid w:val="007F6A80"/>
    <w:rsid w:val="0082066A"/>
    <w:rsid w:val="00822E48"/>
    <w:rsid w:val="00824AA3"/>
    <w:rsid w:val="008532C0"/>
    <w:rsid w:val="00860951"/>
    <w:rsid w:val="00867963"/>
    <w:rsid w:val="008843B4"/>
    <w:rsid w:val="00890F4E"/>
    <w:rsid w:val="008A1EC2"/>
    <w:rsid w:val="008B402F"/>
    <w:rsid w:val="008B6E97"/>
    <w:rsid w:val="008C0FAB"/>
    <w:rsid w:val="008C57EB"/>
    <w:rsid w:val="008E0E57"/>
    <w:rsid w:val="008E3305"/>
    <w:rsid w:val="008E7E97"/>
    <w:rsid w:val="0092249D"/>
    <w:rsid w:val="0092285A"/>
    <w:rsid w:val="0096687B"/>
    <w:rsid w:val="00973F75"/>
    <w:rsid w:val="00991971"/>
    <w:rsid w:val="009B2F98"/>
    <w:rsid w:val="009C6E11"/>
    <w:rsid w:val="009E28DE"/>
    <w:rsid w:val="009E3857"/>
    <w:rsid w:val="00A466C3"/>
    <w:rsid w:val="00A82C5D"/>
    <w:rsid w:val="00A9076C"/>
    <w:rsid w:val="00AA4836"/>
    <w:rsid w:val="00AA5184"/>
    <w:rsid w:val="00AE3FFD"/>
    <w:rsid w:val="00AE4C3E"/>
    <w:rsid w:val="00AF674E"/>
    <w:rsid w:val="00B11D12"/>
    <w:rsid w:val="00B15A6C"/>
    <w:rsid w:val="00B17BF6"/>
    <w:rsid w:val="00B4099D"/>
    <w:rsid w:val="00B63A83"/>
    <w:rsid w:val="00B7169B"/>
    <w:rsid w:val="00BA4964"/>
    <w:rsid w:val="00BD640B"/>
    <w:rsid w:val="00BD64DB"/>
    <w:rsid w:val="00BD6657"/>
    <w:rsid w:val="00BD7A44"/>
    <w:rsid w:val="00BE00F9"/>
    <w:rsid w:val="00BE29FA"/>
    <w:rsid w:val="00BE3A88"/>
    <w:rsid w:val="00BE6BF4"/>
    <w:rsid w:val="00BE7196"/>
    <w:rsid w:val="00C00EA5"/>
    <w:rsid w:val="00C13B5A"/>
    <w:rsid w:val="00C15F71"/>
    <w:rsid w:val="00C20061"/>
    <w:rsid w:val="00C303C7"/>
    <w:rsid w:val="00C4626C"/>
    <w:rsid w:val="00C51B6A"/>
    <w:rsid w:val="00C74201"/>
    <w:rsid w:val="00C77CC6"/>
    <w:rsid w:val="00CA1D33"/>
    <w:rsid w:val="00CA5E65"/>
    <w:rsid w:val="00CB16E3"/>
    <w:rsid w:val="00CC0DD1"/>
    <w:rsid w:val="00CC2F50"/>
    <w:rsid w:val="00CC50CE"/>
    <w:rsid w:val="00CD63E9"/>
    <w:rsid w:val="00D001A3"/>
    <w:rsid w:val="00D00622"/>
    <w:rsid w:val="00D3082E"/>
    <w:rsid w:val="00D32B83"/>
    <w:rsid w:val="00D45315"/>
    <w:rsid w:val="00D4551E"/>
    <w:rsid w:val="00D55DF7"/>
    <w:rsid w:val="00D573D9"/>
    <w:rsid w:val="00D61281"/>
    <w:rsid w:val="00D71B6B"/>
    <w:rsid w:val="00D901AB"/>
    <w:rsid w:val="00DA3FCC"/>
    <w:rsid w:val="00DB0303"/>
    <w:rsid w:val="00DC1E8D"/>
    <w:rsid w:val="00DE6AEA"/>
    <w:rsid w:val="00DF19BE"/>
    <w:rsid w:val="00DF1D8E"/>
    <w:rsid w:val="00E1132F"/>
    <w:rsid w:val="00E25804"/>
    <w:rsid w:val="00E4722B"/>
    <w:rsid w:val="00E70309"/>
    <w:rsid w:val="00E75F3C"/>
    <w:rsid w:val="00EB09F7"/>
    <w:rsid w:val="00EB1891"/>
    <w:rsid w:val="00EC0547"/>
    <w:rsid w:val="00EC207A"/>
    <w:rsid w:val="00EC4195"/>
    <w:rsid w:val="00ED13FC"/>
    <w:rsid w:val="00ED5021"/>
    <w:rsid w:val="00EE0084"/>
    <w:rsid w:val="00EE7710"/>
    <w:rsid w:val="00EF610A"/>
    <w:rsid w:val="00F01668"/>
    <w:rsid w:val="00F14B1D"/>
    <w:rsid w:val="00F35382"/>
    <w:rsid w:val="00F53CED"/>
    <w:rsid w:val="00F5596D"/>
    <w:rsid w:val="00F64DA1"/>
    <w:rsid w:val="00F67913"/>
    <w:rsid w:val="00FA4163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4FE8E"/>
  <w15:chartTrackingRefBased/>
  <w15:docId w15:val="{E15F0E2F-8D84-3848-9737-0A6E023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23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2E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E10"/>
  </w:style>
  <w:style w:type="paragraph" w:styleId="Footer">
    <w:name w:val="footer"/>
    <w:basedOn w:val="Normal"/>
    <w:link w:val="FooterChar"/>
    <w:uiPriority w:val="99"/>
    <w:unhideWhenUsed/>
    <w:rsid w:val="001E2E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E10"/>
  </w:style>
  <w:style w:type="paragraph" w:styleId="ListParagraph">
    <w:name w:val="List Paragraph"/>
    <w:basedOn w:val="Normal"/>
    <w:uiPriority w:val="34"/>
    <w:qFormat/>
    <w:rsid w:val="009B2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Weir</dc:creator>
  <cp:keywords/>
  <dc:description/>
  <cp:lastModifiedBy>James Weir</cp:lastModifiedBy>
  <cp:revision>2</cp:revision>
  <dcterms:created xsi:type="dcterms:W3CDTF">2024-08-06T00:11:00Z</dcterms:created>
  <dcterms:modified xsi:type="dcterms:W3CDTF">2024-08-06T00:11:00Z</dcterms:modified>
</cp:coreProperties>
</file>