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40F06D" w14:textId="77777777" w:rsidR="00A457AB" w:rsidRPr="00A457AB" w:rsidRDefault="00A457AB" w:rsidP="00A457AB">
      <w:pPr>
        <w:pStyle w:val="3"/>
        <w:rPr>
          <w:rFonts w:ascii="Times New Roman" w:eastAsiaTheme="minorEastAsia" w:hAnsi="Times New Roman" w:cs="Times New Roman"/>
          <w:kern w:val="2"/>
          <w:sz w:val="20"/>
          <w:szCs w:val="20"/>
        </w:rPr>
      </w:pPr>
      <w:bookmarkStart w:id="0" w:name="OLE_LINK290"/>
      <w:r w:rsidRPr="00A457AB">
        <w:rPr>
          <w:rFonts w:ascii="Times New Roman" w:eastAsiaTheme="minorEastAsia" w:hAnsi="Times New Roman" w:cs="Times New Roman"/>
          <w:kern w:val="2"/>
          <w:sz w:val="20"/>
          <w:szCs w:val="20"/>
        </w:rPr>
        <w:t>Supplementary Information</w:t>
      </w:r>
    </w:p>
    <w:p w14:paraId="055CC1DC" w14:textId="4149499A" w:rsidR="00B7004C" w:rsidRDefault="00B7004C" w:rsidP="00DA02BF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Title: </w:t>
      </w:r>
      <w:r w:rsidRPr="00B7004C">
        <w:rPr>
          <w:rFonts w:ascii="Times New Roman" w:hAnsi="Times New Roman" w:cs="Times New Roman" w:hint="eastAsia"/>
          <w:sz w:val="20"/>
          <w:szCs w:val="20"/>
        </w:rPr>
        <w:t>CD39</w:t>
      </w:r>
      <w:bookmarkStart w:id="1" w:name="OLE_LINK11"/>
      <w:r w:rsidRPr="00B7004C">
        <w:rPr>
          <w:rFonts w:ascii="Times New Roman" w:hAnsi="Times New Roman" w:cs="Times New Roman" w:hint="eastAsia"/>
          <w:sz w:val="20"/>
          <w:szCs w:val="20"/>
        </w:rPr>
        <w:t xml:space="preserve"> </w:t>
      </w:r>
      <w:bookmarkEnd w:id="1"/>
      <w:r w:rsidRPr="00B7004C">
        <w:rPr>
          <w:rFonts w:ascii="Times New Roman" w:hAnsi="Times New Roman" w:cs="Times New Roman"/>
          <w:sz w:val="20"/>
          <w:szCs w:val="20"/>
        </w:rPr>
        <w:t>activities</w:t>
      </w:r>
      <w:r w:rsidRPr="00B7004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B7004C">
        <w:rPr>
          <w:rFonts w:ascii="Times New Roman" w:hAnsi="Times New Roman" w:cs="Times New Roman"/>
          <w:sz w:val="20"/>
          <w:szCs w:val="20"/>
        </w:rPr>
        <w:t>in the treated acupoints</w:t>
      </w:r>
      <w:r w:rsidRPr="00B7004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B7004C">
        <w:rPr>
          <w:rFonts w:ascii="Times New Roman" w:hAnsi="Times New Roman" w:cs="Times New Roman"/>
          <w:sz w:val="20"/>
          <w:szCs w:val="20"/>
        </w:rPr>
        <w:t xml:space="preserve">contributed to the analgesic mechanism of </w:t>
      </w:r>
      <w:bookmarkEnd w:id="0"/>
      <w:r w:rsidRPr="00B7004C">
        <w:rPr>
          <w:rFonts w:ascii="Times New Roman" w:hAnsi="Times New Roman" w:cs="Times New Roman" w:hint="eastAsia"/>
          <w:sz w:val="20"/>
          <w:szCs w:val="20"/>
        </w:rPr>
        <w:t xml:space="preserve">acupuncture </w:t>
      </w:r>
      <w:r w:rsidRPr="00B7004C">
        <w:rPr>
          <w:rFonts w:ascii="Times New Roman" w:hAnsi="Times New Roman" w:cs="Times New Roman"/>
          <w:sz w:val="20"/>
          <w:szCs w:val="20"/>
        </w:rPr>
        <w:t>on arthritis rats</w:t>
      </w:r>
    </w:p>
    <w:p w14:paraId="3D985026" w14:textId="7E1D9B25" w:rsidR="00B7004C" w:rsidRPr="00DA02BF" w:rsidRDefault="00B7004C" w:rsidP="00DA02B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Journal: </w:t>
      </w:r>
      <w:r w:rsidRPr="00DA02BF">
        <w:rPr>
          <w:rFonts w:ascii="Times New Roman" w:hAnsi="Times New Roman" w:cs="Times New Roman"/>
          <w:sz w:val="20"/>
          <w:szCs w:val="20"/>
        </w:rPr>
        <w:t>Purinergic Signaling</w:t>
      </w:r>
    </w:p>
    <w:p w14:paraId="41A5880B" w14:textId="77777777" w:rsidR="00DA02BF" w:rsidRPr="004073FB" w:rsidRDefault="00B7004C" w:rsidP="00DA02BF">
      <w:pPr>
        <w:rPr>
          <w:rFonts w:ascii="Times New Roman" w:hAnsi="Times New Roman" w:cs="Times New Roman"/>
          <w:sz w:val="20"/>
          <w:szCs w:val="20"/>
        </w:rPr>
      </w:pPr>
      <w:r w:rsidRPr="00DA02BF">
        <w:rPr>
          <w:rFonts w:ascii="Times New Roman" w:hAnsi="Times New Roman" w:cs="Times New Roman"/>
          <w:b/>
          <w:bCs/>
          <w:sz w:val="20"/>
          <w:szCs w:val="20"/>
        </w:rPr>
        <w:t>Authors: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DA02BF" w:rsidRPr="004073FB">
        <w:rPr>
          <w:rFonts w:ascii="Times New Roman" w:hAnsi="Times New Roman" w:cs="Times New Roman" w:hint="eastAsia"/>
          <w:sz w:val="20"/>
          <w:szCs w:val="20"/>
        </w:rPr>
        <w:t>Yu-Jia Li</w:t>
      </w:r>
      <w:r w:rsidR="00DA02BF" w:rsidRPr="004073F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DA02BF" w:rsidRPr="004073FB">
        <w:rPr>
          <w:rFonts w:ascii="Times New Roman" w:hAnsi="Times New Roman" w:cs="Times New Roman"/>
          <w:sz w:val="20"/>
          <w:szCs w:val="20"/>
        </w:rPr>
        <w:t>,</w:t>
      </w:r>
      <w:r w:rsidR="00DA02BF" w:rsidRPr="004073F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A02BF">
        <w:rPr>
          <w:rFonts w:ascii="Times New Roman" w:hAnsi="Times New Roman" w:cs="Times New Roman"/>
          <w:sz w:val="20"/>
          <w:szCs w:val="20"/>
        </w:rPr>
        <w:t>Jie Lin</w:t>
      </w:r>
      <w:r w:rsidR="00DA02BF" w:rsidRPr="004073F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DA02BF" w:rsidRPr="006E45BF">
        <w:rPr>
          <w:rFonts w:ascii="Times New Roman" w:hAnsi="Times New Roman" w:cs="Times New Roman"/>
          <w:sz w:val="20"/>
          <w:szCs w:val="20"/>
        </w:rPr>
        <w:t xml:space="preserve">, </w:t>
      </w:r>
      <w:r w:rsidR="00DA02BF">
        <w:rPr>
          <w:rFonts w:ascii="Times New Roman" w:hAnsi="Times New Roman" w:cs="Times New Roman"/>
          <w:sz w:val="20"/>
          <w:szCs w:val="20"/>
        </w:rPr>
        <w:t>Si-Qi Tang</w:t>
      </w:r>
      <w:r w:rsidR="00DA02BF" w:rsidRPr="004073F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DA02BF" w:rsidRPr="004073FB">
        <w:rPr>
          <w:rFonts w:ascii="Times New Roman" w:hAnsi="Times New Roman" w:cs="Times New Roman" w:hint="eastAsia"/>
          <w:sz w:val="20"/>
          <w:szCs w:val="20"/>
        </w:rPr>
        <w:t>, Wei-Min Zuo</w:t>
      </w:r>
      <w:r w:rsidR="00DA02BF" w:rsidRPr="004073F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DA02BF" w:rsidRPr="004073FB">
        <w:rPr>
          <w:rFonts w:ascii="Times New Roman" w:hAnsi="Times New Roman" w:cs="Times New Roman"/>
          <w:sz w:val="20"/>
          <w:szCs w:val="20"/>
        </w:rPr>
        <w:t xml:space="preserve">, </w:t>
      </w:r>
      <w:bookmarkStart w:id="2" w:name="OLE_LINK293"/>
      <w:r w:rsidR="00DA02BF">
        <w:rPr>
          <w:rFonts w:ascii="Times New Roman" w:hAnsi="Times New Roman" w:cs="Times New Roman" w:hint="eastAsia"/>
          <w:sz w:val="20"/>
          <w:szCs w:val="20"/>
        </w:rPr>
        <w:t>Guang</w:t>
      </w:r>
      <w:r w:rsidR="00DA02BF">
        <w:rPr>
          <w:rFonts w:ascii="Times New Roman" w:hAnsi="Times New Roman" w:cs="Times New Roman"/>
          <w:sz w:val="20"/>
          <w:szCs w:val="20"/>
        </w:rPr>
        <w:t>-Hong Ding</w:t>
      </w:r>
      <w:r w:rsidR="00DA02BF" w:rsidRPr="004073FB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DA02BF" w:rsidRPr="000A66F7">
        <w:rPr>
          <w:rFonts w:ascii="Times New Roman" w:hAnsi="Times New Roman" w:cs="Times New Roman"/>
          <w:sz w:val="20"/>
          <w:szCs w:val="20"/>
        </w:rPr>
        <w:t xml:space="preserve">, </w:t>
      </w:r>
      <w:bookmarkStart w:id="3" w:name="OLE_LINK291"/>
      <w:bookmarkEnd w:id="2"/>
      <w:r w:rsidR="00DA02BF" w:rsidRPr="004073FB">
        <w:rPr>
          <w:rFonts w:ascii="Times New Roman" w:hAnsi="Times New Roman" w:cs="Times New Roman" w:hint="eastAsia"/>
          <w:sz w:val="20"/>
          <w:szCs w:val="20"/>
        </w:rPr>
        <w:t>Xue-</w:t>
      </w:r>
      <w:r w:rsidR="00DA02BF" w:rsidRPr="004073FB">
        <w:rPr>
          <w:rFonts w:ascii="Times New Roman" w:hAnsi="Times New Roman" w:cs="Times New Roman"/>
          <w:sz w:val="20"/>
          <w:szCs w:val="20"/>
        </w:rPr>
        <w:t>Y</w:t>
      </w:r>
      <w:r w:rsidR="00DA02BF" w:rsidRPr="004073FB">
        <w:rPr>
          <w:rFonts w:ascii="Times New Roman" w:hAnsi="Times New Roman" w:cs="Times New Roman" w:hint="eastAsia"/>
          <w:sz w:val="20"/>
          <w:szCs w:val="20"/>
        </w:rPr>
        <w:t>ong Shen</w:t>
      </w:r>
      <w:bookmarkEnd w:id="3"/>
      <w:r w:rsidR="00DA02BF" w:rsidRPr="004073F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DA02BF" w:rsidRPr="004073FB">
        <w:rPr>
          <w:rFonts w:ascii="Times New Roman" w:hAnsi="Times New Roman" w:cs="Times New Roman" w:hint="eastAsia"/>
          <w:sz w:val="20"/>
          <w:szCs w:val="20"/>
          <w:vertAlign w:val="superscript"/>
        </w:rPr>
        <w:t>,</w:t>
      </w:r>
      <w:r w:rsidR="00DA02BF" w:rsidRPr="004073FB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DA02BF" w:rsidRPr="004073FB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="00DA02BF">
        <w:rPr>
          <w:rFonts w:ascii="Times New Roman" w:hAnsi="Times New Roman" w:cs="Times New Roman"/>
          <w:sz w:val="20"/>
          <w:szCs w:val="20"/>
        </w:rPr>
        <w:t xml:space="preserve">, </w:t>
      </w:r>
      <w:r w:rsidR="00DA02BF" w:rsidRPr="004073FB">
        <w:rPr>
          <w:rFonts w:ascii="Times New Roman" w:hAnsi="Times New Roman" w:cs="Times New Roman" w:hint="eastAsia"/>
          <w:sz w:val="20"/>
          <w:szCs w:val="20"/>
        </w:rPr>
        <w:t>Li-Na Wang</w:t>
      </w:r>
      <w:r w:rsidR="00DA02BF" w:rsidRPr="004073F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DA02BF">
        <w:rPr>
          <w:rFonts w:ascii="Times New Roman" w:hAnsi="Times New Roman" w:cs="Times New Roman"/>
          <w:sz w:val="20"/>
          <w:szCs w:val="20"/>
          <w:vertAlign w:val="superscript"/>
        </w:rPr>
        <w:t xml:space="preserve">, </w:t>
      </w:r>
      <w:r w:rsidR="00DA02BF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</w:p>
    <w:p w14:paraId="0660F5DA" w14:textId="77777777" w:rsidR="00DA02BF" w:rsidRPr="004073FB" w:rsidRDefault="00DA02BF" w:rsidP="00DA02BF">
      <w:pPr>
        <w:pStyle w:val="a3"/>
        <w:numPr>
          <w:ilvl w:val="0"/>
          <w:numId w:val="2"/>
        </w:numPr>
        <w:spacing w:line="300" w:lineRule="exact"/>
        <w:ind w:left="442" w:firstLineChars="0" w:hanging="442"/>
        <w:rPr>
          <w:rFonts w:ascii="Times New Roman" w:hAnsi="Times New Roman"/>
          <w:sz w:val="18"/>
          <w:szCs w:val="18"/>
          <w:lang w:val="en-GB"/>
        </w:rPr>
      </w:pPr>
      <w:r w:rsidRPr="004073FB">
        <w:rPr>
          <w:rFonts w:ascii="Times New Roman" w:hAnsi="Times New Roman"/>
          <w:sz w:val="18"/>
          <w:szCs w:val="18"/>
          <w:lang w:val="en-GB"/>
        </w:rPr>
        <w:t>School of Acupuncture-Moxibustion and Tuina, Shanghai University of Traditional Chinese Medicine, Shanghai 201203, China</w:t>
      </w:r>
    </w:p>
    <w:p w14:paraId="50C4563B" w14:textId="77777777" w:rsidR="00DA02BF" w:rsidRDefault="00DA02BF" w:rsidP="00DA02BF">
      <w:pPr>
        <w:pStyle w:val="a3"/>
        <w:numPr>
          <w:ilvl w:val="0"/>
          <w:numId w:val="2"/>
        </w:numPr>
        <w:spacing w:line="300" w:lineRule="exact"/>
        <w:ind w:left="442" w:firstLineChars="0" w:hanging="442"/>
        <w:rPr>
          <w:rFonts w:ascii="Times New Roman" w:hAnsi="Times New Roman"/>
          <w:sz w:val="18"/>
          <w:szCs w:val="18"/>
          <w:lang w:val="en-GB"/>
        </w:rPr>
      </w:pPr>
      <w:bookmarkStart w:id="4" w:name="_Ref130821847"/>
      <w:bookmarkStart w:id="5" w:name="_Ref131583759"/>
      <w:bookmarkStart w:id="6" w:name="_Ref41734411"/>
      <w:r w:rsidRPr="004073FB">
        <w:rPr>
          <w:rFonts w:ascii="Times New Roman" w:hAnsi="Times New Roman"/>
          <w:sz w:val="18"/>
          <w:szCs w:val="18"/>
          <w:lang w:val="en-GB"/>
        </w:rPr>
        <w:t>Shanghai Research Center for Acupuncture and Meridians, Shanghai 201203, China</w:t>
      </w:r>
      <w:bookmarkEnd w:id="4"/>
    </w:p>
    <w:p w14:paraId="172CEB74" w14:textId="77777777" w:rsidR="00DA02BF" w:rsidRPr="007301C4" w:rsidRDefault="00DA02BF" w:rsidP="00DA02BF">
      <w:pPr>
        <w:pStyle w:val="a3"/>
        <w:numPr>
          <w:ilvl w:val="0"/>
          <w:numId w:val="2"/>
        </w:numPr>
        <w:spacing w:line="300" w:lineRule="exact"/>
        <w:ind w:left="442" w:firstLineChars="0" w:hanging="442"/>
        <w:rPr>
          <w:rFonts w:ascii="Times New Roman" w:hAnsi="Times New Roman"/>
          <w:sz w:val="18"/>
          <w:szCs w:val="18"/>
          <w:lang w:val="en-GB"/>
        </w:rPr>
      </w:pPr>
      <w:r w:rsidRPr="004073FB">
        <w:rPr>
          <w:rFonts w:ascii="Times New Roman" w:hAnsi="Times New Roman"/>
          <w:sz w:val="18"/>
          <w:szCs w:val="18"/>
          <w:lang w:val="en-GB"/>
        </w:rPr>
        <w:t xml:space="preserve">Shanghai Key Laboratory of Acupuncture Mechanism and Acupoint Function (21DZ2271800), Department of Aeronautics and Astronautics, Fudan University, Shanghai 200433, China. </w:t>
      </w:r>
    </w:p>
    <w:bookmarkEnd w:id="5"/>
    <w:bookmarkEnd w:id="6"/>
    <w:p w14:paraId="55D1E0A9" w14:textId="77777777" w:rsidR="002022D1" w:rsidRPr="002022D1" w:rsidRDefault="002022D1" w:rsidP="002022D1">
      <w:pPr>
        <w:rPr>
          <w:rFonts w:ascii="Times New Roman" w:hAnsi="Times New Roman" w:cs="Times New Roman"/>
          <w:sz w:val="20"/>
          <w:szCs w:val="20"/>
        </w:rPr>
      </w:pPr>
      <w:r w:rsidRPr="002022D1">
        <w:rPr>
          <w:rFonts w:ascii="Times New Roman" w:hAnsi="Times New Roman" w:cs="Times New Roman" w:hint="eastAsia"/>
          <w:sz w:val="20"/>
          <w:szCs w:val="20"/>
        </w:rPr>
        <w:t>Li-Na Wang</w:t>
      </w:r>
      <w:r w:rsidRPr="002022D1">
        <w:rPr>
          <w:rFonts w:ascii="Times New Roman" w:hAnsi="Times New Roman" w:cs="Times New Roman"/>
          <w:sz w:val="20"/>
          <w:szCs w:val="20"/>
        </w:rPr>
        <w:t>: lnwang@shutcm.edu.cn</w:t>
      </w:r>
    </w:p>
    <w:p w14:paraId="17802053" w14:textId="4D7F322A" w:rsidR="002022D1" w:rsidRPr="002022D1" w:rsidRDefault="002022D1" w:rsidP="002022D1">
      <w:pPr>
        <w:rPr>
          <w:rFonts w:ascii="Times New Roman" w:hAnsi="Times New Roman" w:cs="Times New Roman"/>
          <w:sz w:val="20"/>
          <w:szCs w:val="20"/>
        </w:rPr>
      </w:pPr>
      <w:r w:rsidRPr="002022D1">
        <w:rPr>
          <w:rFonts w:ascii="Times New Roman" w:hAnsi="Times New Roman" w:cs="Times New Roman" w:hint="eastAsia"/>
          <w:sz w:val="20"/>
          <w:szCs w:val="20"/>
        </w:rPr>
        <w:t>Xue-</w:t>
      </w:r>
      <w:r w:rsidRPr="002022D1">
        <w:rPr>
          <w:rFonts w:ascii="Times New Roman" w:hAnsi="Times New Roman" w:cs="Times New Roman"/>
          <w:sz w:val="20"/>
          <w:szCs w:val="20"/>
        </w:rPr>
        <w:t>Y</w:t>
      </w:r>
      <w:r w:rsidRPr="002022D1">
        <w:rPr>
          <w:rFonts w:ascii="Times New Roman" w:hAnsi="Times New Roman" w:cs="Times New Roman" w:hint="eastAsia"/>
          <w:sz w:val="20"/>
          <w:szCs w:val="20"/>
        </w:rPr>
        <w:t>ong Shen</w:t>
      </w:r>
      <w:r w:rsidRPr="002022D1">
        <w:rPr>
          <w:rFonts w:ascii="Times New Roman" w:hAnsi="Times New Roman" w:cs="Times New Roman"/>
          <w:sz w:val="20"/>
          <w:szCs w:val="20"/>
        </w:rPr>
        <w:t>: sxy1@shutcm.edu.cn</w:t>
      </w:r>
    </w:p>
    <w:p w14:paraId="1AF97A6B" w14:textId="2F61F4F3" w:rsidR="002022D1" w:rsidRPr="002022D1" w:rsidRDefault="002022D1" w:rsidP="002022D1">
      <w:pPr>
        <w:rPr>
          <w:rFonts w:ascii="Times New Roman" w:hAnsi="Times New Roman" w:cs="Times New Roman"/>
          <w:sz w:val="20"/>
          <w:szCs w:val="20"/>
        </w:rPr>
      </w:pPr>
      <w:r w:rsidRPr="002022D1">
        <w:rPr>
          <w:rFonts w:ascii="Times New Roman" w:hAnsi="Times New Roman" w:cs="Times New Roman" w:hint="eastAsia"/>
          <w:sz w:val="20"/>
          <w:szCs w:val="20"/>
        </w:rPr>
        <w:t>Yu-Jia Li</w:t>
      </w:r>
      <w:r w:rsidRPr="002022D1">
        <w:rPr>
          <w:rFonts w:ascii="Times New Roman" w:hAnsi="Times New Roman" w:cs="Times New Roman"/>
          <w:sz w:val="20"/>
          <w:szCs w:val="20"/>
        </w:rPr>
        <w:t xml:space="preserve">: </w:t>
      </w:r>
      <w:r w:rsidR="009538DD">
        <w:rPr>
          <w:rFonts w:ascii="Times New Roman" w:hAnsi="Times New Roman" w:cs="Times New Roman"/>
          <w:sz w:val="20"/>
          <w:szCs w:val="20"/>
        </w:rPr>
        <w:t>12022020</w:t>
      </w:r>
      <w:r w:rsidRPr="002022D1">
        <w:rPr>
          <w:rFonts w:ascii="Times New Roman" w:hAnsi="Times New Roman" w:cs="Times New Roman"/>
          <w:sz w:val="20"/>
          <w:szCs w:val="20"/>
        </w:rPr>
        <w:t>@ shutcm.edu.cn</w:t>
      </w:r>
    </w:p>
    <w:p w14:paraId="6FDA2AD1" w14:textId="77777777" w:rsidR="002022D1" w:rsidRPr="002022D1" w:rsidRDefault="002022D1" w:rsidP="002022D1">
      <w:pPr>
        <w:rPr>
          <w:rFonts w:ascii="Times New Roman" w:hAnsi="Times New Roman" w:cs="Times New Roman"/>
          <w:sz w:val="20"/>
          <w:szCs w:val="20"/>
        </w:rPr>
      </w:pPr>
      <w:r w:rsidRPr="002022D1">
        <w:rPr>
          <w:rFonts w:ascii="Times New Roman" w:hAnsi="Times New Roman" w:cs="Times New Roman"/>
          <w:sz w:val="20"/>
          <w:szCs w:val="20"/>
        </w:rPr>
        <w:t>Jie Lin: 22022043@shutcm.edu.cn</w:t>
      </w:r>
    </w:p>
    <w:p w14:paraId="1FA98CDD" w14:textId="77777777" w:rsidR="002022D1" w:rsidRPr="002022D1" w:rsidRDefault="002022D1" w:rsidP="002022D1">
      <w:pPr>
        <w:rPr>
          <w:rFonts w:ascii="Times New Roman" w:hAnsi="Times New Roman" w:cs="Times New Roman"/>
          <w:sz w:val="20"/>
          <w:szCs w:val="20"/>
        </w:rPr>
      </w:pPr>
      <w:r w:rsidRPr="002022D1">
        <w:rPr>
          <w:rFonts w:ascii="Times New Roman" w:hAnsi="Times New Roman" w:cs="Times New Roman"/>
          <w:sz w:val="20"/>
          <w:szCs w:val="20"/>
        </w:rPr>
        <w:t>Si-Qi Tang: tangsq1117@163.com</w:t>
      </w:r>
    </w:p>
    <w:p w14:paraId="468DB45B" w14:textId="77777777" w:rsidR="002022D1" w:rsidRPr="002022D1" w:rsidRDefault="002022D1" w:rsidP="002022D1">
      <w:pPr>
        <w:rPr>
          <w:rFonts w:ascii="Times New Roman" w:hAnsi="Times New Roman" w:cs="Times New Roman"/>
          <w:sz w:val="20"/>
          <w:szCs w:val="20"/>
        </w:rPr>
      </w:pPr>
      <w:r w:rsidRPr="002022D1">
        <w:rPr>
          <w:rFonts w:ascii="Times New Roman" w:hAnsi="Times New Roman" w:cs="Times New Roman" w:hint="eastAsia"/>
          <w:sz w:val="20"/>
          <w:szCs w:val="20"/>
        </w:rPr>
        <w:t>Wei-Min Zuo</w:t>
      </w:r>
      <w:r w:rsidRPr="002022D1">
        <w:rPr>
          <w:rFonts w:ascii="Times New Roman" w:hAnsi="Times New Roman" w:cs="Times New Roman"/>
          <w:sz w:val="20"/>
          <w:szCs w:val="20"/>
        </w:rPr>
        <w:t>: wmZuo0207@163.com</w:t>
      </w:r>
    </w:p>
    <w:p w14:paraId="454CD822" w14:textId="77777777" w:rsidR="002022D1" w:rsidRPr="002022D1" w:rsidRDefault="002022D1" w:rsidP="002022D1">
      <w:pPr>
        <w:rPr>
          <w:rFonts w:ascii="Times New Roman" w:hAnsi="Times New Roman" w:cs="Times New Roman"/>
          <w:sz w:val="20"/>
          <w:szCs w:val="20"/>
        </w:rPr>
      </w:pPr>
      <w:r w:rsidRPr="002022D1">
        <w:rPr>
          <w:rFonts w:ascii="Times New Roman" w:hAnsi="Times New Roman" w:cs="Times New Roman" w:hint="eastAsia"/>
          <w:sz w:val="20"/>
          <w:szCs w:val="20"/>
        </w:rPr>
        <w:t>Guang</w:t>
      </w:r>
      <w:r w:rsidRPr="002022D1">
        <w:rPr>
          <w:rFonts w:ascii="Times New Roman" w:hAnsi="Times New Roman" w:cs="Times New Roman"/>
          <w:sz w:val="20"/>
          <w:szCs w:val="20"/>
        </w:rPr>
        <w:t>-Hong Ding:ghding@fudan.edu.cn</w:t>
      </w:r>
    </w:p>
    <w:p w14:paraId="32EEBD29" w14:textId="315188B3" w:rsidR="00B7004C" w:rsidRPr="00DA02BF" w:rsidRDefault="00B7004C" w:rsidP="00B7004C">
      <w:pPr>
        <w:rPr>
          <w:rFonts w:ascii="Times New Roman" w:hAnsi="Times New Roman" w:cs="Times New Roman"/>
          <w:b/>
          <w:bCs/>
          <w:lang w:val="en-GB"/>
        </w:rPr>
      </w:pPr>
    </w:p>
    <w:p w14:paraId="4CE574F9" w14:textId="52A88263" w:rsidR="00314465" w:rsidRDefault="001854AD" w:rsidP="00314465">
      <w:r>
        <w:rPr>
          <w:noProof/>
        </w:rPr>
        <w:drawing>
          <wp:inline distT="0" distB="0" distL="0" distR="0" wp14:anchorId="259EE310" wp14:editId="7499779B">
            <wp:extent cx="4800600" cy="3441700"/>
            <wp:effectExtent l="0" t="0" r="0" b="0"/>
            <wp:docPr id="12714336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433608" name="图片 127143360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44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1DD5A" w14:textId="2665C486" w:rsidR="00002CDC" w:rsidRPr="00CE6EE5" w:rsidRDefault="00CE6EE5" w:rsidP="00CE6EE5">
      <w:pPr>
        <w:adjustRightInd w:val="0"/>
        <w:snapToGrid w:val="0"/>
        <w:spacing w:before="120" w:after="240"/>
        <w:rPr>
          <w:rFonts w:ascii="Times New Roman" w:eastAsia="DengXian" w:hAnsi="Times New Roman"/>
          <w:bCs/>
          <w:sz w:val="18"/>
          <w:szCs w:val="18"/>
          <w:lang w:val="zh-HK" w:bidi="en-US"/>
        </w:rPr>
      </w:pPr>
      <w:bookmarkStart w:id="7" w:name="_Ref136449817"/>
      <w:r w:rsidRPr="00CE6EE5">
        <w:rPr>
          <w:rFonts w:ascii="Times New Roman" w:hAnsi="Times New Roman" w:cs="Times New Roman"/>
          <w:b/>
          <w:bCs/>
          <w:sz w:val="20"/>
          <w:szCs w:val="20"/>
        </w:rPr>
        <w:t>Online Resource 1</w:t>
      </w:r>
      <w:r w:rsidRPr="00CE6EE5">
        <w:rPr>
          <w:rFonts w:ascii="Times New Roman" w:hAnsi="Times New Roman"/>
        </w:rPr>
        <w:t xml:space="preserve"> </w:t>
      </w:r>
      <w:r w:rsidR="001854AD" w:rsidRPr="00CE6EE5">
        <w:rPr>
          <w:rFonts w:ascii="Times New Roman" w:eastAsia="DengXian" w:hAnsi="Times New Roman"/>
          <w:sz w:val="18"/>
          <w:szCs w:val="18"/>
          <w:lang w:bidi="en-US"/>
        </w:rPr>
        <w:t xml:space="preserve">qRt-PCR determination of </w:t>
      </w:r>
      <w:r w:rsidR="00BB06E5" w:rsidRPr="00CE6EE5">
        <w:rPr>
          <w:rFonts w:ascii="Times New Roman" w:eastAsia="DengXian" w:hAnsi="Times New Roman"/>
          <w:sz w:val="18"/>
          <w:szCs w:val="18"/>
          <w:lang w:bidi="en-US"/>
        </w:rPr>
        <w:t>ST36</w:t>
      </w:r>
      <w:r w:rsidR="001854AD" w:rsidRPr="00CE6EE5">
        <w:rPr>
          <w:rFonts w:ascii="Times New Roman" w:eastAsia="DengXian" w:hAnsi="Times New Roman"/>
          <w:sz w:val="18"/>
          <w:szCs w:val="18"/>
          <w:lang w:bidi="en-US"/>
        </w:rPr>
        <w:t xml:space="preserve"> treated with </w:t>
      </w:r>
      <w:r w:rsidR="00BB06E5" w:rsidRPr="00CE6EE5">
        <w:rPr>
          <w:rFonts w:ascii="Times New Roman" w:eastAsia="DengXian" w:hAnsi="Times New Roman"/>
          <w:i/>
          <w:iCs/>
          <w:sz w:val="18"/>
          <w:szCs w:val="18"/>
          <w:lang w:bidi="en-US"/>
        </w:rPr>
        <w:t>AAV</w:t>
      </w:r>
      <w:r w:rsidR="001854AD" w:rsidRPr="00CE6EE5">
        <w:rPr>
          <w:rFonts w:ascii="Times New Roman" w:eastAsia="DengXian" w:hAnsi="Times New Roman"/>
          <w:sz w:val="18"/>
          <w:szCs w:val="18"/>
          <w:lang w:bidi="en-US"/>
        </w:rPr>
        <w:t>-</w:t>
      </w:r>
      <w:r w:rsidR="00BB06E5" w:rsidRPr="00CE6EE5">
        <w:rPr>
          <w:rFonts w:ascii="Times New Roman" w:eastAsia="DengXian" w:hAnsi="Times New Roman"/>
          <w:sz w:val="18"/>
          <w:szCs w:val="18"/>
          <w:lang w:bidi="en-US"/>
        </w:rPr>
        <w:t>rCD73-</w:t>
      </w:r>
      <w:r w:rsidR="001854AD" w:rsidRPr="00CE6EE5">
        <w:rPr>
          <w:rFonts w:ascii="Times New Roman" w:eastAsia="DengXian" w:hAnsi="Times New Roman"/>
          <w:sz w:val="18"/>
          <w:szCs w:val="18"/>
          <w:lang w:bidi="en-US"/>
        </w:rPr>
        <w:t>s</w:t>
      </w:r>
      <w:r w:rsidR="00BB06E5" w:rsidRPr="00CE6EE5">
        <w:rPr>
          <w:rFonts w:ascii="Times New Roman" w:eastAsia="DengXian" w:hAnsi="Times New Roman"/>
          <w:sz w:val="18"/>
          <w:szCs w:val="18"/>
          <w:lang w:bidi="en-US"/>
        </w:rPr>
        <w:t>h</w:t>
      </w:r>
      <w:r w:rsidR="001854AD" w:rsidRPr="00CE6EE5">
        <w:rPr>
          <w:rFonts w:ascii="Times New Roman" w:eastAsia="DengXian" w:hAnsi="Times New Roman"/>
          <w:sz w:val="18"/>
          <w:szCs w:val="18"/>
          <w:lang w:bidi="en-US"/>
        </w:rPr>
        <w:t>RNA, when negative control (</w:t>
      </w:r>
      <w:r w:rsidR="00BB06E5" w:rsidRPr="00CE6EE5">
        <w:rPr>
          <w:rFonts w:ascii="Times New Roman" w:eastAsia="DengXian" w:hAnsi="Times New Roman"/>
          <w:i/>
          <w:iCs/>
          <w:sz w:val="18"/>
          <w:szCs w:val="18"/>
          <w:lang w:bidi="en-US"/>
        </w:rPr>
        <w:t>AAV</w:t>
      </w:r>
      <w:r w:rsidR="001854AD" w:rsidRPr="00CE6EE5">
        <w:rPr>
          <w:rFonts w:ascii="Times New Roman" w:eastAsia="DengXian" w:hAnsi="Times New Roman"/>
          <w:sz w:val="18"/>
          <w:szCs w:val="18"/>
          <w:lang w:bidi="en-US"/>
        </w:rPr>
        <w:t xml:space="preserve">-NC) </w:t>
      </w:r>
      <w:r w:rsidR="00BB06E5" w:rsidRPr="00CE6EE5">
        <w:rPr>
          <w:rFonts w:ascii="Times New Roman" w:eastAsia="DengXian" w:hAnsi="Times New Roman"/>
          <w:sz w:val="18"/>
          <w:szCs w:val="18"/>
          <w:lang w:bidi="en-US"/>
        </w:rPr>
        <w:t>rat</w:t>
      </w:r>
      <w:r w:rsidR="001854AD" w:rsidRPr="00CE6EE5">
        <w:rPr>
          <w:rFonts w:ascii="Times New Roman" w:eastAsia="DengXian" w:hAnsi="Times New Roman"/>
          <w:sz w:val="18"/>
          <w:szCs w:val="18"/>
          <w:lang w:bidi="en-US"/>
        </w:rPr>
        <w:t>s as contrast (n=5</w:t>
      </w:r>
      <w:r w:rsidR="00BB06E5" w:rsidRPr="00CE6EE5">
        <w:rPr>
          <w:rFonts w:ascii="Times New Roman" w:eastAsia="DengXian" w:hAnsi="Times New Roman"/>
          <w:sz w:val="18"/>
          <w:szCs w:val="18"/>
          <w:lang w:bidi="en-US"/>
        </w:rPr>
        <w:t>-6</w:t>
      </w:r>
      <w:r w:rsidR="001854AD" w:rsidRPr="00CE6EE5">
        <w:rPr>
          <w:rFonts w:ascii="Times New Roman" w:eastAsia="DengXian" w:hAnsi="Times New Roman"/>
          <w:sz w:val="18"/>
          <w:szCs w:val="18"/>
          <w:lang w:bidi="en-US"/>
        </w:rPr>
        <w:t xml:space="preserve">). </w:t>
      </w:r>
      <w:r w:rsidR="00BB06E5" w:rsidRPr="00CE6EE5">
        <w:rPr>
          <w:rFonts w:ascii="Times New Roman" w:eastAsia="DengXian" w:hAnsi="Times New Roman"/>
          <w:sz w:val="18"/>
          <w:szCs w:val="18"/>
          <w:lang w:bidi="en-US"/>
        </w:rPr>
        <w:t xml:space="preserve">* </w:t>
      </w:r>
      <w:r w:rsidR="00BB06E5" w:rsidRPr="00CE6EE5">
        <w:rPr>
          <w:rFonts w:ascii="Times New Roman" w:eastAsia="DengXian" w:hAnsi="Times New Roman"/>
          <w:i/>
          <w:iCs/>
          <w:sz w:val="18"/>
          <w:szCs w:val="18"/>
          <w:lang w:bidi="en-US"/>
        </w:rPr>
        <w:t>p</w:t>
      </w:r>
      <w:r w:rsidR="00BB06E5" w:rsidRPr="00CE6EE5">
        <w:rPr>
          <w:rFonts w:ascii="Times New Roman" w:eastAsia="DengXian" w:hAnsi="Times New Roman"/>
          <w:sz w:val="18"/>
          <w:szCs w:val="18"/>
          <w:lang w:bidi="en-US"/>
        </w:rPr>
        <w:t xml:space="preserve">&lt;0.05 </w:t>
      </w:r>
      <w:r w:rsidR="001854AD" w:rsidRPr="00CE6EE5">
        <w:rPr>
          <w:rFonts w:ascii="Times New Roman" w:eastAsia="DengXian" w:hAnsi="Times New Roman"/>
          <w:sz w:val="18"/>
          <w:szCs w:val="18"/>
          <w:lang w:bidi="en-US"/>
        </w:rPr>
        <w:t xml:space="preserve">** </w:t>
      </w:r>
      <w:r w:rsidR="001854AD" w:rsidRPr="00CE6EE5">
        <w:rPr>
          <w:rFonts w:ascii="Times New Roman" w:eastAsia="DengXian" w:hAnsi="Times New Roman"/>
          <w:i/>
          <w:iCs/>
          <w:sz w:val="18"/>
          <w:szCs w:val="18"/>
          <w:lang w:bidi="en-US"/>
        </w:rPr>
        <w:t>p</w:t>
      </w:r>
      <w:r w:rsidR="001854AD" w:rsidRPr="00CE6EE5">
        <w:rPr>
          <w:rFonts w:ascii="Times New Roman" w:eastAsia="DengXian" w:hAnsi="Times New Roman"/>
          <w:sz w:val="18"/>
          <w:szCs w:val="18"/>
          <w:lang w:bidi="en-US"/>
        </w:rPr>
        <w:t>&lt;0.01</w:t>
      </w:r>
      <w:bookmarkEnd w:id="7"/>
      <w:r w:rsidR="00311F0A" w:rsidRPr="00CE6EE5">
        <w:rPr>
          <w:rFonts w:ascii="Times New Roman" w:eastAsia="DengXian" w:hAnsi="Times New Roman"/>
          <w:bCs/>
          <w:sz w:val="18"/>
          <w:szCs w:val="18"/>
          <w:lang w:bidi="en-US"/>
        </w:rPr>
        <w:t>.</w:t>
      </w:r>
    </w:p>
    <w:sectPr w:rsidR="00002CDC" w:rsidRPr="00CE6EE5" w:rsidSect="000D6D5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FD57F9"/>
    <w:multiLevelType w:val="hybridMultilevel"/>
    <w:tmpl w:val="6F42BC8A"/>
    <w:lvl w:ilvl="0" w:tplc="79843F14">
      <w:start w:val="1"/>
      <w:numFmt w:val="decimal"/>
      <w:lvlText w:val="Figure S%1."/>
      <w:lvlJc w:val="left"/>
      <w:pPr>
        <w:ind w:left="2992" w:hanging="440"/>
      </w:pPr>
      <w:rPr>
        <w:rFonts w:ascii="Times New Roman" w:hAnsi="Times New Roman" w:cs="Times New Roman" w:hint="default"/>
        <w:b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18"/>
        <w:vertAlign w:val="baseline"/>
      </w:rPr>
    </w:lvl>
    <w:lvl w:ilvl="1" w:tplc="04090019" w:tentative="1">
      <w:start w:val="1"/>
      <w:numFmt w:val="lowerLetter"/>
      <w:lvlText w:val="%2)"/>
      <w:lvlJc w:val="left"/>
      <w:pPr>
        <w:ind w:left="3432" w:hanging="440"/>
      </w:pPr>
    </w:lvl>
    <w:lvl w:ilvl="2" w:tplc="0409001B" w:tentative="1">
      <w:start w:val="1"/>
      <w:numFmt w:val="lowerRoman"/>
      <w:lvlText w:val="%3."/>
      <w:lvlJc w:val="right"/>
      <w:pPr>
        <w:ind w:left="3872" w:hanging="440"/>
      </w:pPr>
    </w:lvl>
    <w:lvl w:ilvl="3" w:tplc="0409000F" w:tentative="1">
      <w:start w:val="1"/>
      <w:numFmt w:val="decimal"/>
      <w:lvlText w:val="%4."/>
      <w:lvlJc w:val="left"/>
      <w:pPr>
        <w:ind w:left="4312" w:hanging="440"/>
      </w:pPr>
    </w:lvl>
    <w:lvl w:ilvl="4" w:tplc="04090019" w:tentative="1">
      <w:start w:val="1"/>
      <w:numFmt w:val="lowerLetter"/>
      <w:lvlText w:val="%5)"/>
      <w:lvlJc w:val="left"/>
      <w:pPr>
        <w:ind w:left="4752" w:hanging="440"/>
      </w:pPr>
    </w:lvl>
    <w:lvl w:ilvl="5" w:tplc="0409001B" w:tentative="1">
      <w:start w:val="1"/>
      <w:numFmt w:val="lowerRoman"/>
      <w:lvlText w:val="%6."/>
      <w:lvlJc w:val="right"/>
      <w:pPr>
        <w:ind w:left="5192" w:hanging="440"/>
      </w:pPr>
    </w:lvl>
    <w:lvl w:ilvl="6" w:tplc="0409000F" w:tentative="1">
      <w:start w:val="1"/>
      <w:numFmt w:val="decimal"/>
      <w:lvlText w:val="%7."/>
      <w:lvlJc w:val="left"/>
      <w:pPr>
        <w:ind w:left="5632" w:hanging="440"/>
      </w:pPr>
    </w:lvl>
    <w:lvl w:ilvl="7" w:tplc="04090019" w:tentative="1">
      <w:start w:val="1"/>
      <w:numFmt w:val="lowerLetter"/>
      <w:lvlText w:val="%8)"/>
      <w:lvlJc w:val="left"/>
      <w:pPr>
        <w:ind w:left="6072" w:hanging="440"/>
      </w:pPr>
    </w:lvl>
    <w:lvl w:ilvl="8" w:tplc="0409001B" w:tentative="1">
      <w:start w:val="1"/>
      <w:numFmt w:val="lowerRoman"/>
      <w:lvlText w:val="%9."/>
      <w:lvlJc w:val="right"/>
      <w:pPr>
        <w:ind w:left="6512" w:hanging="440"/>
      </w:pPr>
    </w:lvl>
  </w:abstractNum>
  <w:abstractNum w:abstractNumId="1" w15:restartNumberingAfterBreak="0">
    <w:nsid w:val="751F6EBD"/>
    <w:multiLevelType w:val="hybridMultilevel"/>
    <w:tmpl w:val="195E94A8"/>
    <w:lvl w:ilvl="0" w:tplc="D8969F6E">
      <w:start w:val="1"/>
      <w:numFmt w:val="decimal"/>
      <w:lvlText w:val="%1."/>
      <w:lvlJc w:val="left"/>
      <w:pPr>
        <w:ind w:left="440" w:hanging="440"/>
      </w:pPr>
      <w:rPr>
        <w:rFonts w:hint="eastAsia"/>
        <w:vertAlign w:val="baseline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277255162">
    <w:abstractNumId w:val="0"/>
  </w:num>
  <w:num w:numId="2" w16cid:durableId="5618658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465"/>
    <w:rsid w:val="00002CDC"/>
    <w:rsid w:val="00010C6B"/>
    <w:rsid w:val="00030E8B"/>
    <w:rsid w:val="00047976"/>
    <w:rsid w:val="0005247D"/>
    <w:rsid w:val="00071555"/>
    <w:rsid w:val="00074E8A"/>
    <w:rsid w:val="00081040"/>
    <w:rsid w:val="000A0B6B"/>
    <w:rsid w:val="000A15E9"/>
    <w:rsid w:val="000A5825"/>
    <w:rsid w:val="000B40F7"/>
    <w:rsid w:val="000B652A"/>
    <w:rsid w:val="000B75CD"/>
    <w:rsid w:val="000D2BF7"/>
    <w:rsid w:val="000D6D5B"/>
    <w:rsid w:val="000F037D"/>
    <w:rsid w:val="000F7D0B"/>
    <w:rsid w:val="001020F0"/>
    <w:rsid w:val="0010594B"/>
    <w:rsid w:val="00110D9C"/>
    <w:rsid w:val="00130B71"/>
    <w:rsid w:val="001323BD"/>
    <w:rsid w:val="00135022"/>
    <w:rsid w:val="001352DA"/>
    <w:rsid w:val="00144046"/>
    <w:rsid w:val="001465A4"/>
    <w:rsid w:val="00150581"/>
    <w:rsid w:val="00150857"/>
    <w:rsid w:val="001552AF"/>
    <w:rsid w:val="00166809"/>
    <w:rsid w:val="00181745"/>
    <w:rsid w:val="0018518D"/>
    <w:rsid w:val="001854AD"/>
    <w:rsid w:val="00187B1D"/>
    <w:rsid w:val="00194EA5"/>
    <w:rsid w:val="00195A3D"/>
    <w:rsid w:val="00196C90"/>
    <w:rsid w:val="00197D51"/>
    <w:rsid w:val="001A0809"/>
    <w:rsid w:val="001B64D7"/>
    <w:rsid w:val="001C1969"/>
    <w:rsid w:val="001C6EC9"/>
    <w:rsid w:val="001D6F46"/>
    <w:rsid w:val="001F26DB"/>
    <w:rsid w:val="001F371A"/>
    <w:rsid w:val="001F3C4E"/>
    <w:rsid w:val="002022D1"/>
    <w:rsid w:val="00214935"/>
    <w:rsid w:val="00230D48"/>
    <w:rsid w:val="00260AA3"/>
    <w:rsid w:val="00272AB1"/>
    <w:rsid w:val="00280DF0"/>
    <w:rsid w:val="00280F7C"/>
    <w:rsid w:val="00282D2E"/>
    <w:rsid w:val="00292012"/>
    <w:rsid w:val="002A13A6"/>
    <w:rsid w:val="002A710B"/>
    <w:rsid w:val="002B7993"/>
    <w:rsid w:val="002C1E05"/>
    <w:rsid w:val="002C2228"/>
    <w:rsid w:val="002D1FF9"/>
    <w:rsid w:val="002D6B05"/>
    <w:rsid w:val="002E29EC"/>
    <w:rsid w:val="002E51DC"/>
    <w:rsid w:val="00303127"/>
    <w:rsid w:val="00311F0A"/>
    <w:rsid w:val="00314465"/>
    <w:rsid w:val="0034454D"/>
    <w:rsid w:val="00356F58"/>
    <w:rsid w:val="0038385B"/>
    <w:rsid w:val="0039064F"/>
    <w:rsid w:val="00394B0C"/>
    <w:rsid w:val="003A112C"/>
    <w:rsid w:val="003B2BCD"/>
    <w:rsid w:val="003B77A8"/>
    <w:rsid w:val="003C0CE0"/>
    <w:rsid w:val="003F01BF"/>
    <w:rsid w:val="003F0F25"/>
    <w:rsid w:val="003F1B5E"/>
    <w:rsid w:val="00413FE5"/>
    <w:rsid w:val="00417A66"/>
    <w:rsid w:val="0042083B"/>
    <w:rsid w:val="00423CB6"/>
    <w:rsid w:val="00430446"/>
    <w:rsid w:val="0043155C"/>
    <w:rsid w:val="00432528"/>
    <w:rsid w:val="00452FB5"/>
    <w:rsid w:val="004533DA"/>
    <w:rsid w:val="00455D79"/>
    <w:rsid w:val="00461CCF"/>
    <w:rsid w:val="00463B9F"/>
    <w:rsid w:val="00463D3A"/>
    <w:rsid w:val="00464C15"/>
    <w:rsid w:val="00470EAE"/>
    <w:rsid w:val="004821EE"/>
    <w:rsid w:val="004823B1"/>
    <w:rsid w:val="00492764"/>
    <w:rsid w:val="0049510A"/>
    <w:rsid w:val="004A57D1"/>
    <w:rsid w:val="004C34BE"/>
    <w:rsid w:val="004D2900"/>
    <w:rsid w:val="004F6597"/>
    <w:rsid w:val="004F6E63"/>
    <w:rsid w:val="00501D2A"/>
    <w:rsid w:val="0050271A"/>
    <w:rsid w:val="00504660"/>
    <w:rsid w:val="005164AD"/>
    <w:rsid w:val="005265C5"/>
    <w:rsid w:val="005335DF"/>
    <w:rsid w:val="00535649"/>
    <w:rsid w:val="00542184"/>
    <w:rsid w:val="005452D9"/>
    <w:rsid w:val="005751BD"/>
    <w:rsid w:val="005810EB"/>
    <w:rsid w:val="005838A1"/>
    <w:rsid w:val="00590DBA"/>
    <w:rsid w:val="0059443B"/>
    <w:rsid w:val="005A123C"/>
    <w:rsid w:val="005A2252"/>
    <w:rsid w:val="005A2C68"/>
    <w:rsid w:val="005B0762"/>
    <w:rsid w:val="005B1D88"/>
    <w:rsid w:val="005B42A7"/>
    <w:rsid w:val="005B770E"/>
    <w:rsid w:val="005D3A1D"/>
    <w:rsid w:val="005E7A46"/>
    <w:rsid w:val="005F5815"/>
    <w:rsid w:val="0060184D"/>
    <w:rsid w:val="0061586D"/>
    <w:rsid w:val="00617002"/>
    <w:rsid w:val="00626D85"/>
    <w:rsid w:val="00633D87"/>
    <w:rsid w:val="00637E5A"/>
    <w:rsid w:val="006443E3"/>
    <w:rsid w:val="006523F8"/>
    <w:rsid w:val="00653336"/>
    <w:rsid w:val="00654FF4"/>
    <w:rsid w:val="00655C9C"/>
    <w:rsid w:val="0067065A"/>
    <w:rsid w:val="006831E1"/>
    <w:rsid w:val="006849B8"/>
    <w:rsid w:val="0069112B"/>
    <w:rsid w:val="006A3BE8"/>
    <w:rsid w:val="006B2B74"/>
    <w:rsid w:val="006B56EA"/>
    <w:rsid w:val="006C46B1"/>
    <w:rsid w:val="006C4D0B"/>
    <w:rsid w:val="006D020E"/>
    <w:rsid w:val="006D5DAF"/>
    <w:rsid w:val="006D71F2"/>
    <w:rsid w:val="006F4AD2"/>
    <w:rsid w:val="00701D22"/>
    <w:rsid w:val="00703789"/>
    <w:rsid w:val="0070468A"/>
    <w:rsid w:val="007177F5"/>
    <w:rsid w:val="00737349"/>
    <w:rsid w:val="00737CF7"/>
    <w:rsid w:val="0074566A"/>
    <w:rsid w:val="00755063"/>
    <w:rsid w:val="007625EA"/>
    <w:rsid w:val="007716B6"/>
    <w:rsid w:val="0077665F"/>
    <w:rsid w:val="00780965"/>
    <w:rsid w:val="00781FFE"/>
    <w:rsid w:val="007853A8"/>
    <w:rsid w:val="007950AA"/>
    <w:rsid w:val="007A67A7"/>
    <w:rsid w:val="007B00E3"/>
    <w:rsid w:val="007B019C"/>
    <w:rsid w:val="007B4973"/>
    <w:rsid w:val="007C7E15"/>
    <w:rsid w:val="007D402F"/>
    <w:rsid w:val="007E32D5"/>
    <w:rsid w:val="007F32F3"/>
    <w:rsid w:val="007F7202"/>
    <w:rsid w:val="008036A6"/>
    <w:rsid w:val="00822530"/>
    <w:rsid w:val="00834DA2"/>
    <w:rsid w:val="00841137"/>
    <w:rsid w:val="00842F79"/>
    <w:rsid w:val="00852851"/>
    <w:rsid w:val="00856789"/>
    <w:rsid w:val="0086051B"/>
    <w:rsid w:val="0086600E"/>
    <w:rsid w:val="00876A24"/>
    <w:rsid w:val="00876CB2"/>
    <w:rsid w:val="008941C5"/>
    <w:rsid w:val="008A15FB"/>
    <w:rsid w:val="008A5FCF"/>
    <w:rsid w:val="008B1D0B"/>
    <w:rsid w:val="008B235A"/>
    <w:rsid w:val="008B37F9"/>
    <w:rsid w:val="008D4B51"/>
    <w:rsid w:val="008D532D"/>
    <w:rsid w:val="008F7123"/>
    <w:rsid w:val="00912127"/>
    <w:rsid w:val="00913B16"/>
    <w:rsid w:val="00915935"/>
    <w:rsid w:val="00916200"/>
    <w:rsid w:val="0093004D"/>
    <w:rsid w:val="00931DA6"/>
    <w:rsid w:val="009327F4"/>
    <w:rsid w:val="009334C1"/>
    <w:rsid w:val="00944442"/>
    <w:rsid w:val="009538DD"/>
    <w:rsid w:val="00957B21"/>
    <w:rsid w:val="00960321"/>
    <w:rsid w:val="00973B15"/>
    <w:rsid w:val="009769B9"/>
    <w:rsid w:val="00977DA9"/>
    <w:rsid w:val="0098113A"/>
    <w:rsid w:val="00981C1D"/>
    <w:rsid w:val="0099293A"/>
    <w:rsid w:val="00993F1F"/>
    <w:rsid w:val="00996417"/>
    <w:rsid w:val="009A57D2"/>
    <w:rsid w:val="009A65F2"/>
    <w:rsid w:val="009B7212"/>
    <w:rsid w:val="009B78A7"/>
    <w:rsid w:val="009C43A0"/>
    <w:rsid w:val="009D06BA"/>
    <w:rsid w:val="009D26E2"/>
    <w:rsid w:val="009D6148"/>
    <w:rsid w:val="009F0041"/>
    <w:rsid w:val="009F3089"/>
    <w:rsid w:val="00A1241F"/>
    <w:rsid w:val="00A14C26"/>
    <w:rsid w:val="00A24DAF"/>
    <w:rsid w:val="00A256F7"/>
    <w:rsid w:val="00A26B0B"/>
    <w:rsid w:val="00A354A1"/>
    <w:rsid w:val="00A457AB"/>
    <w:rsid w:val="00A71CF3"/>
    <w:rsid w:val="00A75CA0"/>
    <w:rsid w:val="00A907D0"/>
    <w:rsid w:val="00AA02A9"/>
    <w:rsid w:val="00AA3790"/>
    <w:rsid w:val="00AA4D8F"/>
    <w:rsid w:val="00AA4F78"/>
    <w:rsid w:val="00AE3EAC"/>
    <w:rsid w:val="00AF3E30"/>
    <w:rsid w:val="00B02F39"/>
    <w:rsid w:val="00B1334A"/>
    <w:rsid w:val="00B214ED"/>
    <w:rsid w:val="00B30090"/>
    <w:rsid w:val="00B34325"/>
    <w:rsid w:val="00B35D86"/>
    <w:rsid w:val="00B45AFC"/>
    <w:rsid w:val="00B51205"/>
    <w:rsid w:val="00B67DD0"/>
    <w:rsid w:val="00B7004C"/>
    <w:rsid w:val="00B77410"/>
    <w:rsid w:val="00B84D92"/>
    <w:rsid w:val="00B85CF5"/>
    <w:rsid w:val="00B91F1C"/>
    <w:rsid w:val="00B944D3"/>
    <w:rsid w:val="00B96B86"/>
    <w:rsid w:val="00BA03C6"/>
    <w:rsid w:val="00BA0ADB"/>
    <w:rsid w:val="00BA4404"/>
    <w:rsid w:val="00BA544B"/>
    <w:rsid w:val="00BA7E07"/>
    <w:rsid w:val="00BB06E5"/>
    <w:rsid w:val="00BD0DF4"/>
    <w:rsid w:val="00BE285C"/>
    <w:rsid w:val="00BE5F66"/>
    <w:rsid w:val="00C00F09"/>
    <w:rsid w:val="00C0709A"/>
    <w:rsid w:val="00C264F8"/>
    <w:rsid w:val="00C265D9"/>
    <w:rsid w:val="00C2689A"/>
    <w:rsid w:val="00C362CD"/>
    <w:rsid w:val="00C42622"/>
    <w:rsid w:val="00C62F4E"/>
    <w:rsid w:val="00C652E9"/>
    <w:rsid w:val="00C7301C"/>
    <w:rsid w:val="00C95775"/>
    <w:rsid w:val="00C968C1"/>
    <w:rsid w:val="00C97C31"/>
    <w:rsid w:val="00CA71AF"/>
    <w:rsid w:val="00CC1194"/>
    <w:rsid w:val="00CC218E"/>
    <w:rsid w:val="00CC5E2F"/>
    <w:rsid w:val="00CD45EF"/>
    <w:rsid w:val="00CE6EE5"/>
    <w:rsid w:val="00D070F2"/>
    <w:rsid w:val="00D257ED"/>
    <w:rsid w:val="00D30F41"/>
    <w:rsid w:val="00D32A61"/>
    <w:rsid w:val="00D41225"/>
    <w:rsid w:val="00D56C34"/>
    <w:rsid w:val="00D659C2"/>
    <w:rsid w:val="00D66455"/>
    <w:rsid w:val="00D66BE8"/>
    <w:rsid w:val="00D730DC"/>
    <w:rsid w:val="00D81A60"/>
    <w:rsid w:val="00D86A90"/>
    <w:rsid w:val="00D91007"/>
    <w:rsid w:val="00D96D0D"/>
    <w:rsid w:val="00DA02BF"/>
    <w:rsid w:val="00DA0F40"/>
    <w:rsid w:val="00DA111C"/>
    <w:rsid w:val="00DA6CBF"/>
    <w:rsid w:val="00DB24DF"/>
    <w:rsid w:val="00DB4F39"/>
    <w:rsid w:val="00DB591C"/>
    <w:rsid w:val="00DB6F82"/>
    <w:rsid w:val="00DB76F7"/>
    <w:rsid w:val="00DC0D41"/>
    <w:rsid w:val="00DC5D2D"/>
    <w:rsid w:val="00DD206B"/>
    <w:rsid w:val="00DD2BCD"/>
    <w:rsid w:val="00DD5EEB"/>
    <w:rsid w:val="00DD7086"/>
    <w:rsid w:val="00DE25F8"/>
    <w:rsid w:val="00DF23D9"/>
    <w:rsid w:val="00E25325"/>
    <w:rsid w:val="00E26F43"/>
    <w:rsid w:val="00E31561"/>
    <w:rsid w:val="00E3644C"/>
    <w:rsid w:val="00E41720"/>
    <w:rsid w:val="00E44983"/>
    <w:rsid w:val="00E52298"/>
    <w:rsid w:val="00E75225"/>
    <w:rsid w:val="00E81A21"/>
    <w:rsid w:val="00E9029C"/>
    <w:rsid w:val="00E94659"/>
    <w:rsid w:val="00EA14DF"/>
    <w:rsid w:val="00EB46D7"/>
    <w:rsid w:val="00EB5663"/>
    <w:rsid w:val="00EC79A9"/>
    <w:rsid w:val="00EE0EF9"/>
    <w:rsid w:val="00EF4A99"/>
    <w:rsid w:val="00F15A6C"/>
    <w:rsid w:val="00F20605"/>
    <w:rsid w:val="00F27EC0"/>
    <w:rsid w:val="00F46E9B"/>
    <w:rsid w:val="00F568D8"/>
    <w:rsid w:val="00F57569"/>
    <w:rsid w:val="00F63DEA"/>
    <w:rsid w:val="00F93680"/>
    <w:rsid w:val="00F96EEB"/>
    <w:rsid w:val="00FA13EC"/>
    <w:rsid w:val="00FA20E1"/>
    <w:rsid w:val="00FB1383"/>
    <w:rsid w:val="00FB628B"/>
    <w:rsid w:val="00FC4DD9"/>
    <w:rsid w:val="00FC5A6C"/>
    <w:rsid w:val="00FF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48D591"/>
  <w15:chartTrackingRefBased/>
  <w15:docId w15:val="{DCCFE86D-0DCC-0A45-9E7A-5514B8973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A457A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14465"/>
    <w:pPr>
      <w:widowControl/>
      <w:spacing w:line="260" w:lineRule="atLeast"/>
      <w:ind w:firstLineChars="200" w:firstLine="420"/>
    </w:pPr>
    <w:rPr>
      <w:rFonts w:ascii="Palatino Linotype" w:eastAsia="宋体" w:hAnsi="Palatino Linotype" w:cs="Times New Roman"/>
      <w:color w:val="000000"/>
      <w:kern w:val="0"/>
      <w:sz w:val="20"/>
      <w:szCs w:val="20"/>
    </w:rPr>
  </w:style>
  <w:style w:type="paragraph" w:customStyle="1" w:styleId="MDPI22heading2">
    <w:name w:val="MDPI_2.2_heading2"/>
    <w:qFormat/>
    <w:rsid w:val="00030E8B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szCs w:val="22"/>
      <w:lang w:eastAsia="de-DE" w:bidi="en-US"/>
    </w:rPr>
  </w:style>
  <w:style w:type="character" w:customStyle="1" w:styleId="a4">
    <w:name w:val="列表段落 字符"/>
    <w:link w:val="a3"/>
    <w:uiPriority w:val="34"/>
    <w:qFormat/>
    <w:rsid w:val="00DA02BF"/>
    <w:rPr>
      <w:rFonts w:ascii="Palatino Linotype" w:eastAsia="宋体" w:hAnsi="Palatino Linotype" w:cs="Times New Roman"/>
      <w:color w:val="000000"/>
      <w:kern w:val="0"/>
      <w:sz w:val="20"/>
      <w:szCs w:val="20"/>
    </w:rPr>
  </w:style>
  <w:style w:type="character" w:customStyle="1" w:styleId="30">
    <w:name w:val="标题 3 字符"/>
    <w:basedOn w:val="a0"/>
    <w:link w:val="3"/>
    <w:uiPriority w:val="9"/>
    <w:rsid w:val="00A457AB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088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34</TotalTime>
  <Pages>1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liyujia</dc:creator>
  <cp:keywords/>
  <dc:description/>
  <cp:lastModifiedBy>liyujia</cp:lastModifiedBy>
  <cp:revision>13</cp:revision>
  <dcterms:created xsi:type="dcterms:W3CDTF">2023-08-01T09:21:00Z</dcterms:created>
  <dcterms:modified xsi:type="dcterms:W3CDTF">2024-08-17T03:57:00Z</dcterms:modified>
</cp:coreProperties>
</file>