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E54AB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26D8A9D7" w14:textId="476131F2" w:rsidR="00C22A3C" w:rsidRDefault="00994A3D" w:rsidP="002B4A57">
      <w:pPr>
        <w:keepNext/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803D24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7F1361">
        <w:rPr>
          <w:rFonts w:hint="eastAsia"/>
          <w:lang w:eastAsia="zh-CN"/>
        </w:rPr>
        <w:t>Coding</w:t>
      </w:r>
      <w:r w:rsidR="00C22A3C" w:rsidRPr="0081381F">
        <w:t xml:space="preserve"> sequence </w:t>
      </w:r>
      <w:r w:rsidR="005B59CD">
        <w:rPr>
          <w:rFonts w:hint="eastAsia"/>
          <w:lang w:eastAsia="zh-CN"/>
        </w:rPr>
        <w:t xml:space="preserve">and amino acid sequence </w:t>
      </w:r>
      <w:r w:rsidR="00C22A3C" w:rsidRPr="0081381F">
        <w:t xml:space="preserve">of </w:t>
      </w:r>
      <w:r w:rsidR="00C22A3C" w:rsidRPr="0081381F">
        <w:rPr>
          <w:i/>
          <w:iCs/>
        </w:rPr>
        <w:t>Mc</w:t>
      </w:r>
      <w:r w:rsidR="007F1361">
        <w:rPr>
          <w:rFonts w:hint="eastAsia"/>
          <w:i/>
          <w:iCs/>
          <w:lang w:eastAsia="zh-CN"/>
        </w:rPr>
        <w:t>ZFP1</w:t>
      </w:r>
      <w:r w:rsidRPr="001549D3">
        <w:rPr>
          <w:rFonts w:cs="Times New Roman"/>
          <w:szCs w:val="24"/>
        </w:rPr>
        <w:t>.</w:t>
      </w:r>
    </w:p>
    <w:p w14:paraId="3B020E77" w14:textId="0DDA4E77" w:rsidR="00994A3D" w:rsidRPr="002B4A57" w:rsidRDefault="005B59CD" w:rsidP="003B376E">
      <w:pPr>
        <w:keepNext/>
        <w:jc w:val="center"/>
        <w:rPr>
          <w:rFonts w:cs="Times New Roman"/>
          <w:b/>
          <w:szCs w:val="24"/>
        </w:rPr>
      </w:pPr>
      <w:r>
        <w:rPr>
          <w:noProof/>
        </w:rPr>
        <w:drawing>
          <wp:inline distT="0" distB="0" distL="0" distR="0" wp14:anchorId="0B00EADA" wp14:editId="4F213F16">
            <wp:extent cx="4285465" cy="2654034"/>
            <wp:effectExtent l="0" t="0" r="1270" b="0"/>
            <wp:docPr id="1816751468" name="图片 1" descr="图片包含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751468" name="图片 1" descr="图片包含 散点图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02525" cy="266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F1AED1" w14:textId="30F46915" w:rsidR="00DE23E8" w:rsidRDefault="00DE23E8" w:rsidP="00654E8F">
      <w:pPr>
        <w:spacing w:before="240"/>
      </w:pPr>
    </w:p>
    <w:p w14:paraId="2B700F1D" w14:textId="0500A621" w:rsidR="00C22A3C" w:rsidRDefault="00C22A3C" w:rsidP="00654E8F">
      <w:pPr>
        <w:spacing w:before="240"/>
      </w:pPr>
    </w:p>
    <w:p w14:paraId="04F1E442" w14:textId="4ECE6828" w:rsidR="00C22A3C" w:rsidRDefault="00C22A3C" w:rsidP="00654E8F">
      <w:pPr>
        <w:spacing w:before="240"/>
      </w:pPr>
    </w:p>
    <w:p w14:paraId="5F7E9880" w14:textId="77777777" w:rsidR="00C22A3C" w:rsidRDefault="00C22A3C" w:rsidP="00654E8F">
      <w:pPr>
        <w:spacing w:before="240"/>
      </w:pPr>
    </w:p>
    <w:p w14:paraId="44B809E8" w14:textId="63A23E16" w:rsidR="00C22A3C" w:rsidRDefault="00C22A3C" w:rsidP="00654E8F">
      <w:pPr>
        <w:spacing w:before="240"/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="00A1600B" w:rsidRPr="0081381F">
        <w:t>The</w:t>
      </w:r>
      <w:r w:rsidR="00A1600B" w:rsidRPr="00A1600B">
        <w:rPr>
          <w:rFonts w:cs="Times New Roman"/>
          <w:bCs/>
          <w:szCs w:val="24"/>
        </w:rPr>
        <w:t xml:space="preserve"> </w:t>
      </w:r>
      <w:r w:rsidR="00A1600B">
        <w:rPr>
          <w:rFonts w:cs="Times New Roman"/>
          <w:bCs/>
          <w:szCs w:val="24"/>
        </w:rPr>
        <w:t>expression l</w:t>
      </w:r>
      <w:r w:rsidR="00A1600B" w:rsidRPr="00A1600B">
        <w:rPr>
          <w:rFonts w:cs="Times New Roman"/>
          <w:bCs/>
          <w:szCs w:val="24"/>
        </w:rPr>
        <w:t>evel</w:t>
      </w:r>
      <w:r w:rsidR="00A1600B">
        <w:rPr>
          <w:rFonts w:cs="Times New Roman"/>
          <w:bCs/>
          <w:szCs w:val="24"/>
        </w:rPr>
        <w:t>s</w:t>
      </w:r>
      <w:r w:rsidR="00A1600B" w:rsidRPr="00A1600B">
        <w:rPr>
          <w:rFonts w:cs="Times New Roman"/>
          <w:bCs/>
          <w:szCs w:val="24"/>
        </w:rPr>
        <w:t xml:space="preserve"> of </w:t>
      </w:r>
      <w:r w:rsidR="00A1600B" w:rsidRPr="00A1600B">
        <w:rPr>
          <w:rFonts w:cs="Times New Roman"/>
          <w:bCs/>
          <w:i/>
          <w:iCs/>
          <w:szCs w:val="24"/>
        </w:rPr>
        <w:t>McZFP1</w:t>
      </w:r>
      <w:r w:rsidR="00A1600B" w:rsidRPr="00A1600B">
        <w:rPr>
          <w:rFonts w:cs="Times New Roman"/>
          <w:bCs/>
          <w:szCs w:val="24"/>
        </w:rPr>
        <w:t xml:space="preserve"> in 7-day-old seedlings of WT, and </w:t>
      </w:r>
      <w:r w:rsidR="00A1600B" w:rsidRPr="00A1600B">
        <w:rPr>
          <w:rFonts w:cs="Times New Roman"/>
          <w:bCs/>
          <w:i/>
          <w:iCs/>
          <w:szCs w:val="24"/>
        </w:rPr>
        <w:t>McZFP1</w:t>
      </w:r>
      <w:r w:rsidR="00A1600B" w:rsidRPr="00A1600B">
        <w:rPr>
          <w:rFonts w:cs="Times New Roman"/>
          <w:bCs/>
          <w:szCs w:val="24"/>
        </w:rPr>
        <w:t xml:space="preserve"> overexpression (OE) lines</w:t>
      </w:r>
      <w:r w:rsidR="00A1600B">
        <w:rPr>
          <w:rFonts w:cs="Times New Roman"/>
          <w:bCs/>
          <w:szCs w:val="24"/>
        </w:rPr>
        <w:t xml:space="preserve"> analyzed by </w:t>
      </w:r>
      <w:proofErr w:type="spellStart"/>
      <w:r w:rsidRPr="0081381F">
        <w:t>qRT</w:t>
      </w:r>
      <w:proofErr w:type="spellEnd"/>
      <w:r w:rsidRPr="0081381F">
        <w:t>-PCR.</w:t>
      </w:r>
    </w:p>
    <w:p w14:paraId="0CD90DC7" w14:textId="5F98C8B8" w:rsidR="00C22A3C" w:rsidRDefault="00A1600B" w:rsidP="003B376E">
      <w:pPr>
        <w:spacing w:before="240"/>
        <w:jc w:val="center"/>
      </w:pPr>
      <w:r>
        <w:rPr>
          <w:noProof/>
        </w:rPr>
        <w:drawing>
          <wp:inline distT="0" distB="0" distL="0" distR="0" wp14:anchorId="17EF03E3" wp14:editId="377A082F">
            <wp:extent cx="2879725" cy="2633980"/>
            <wp:effectExtent l="0" t="0" r="0" b="0"/>
            <wp:docPr id="4071763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B1A6B" w14:textId="24017070" w:rsidR="00C22A3C" w:rsidRDefault="00C22A3C" w:rsidP="00654E8F">
      <w:pPr>
        <w:spacing w:before="240"/>
        <w:rPr>
          <w:lang w:eastAsia="zh-CN"/>
        </w:rPr>
      </w:pPr>
    </w:p>
    <w:p w14:paraId="2FECF80A" w14:textId="7AE46F9C" w:rsidR="00C22A3C" w:rsidRDefault="00C22A3C" w:rsidP="00654E8F">
      <w:pPr>
        <w:spacing w:before="240"/>
        <w:rPr>
          <w:lang w:eastAsia="zh-CN"/>
        </w:rPr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 w:rsidR="00B14666">
        <w:rPr>
          <w:rFonts w:cs="Times New Roman"/>
          <w:b/>
          <w:szCs w:val="24"/>
        </w:rPr>
        <w:t>3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r w:rsidR="00337BA6" w:rsidRPr="00337BA6">
        <w:rPr>
          <w:rFonts w:cs="Times New Roman"/>
          <w:bCs/>
          <w:szCs w:val="24"/>
          <w:lang w:eastAsia="zh-CN"/>
        </w:rPr>
        <w:t xml:space="preserve">Overexpression of </w:t>
      </w:r>
      <w:r w:rsidR="00337BA6" w:rsidRPr="00337BA6">
        <w:rPr>
          <w:rFonts w:cs="Times New Roman"/>
          <w:bCs/>
          <w:i/>
          <w:iCs/>
          <w:szCs w:val="24"/>
          <w:lang w:eastAsia="zh-CN"/>
        </w:rPr>
        <w:t>McZFP1</w:t>
      </w:r>
      <w:r w:rsidR="00337BA6">
        <w:rPr>
          <w:rFonts w:cs="Times New Roman" w:hint="eastAsia"/>
          <w:bCs/>
          <w:szCs w:val="24"/>
          <w:lang w:eastAsia="zh-CN"/>
        </w:rPr>
        <w:t xml:space="preserve"> has</w:t>
      </w:r>
      <w:r w:rsidR="00337BA6" w:rsidRPr="00337BA6">
        <w:rPr>
          <w:rFonts w:cs="Times New Roman"/>
          <w:bCs/>
          <w:szCs w:val="24"/>
          <w:lang w:eastAsia="zh-CN"/>
        </w:rPr>
        <w:t xml:space="preserve"> </w:t>
      </w:r>
      <w:r w:rsidR="00337BA6">
        <w:rPr>
          <w:rFonts w:cs="Times New Roman" w:hint="eastAsia"/>
          <w:bCs/>
          <w:szCs w:val="24"/>
          <w:lang w:eastAsia="zh-CN"/>
        </w:rPr>
        <w:t>no significant effect on seed germination under mannitol treatment</w:t>
      </w:r>
      <w:r w:rsidRPr="0081381F">
        <w:t>.</w:t>
      </w:r>
      <w:r w:rsidR="00337BA6">
        <w:rPr>
          <w:rFonts w:hint="eastAsia"/>
          <w:lang w:eastAsia="zh-CN"/>
        </w:rPr>
        <w:t xml:space="preserve"> </w:t>
      </w:r>
      <w:r w:rsidR="003F1595" w:rsidRPr="009C6181">
        <w:t xml:space="preserve">(A) The </w:t>
      </w:r>
      <w:r w:rsidR="003F1595" w:rsidRPr="009C6181">
        <w:rPr>
          <w:rFonts w:hint="eastAsia"/>
        </w:rPr>
        <w:t>seed</w:t>
      </w:r>
      <w:r w:rsidR="003F1595" w:rsidRPr="009C6181">
        <w:t xml:space="preserve">s </w:t>
      </w:r>
      <w:r w:rsidR="003F1595" w:rsidRPr="009C6181">
        <w:rPr>
          <w:rFonts w:hint="eastAsia"/>
        </w:rPr>
        <w:t>germinat</w:t>
      </w:r>
      <w:r w:rsidR="003F1595">
        <w:t>ion</w:t>
      </w:r>
      <w:r w:rsidR="003F1595" w:rsidRPr="009C6181">
        <w:t xml:space="preserve"> phenotypes of WT and </w:t>
      </w:r>
      <w:r w:rsidR="003F1595" w:rsidRPr="009C6181">
        <w:rPr>
          <w:i/>
          <w:iCs/>
        </w:rPr>
        <w:t>McZFP1</w:t>
      </w:r>
      <w:r w:rsidR="003F1595" w:rsidRPr="009C6181">
        <w:t xml:space="preserve"> </w:t>
      </w:r>
      <w:r w:rsidR="003F1595" w:rsidRPr="009C6181">
        <w:rPr>
          <w:rFonts w:hint="eastAsia"/>
        </w:rPr>
        <w:t>OE</w:t>
      </w:r>
      <w:r w:rsidR="003F1595" w:rsidRPr="009C6181">
        <w:t xml:space="preserve"> </w:t>
      </w:r>
      <w:r w:rsidR="003F1595">
        <w:t xml:space="preserve">lines </w:t>
      </w:r>
      <w:r w:rsidR="00AE2205">
        <w:rPr>
          <w:rFonts w:hint="eastAsia"/>
          <w:lang w:eastAsia="zh-CN"/>
        </w:rPr>
        <w:t>under</w:t>
      </w:r>
      <w:r w:rsidR="00AE2205">
        <w:t xml:space="preserve"> </w:t>
      </w:r>
      <w:r w:rsidR="00AE2205">
        <w:rPr>
          <w:rFonts w:hint="eastAsia"/>
          <w:lang w:eastAsia="zh-CN"/>
        </w:rPr>
        <w:t>control</w:t>
      </w:r>
      <w:r w:rsidR="00AE2205">
        <w:t xml:space="preserve"> and mannitol treatment</w:t>
      </w:r>
      <w:r w:rsidR="003F1595" w:rsidRPr="009C6181">
        <w:rPr>
          <w:rFonts w:hint="eastAsia"/>
        </w:rPr>
        <w:t xml:space="preserve"> for </w:t>
      </w:r>
      <w:r w:rsidR="00AE2205">
        <w:t>12</w:t>
      </w:r>
      <w:r w:rsidR="003F1595" w:rsidRPr="009C6181">
        <w:rPr>
          <w:rFonts w:hint="eastAsia"/>
        </w:rPr>
        <w:t xml:space="preserve"> days</w:t>
      </w:r>
      <w:r w:rsidR="003F1595" w:rsidRPr="009C6181">
        <w:t xml:space="preserve">. (B) The </w:t>
      </w:r>
      <w:r w:rsidR="003F1595" w:rsidRPr="009C6181">
        <w:rPr>
          <w:rFonts w:hint="eastAsia"/>
        </w:rPr>
        <w:t xml:space="preserve">germination rate of </w:t>
      </w:r>
      <w:r w:rsidR="003F1595" w:rsidRPr="009C6181">
        <w:t xml:space="preserve">WT and </w:t>
      </w:r>
      <w:r w:rsidR="003F1595" w:rsidRPr="009C6181">
        <w:rPr>
          <w:i/>
          <w:iCs/>
        </w:rPr>
        <w:t>McZFP1</w:t>
      </w:r>
      <w:r w:rsidR="003F1595" w:rsidRPr="009C6181">
        <w:t xml:space="preserve"> transgenic </w:t>
      </w:r>
      <w:r w:rsidR="003F1595" w:rsidRPr="009C6181">
        <w:rPr>
          <w:rFonts w:hint="eastAsia"/>
        </w:rPr>
        <w:t>seed</w:t>
      </w:r>
      <w:r w:rsidR="003F1595" w:rsidRPr="009C6181">
        <w:t>s</w:t>
      </w:r>
      <w:r w:rsidR="003F1595" w:rsidRPr="009C6181">
        <w:rPr>
          <w:rFonts w:hint="eastAsia"/>
        </w:rPr>
        <w:t xml:space="preserve"> germinated </w:t>
      </w:r>
      <w:r w:rsidR="003F1595" w:rsidRPr="009C6181">
        <w:t xml:space="preserve">in </w:t>
      </w:r>
      <w:r w:rsidR="003F1595" w:rsidRPr="009C6181">
        <w:rPr>
          <w:rFonts w:hint="eastAsia"/>
        </w:rPr>
        <w:t xml:space="preserve">1/2 MS with </w:t>
      </w:r>
      <w:proofErr w:type="gramStart"/>
      <w:r w:rsidR="00C853C6" w:rsidRPr="009C6181">
        <w:t>0</w:t>
      </w:r>
      <w:r w:rsidR="00C853C6">
        <w:t xml:space="preserve"> or 300 mM</w:t>
      </w:r>
      <w:proofErr w:type="gramEnd"/>
      <w:r w:rsidR="003F1595" w:rsidRPr="009C6181">
        <w:rPr>
          <w:rFonts w:hint="eastAsia"/>
        </w:rPr>
        <w:t xml:space="preserve"> </w:t>
      </w:r>
      <w:r w:rsidR="00C853C6">
        <w:t>mannitol</w:t>
      </w:r>
      <w:r w:rsidR="003F1595" w:rsidRPr="009C6181">
        <w:rPr>
          <w:rFonts w:hint="eastAsia"/>
        </w:rPr>
        <w:t xml:space="preserve"> for </w:t>
      </w:r>
      <w:r w:rsidR="003F1595">
        <w:t>15</w:t>
      </w:r>
      <w:r w:rsidR="003F1595" w:rsidRPr="009C6181">
        <w:rPr>
          <w:rFonts w:hint="eastAsia"/>
        </w:rPr>
        <w:t xml:space="preserve"> days</w:t>
      </w:r>
      <w:r w:rsidR="003F1595" w:rsidRPr="009C6181">
        <w:t>.</w:t>
      </w:r>
    </w:p>
    <w:p w14:paraId="6B561161" w14:textId="737EA492" w:rsidR="00C22A3C" w:rsidRDefault="003F1595" w:rsidP="003B376E">
      <w:pPr>
        <w:spacing w:before="240"/>
        <w:jc w:val="center"/>
      </w:pPr>
      <w:r w:rsidRPr="003F1595">
        <w:rPr>
          <w:noProof/>
        </w:rPr>
        <w:drawing>
          <wp:inline distT="0" distB="0" distL="0" distR="0" wp14:anchorId="5C7C77A3" wp14:editId="7AB2F21F">
            <wp:extent cx="4900526" cy="3038456"/>
            <wp:effectExtent l="0" t="0" r="0" b="0"/>
            <wp:docPr id="4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3107164E-EBEC-2E86-AB66-C1845C8E88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3107164E-EBEC-2E86-AB66-C1845C8E88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09979" cy="3044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5FC785" w14:textId="017622BF" w:rsidR="00B14666" w:rsidRDefault="00B14666" w:rsidP="00654E8F">
      <w:pPr>
        <w:spacing w:before="240"/>
      </w:pPr>
    </w:p>
    <w:p w14:paraId="2C1F9C61" w14:textId="53BF0869" w:rsidR="00B14666" w:rsidRDefault="00B14666" w:rsidP="00654E8F">
      <w:pPr>
        <w:spacing w:before="240"/>
      </w:pPr>
    </w:p>
    <w:p w14:paraId="62B27AF2" w14:textId="44B75D24" w:rsidR="00B14666" w:rsidRDefault="00B14666" w:rsidP="00654E8F">
      <w:pPr>
        <w:spacing w:before="240"/>
      </w:pPr>
    </w:p>
    <w:p w14:paraId="497D0824" w14:textId="35DC8DCA" w:rsidR="009B3BD2" w:rsidRDefault="009B3BD2" w:rsidP="00654E8F">
      <w:pPr>
        <w:spacing w:before="240"/>
      </w:pPr>
    </w:p>
    <w:p w14:paraId="69385599" w14:textId="77777777" w:rsidR="009B3BD2" w:rsidRDefault="009B3BD2">
      <w:pPr>
        <w:spacing w:before="0" w:after="200" w:line="276" w:lineRule="auto"/>
      </w:pPr>
      <w:r>
        <w:br w:type="page"/>
      </w:r>
    </w:p>
    <w:p w14:paraId="13DE331A" w14:textId="058EF7D8" w:rsidR="00224475" w:rsidRDefault="00B14666" w:rsidP="00654E8F">
      <w:pPr>
        <w:spacing w:before="240"/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4</w:t>
      </w:r>
      <w:r w:rsidRPr="0001436A">
        <w:rPr>
          <w:rFonts w:cs="Times New Roman"/>
          <w:b/>
          <w:szCs w:val="24"/>
        </w:rPr>
        <w:t>.</w:t>
      </w:r>
      <w:r>
        <w:rPr>
          <w:rFonts w:cs="Times New Roman"/>
          <w:b/>
          <w:szCs w:val="24"/>
        </w:rPr>
        <w:t xml:space="preserve"> </w:t>
      </w:r>
      <w:bookmarkStart w:id="0" w:name="_Hlk174131495"/>
      <w:r w:rsidR="006E278F" w:rsidRPr="009C6181">
        <w:t xml:space="preserve">Overexpression of </w:t>
      </w:r>
      <w:r w:rsidR="006E278F" w:rsidRPr="009C6181">
        <w:rPr>
          <w:i/>
          <w:iCs/>
        </w:rPr>
        <w:t>McZFP1</w:t>
      </w:r>
      <w:r w:rsidR="006E278F" w:rsidRPr="009C6181">
        <w:t xml:space="preserve"> </w:t>
      </w:r>
      <w:r w:rsidR="006E278F">
        <w:rPr>
          <w:rFonts w:hint="eastAsia"/>
          <w:lang w:eastAsia="zh-CN"/>
        </w:rPr>
        <w:t>increased</w:t>
      </w:r>
      <w:bookmarkEnd w:id="0"/>
      <w:r w:rsidR="006E278F" w:rsidRPr="009C6181">
        <w:t xml:space="preserve"> </w:t>
      </w:r>
      <w:r w:rsidR="006E278F">
        <w:t>ABA</w:t>
      </w:r>
      <w:r w:rsidR="006E278F" w:rsidRPr="009C6181">
        <w:rPr>
          <w:rFonts w:hint="eastAsia"/>
        </w:rPr>
        <w:t xml:space="preserve"> </w:t>
      </w:r>
      <w:r w:rsidR="006E278F" w:rsidRPr="00123421">
        <w:t>sensitivity</w:t>
      </w:r>
      <w:r w:rsidR="006E278F" w:rsidRPr="009C6181">
        <w:t xml:space="preserve"> in transgenic Arabidopsis.</w:t>
      </w:r>
      <w:r w:rsidR="006E278F" w:rsidRPr="009C6181">
        <w:rPr>
          <w:rFonts w:hint="eastAsia"/>
        </w:rPr>
        <w:t xml:space="preserve"> </w:t>
      </w:r>
      <w:r w:rsidR="006E278F" w:rsidRPr="009C6181">
        <w:t xml:space="preserve">(A) The </w:t>
      </w:r>
      <w:r w:rsidR="006E278F" w:rsidRPr="009C6181">
        <w:rPr>
          <w:rFonts w:hint="eastAsia"/>
        </w:rPr>
        <w:t>seed</w:t>
      </w:r>
      <w:r w:rsidR="006E278F" w:rsidRPr="009C6181">
        <w:t xml:space="preserve">s </w:t>
      </w:r>
      <w:r w:rsidR="006E278F" w:rsidRPr="009C6181">
        <w:rPr>
          <w:rFonts w:hint="eastAsia"/>
        </w:rPr>
        <w:t>germinat</w:t>
      </w:r>
      <w:r w:rsidR="006E278F">
        <w:t>ion</w:t>
      </w:r>
      <w:r w:rsidR="006E278F" w:rsidRPr="009C6181">
        <w:t xml:space="preserve"> phenotypes of WT and </w:t>
      </w:r>
      <w:r w:rsidR="006E278F" w:rsidRPr="009C6181">
        <w:rPr>
          <w:i/>
          <w:iCs/>
        </w:rPr>
        <w:t>McZFP1</w:t>
      </w:r>
      <w:r w:rsidR="006E278F" w:rsidRPr="009C6181">
        <w:t xml:space="preserve"> </w:t>
      </w:r>
      <w:r w:rsidR="006E278F" w:rsidRPr="009C6181">
        <w:rPr>
          <w:rFonts w:hint="eastAsia"/>
        </w:rPr>
        <w:t>OE</w:t>
      </w:r>
      <w:r w:rsidR="006E278F" w:rsidRPr="009C6181">
        <w:t xml:space="preserve"> </w:t>
      </w:r>
      <w:r w:rsidR="006E278F">
        <w:t xml:space="preserve">lines </w:t>
      </w:r>
      <w:r w:rsidR="006E278F" w:rsidRPr="009C6181">
        <w:t xml:space="preserve">in </w:t>
      </w:r>
      <w:r w:rsidR="006E278F" w:rsidRPr="009C6181">
        <w:rPr>
          <w:rFonts w:hint="eastAsia"/>
        </w:rPr>
        <w:t xml:space="preserve">1/2 MS with 0, 1, </w:t>
      </w:r>
      <w:r w:rsidR="006C5A6E">
        <w:t xml:space="preserve">and </w:t>
      </w:r>
      <w:r w:rsidR="006E278F" w:rsidRPr="009C6181">
        <w:rPr>
          <w:rFonts w:hint="eastAsia"/>
        </w:rPr>
        <w:t xml:space="preserve">2 </w:t>
      </w:r>
      <w:proofErr w:type="spellStart"/>
      <w:r w:rsidR="006E278F" w:rsidRPr="00816D2A">
        <w:rPr>
          <w:rFonts w:cs="Times New Roman"/>
          <w:lang w:eastAsia="zh-CN"/>
        </w:rPr>
        <w:t>μ</w:t>
      </w:r>
      <w:r w:rsidR="006E278F" w:rsidRPr="00816D2A">
        <w:rPr>
          <w:rFonts w:cs="Times New Roman"/>
        </w:rPr>
        <w:t>M</w:t>
      </w:r>
      <w:proofErr w:type="spellEnd"/>
      <w:r w:rsidR="006E278F" w:rsidRPr="009C6181">
        <w:rPr>
          <w:rFonts w:hint="eastAsia"/>
        </w:rPr>
        <w:t xml:space="preserve"> </w:t>
      </w:r>
      <w:r w:rsidR="006E278F">
        <w:t>ABA</w:t>
      </w:r>
      <w:r w:rsidR="006E278F" w:rsidRPr="009C6181">
        <w:rPr>
          <w:rFonts w:hint="eastAsia"/>
        </w:rPr>
        <w:t xml:space="preserve"> for </w:t>
      </w:r>
      <w:r w:rsidR="006E278F">
        <w:t>5</w:t>
      </w:r>
      <w:r w:rsidR="006E278F" w:rsidRPr="009C6181">
        <w:rPr>
          <w:rFonts w:hint="eastAsia"/>
        </w:rPr>
        <w:t xml:space="preserve"> days</w:t>
      </w:r>
      <w:r w:rsidR="006E278F" w:rsidRPr="009C6181">
        <w:t xml:space="preserve">. (B) The </w:t>
      </w:r>
      <w:r w:rsidR="006E278F" w:rsidRPr="009C6181">
        <w:rPr>
          <w:rFonts w:hint="eastAsia"/>
        </w:rPr>
        <w:t xml:space="preserve">germination rate of </w:t>
      </w:r>
      <w:r w:rsidR="006E278F" w:rsidRPr="009C6181">
        <w:t xml:space="preserve">WT and </w:t>
      </w:r>
      <w:r w:rsidR="006E278F" w:rsidRPr="009C6181">
        <w:rPr>
          <w:i/>
          <w:iCs/>
        </w:rPr>
        <w:t>McZFP1</w:t>
      </w:r>
      <w:r w:rsidR="006E278F" w:rsidRPr="009C6181">
        <w:t xml:space="preserve"> transgenic </w:t>
      </w:r>
      <w:r w:rsidR="006E278F" w:rsidRPr="009C6181">
        <w:rPr>
          <w:rFonts w:hint="eastAsia"/>
        </w:rPr>
        <w:t>seed</w:t>
      </w:r>
      <w:r w:rsidR="006E278F" w:rsidRPr="009C6181">
        <w:t>s</w:t>
      </w:r>
      <w:r w:rsidR="006E278F" w:rsidRPr="009C6181">
        <w:rPr>
          <w:rFonts w:hint="eastAsia"/>
        </w:rPr>
        <w:t xml:space="preserve"> germinated </w:t>
      </w:r>
      <w:r w:rsidR="006E278F" w:rsidRPr="009C6181">
        <w:t xml:space="preserve">in </w:t>
      </w:r>
      <w:r w:rsidR="006E278F" w:rsidRPr="009C6181">
        <w:rPr>
          <w:rFonts w:hint="eastAsia"/>
        </w:rPr>
        <w:t xml:space="preserve">1/2 MS with 0, 1, </w:t>
      </w:r>
      <w:r w:rsidR="006C5A6E">
        <w:t xml:space="preserve">and </w:t>
      </w:r>
      <w:r w:rsidR="006E278F" w:rsidRPr="009C6181">
        <w:rPr>
          <w:rFonts w:hint="eastAsia"/>
        </w:rPr>
        <w:t xml:space="preserve">2 </w:t>
      </w:r>
      <w:proofErr w:type="spellStart"/>
      <w:r w:rsidR="006E278F" w:rsidRPr="00816D2A">
        <w:rPr>
          <w:rFonts w:cs="Times New Roman"/>
          <w:lang w:eastAsia="zh-CN"/>
        </w:rPr>
        <w:t>μ</w:t>
      </w:r>
      <w:r w:rsidR="006E278F" w:rsidRPr="00816D2A">
        <w:rPr>
          <w:rFonts w:cs="Times New Roman"/>
        </w:rPr>
        <w:t>M</w:t>
      </w:r>
      <w:proofErr w:type="spellEnd"/>
      <w:r w:rsidR="006E278F" w:rsidRPr="009C6181">
        <w:rPr>
          <w:rFonts w:hint="eastAsia"/>
        </w:rPr>
        <w:t xml:space="preserve"> </w:t>
      </w:r>
      <w:r w:rsidR="006E278F">
        <w:t>ABA</w:t>
      </w:r>
      <w:r w:rsidR="006E278F" w:rsidRPr="009C6181">
        <w:rPr>
          <w:rFonts w:hint="eastAsia"/>
        </w:rPr>
        <w:t xml:space="preserve"> for </w:t>
      </w:r>
      <w:r w:rsidR="006E278F">
        <w:t>15</w:t>
      </w:r>
      <w:r w:rsidR="006E278F" w:rsidRPr="009C6181">
        <w:rPr>
          <w:rFonts w:hint="eastAsia"/>
        </w:rPr>
        <w:t xml:space="preserve"> days</w:t>
      </w:r>
      <w:r w:rsidR="006E278F" w:rsidRPr="009C6181">
        <w:t>.</w:t>
      </w:r>
    </w:p>
    <w:p w14:paraId="255B2325" w14:textId="3E535E78" w:rsidR="001A7BFB" w:rsidRDefault="00370537" w:rsidP="001A7BFB">
      <w:pPr>
        <w:spacing w:before="240"/>
        <w:jc w:val="center"/>
      </w:pPr>
      <w:r w:rsidRPr="00370537">
        <w:rPr>
          <w:noProof/>
        </w:rPr>
        <w:drawing>
          <wp:inline distT="0" distB="0" distL="0" distR="0" wp14:anchorId="1F5BEA5A" wp14:editId="444BC19A">
            <wp:extent cx="4277237" cy="3805634"/>
            <wp:effectExtent l="0" t="0" r="9525" b="4445"/>
            <wp:docPr id="5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AD6C5EE6-25AF-BC47-7005-B1AC89C660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AD6C5EE6-25AF-BC47-7005-B1AC89C660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84513" cy="3812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54D76" w14:textId="11D98B3A" w:rsidR="001A7BFB" w:rsidRDefault="001A7BFB" w:rsidP="00654E8F">
      <w:pPr>
        <w:spacing w:before="240"/>
      </w:pPr>
    </w:p>
    <w:p w14:paraId="61BEDE00" w14:textId="72578D19" w:rsidR="001A7BFB" w:rsidRDefault="001A7BFB" w:rsidP="00654E8F">
      <w:pPr>
        <w:spacing w:before="240"/>
      </w:pPr>
    </w:p>
    <w:p w14:paraId="23CCF5E4" w14:textId="77777777" w:rsidR="001A7BFB" w:rsidRDefault="001A7BFB" w:rsidP="00654E8F">
      <w:pPr>
        <w:spacing w:before="240"/>
      </w:pPr>
    </w:p>
    <w:p w14:paraId="4832F067" w14:textId="1A548724" w:rsidR="00224475" w:rsidRDefault="00224475" w:rsidP="00337BA6">
      <w:pPr>
        <w:spacing w:before="0" w:after="200" w:line="276" w:lineRule="auto"/>
        <w:jc w:val="both"/>
      </w:pPr>
      <w:r>
        <w:br w:type="page"/>
      </w:r>
    </w:p>
    <w:p w14:paraId="75AA3529" w14:textId="5DCE8B31" w:rsidR="00617BEB" w:rsidRPr="00617BEB" w:rsidRDefault="00617BEB" w:rsidP="00617BEB">
      <w:pPr>
        <w:spacing w:line="360" w:lineRule="auto"/>
      </w:pPr>
      <w:r w:rsidRPr="0001436A">
        <w:rPr>
          <w:rFonts w:cs="Times New Roman"/>
          <w:b/>
          <w:szCs w:val="24"/>
        </w:rPr>
        <w:lastRenderedPageBreak/>
        <w:t xml:space="preserve">Supplementary </w:t>
      </w:r>
      <w:r w:rsidRPr="005A7621">
        <w:rPr>
          <w:b/>
        </w:rPr>
        <w:t>Table 1</w:t>
      </w:r>
      <w:r>
        <w:rPr>
          <w:b/>
        </w:rPr>
        <w:t xml:space="preserve"> (</w:t>
      </w:r>
      <w:r w:rsidRPr="005A7621">
        <w:rPr>
          <w:b/>
        </w:rPr>
        <w:t>Table S1</w:t>
      </w:r>
      <w:r>
        <w:rPr>
          <w:b/>
        </w:rPr>
        <w:t>)</w:t>
      </w:r>
      <w:r w:rsidRPr="0001436A">
        <w:rPr>
          <w:rFonts w:cs="Times New Roman"/>
          <w:b/>
          <w:szCs w:val="24"/>
        </w:rPr>
        <w:t>.</w:t>
      </w:r>
      <w:r w:rsidRPr="00617BEB">
        <w:t xml:space="preserve"> </w:t>
      </w:r>
      <w:r w:rsidRPr="005A7621">
        <w:t>Details of gene primers used in this article.</w:t>
      </w:r>
    </w:p>
    <w:p w14:paraId="03EF4CAB" w14:textId="77777777" w:rsidR="00617BEB" w:rsidRDefault="00617BEB" w:rsidP="00617BEB">
      <w:pPr>
        <w:rPr>
          <w:sz w:val="13"/>
          <w:szCs w:val="13"/>
        </w:rPr>
      </w:pPr>
      <w:r>
        <w:rPr>
          <w:noProof/>
          <w:sz w:val="13"/>
          <w:szCs w:val="13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135692" wp14:editId="14ECED31">
                <wp:simplePos x="0" y="0"/>
                <wp:positionH relativeFrom="column">
                  <wp:posOffset>66675</wp:posOffset>
                </wp:positionH>
                <wp:positionV relativeFrom="paragraph">
                  <wp:posOffset>198120</wp:posOffset>
                </wp:positionV>
                <wp:extent cx="5229225" cy="0"/>
                <wp:effectExtent l="0" t="0" r="28575" b="19050"/>
                <wp:wrapNone/>
                <wp:docPr id="64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2922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7D61A1CD" id="直接连接符 1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5pt,15.6pt" to="417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" strokecolor="windowText" strokeweight="1.5pt">
                <v:stroke joinstyle="miter"/>
              </v:line>
            </w:pict>
          </mc:Fallback>
        </mc:AlternateContent>
      </w:r>
    </w:p>
    <w:tbl>
      <w:tblPr>
        <w:tblW w:w="8414" w:type="dxa"/>
        <w:tblInd w:w="-108" w:type="dxa"/>
        <w:tblLook w:val="04A0" w:firstRow="1" w:lastRow="0" w:firstColumn="1" w:lastColumn="0" w:noHBand="0" w:noVBand="1"/>
      </w:tblPr>
      <w:tblGrid>
        <w:gridCol w:w="108"/>
        <w:gridCol w:w="941"/>
        <w:gridCol w:w="697"/>
        <w:gridCol w:w="4366"/>
        <w:gridCol w:w="2302"/>
      </w:tblGrid>
      <w:tr w:rsidR="00617BEB" w:rsidRPr="00615AE8" w14:paraId="0301249C" w14:textId="77777777" w:rsidTr="00053DC6">
        <w:trPr>
          <w:gridBefore w:val="1"/>
          <w:wBefore w:w="108" w:type="dxa"/>
          <w:trHeight w:val="285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F5E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>
              <w:rPr>
                <w:noProof/>
                <w:sz w:val="13"/>
                <w:szCs w:val="13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543595" wp14:editId="19988B9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191135</wp:posOffset>
                      </wp:positionV>
                      <wp:extent cx="5229225" cy="0"/>
                      <wp:effectExtent l="0" t="0" r="28575" b="19050"/>
                      <wp:wrapNone/>
                      <wp:docPr id="63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292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line w14:anchorId="4AA0636D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5pt,15.05pt" to="411.6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" strokecolor="windowText" strokeweight="1.5pt">
                      <v:stroke joinstyle="miter"/>
                    </v:line>
                  </w:pict>
                </mc:Fallback>
              </mc:AlternateContent>
            </w:r>
            <w:r w:rsidRPr="00615AE8">
              <w:rPr>
                <w:sz w:val="13"/>
                <w:szCs w:val="13"/>
              </w:rPr>
              <w:t>Name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0765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5FD2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Sequence (5’-3’)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C29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Description</w:t>
            </w:r>
          </w:p>
        </w:tc>
      </w:tr>
      <w:tr w:rsidR="00617BEB" w:rsidRPr="00615AE8" w14:paraId="33CB7143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15DD" w14:textId="3B514E0F" w:rsidR="00617BEB" w:rsidRPr="00615AE8" w:rsidRDefault="00617BEB" w:rsidP="00B95DA5">
            <w:pPr>
              <w:rPr>
                <w:i/>
                <w:iCs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Mc</w:t>
            </w:r>
            <w:r w:rsidR="008720F1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AB0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4A65" w14:textId="25A40C1C" w:rsidR="00617BEB" w:rsidRPr="00615AE8" w:rsidRDefault="00F1536D" w:rsidP="00B95DA5">
            <w:pPr>
              <w:rPr>
                <w:sz w:val="13"/>
                <w:szCs w:val="13"/>
              </w:rPr>
            </w:pPr>
            <w:r w:rsidRPr="00F1536D">
              <w:rPr>
                <w:sz w:val="13"/>
                <w:szCs w:val="13"/>
              </w:rPr>
              <w:t>5'-ATGCCGAGTGAAGAAACTG-3'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BB2A" w14:textId="056FFB49" w:rsidR="00617BEB" w:rsidRDefault="00617BEB" w:rsidP="00B95DA5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cDNA clone</w:t>
            </w:r>
          </w:p>
          <w:p w14:paraId="7846161E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39CD6A3A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4F4A1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7D7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E6F7" w14:textId="47D8241D" w:rsidR="00617BEB" w:rsidRPr="00615AE8" w:rsidRDefault="00F1536D" w:rsidP="00B95DA5">
            <w:pPr>
              <w:rPr>
                <w:sz w:val="13"/>
                <w:szCs w:val="13"/>
              </w:rPr>
            </w:pPr>
            <w:r w:rsidRPr="00F1536D">
              <w:rPr>
                <w:sz w:val="13"/>
                <w:szCs w:val="13"/>
              </w:rPr>
              <w:t>5'-CTTAAATCTCAAACTTTAG-3'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24AD3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078528A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0013" w14:textId="04AD59D0" w:rsidR="00617BEB" w:rsidRPr="006A4F69" w:rsidRDefault="00617BEB" w:rsidP="00B95DA5">
            <w:pPr>
              <w:rPr>
                <w:i/>
                <w:iCs/>
                <w:sz w:val="11"/>
                <w:szCs w:val="11"/>
              </w:rPr>
            </w:pPr>
            <w:r>
              <w:rPr>
                <w:i/>
                <w:iCs/>
                <w:sz w:val="13"/>
                <w:szCs w:val="13"/>
              </w:rPr>
              <w:t>Mc</w:t>
            </w:r>
            <w:r w:rsidR="008E7A56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ZFP1</w:t>
            </w:r>
            <w:r>
              <w:rPr>
                <w:i/>
                <w:iCs/>
                <w:sz w:val="13"/>
                <w:szCs w:val="13"/>
              </w:rPr>
              <w:t xml:space="preserve"> OE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DE32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29C4" w14:textId="51C47095" w:rsidR="00617BEB" w:rsidRPr="00615AE8" w:rsidRDefault="00617BEB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="00454BB3" w:rsidRPr="00454BB3">
              <w:rPr>
                <w:sz w:val="13"/>
                <w:szCs w:val="13"/>
              </w:rPr>
              <w:t>TTTGGAGAGGACACGCTCGAGATGCCGAGTGAAGAAACTG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F295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pGate8-GFP</w:t>
            </w:r>
            <w:r w:rsidRPr="00615AE8">
              <w:rPr>
                <w:sz w:val="13"/>
                <w:szCs w:val="13"/>
              </w:rPr>
              <w:t xml:space="preserve"> </w:t>
            </w:r>
          </w:p>
        </w:tc>
      </w:tr>
      <w:tr w:rsidR="00617BEB" w:rsidRPr="00615AE8" w14:paraId="64D18DBC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659EE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B436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50A9" w14:textId="51D31E70" w:rsidR="00617BEB" w:rsidRPr="00615AE8" w:rsidRDefault="00617BEB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="00454BB3" w:rsidRPr="00454BB3">
              <w:rPr>
                <w:sz w:val="13"/>
                <w:szCs w:val="13"/>
              </w:rPr>
              <w:t>GCTCACCATGAATTCCTCGAGAAGTTTGAGATTTAAGTCG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D4374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70F50FEC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41E8" w14:textId="38F00678" w:rsidR="00617BEB" w:rsidRPr="006A4F69" w:rsidRDefault="00617BEB" w:rsidP="00B95DA5">
            <w:pPr>
              <w:rPr>
                <w:i/>
                <w:iCs/>
                <w:sz w:val="11"/>
                <w:szCs w:val="11"/>
              </w:rPr>
            </w:pPr>
            <w:r>
              <w:rPr>
                <w:i/>
                <w:iCs/>
                <w:sz w:val="13"/>
                <w:szCs w:val="13"/>
              </w:rPr>
              <w:t>Mc</w:t>
            </w:r>
            <w:r w:rsidR="008E7A56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ZFP1</w:t>
            </w:r>
            <w:r>
              <w:rPr>
                <w:i/>
                <w:iCs/>
                <w:sz w:val="13"/>
                <w:szCs w:val="13"/>
              </w:rPr>
              <w:t>-GFP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4E9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4450" w14:textId="322A62B1" w:rsidR="00617BEB" w:rsidRPr="00615AE8" w:rsidRDefault="001A545A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Pr="00454BB3">
              <w:rPr>
                <w:sz w:val="13"/>
                <w:szCs w:val="13"/>
              </w:rPr>
              <w:t>TTTGGAGAGGACACGCTCGAGATGCCGAGTGAAGAAACTG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66C9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pGate8-GFP</w:t>
            </w:r>
            <w:r w:rsidRPr="00615AE8">
              <w:rPr>
                <w:sz w:val="13"/>
                <w:szCs w:val="13"/>
              </w:rPr>
              <w:t xml:space="preserve"> </w:t>
            </w:r>
          </w:p>
        </w:tc>
      </w:tr>
      <w:tr w:rsidR="00617BEB" w:rsidRPr="00615AE8" w14:paraId="226C8E61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0C7F3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687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064D" w14:textId="7288D0E6" w:rsidR="00617BEB" w:rsidRPr="00615AE8" w:rsidRDefault="001A545A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Pr="00454BB3">
              <w:rPr>
                <w:sz w:val="13"/>
                <w:szCs w:val="13"/>
              </w:rPr>
              <w:t>GCTCACCATGAATTCCTCGAGAAGTTTGAGATTTAAGTCG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EDA1FE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7B77A9D3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D171" w14:textId="74860D83" w:rsidR="00617BEB" w:rsidRPr="006A4F69" w:rsidRDefault="00617BEB" w:rsidP="00B95DA5">
            <w:pPr>
              <w:rPr>
                <w:i/>
                <w:iCs/>
                <w:sz w:val="11"/>
                <w:szCs w:val="11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BD-Mc</w:t>
            </w:r>
            <w:r w:rsidR="008E7A56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AA5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116A" w14:textId="758E904E" w:rsidR="00617BEB" w:rsidRPr="00615AE8" w:rsidRDefault="00617BEB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="0004752B" w:rsidRPr="0004752B">
              <w:rPr>
                <w:sz w:val="13"/>
                <w:szCs w:val="13"/>
              </w:rPr>
              <w:t>ATGGCCATGGAGGCCGAATTCATGCCGAGTGAAGAAACTG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FDBB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 w:rsidRPr="00402C29">
              <w:rPr>
                <w:sz w:val="13"/>
                <w:szCs w:val="13"/>
              </w:rPr>
              <w:t>pGBKT7</w:t>
            </w:r>
          </w:p>
        </w:tc>
      </w:tr>
      <w:tr w:rsidR="00617BEB" w:rsidRPr="00615AE8" w14:paraId="15989C28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BAFB04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899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5398" w14:textId="1F8CCFC1" w:rsidR="00617BEB" w:rsidRPr="00615AE8" w:rsidRDefault="00617BEB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="0004752B" w:rsidRPr="0004752B">
              <w:rPr>
                <w:sz w:val="13"/>
                <w:szCs w:val="13"/>
              </w:rPr>
              <w:t>TCGACGGATCCCCGGGAATTCCTAAAGTTTGAGATTTAAG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71D8D7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4E6EE44F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5B2A" w14:textId="3978A1FC" w:rsidR="00617BEB" w:rsidRPr="006A4F69" w:rsidRDefault="00617BEB" w:rsidP="00B95DA5">
            <w:pPr>
              <w:rPr>
                <w:i/>
                <w:iCs/>
                <w:sz w:val="11"/>
                <w:szCs w:val="11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Mc</w:t>
            </w:r>
            <w:r w:rsidR="00EB39EB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095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1E9A" w14:textId="78A3EE13" w:rsidR="00617BEB" w:rsidRPr="00615AE8" w:rsidRDefault="00617BEB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="00EB39EB" w:rsidRPr="00EB39EB">
              <w:rPr>
                <w:sz w:val="13"/>
                <w:szCs w:val="13"/>
              </w:rPr>
              <w:t>TGCCGAGTGAAGAAACTGGT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B9EF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1E92119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39866A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509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D67F" w14:textId="088C5990" w:rsidR="00617BEB" w:rsidRPr="00615AE8" w:rsidRDefault="00617BEB" w:rsidP="00B95DA5">
            <w:pPr>
              <w:rPr>
                <w:sz w:val="13"/>
                <w:szCs w:val="13"/>
              </w:rPr>
            </w:pPr>
            <w:r w:rsidRPr="00243723">
              <w:rPr>
                <w:sz w:val="13"/>
                <w:szCs w:val="13"/>
              </w:rPr>
              <w:t>5’-</w:t>
            </w:r>
            <w:r w:rsidR="00EB39EB" w:rsidRPr="00EB39EB">
              <w:rPr>
                <w:sz w:val="13"/>
                <w:szCs w:val="13"/>
              </w:rPr>
              <w:t>GCATTCTGGTGTCCTCCCAA</w:t>
            </w:r>
            <w:r w:rsidRPr="00243723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A775E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10924B92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9C68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1"/>
                <w:szCs w:val="11"/>
              </w:rPr>
              <w:t>McACTIN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386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42C6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2F582D">
              <w:rPr>
                <w:sz w:val="13"/>
                <w:szCs w:val="13"/>
              </w:rPr>
              <w:t>GCTCCAAGGGCTGTGTTCC</w:t>
            </w:r>
            <w:r w:rsidRPr="00615AE8">
              <w:rPr>
                <w:sz w:val="13"/>
                <w:szCs w:val="13"/>
              </w:rPr>
              <w:t xml:space="preserve">-3’ 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75BA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 xml:space="preserve">-PCR </w:t>
            </w:r>
          </w:p>
        </w:tc>
      </w:tr>
      <w:tr w:rsidR="00617BEB" w:rsidRPr="00615AE8" w14:paraId="3778FDCA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69E233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A74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261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2F582D">
              <w:rPr>
                <w:sz w:val="13"/>
                <w:szCs w:val="13"/>
              </w:rPr>
              <w:t>TCTTTCTGTCCCATGCCAAC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6E4EC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445594D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EFDF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AtTCL1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0E6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A82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Pr="0091693E">
              <w:rPr>
                <w:sz w:val="13"/>
                <w:szCs w:val="13"/>
              </w:rPr>
              <w:t>CCAAGTTCACTCATAGCTCTCA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1AD0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30A64C74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AB94B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41E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CB4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Pr="0091693E">
              <w:rPr>
                <w:sz w:val="13"/>
                <w:szCs w:val="13"/>
              </w:rPr>
              <w:t>CCCACCACTCTTCTTGCTATTA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794703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</w:tr>
      <w:tr w:rsidR="00617BEB" w:rsidRPr="00615AE8" w14:paraId="2F08EDB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DC79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AtTCL2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021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418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ED2EC5">
              <w:rPr>
                <w:sz w:val="13"/>
                <w:szCs w:val="13"/>
              </w:rPr>
              <w:t>ATCTTTCGAATGCACAGACTTG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2176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4F509E6B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34AEA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9B8C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079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0F3D4D">
              <w:rPr>
                <w:sz w:val="13"/>
                <w:szCs w:val="13"/>
              </w:rPr>
              <w:t>GTTTGTGGGAACAATGATCACA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16C32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20DCE9CC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4A0F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AtTRY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FD7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73C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4D07D7">
              <w:rPr>
                <w:sz w:val="13"/>
                <w:szCs w:val="13"/>
              </w:rPr>
              <w:t>CGGTGATAGGTGGGATTTGATA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7AE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49FCB4F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20BDA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94B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221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4D07D7">
              <w:rPr>
                <w:sz w:val="13"/>
                <w:szCs w:val="13"/>
              </w:rPr>
              <w:t>TGGTATGTTTGTGGGAAGATGA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91A90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5AC6086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85454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AtCPC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157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9FA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9E4624">
              <w:rPr>
                <w:sz w:val="13"/>
                <w:szCs w:val="13"/>
              </w:rPr>
              <w:t>TGAGTAGTATCGAATGGGAAGC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4AD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499A52DA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3E3F5F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106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1B9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0807DB">
              <w:rPr>
                <w:sz w:val="13"/>
                <w:szCs w:val="13"/>
              </w:rPr>
              <w:t>GCCGTGTTTCATAAGCCAATAT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90CBC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46A7327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44C5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AtETC1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0FA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94E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C32B03">
              <w:rPr>
                <w:sz w:val="13"/>
                <w:szCs w:val="13"/>
              </w:rPr>
              <w:t>AGTCGAAGCATCTTAAGACCAA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E30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24F9D71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8EE28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3AF6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E5A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C32B03">
              <w:rPr>
                <w:sz w:val="13"/>
                <w:szCs w:val="13"/>
              </w:rPr>
              <w:t>ACCTTTCACCGACAAGCTTATA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5F16C8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66383E58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5E6E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lastRenderedPageBreak/>
              <w:t>AtETC2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69F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17E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C32B03">
              <w:rPr>
                <w:sz w:val="13"/>
                <w:szCs w:val="13"/>
              </w:rPr>
              <w:t>GCAAACTAAGTTCACTCGATCC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A7D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3610F478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BCA23E" w14:textId="77777777" w:rsidR="00617BEB" w:rsidRPr="00615AE8" w:rsidRDefault="00617BEB" w:rsidP="00B95DA5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EA0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0A8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C32B03">
              <w:rPr>
                <w:sz w:val="13"/>
                <w:szCs w:val="13"/>
              </w:rPr>
              <w:t>CTCATTTGCCTTTCTTCCTACG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7D485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598FC912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66B3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AtETC3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C95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6F5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Pr="00C32B03">
              <w:rPr>
                <w:sz w:val="13"/>
                <w:szCs w:val="13"/>
              </w:rPr>
              <w:t>ACCAACTCCATCGTTACTTCTT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0001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3F1C431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218E27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6D7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85C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C32B03">
              <w:rPr>
                <w:sz w:val="13"/>
                <w:szCs w:val="13"/>
              </w:rPr>
              <w:t>GCATTCGAGAGACCAAATCTTC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8D41A5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6FAFC354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9AC6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AtGL1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6F3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AE0F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85F9F">
              <w:rPr>
                <w:sz w:val="13"/>
                <w:szCs w:val="13"/>
              </w:rPr>
              <w:t>ACTGGCTCAAAAAGATGTCCTA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E00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507E4A92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57177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B72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18B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85F9F">
              <w:rPr>
                <w:sz w:val="13"/>
                <w:szCs w:val="13"/>
              </w:rPr>
              <w:t>TAAGCTCAAAATCGTCGTCATG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6343A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1D7CFD1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910B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AtGL2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09D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27BC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16728F">
              <w:rPr>
                <w:sz w:val="13"/>
                <w:szCs w:val="13"/>
              </w:rPr>
              <w:t>TCTTTAGAGATGAAGCTCGTCG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93F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08D6536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62216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91D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C10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16728F">
              <w:rPr>
                <w:sz w:val="13"/>
                <w:szCs w:val="13"/>
              </w:rPr>
              <w:t>CTGTCTTGTCCCTTGGATAAGT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D71DE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5C7150DC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4727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AtGL3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72B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B91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16728F">
              <w:rPr>
                <w:sz w:val="13"/>
                <w:szCs w:val="13"/>
              </w:rPr>
              <w:t>CAAAACGAGGAAGACGATTCAA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826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165590A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7E9C8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59A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084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16728F">
              <w:rPr>
                <w:sz w:val="13"/>
                <w:szCs w:val="13"/>
              </w:rPr>
              <w:t>CAACGCCTGAAGAAGAAGATTC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3991C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671BA911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1DF4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AtEGL3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031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6C8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C4C98">
              <w:rPr>
                <w:sz w:val="13"/>
                <w:szCs w:val="13"/>
              </w:rPr>
              <w:t>ATCAGCGAATTGTATGAACAGC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709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75B60FA6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1E012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E5C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224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C4C98">
              <w:rPr>
                <w:sz w:val="13"/>
                <w:szCs w:val="13"/>
              </w:rPr>
              <w:t>TATCCGTTAGACCAGCATAACC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D15BA8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380DCFF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A186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AtTTG1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7AA7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44F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30EEE">
              <w:rPr>
                <w:sz w:val="13"/>
                <w:szCs w:val="13"/>
              </w:rPr>
              <w:t>TTCCTTCGATTGGAACGATGTA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972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63EE9E36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123C9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87B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A1E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30EEE">
              <w:rPr>
                <w:sz w:val="13"/>
                <w:szCs w:val="13"/>
              </w:rPr>
              <w:t>GCAAGTCTTAACAAAGGCGTA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05736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438BDA26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7786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AtTTG2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3DD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A1F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30EEE">
              <w:rPr>
                <w:sz w:val="13"/>
                <w:szCs w:val="13"/>
              </w:rPr>
              <w:t>AGAAGATGAGTGAAGGTTGTGT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6FAC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1BCF5C48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CB447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E4C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901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30EEE">
              <w:rPr>
                <w:sz w:val="13"/>
                <w:szCs w:val="13"/>
              </w:rPr>
              <w:t>GAATCTGAAGTTCCGGGATTTG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1AE7A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37CE4D8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44BB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AtWER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6A0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CCA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C093B">
              <w:rPr>
                <w:sz w:val="13"/>
                <w:szCs w:val="13"/>
              </w:rPr>
              <w:t>CACTGGAATCGTATTGCCAAAA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5C3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333B72A4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8104D2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986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408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C093B">
              <w:rPr>
                <w:sz w:val="13"/>
                <w:szCs w:val="13"/>
              </w:rPr>
              <w:t>ATAAGATCCTCTTCTTGCTCGG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F3405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792E3E49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DAB8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AtRHD6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6FD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E21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353C21">
              <w:rPr>
                <w:sz w:val="13"/>
                <w:szCs w:val="13"/>
              </w:rPr>
              <w:t>TAAAGATCCACAAAGCCTAGCA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D19C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7E733B22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876F1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08A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569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353C21">
              <w:rPr>
                <w:sz w:val="13"/>
                <w:szCs w:val="13"/>
              </w:rPr>
              <w:t>GATTCGAATTCCTGTCTCGTTG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57B979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EB39EB" w:rsidRPr="00615AE8" w14:paraId="093121E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3469" w14:textId="51801C30" w:rsidR="00EB39EB" w:rsidRPr="005501E9" w:rsidRDefault="00EB39EB" w:rsidP="00D42A50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AtRHD</w:t>
            </w:r>
            <w:r>
              <w:rPr>
                <w:rFonts w:hint="eastAsia"/>
                <w:i/>
                <w:iCs/>
                <w:sz w:val="13"/>
                <w:szCs w:val="13"/>
                <w:lang w:eastAsia="zh-CN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69E0" w14:textId="77777777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8607" w14:textId="1155F6D5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4B222C" w:rsidRPr="004B222C">
              <w:rPr>
                <w:sz w:val="13"/>
                <w:szCs w:val="13"/>
              </w:rPr>
              <w:t>GAGAACAGTCAGAGAACACGTA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713E" w14:textId="77777777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EB39EB" w:rsidRPr="00615AE8" w14:paraId="68131D6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EF6919" w14:textId="77777777" w:rsidR="00EB39EB" w:rsidRPr="00615AE8" w:rsidRDefault="00EB39EB" w:rsidP="00D42A50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FC26B" w14:textId="77777777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50A5" w14:textId="0151A3E7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4B222C" w:rsidRPr="004B222C">
              <w:rPr>
                <w:sz w:val="13"/>
                <w:szCs w:val="13"/>
              </w:rPr>
              <w:t>TTCGTTTCAGCAAAGTAAGCTC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CB89D" w14:textId="77777777" w:rsidR="00EB39EB" w:rsidRPr="00615AE8" w:rsidRDefault="00EB39EB" w:rsidP="00D42A50">
            <w:pPr>
              <w:rPr>
                <w:sz w:val="13"/>
                <w:szCs w:val="13"/>
              </w:rPr>
            </w:pPr>
          </w:p>
        </w:tc>
      </w:tr>
      <w:tr w:rsidR="00EB39EB" w:rsidRPr="00615AE8" w14:paraId="1295119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CA82" w14:textId="63BEB3E2" w:rsidR="00EB39EB" w:rsidRPr="005501E9" w:rsidRDefault="00EB39EB" w:rsidP="00D42A50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AtRHD</w:t>
            </w:r>
            <w:r>
              <w:rPr>
                <w:rFonts w:hint="eastAsia"/>
                <w:i/>
                <w:iCs/>
                <w:sz w:val="13"/>
                <w:szCs w:val="13"/>
                <w:lang w:eastAsia="zh-CN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C6DF" w14:textId="77777777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5D90" w14:textId="50226C2F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4B222C" w:rsidRPr="004B222C">
              <w:rPr>
                <w:sz w:val="13"/>
                <w:szCs w:val="13"/>
              </w:rPr>
              <w:t>TTTGTGGAGACTGAGCAAATTG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1D3A" w14:textId="77777777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EB39EB" w:rsidRPr="00615AE8" w14:paraId="55873964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D08752" w14:textId="77777777" w:rsidR="00EB39EB" w:rsidRPr="00615AE8" w:rsidRDefault="00EB39EB" w:rsidP="00D42A50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6135" w14:textId="77777777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F105" w14:textId="77B977DB" w:rsidR="00EB39EB" w:rsidRPr="00615AE8" w:rsidRDefault="00EB39EB" w:rsidP="00D42A50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4B222C" w:rsidRPr="004B222C">
              <w:rPr>
                <w:sz w:val="13"/>
                <w:szCs w:val="13"/>
              </w:rPr>
              <w:t>GCTTCTTCAGGTTGGACAATTT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7FA39" w14:textId="77777777" w:rsidR="00EB39EB" w:rsidRPr="00615AE8" w:rsidRDefault="00EB39EB" w:rsidP="00D42A50">
            <w:pPr>
              <w:rPr>
                <w:sz w:val="13"/>
                <w:szCs w:val="13"/>
              </w:rPr>
            </w:pPr>
          </w:p>
        </w:tc>
      </w:tr>
      <w:tr w:rsidR="00617BEB" w:rsidRPr="00615AE8" w14:paraId="03A3C2B3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81F0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AtRSL1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8DF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CB9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353C21">
              <w:rPr>
                <w:sz w:val="13"/>
                <w:szCs w:val="13"/>
              </w:rPr>
              <w:t>CAAACCATGGAAATGGAGACTG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525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762B6DD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0F544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DF9E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238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E6B24">
              <w:rPr>
                <w:sz w:val="13"/>
                <w:szCs w:val="13"/>
              </w:rPr>
              <w:t>GCTTGATCTTTCCATTCGTACC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307B4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6BC4EC76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B434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lastRenderedPageBreak/>
              <w:t>AtRSL2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219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C14B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C45063">
              <w:rPr>
                <w:sz w:val="13"/>
                <w:szCs w:val="13"/>
              </w:rPr>
              <w:t>GCCTCTATGCAAGGAAAAGAAG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AA4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62AF25B9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04B12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CFA7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48C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C45063">
              <w:rPr>
                <w:sz w:val="13"/>
                <w:szCs w:val="13"/>
              </w:rPr>
              <w:t>CGTAATGAACTGCTTCCTCAAG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47C3E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22D35448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03D2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AtRSL4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726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58B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AC54AF">
              <w:rPr>
                <w:sz w:val="13"/>
                <w:szCs w:val="13"/>
              </w:rPr>
              <w:t>CTGATCCTCAAAGCCTTTATGC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9F1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66D66D45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50BAD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A43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DC6C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AC54AF">
              <w:rPr>
                <w:sz w:val="13"/>
                <w:szCs w:val="13"/>
              </w:rPr>
              <w:t>AATGGTGCGTACATCCATAGAT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4CF03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0E3018A4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DF56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AtLRL1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B5F7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A8C2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7700BA">
              <w:rPr>
                <w:sz w:val="13"/>
                <w:szCs w:val="13"/>
              </w:rPr>
              <w:t>CTAAAATCCGAGCTAGGAGAGG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072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1C6B1AED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E0007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EC1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8572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7700BA">
              <w:rPr>
                <w:sz w:val="13"/>
                <w:szCs w:val="13"/>
              </w:rPr>
              <w:t>CGATGCCTTGTCTGTCTTATTG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03982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124A7091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C2C0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AtLRL2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129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338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395235">
              <w:rPr>
                <w:sz w:val="13"/>
                <w:szCs w:val="13"/>
              </w:rPr>
              <w:t>CAGCCATGCAATATCTACAAGG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1A7A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2248CFA1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D378D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03F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B3D6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395235">
              <w:rPr>
                <w:sz w:val="13"/>
                <w:szCs w:val="13"/>
              </w:rPr>
              <w:t>GGTATCTTTAACGAAGGGGCTA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07F1A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0C29FAE3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1C64" w14:textId="7777777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AtLRL3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1E6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AC8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7E3C85">
              <w:rPr>
                <w:sz w:val="13"/>
                <w:szCs w:val="13"/>
              </w:rPr>
              <w:t>ACAATCTCTTTTCCACGCTCTA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F06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04BF92F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A8AEA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128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28A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7E3C85">
              <w:rPr>
                <w:sz w:val="13"/>
                <w:szCs w:val="13"/>
              </w:rPr>
              <w:t>TTCTTGGAGAGACTTCATACGC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294819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3ED8E66E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DEAF" w14:textId="54D1D618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681B22">
              <w:rPr>
                <w:rFonts w:hint="eastAsia"/>
                <w:i/>
                <w:iCs/>
                <w:sz w:val="13"/>
                <w:szCs w:val="13"/>
                <w:lang w:eastAsia="zh-CN"/>
              </w:rPr>
              <w:t>EIL</w:t>
            </w:r>
            <w:r>
              <w:rPr>
                <w:i/>
                <w:iCs/>
                <w:sz w:val="13"/>
                <w:szCs w:val="13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CA3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7032" w14:textId="607DD616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EB1DC6" w:rsidRPr="00EB1DC6">
              <w:rPr>
                <w:sz w:val="13"/>
                <w:szCs w:val="13"/>
              </w:rPr>
              <w:t>TTGAAGAAAGCTTGGAAAGTCG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296C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2631A824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CEDC4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4FF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C54A" w14:textId="643DDF32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EB1DC6" w:rsidRPr="00EB1DC6">
              <w:rPr>
                <w:sz w:val="13"/>
                <w:szCs w:val="13"/>
              </w:rPr>
              <w:t>TTTGATTGCCTCACAAGCTTAC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28193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5F6B830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2858" w14:textId="7BFEE1F7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24196B">
              <w:rPr>
                <w:rFonts w:hint="eastAsia"/>
                <w:i/>
                <w:iCs/>
                <w:sz w:val="13"/>
                <w:szCs w:val="13"/>
                <w:lang w:eastAsia="zh-CN"/>
              </w:rPr>
              <w:t>EIN3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ABC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F6FE" w14:textId="38E579B1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24196B" w:rsidRPr="0024196B">
              <w:rPr>
                <w:sz w:val="13"/>
                <w:szCs w:val="13"/>
              </w:rPr>
              <w:t>CTGCAGATCACAACAACTTTGA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6376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59439B8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D8EBC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A62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EB0E" w14:textId="38437379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24196B" w:rsidRPr="0024196B">
              <w:rPr>
                <w:sz w:val="13"/>
                <w:szCs w:val="13"/>
              </w:rPr>
              <w:t>CATCCATCGTTCCTACTACTCC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E68B4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45A50A4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7797" w14:textId="311071E6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A4C4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9C91" w14:textId="7A680200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19220E" w:rsidRPr="0019220E">
              <w:rPr>
                <w:sz w:val="13"/>
                <w:szCs w:val="13"/>
              </w:rPr>
              <w:t>TCTATAGTTCACAAGCGCTAGG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2457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1A8C5B1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7219F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D1F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C3B9" w14:textId="27AD3710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19220E" w:rsidRPr="0019220E">
              <w:rPr>
                <w:sz w:val="13"/>
                <w:szCs w:val="13"/>
              </w:rPr>
              <w:t>CAAGGAGGAGAGAGTCATCTTG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845A63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5D364322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3926" w14:textId="25F87069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3376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E260" w14:textId="3FFF31A2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19220E" w:rsidRPr="0019220E">
              <w:rPr>
                <w:sz w:val="13"/>
                <w:szCs w:val="13"/>
              </w:rPr>
              <w:t>AGACGAAGAAAGAGACGTTCAT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E52AA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0D50A7C8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A6777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FA3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4D2C" w14:textId="541DB5DB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19220E" w:rsidRPr="0019220E">
              <w:rPr>
                <w:sz w:val="13"/>
                <w:szCs w:val="13"/>
              </w:rPr>
              <w:t>TCTGTGGATGTTGTAGATTCGT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08379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1F42D9AB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4991" w14:textId="08CD6E5F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ZFP5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3C6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325C" w14:textId="20636733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1E1392" w:rsidRPr="001E1392">
              <w:rPr>
                <w:sz w:val="13"/>
                <w:szCs w:val="13"/>
              </w:rPr>
              <w:t>TAACGACGTCATTTCAGAGACA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CA91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2B535E1A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5496A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4E9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8E1D" w14:textId="2CC2C5AD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1E1392" w:rsidRPr="001E1392">
              <w:rPr>
                <w:sz w:val="13"/>
                <w:szCs w:val="13"/>
              </w:rPr>
              <w:t>GACCAATCTTCGTTGTACACAC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AC77A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005597C5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C990" w14:textId="12860238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ZFP6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630B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6CA6" w14:textId="301B4739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F738E7" w:rsidRPr="00F738E7">
              <w:rPr>
                <w:sz w:val="13"/>
                <w:szCs w:val="13"/>
              </w:rPr>
              <w:t>TTAAACGTGCACAGATGTTAGC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D300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65F05BCB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C2247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E31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0E1F" w14:textId="25DC3388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F738E7" w:rsidRPr="00F738E7">
              <w:rPr>
                <w:sz w:val="13"/>
                <w:szCs w:val="13"/>
              </w:rPr>
              <w:t>AAGCCACTTAGAACTCGAAGAA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EA582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2B47F0FB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666B" w14:textId="20F6B4B5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ZFP8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F162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26A0" w14:textId="429B7D56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F56936" w:rsidRPr="00F56936">
              <w:rPr>
                <w:sz w:val="13"/>
                <w:szCs w:val="13"/>
              </w:rPr>
              <w:t>CGGAAGCTAGATCATACTACGG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A2C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15E41ABD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49FAF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AF87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0954E" w14:textId="5E394518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F56936" w:rsidRPr="00F56936">
              <w:rPr>
                <w:sz w:val="13"/>
                <w:szCs w:val="13"/>
              </w:rPr>
              <w:t>ACCTAAAGGACTTCCGTTGATT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C91DA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9E581B" w:rsidRPr="00615AE8" w14:paraId="0497A2E6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035DE" w14:textId="77777777" w:rsidR="009E581B" w:rsidRPr="00615AE8" w:rsidRDefault="009E581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F742C" w14:textId="77777777" w:rsidR="009E581B" w:rsidRPr="00615AE8" w:rsidRDefault="009E581B" w:rsidP="00B95DA5">
            <w:pPr>
              <w:rPr>
                <w:sz w:val="13"/>
                <w:szCs w:val="13"/>
              </w:rPr>
            </w:pP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86C76" w14:textId="77777777" w:rsidR="009E581B" w:rsidRPr="00615AE8" w:rsidRDefault="009E581B" w:rsidP="00B95DA5">
            <w:pPr>
              <w:rPr>
                <w:sz w:val="13"/>
                <w:szCs w:val="13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5D8B7" w14:textId="77777777" w:rsidR="009E581B" w:rsidRPr="00615AE8" w:rsidRDefault="009E581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6E684B9A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742A" w14:textId="7266B839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lastRenderedPageBreak/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GIS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4F3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CB39" w14:textId="61D0F6F8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3A0484" w:rsidRPr="003A0484">
              <w:rPr>
                <w:sz w:val="13"/>
                <w:szCs w:val="13"/>
              </w:rPr>
              <w:t>CAGTTAGGACTATGGCGTCTAC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316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49F57DB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95792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42F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0AFF" w14:textId="7E6CFCF0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3A0484" w:rsidRPr="003A0484">
              <w:rPr>
                <w:sz w:val="13"/>
                <w:szCs w:val="13"/>
              </w:rPr>
              <w:t>ATAGTTGAGTTTGAGAACGGGT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6DB3E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4DBE2D17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A50D" w14:textId="4A51F02E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GIS2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E02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133D" w14:textId="51D5248C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551D01" w:rsidRPr="00551D01">
              <w:rPr>
                <w:sz w:val="13"/>
                <w:szCs w:val="13"/>
              </w:rPr>
              <w:t>AAAACCACATTGCTGCTTCTAG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CC6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42463295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4ADBD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F217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52AB" w14:textId="7F9F1143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551D01" w:rsidRPr="00551D01">
              <w:rPr>
                <w:sz w:val="13"/>
                <w:szCs w:val="13"/>
              </w:rPr>
              <w:t>TACGACATAACCCTAATCTCGC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53CB1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378FBC4A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67A1" w14:textId="746D3DF9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GIS3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5BBC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29BE" w14:textId="0195C506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012708" w:rsidRPr="00012708">
              <w:rPr>
                <w:sz w:val="13"/>
                <w:szCs w:val="13"/>
              </w:rPr>
              <w:t>GAAAGAGCGTCAACAGCTTAAA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2DD3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43F45800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7250C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FFBE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19AE" w14:textId="52A11222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012708" w:rsidRPr="00012708">
              <w:rPr>
                <w:sz w:val="13"/>
                <w:szCs w:val="13"/>
              </w:rPr>
              <w:t>CTGATCCAGCGTTTGAGAAATT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F9F337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449C2CEF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DBBC" w14:textId="35E26D27" w:rsidR="00617BEB" w:rsidRPr="005501E9" w:rsidRDefault="00617BEB" w:rsidP="00B95DA5">
            <w:pPr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054043">
              <w:rPr>
                <w:rFonts w:hint="eastAsia"/>
                <w:i/>
                <w:iCs/>
                <w:sz w:val="13"/>
                <w:szCs w:val="13"/>
                <w:lang w:eastAsia="zh-CN"/>
              </w:rPr>
              <w:t>ZP</w:t>
            </w:r>
            <w:r>
              <w:rPr>
                <w:i/>
                <w:iCs/>
                <w:sz w:val="13"/>
                <w:szCs w:val="13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65B5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A33F" w14:textId="3B92383B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6327B7" w:rsidRPr="006327B7">
              <w:rPr>
                <w:sz w:val="13"/>
                <w:szCs w:val="13"/>
              </w:rPr>
              <w:t>CCTTTGAGCAAGACACTAAAGG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A792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2D4EE169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49CB3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4AA2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E6E5" w14:textId="075067DF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6327B7" w:rsidRPr="006327B7">
              <w:rPr>
                <w:sz w:val="13"/>
                <w:szCs w:val="13"/>
              </w:rPr>
              <w:t>TTACTCGCCGTGGATTGTATTA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1A1F4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617BEB" w:rsidRPr="00615AE8" w14:paraId="69A56A74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55D5" w14:textId="3DA14F59" w:rsidR="00617BEB" w:rsidRPr="005501E9" w:rsidRDefault="00617BEB" w:rsidP="00B95DA5">
            <w:pPr>
              <w:rPr>
                <w:i/>
                <w:sz w:val="13"/>
                <w:szCs w:val="13"/>
                <w:lang w:eastAsia="zh-CN"/>
              </w:rPr>
            </w:pPr>
            <w:r>
              <w:rPr>
                <w:i/>
                <w:iCs/>
                <w:sz w:val="13"/>
                <w:szCs w:val="13"/>
              </w:rPr>
              <w:t>At</w:t>
            </w:r>
            <w:r w:rsidR="00256177">
              <w:rPr>
                <w:rFonts w:hint="eastAsia"/>
                <w:i/>
                <w:iCs/>
                <w:sz w:val="13"/>
                <w:szCs w:val="13"/>
                <w:lang w:eastAsia="zh-CN"/>
              </w:rPr>
              <w:t>DREB1A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9A4D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7894" w14:textId="51E43CB3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8F1A36" w:rsidRPr="008F1A36">
              <w:rPr>
                <w:sz w:val="13"/>
                <w:szCs w:val="13"/>
              </w:rPr>
              <w:t>CGTTTCAGGATGAGATGTGTGA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A23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5523AB28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1C6D3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4899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D50D" w14:textId="7BD7667E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="008F1A36" w:rsidRPr="008F1A36">
              <w:rPr>
                <w:sz w:val="13"/>
                <w:szCs w:val="13"/>
              </w:rPr>
              <w:t>CTCATCGTGCATATAAAACGCA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0016E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  <w:tr w:rsidR="00053DC6" w:rsidRPr="00615AE8" w14:paraId="22EF5F69" w14:textId="77777777" w:rsidTr="00053DC6">
        <w:trPr>
          <w:trHeight w:val="300"/>
        </w:trPr>
        <w:tc>
          <w:tcPr>
            <w:tcW w:w="104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81E7" w14:textId="77777777" w:rsidR="00053DC6" w:rsidRPr="00615AE8" w:rsidRDefault="00053DC6" w:rsidP="00053DC6">
            <w:pPr>
              <w:ind w:firstLineChars="100" w:firstLine="130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AtRD29A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5355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CA9B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820E9A">
              <w:rPr>
                <w:sz w:val="13"/>
                <w:szCs w:val="13"/>
              </w:rPr>
              <w:t>TTCTGTAAGGACGACGTTTACA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7758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053DC6" w:rsidRPr="00615AE8" w14:paraId="3229232B" w14:textId="77777777" w:rsidTr="00053DC6">
        <w:trPr>
          <w:trHeight w:val="300"/>
        </w:trPr>
        <w:tc>
          <w:tcPr>
            <w:tcW w:w="104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BFD1C" w14:textId="77777777" w:rsidR="00053DC6" w:rsidRPr="00615AE8" w:rsidRDefault="00053DC6" w:rsidP="00C071C4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FD54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5768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F01AB9">
              <w:rPr>
                <w:sz w:val="13"/>
                <w:szCs w:val="13"/>
              </w:rPr>
              <w:t>CGTACTCGTTACATCCTCTGTT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E0D19" w14:textId="77777777" w:rsidR="00053DC6" w:rsidRPr="00615AE8" w:rsidRDefault="00053DC6" w:rsidP="00C071C4">
            <w:pPr>
              <w:rPr>
                <w:sz w:val="13"/>
                <w:szCs w:val="13"/>
              </w:rPr>
            </w:pPr>
          </w:p>
        </w:tc>
      </w:tr>
      <w:tr w:rsidR="00053DC6" w:rsidRPr="00615AE8" w14:paraId="353170C3" w14:textId="77777777" w:rsidTr="00053DC6">
        <w:trPr>
          <w:trHeight w:val="300"/>
        </w:trPr>
        <w:tc>
          <w:tcPr>
            <w:tcW w:w="104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ED1A" w14:textId="77777777" w:rsidR="00053DC6" w:rsidRPr="00615AE8" w:rsidRDefault="00053DC6" w:rsidP="00053DC6">
            <w:pPr>
              <w:ind w:firstLineChars="100" w:firstLine="130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AtRD29B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FF66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B6C3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4A1FF9">
              <w:rPr>
                <w:sz w:val="13"/>
                <w:szCs w:val="13"/>
              </w:rPr>
              <w:t>GAAACCAAAGATGAGTCGACAC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0DFC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053DC6" w:rsidRPr="00615AE8" w14:paraId="3E5FA1B9" w14:textId="77777777" w:rsidTr="00053DC6">
        <w:trPr>
          <w:trHeight w:val="300"/>
        </w:trPr>
        <w:tc>
          <w:tcPr>
            <w:tcW w:w="104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FB81D" w14:textId="77777777" w:rsidR="00053DC6" w:rsidRPr="00615AE8" w:rsidRDefault="00053DC6" w:rsidP="00C071C4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111F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8AE8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A0508">
              <w:rPr>
                <w:sz w:val="13"/>
                <w:szCs w:val="13"/>
              </w:rPr>
              <w:t>TTTTTCGTAAACCGGAGTCAAC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5CC68" w14:textId="77777777" w:rsidR="00053DC6" w:rsidRPr="00615AE8" w:rsidRDefault="00053DC6" w:rsidP="00C071C4">
            <w:pPr>
              <w:rPr>
                <w:sz w:val="13"/>
                <w:szCs w:val="13"/>
              </w:rPr>
            </w:pPr>
          </w:p>
        </w:tc>
      </w:tr>
      <w:tr w:rsidR="00053DC6" w:rsidRPr="00615AE8" w14:paraId="7942149A" w14:textId="77777777" w:rsidTr="00053DC6">
        <w:trPr>
          <w:trHeight w:val="300"/>
        </w:trPr>
        <w:tc>
          <w:tcPr>
            <w:tcW w:w="104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1E48" w14:textId="77777777" w:rsidR="00053DC6" w:rsidRPr="00615AE8" w:rsidRDefault="00053DC6" w:rsidP="00053DC6">
            <w:pPr>
              <w:ind w:firstLineChars="100" w:firstLine="130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AtRAB18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9576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9987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A0508">
              <w:rPr>
                <w:sz w:val="13"/>
                <w:szCs w:val="13"/>
              </w:rPr>
              <w:t>GGAGGAAGAAGGGAATAACACA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A725C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053DC6" w:rsidRPr="00615AE8" w14:paraId="4D3576C1" w14:textId="77777777" w:rsidTr="00053DC6">
        <w:trPr>
          <w:trHeight w:val="300"/>
        </w:trPr>
        <w:tc>
          <w:tcPr>
            <w:tcW w:w="104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1D4856" w14:textId="77777777" w:rsidR="00053DC6" w:rsidRPr="00615AE8" w:rsidRDefault="00053DC6" w:rsidP="00C071C4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F6C4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89DB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A0508">
              <w:rPr>
                <w:sz w:val="13"/>
                <w:szCs w:val="13"/>
              </w:rPr>
              <w:t>GGGAAGCTTTTCCTTGATCTTG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C696E" w14:textId="77777777" w:rsidR="00053DC6" w:rsidRPr="00615AE8" w:rsidRDefault="00053DC6" w:rsidP="00C071C4">
            <w:pPr>
              <w:rPr>
                <w:sz w:val="13"/>
                <w:szCs w:val="13"/>
              </w:rPr>
            </w:pPr>
          </w:p>
        </w:tc>
      </w:tr>
      <w:tr w:rsidR="00053DC6" w:rsidRPr="00615AE8" w14:paraId="6077D85C" w14:textId="77777777" w:rsidTr="00053DC6">
        <w:trPr>
          <w:trHeight w:val="300"/>
        </w:trPr>
        <w:tc>
          <w:tcPr>
            <w:tcW w:w="104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52D9" w14:textId="77777777" w:rsidR="00053DC6" w:rsidRPr="00615AE8" w:rsidRDefault="00053DC6" w:rsidP="00053DC6">
            <w:pPr>
              <w:ind w:firstLineChars="100" w:firstLine="130"/>
              <w:rPr>
                <w:i/>
                <w:iCs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AtCOR15A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2346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2978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941D8">
              <w:rPr>
                <w:sz w:val="13"/>
                <w:szCs w:val="13"/>
              </w:rPr>
              <w:t>CATTAGCAGATGGTGAGAAAGC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AFCC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053DC6" w:rsidRPr="00615AE8" w14:paraId="7EABAAEE" w14:textId="77777777" w:rsidTr="00053DC6">
        <w:trPr>
          <w:trHeight w:val="300"/>
        </w:trPr>
        <w:tc>
          <w:tcPr>
            <w:tcW w:w="104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4248D" w14:textId="77777777" w:rsidR="00053DC6" w:rsidRPr="00615AE8" w:rsidRDefault="00053DC6" w:rsidP="00C071C4">
            <w:pPr>
              <w:rPr>
                <w:i/>
                <w:iCs/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1AFA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B612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D941D8">
              <w:rPr>
                <w:sz w:val="13"/>
                <w:szCs w:val="13"/>
              </w:rPr>
              <w:t>TCTCAGCTTCTTTACCCAATGT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33B4CA" w14:textId="77777777" w:rsidR="00053DC6" w:rsidRPr="00615AE8" w:rsidRDefault="00053DC6" w:rsidP="00C071C4">
            <w:pPr>
              <w:rPr>
                <w:sz w:val="13"/>
                <w:szCs w:val="13"/>
              </w:rPr>
            </w:pPr>
          </w:p>
        </w:tc>
      </w:tr>
      <w:tr w:rsidR="00053DC6" w:rsidRPr="00615AE8" w14:paraId="2DE3F8C3" w14:textId="77777777" w:rsidTr="00053DC6">
        <w:trPr>
          <w:trHeight w:val="300"/>
        </w:trPr>
        <w:tc>
          <w:tcPr>
            <w:tcW w:w="104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6EEA" w14:textId="77777777" w:rsidR="00053DC6" w:rsidRPr="005501E9" w:rsidRDefault="00053DC6" w:rsidP="00053DC6">
            <w:pPr>
              <w:ind w:firstLineChars="100" w:firstLine="130"/>
              <w:rPr>
                <w:i/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AtCOR15B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C3A0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A8F0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</w:t>
            </w:r>
            <w:r w:rsidRPr="00800F3B">
              <w:rPr>
                <w:sz w:val="13"/>
                <w:szCs w:val="13"/>
              </w:rPr>
              <w:t>GATGGCGAGAAAACAAAAGACT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FAE6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053DC6" w:rsidRPr="00615AE8" w14:paraId="2BEA2FBF" w14:textId="77777777" w:rsidTr="00053DC6">
        <w:trPr>
          <w:trHeight w:val="300"/>
        </w:trPr>
        <w:tc>
          <w:tcPr>
            <w:tcW w:w="104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B14F4" w14:textId="77777777" w:rsidR="00053DC6" w:rsidRPr="00615AE8" w:rsidRDefault="00053DC6" w:rsidP="00C071C4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8C64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9134" w14:textId="77777777" w:rsidR="00053DC6" w:rsidRPr="00615AE8" w:rsidRDefault="00053DC6" w:rsidP="00C071C4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4D12AB">
              <w:rPr>
                <w:sz w:val="13"/>
                <w:szCs w:val="13"/>
              </w:rPr>
              <w:t>CTTCTGCTTTACCCTCTACGAA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42632" w14:textId="77777777" w:rsidR="00053DC6" w:rsidRPr="00615AE8" w:rsidRDefault="00053DC6" w:rsidP="00C071C4">
            <w:pPr>
              <w:rPr>
                <w:sz w:val="13"/>
                <w:szCs w:val="13"/>
              </w:rPr>
            </w:pPr>
          </w:p>
        </w:tc>
      </w:tr>
      <w:tr w:rsidR="00617BEB" w:rsidRPr="00615AE8" w14:paraId="35502066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4B86" w14:textId="77777777" w:rsidR="00617BEB" w:rsidRPr="00615AE8" w:rsidRDefault="00617BEB" w:rsidP="00053DC6">
            <w:pPr>
              <w:ind w:firstLineChars="100" w:firstLine="130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AtACTIN2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C1937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Forward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1C08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5’-</w:t>
            </w:r>
            <w:r w:rsidRPr="00B12825">
              <w:rPr>
                <w:sz w:val="13"/>
                <w:szCs w:val="13"/>
              </w:rPr>
              <w:t>GACCTTGCTGGACGTGACCTTAC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62EF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 xml:space="preserve">real-time </w:t>
            </w:r>
            <w:proofErr w:type="spellStart"/>
            <w:r w:rsidRPr="00615AE8">
              <w:rPr>
                <w:sz w:val="13"/>
                <w:szCs w:val="13"/>
              </w:rPr>
              <w:t>qRT</w:t>
            </w:r>
            <w:proofErr w:type="spellEnd"/>
            <w:r w:rsidRPr="00615AE8">
              <w:rPr>
                <w:sz w:val="13"/>
                <w:szCs w:val="13"/>
              </w:rPr>
              <w:t>-PCR</w:t>
            </w:r>
          </w:p>
        </w:tc>
      </w:tr>
      <w:tr w:rsidR="00617BEB" w:rsidRPr="00615AE8" w14:paraId="1F4DDFAC" w14:textId="77777777" w:rsidTr="00053DC6">
        <w:trPr>
          <w:gridBefore w:val="1"/>
          <w:wBefore w:w="108" w:type="dxa"/>
          <w:trHeight w:val="300"/>
        </w:trPr>
        <w:tc>
          <w:tcPr>
            <w:tcW w:w="9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7BE06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C546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615AE8">
              <w:rPr>
                <w:sz w:val="13"/>
                <w:szCs w:val="13"/>
              </w:rPr>
              <w:t>Reverse</w:t>
            </w:r>
          </w:p>
        </w:tc>
        <w:tc>
          <w:tcPr>
            <w:tcW w:w="4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C0C7" w14:textId="77777777" w:rsidR="00617BEB" w:rsidRPr="00615AE8" w:rsidRDefault="00617BEB" w:rsidP="00B95DA5">
            <w:pPr>
              <w:rPr>
                <w:sz w:val="13"/>
                <w:szCs w:val="13"/>
              </w:rPr>
            </w:pPr>
            <w:r w:rsidRPr="00381132">
              <w:rPr>
                <w:i/>
                <w:iCs/>
                <w:noProof/>
                <w:sz w:val="13"/>
                <w:szCs w:val="13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C30005E" wp14:editId="288AC7D4">
                      <wp:simplePos x="0" y="0"/>
                      <wp:positionH relativeFrom="margin">
                        <wp:posOffset>-1108710</wp:posOffset>
                      </wp:positionH>
                      <wp:positionV relativeFrom="paragraph">
                        <wp:posOffset>165735</wp:posOffset>
                      </wp:positionV>
                      <wp:extent cx="5229225" cy="0"/>
                      <wp:effectExtent l="0" t="0" r="28575" b="19050"/>
                      <wp:wrapNone/>
                      <wp:docPr id="61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2292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line w14:anchorId="599C959F" id="直接连接符 1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87.3pt,13.05pt" to="324.4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" strokecolor="windowText" strokeweight="1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615AE8">
              <w:rPr>
                <w:sz w:val="13"/>
                <w:szCs w:val="13"/>
              </w:rPr>
              <w:t>5’-</w:t>
            </w:r>
            <w:r w:rsidRPr="00B12825">
              <w:rPr>
                <w:sz w:val="13"/>
                <w:szCs w:val="13"/>
              </w:rPr>
              <w:t>GTAGTCAACAGCAACAAAGGAGAGC</w:t>
            </w:r>
            <w:r w:rsidRPr="00615AE8">
              <w:rPr>
                <w:sz w:val="13"/>
                <w:szCs w:val="13"/>
              </w:rPr>
              <w:t>-3’</w:t>
            </w:r>
          </w:p>
        </w:tc>
        <w:tc>
          <w:tcPr>
            <w:tcW w:w="23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594E5" w14:textId="77777777" w:rsidR="00617BEB" w:rsidRPr="00615AE8" w:rsidRDefault="00617BEB" w:rsidP="00B95DA5">
            <w:pPr>
              <w:rPr>
                <w:sz w:val="13"/>
                <w:szCs w:val="13"/>
              </w:rPr>
            </w:pPr>
          </w:p>
        </w:tc>
      </w:tr>
    </w:tbl>
    <w:p w14:paraId="098A9218" w14:textId="77777777" w:rsidR="00617BEB" w:rsidRDefault="00617BEB" w:rsidP="00617BEB"/>
    <w:p w14:paraId="2B2FF831" w14:textId="77777777" w:rsidR="00B14666" w:rsidRPr="001549D3" w:rsidRDefault="00B14666" w:rsidP="00654E8F">
      <w:pPr>
        <w:spacing w:before="240"/>
      </w:pPr>
    </w:p>
    <w:sectPr w:rsidR="00B14666" w:rsidRPr="001549D3" w:rsidSect="0093429D">
      <w:headerReference w:type="even" r:id="rId16"/>
      <w:footerReference w:type="even" r:id="rId17"/>
      <w:footerReference w:type="default" r:id="rId18"/>
      <w:headerReference w:type="first" r:id="rId19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7BCF9" w14:textId="77777777" w:rsidR="00FE117F" w:rsidRDefault="00FE117F" w:rsidP="00117666">
      <w:pPr>
        <w:spacing w:after="0"/>
      </w:pPr>
      <w:r>
        <w:separator/>
      </w:r>
    </w:p>
  </w:endnote>
  <w:endnote w:type="continuationSeparator" w:id="0">
    <w:p w14:paraId="676CDC47" w14:textId="77777777" w:rsidR="00FE117F" w:rsidRDefault="00FE117F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4AB28" w14:textId="77777777" w:rsidR="00CA338C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77777777" w:rsidR="00CA338C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77777777" w:rsidR="00CA338C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2FF27" w14:textId="77777777" w:rsidR="00CA338C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77777777" w:rsidR="00CA338C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77777777" w:rsidR="00CA338C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B6677" w14:textId="77777777" w:rsidR="00FE117F" w:rsidRDefault="00FE117F" w:rsidP="00117666">
      <w:pPr>
        <w:spacing w:after="0"/>
      </w:pPr>
      <w:r>
        <w:separator/>
      </w:r>
    </w:p>
  </w:footnote>
  <w:footnote w:type="continuationSeparator" w:id="0">
    <w:p w14:paraId="6CA342FE" w14:textId="77777777" w:rsidR="00FE117F" w:rsidRDefault="00FE117F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31EDBA" w14:textId="3C91F27A" w:rsidR="00CA338C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711A5B" w14:textId="4993086F" w:rsidR="00CA338C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821115517">
    <w:abstractNumId w:val="0"/>
  </w:num>
  <w:num w:numId="2" w16cid:durableId="1683165481">
    <w:abstractNumId w:val="4"/>
  </w:num>
  <w:num w:numId="3" w16cid:durableId="615480040">
    <w:abstractNumId w:val="1"/>
  </w:num>
  <w:num w:numId="4" w16cid:durableId="1566183234">
    <w:abstractNumId w:val="5"/>
  </w:num>
  <w:num w:numId="5" w16cid:durableId="18077027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9223692">
    <w:abstractNumId w:val="3"/>
  </w:num>
  <w:num w:numId="7" w16cid:durableId="1359550598">
    <w:abstractNumId w:val="6"/>
  </w:num>
  <w:num w:numId="8" w16cid:durableId="1559510671">
    <w:abstractNumId w:val="6"/>
  </w:num>
  <w:num w:numId="9" w16cid:durableId="1734543462">
    <w:abstractNumId w:val="6"/>
  </w:num>
  <w:num w:numId="10" w16cid:durableId="708839681">
    <w:abstractNumId w:val="6"/>
  </w:num>
  <w:num w:numId="11" w16cid:durableId="2046978920">
    <w:abstractNumId w:val="6"/>
  </w:num>
  <w:num w:numId="12" w16cid:durableId="2124614653">
    <w:abstractNumId w:val="6"/>
  </w:num>
  <w:num w:numId="13" w16cid:durableId="150105246">
    <w:abstractNumId w:val="3"/>
  </w:num>
  <w:num w:numId="14" w16cid:durableId="515769853">
    <w:abstractNumId w:val="2"/>
  </w:num>
  <w:num w:numId="15" w16cid:durableId="1753046014">
    <w:abstractNumId w:val="2"/>
  </w:num>
  <w:num w:numId="16" w16cid:durableId="665939894">
    <w:abstractNumId w:val="2"/>
  </w:num>
  <w:num w:numId="17" w16cid:durableId="2078749421">
    <w:abstractNumId w:val="2"/>
  </w:num>
  <w:num w:numId="18" w16cid:durableId="825047625">
    <w:abstractNumId w:val="2"/>
  </w:num>
  <w:num w:numId="19" w16cid:durableId="803810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24"/>
    <w:rsid w:val="00012708"/>
    <w:rsid w:val="0001436A"/>
    <w:rsid w:val="00034304"/>
    <w:rsid w:val="00035434"/>
    <w:rsid w:val="0004752B"/>
    <w:rsid w:val="00052A14"/>
    <w:rsid w:val="00053DC6"/>
    <w:rsid w:val="00054043"/>
    <w:rsid w:val="00077D53"/>
    <w:rsid w:val="00105FD9"/>
    <w:rsid w:val="00117666"/>
    <w:rsid w:val="00123421"/>
    <w:rsid w:val="001549D3"/>
    <w:rsid w:val="00160065"/>
    <w:rsid w:val="00177D84"/>
    <w:rsid w:val="0019220E"/>
    <w:rsid w:val="001A545A"/>
    <w:rsid w:val="001A7BFB"/>
    <w:rsid w:val="001D4D8E"/>
    <w:rsid w:val="001E1392"/>
    <w:rsid w:val="00224475"/>
    <w:rsid w:val="0024196B"/>
    <w:rsid w:val="00256177"/>
    <w:rsid w:val="00267D18"/>
    <w:rsid w:val="002868E2"/>
    <w:rsid w:val="002869C3"/>
    <w:rsid w:val="002936E4"/>
    <w:rsid w:val="002B4A57"/>
    <w:rsid w:val="002C198C"/>
    <w:rsid w:val="002C74CA"/>
    <w:rsid w:val="00337BA6"/>
    <w:rsid w:val="003544FB"/>
    <w:rsid w:val="00370537"/>
    <w:rsid w:val="003A0484"/>
    <w:rsid w:val="003A06F4"/>
    <w:rsid w:val="003B376E"/>
    <w:rsid w:val="003D2D47"/>
    <w:rsid w:val="003D2F2D"/>
    <w:rsid w:val="003F1595"/>
    <w:rsid w:val="00401590"/>
    <w:rsid w:val="00430406"/>
    <w:rsid w:val="00447801"/>
    <w:rsid w:val="00452E9C"/>
    <w:rsid w:val="00454BB3"/>
    <w:rsid w:val="004735C8"/>
    <w:rsid w:val="004961FF"/>
    <w:rsid w:val="004B222C"/>
    <w:rsid w:val="00517A89"/>
    <w:rsid w:val="005250F2"/>
    <w:rsid w:val="00551D01"/>
    <w:rsid w:val="00593EEA"/>
    <w:rsid w:val="005A5EEE"/>
    <w:rsid w:val="005A64B8"/>
    <w:rsid w:val="005B25E2"/>
    <w:rsid w:val="005B59CD"/>
    <w:rsid w:val="00617BEB"/>
    <w:rsid w:val="006327B7"/>
    <w:rsid w:val="006375C7"/>
    <w:rsid w:val="00654E8F"/>
    <w:rsid w:val="00660D05"/>
    <w:rsid w:val="00681B22"/>
    <w:rsid w:val="006820B1"/>
    <w:rsid w:val="006B7D14"/>
    <w:rsid w:val="006C5A6E"/>
    <w:rsid w:val="006E278F"/>
    <w:rsid w:val="00701727"/>
    <w:rsid w:val="0070566C"/>
    <w:rsid w:val="00714C50"/>
    <w:rsid w:val="00725A7D"/>
    <w:rsid w:val="007501BE"/>
    <w:rsid w:val="00786B80"/>
    <w:rsid w:val="00790BB3"/>
    <w:rsid w:val="007C206C"/>
    <w:rsid w:val="007F1361"/>
    <w:rsid w:val="00803D24"/>
    <w:rsid w:val="00816D2A"/>
    <w:rsid w:val="00817DD6"/>
    <w:rsid w:val="0082493B"/>
    <w:rsid w:val="00856D8B"/>
    <w:rsid w:val="008720F1"/>
    <w:rsid w:val="00885156"/>
    <w:rsid w:val="008906FD"/>
    <w:rsid w:val="008E7A56"/>
    <w:rsid w:val="008F1A36"/>
    <w:rsid w:val="009151AA"/>
    <w:rsid w:val="00932F97"/>
    <w:rsid w:val="0093429D"/>
    <w:rsid w:val="00943573"/>
    <w:rsid w:val="00970F7D"/>
    <w:rsid w:val="00977380"/>
    <w:rsid w:val="00994A3D"/>
    <w:rsid w:val="009B3BD2"/>
    <w:rsid w:val="009C2B12"/>
    <w:rsid w:val="009C70F3"/>
    <w:rsid w:val="009E581B"/>
    <w:rsid w:val="00A1600B"/>
    <w:rsid w:val="00A174D9"/>
    <w:rsid w:val="00A569CD"/>
    <w:rsid w:val="00AB3B14"/>
    <w:rsid w:val="00AB5EE2"/>
    <w:rsid w:val="00AB6715"/>
    <w:rsid w:val="00AE2205"/>
    <w:rsid w:val="00B14666"/>
    <w:rsid w:val="00B1671E"/>
    <w:rsid w:val="00B25EB8"/>
    <w:rsid w:val="00B354E1"/>
    <w:rsid w:val="00B37F4D"/>
    <w:rsid w:val="00B72029"/>
    <w:rsid w:val="00BA68F7"/>
    <w:rsid w:val="00C22A3C"/>
    <w:rsid w:val="00C52A7B"/>
    <w:rsid w:val="00C56BAF"/>
    <w:rsid w:val="00C679AA"/>
    <w:rsid w:val="00C75972"/>
    <w:rsid w:val="00C853C6"/>
    <w:rsid w:val="00CA338C"/>
    <w:rsid w:val="00CC0A3A"/>
    <w:rsid w:val="00CD066B"/>
    <w:rsid w:val="00CE4FEE"/>
    <w:rsid w:val="00D05DD0"/>
    <w:rsid w:val="00DB59C3"/>
    <w:rsid w:val="00DC259A"/>
    <w:rsid w:val="00DE23E8"/>
    <w:rsid w:val="00E02C11"/>
    <w:rsid w:val="00E3306D"/>
    <w:rsid w:val="00E52377"/>
    <w:rsid w:val="00E64E17"/>
    <w:rsid w:val="00E866C9"/>
    <w:rsid w:val="00EA346C"/>
    <w:rsid w:val="00EA3D3C"/>
    <w:rsid w:val="00EB1DC6"/>
    <w:rsid w:val="00EB39EB"/>
    <w:rsid w:val="00F1536D"/>
    <w:rsid w:val="00F46900"/>
    <w:rsid w:val="00F538FC"/>
    <w:rsid w:val="00F56936"/>
    <w:rsid w:val="00F61D89"/>
    <w:rsid w:val="00F738E7"/>
    <w:rsid w:val="00FE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tiff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114314AF-3C36-4C2C-B599-40A76C6FFFC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169</TotalTime>
  <Pages>7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Bai Yang</cp:lastModifiedBy>
  <cp:revision>61</cp:revision>
  <cp:lastPrinted>2013-10-03T12:51:00Z</cp:lastPrinted>
  <dcterms:created xsi:type="dcterms:W3CDTF">2022-11-17T16:58:00Z</dcterms:created>
  <dcterms:modified xsi:type="dcterms:W3CDTF">2024-08-14T09:35:00Z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