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06A864" w14:textId="77777777" w:rsidR="0047602B" w:rsidRPr="009E4469" w:rsidRDefault="0047602B" w:rsidP="0047602B">
      <w:pPr>
        <w:pStyle w:val="Overskrift1"/>
        <w:rPr>
          <w:rFonts w:ascii="Times New Roman" w:hAnsi="Times New Roman" w:cs="Times New Roman"/>
          <w:color w:val="000000" w:themeColor="text1"/>
          <w:lang w:val="en-US"/>
        </w:rPr>
      </w:pPr>
      <w:bookmarkStart w:id="0" w:name="_Toc168384427"/>
      <w:r w:rsidRPr="009E4469">
        <w:rPr>
          <w:rFonts w:ascii="Times New Roman" w:hAnsi="Times New Roman" w:cs="Times New Roman"/>
          <w:color w:val="000000" w:themeColor="text1"/>
          <w:lang w:val="en-US"/>
        </w:rPr>
        <w:t>Supplementary tables</w:t>
      </w:r>
      <w:bookmarkEnd w:id="0"/>
    </w:p>
    <w:p w14:paraId="1B76F2C6" w14:textId="77777777" w:rsidR="0047602B" w:rsidRPr="009E4469" w:rsidRDefault="0047602B" w:rsidP="0047602B">
      <w:pPr>
        <w:rPr>
          <w:rFonts w:ascii="Times New Roman" w:hAnsi="Times New Roman" w:cs="Times New Roman"/>
          <w:color w:val="000000" w:themeColor="text1"/>
          <w:lang w:val="en-US"/>
        </w:rPr>
      </w:pPr>
      <w:bookmarkStart w:id="1" w:name="_Toc168384428"/>
      <w:r w:rsidRPr="009E4469">
        <w:rPr>
          <w:rFonts w:ascii="Times New Roman" w:hAnsi="Times New Roman" w:cs="Times New Roman"/>
          <w:b/>
          <w:bCs/>
          <w:color w:val="000000" w:themeColor="text1"/>
          <w:lang w:val="en-US"/>
        </w:rPr>
        <w:t>Supplementary Table 1</w:t>
      </w:r>
      <w:r w:rsidRPr="009E4469">
        <w:rPr>
          <w:rFonts w:ascii="Times New Roman" w:hAnsi="Times New Roman" w:cs="Times New Roman"/>
          <w:color w:val="000000" w:themeColor="text1"/>
          <w:lang w:val="en-US"/>
        </w:rPr>
        <w:t>. Clinical descriptives of cases</w:t>
      </w:r>
      <w:bookmarkEnd w:id="1"/>
    </w:p>
    <w:tbl>
      <w:tblPr>
        <w:tblStyle w:val="Tabellrutenett"/>
        <w:tblW w:w="11058" w:type="dxa"/>
        <w:tblInd w:w="-998" w:type="dxa"/>
        <w:tblLook w:val="04A0" w:firstRow="1" w:lastRow="0" w:firstColumn="1" w:lastColumn="0" w:noHBand="0" w:noVBand="1"/>
      </w:tblPr>
      <w:tblGrid>
        <w:gridCol w:w="2553"/>
        <w:gridCol w:w="1559"/>
        <w:gridCol w:w="1417"/>
        <w:gridCol w:w="1418"/>
        <w:gridCol w:w="1276"/>
        <w:gridCol w:w="1417"/>
        <w:gridCol w:w="1418"/>
      </w:tblGrid>
      <w:tr w:rsidR="009E4469" w:rsidRPr="009E4469" w14:paraId="1CFE9FDF" w14:textId="77777777" w:rsidTr="00D821AB">
        <w:tc>
          <w:tcPr>
            <w:tcW w:w="2553" w:type="dxa"/>
          </w:tcPr>
          <w:p w14:paraId="3D4C65B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59" w:type="dxa"/>
          </w:tcPr>
          <w:p w14:paraId="36E77B92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Overall </w:t>
            </w:r>
            <w:proofErr w:type="spellStart"/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breast</w:t>
            </w:r>
            <w:proofErr w:type="spellEnd"/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cancer </w:t>
            </w:r>
            <w:proofErr w:type="gramStart"/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cases</w:t>
            </w:r>
            <w:proofErr w:type="gramEnd"/>
          </w:p>
        </w:tc>
        <w:tc>
          <w:tcPr>
            <w:tcW w:w="1417" w:type="dxa"/>
          </w:tcPr>
          <w:p w14:paraId="697C5233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Luminal A-like </w:t>
            </w:r>
            <w:proofErr w:type="gramStart"/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cases</w:t>
            </w:r>
            <w:proofErr w:type="gramEnd"/>
          </w:p>
        </w:tc>
        <w:tc>
          <w:tcPr>
            <w:tcW w:w="1418" w:type="dxa"/>
          </w:tcPr>
          <w:p w14:paraId="616A5746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Luminal B-like </w:t>
            </w:r>
            <w:proofErr w:type="gramStart"/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cases</w:t>
            </w:r>
            <w:proofErr w:type="gramEnd"/>
          </w:p>
        </w:tc>
        <w:tc>
          <w:tcPr>
            <w:tcW w:w="1276" w:type="dxa"/>
          </w:tcPr>
          <w:p w14:paraId="47A31616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HER2+ </w:t>
            </w:r>
            <w:proofErr w:type="gramStart"/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cases</w:t>
            </w:r>
            <w:proofErr w:type="gramEnd"/>
          </w:p>
        </w:tc>
        <w:tc>
          <w:tcPr>
            <w:tcW w:w="1417" w:type="dxa"/>
          </w:tcPr>
          <w:p w14:paraId="569314EB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TNBC</w:t>
            </w:r>
            <w:proofErr w:type="spellEnd"/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gramStart"/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cases</w:t>
            </w:r>
            <w:proofErr w:type="gramEnd"/>
          </w:p>
        </w:tc>
        <w:tc>
          <w:tcPr>
            <w:tcW w:w="1418" w:type="dxa"/>
          </w:tcPr>
          <w:p w14:paraId="63966DC9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Unknown</w:t>
            </w:r>
            <w:proofErr w:type="spellEnd"/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subtype</w:t>
            </w:r>
          </w:p>
        </w:tc>
      </w:tr>
      <w:tr w:rsidR="009E4469" w:rsidRPr="009E4469" w14:paraId="54088A00" w14:textId="77777777" w:rsidTr="00D821AB">
        <w:tc>
          <w:tcPr>
            <w:tcW w:w="2553" w:type="dxa"/>
          </w:tcPr>
          <w:p w14:paraId="6F47FE6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E4469">
              <w:rPr>
                <w:rFonts w:ascii="Times New Roman" w:hAnsi="Times New Roman" w:cs="Times New Roman"/>
                <w:color w:val="000000" w:themeColor="text1"/>
              </w:rPr>
              <w:t>Number</w:t>
            </w:r>
            <w:proofErr w:type="spellEnd"/>
            <w:r w:rsidRPr="009E4469">
              <w:rPr>
                <w:rFonts w:ascii="Times New Roman" w:hAnsi="Times New Roman" w:cs="Times New Roman"/>
                <w:color w:val="000000" w:themeColor="text1"/>
              </w:rPr>
              <w:t xml:space="preserve"> of </w:t>
            </w:r>
            <w:proofErr w:type="spellStart"/>
            <w:r w:rsidRPr="009E4469">
              <w:rPr>
                <w:rFonts w:ascii="Times New Roman" w:hAnsi="Times New Roman" w:cs="Times New Roman"/>
                <w:color w:val="000000" w:themeColor="text1"/>
              </w:rPr>
              <w:t>women</w:t>
            </w:r>
            <w:proofErr w:type="spellEnd"/>
            <w:r w:rsidRPr="009E4469">
              <w:rPr>
                <w:rFonts w:ascii="Times New Roman" w:hAnsi="Times New Roman" w:cs="Times New Roman"/>
                <w:color w:val="000000" w:themeColor="text1"/>
              </w:rPr>
              <w:t>, n</w:t>
            </w:r>
          </w:p>
        </w:tc>
        <w:tc>
          <w:tcPr>
            <w:tcW w:w="1559" w:type="dxa"/>
          </w:tcPr>
          <w:p w14:paraId="37F7D82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7,844</w:t>
            </w:r>
          </w:p>
        </w:tc>
        <w:tc>
          <w:tcPr>
            <w:tcW w:w="1417" w:type="dxa"/>
          </w:tcPr>
          <w:p w14:paraId="3A2C8AD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3,784</w:t>
            </w:r>
          </w:p>
        </w:tc>
        <w:tc>
          <w:tcPr>
            <w:tcW w:w="1418" w:type="dxa"/>
          </w:tcPr>
          <w:p w14:paraId="59D6394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1,480</w:t>
            </w:r>
          </w:p>
        </w:tc>
        <w:tc>
          <w:tcPr>
            <w:tcW w:w="1276" w:type="dxa"/>
          </w:tcPr>
          <w:p w14:paraId="0A616D2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264</w:t>
            </w:r>
          </w:p>
          <w:p w14:paraId="56A6639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4848591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500</w:t>
            </w:r>
          </w:p>
        </w:tc>
        <w:tc>
          <w:tcPr>
            <w:tcW w:w="1418" w:type="dxa"/>
          </w:tcPr>
          <w:p w14:paraId="1A8DFBF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1,816</w:t>
            </w:r>
          </w:p>
        </w:tc>
      </w:tr>
      <w:tr w:rsidR="009E4469" w:rsidRPr="009E4469" w14:paraId="72903BCD" w14:textId="77777777" w:rsidTr="00D821AB">
        <w:tc>
          <w:tcPr>
            <w:tcW w:w="2553" w:type="dxa"/>
          </w:tcPr>
          <w:p w14:paraId="66A2F63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E4469">
              <w:rPr>
                <w:rFonts w:ascii="Times New Roman" w:hAnsi="Times New Roman" w:cs="Times New Roman"/>
                <w:color w:val="000000" w:themeColor="text1"/>
              </w:rPr>
              <w:t>Number</w:t>
            </w:r>
            <w:proofErr w:type="spellEnd"/>
            <w:r w:rsidRPr="009E446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E4469">
              <w:rPr>
                <w:rFonts w:ascii="Times New Roman" w:hAnsi="Times New Roman" w:cs="Times New Roman"/>
                <w:color w:val="000000" w:themeColor="text1"/>
              </w:rPr>
              <w:t>of</w:t>
            </w:r>
            <w:proofErr w:type="spellEnd"/>
            <w:r w:rsidRPr="009E446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E4469">
              <w:rPr>
                <w:rFonts w:ascii="Times New Roman" w:hAnsi="Times New Roman" w:cs="Times New Roman"/>
                <w:color w:val="000000" w:themeColor="text1"/>
              </w:rPr>
              <w:t>deaths</w:t>
            </w:r>
            <w:proofErr w:type="spellEnd"/>
            <w:r w:rsidRPr="009E4469">
              <w:rPr>
                <w:rFonts w:ascii="Times New Roman" w:hAnsi="Times New Roman" w:cs="Times New Roman"/>
                <w:color w:val="000000" w:themeColor="text1"/>
              </w:rPr>
              <w:t>, n</w:t>
            </w:r>
          </w:p>
        </w:tc>
        <w:tc>
          <w:tcPr>
            <w:tcW w:w="1559" w:type="dxa"/>
          </w:tcPr>
          <w:p w14:paraId="14CCA27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1,508</w:t>
            </w:r>
          </w:p>
          <w:p w14:paraId="0981FDE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5AF59F9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440</w:t>
            </w:r>
          </w:p>
        </w:tc>
        <w:tc>
          <w:tcPr>
            <w:tcW w:w="1418" w:type="dxa"/>
          </w:tcPr>
          <w:p w14:paraId="1BF8518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249</w:t>
            </w:r>
          </w:p>
        </w:tc>
        <w:tc>
          <w:tcPr>
            <w:tcW w:w="1276" w:type="dxa"/>
          </w:tcPr>
          <w:p w14:paraId="205D651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1417" w:type="dxa"/>
          </w:tcPr>
          <w:p w14:paraId="39FB04A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126</w:t>
            </w:r>
          </w:p>
        </w:tc>
        <w:tc>
          <w:tcPr>
            <w:tcW w:w="1418" w:type="dxa"/>
          </w:tcPr>
          <w:p w14:paraId="6DEE85C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643</w:t>
            </w:r>
          </w:p>
        </w:tc>
      </w:tr>
      <w:tr w:rsidR="009E4469" w:rsidRPr="009E4469" w14:paraId="78CBF912" w14:textId="77777777" w:rsidTr="00D821AB">
        <w:tc>
          <w:tcPr>
            <w:tcW w:w="2553" w:type="dxa"/>
          </w:tcPr>
          <w:p w14:paraId="22530D0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Number of breast cancer-specific deaths, n</w:t>
            </w:r>
          </w:p>
        </w:tc>
        <w:tc>
          <w:tcPr>
            <w:tcW w:w="1559" w:type="dxa"/>
          </w:tcPr>
          <w:p w14:paraId="672697A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721</w:t>
            </w:r>
          </w:p>
        </w:tc>
        <w:tc>
          <w:tcPr>
            <w:tcW w:w="1417" w:type="dxa"/>
          </w:tcPr>
          <w:p w14:paraId="4E940B8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163</w:t>
            </w:r>
          </w:p>
        </w:tc>
        <w:tc>
          <w:tcPr>
            <w:tcW w:w="1418" w:type="dxa"/>
          </w:tcPr>
          <w:p w14:paraId="208A0BB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113</w:t>
            </w:r>
          </w:p>
        </w:tc>
        <w:tc>
          <w:tcPr>
            <w:tcW w:w="1276" w:type="dxa"/>
          </w:tcPr>
          <w:p w14:paraId="6AEF1EC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1417" w:type="dxa"/>
          </w:tcPr>
          <w:p w14:paraId="727C88D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81</w:t>
            </w:r>
          </w:p>
        </w:tc>
        <w:tc>
          <w:tcPr>
            <w:tcW w:w="1418" w:type="dxa"/>
          </w:tcPr>
          <w:p w14:paraId="2E9A842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331</w:t>
            </w:r>
          </w:p>
        </w:tc>
      </w:tr>
      <w:tr w:rsidR="009E4469" w:rsidRPr="009E4469" w14:paraId="61FB164B" w14:textId="77777777" w:rsidTr="00D821AB">
        <w:tc>
          <w:tcPr>
            <w:tcW w:w="2553" w:type="dxa"/>
          </w:tcPr>
          <w:p w14:paraId="441F16E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Age at diagnosis, mean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SD</w:t>
            </w:r>
          </w:p>
        </w:tc>
        <w:tc>
          <w:tcPr>
            <w:tcW w:w="1559" w:type="dxa"/>
          </w:tcPr>
          <w:p w14:paraId="77BDB2C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 xml:space="preserve">63.2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9E4469">
              <w:rPr>
                <w:rFonts w:ascii="Times New Roman" w:hAnsi="Times New Roman" w:cs="Times New Roman"/>
                <w:color w:val="000000" w:themeColor="text1"/>
              </w:rPr>
              <w:t>0.08</w:t>
            </w:r>
          </w:p>
        </w:tc>
        <w:tc>
          <w:tcPr>
            <w:tcW w:w="1417" w:type="dxa"/>
          </w:tcPr>
          <w:p w14:paraId="4380F5A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 xml:space="preserve">64.8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0.11</w:t>
            </w:r>
          </w:p>
        </w:tc>
        <w:tc>
          <w:tcPr>
            <w:tcW w:w="1418" w:type="dxa"/>
          </w:tcPr>
          <w:p w14:paraId="455CF4B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 xml:space="preserve">64.6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0.18</w:t>
            </w:r>
          </w:p>
        </w:tc>
        <w:tc>
          <w:tcPr>
            <w:tcW w:w="1276" w:type="dxa"/>
          </w:tcPr>
          <w:p w14:paraId="1A23E8C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 xml:space="preserve">63.1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0.45</w:t>
            </w:r>
          </w:p>
        </w:tc>
        <w:tc>
          <w:tcPr>
            <w:tcW w:w="1417" w:type="dxa"/>
          </w:tcPr>
          <w:p w14:paraId="6EA679F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 xml:space="preserve">64.0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0.32</w:t>
            </w:r>
          </w:p>
        </w:tc>
        <w:tc>
          <w:tcPr>
            <w:tcW w:w="1418" w:type="dxa"/>
          </w:tcPr>
          <w:p w14:paraId="03A1670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 xml:space="preserve">58.8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0.17</w:t>
            </w:r>
          </w:p>
        </w:tc>
      </w:tr>
      <w:tr w:rsidR="009E4469" w:rsidRPr="009E4469" w14:paraId="3A88548C" w14:textId="77777777" w:rsidTr="00D821AB">
        <w:tc>
          <w:tcPr>
            <w:tcW w:w="2553" w:type="dxa"/>
          </w:tcPr>
          <w:p w14:paraId="78931A6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Age at death from breast cancer, mean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SD</w:t>
            </w:r>
          </w:p>
        </w:tc>
        <w:tc>
          <w:tcPr>
            <w:tcW w:w="1559" w:type="dxa"/>
          </w:tcPr>
          <w:p w14:paraId="3E68D57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66.7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0.29</w:t>
            </w:r>
          </w:p>
        </w:tc>
        <w:tc>
          <w:tcPr>
            <w:tcW w:w="1417" w:type="dxa"/>
          </w:tcPr>
          <w:p w14:paraId="56D2B77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69.1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0.60</w:t>
            </w:r>
          </w:p>
        </w:tc>
        <w:tc>
          <w:tcPr>
            <w:tcW w:w="1418" w:type="dxa"/>
          </w:tcPr>
          <w:p w14:paraId="6CD4F34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68.3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0.73</w:t>
            </w:r>
          </w:p>
        </w:tc>
        <w:tc>
          <w:tcPr>
            <w:tcW w:w="1276" w:type="dxa"/>
          </w:tcPr>
          <w:p w14:paraId="408684C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66.5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1.56</w:t>
            </w:r>
          </w:p>
        </w:tc>
        <w:tc>
          <w:tcPr>
            <w:tcW w:w="1417" w:type="dxa"/>
          </w:tcPr>
          <w:p w14:paraId="039F810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66.8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0.87</w:t>
            </w:r>
          </w:p>
        </w:tc>
        <w:tc>
          <w:tcPr>
            <w:tcW w:w="1418" w:type="dxa"/>
          </w:tcPr>
          <w:p w14:paraId="1924F99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65.0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0.41</w:t>
            </w:r>
          </w:p>
        </w:tc>
      </w:tr>
      <w:tr w:rsidR="009E4469" w:rsidRPr="009E4469" w14:paraId="48568057" w14:textId="77777777" w:rsidTr="00D821AB">
        <w:tc>
          <w:tcPr>
            <w:tcW w:w="2553" w:type="dxa"/>
          </w:tcPr>
          <w:p w14:paraId="1B20634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Tumor stage, n (%)</w:t>
            </w:r>
          </w:p>
          <w:p w14:paraId="448CEA77" w14:textId="77777777" w:rsidR="0047602B" w:rsidRPr="009E4469" w:rsidRDefault="0047602B" w:rsidP="00D821AB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I</w:t>
            </w:r>
          </w:p>
          <w:p w14:paraId="6D0BAAFF" w14:textId="77777777" w:rsidR="0047602B" w:rsidRPr="009E4469" w:rsidRDefault="0047602B" w:rsidP="00D821AB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II</w:t>
            </w:r>
          </w:p>
          <w:p w14:paraId="73ABFBAF" w14:textId="77777777" w:rsidR="0047602B" w:rsidRPr="009E4469" w:rsidRDefault="0047602B" w:rsidP="00D821AB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III</w:t>
            </w:r>
          </w:p>
          <w:p w14:paraId="27E35CF1" w14:textId="77777777" w:rsidR="0047602B" w:rsidRPr="009E4469" w:rsidRDefault="0047602B" w:rsidP="00D821AB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IV</w:t>
            </w:r>
          </w:p>
          <w:p w14:paraId="58714079" w14:textId="77777777" w:rsidR="0047602B" w:rsidRPr="009E4469" w:rsidRDefault="0047602B" w:rsidP="00D821AB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Unknown</w:t>
            </w:r>
          </w:p>
        </w:tc>
        <w:tc>
          <w:tcPr>
            <w:tcW w:w="1559" w:type="dxa"/>
          </w:tcPr>
          <w:p w14:paraId="0BC3414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CABA95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4,191 (53.4)</w:t>
            </w:r>
          </w:p>
          <w:p w14:paraId="408C4E1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2,082 (26.5)</w:t>
            </w:r>
          </w:p>
          <w:p w14:paraId="619BA56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453 (5.8)</w:t>
            </w:r>
          </w:p>
          <w:p w14:paraId="2B249E2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206 (2.6)</w:t>
            </w:r>
          </w:p>
          <w:p w14:paraId="36D5350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912 (11.6)</w:t>
            </w:r>
          </w:p>
        </w:tc>
        <w:tc>
          <w:tcPr>
            <w:tcW w:w="1417" w:type="dxa"/>
          </w:tcPr>
          <w:p w14:paraId="2C606A7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9E0588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2,270 (60.0)</w:t>
            </w:r>
          </w:p>
          <w:p w14:paraId="7EB106F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949 (25.1)</w:t>
            </w:r>
          </w:p>
          <w:p w14:paraId="6864F5F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192 (5.1)</w:t>
            </w:r>
          </w:p>
          <w:p w14:paraId="043DD70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51 (1.4)</w:t>
            </w:r>
          </w:p>
          <w:p w14:paraId="536F2BD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322 (8.5)</w:t>
            </w:r>
          </w:p>
        </w:tc>
        <w:tc>
          <w:tcPr>
            <w:tcW w:w="1418" w:type="dxa"/>
          </w:tcPr>
          <w:p w14:paraId="6AF2B4F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C1484D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781 (52.8)</w:t>
            </w:r>
          </w:p>
          <w:p w14:paraId="3A38757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418 (28.4)</w:t>
            </w:r>
          </w:p>
          <w:p w14:paraId="22FFE00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99 (6.7)</w:t>
            </w:r>
          </w:p>
          <w:p w14:paraId="4D41448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33 (2.2)</w:t>
            </w:r>
          </w:p>
          <w:p w14:paraId="5BEFCC4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149 (10.1)</w:t>
            </w:r>
          </w:p>
        </w:tc>
        <w:tc>
          <w:tcPr>
            <w:tcW w:w="1276" w:type="dxa"/>
          </w:tcPr>
          <w:p w14:paraId="197CD80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57921C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92 (34.9)</w:t>
            </w:r>
          </w:p>
          <w:p w14:paraId="731255F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84 (31.8)</w:t>
            </w:r>
          </w:p>
          <w:p w14:paraId="2179C4A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40 (15.2)</w:t>
            </w:r>
          </w:p>
          <w:p w14:paraId="577AB46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10 (3.8)</w:t>
            </w:r>
          </w:p>
          <w:p w14:paraId="1967BCE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38 (14.4)</w:t>
            </w:r>
          </w:p>
        </w:tc>
        <w:tc>
          <w:tcPr>
            <w:tcW w:w="1417" w:type="dxa"/>
          </w:tcPr>
          <w:p w14:paraId="3BC7539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8DFC2D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217 (43.4)</w:t>
            </w:r>
          </w:p>
          <w:p w14:paraId="6B42A84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148 (29.6)</w:t>
            </w:r>
          </w:p>
          <w:p w14:paraId="773E23B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42 (8.4)</w:t>
            </w:r>
          </w:p>
          <w:p w14:paraId="25EC728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20 (4.0)</w:t>
            </w:r>
          </w:p>
          <w:p w14:paraId="7AF3740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73 (14.6)</w:t>
            </w:r>
          </w:p>
        </w:tc>
        <w:tc>
          <w:tcPr>
            <w:tcW w:w="1418" w:type="dxa"/>
          </w:tcPr>
          <w:p w14:paraId="68B7CE9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E7E709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831 (45.8)</w:t>
            </w:r>
          </w:p>
          <w:p w14:paraId="03B15D7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483 (26.6)</w:t>
            </w:r>
          </w:p>
          <w:p w14:paraId="465B828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80 (4.4)</w:t>
            </w:r>
          </w:p>
          <w:p w14:paraId="3FAC8A1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92 (5.1)</w:t>
            </w:r>
          </w:p>
          <w:p w14:paraId="593B05B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330 (18.2)</w:t>
            </w:r>
          </w:p>
        </w:tc>
      </w:tr>
      <w:tr w:rsidR="009E4469" w:rsidRPr="009E4469" w14:paraId="509CEAFC" w14:textId="77777777" w:rsidTr="00D821AB">
        <w:tc>
          <w:tcPr>
            <w:tcW w:w="2553" w:type="dxa"/>
          </w:tcPr>
          <w:p w14:paraId="39865B0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Tumor grade, n (%)</w:t>
            </w:r>
          </w:p>
          <w:p w14:paraId="725FEC91" w14:textId="77777777" w:rsidR="0047602B" w:rsidRPr="009E4469" w:rsidRDefault="0047602B" w:rsidP="00D821AB">
            <w:pPr>
              <w:ind w:left="708"/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I</w:t>
            </w:r>
          </w:p>
          <w:p w14:paraId="650377A0" w14:textId="77777777" w:rsidR="0047602B" w:rsidRPr="009E4469" w:rsidRDefault="0047602B" w:rsidP="00D821AB">
            <w:pPr>
              <w:ind w:left="708"/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II</w:t>
            </w:r>
          </w:p>
          <w:p w14:paraId="51112631" w14:textId="77777777" w:rsidR="0047602B" w:rsidRPr="009E4469" w:rsidRDefault="0047602B" w:rsidP="00D821AB">
            <w:pPr>
              <w:ind w:left="708"/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III</w:t>
            </w:r>
          </w:p>
          <w:p w14:paraId="19F30350" w14:textId="77777777" w:rsidR="0047602B" w:rsidRPr="009E4469" w:rsidRDefault="0047602B" w:rsidP="00D821AB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Unknown</w:t>
            </w:r>
          </w:p>
        </w:tc>
        <w:tc>
          <w:tcPr>
            <w:tcW w:w="1559" w:type="dxa"/>
          </w:tcPr>
          <w:p w14:paraId="1AD2E1E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27319D4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1,504 (19.2)</w:t>
            </w:r>
          </w:p>
          <w:p w14:paraId="356BB3B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2,730 (34.8)</w:t>
            </w:r>
          </w:p>
          <w:p w14:paraId="7FDB38A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1,560 (19.9)</w:t>
            </w:r>
          </w:p>
          <w:p w14:paraId="1819DE4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2,050 (26.1)</w:t>
            </w:r>
          </w:p>
        </w:tc>
        <w:tc>
          <w:tcPr>
            <w:tcW w:w="1417" w:type="dxa"/>
          </w:tcPr>
          <w:p w14:paraId="337006E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BC5BAF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937 (24.8)</w:t>
            </w:r>
          </w:p>
          <w:p w14:paraId="1BA2508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1,443 (38.1)</w:t>
            </w:r>
          </w:p>
          <w:p w14:paraId="3CF8FB5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436 (11.5)</w:t>
            </w:r>
          </w:p>
          <w:p w14:paraId="36CE91A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968 (25.6)</w:t>
            </w:r>
          </w:p>
        </w:tc>
        <w:tc>
          <w:tcPr>
            <w:tcW w:w="1418" w:type="dxa"/>
          </w:tcPr>
          <w:p w14:paraId="2DB62F6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4145285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204 (13.8)</w:t>
            </w:r>
          </w:p>
          <w:p w14:paraId="15291B4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559 (37.8)</w:t>
            </w:r>
          </w:p>
          <w:p w14:paraId="6508107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339 (22.9)</w:t>
            </w:r>
          </w:p>
          <w:p w14:paraId="016C7C6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378 (25.5)</w:t>
            </w:r>
          </w:p>
        </w:tc>
        <w:tc>
          <w:tcPr>
            <w:tcW w:w="1276" w:type="dxa"/>
          </w:tcPr>
          <w:p w14:paraId="39EC2BD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45BB7F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3 (1.1)</w:t>
            </w:r>
          </w:p>
          <w:p w14:paraId="3DAC8B1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72 (27.3)</w:t>
            </w:r>
          </w:p>
          <w:p w14:paraId="1F61CD5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155 (58.7)</w:t>
            </w:r>
          </w:p>
          <w:p w14:paraId="060EB15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34 (12.9)</w:t>
            </w:r>
          </w:p>
        </w:tc>
        <w:tc>
          <w:tcPr>
            <w:tcW w:w="1417" w:type="dxa"/>
          </w:tcPr>
          <w:p w14:paraId="7CB4FA7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45F98E1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6 (1.2)</w:t>
            </w:r>
          </w:p>
          <w:p w14:paraId="11CD8AC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86 (17.2)</w:t>
            </w:r>
          </w:p>
          <w:p w14:paraId="155206D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303 (60.6)</w:t>
            </w:r>
          </w:p>
          <w:p w14:paraId="06DDBE2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105 (21.0)</w:t>
            </w:r>
          </w:p>
        </w:tc>
        <w:tc>
          <w:tcPr>
            <w:tcW w:w="1418" w:type="dxa"/>
          </w:tcPr>
          <w:p w14:paraId="03D39EC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87FFBC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354 (19.5)</w:t>
            </w:r>
          </w:p>
          <w:p w14:paraId="10EA20C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570 (31.4)</w:t>
            </w:r>
          </w:p>
          <w:p w14:paraId="00F89AA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327 (18.0)</w:t>
            </w:r>
          </w:p>
          <w:p w14:paraId="5C51FE7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565 (31.1)</w:t>
            </w:r>
          </w:p>
        </w:tc>
      </w:tr>
      <w:tr w:rsidR="009E4469" w:rsidRPr="009E4469" w14:paraId="77798B38" w14:textId="77777777" w:rsidTr="00D821AB">
        <w:tc>
          <w:tcPr>
            <w:tcW w:w="2553" w:type="dxa"/>
          </w:tcPr>
          <w:p w14:paraId="2EEFA83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Recent mammography screening (&lt; 2 </w:t>
            </w:r>
            <w:proofErr w:type="spellStart"/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yrs</w:t>
            </w:r>
            <w:proofErr w:type="spellEnd"/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) prior to diagnosis</w:t>
            </w:r>
          </w:p>
        </w:tc>
        <w:tc>
          <w:tcPr>
            <w:tcW w:w="1559" w:type="dxa"/>
          </w:tcPr>
          <w:p w14:paraId="3B159B6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6F697B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D26A87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5,213 (66.5)</w:t>
            </w:r>
          </w:p>
        </w:tc>
        <w:tc>
          <w:tcPr>
            <w:tcW w:w="1417" w:type="dxa"/>
          </w:tcPr>
          <w:p w14:paraId="4F19891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1AC0EB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0BC7B0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2,716 (71.8)</w:t>
            </w:r>
          </w:p>
        </w:tc>
        <w:tc>
          <w:tcPr>
            <w:tcW w:w="1418" w:type="dxa"/>
          </w:tcPr>
          <w:p w14:paraId="39C7EC5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5C2C60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C34077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1,035 (69.9)</w:t>
            </w:r>
          </w:p>
        </w:tc>
        <w:tc>
          <w:tcPr>
            <w:tcW w:w="1276" w:type="dxa"/>
          </w:tcPr>
          <w:p w14:paraId="530FED1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506C14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F309BC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181 (68.6)</w:t>
            </w:r>
          </w:p>
        </w:tc>
        <w:tc>
          <w:tcPr>
            <w:tcW w:w="1417" w:type="dxa"/>
          </w:tcPr>
          <w:p w14:paraId="56D5E25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659C9E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1DA44F2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318 (63.6)</w:t>
            </w:r>
          </w:p>
        </w:tc>
        <w:tc>
          <w:tcPr>
            <w:tcW w:w="1418" w:type="dxa"/>
          </w:tcPr>
          <w:p w14:paraId="437D850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164382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CCBF4C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963 (53.0)</w:t>
            </w:r>
          </w:p>
        </w:tc>
      </w:tr>
      <w:tr w:rsidR="009E4469" w:rsidRPr="009E4469" w14:paraId="5A8D88E8" w14:textId="77777777" w:rsidTr="00D821AB">
        <w:tc>
          <w:tcPr>
            <w:tcW w:w="11058" w:type="dxa"/>
            <w:gridSpan w:val="7"/>
          </w:tcPr>
          <w:p w14:paraId="0CDECDE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Abbreviations: HER2: human epidermal growth factor receptor 2; </w:t>
            </w:r>
            <w:proofErr w:type="spellStart"/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TNBC</w:t>
            </w:r>
            <w:proofErr w:type="spellEnd"/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: triple-negative breast cancer</w:t>
            </w:r>
          </w:p>
        </w:tc>
      </w:tr>
    </w:tbl>
    <w:p w14:paraId="02CA0766" w14:textId="77777777" w:rsidR="0047602B" w:rsidRPr="009E4469" w:rsidRDefault="0047602B" w:rsidP="0047602B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1B8A82BD" w14:textId="77777777" w:rsidR="0047602B" w:rsidRPr="009E4469" w:rsidRDefault="0047602B" w:rsidP="0047602B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2BC6465C" w14:textId="77777777" w:rsidR="0047602B" w:rsidRPr="009E4469" w:rsidRDefault="0047602B" w:rsidP="0047602B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7085FCA7" w14:textId="77777777" w:rsidR="0047602B" w:rsidRPr="009E4469" w:rsidRDefault="0047602B" w:rsidP="0047602B">
      <w:pPr>
        <w:pStyle w:val="Overskrift2"/>
        <w:rPr>
          <w:rFonts w:ascii="Times New Roman" w:hAnsi="Times New Roman" w:cs="Times New Roman"/>
          <w:color w:val="000000" w:themeColor="text1"/>
          <w:lang w:val="en-US"/>
        </w:rPr>
        <w:sectPr w:rsidR="0047602B" w:rsidRPr="009E4469" w:rsidSect="0047602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F3A8C93" w14:textId="77777777" w:rsidR="0047602B" w:rsidRPr="009E4469" w:rsidRDefault="0047602B" w:rsidP="0047602B">
      <w:pPr>
        <w:rPr>
          <w:rFonts w:ascii="Times New Roman" w:hAnsi="Times New Roman" w:cs="Times New Roman"/>
          <w:color w:val="000000" w:themeColor="text1"/>
          <w:lang w:val="en-US"/>
        </w:rPr>
      </w:pPr>
      <w:r w:rsidRPr="009E4469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Supplementary table 2.</w:t>
      </w:r>
      <w:r w:rsidRPr="009E4469">
        <w:rPr>
          <w:rFonts w:ascii="Times New Roman" w:hAnsi="Times New Roman" w:cs="Times New Roman"/>
          <w:color w:val="000000" w:themeColor="text1"/>
          <w:lang w:val="en-US"/>
        </w:rPr>
        <w:t xml:space="preserve"> Descriptives of cases according to </w:t>
      </w:r>
      <w:proofErr w:type="spellStart"/>
      <w:r w:rsidRPr="009E4469">
        <w:rPr>
          <w:rFonts w:ascii="Times New Roman" w:hAnsi="Times New Roman" w:cs="Times New Roman"/>
          <w:color w:val="000000" w:themeColor="text1"/>
          <w:lang w:val="en-US"/>
        </w:rPr>
        <w:t>MHT</w:t>
      </w:r>
      <w:proofErr w:type="spellEnd"/>
      <w:r w:rsidRPr="009E4469">
        <w:rPr>
          <w:rFonts w:ascii="Times New Roman" w:hAnsi="Times New Roman" w:cs="Times New Roman"/>
          <w:color w:val="000000" w:themeColor="text1"/>
          <w:lang w:val="en-US"/>
        </w:rPr>
        <w:t xml:space="preserve"> use at study entry</w:t>
      </w:r>
    </w:p>
    <w:tbl>
      <w:tblPr>
        <w:tblStyle w:val="Tabellrutenett"/>
        <w:tblW w:w="10916" w:type="dxa"/>
        <w:tblInd w:w="-998" w:type="dxa"/>
        <w:tblLook w:val="04A0" w:firstRow="1" w:lastRow="0" w:firstColumn="1" w:lastColumn="0" w:noHBand="0" w:noVBand="1"/>
      </w:tblPr>
      <w:tblGrid>
        <w:gridCol w:w="2978"/>
        <w:gridCol w:w="1984"/>
        <w:gridCol w:w="1985"/>
        <w:gridCol w:w="1984"/>
        <w:gridCol w:w="1985"/>
      </w:tblGrid>
      <w:tr w:rsidR="009E4469" w:rsidRPr="009E4469" w14:paraId="50196AD0" w14:textId="77777777" w:rsidTr="00D821AB">
        <w:tc>
          <w:tcPr>
            <w:tcW w:w="2978" w:type="dxa"/>
          </w:tcPr>
          <w:p w14:paraId="642FD19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7938" w:type="dxa"/>
            <w:gridSpan w:val="4"/>
          </w:tcPr>
          <w:p w14:paraId="1989A205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proofErr w:type="spellStart"/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MHT</w:t>
            </w:r>
            <w:proofErr w:type="spellEnd"/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 use at study entry</w:t>
            </w:r>
          </w:p>
        </w:tc>
      </w:tr>
      <w:tr w:rsidR="009E4469" w:rsidRPr="009E4469" w14:paraId="6A4B91A0" w14:textId="77777777" w:rsidTr="00D821AB">
        <w:trPr>
          <w:trHeight w:val="284"/>
        </w:trPr>
        <w:tc>
          <w:tcPr>
            <w:tcW w:w="2978" w:type="dxa"/>
            <w:vMerge w:val="restart"/>
          </w:tcPr>
          <w:p w14:paraId="7A2394F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984" w:type="dxa"/>
          </w:tcPr>
          <w:p w14:paraId="421694AF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Never </w:t>
            </w:r>
            <w:proofErr w:type="spellStart"/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MHT</w:t>
            </w:r>
            <w:proofErr w:type="spellEnd"/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985" w:type="dxa"/>
          </w:tcPr>
          <w:p w14:paraId="7752C607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Ever </w:t>
            </w:r>
            <w:proofErr w:type="spellStart"/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EPT</w:t>
            </w:r>
            <w:proofErr w:type="spellEnd"/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use</w:t>
            </w:r>
            <w:proofErr w:type="spellEnd"/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984" w:type="dxa"/>
          </w:tcPr>
          <w:p w14:paraId="3D83ED2F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Ever ET </w:t>
            </w:r>
            <w:proofErr w:type="spellStart"/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use</w:t>
            </w:r>
            <w:proofErr w:type="spellEnd"/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only</w:t>
            </w: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1</w:t>
            </w:r>
          </w:p>
        </w:tc>
        <w:tc>
          <w:tcPr>
            <w:tcW w:w="1985" w:type="dxa"/>
          </w:tcPr>
          <w:p w14:paraId="092EFA78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Ever </w:t>
            </w:r>
            <w:proofErr w:type="spellStart"/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unknown</w:t>
            </w:r>
            <w:proofErr w:type="spellEnd"/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type</w:t>
            </w:r>
          </w:p>
        </w:tc>
      </w:tr>
      <w:tr w:rsidR="009E4469" w:rsidRPr="009E4469" w14:paraId="79340DC3" w14:textId="77777777" w:rsidTr="00D821AB">
        <w:trPr>
          <w:trHeight w:val="284"/>
        </w:trPr>
        <w:tc>
          <w:tcPr>
            <w:tcW w:w="2978" w:type="dxa"/>
            <w:vMerge/>
          </w:tcPr>
          <w:p w14:paraId="701EA4A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7938" w:type="dxa"/>
            <w:gridSpan w:val="4"/>
          </w:tcPr>
          <w:p w14:paraId="629E97D7" w14:textId="77777777" w:rsidR="0047602B" w:rsidRPr="009E4469" w:rsidRDefault="0047602B" w:rsidP="00D821A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Mean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SD or n (%)</w:t>
            </w:r>
          </w:p>
        </w:tc>
      </w:tr>
      <w:tr w:rsidR="009E4469" w:rsidRPr="009E4469" w14:paraId="39A48F88" w14:textId="77777777" w:rsidTr="00D821AB">
        <w:tc>
          <w:tcPr>
            <w:tcW w:w="2978" w:type="dxa"/>
          </w:tcPr>
          <w:p w14:paraId="5D00D8F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E4469">
              <w:rPr>
                <w:rFonts w:ascii="Times New Roman" w:hAnsi="Times New Roman" w:cs="Times New Roman"/>
                <w:color w:val="000000" w:themeColor="text1"/>
              </w:rPr>
              <w:t>Number</w:t>
            </w:r>
            <w:proofErr w:type="spellEnd"/>
            <w:r w:rsidRPr="009E446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E4469">
              <w:rPr>
                <w:rFonts w:ascii="Times New Roman" w:hAnsi="Times New Roman" w:cs="Times New Roman"/>
                <w:color w:val="000000" w:themeColor="text1"/>
              </w:rPr>
              <w:t>of</w:t>
            </w:r>
            <w:proofErr w:type="spellEnd"/>
            <w:r w:rsidRPr="009E446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E4469">
              <w:rPr>
                <w:rFonts w:ascii="Times New Roman" w:hAnsi="Times New Roman" w:cs="Times New Roman"/>
                <w:color w:val="000000" w:themeColor="text1"/>
              </w:rPr>
              <w:t>women</w:t>
            </w:r>
            <w:proofErr w:type="spellEnd"/>
            <w:r w:rsidRPr="009E4469">
              <w:rPr>
                <w:rFonts w:ascii="Times New Roman" w:hAnsi="Times New Roman" w:cs="Times New Roman"/>
                <w:color w:val="000000" w:themeColor="text1"/>
              </w:rPr>
              <w:t>, n (%)</w:t>
            </w:r>
          </w:p>
        </w:tc>
        <w:tc>
          <w:tcPr>
            <w:tcW w:w="1984" w:type="dxa"/>
          </w:tcPr>
          <w:p w14:paraId="048F6CF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4,297 (54.8)</w:t>
            </w:r>
          </w:p>
        </w:tc>
        <w:tc>
          <w:tcPr>
            <w:tcW w:w="1985" w:type="dxa"/>
          </w:tcPr>
          <w:p w14:paraId="0D55252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2,599 (33.1)</w:t>
            </w:r>
          </w:p>
        </w:tc>
        <w:tc>
          <w:tcPr>
            <w:tcW w:w="1984" w:type="dxa"/>
          </w:tcPr>
          <w:p w14:paraId="167E99E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262 (3.3)</w:t>
            </w:r>
          </w:p>
        </w:tc>
        <w:tc>
          <w:tcPr>
            <w:tcW w:w="1985" w:type="dxa"/>
          </w:tcPr>
          <w:p w14:paraId="11E2821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686 (8.8)</w:t>
            </w:r>
          </w:p>
        </w:tc>
      </w:tr>
      <w:tr w:rsidR="009E4469" w:rsidRPr="009E4469" w14:paraId="1E7516DC" w14:textId="77777777" w:rsidTr="00D821AB">
        <w:tc>
          <w:tcPr>
            <w:tcW w:w="2978" w:type="dxa"/>
          </w:tcPr>
          <w:p w14:paraId="7923279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Age at study entry (</w:t>
            </w:r>
            <w:proofErr w:type="spellStart"/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yrs</w:t>
            </w:r>
            <w:proofErr w:type="spellEnd"/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984" w:type="dxa"/>
          </w:tcPr>
          <w:p w14:paraId="54B2241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53.7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0.08</w:t>
            </w:r>
          </w:p>
        </w:tc>
        <w:tc>
          <w:tcPr>
            <w:tcW w:w="1985" w:type="dxa"/>
          </w:tcPr>
          <w:p w14:paraId="511E8F2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53.1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0.10</w:t>
            </w:r>
          </w:p>
        </w:tc>
        <w:tc>
          <w:tcPr>
            <w:tcW w:w="1984" w:type="dxa"/>
          </w:tcPr>
          <w:p w14:paraId="1C6658A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52.9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0.35</w:t>
            </w:r>
          </w:p>
        </w:tc>
        <w:tc>
          <w:tcPr>
            <w:tcW w:w="1985" w:type="dxa"/>
          </w:tcPr>
          <w:p w14:paraId="1D63F32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51.6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0.25</w:t>
            </w:r>
          </w:p>
        </w:tc>
      </w:tr>
      <w:tr w:rsidR="009E4469" w:rsidRPr="009E4469" w14:paraId="07BD86B3" w14:textId="77777777" w:rsidTr="00D821AB">
        <w:tc>
          <w:tcPr>
            <w:tcW w:w="2978" w:type="dxa"/>
          </w:tcPr>
          <w:p w14:paraId="0CFAC60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Age at menarche (</w:t>
            </w:r>
            <w:proofErr w:type="spellStart"/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yrs</w:t>
            </w:r>
            <w:proofErr w:type="spellEnd"/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984" w:type="dxa"/>
          </w:tcPr>
          <w:p w14:paraId="0B8B8E5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13.3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0.02</w:t>
            </w:r>
          </w:p>
        </w:tc>
        <w:tc>
          <w:tcPr>
            <w:tcW w:w="1985" w:type="dxa"/>
          </w:tcPr>
          <w:p w14:paraId="03DFDE3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13.2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0.03</w:t>
            </w:r>
          </w:p>
        </w:tc>
        <w:tc>
          <w:tcPr>
            <w:tcW w:w="1984" w:type="dxa"/>
          </w:tcPr>
          <w:p w14:paraId="3E5BE80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13.2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0.09</w:t>
            </w:r>
          </w:p>
        </w:tc>
        <w:tc>
          <w:tcPr>
            <w:tcW w:w="1985" w:type="dxa"/>
          </w:tcPr>
          <w:p w14:paraId="66E203E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13.3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0.06</w:t>
            </w:r>
          </w:p>
        </w:tc>
      </w:tr>
      <w:tr w:rsidR="009E4469" w:rsidRPr="009E4469" w14:paraId="4F3C584A" w14:textId="77777777" w:rsidTr="00D821AB">
        <w:tc>
          <w:tcPr>
            <w:tcW w:w="2978" w:type="dxa"/>
          </w:tcPr>
          <w:p w14:paraId="0CE52E3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Age at menopause (</w:t>
            </w:r>
            <w:proofErr w:type="spellStart"/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yrs</w:t>
            </w:r>
            <w:proofErr w:type="spellEnd"/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984" w:type="dxa"/>
          </w:tcPr>
          <w:p w14:paraId="4F2A956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49.7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0.09</w:t>
            </w:r>
          </w:p>
        </w:tc>
        <w:tc>
          <w:tcPr>
            <w:tcW w:w="1985" w:type="dxa"/>
          </w:tcPr>
          <w:p w14:paraId="2FB2445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49.8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0.10</w:t>
            </w:r>
          </w:p>
        </w:tc>
        <w:tc>
          <w:tcPr>
            <w:tcW w:w="1984" w:type="dxa"/>
          </w:tcPr>
          <w:p w14:paraId="64F4B91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46.7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0.38</w:t>
            </w:r>
          </w:p>
        </w:tc>
        <w:tc>
          <w:tcPr>
            <w:tcW w:w="1985" w:type="dxa"/>
          </w:tcPr>
          <w:p w14:paraId="1B6D680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48.5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0.25</w:t>
            </w:r>
          </w:p>
        </w:tc>
      </w:tr>
      <w:tr w:rsidR="009E4469" w:rsidRPr="009E4469" w14:paraId="697DA83C" w14:textId="77777777" w:rsidTr="00D821AB">
        <w:tc>
          <w:tcPr>
            <w:tcW w:w="2978" w:type="dxa"/>
          </w:tcPr>
          <w:p w14:paraId="5913EBD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Age at first birth (</w:t>
            </w:r>
            <w:proofErr w:type="spellStart"/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yrs</w:t>
            </w:r>
            <w:proofErr w:type="spellEnd"/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  <w:r w:rsidRPr="009E4469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2</w:t>
            </w:r>
          </w:p>
        </w:tc>
        <w:tc>
          <w:tcPr>
            <w:tcW w:w="1984" w:type="dxa"/>
          </w:tcPr>
          <w:p w14:paraId="6C4C8D7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24.5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0.08</w:t>
            </w:r>
          </w:p>
        </w:tc>
        <w:tc>
          <w:tcPr>
            <w:tcW w:w="1985" w:type="dxa"/>
          </w:tcPr>
          <w:p w14:paraId="4FDB3A8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24.1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0.09</w:t>
            </w:r>
          </w:p>
        </w:tc>
        <w:tc>
          <w:tcPr>
            <w:tcW w:w="1984" w:type="dxa"/>
          </w:tcPr>
          <w:p w14:paraId="286177C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24.3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0.31</w:t>
            </w:r>
          </w:p>
        </w:tc>
        <w:tc>
          <w:tcPr>
            <w:tcW w:w="1985" w:type="dxa"/>
          </w:tcPr>
          <w:p w14:paraId="3E3DF21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23.7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0.18</w:t>
            </w:r>
          </w:p>
        </w:tc>
      </w:tr>
      <w:tr w:rsidR="009E4469" w:rsidRPr="009E4469" w14:paraId="766E5E36" w14:textId="77777777" w:rsidTr="00D821AB">
        <w:tc>
          <w:tcPr>
            <w:tcW w:w="2978" w:type="dxa"/>
          </w:tcPr>
          <w:p w14:paraId="14ABE90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Parity</w:t>
            </w:r>
          </w:p>
        </w:tc>
        <w:tc>
          <w:tcPr>
            <w:tcW w:w="1984" w:type="dxa"/>
          </w:tcPr>
          <w:p w14:paraId="221691B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2.2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0.02</w:t>
            </w:r>
          </w:p>
        </w:tc>
        <w:tc>
          <w:tcPr>
            <w:tcW w:w="1985" w:type="dxa"/>
          </w:tcPr>
          <w:p w14:paraId="56E12F3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2.1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0.02</w:t>
            </w:r>
          </w:p>
        </w:tc>
        <w:tc>
          <w:tcPr>
            <w:tcW w:w="1984" w:type="dxa"/>
          </w:tcPr>
          <w:p w14:paraId="17DC1B2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1.9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0.07</w:t>
            </w:r>
          </w:p>
        </w:tc>
        <w:tc>
          <w:tcPr>
            <w:tcW w:w="1985" w:type="dxa"/>
          </w:tcPr>
          <w:p w14:paraId="7209A0E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2.1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0.05</w:t>
            </w:r>
          </w:p>
        </w:tc>
      </w:tr>
      <w:tr w:rsidR="009E4469" w:rsidRPr="009E4469" w14:paraId="56EF1A47" w14:textId="77777777" w:rsidTr="00D821AB">
        <w:tc>
          <w:tcPr>
            <w:tcW w:w="2978" w:type="dxa"/>
          </w:tcPr>
          <w:p w14:paraId="0321228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BMI (kg/m</w:t>
            </w:r>
            <w:r w:rsidRPr="009E4469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2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984" w:type="dxa"/>
          </w:tcPr>
          <w:p w14:paraId="2937221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24.9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0.06</w:t>
            </w:r>
          </w:p>
        </w:tc>
        <w:tc>
          <w:tcPr>
            <w:tcW w:w="1985" w:type="dxa"/>
          </w:tcPr>
          <w:p w14:paraId="4324706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24.3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0.07</w:t>
            </w:r>
          </w:p>
        </w:tc>
        <w:tc>
          <w:tcPr>
            <w:tcW w:w="1984" w:type="dxa"/>
          </w:tcPr>
          <w:p w14:paraId="67F9F7C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24.4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0.21</w:t>
            </w:r>
          </w:p>
        </w:tc>
        <w:tc>
          <w:tcPr>
            <w:tcW w:w="1985" w:type="dxa"/>
          </w:tcPr>
          <w:p w14:paraId="7BA3D35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24.3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0.14</w:t>
            </w:r>
          </w:p>
        </w:tc>
      </w:tr>
      <w:tr w:rsidR="009E4469" w:rsidRPr="009E4469" w14:paraId="5296863B" w14:textId="77777777" w:rsidTr="00D821AB">
        <w:tc>
          <w:tcPr>
            <w:tcW w:w="2978" w:type="dxa"/>
          </w:tcPr>
          <w:p w14:paraId="2DCFEAB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Alcohol consumption (g/day)</w:t>
            </w:r>
          </w:p>
        </w:tc>
        <w:tc>
          <w:tcPr>
            <w:tcW w:w="1984" w:type="dxa"/>
          </w:tcPr>
          <w:p w14:paraId="1C6B341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1.12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0.13</w:t>
            </w:r>
          </w:p>
        </w:tc>
        <w:tc>
          <w:tcPr>
            <w:tcW w:w="1985" w:type="dxa"/>
          </w:tcPr>
          <w:p w14:paraId="57B9004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1.31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0.02</w:t>
            </w:r>
          </w:p>
        </w:tc>
        <w:tc>
          <w:tcPr>
            <w:tcW w:w="1984" w:type="dxa"/>
          </w:tcPr>
          <w:p w14:paraId="6F4CCC6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1.23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0.05</w:t>
            </w:r>
          </w:p>
        </w:tc>
        <w:tc>
          <w:tcPr>
            <w:tcW w:w="1985" w:type="dxa"/>
          </w:tcPr>
          <w:p w14:paraId="7049999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1.16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0.03</w:t>
            </w:r>
          </w:p>
        </w:tc>
      </w:tr>
      <w:tr w:rsidR="009E4469" w:rsidRPr="009E4469" w14:paraId="5A6A5EA7" w14:textId="77777777" w:rsidTr="00D821AB">
        <w:tc>
          <w:tcPr>
            <w:tcW w:w="2978" w:type="dxa"/>
          </w:tcPr>
          <w:p w14:paraId="73A864D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Education </w:t>
            </w:r>
          </w:p>
          <w:p w14:paraId="1E308889" w14:textId="77777777" w:rsidR="0047602B" w:rsidRPr="009E4469" w:rsidRDefault="0047602B" w:rsidP="00D821AB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A3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9 </w:t>
            </w:r>
            <w:proofErr w:type="spellStart"/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yrs</w:t>
            </w:r>
            <w:proofErr w:type="spellEnd"/>
          </w:p>
          <w:p w14:paraId="46F2A4BE" w14:textId="77777777" w:rsidR="0047602B" w:rsidRPr="009E4469" w:rsidRDefault="0047602B" w:rsidP="00D821AB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10-12 </w:t>
            </w:r>
            <w:proofErr w:type="spellStart"/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yrs</w:t>
            </w:r>
            <w:proofErr w:type="spellEnd"/>
          </w:p>
          <w:p w14:paraId="65A6F6F8" w14:textId="77777777" w:rsidR="0047602B" w:rsidRPr="009E4469" w:rsidRDefault="0047602B" w:rsidP="00D821AB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13-16 </w:t>
            </w:r>
            <w:proofErr w:type="spellStart"/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yrs</w:t>
            </w:r>
            <w:proofErr w:type="spellEnd"/>
          </w:p>
          <w:p w14:paraId="515D8227" w14:textId="77777777" w:rsidR="0047602B" w:rsidRPr="009E4469" w:rsidRDefault="0047602B" w:rsidP="00D821AB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sym w:font="Symbol" w:char="F0B3"/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17 </w:t>
            </w:r>
            <w:proofErr w:type="spellStart"/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yrs</w:t>
            </w:r>
            <w:proofErr w:type="spellEnd"/>
          </w:p>
        </w:tc>
        <w:tc>
          <w:tcPr>
            <w:tcW w:w="1984" w:type="dxa"/>
          </w:tcPr>
          <w:p w14:paraId="0B56E7E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00AC18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894 (22.2)</w:t>
            </w:r>
          </w:p>
          <w:p w14:paraId="57AE947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1,373 (34.0)</w:t>
            </w:r>
          </w:p>
          <w:p w14:paraId="5F822C7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1.165 (28.9)</w:t>
            </w:r>
          </w:p>
          <w:p w14:paraId="1FF1850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605 (15.0)</w:t>
            </w:r>
          </w:p>
        </w:tc>
        <w:tc>
          <w:tcPr>
            <w:tcW w:w="1985" w:type="dxa"/>
          </w:tcPr>
          <w:p w14:paraId="0F898B0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AA66BF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463 (18.9)</w:t>
            </w:r>
          </w:p>
          <w:p w14:paraId="4D8800C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910 (37.2)</w:t>
            </w:r>
          </w:p>
          <w:p w14:paraId="759382C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697 (28.5)</w:t>
            </w:r>
          </w:p>
          <w:p w14:paraId="370DD38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379 (15.5)</w:t>
            </w:r>
          </w:p>
        </w:tc>
        <w:tc>
          <w:tcPr>
            <w:tcW w:w="1984" w:type="dxa"/>
          </w:tcPr>
          <w:p w14:paraId="2877DE6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199B9D1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44 (17.5)</w:t>
            </w:r>
          </w:p>
          <w:p w14:paraId="01E5368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84 (33.5)</w:t>
            </w:r>
          </w:p>
          <w:p w14:paraId="51695FA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89 (35.5)</w:t>
            </w:r>
          </w:p>
          <w:p w14:paraId="5286C97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34 (13.6)</w:t>
            </w:r>
          </w:p>
        </w:tc>
        <w:tc>
          <w:tcPr>
            <w:tcW w:w="1985" w:type="dxa"/>
          </w:tcPr>
          <w:p w14:paraId="17EB64C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C86B10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186 (29.5)</w:t>
            </w:r>
          </w:p>
          <w:p w14:paraId="164298B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211 (33.4)</w:t>
            </w:r>
          </w:p>
          <w:p w14:paraId="13E8596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156 (24.7)</w:t>
            </w:r>
          </w:p>
          <w:p w14:paraId="53BB7AF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78 (12.4)</w:t>
            </w:r>
          </w:p>
        </w:tc>
      </w:tr>
      <w:tr w:rsidR="009E4469" w:rsidRPr="009E4469" w14:paraId="096BE08B" w14:textId="77777777" w:rsidTr="00D821AB">
        <w:tc>
          <w:tcPr>
            <w:tcW w:w="2978" w:type="dxa"/>
          </w:tcPr>
          <w:p w14:paraId="3DBE1A9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Family history of breast cancer</w:t>
            </w:r>
          </w:p>
          <w:p w14:paraId="410ED83D" w14:textId="77777777" w:rsidR="0047602B" w:rsidRPr="009E4469" w:rsidRDefault="0047602B" w:rsidP="00D821AB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None</w:t>
            </w:r>
          </w:p>
          <w:p w14:paraId="718A7DA4" w14:textId="77777777" w:rsidR="0047602B" w:rsidRPr="009E4469" w:rsidRDefault="0047602B" w:rsidP="00D821AB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Mother and sister</w:t>
            </w:r>
          </w:p>
          <w:p w14:paraId="6902E27A" w14:textId="77777777" w:rsidR="0047602B" w:rsidRPr="009E4469" w:rsidRDefault="0047602B" w:rsidP="00D821AB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Mother</w:t>
            </w:r>
          </w:p>
          <w:p w14:paraId="2EB763B9" w14:textId="77777777" w:rsidR="0047602B" w:rsidRPr="009E4469" w:rsidRDefault="0047602B" w:rsidP="00D821AB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Sister</w:t>
            </w:r>
          </w:p>
        </w:tc>
        <w:tc>
          <w:tcPr>
            <w:tcW w:w="1984" w:type="dxa"/>
          </w:tcPr>
          <w:p w14:paraId="4C797E4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BEE745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5F1DB7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3,819 (88.9)</w:t>
            </w:r>
          </w:p>
          <w:p w14:paraId="1A7D1E0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23 (0.5)</w:t>
            </w:r>
          </w:p>
          <w:p w14:paraId="4CF4C19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319 (7.4)</w:t>
            </w:r>
          </w:p>
          <w:p w14:paraId="64B289C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136 (3.2)</w:t>
            </w:r>
          </w:p>
        </w:tc>
        <w:tc>
          <w:tcPr>
            <w:tcW w:w="1985" w:type="dxa"/>
          </w:tcPr>
          <w:p w14:paraId="305D6B2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AE5277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1427C7B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2,338 (90.0)</w:t>
            </w:r>
          </w:p>
          <w:p w14:paraId="552575E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16 (0.6)</w:t>
            </w:r>
          </w:p>
          <w:p w14:paraId="1928B7C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173 (6.7)</w:t>
            </w:r>
          </w:p>
          <w:p w14:paraId="4A1FCC4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72 (2.8)</w:t>
            </w:r>
          </w:p>
        </w:tc>
        <w:tc>
          <w:tcPr>
            <w:tcW w:w="1984" w:type="dxa"/>
          </w:tcPr>
          <w:p w14:paraId="40EC77F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AC4079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D640E2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237 (90.5)</w:t>
            </w:r>
          </w:p>
          <w:p w14:paraId="628020B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0 (0.0)</w:t>
            </w:r>
          </w:p>
          <w:p w14:paraId="68742D4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15 (5.7)</w:t>
            </w:r>
          </w:p>
          <w:p w14:paraId="4BF9CEF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10 (3.8)</w:t>
            </w:r>
          </w:p>
        </w:tc>
        <w:tc>
          <w:tcPr>
            <w:tcW w:w="1985" w:type="dxa"/>
          </w:tcPr>
          <w:p w14:paraId="4986A3B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D437B3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0DB081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619 (90.2)</w:t>
            </w:r>
          </w:p>
          <w:p w14:paraId="5DD1E75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3 (0.4)</w:t>
            </w:r>
          </w:p>
          <w:p w14:paraId="58A3F88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48 (7.0)</w:t>
            </w:r>
          </w:p>
          <w:p w14:paraId="25820E5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16 (2.3)</w:t>
            </w:r>
          </w:p>
        </w:tc>
      </w:tr>
      <w:tr w:rsidR="009E4469" w:rsidRPr="009E4469" w14:paraId="00D82344" w14:textId="77777777" w:rsidTr="00D821AB">
        <w:tc>
          <w:tcPr>
            <w:tcW w:w="2978" w:type="dxa"/>
          </w:tcPr>
          <w:p w14:paraId="0A91E0E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Smoking status, n (%)</w:t>
            </w:r>
          </w:p>
          <w:p w14:paraId="196ED94A" w14:textId="77777777" w:rsidR="0047602B" w:rsidRPr="009E4469" w:rsidRDefault="0047602B" w:rsidP="00D821AB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Never</w:t>
            </w:r>
          </w:p>
          <w:p w14:paraId="4C92A2A8" w14:textId="77777777" w:rsidR="0047602B" w:rsidRPr="009E4469" w:rsidRDefault="0047602B" w:rsidP="00D821AB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Former</w:t>
            </w:r>
          </w:p>
          <w:p w14:paraId="3076D868" w14:textId="77777777" w:rsidR="0047602B" w:rsidRPr="009E4469" w:rsidRDefault="0047602B" w:rsidP="00D821AB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Current</w:t>
            </w:r>
          </w:p>
        </w:tc>
        <w:tc>
          <w:tcPr>
            <w:tcW w:w="1984" w:type="dxa"/>
          </w:tcPr>
          <w:p w14:paraId="5A58CB4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1B7C015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1,586 (37.2)</w:t>
            </w:r>
          </w:p>
          <w:p w14:paraId="7F4B710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1,447 (34.0)</w:t>
            </w:r>
          </w:p>
          <w:p w14:paraId="0C3C8D1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1,226 (28.8)</w:t>
            </w:r>
          </w:p>
        </w:tc>
        <w:tc>
          <w:tcPr>
            <w:tcW w:w="1985" w:type="dxa"/>
          </w:tcPr>
          <w:p w14:paraId="09FC5F0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1D65C9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760 (29.4)</w:t>
            </w:r>
          </w:p>
          <w:p w14:paraId="07AA1C6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976 (37.7)</w:t>
            </w:r>
          </w:p>
          <w:p w14:paraId="240FE98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853 (33.0)</w:t>
            </w:r>
          </w:p>
        </w:tc>
        <w:tc>
          <w:tcPr>
            <w:tcW w:w="1984" w:type="dxa"/>
          </w:tcPr>
          <w:p w14:paraId="117E47D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496E99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80 (30.8)</w:t>
            </w:r>
          </w:p>
          <w:p w14:paraId="1C8CCBB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106 (40.8)</w:t>
            </w:r>
          </w:p>
          <w:p w14:paraId="6070986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74 (28.5)</w:t>
            </w:r>
          </w:p>
        </w:tc>
        <w:tc>
          <w:tcPr>
            <w:tcW w:w="1985" w:type="dxa"/>
          </w:tcPr>
          <w:p w14:paraId="5A938E9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9D23BA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210 (31.3)</w:t>
            </w:r>
          </w:p>
          <w:p w14:paraId="4146643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228 (33.9)</w:t>
            </w:r>
          </w:p>
          <w:p w14:paraId="448015F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234 (34.8)</w:t>
            </w:r>
          </w:p>
        </w:tc>
      </w:tr>
      <w:tr w:rsidR="009E4469" w:rsidRPr="009E4469" w14:paraId="44D3CD1B" w14:textId="77777777" w:rsidTr="00D821AB">
        <w:tc>
          <w:tcPr>
            <w:tcW w:w="2978" w:type="dxa"/>
          </w:tcPr>
          <w:p w14:paraId="7ECD9C7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Physical activity, n (%)</w:t>
            </w:r>
          </w:p>
          <w:p w14:paraId="30F7E330" w14:textId="77777777" w:rsidR="0047602B" w:rsidRPr="009E4469" w:rsidRDefault="0047602B" w:rsidP="00D821AB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Low </w:t>
            </w:r>
          </w:p>
          <w:p w14:paraId="30D36D99" w14:textId="77777777" w:rsidR="0047602B" w:rsidRPr="009E4469" w:rsidRDefault="0047602B" w:rsidP="00D821AB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Moderate</w:t>
            </w:r>
          </w:p>
          <w:p w14:paraId="3A205329" w14:textId="77777777" w:rsidR="0047602B" w:rsidRPr="009E4469" w:rsidRDefault="0047602B" w:rsidP="00D821AB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High</w:t>
            </w:r>
          </w:p>
        </w:tc>
        <w:tc>
          <w:tcPr>
            <w:tcW w:w="1984" w:type="dxa"/>
          </w:tcPr>
          <w:p w14:paraId="052317C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E54C70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1,052 (26.3)</w:t>
            </w:r>
          </w:p>
          <w:p w14:paraId="056409D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2,333 (58.4)</w:t>
            </w:r>
          </w:p>
          <w:p w14:paraId="69D9928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610 (15.3)</w:t>
            </w:r>
          </w:p>
        </w:tc>
        <w:tc>
          <w:tcPr>
            <w:tcW w:w="1985" w:type="dxa"/>
          </w:tcPr>
          <w:p w14:paraId="5AD8468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617577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648 (26.4)</w:t>
            </w:r>
          </w:p>
          <w:p w14:paraId="3882DAE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1,452 (59.2)</w:t>
            </w:r>
          </w:p>
          <w:p w14:paraId="0F13A62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352 (14.4)</w:t>
            </w:r>
          </w:p>
        </w:tc>
        <w:tc>
          <w:tcPr>
            <w:tcW w:w="1984" w:type="dxa"/>
          </w:tcPr>
          <w:p w14:paraId="7FD9294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910D10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64 (26.3)</w:t>
            </w:r>
          </w:p>
          <w:p w14:paraId="25308DC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127 (52.3)</w:t>
            </w:r>
          </w:p>
          <w:p w14:paraId="52BCE68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52 (21.4)</w:t>
            </w:r>
          </w:p>
        </w:tc>
        <w:tc>
          <w:tcPr>
            <w:tcW w:w="1985" w:type="dxa"/>
          </w:tcPr>
          <w:p w14:paraId="33E3FEC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CB264F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171 (28.4)</w:t>
            </w:r>
          </w:p>
          <w:p w14:paraId="72D96DC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344 (57.1)</w:t>
            </w:r>
          </w:p>
          <w:p w14:paraId="1A54DDF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88 (14.6)</w:t>
            </w:r>
          </w:p>
        </w:tc>
      </w:tr>
      <w:tr w:rsidR="009E4469" w:rsidRPr="009E4469" w14:paraId="7CCCEBA5" w14:textId="77777777" w:rsidTr="00D821AB">
        <w:tc>
          <w:tcPr>
            <w:tcW w:w="2978" w:type="dxa"/>
          </w:tcPr>
          <w:p w14:paraId="0C705B2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Oral contraceptive use, n (%)</w:t>
            </w:r>
          </w:p>
          <w:p w14:paraId="4D64BE0E" w14:textId="77777777" w:rsidR="0047602B" w:rsidRPr="009E4469" w:rsidRDefault="0047602B" w:rsidP="00D821AB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Never</w:t>
            </w:r>
          </w:p>
          <w:p w14:paraId="2CDBFA5A" w14:textId="77777777" w:rsidR="0047602B" w:rsidRPr="009E4469" w:rsidRDefault="0047602B" w:rsidP="00D821AB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Ever</w:t>
            </w:r>
          </w:p>
        </w:tc>
        <w:tc>
          <w:tcPr>
            <w:tcW w:w="1984" w:type="dxa"/>
          </w:tcPr>
          <w:p w14:paraId="0E200B5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E5ED3E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1,860 (44.7)</w:t>
            </w:r>
          </w:p>
          <w:p w14:paraId="16F3341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2,299 (55.3)</w:t>
            </w:r>
          </w:p>
        </w:tc>
        <w:tc>
          <w:tcPr>
            <w:tcW w:w="1985" w:type="dxa"/>
          </w:tcPr>
          <w:p w14:paraId="0B21DF4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D7F4B8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1,025 (40.1)</w:t>
            </w:r>
          </w:p>
          <w:p w14:paraId="0780943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1,533 (59.9)</w:t>
            </w:r>
          </w:p>
        </w:tc>
        <w:tc>
          <w:tcPr>
            <w:tcW w:w="1984" w:type="dxa"/>
          </w:tcPr>
          <w:p w14:paraId="6AC2E19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1552F0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112 (43.8)</w:t>
            </w:r>
          </w:p>
          <w:p w14:paraId="4BF9085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144 (56.3)</w:t>
            </w:r>
          </w:p>
        </w:tc>
        <w:tc>
          <w:tcPr>
            <w:tcW w:w="1985" w:type="dxa"/>
          </w:tcPr>
          <w:p w14:paraId="2BC1B65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17C0A8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285 (42.9)</w:t>
            </w:r>
          </w:p>
          <w:p w14:paraId="4EADCE3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380 (57.1)</w:t>
            </w:r>
          </w:p>
        </w:tc>
      </w:tr>
      <w:tr w:rsidR="009E4469" w:rsidRPr="009E4469" w14:paraId="789FF954" w14:textId="77777777" w:rsidTr="00D821AB">
        <w:tc>
          <w:tcPr>
            <w:tcW w:w="10916" w:type="dxa"/>
            <w:gridSpan w:val="5"/>
          </w:tcPr>
          <w:p w14:paraId="5C7906B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1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Never </w:t>
            </w:r>
            <w:proofErr w:type="spellStart"/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EPT</w:t>
            </w:r>
            <w:proofErr w:type="spellEnd"/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users</w:t>
            </w:r>
          </w:p>
          <w:p w14:paraId="2A03520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2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Among parous women</w:t>
            </w:r>
          </w:p>
          <w:p w14:paraId="5C6DBAB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Abbreviations: </w:t>
            </w:r>
            <w:proofErr w:type="spellStart"/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EPT</w:t>
            </w:r>
            <w:proofErr w:type="spellEnd"/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: estrogen-progestin therapy; ET: estrogen therapy; </w:t>
            </w:r>
            <w:proofErr w:type="spellStart"/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MHT</w:t>
            </w:r>
            <w:proofErr w:type="spellEnd"/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: menopausal hormone therapy</w:t>
            </w:r>
          </w:p>
        </w:tc>
      </w:tr>
    </w:tbl>
    <w:p w14:paraId="2C2D1456" w14:textId="77777777" w:rsidR="0047602B" w:rsidRPr="009E4469" w:rsidRDefault="0047602B" w:rsidP="0047602B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5871F4A4" w14:textId="77777777" w:rsidR="0047602B" w:rsidRPr="009E4469" w:rsidRDefault="0047602B" w:rsidP="0047602B">
      <w:pPr>
        <w:pStyle w:val="Overskrift2"/>
        <w:rPr>
          <w:rFonts w:ascii="Times New Roman" w:hAnsi="Times New Roman" w:cs="Times New Roman"/>
          <w:color w:val="000000" w:themeColor="text1"/>
          <w:lang w:val="en-US"/>
        </w:rPr>
        <w:sectPr w:rsidR="0047602B" w:rsidRPr="009E4469" w:rsidSect="0047602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6C329C5" w14:textId="77777777" w:rsidR="0047602B" w:rsidRPr="009E4469" w:rsidRDefault="0047602B" w:rsidP="0047602B">
      <w:pPr>
        <w:rPr>
          <w:rFonts w:ascii="Times New Roman" w:hAnsi="Times New Roman" w:cs="Times New Roman"/>
          <w:color w:val="000000" w:themeColor="text1"/>
          <w:lang w:val="en-US"/>
        </w:rPr>
      </w:pPr>
      <w:bookmarkStart w:id="2" w:name="_Toc168384429"/>
      <w:r w:rsidRPr="009E4469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Supplementary Table 3</w:t>
      </w:r>
      <w:r w:rsidRPr="009E4469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proofErr w:type="spellStart"/>
      <w:r w:rsidRPr="009E4469">
        <w:rPr>
          <w:rFonts w:ascii="Times New Roman" w:hAnsi="Times New Roman" w:cs="Times New Roman"/>
          <w:color w:val="000000" w:themeColor="text1"/>
          <w:lang w:val="en-US"/>
        </w:rPr>
        <w:t>MHT</w:t>
      </w:r>
      <w:proofErr w:type="spellEnd"/>
      <w:r w:rsidRPr="009E4469">
        <w:rPr>
          <w:rFonts w:ascii="Times New Roman" w:hAnsi="Times New Roman" w:cs="Times New Roman"/>
          <w:color w:val="000000" w:themeColor="text1"/>
          <w:lang w:val="en-US"/>
        </w:rPr>
        <w:t xml:space="preserve"> use at study entry and incidence by intrinsic-like subtypes </w:t>
      </w:r>
      <w:bookmarkEnd w:id="2"/>
      <w:r w:rsidRPr="009E4469">
        <w:rPr>
          <w:rFonts w:ascii="Times New Roman" w:hAnsi="Times New Roman" w:cs="Times New Roman"/>
          <w:color w:val="000000" w:themeColor="text1"/>
          <w:lang w:val="en-US"/>
        </w:rPr>
        <w:t>– age-adjusted analyses</w:t>
      </w:r>
    </w:p>
    <w:tbl>
      <w:tblPr>
        <w:tblStyle w:val="Tabellrutenett"/>
        <w:tblW w:w="1616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552"/>
        <w:gridCol w:w="850"/>
        <w:gridCol w:w="1843"/>
        <w:gridCol w:w="992"/>
        <w:gridCol w:w="1843"/>
        <w:gridCol w:w="851"/>
        <w:gridCol w:w="1842"/>
        <w:gridCol w:w="851"/>
        <w:gridCol w:w="1843"/>
        <w:gridCol w:w="850"/>
        <w:gridCol w:w="1843"/>
      </w:tblGrid>
      <w:tr w:rsidR="009E4469" w:rsidRPr="000652C4" w14:paraId="607FB531" w14:textId="77777777" w:rsidTr="00D821AB">
        <w:tc>
          <w:tcPr>
            <w:tcW w:w="2552" w:type="dxa"/>
            <w:vMerge w:val="restart"/>
          </w:tcPr>
          <w:p w14:paraId="28263D84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693" w:type="dxa"/>
            <w:gridSpan w:val="2"/>
          </w:tcPr>
          <w:p w14:paraId="5E12A759" w14:textId="77777777" w:rsidR="0047602B" w:rsidRPr="000652C4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Breast cancer overall </w:t>
            </w:r>
          </w:p>
          <w:p w14:paraId="0CAAFC98" w14:textId="77777777" w:rsidR="0047602B" w:rsidRPr="000652C4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(n = 7,844)</w:t>
            </w:r>
          </w:p>
        </w:tc>
        <w:tc>
          <w:tcPr>
            <w:tcW w:w="2835" w:type="dxa"/>
            <w:gridSpan w:val="2"/>
          </w:tcPr>
          <w:p w14:paraId="16A8FEFB" w14:textId="77777777" w:rsidR="0047602B" w:rsidRPr="000652C4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Luminal A-like</w:t>
            </w:r>
          </w:p>
          <w:p w14:paraId="6C4A99A7" w14:textId="77777777" w:rsidR="0047602B" w:rsidRPr="000652C4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(n = 3,784)</w:t>
            </w:r>
          </w:p>
        </w:tc>
        <w:tc>
          <w:tcPr>
            <w:tcW w:w="2693" w:type="dxa"/>
            <w:gridSpan w:val="2"/>
          </w:tcPr>
          <w:p w14:paraId="04F59DE6" w14:textId="77777777" w:rsidR="0047602B" w:rsidRPr="000652C4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Luminal B-like</w:t>
            </w:r>
          </w:p>
          <w:p w14:paraId="5DB72831" w14:textId="77777777" w:rsidR="0047602B" w:rsidRPr="000652C4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(n = 1,480)</w:t>
            </w:r>
          </w:p>
        </w:tc>
        <w:tc>
          <w:tcPr>
            <w:tcW w:w="2694" w:type="dxa"/>
            <w:gridSpan w:val="2"/>
          </w:tcPr>
          <w:p w14:paraId="568DBD03" w14:textId="77777777" w:rsidR="0047602B" w:rsidRPr="000652C4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652C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HER2+ </w:t>
            </w:r>
          </w:p>
          <w:p w14:paraId="1698F46F" w14:textId="77777777" w:rsidR="0047602B" w:rsidRPr="000652C4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652C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(n = 264)</w:t>
            </w:r>
          </w:p>
        </w:tc>
        <w:tc>
          <w:tcPr>
            <w:tcW w:w="2693" w:type="dxa"/>
            <w:gridSpan w:val="2"/>
          </w:tcPr>
          <w:p w14:paraId="04E5FFB9" w14:textId="77777777" w:rsidR="0047602B" w:rsidRPr="000652C4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0652C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TNBC</w:t>
            </w:r>
            <w:proofErr w:type="spellEnd"/>
            <w:r w:rsidRPr="000652C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069014EE" w14:textId="77777777" w:rsidR="0047602B" w:rsidRPr="000652C4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652C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(n = 500)</w:t>
            </w:r>
          </w:p>
        </w:tc>
      </w:tr>
      <w:tr w:rsidR="009E4469" w:rsidRPr="000652C4" w14:paraId="04A40D34" w14:textId="77777777" w:rsidTr="00D821AB">
        <w:trPr>
          <w:trHeight w:val="212"/>
        </w:trPr>
        <w:tc>
          <w:tcPr>
            <w:tcW w:w="2552" w:type="dxa"/>
            <w:vMerge/>
          </w:tcPr>
          <w:p w14:paraId="1E5704A0" w14:textId="77777777" w:rsidR="0047602B" w:rsidRPr="000652C4" w:rsidRDefault="0047602B" w:rsidP="00D821AB">
            <w:pPr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</w:p>
        </w:tc>
        <w:tc>
          <w:tcPr>
            <w:tcW w:w="850" w:type="dxa"/>
          </w:tcPr>
          <w:p w14:paraId="0B593037" w14:textId="77777777" w:rsidR="0047602B" w:rsidRPr="000652C4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n</w:t>
            </w:r>
          </w:p>
        </w:tc>
        <w:tc>
          <w:tcPr>
            <w:tcW w:w="1843" w:type="dxa"/>
          </w:tcPr>
          <w:p w14:paraId="779B6965" w14:textId="77777777" w:rsidR="0047602B" w:rsidRPr="000652C4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HR (95% CI)</w:t>
            </w:r>
          </w:p>
        </w:tc>
        <w:tc>
          <w:tcPr>
            <w:tcW w:w="992" w:type="dxa"/>
          </w:tcPr>
          <w:p w14:paraId="20274978" w14:textId="77777777" w:rsidR="0047602B" w:rsidRPr="000652C4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n</w:t>
            </w:r>
          </w:p>
        </w:tc>
        <w:tc>
          <w:tcPr>
            <w:tcW w:w="1843" w:type="dxa"/>
          </w:tcPr>
          <w:p w14:paraId="1E3A4B26" w14:textId="77777777" w:rsidR="0047602B" w:rsidRPr="000652C4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HR (95% CI)</w:t>
            </w:r>
          </w:p>
        </w:tc>
        <w:tc>
          <w:tcPr>
            <w:tcW w:w="851" w:type="dxa"/>
          </w:tcPr>
          <w:p w14:paraId="3D61C061" w14:textId="77777777" w:rsidR="0047602B" w:rsidRPr="000652C4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n</w:t>
            </w:r>
          </w:p>
        </w:tc>
        <w:tc>
          <w:tcPr>
            <w:tcW w:w="1842" w:type="dxa"/>
          </w:tcPr>
          <w:p w14:paraId="6A1E1F54" w14:textId="77777777" w:rsidR="0047602B" w:rsidRPr="000652C4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HR (95% CI)</w:t>
            </w:r>
          </w:p>
        </w:tc>
        <w:tc>
          <w:tcPr>
            <w:tcW w:w="851" w:type="dxa"/>
          </w:tcPr>
          <w:p w14:paraId="20A4CE68" w14:textId="77777777" w:rsidR="0047602B" w:rsidRPr="000652C4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n</w:t>
            </w:r>
          </w:p>
        </w:tc>
        <w:tc>
          <w:tcPr>
            <w:tcW w:w="1843" w:type="dxa"/>
          </w:tcPr>
          <w:p w14:paraId="6D8F2D0B" w14:textId="77777777" w:rsidR="0047602B" w:rsidRPr="000652C4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 HR (95% CI)</w:t>
            </w:r>
          </w:p>
        </w:tc>
        <w:tc>
          <w:tcPr>
            <w:tcW w:w="850" w:type="dxa"/>
          </w:tcPr>
          <w:p w14:paraId="28BFE0DB" w14:textId="77777777" w:rsidR="0047602B" w:rsidRPr="000652C4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n</w:t>
            </w:r>
          </w:p>
        </w:tc>
        <w:tc>
          <w:tcPr>
            <w:tcW w:w="1843" w:type="dxa"/>
          </w:tcPr>
          <w:p w14:paraId="6421ED93" w14:textId="77777777" w:rsidR="0047602B" w:rsidRPr="000652C4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HR (95% CI)</w:t>
            </w:r>
          </w:p>
        </w:tc>
      </w:tr>
      <w:tr w:rsidR="009E4469" w:rsidRPr="000652C4" w14:paraId="347A4C6C" w14:textId="77777777" w:rsidTr="00D821AB">
        <w:trPr>
          <w:trHeight w:val="1664"/>
        </w:trPr>
        <w:tc>
          <w:tcPr>
            <w:tcW w:w="2552" w:type="dxa"/>
          </w:tcPr>
          <w:p w14:paraId="249B2D7A" w14:textId="77777777" w:rsidR="0047602B" w:rsidRPr="000652C4" w:rsidRDefault="0047602B" w:rsidP="00D821A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nb-NO"/>
              </w:rPr>
            </w:pPr>
            <w:proofErr w:type="spellStart"/>
            <w:r w:rsidRPr="000652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nb-NO"/>
              </w:rPr>
              <w:t>MHT</w:t>
            </w:r>
            <w:proofErr w:type="spellEnd"/>
            <w:r w:rsidRPr="000652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nb-NO"/>
              </w:rPr>
              <w:t xml:space="preserve"> use overall</w:t>
            </w:r>
          </w:p>
          <w:p w14:paraId="702C73E4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Never use</w:t>
            </w:r>
          </w:p>
          <w:p w14:paraId="7466D21C" w14:textId="77777777" w:rsidR="0047602B" w:rsidRPr="000652C4" w:rsidRDefault="0047602B" w:rsidP="00D821AB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Ever use</w:t>
            </w:r>
          </w:p>
          <w:p w14:paraId="279765BF" w14:textId="77777777" w:rsidR="0047602B" w:rsidRPr="000652C4" w:rsidRDefault="0047602B" w:rsidP="00D821AB">
            <w:pPr>
              <w:ind w:left="1416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Current</w:t>
            </w:r>
          </w:p>
          <w:p w14:paraId="762727AD" w14:textId="77777777" w:rsidR="0047602B" w:rsidRPr="000652C4" w:rsidRDefault="0047602B" w:rsidP="00D821AB">
            <w:pPr>
              <w:ind w:left="1416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Former</w:t>
            </w:r>
          </w:p>
          <w:p w14:paraId="572A0923" w14:textId="77777777" w:rsidR="0047602B" w:rsidRPr="000652C4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Duration</w:t>
            </w:r>
          </w:p>
          <w:p w14:paraId="02AD7622" w14:textId="77777777" w:rsidR="0047602B" w:rsidRPr="000652C4" w:rsidRDefault="0047602B" w:rsidP="00D821AB">
            <w:pPr>
              <w:ind w:left="1416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 xml:space="preserve">&lt; 5 </w:t>
            </w:r>
            <w:proofErr w:type="spellStart"/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yrs</w:t>
            </w:r>
            <w:proofErr w:type="spellEnd"/>
          </w:p>
          <w:p w14:paraId="5399B7D7" w14:textId="77777777" w:rsidR="0047602B" w:rsidRPr="000652C4" w:rsidRDefault="0047602B" w:rsidP="00D821AB">
            <w:pPr>
              <w:ind w:left="1416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 xml:space="preserve">≥ 5 </w:t>
            </w:r>
            <w:proofErr w:type="spellStart"/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yrs</w:t>
            </w:r>
            <w:proofErr w:type="spellEnd"/>
          </w:p>
          <w:p w14:paraId="4B2E8381" w14:textId="77777777" w:rsidR="0047602B" w:rsidRPr="000652C4" w:rsidRDefault="0047602B" w:rsidP="00D821AB">
            <w:pPr>
              <w:ind w:left="1416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 xml:space="preserve">Per 1 </w:t>
            </w:r>
            <w:proofErr w:type="spellStart"/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yr</w:t>
            </w:r>
            <w:proofErr w:type="spellEnd"/>
          </w:p>
        </w:tc>
        <w:tc>
          <w:tcPr>
            <w:tcW w:w="850" w:type="dxa"/>
          </w:tcPr>
          <w:p w14:paraId="5277D8E2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AC83AF4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4,297</w:t>
            </w:r>
          </w:p>
          <w:p w14:paraId="4E8A8F36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3,547</w:t>
            </w:r>
          </w:p>
          <w:p w14:paraId="34A4EC06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2,782</w:t>
            </w:r>
          </w:p>
          <w:p w14:paraId="35FF811D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765</w:t>
            </w:r>
          </w:p>
          <w:p w14:paraId="260914B2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56BBE5D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2,250</w:t>
            </w:r>
          </w:p>
          <w:p w14:paraId="5172DD7C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1,243</w:t>
            </w:r>
          </w:p>
          <w:p w14:paraId="3EA7C6DF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7,790</w:t>
            </w:r>
          </w:p>
        </w:tc>
        <w:tc>
          <w:tcPr>
            <w:tcW w:w="1843" w:type="dxa"/>
          </w:tcPr>
          <w:p w14:paraId="45853746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2A63F3D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5ED4D396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1.25 (1.19-1.31)</w:t>
            </w:r>
          </w:p>
          <w:p w14:paraId="25C605D3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1.36 (1.29-1.42)</w:t>
            </w:r>
          </w:p>
          <w:p w14:paraId="38DA2B72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0.97 (0.90-1.05)</w:t>
            </w:r>
          </w:p>
          <w:p w14:paraId="24C18C4F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03068A6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1.16 (1.11-1.23)</w:t>
            </w:r>
          </w:p>
          <w:p w14:paraId="4C2B79C0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1.43 (1.34-1.53)</w:t>
            </w:r>
          </w:p>
          <w:p w14:paraId="3AEAA599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1.04 (1.03-1.04)</w:t>
            </w:r>
          </w:p>
        </w:tc>
        <w:tc>
          <w:tcPr>
            <w:tcW w:w="992" w:type="dxa"/>
          </w:tcPr>
          <w:p w14:paraId="56DFB92B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FCF979D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2,113</w:t>
            </w:r>
          </w:p>
          <w:p w14:paraId="39F83894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1,671</w:t>
            </w:r>
          </w:p>
          <w:p w14:paraId="029F57BE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1,310</w:t>
            </w:r>
          </w:p>
          <w:p w14:paraId="35F5BC90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361</w:t>
            </w:r>
          </w:p>
          <w:p w14:paraId="2F4F9E0F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1C6F6358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984</w:t>
            </w:r>
          </w:p>
          <w:p w14:paraId="7842DBCA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656</w:t>
            </w:r>
          </w:p>
          <w:p w14:paraId="37F6D6C2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3,753</w:t>
            </w:r>
          </w:p>
        </w:tc>
        <w:tc>
          <w:tcPr>
            <w:tcW w:w="1843" w:type="dxa"/>
          </w:tcPr>
          <w:p w14:paraId="1399AC6B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978337B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635BA869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1.19 (1.12-1.27)</w:t>
            </w:r>
          </w:p>
          <w:p w14:paraId="4E589CDC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1.32 (1.24-1.42)</w:t>
            </w:r>
          </w:p>
          <w:p w14:paraId="38868029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0.87 (0.78-0.98)</w:t>
            </w:r>
          </w:p>
          <w:p w14:paraId="1AEF6F60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E907E7A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1.06 (0.99-1.15)</w:t>
            </w:r>
          </w:p>
          <w:p w14:paraId="38510EE6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1.44 (1.32-1.58)</w:t>
            </w:r>
          </w:p>
          <w:p w14:paraId="18B55BB5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1.04 (1.03-1.05)</w:t>
            </w:r>
          </w:p>
        </w:tc>
        <w:tc>
          <w:tcPr>
            <w:tcW w:w="851" w:type="dxa"/>
          </w:tcPr>
          <w:p w14:paraId="008BF38B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140AC53C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845</w:t>
            </w:r>
          </w:p>
          <w:p w14:paraId="7C3D48F0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635</w:t>
            </w:r>
          </w:p>
          <w:p w14:paraId="56242918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464</w:t>
            </w:r>
          </w:p>
          <w:p w14:paraId="44495037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171</w:t>
            </w:r>
          </w:p>
          <w:p w14:paraId="4B97274B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0CB55DF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416</w:t>
            </w:r>
          </w:p>
          <w:p w14:paraId="13A9F586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212</w:t>
            </w:r>
          </w:p>
          <w:p w14:paraId="7A3CE148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1,473</w:t>
            </w:r>
          </w:p>
        </w:tc>
        <w:tc>
          <w:tcPr>
            <w:tcW w:w="1842" w:type="dxa"/>
          </w:tcPr>
          <w:p w14:paraId="0C9B7711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3337242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27B338D3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1.16 (1.04-1.28)</w:t>
            </w:r>
          </w:p>
          <w:p w14:paraId="2197D13E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1.19 (1.07-1.34)</w:t>
            </w:r>
          </w:p>
          <w:p w14:paraId="58430227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1.06 (0.90-1.25)</w:t>
            </w:r>
          </w:p>
          <w:p w14:paraId="1DB668B6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9DBE016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1.14 (1.02-1.29)</w:t>
            </w:r>
          </w:p>
          <w:p w14:paraId="0330A142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1.20 (1.03-1.39)</w:t>
            </w:r>
          </w:p>
          <w:p w14:paraId="7BA71ECA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1.02 (1.00-1.03)</w:t>
            </w:r>
          </w:p>
        </w:tc>
        <w:tc>
          <w:tcPr>
            <w:tcW w:w="851" w:type="dxa"/>
          </w:tcPr>
          <w:p w14:paraId="555525F8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E9E6BCB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155</w:t>
            </w:r>
          </w:p>
          <w:p w14:paraId="5E9A1646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109</w:t>
            </w:r>
          </w:p>
          <w:p w14:paraId="585558DD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77</w:t>
            </w:r>
          </w:p>
          <w:p w14:paraId="5D3F0387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32</w:t>
            </w:r>
          </w:p>
          <w:p w14:paraId="55774BCD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CA3D7AE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78</w:t>
            </w:r>
          </w:p>
          <w:p w14:paraId="149610BF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30</w:t>
            </w:r>
          </w:p>
          <w:p w14:paraId="5C0D1D64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263</w:t>
            </w:r>
          </w:p>
        </w:tc>
        <w:tc>
          <w:tcPr>
            <w:tcW w:w="1843" w:type="dxa"/>
          </w:tcPr>
          <w:p w14:paraId="7E2D7365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0B0E360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0D0FB31E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1.08 (0.85-1.39)</w:t>
            </w:r>
          </w:p>
          <w:p w14:paraId="2E574630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1.06 (0.80-1.39)</w:t>
            </w:r>
          </w:p>
          <w:p w14:paraId="652C736E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1.15 (0.78-1.68)</w:t>
            </w:r>
          </w:p>
          <w:p w14:paraId="7555348D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0CDED26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1.14 (0.86-1.50)</w:t>
            </w:r>
          </w:p>
          <w:p w14:paraId="570FA23F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0.97 (0.66-1.44)</w:t>
            </w:r>
          </w:p>
          <w:p w14:paraId="0DD023C1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1.00 (0.96-1.04)</w:t>
            </w:r>
          </w:p>
        </w:tc>
        <w:tc>
          <w:tcPr>
            <w:tcW w:w="850" w:type="dxa"/>
          </w:tcPr>
          <w:p w14:paraId="04F866ED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8915456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297</w:t>
            </w:r>
          </w:p>
          <w:p w14:paraId="0A5D309A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203</w:t>
            </w:r>
          </w:p>
          <w:p w14:paraId="341E30C1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139</w:t>
            </w:r>
          </w:p>
          <w:p w14:paraId="0541276C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64</w:t>
            </w:r>
          </w:p>
          <w:p w14:paraId="2F91FC67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E8CCEAB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128</w:t>
            </w:r>
          </w:p>
          <w:p w14:paraId="4AE12207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71</w:t>
            </w:r>
          </w:p>
          <w:p w14:paraId="39E35151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496</w:t>
            </w:r>
          </w:p>
        </w:tc>
        <w:tc>
          <w:tcPr>
            <w:tcW w:w="1843" w:type="dxa"/>
          </w:tcPr>
          <w:p w14:paraId="60B3640B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D11EF1C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140EDB58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1.04 (0.87-1.25)</w:t>
            </w:r>
          </w:p>
          <w:p w14:paraId="19016E1A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1.00 (0.81-1.22)</w:t>
            </w:r>
          </w:p>
          <w:p w14:paraId="66E99896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1.15 (0.88-1.51)</w:t>
            </w:r>
          </w:p>
          <w:p w14:paraId="2A8F94BA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1495C11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0.98 (0.79-1.20)</w:t>
            </w:r>
          </w:p>
          <w:p w14:paraId="565DD05E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1.16 (0.89-1.50)</w:t>
            </w:r>
          </w:p>
          <w:p w14:paraId="680F77F8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1.01 (0.98-1.04)</w:t>
            </w:r>
          </w:p>
        </w:tc>
      </w:tr>
      <w:tr w:rsidR="009E4469" w:rsidRPr="000652C4" w14:paraId="25AC1CB6" w14:textId="77777777" w:rsidTr="00D821AB">
        <w:trPr>
          <w:trHeight w:val="1336"/>
        </w:trPr>
        <w:tc>
          <w:tcPr>
            <w:tcW w:w="2552" w:type="dxa"/>
          </w:tcPr>
          <w:p w14:paraId="52D29137" w14:textId="77777777" w:rsidR="0047602B" w:rsidRPr="000652C4" w:rsidRDefault="0047602B" w:rsidP="00D821A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nb-NO"/>
              </w:rPr>
            </w:pPr>
            <w:proofErr w:type="spellStart"/>
            <w:r w:rsidRPr="000652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nb-NO"/>
              </w:rPr>
              <w:t>EPT</w:t>
            </w:r>
            <w:proofErr w:type="spellEnd"/>
            <w:r w:rsidRPr="000652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nb-NO"/>
              </w:rPr>
              <w:t xml:space="preserve"> use</w:t>
            </w:r>
          </w:p>
          <w:p w14:paraId="7319DDD8" w14:textId="77777777" w:rsidR="0047602B" w:rsidRPr="000652C4" w:rsidRDefault="0047602B" w:rsidP="00D821AB">
            <w:pPr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Never use</w:t>
            </w:r>
          </w:p>
          <w:p w14:paraId="426092C4" w14:textId="77777777" w:rsidR="0047602B" w:rsidRPr="000652C4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Ever use</w:t>
            </w:r>
          </w:p>
          <w:p w14:paraId="0DEB473E" w14:textId="77777777" w:rsidR="0047602B" w:rsidRPr="000652C4" w:rsidRDefault="0047602B" w:rsidP="00D821AB">
            <w:pPr>
              <w:ind w:left="1416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Current</w:t>
            </w:r>
          </w:p>
          <w:p w14:paraId="1618C76E" w14:textId="77777777" w:rsidR="0047602B" w:rsidRPr="000652C4" w:rsidRDefault="0047602B" w:rsidP="00D821AB">
            <w:pPr>
              <w:ind w:left="1416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Former</w:t>
            </w:r>
          </w:p>
          <w:p w14:paraId="4FA77963" w14:textId="77777777" w:rsidR="0047602B" w:rsidRPr="000652C4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Duration</w:t>
            </w:r>
          </w:p>
          <w:p w14:paraId="66E8AE2B" w14:textId="77777777" w:rsidR="0047602B" w:rsidRPr="000652C4" w:rsidRDefault="0047602B" w:rsidP="00D821AB">
            <w:pPr>
              <w:ind w:left="1416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 xml:space="preserve">&lt; 5 </w:t>
            </w:r>
            <w:proofErr w:type="spellStart"/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yrs</w:t>
            </w:r>
            <w:proofErr w:type="spellEnd"/>
          </w:p>
          <w:p w14:paraId="076E9459" w14:textId="77777777" w:rsidR="0047602B" w:rsidRPr="000652C4" w:rsidRDefault="0047602B" w:rsidP="00D821AB">
            <w:pPr>
              <w:ind w:left="1416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 xml:space="preserve">≥ 5 </w:t>
            </w:r>
            <w:proofErr w:type="spellStart"/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yrs</w:t>
            </w:r>
            <w:proofErr w:type="spellEnd"/>
          </w:p>
          <w:p w14:paraId="383DBCF3" w14:textId="77777777" w:rsidR="0047602B" w:rsidRPr="000652C4" w:rsidRDefault="0047602B" w:rsidP="00D821AB">
            <w:pPr>
              <w:ind w:left="1416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 xml:space="preserve">Per 1 </w:t>
            </w:r>
            <w:proofErr w:type="spellStart"/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yr</w:t>
            </w:r>
            <w:proofErr w:type="spellEnd"/>
          </w:p>
        </w:tc>
        <w:tc>
          <w:tcPr>
            <w:tcW w:w="850" w:type="dxa"/>
          </w:tcPr>
          <w:p w14:paraId="33868CF8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BDAE600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4,297</w:t>
            </w:r>
          </w:p>
          <w:p w14:paraId="27B67B06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2,599</w:t>
            </w:r>
          </w:p>
          <w:p w14:paraId="1E9A53AC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2,120</w:t>
            </w:r>
          </w:p>
          <w:p w14:paraId="2188B3B2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479</w:t>
            </w:r>
          </w:p>
          <w:p w14:paraId="14626EB6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1F3DF4B1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1,559</w:t>
            </w:r>
          </w:p>
          <w:p w14:paraId="26E0E319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1,028</w:t>
            </w:r>
          </w:p>
          <w:p w14:paraId="1C7503C9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6,884</w:t>
            </w:r>
          </w:p>
        </w:tc>
        <w:tc>
          <w:tcPr>
            <w:tcW w:w="1843" w:type="dxa"/>
          </w:tcPr>
          <w:p w14:paraId="501EF75B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F0446E2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72202A5C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1.33 (1.27-1.40)</w:t>
            </w:r>
          </w:p>
          <w:p w14:paraId="5705F897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1.44 (1.37-1.52)</w:t>
            </w:r>
          </w:p>
          <w:p w14:paraId="1B1EABB9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0.99 (0.90-1.09)</w:t>
            </w:r>
          </w:p>
          <w:p w14:paraId="02AE9D25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FCF4C1C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1.22 (1.15-1.30)</w:t>
            </w:r>
          </w:p>
          <w:p w14:paraId="4EA7CCCD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1.53 (1.43-1.64)</w:t>
            </w:r>
          </w:p>
          <w:p w14:paraId="1668C432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1.04 (1.04-1.05)</w:t>
            </w:r>
          </w:p>
        </w:tc>
        <w:tc>
          <w:tcPr>
            <w:tcW w:w="992" w:type="dxa"/>
          </w:tcPr>
          <w:p w14:paraId="4C3B5EF9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1CB741C3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2,113</w:t>
            </w:r>
          </w:p>
          <w:p w14:paraId="3D629E5F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1,248</w:t>
            </w:r>
          </w:p>
          <w:p w14:paraId="0B6275C3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1,012</w:t>
            </w:r>
          </w:p>
          <w:p w14:paraId="5B4C65BF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236</w:t>
            </w:r>
          </w:p>
          <w:p w14:paraId="1CE83B29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14326784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688</w:t>
            </w:r>
          </w:p>
          <w:p w14:paraId="6CBA01B3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553</w:t>
            </w:r>
          </w:p>
          <w:p w14:paraId="36E02C8F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3,354</w:t>
            </w:r>
          </w:p>
        </w:tc>
        <w:tc>
          <w:tcPr>
            <w:tcW w:w="1843" w:type="dxa"/>
          </w:tcPr>
          <w:p w14:paraId="511A3F71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700B58D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7141EAD0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1.29 (1.20-1.39)</w:t>
            </w:r>
          </w:p>
          <w:p w14:paraId="08DA32DD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1.43 (1.32-1.54)</w:t>
            </w:r>
          </w:p>
          <w:p w14:paraId="35DE0128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0.92 (0.81-1.06)</w:t>
            </w:r>
          </w:p>
          <w:p w14:paraId="20DF3034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D48F81C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1.13 (1.04-1.23)</w:t>
            </w:r>
          </w:p>
          <w:p w14:paraId="63630D02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1.57 (1.43-1.72)</w:t>
            </w:r>
          </w:p>
          <w:p w14:paraId="69F6E076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1.05 (1.04-1.05)</w:t>
            </w:r>
          </w:p>
        </w:tc>
        <w:tc>
          <w:tcPr>
            <w:tcW w:w="851" w:type="dxa"/>
          </w:tcPr>
          <w:p w14:paraId="3F0E0DCC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1934196A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845</w:t>
            </w:r>
          </w:p>
          <w:p w14:paraId="7EBFA3DD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464</w:t>
            </w:r>
          </w:p>
          <w:p w14:paraId="18FE4382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352</w:t>
            </w:r>
          </w:p>
          <w:p w14:paraId="6D708D31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112</w:t>
            </w:r>
          </w:p>
          <w:p w14:paraId="11E58F22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EB0C845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288</w:t>
            </w:r>
          </w:p>
          <w:p w14:paraId="4EFFCC64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175</w:t>
            </w:r>
          </w:p>
          <w:p w14:paraId="4651038D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1,308</w:t>
            </w:r>
          </w:p>
        </w:tc>
        <w:tc>
          <w:tcPr>
            <w:tcW w:w="1842" w:type="dxa"/>
          </w:tcPr>
          <w:p w14:paraId="2D020F4A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3116645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0D8D3D7C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1.23 (1.10-1.38)</w:t>
            </w:r>
          </w:p>
          <w:p w14:paraId="7E7C7E68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1.26 (1.11-1.43)</w:t>
            </w:r>
          </w:p>
          <w:p w14:paraId="090A5D1C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1.13 (0.93-1.38)</w:t>
            </w:r>
          </w:p>
          <w:p w14:paraId="6DA2C247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18040619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1.20 (1.05-1.37)</w:t>
            </w:r>
          </w:p>
          <w:p w14:paraId="6D6A9A90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1.28 (1.08-1.50)</w:t>
            </w:r>
          </w:p>
          <w:p w14:paraId="2DB869F8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1.03 (1.01-1.05)</w:t>
            </w:r>
          </w:p>
        </w:tc>
        <w:tc>
          <w:tcPr>
            <w:tcW w:w="851" w:type="dxa"/>
          </w:tcPr>
          <w:p w14:paraId="16C618E7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8B6062C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155</w:t>
            </w:r>
          </w:p>
          <w:p w14:paraId="0A179EEE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82</w:t>
            </w:r>
          </w:p>
          <w:p w14:paraId="4738B4E0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58</w:t>
            </w:r>
          </w:p>
          <w:p w14:paraId="657FD9DA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24</w:t>
            </w:r>
          </w:p>
          <w:p w14:paraId="74D57049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B419688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56</w:t>
            </w:r>
          </w:p>
          <w:p w14:paraId="5E38BC8A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25</w:t>
            </w:r>
          </w:p>
          <w:p w14:paraId="41A5F1DE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236</w:t>
            </w:r>
          </w:p>
        </w:tc>
        <w:tc>
          <w:tcPr>
            <w:tcW w:w="1843" w:type="dxa"/>
          </w:tcPr>
          <w:p w14:paraId="163CB588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20CDAC1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3230E85E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1.19 (0.91-1.55)</w:t>
            </w:r>
          </w:p>
          <w:p w14:paraId="194F3837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1.11 (0.82-1.51)</w:t>
            </w:r>
          </w:p>
          <w:p w14:paraId="0F2C5633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1.41 (0.92-2.18)</w:t>
            </w:r>
          </w:p>
          <w:p w14:paraId="32F38931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3E2EC26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1.24 (0.91-1.69)</w:t>
            </w:r>
          </w:p>
          <w:p w14:paraId="738A555A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1.05 (0.69-1.61)</w:t>
            </w:r>
          </w:p>
          <w:p w14:paraId="1CF95EF3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1.02 (0.97-1.06)</w:t>
            </w:r>
          </w:p>
        </w:tc>
        <w:tc>
          <w:tcPr>
            <w:tcW w:w="850" w:type="dxa"/>
          </w:tcPr>
          <w:p w14:paraId="25BC507E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468BECD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297</w:t>
            </w:r>
          </w:p>
          <w:p w14:paraId="016C8DD3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147</w:t>
            </w:r>
          </w:p>
          <w:p w14:paraId="3C8998D7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107</w:t>
            </w:r>
          </w:p>
          <w:p w14:paraId="05B94B00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40</w:t>
            </w:r>
          </w:p>
          <w:p w14:paraId="307EE43E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F06DC91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91</w:t>
            </w:r>
          </w:p>
          <w:p w14:paraId="15486971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55</w:t>
            </w:r>
          </w:p>
          <w:p w14:paraId="1601C176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443</w:t>
            </w:r>
          </w:p>
        </w:tc>
        <w:tc>
          <w:tcPr>
            <w:tcW w:w="1843" w:type="dxa"/>
          </w:tcPr>
          <w:p w14:paraId="5C678230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9FA5FBB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653738D0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1.10 (0.90-1.34)</w:t>
            </w:r>
          </w:p>
          <w:p w14:paraId="128B6007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1.07 (0.86-1.34)</w:t>
            </w:r>
          </w:p>
          <w:p w14:paraId="07EFA591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1.17 (0.84-1.63)</w:t>
            </w:r>
          </w:p>
          <w:p w14:paraId="0FAF67EC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7327DB5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1.06 (0.83-1.34)</w:t>
            </w:r>
          </w:p>
          <w:p w14:paraId="470D72B4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1.16 (0.87-1.55)</w:t>
            </w:r>
          </w:p>
          <w:p w14:paraId="69F63715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1.01 (0.98-1.04)</w:t>
            </w:r>
          </w:p>
        </w:tc>
      </w:tr>
      <w:tr w:rsidR="009E4469" w:rsidRPr="000652C4" w14:paraId="07F020E0" w14:textId="77777777" w:rsidTr="00D821AB">
        <w:trPr>
          <w:trHeight w:val="1611"/>
        </w:trPr>
        <w:tc>
          <w:tcPr>
            <w:tcW w:w="2552" w:type="dxa"/>
          </w:tcPr>
          <w:p w14:paraId="56D6442A" w14:textId="77777777" w:rsidR="0047602B" w:rsidRPr="000652C4" w:rsidRDefault="0047602B" w:rsidP="00D821A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nb-NO"/>
              </w:rPr>
            </w:pPr>
            <w:r w:rsidRPr="000652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nb-NO"/>
              </w:rPr>
              <w:t>ET use only</w:t>
            </w:r>
          </w:p>
          <w:p w14:paraId="7501D51F" w14:textId="77777777" w:rsidR="0047602B" w:rsidRPr="000652C4" w:rsidRDefault="0047602B" w:rsidP="00D821AB">
            <w:pPr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Never use</w:t>
            </w:r>
          </w:p>
          <w:p w14:paraId="625A0C9B" w14:textId="77777777" w:rsidR="0047602B" w:rsidRPr="000652C4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Ever use</w:t>
            </w:r>
          </w:p>
          <w:p w14:paraId="33A28A60" w14:textId="77777777" w:rsidR="0047602B" w:rsidRPr="000652C4" w:rsidRDefault="0047602B" w:rsidP="00D821AB">
            <w:pPr>
              <w:ind w:left="1416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Current</w:t>
            </w:r>
          </w:p>
          <w:p w14:paraId="7DA34636" w14:textId="77777777" w:rsidR="0047602B" w:rsidRPr="000652C4" w:rsidRDefault="0047602B" w:rsidP="00D821AB">
            <w:pPr>
              <w:ind w:left="1416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Former</w:t>
            </w:r>
          </w:p>
          <w:p w14:paraId="7BC96E70" w14:textId="77777777" w:rsidR="0047602B" w:rsidRPr="000652C4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Duration</w:t>
            </w:r>
          </w:p>
          <w:p w14:paraId="799EC362" w14:textId="77777777" w:rsidR="0047602B" w:rsidRPr="000652C4" w:rsidRDefault="0047602B" w:rsidP="00D821AB">
            <w:pPr>
              <w:ind w:left="1416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 xml:space="preserve">&lt; 5 </w:t>
            </w:r>
            <w:proofErr w:type="spellStart"/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yrs</w:t>
            </w:r>
            <w:proofErr w:type="spellEnd"/>
          </w:p>
          <w:p w14:paraId="5ABA7AD0" w14:textId="77777777" w:rsidR="0047602B" w:rsidRPr="000652C4" w:rsidRDefault="0047602B" w:rsidP="00D821AB">
            <w:pPr>
              <w:ind w:left="1416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 xml:space="preserve">≥ 5 </w:t>
            </w:r>
            <w:proofErr w:type="spellStart"/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yrs</w:t>
            </w:r>
            <w:proofErr w:type="spellEnd"/>
          </w:p>
          <w:p w14:paraId="3F067346" w14:textId="77777777" w:rsidR="0047602B" w:rsidRPr="000652C4" w:rsidRDefault="0047602B" w:rsidP="00D821AB">
            <w:pPr>
              <w:ind w:left="1416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 xml:space="preserve">Per 1 </w:t>
            </w:r>
            <w:proofErr w:type="spellStart"/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yr</w:t>
            </w:r>
            <w:proofErr w:type="spellEnd"/>
          </w:p>
        </w:tc>
        <w:tc>
          <w:tcPr>
            <w:tcW w:w="850" w:type="dxa"/>
          </w:tcPr>
          <w:p w14:paraId="75812BFA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7811712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4,297</w:t>
            </w:r>
          </w:p>
          <w:p w14:paraId="2E5EF41E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262</w:t>
            </w:r>
          </w:p>
          <w:p w14:paraId="0BC7F001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224</w:t>
            </w:r>
          </w:p>
          <w:p w14:paraId="104F0652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38</w:t>
            </w:r>
          </w:p>
          <w:p w14:paraId="42B234DB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9A290D2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164</w:t>
            </w:r>
          </w:p>
          <w:p w14:paraId="7C9AAB44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96</w:t>
            </w:r>
          </w:p>
          <w:p w14:paraId="54A94DE2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4,557</w:t>
            </w:r>
          </w:p>
        </w:tc>
        <w:tc>
          <w:tcPr>
            <w:tcW w:w="1843" w:type="dxa"/>
          </w:tcPr>
          <w:p w14:paraId="7E1DAC71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36D66FB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271495A9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0.98 (0.87-1.11)</w:t>
            </w:r>
          </w:p>
          <w:p w14:paraId="5BBE2C24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1.05 (0.92-1.21)</w:t>
            </w:r>
          </w:p>
          <w:p w14:paraId="29B04050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0.70 (0.51-0.97)</w:t>
            </w:r>
          </w:p>
          <w:p w14:paraId="69A011BB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CD51684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0.98 (0.84-1.15)</w:t>
            </w:r>
          </w:p>
          <w:p w14:paraId="55CD88CA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0.98 (0.80-1.20)</w:t>
            </w:r>
          </w:p>
          <w:p w14:paraId="4905881F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1.00 (0.98-1.02)</w:t>
            </w:r>
          </w:p>
        </w:tc>
        <w:tc>
          <w:tcPr>
            <w:tcW w:w="992" w:type="dxa"/>
          </w:tcPr>
          <w:p w14:paraId="7443E5D3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BD4C450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2,113</w:t>
            </w:r>
          </w:p>
          <w:p w14:paraId="5C7C2A38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122</w:t>
            </w:r>
          </w:p>
          <w:p w14:paraId="226C9B9C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102</w:t>
            </w:r>
          </w:p>
          <w:p w14:paraId="3B9A6D6A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20</w:t>
            </w:r>
          </w:p>
          <w:p w14:paraId="2E6448C3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8481EBB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78</w:t>
            </w:r>
          </w:p>
          <w:p w14:paraId="61CFC71F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43</w:t>
            </w:r>
          </w:p>
          <w:p w14:paraId="7B16CC45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2,234</w:t>
            </w:r>
          </w:p>
        </w:tc>
        <w:tc>
          <w:tcPr>
            <w:tcW w:w="1843" w:type="dxa"/>
          </w:tcPr>
          <w:p w14:paraId="34A7755E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174E6C32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369973DC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0.92 (0.77-1.11)</w:t>
            </w:r>
          </w:p>
          <w:p w14:paraId="37FE9384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0.99 (0.81-1.20)</w:t>
            </w:r>
          </w:p>
          <w:p w14:paraId="3C6E0B91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0.69 (0.45-1.08)</w:t>
            </w:r>
          </w:p>
          <w:p w14:paraId="64BE80A2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B59A136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0.98 (0.78-1.23)</w:t>
            </w:r>
          </w:p>
          <w:p w14:paraId="388A9711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0.83 (0.62-1.13)</w:t>
            </w:r>
          </w:p>
          <w:p w14:paraId="37D24A28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0.98 (0.96-1.01)</w:t>
            </w:r>
          </w:p>
        </w:tc>
        <w:tc>
          <w:tcPr>
            <w:tcW w:w="851" w:type="dxa"/>
          </w:tcPr>
          <w:p w14:paraId="1973B85A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77403AE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845</w:t>
            </w:r>
          </w:p>
          <w:p w14:paraId="08BDD96B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52</w:t>
            </w:r>
          </w:p>
          <w:p w14:paraId="764AA1FA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47</w:t>
            </w:r>
          </w:p>
          <w:p w14:paraId="2834F84C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</w:p>
          <w:p w14:paraId="1326347C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BB8275A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29</w:t>
            </w:r>
          </w:p>
          <w:p w14:paraId="22CA8B47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22</w:t>
            </w:r>
          </w:p>
          <w:p w14:paraId="4F4DE5A1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896</w:t>
            </w:r>
          </w:p>
        </w:tc>
        <w:tc>
          <w:tcPr>
            <w:tcW w:w="1842" w:type="dxa"/>
          </w:tcPr>
          <w:p w14:paraId="7A6F2C39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160085A3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2D138C84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1.00 (0.76-1.33)</w:t>
            </w:r>
          </w:p>
          <w:p w14:paraId="620276AC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1.16 (0.86-1.55)</w:t>
            </w:r>
          </w:p>
          <w:p w14:paraId="138F92B5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0.45 (0.19-1.07)</w:t>
            </w:r>
          </w:p>
          <w:p w14:paraId="05FBE4A7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B7F854E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0.92 (0.64-1.34)</w:t>
            </w:r>
          </w:p>
          <w:p w14:paraId="5629C25F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1.09 (0.72-1.67)</w:t>
            </w:r>
          </w:p>
          <w:p w14:paraId="1B12A9D4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1.01 (0.97-1.05)</w:t>
            </w:r>
          </w:p>
        </w:tc>
        <w:tc>
          <w:tcPr>
            <w:tcW w:w="851" w:type="dxa"/>
          </w:tcPr>
          <w:p w14:paraId="3609F266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6A4F85D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155</w:t>
            </w:r>
          </w:p>
          <w:p w14:paraId="71D8E24C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12</w:t>
            </w:r>
          </w:p>
          <w:p w14:paraId="286E67A2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9</w:t>
            </w:r>
          </w:p>
          <w:p w14:paraId="2E8A8C97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</w:p>
          <w:p w14:paraId="1440556C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319DE8A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8</w:t>
            </w:r>
          </w:p>
          <w:p w14:paraId="127B007E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</w:p>
          <w:p w14:paraId="13CEA9A3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167</w:t>
            </w:r>
          </w:p>
        </w:tc>
        <w:tc>
          <w:tcPr>
            <w:tcW w:w="1843" w:type="dxa"/>
          </w:tcPr>
          <w:p w14:paraId="7A4E7DBF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03AF6AF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6116596F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1.27 (0.71-2.29)</w:t>
            </w:r>
          </w:p>
          <w:p w14:paraId="3171EA91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1.19 (0.61-2.34)</w:t>
            </w:r>
          </w:p>
          <w:p w14:paraId="7A407E16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1.57 (0.50-4.94)</w:t>
            </w:r>
          </w:p>
          <w:p w14:paraId="173201CA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47B5628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1.35 (0.66-2.75)</w:t>
            </w:r>
          </w:p>
          <w:p w14:paraId="3AA52A14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1.16 (0.43-3.14)</w:t>
            </w:r>
          </w:p>
          <w:p w14:paraId="6D4C0A2B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0.99 (0.89-1.11)</w:t>
            </w:r>
          </w:p>
        </w:tc>
        <w:tc>
          <w:tcPr>
            <w:tcW w:w="850" w:type="dxa"/>
          </w:tcPr>
          <w:p w14:paraId="192F09B6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C9448C9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297</w:t>
            </w:r>
          </w:p>
          <w:p w14:paraId="1FB90D4E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15</w:t>
            </w:r>
          </w:p>
          <w:p w14:paraId="19402B5A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12</w:t>
            </w:r>
          </w:p>
          <w:p w14:paraId="4DCBD025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</w:p>
          <w:p w14:paraId="1EFCFAFA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A3512FF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8</w:t>
            </w:r>
          </w:p>
          <w:p w14:paraId="1126BA19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7</w:t>
            </w:r>
          </w:p>
          <w:p w14:paraId="15BE156B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312</w:t>
            </w:r>
          </w:p>
        </w:tc>
        <w:tc>
          <w:tcPr>
            <w:tcW w:w="1843" w:type="dxa"/>
          </w:tcPr>
          <w:p w14:paraId="38487686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EF7C58D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12628805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0.82 (0.49-1.37)</w:t>
            </w:r>
          </w:p>
          <w:p w14:paraId="6908DA77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0.83 (0.46-1.47)</w:t>
            </w:r>
          </w:p>
          <w:p w14:paraId="13B1FF58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0.78 (0.25-2.44)</w:t>
            </w:r>
          </w:p>
          <w:p w14:paraId="2E9D8CF7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D35A9D5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0.71 (0.35-1.43)</w:t>
            </w:r>
          </w:p>
          <w:p w14:paraId="3EC142DF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1.01 (0.48-2.14)</w:t>
            </w:r>
          </w:p>
          <w:p w14:paraId="172F2D78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0.98 (0.91-1.06)</w:t>
            </w:r>
          </w:p>
        </w:tc>
      </w:tr>
      <w:tr w:rsidR="009E4469" w:rsidRPr="000652C4" w14:paraId="3E015C1C" w14:textId="77777777" w:rsidTr="00D821AB">
        <w:trPr>
          <w:trHeight w:val="1360"/>
        </w:trPr>
        <w:tc>
          <w:tcPr>
            <w:tcW w:w="2552" w:type="dxa"/>
            <w:vMerge w:val="restart"/>
          </w:tcPr>
          <w:p w14:paraId="2229E168" w14:textId="0D9910E4" w:rsidR="0047602B" w:rsidRPr="000652C4" w:rsidRDefault="0047602B" w:rsidP="00D821A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vertAlign w:val="superscript"/>
                <w:lang w:val="en-US" w:eastAsia="nb-NO"/>
              </w:rPr>
            </w:pPr>
            <w:r w:rsidRPr="000652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nb-NO"/>
              </w:rPr>
              <w:t>Cumulat</w:t>
            </w:r>
            <w:r w:rsidR="00F52D3D" w:rsidRPr="000652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nb-NO"/>
              </w:rPr>
              <w:t>ive</w:t>
            </w:r>
            <w:r w:rsidRPr="000652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nb-NO"/>
              </w:rPr>
              <w:t xml:space="preserve"> dose</w:t>
            </w:r>
          </w:p>
          <w:p w14:paraId="3BB916D1" w14:textId="77777777" w:rsidR="0047602B" w:rsidRPr="000652C4" w:rsidRDefault="0047602B" w:rsidP="00D821AB">
            <w:pPr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Never use</w:t>
            </w:r>
          </w:p>
          <w:p w14:paraId="46AD2711" w14:textId="77777777" w:rsidR="0047602B" w:rsidRPr="000652C4" w:rsidRDefault="0047602B" w:rsidP="00D821AB">
            <w:pPr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val="en-US" w:eastAsia="nb-NO"/>
              </w:rPr>
            </w:pPr>
            <w:r w:rsidRPr="000652C4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val="en-US" w:eastAsia="nb-NO"/>
              </w:rPr>
              <w:t>Estrogen (E2-equivalence)</w:t>
            </w:r>
          </w:p>
          <w:p w14:paraId="7BC09A87" w14:textId="77777777" w:rsidR="0047602B" w:rsidRPr="000652C4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&lt; 5 g</w:t>
            </w:r>
          </w:p>
          <w:p w14:paraId="26F527B4" w14:textId="77777777" w:rsidR="0047602B" w:rsidRPr="000652C4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5 - 10 g</w:t>
            </w:r>
          </w:p>
          <w:p w14:paraId="2600E535" w14:textId="77777777" w:rsidR="0047602B" w:rsidRPr="000652C4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lastRenderedPageBreak/>
              <w:t>&gt; 10 g</w:t>
            </w:r>
          </w:p>
          <w:p w14:paraId="0B65DA4E" w14:textId="77777777" w:rsidR="0047602B" w:rsidRPr="000652C4" w:rsidRDefault="0047602B" w:rsidP="00D821AB">
            <w:pPr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val="en-US" w:eastAsia="nb-NO"/>
              </w:rPr>
            </w:pPr>
            <w:r w:rsidRPr="000652C4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val="en-US" w:eastAsia="nb-NO"/>
              </w:rPr>
              <w:t>Progestin (NETA-equivalence)</w:t>
            </w:r>
          </w:p>
          <w:p w14:paraId="5D7490B7" w14:textId="77777777" w:rsidR="0047602B" w:rsidRPr="000652C4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&lt; 1 g</w:t>
            </w:r>
          </w:p>
          <w:p w14:paraId="5BE0A707" w14:textId="77777777" w:rsidR="0047602B" w:rsidRPr="000652C4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1 - 2 g</w:t>
            </w:r>
          </w:p>
          <w:p w14:paraId="54749C9F" w14:textId="77777777" w:rsidR="0047602B" w:rsidRPr="000652C4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&gt; 2 g</w:t>
            </w:r>
          </w:p>
          <w:p w14:paraId="18A95AE1" w14:textId="77777777" w:rsidR="0047602B" w:rsidRPr="000652C4" w:rsidRDefault="0047602B" w:rsidP="00D821AB">
            <w:pPr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val="en-US" w:eastAsia="nb-NO"/>
              </w:rPr>
            </w:pPr>
            <w:r w:rsidRPr="000652C4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val="en-US" w:eastAsia="nb-NO"/>
              </w:rPr>
              <w:t>E2 dose &lt; 5 g</w:t>
            </w:r>
          </w:p>
          <w:p w14:paraId="3410186B" w14:textId="77777777" w:rsidR="0047602B" w:rsidRPr="000652C4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NETA dose &lt; 1 g</w:t>
            </w:r>
          </w:p>
          <w:p w14:paraId="6885A0ED" w14:textId="77777777" w:rsidR="0047602B" w:rsidRPr="000652C4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NETA dose ≥ 1 g</w:t>
            </w:r>
          </w:p>
          <w:p w14:paraId="697B9F0E" w14:textId="77777777" w:rsidR="0047602B" w:rsidRPr="000652C4" w:rsidRDefault="0047602B" w:rsidP="00D821AB">
            <w:pPr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val="en-US" w:eastAsia="nb-NO"/>
              </w:rPr>
            </w:pPr>
            <w:r w:rsidRPr="000652C4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val="en-US" w:eastAsia="nb-NO"/>
              </w:rPr>
              <w:t>E2 dose ≥ 5 g</w:t>
            </w:r>
          </w:p>
          <w:p w14:paraId="4691B8B2" w14:textId="77777777" w:rsidR="0047602B" w:rsidRPr="000652C4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NETA dose &lt; 1 g</w:t>
            </w:r>
          </w:p>
          <w:p w14:paraId="5F6771FC" w14:textId="77777777" w:rsidR="0047602B" w:rsidRPr="000652C4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proofErr w:type="spellStart"/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eastAsia="nb-NO"/>
              </w:rPr>
              <w:t>NETA</w:t>
            </w:r>
            <w:proofErr w:type="spellEnd"/>
            <w:r w:rsidRPr="000652C4">
              <w:rPr>
                <w:rFonts w:ascii="Times New Roman" w:eastAsia="Times New Roman" w:hAnsi="Times New Roman" w:cs="Times New Roman"/>
                <w:color w:val="000000" w:themeColor="text1"/>
                <w:lang w:eastAsia="nb-NO"/>
              </w:rPr>
              <w:t xml:space="preserve"> dose ≥ 1 g</w:t>
            </w:r>
          </w:p>
        </w:tc>
        <w:tc>
          <w:tcPr>
            <w:tcW w:w="850" w:type="dxa"/>
          </w:tcPr>
          <w:p w14:paraId="1E8CAAEA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158588BC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4,297</w:t>
            </w:r>
          </w:p>
          <w:p w14:paraId="3EDB50D7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EB918F3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1,999</w:t>
            </w:r>
          </w:p>
          <w:p w14:paraId="1DFF221B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827</w:t>
            </w:r>
          </w:p>
          <w:p w14:paraId="5FCC3B00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192</w:t>
            </w:r>
          </w:p>
        </w:tc>
        <w:tc>
          <w:tcPr>
            <w:tcW w:w="1843" w:type="dxa"/>
          </w:tcPr>
          <w:p w14:paraId="39005CFF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DFC6EFD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383ABD46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07BE658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1.23 (1.17-1.30)</w:t>
            </w:r>
          </w:p>
          <w:p w14:paraId="6C40957C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1.39 (1.29-1.49)</w:t>
            </w:r>
          </w:p>
          <w:p w14:paraId="04B395E2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1.54 (1.33-1.78)</w:t>
            </w:r>
          </w:p>
        </w:tc>
        <w:tc>
          <w:tcPr>
            <w:tcW w:w="992" w:type="dxa"/>
          </w:tcPr>
          <w:p w14:paraId="7889BEDD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76C143A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2,113</w:t>
            </w:r>
          </w:p>
          <w:p w14:paraId="6850DD25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140B9C0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948</w:t>
            </w:r>
          </w:p>
          <w:p w14:paraId="2B229E0B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399</w:t>
            </w:r>
          </w:p>
          <w:p w14:paraId="6A15D4AD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103</w:t>
            </w:r>
          </w:p>
        </w:tc>
        <w:tc>
          <w:tcPr>
            <w:tcW w:w="1843" w:type="dxa"/>
          </w:tcPr>
          <w:p w14:paraId="628CDD88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11B831F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27821880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4F2B0FB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1.20 (1.11-1.29)</w:t>
            </w:r>
          </w:p>
          <w:p w14:paraId="2D7C55CA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1.33 (1.19-1.48)</w:t>
            </w:r>
          </w:p>
          <w:p w14:paraId="15F40099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1.62 (1.33-1.97)</w:t>
            </w:r>
          </w:p>
        </w:tc>
        <w:tc>
          <w:tcPr>
            <w:tcW w:w="851" w:type="dxa"/>
          </w:tcPr>
          <w:p w14:paraId="4CC7BBBB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579E015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845</w:t>
            </w:r>
          </w:p>
          <w:p w14:paraId="4F9655BA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563A114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347</w:t>
            </w:r>
          </w:p>
          <w:p w14:paraId="6A27544E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154</w:t>
            </w:r>
          </w:p>
          <w:p w14:paraId="01DA1E97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34</w:t>
            </w:r>
          </w:p>
        </w:tc>
        <w:tc>
          <w:tcPr>
            <w:tcW w:w="1842" w:type="dxa"/>
          </w:tcPr>
          <w:p w14:paraId="27D429B3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11507D44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57E25DE3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238B28C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1.12 (0.98-1.26)</w:t>
            </w:r>
          </w:p>
          <w:p w14:paraId="7426599B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1.32 (1.11-1.57)</w:t>
            </w:r>
          </w:p>
          <w:p w14:paraId="7E488AB6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1.37 (0.97-1.93)</w:t>
            </w:r>
          </w:p>
        </w:tc>
        <w:tc>
          <w:tcPr>
            <w:tcW w:w="851" w:type="dxa"/>
          </w:tcPr>
          <w:p w14:paraId="3FFE6E9D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1EE658AD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155</w:t>
            </w:r>
          </w:p>
          <w:p w14:paraId="05E49DF2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E8C1020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69</w:t>
            </w:r>
          </w:p>
          <w:p w14:paraId="4E5372D7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22</w:t>
            </w:r>
          </w:p>
          <w:p w14:paraId="72698C6D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</w:p>
        </w:tc>
        <w:tc>
          <w:tcPr>
            <w:tcW w:w="1843" w:type="dxa"/>
          </w:tcPr>
          <w:p w14:paraId="563D2822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33987D5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511CA3EF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2C9F273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1.20 (0.91-1.60)</w:t>
            </w:r>
          </w:p>
          <w:p w14:paraId="28670277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1.05 (0.67-1.65)</w:t>
            </w:r>
          </w:p>
          <w:p w14:paraId="12D65D29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1.13 (0.46-2.77)</w:t>
            </w:r>
          </w:p>
        </w:tc>
        <w:tc>
          <w:tcPr>
            <w:tcW w:w="850" w:type="dxa"/>
          </w:tcPr>
          <w:p w14:paraId="44C09DC6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C719165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297</w:t>
            </w:r>
          </w:p>
          <w:p w14:paraId="1BE388B7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30090BA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112</w:t>
            </w:r>
          </w:p>
          <w:p w14:paraId="47BCE48B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48</w:t>
            </w:r>
          </w:p>
          <w:p w14:paraId="34989273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6</w:t>
            </w:r>
          </w:p>
        </w:tc>
        <w:tc>
          <w:tcPr>
            <w:tcW w:w="1843" w:type="dxa"/>
          </w:tcPr>
          <w:p w14:paraId="5C370A1C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68BC730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7B654F4E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8A05F7D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1.01 (0.81-1.26)</w:t>
            </w:r>
          </w:p>
          <w:p w14:paraId="3B7C3DDD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1.16 (0.85-1.58)</w:t>
            </w:r>
          </w:p>
          <w:p w14:paraId="285E2014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0.68 (0.30-1.53)</w:t>
            </w:r>
          </w:p>
        </w:tc>
      </w:tr>
      <w:tr w:rsidR="009E4469" w:rsidRPr="000652C4" w14:paraId="0003D5A1" w14:textId="77777777" w:rsidTr="00D821AB">
        <w:trPr>
          <w:trHeight w:val="3024"/>
        </w:trPr>
        <w:tc>
          <w:tcPr>
            <w:tcW w:w="2552" w:type="dxa"/>
            <w:vMerge/>
          </w:tcPr>
          <w:p w14:paraId="55376487" w14:textId="77777777" w:rsidR="0047602B" w:rsidRPr="000652C4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</w:p>
        </w:tc>
        <w:tc>
          <w:tcPr>
            <w:tcW w:w="850" w:type="dxa"/>
          </w:tcPr>
          <w:p w14:paraId="49187E63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BB572A8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AFC76F1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1,411</w:t>
            </w:r>
          </w:p>
          <w:p w14:paraId="126BC236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695</w:t>
            </w:r>
          </w:p>
          <w:p w14:paraId="4B06501B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608</w:t>
            </w:r>
          </w:p>
          <w:p w14:paraId="4C3C0861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61A52A5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1,306</w:t>
            </w:r>
          </w:p>
          <w:p w14:paraId="2AE162E1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439</w:t>
            </w:r>
          </w:p>
          <w:p w14:paraId="239B0A89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DEFF779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93</w:t>
            </w:r>
          </w:p>
          <w:p w14:paraId="49F59E4B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862</w:t>
            </w:r>
          </w:p>
        </w:tc>
        <w:tc>
          <w:tcPr>
            <w:tcW w:w="1843" w:type="dxa"/>
          </w:tcPr>
          <w:p w14:paraId="6EC68C11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1F86CCC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272BB48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1.22 (1.15-1.29)</w:t>
            </w:r>
          </w:p>
          <w:p w14:paraId="46878595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1.37 (1.26-1.48)</w:t>
            </w:r>
          </w:p>
          <w:p w14:paraId="581C8975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1.66 (1.52-1.80)</w:t>
            </w:r>
          </w:p>
          <w:p w14:paraId="59D22FA9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F7B3E48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1.22 (1.15-1.30)</w:t>
            </w:r>
          </w:p>
          <w:p w14:paraId="661152D4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1.47 (1.33-1.62)</w:t>
            </w:r>
          </w:p>
          <w:p w14:paraId="41A386D4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9783780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1.25 (1.01-1.53)</w:t>
            </w:r>
          </w:p>
          <w:p w14:paraId="53F60416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1.50 (1.39-1.61)</w:t>
            </w:r>
          </w:p>
        </w:tc>
        <w:tc>
          <w:tcPr>
            <w:tcW w:w="992" w:type="dxa"/>
          </w:tcPr>
          <w:p w14:paraId="2007B0FC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21D8A16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2476654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634</w:t>
            </w:r>
          </w:p>
          <w:p w14:paraId="282D736B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361</w:t>
            </w:r>
          </w:p>
          <w:p w14:paraId="72B18D9C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304</w:t>
            </w:r>
          </w:p>
          <w:p w14:paraId="20928D4A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1430DDA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589</w:t>
            </w:r>
          </w:p>
          <w:p w14:paraId="74771FFC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233</w:t>
            </w:r>
          </w:p>
          <w:p w14:paraId="191304CE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9AC08DD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  <w:p w14:paraId="27DCB857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431</w:t>
            </w:r>
          </w:p>
        </w:tc>
        <w:tc>
          <w:tcPr>
            <w:tcW w:w="1843" w:type="dxa"/>
          </w:tcPr>
          <w:p w14:paraId="5998A1F8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F8A820E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FAC408F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1.14 (1.04-1.24)</w:t>
            </w:r>
          </w:p>
          <w:p w14:paraId="5E356FE2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1.42 (1.27-1.59)</w:t>
            </w:r>
          </w:p>
          <w:p w14:paraId="43122B4F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1.60 (1.42-1.81)</w:t>
            </w:r>
          </w:p>
          <w:p w14:paraId="2B14595B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46B4C1DD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1.14 (1.04-1.25)</w:t>
            </w:r>
          </w:p>
          <w:p w14:paraId="1F7E11E8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1.54 (1.34-1.76)</w:t>
            </w:r>
          </w:p>
          <w:p w14:paraId="4281A3DC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277F9B4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1.10 (0.80-1.50)</w:t>
            </w:r>
          </w:p>
          <w:p w14:paraId="4FB32C81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1.48 (1.33-1.64)</w:t>
            </w:r>
          </w:p>
        </w:tc>
        <w:tc>
          <w:tcPr>
            <w:tcW w:w="851" w:type="dxa"/>
          </w:tcPr>
          <w:p w14:paraId="27BF40F6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F2BDDA7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0E34A08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257</w:t>
            </w:r>
          </w:p>
          <w:p w14:paraId="2A9BB9D9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112</w:t>
            </w:r>
          </w:p>
          <w:p w14:paraId="3335825D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107</w:t>
            </w:r>
          </w:p>
          <w:p w14:paraId="26D70889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226F2A54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237</w:t>
            </w:r>
          </w:p>
          <w:p w14:paraId="1DB79D57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66</w:t>
            </w:r>
          </w:p>
          <w:p w14:paraId="281BD302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4E7ABEFE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  <w:p w14:paraId="55FDEE80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153</w:t>
            </w:r>
          </w:p>
        </w:tc>
        <w:tc>
          <w:tcPr>
            <w:tcW w:w="1842" w:type="dxa"/>
          </w:tcPr>
          <w:p w14:paraId="09B38D07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83607EE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BDB0CC0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1.17 (1.02-1.35)</w:t>
            </w:r>
          </w:p>
          <w:p w14:paraId="7D85130A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1.13 (0.93-1.38)</w:t>
            </w:r>
          </w:p>
          <w:p w14:paraId="7538590C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1.44 (1.18-1.77)</w:t>
            </w:r>
          </w:p>
          <w:p w14:paraId="0DBD094A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281A0CF6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1.17 (1.01-1.35)</w:t>
            </w:r>
          </w:p>
          <w:p w14:paraId="0A70123C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1.11 (0.87-1.43)</w:t>
            </w:r>
          </w:p>
          <w:p w14:paraId="08784B9C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9F961EA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1.27 (0.80-2.03)</w:t>
            </w:r>
          </w:p>
          <w:p w14:paraId="3F2DF100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1.35 (1.13-1.60)</w:t>
            </w:r>
          </w:p>
        </w:tc>
        <w:tc>
          <w:tcPr>
            <w:tcW w:w="851" w:type="dxa"/>
          </w:tcPr>
          <w:p w14:paraId="6083602B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B0D434A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6DB366A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46</w:t>
            </w:r>
          </w:p>
          <w:p w14:paraId="12C353C2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18</w:t>
            </w:r>
          </w:p>
          <w:p w14:paraId="6A70E562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18</w:t>
            </w:r>
          </w:p>
          <w:p w14:paraId="081CCB61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53B2F57E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43</w:t>
            </w:r>
          </w:p>
          <w:p w14:paraId="1380D7E4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  <w:p w14:paraId="50E6F5A2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476A1D58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  <w:p w14:paraId="4CF49C79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1843" w:type="dxa"/>
          </w:tcPr>
          <w:p w14:paraId="5F23B030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72B004B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7B73BCD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1.12 (0.80-1.56)</w:t>
            </w:r>
          </w:p>
          <w:p w14:paraId="5B7DF95E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1.00 (0.61-1.64)</w:t>
            </w:r>
          </w:p>
          <w:p w14:paraId="0AD47972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1.39 (0.85-2.27)</w:t>
            </w:r>
          </w:p>
          <w:p w14:paraId="1443CC47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8008CAC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1.13 (0.81-1.59)</w:t>
            </w:r>
          </w:p>
          <w:p w14:paraId="182163E6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1.14 (0.63-2.05)</w:t>
            </w:r>
          </w:p>
          <w:p w14:paraId="540237FC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742A98AF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1.14 (0.36-3.57)</w:t>
            </w:r>
          </w:p>
          <w:p w14:paraId="21305F1F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1.14 (0.74-1.78)</w:t>
            </w:r>
          </w:p>
        </w:tc>
        <w:tc>
          <w:tcPr>
            <w:tcW w:w="850" w:type="dxa"/>
          </w:tcPr>
          <w:p w14:paraId="57BDF12A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CD9CE59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ACDEA00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92</w:t>
            </w:r>
          </w:p>
          <w:p w14:paraId="0896C849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33</w:t>
            </w:r>
          </w:p>
          <w:p w14:paraId="1B8E5A89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24</w:t>
            </w:r>
          </w:p>
          <w:p w14:paraId="3F33EE38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4646B9E1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79</w:t>
            </w:r>
          </w:p>
          <w:p w14:paraId="2255B6EB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  <w:p w14:paraId="4D572877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23B847EE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  <w:p w14:paraId="6FAC421C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1843" w:type="dxa"/>
          </w:tcPr>
          <w:p w14:paraId="3E712568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15B4DC94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67ECC6B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1.18 (0.93-1.49)</w:t>
            </w:r>
          </w:p>
          <w:p w14:paraId="5974F69E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0.94 (0.66-1.35)</w:t>
            </w:r>
          </w:p>
          <w:p w14:paraId="7725EBC1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0.92 (0.61-1.40)</w:t>
            </w:r>
          </w:p>
          <w:p w14:paraId="04D23B96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10448F56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1.10 (0.85-1.41)</w:t>
            </w:r>
          </w:p>
          <w:p w14:paraId="313B7F4E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0.87 (0.54-1.39)</w:t>
            </w:r>
          </w:p>
          <w:p w14:paraId="528F9B7E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A4D078A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2.17 (1.19-3.97)</w:t>
            </w:r>
          </w:p>
          <w:p w14:paraId="28272003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</w:rPr>
              <w:t>0.97 (0.70-1.36)</w:t>
            </w:r>
          </w:p>
        </w:tc>
      </w:tr>
      <w:tr w:rsidR="009E4469" w:rsidRPr="000652C4" w14:paraId="32DCA5BF" w14:textId="77777777" w:rsidTr="00D821AB">
        <w:trPr>
          <w:trHeight w:val="581"/>
        </w:trPr>
        <w:tc>
          <w:tcPr>
            <w:tcW w:w="16160" w:type="dxa"/>
            <w:gridSpan w:val="11"/>
            <w:tcBorders>
              <w:bottom w:val="single" w:sz="4" w:space="0" w:color="auto"/>
            </w:tcBorders>
          </w:tcPr>
          <w:p w14:paraId="2E27405B" w14:textId="77777777" w:rsidR="0047602B" w:rsidRPr="000652C4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Abbreviations: CI: confidence interval; </w:t>
            </w:r>
            <w:proofErr w:type="spellStart"/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EPT</w:t>
            </w:r>
            <w:proofErr w:type="spellEnd"/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: estrogen-progestin therapy; ET: estrogen therapy; E2: estradiol; HER2: human epidermal growth factor receptor 2; HR: hazard ratio; </w:t>
            </w:r>
            <w:proofErr w:type="spellStart"/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MHT</w:t>
            </w:r>
            <w:proofErr w:type="spellEnd"/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: menopausal hormone therapy; NETA: norethisterone acetate; </w:t>
            </w:r>
            <w:proofErr w:type="spellStart"/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TNBC</w:t>
            </w:r>
            <w:proofErr w:type="spellEnd"/>
            <w:r w:rsidRPr="000652C4">
              <w:rPr>
                <w:rFonts w:ascii="Times New Roman" w:hAnsi="Times New Roman" w:cs="Times New Roman"/>
                <w:color w:val="000000" w:themeColor="text1"/>
                <w:lang w:val="en-US"/>
              </w:rPr>
              <w:t>: triple-negative breast cancer.</w:t>
            </w:r>
          </w:p>
        </w:tc>
      </w:tr>
    </w:tbl>
    <w:p w14:paraId="55CF6B03" w14:textId="77777777" w:rsidR="0047602B" w:rsidRPr="009E4469" w:rsidRDefault="0047602B" w:rsidP="0047602B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11493363" w14:textId="77777777" w:rsidR="0047602B" w:rsidRPr="009E4469" w:rsidRDefault="0047602B" w:rsidP="0047602B">
      <w:pPr>
        <w:rPr>
          <w:rFonts w:ascii="Times New Roman" w:eastAsiaTheme="majorEastAsia" w:hAnsi="Times New Roman" w:cs="Times New Roman"/>
          <w:color w:val="000000" w:themeColor="text1"/>
          <w:sz w:val="26"/>
          <w:szCs w:val="26"/>
          <w:lang w:val="en-US"/>
        </w:rPr>
      </w:pPr>
      <w:r w:rsidRPr="009E4469">
        <w:rPr>
          <w:rFonts w:ascii="Times New Roman" w:hAnsi="Times New Roman" w:cs="Times New Roman"/>
          <w:color w:val="000000" w:themeColor="text1"/>
          <w:lang w:val="en-US"/>
        </w:rPr>
        <w:br w:type="page"/>
      </w:r>
    </w:p>
    <w:p w14:paraId="40451E4D" w14:textId="6A0909FA" w:rsidR="0047602B" w:rsidRPr="009E4469" w:rsidRDefault="0047602B" w:rsidP="0047602B">
      <w:pPr>
        <w:rPr>
          <w:rFonts w:ascii="Times New Roman" w:hAnsi="Times New Roman" w:cs="Times New Roman"/>
          <w:color w:val="000000" w:themeColor="text1"/>
          <w:lang w:val="en-US"/>
        </w:rPr>
      </w:pPr>
      <w:bookmarkStart w:id="3" w:name="_Toc168384430"/>
      <w:r w:rsidRPr="009E4469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Supplementary Table 4</w:t>
      </w:r>
      <w:r w:rsidRPr="009E4469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proofErr w:type="spellStart"/>
      <w:r w:rsidRPr="009E4469">
        <w:rPr>
          <w:rFonts w:ascii="Times New Roman" w:hAnsi="Times New Roman" w:cs="Times New Roman"/>
          <w:color w:val="000000" w:themeColor="text1"/>
          <w:lang w:val="en-US"/>
        </w:rPr>
        <w:t>MHT</w:t>
      </w:r>
      <w:proofErr w:type="spellEnd"/>
      <w:r w:rsidRPr="009E4469">
        <w:rPr>
          <w:rFonts w:ascii="Times New Roman" w:hAnsi="Times New Roman" w:cs="Times New Roman"/>
          <w:color w:val="000000" w:themeColor="text1"/>
          <w:lang w:val="en-US"/>
        </w:rPr>
        <w:t xml:space="preserve"> use at study entry and incidence by intrinsic-like subtypes</w:t>
      </w:r>
      <w:bookmarkEnd w:id="3"/>
      <w:r w:rsidRPr="009E4469">
        <w:rPr>
          <w:rFonts w:ascii="Times New Roman" w:hAnsi="Times New Roman" w:cs="Times New Roman"/>
          <w:color w:val="000000" w:themeColor="text1"/>
          <w:lang w:val="en-US"/>
        </w:rPr>
        <w:t xml:space="preserve"> – complete-case, MV-adjusted</w:t>
      </w:r>
      <w:r w:rsidR="00D92DEA" w:rsidRPr="009E4469">
        <w:rPr>
          <w:rFonts w:ascii="Times New Roman" w:hAnsi="Times New Roman" w:cs="Times New Roman"/>
          <w:color w:val="000000" w:themeColor="text1"/>
          <w:lang w:val="en-US"/>
        </w:rPr>
        <w:t xml:space="preserve"> analyses</w:t>
      </w:r>
    </w:p>
    <w:tbl>
      <w:tblPr>
        <w:tblStyle w:val="Tabellrutenett"/>
        <w:tblW w:w="1616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552"/>
        <w:gridCol w:w="850"/>
        <w:gridCol w:w="1985"/>
        <w:gridCol w:w="850"/>
        <w:gridCol w:w="1985"/>
        <w:gridCol w:w="850"/>
        <w:gridCol w:w="1843"/>
        <w:gridCol w:w="709"/>
        <w:gridCol w:w="1984"/>
        <w:gridCol w:w="709"/>
        <w:gridCol w:w="1843"/>
      </w:tblGrid>
      <w:tr w:rsidR="009E4469" w:rsidRPr="009E4469" w14:paraId="75325818" w14:textId="77777777" w:rsidTr="00D821AB">
        <w:trPr>
          <w:trHeight w:val="529"/>
        </w:trPr>
        <w:tc>
          <w:tcPr>
            <w:tcW w:w="2552" w:type="dxa"/>
            <w:vMerge w:val="restart"/>
          </w:tcPr>
          <w:p w14:paraId="36A858C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835" w:type="dxa"/>
            <w:gridSpan w:val="2"/>
          </w:tcPr>
          <w:p w14:paraId="7363685E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Breast cancer</w:t>
            </w:r>
          </w:p>
          <w:p w14:paraId="47A7CB52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(n = 6,680)</w:t>
            </w:r>
          </w:p>
        </w:tc>
        <w:tc>
          <w:tcPr>
            <w:tcW w:w="2835" w:type="dxa"/>
            <w:gridSpan w:val="2"/>
          </w:tcPr>
          <w:p w14:paraId="0B2FD54B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Luminal A-like</w:t>
            </w:r>
          </w:p>
          <w:p w14:paraId="4516632E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(n = 3,259)</w:t>
            </w:r>
          </w:p>
        </w:tc>
        <w:tc>
          <w:tcPr>
            <w:tcW w:w="2693" w:type="dxa"/>
            <w:gridSpan w:val="2"/>
          </w:tcPr>
          <w:p w14:paraId="06E7B9C0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Luminal B-like</w:t>
            </w:r>
          </w:p>
          <w:p w14:paraId="02CDACA8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(n = 1,275)</w:t>
            </w:r>
          </w:p>
        </w:tc>
        <w:tc>
          <w:tcPr>
            <w:tcW w:w="2693" w:type="dxa"/>
            <w:gridSpan w:val="2"/>
          </w:tcPr>
          <w:p w14:paraId="27655B76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HER2-enriched</w:t>
            </w:r>
          </w:p>
          <w:p w14:paraId="76727AB5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(n = 227)</w:t>
            </w:r>
          </w:p>
        </w:tc>
        <w:tc>
          <w:tcPr>
            <w:tcW w:w="2552" w:type="dxa"/>
            <w:gridSpan w:val="2"/>
          </w:tcPr>
          <w:p w14:paraId="20DA757B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TNBC</w:t>
            </w:r>
            <w:proofErr w:type="spellEnd"/>
          </w:p>
          <w:p w14:paraId="77D9AF98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(n = 422)</w:t>
            </w:r>
          </w:p>
        </w:tc>
      </w:tr>
      <w:tr w:rsidR="009E4469" w:rsidRPr="009E4469" w14:paraId="32838ED5" w14:textId="77777777" w:rsidTr="00D821AB">
        <w:trPr>
          <w:trHeight w:val="112"/>
        </w:trPr>
        <w:tc>
          <w:tcPr>
            <w:tcW w:w="2552" w:type="dxa"/>
            <w:vMerge/>
          </w:tcPr>
          <w:p w14:paraId="276A96EB" w14:textId="77777777" w:rsidR="0047602B" w:rsidRPr="009E4469" w:rsidRDefault="0047602B" w:rsidP="00D821AB">
            <w:pPr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</w:p>
        </w:tc>
        <w:tc>
          <w:tcPr>
            <w:tcW w:w="850" w:type="dxa"/>
          </w:tcPr>
          <w:p w14:paraId="3F2C7523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n</w:t>
            </w:r>
          </w:p>
        </w:tc>
        <w:tc>
          <w:tcPr>
            <w:tcW w:w="1985" w:type="dxa"/>
          </w:tcPr>
          <w:p w14:paraId="2796894C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HR (95% CI)</w:t>
            </w: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  <w:lang w:val="en-US"/>
              </w:rPr>
              <w:t>1</w:t>
            </w:r>
          </w:p>
        </w:tc>
        <w:tc>
          <w:tcPr>
            <w:tcW w:w="850" w:type="dxa"/>
          </w:tcPr>
          <w:p w14:paraId="551DEA52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n</w:t>
            </w:r>
          </w:p>
        </w:tc>
        <w:tc>
          <w:tcPr>
            <w:tcW w:w="1985" w:type="dxa"/>
          </w:tcPr>
          <w:p w14:paraId="77B33117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HR (95% CI)</w:t>
            </w: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  <w:lang w:val="en-US"/>
              </w:rPr>
              <w:t>1</w:t>
            </w:r>
          </w:p>
        </w:tc>
        <w:tc>
          <w:tcPr>
            <w:tcW w:w="850" w:type="dxa"/>
          </w:tcPr>
          <w:p w14:paraId="306F2F60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n</w:t>
            </w:r>
          </w:p>
        </w:tc>
        <w:tc>
          <w:tcPr>
            <w:tcW w:w="1843" w:type="dxa"/>
          </w:tcPr>
          <w:p w14:paraId="34793EA2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HR (95% CI)</w:t>
            </w: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  <w:lang w:val="en-US"/>
              </w:rPr>
              <w:t>1</w:t>
            </w:r>
          </w:p>
        </w:tc>
        <w:tc>
          <w:tcPr>
            <w:tcW w:w="709" w:type="dxa"/>
          </w:tcPr>
          <w:p w14:paraId="2A648EA4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n</w:t>
            </w:r>
          </w:p>
        </w:tc>
        <w:tc>
          <w:tcPr>
            <w:tcW w:w="1984" w:type="dxa"/>
          </w:tcPr>
          <w:p w14:paraId="6EC0EF7C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HR (95% CI)</w:t>
            </w: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  <w:lang w:val="en-US"/>
              </w:rPr>
              <w:t>1</w:t>
            </w:r>
          </w:p>
        </w:tc>
        <w:tc>
          <w:tcPr>
            <w:tcW w:w="709" w:type="dxa"/>
          </w:tcPr>
          <w:p w14:paraId="7AB053F1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n</w:t>
            </w:r>
          </w:p>
        </w:tc>
        <w:tc>
          <w:tcPr>
            <w:tcW w:w="1843" w:type="dxa"/>
          </w:tcPr>
          <w:p w14:paraId="599133F8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HR (95% CI)</w:t>
            </w: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  <w:lang w:val="en-US"/>
              </w:rPr>
              <w:t>1</w:t>
            </w:r>
          </w:p>
        </w:tc>
      </w:tr>
      <w:tr w:rsidR="009E4469" w:rsidRPr="009E4469" w14:paraId="364A60A9" w14:textId="77777777" w:rsidTr="00D821AB">
        <w:trPr>
          <w:trHeight w:val="1664"/>
        </w:trPr>
        <w:tc>
          <w:tcPr>
            <w:tcW w:w="2552" w:type="dxa"/>
          </w:tcPr>
          <w:p w14:paraId="7C0B3DC5" w14:textId="77777777" w:rsidR="0047602B" w:rsidRPr="009E4469" w:rsidRDefault="0047602B" w:rsidP="00D821A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nb-NO"/>
              </w:rPr>
            </w:pPr>
            <w:proofErr w:type="spellStart"/>
            <w:r w:rsidRPr="009E4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nb-NO"/>
              </w:rPr>
              <w:t>MHT</w:t>
            </w:r>
            <w:proofErr w:type="spellEnd"/>
            <w:r w:rsidRPr="009E4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nb-NO"/>
              </w:rPr>
              <w:t xml:space="preserve"> use overall</w:t>
            </w:r>
          </w:p>
          <w:p w14:paraId="564D97D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Never use</w:t>
            </w:r>
          </w:p>
          <w:p w14:paraId="79C6F4E2" w14:textId="77777777" w:rsidR="0047602B" w:rsidRPr="009E4469" w:rsidRDefault="0047602B" w:rsidP="00D821AB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Ever use</w:t>
            </w:r>
          </w:p>
          <w:p w14:paraId="60AD83E0" w14:textId="77777777" w:rsidR="0047602B" w:rsidRPr="009E4469" w:rsidRDefault="0047602B" w:rsidP="00D821AB">
            <w:pPr>
              <w:ind w:left="1416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Current</w:t>
            </w:r>
          </w:p>
          <w:p w14:paraId="7BA9194A" w14:textId="77777777" w:rsidR="0047602B" w:rsidRPr="009E4469" w:rsidRDefault="0047602B" w:rsidP="00D821AB">
            <w:pPr>
              <w:ind w:left="1416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Former</w:t>
            </w:r>
          </w:p>
          <w:p w14:paraId="213C21D2" w14:textId="77777777" w:rsidR="0047602B" w:rsidRPr="009E4469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Duration</w:t>
            </w:r>
          </w:p>
          <w:p w14:paraId="1AEA4B62" w14:textId="77777777" w:rsidR="0047602B" w:rsidRPr="009E4469" w:rsidRDefault="0047602B" w:rsidP="00D821AB">
            <w:pPr>
              <w:ind w:left="1416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 xml:space="preserve">&lt; 5 </w:t>
            </w:r>
            <w:proofErr w:type="spellStart"/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yrs</w:t>
            </w:r>
            <w:proofErr w:type="spellEnd"/>
          </w:p>
          <w:p w14:paraId="295ABD21" w14:textId="77777777" w:rsidR="0047602B" w:rsidRPr="009E4469" w:rsidRDefault="0047602B" w:rsidP="00D821AB">
            <w:pPr>
              <w:ind w:left="1416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 xml:space="preserve">≥ 5 </w:t>
            </w:r>
            <w:proofErr w:type="spellStart"/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yrs</w:t>
            </w:r>
            <w:proofErr w:type="spellEnd"/>
          </w:p>
          <w:p w14:paraId="19165C41" w14:textId="77777777" w:rsidR="0047602B" w:rsidRPr="009E4469" w:rsidRDefault="0047602B" w:rsidP="00D821AB">
            <w:pPr>
              <w:ind w:left="1416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 xml:space="preserve">Per 1 </w:t>
            </w:r>
            <w:proofErr w:type="spellStart"/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yr</w:t>
            </w:r>
            <w:proofErr w:type="spellEnd"/>
          </w:p>
        </w:tc>
        <w:tc>
          <w:tcPr>
            <w:tcW w:w="850" w:type="dxa"/>
          </w:tcPr>
          <w:p w14:paraId="09DDE51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0AB1F3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3,660</w:t>
            </w:r>
          </w:p>
          <w:p w14:paraId="5FD8613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3,020</w:t>
            </w:r>
          </w:p>
          <w:p w14:paraId="0B170AC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2,397</w:t>
            </w:r>
          </w:p>
          <w:p w14:paraId="0E0413F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623</w:t>
            </w:r>
          </w:p>
          <w:p w14:paraId="4D7E7E4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8BFA00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1,930</w:t>
            </w:r>
          </w:p>
          <w:p w14:paraId="3A6AB01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1,056</w:t>
            </w:r>
          </w:p>
          <w:p w14:paraId="29F1444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6,646</w:t>
            </w:r>
          </w:p>
        </w:tc>
        <w:tc>
          <w:tcPr>
            <w:tcW w:w="1985" w:type="dxa"/>
          </w:tcPr>
          <w:p w14:paraId="27D467C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1A9E01E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3ABCC9A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1.22 (1.16-1.28)</w:t>
            </w:r>
          </w:p>
          <w:p w14:paraId="778FC18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1.34 (1.28-1.42)</w:t>
            </w:r>
          </w:p>
          <w:p w14:paraId="60FF95E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0.90 (0.83-0.98)</w:t>
            </w:r>
          </w:p>
          <w:p w14:paraId="4825CA1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CC740D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1.15 (1.09-1.22)</w:t>
            </w:r>
          </w:p>
          <w:p w14:paraId="330EE8B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1.37 (1.28-1.47)</w:t>
            </w:r>
          </w:p>
          <w:p w14:paraId="5E03B83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1.03 (1.02-1.04)</w:t>
            </w:r>
          </w:p>
        </w:tc>
        <w:tc>
          <w:tcPr>
            <w:tcW w:w="850" w:type="dxa"/>
          </w:tcPr>
          <w:p w14:paraId="4FBFAF4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7B3728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1,827</w:t>
            </w:r>
          </w:p>
          <w:p w14:paraId="0A3DB96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1,432</w:t>
            </w:r>
          </w:p>
          <w:p w14:paraId="7CFE70C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1,128</w:t>
            </w:r>
          </w:p>
          <w:p w14:paraId="483912E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304</w:t>
            </w:r>
          </w:p>
          <w:p w14:paraId="5097F46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086DE6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850</w:t>
            </w:r>
          </w:p>
          <w:p w14:paraId="010E822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563</w:t>
            </w:r>
          </w:p>
          <w:p w14:paraId="24A4450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3,240</w:t>
            </w:r>
          </w:p>
        </w:tc>
        <w:tc>
          <w:tcPr>
            <w:tcW w:w="1985" w:type="dxa"/>
          </w:tcPr>
          <w:p w14:paraId="4CF8C0C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E07C60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0B45D4B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1.14 (1.07-1.23)</w:t>
            </w:r>
          </w:p>
          <w:p w14:paraId="10FE2AD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1.29 (1.19-1.39)</w:t>
            </w:r>
          </w:p>
          <w:p w14:paraId="01BEB3C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0.81 (0.72-0.92)</w:t>
            </w:r>
          </w:p>
          <w:p w14:paraId="0C03B72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5972A0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1.04 (0.96-1.13)</w:t>
            </w:r>
          </w:p>
          <w:p w14:paraId="1334B9A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1.34 (1.22-1.47)</w:t>
            </w:r>
          </w:p>
          <w:p w14:paraId="68C35286" w14:textId="77777777" w:rsidR="0047602B" w:rsidRPr="009E4469" w:rsidRDefault="0047602B" w:rsidP="00D821AB">
            <w:pPr>
              <w:tabs>
                <w:tab w:val="left" w:pos="991"/>
              </w:tabs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1.03 (1.02-1.04)</w:t>
            </w:r>
          </w:p>
        </w:tc>
        <w:tc>
          <w:tcPr>
            <w:tcW w:w="850" w:type="dxa"/>
          </w:tcPr>
          <w:p w14:paraId="2841D89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11EE0A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733</w:t>
            </w:r>
          </w:p>
          <w:p w14:paraId="189CA78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542</w:t>
            </w:r>
          </w:p>
          <w:p w14:paraId="4CD2D4F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414</w:t>
            </w:r>
          </w:p>
          <w:p w14:paraId="4F4193B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128</w:t>
            </w:r>
          </w:p>
          <w:p w14:paraId="21CC8C4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F2E4D7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356</w:t>
            </w:r>
          </w:p>
          <w:p w14:paraId="6E5FC27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183</w:t>
            </w:r>
          </w:p>
          <w:p w14:paraId="6AB484C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1,272</w:t>
            </w:r>
          </w:p>
        </w:tc>
        <w:tc>
          <w:tcPr>
            <w:tcW w:w="1843" w:type="dxa"/>
          </w:tcPr>
          <w:p w14:paraId="2A56CAF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EB6400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10C3FB0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1.09 (0.98-1.23)</w:t>
            </w:r>
          </w:p>
          <w:p w14:paraId="4982203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1.18 (1.04-1.33)</w:t>
            </w:r>
          </w:p>
          <w:p w14:paraId="201BEF8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0.90 (0.74-1.08)</w:t>
            </w:r>
          </w:p>
          <w:p w14:paraId="6AC0AAF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C6BA3E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1.09 (0.96-1.24)</w:t>
            </w:r>
          </w:p>
          <w:p w14:paraId="487C2E3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1.12 (0.95-1.32)</w:t>
            </w:r>
          </w:p>
          <w:p w14:paraId="5F059E2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1.01 (1.00-1.03)</w:t>
            </w:r>
          </w:p>
        </w:tc>
        <w:tc>
          <w:tcPr>
            <w:tcW w:w="709" w:type="dxa"/>
          </w:tcPr>
          <w:p w14:paraId="7591953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D161E4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135</w:t>
            </w:r>
          </w:p>
          <w:p w14:paraId="04950FD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92</w:t>
            </w:r>
          </w:p>
          <w:p w14:paraId="658CA66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66</w:t>
            </w:r>
          </w:p>
          <w:p w14:paraId="5FD8C9A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26</w:t>
            </w:r>
          </w:p>
          <w:p w14:paraId="1ABE199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9E96A1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67</w:t>
            </w:r>
          </w:p>
          <w:p w14:paraId="5A98985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24</w:t>
            </w:r>
          </w:p>
          <w:p w14:paraId="2B1988E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226</w:t>
            </w:r>
          </w:p>
        </w:tc>
        <w:tc>
          <w:tcPr>
            <w:tcW w:w="1984" w:type="dxa"/>
          </w:tcPr>
          <w:p w14:paraId="0DA6592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1B695A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14978D1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1.02 (0.78-1.34)</w:t>
            </w:r>
          </w:p>
          <w:p w14:paraId="150BB2E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1.01 (0.75-1.36)</w:t>
            </w:r>
          </w:p>
          <w:p w14:paraId="7CD9EBD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1.05 (0.69-1.60)</w:t>
            </w:r>
          </w:p>
          <w:p w14:paraId="4F39F80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DED7C6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1.09 (0.81-1.47)</w:t>
            </w:r>
          </w:p>
          <w:p w14:paraId="1ACAADC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0.86 (0.55-1.33)</w:t>
            </w:r>
          </w:p>
          <w:p w14:paraId="6C785DE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0.99 (0.95-1.04)</w:t>
            </w:r>
          </w:p>
        </w:tc>
        <w:tc>
          <w:tcPr>
            <w:tcW w:w="709" w:type="dxa"/>
          </w:tcPr>
          <w:p w14:paraId="60B7B89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330755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253</w:t>
            </w:r>
          </w:p>
          <w:p w14:paraId="7513065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169</w:t>
            </w:r>
          </w:p>
          <w:p w14:paraId="75E8039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116</w:t>
            </w:r>
          </w:p>
          <w:p w14:paraId="60DF891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53</w:t>
            </w:r>
          </w:p>
          <w:p w14:paraId="7A9BC06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4300E7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106</w:t>
            </w:r>
          </w:p>
          <w:p w14:paraId="02A80B8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59</w:t>
            </w:r>
          </w:p>
          <w:p w14:paraId="03CE1BA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418</w:t>
            </w:r>
          </w:p>
        </w:tc>
        <w:tc>
          <w:tcPr>
            <w:tcW w:w="1843" w:type="dxa"/>
          </w:tcPr>
          <w:p w14:paraId="1507633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776BA8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00DF899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0.99 (0.82-1.21)</w:t>
            </w:r>
          </w:p>
          <w:p w14:paraId="1AAD0E8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0.96 (0.77-1.20)</w:t>
            </w:r>
          </w:p>
          <w:p w14:paraId="7C12901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1.08 (0.80-1.46)</w:t>
            </w:r>
          </w:p>
          <w:p w14:paraId="6F2E487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D9EBC6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0.93 (0.74-1.17)</w:t>
            </w:r>
          </w:p>
          <w:p w14:paraId="2DAE4D5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1.08 (0.81-1.44)</w:t>
            </w:r>
          </w:p>
          <w:p w14:paraId="12D952C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1.00 (0.97-1.03)</w:t>
            </w:r>
          </w:p>
        </w:tc>
      </w:tr>
      <w:tr w:rsidR="009E4469" w:rsidRPr="009E4469" w14:paraId="644FF464" w14:textId="77777777" w:rsidTr="00D821AB">
        <w:trPr>
          <w:trHeight w:val="1336"/>
        </w:trPr>
        <w:tc>
          <w:tcPr>
            <w:tcW w:w="2552" w:type="dxa"/>
          </w:tcPr>
          <w:p w14:paraId="5E6AF33B" w14:textId="77777777" w:rsidR="0047602B" w:rsidRPr="009E4469" w:rsidRDefault="0047602B" w:rsidP="00D821A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nb-NO"/>
              </w:rPr>
            </w:pPr>
            <w:proofErr w:type="spellStart"/>
            <w:r w:rsidRPr="009E4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nb-NO"/>
              </w:rPr>
              <w:t>ETP</w:t>
            </w:r>
            <w:proofErr w:type="spellEnd"/>
            <w:r w:rsidRPr="009E4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nb-NO"/>
              </w:rPr>
              <w:t xml:space="preserve"> use</w:t>
            </w:r>
          </w:p>
          <w:p w14:paraId="48021558" w14:textId="77777777" w:rsidR="0047602B" w:rsidRPr="009E4469" w:rsidRDefault="0047602B" w:rsidP="00D821AB">
            <w:pPr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Never use</w:t>
            </w:r>
          </w:p>
          <w:p w14:paraId="12F9B4ED" w14:textId="77777777" w:rsidR="0047602B" w:rsidRPr="009E4469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Ever use</w:t>
            </w:r>
          </w:p>
          <w:p w14:paraId="109EA76A" w14:textId="77777777" w:rsidR="0047602B" w:rsidRPr="009E4469" w:rsidRDefault="0047602B" w:rsidP="00D821AB">
            <w:pPr>
              <w:ind w:left="1416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Current</w:t>
            </w:r>
          </w:p>
          <w:p w14:paraId="318953A4" w14:textId="77777777" w:rsidR="0047602B" w:rsidRPr="009E4469" w:rsidRDefault="0047602B" w:rsidP="00D821AB">
            <w:pPr>
              <w:ind w:left="1416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Former</w:t>
            </w:r>
          </w:p>
          <w:p w14:paraId="7C5A9503" w14:textId="77777777" w:rsidR="0047602B" w:rsidRPr="009E4469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Duration</w:t>
            </w:r>
          </w:p>
          <w:p w14:paraId="3A139D82" w14:textId="77777777" w:rsidR="0047602B" w:rsidRPr="009E4469" w:rsidRDefault="0047602B" w:rsidP="00D821AB">
            <w:pPr>
              <w:ind w:left="1416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 xml:space="preserve">&lt; 5 </w:t>
            </w:r>
            <w:proofErr w:type="spellStart"/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yrs</w:t>
            </w:r>
            <w:proofErr w:type="spellEnd"/>
          </w:p>
          <w:p w14:paraId="1D8E6303" w14:textId="77777777" w:rsidR="0047602B" w:rsidRPr="009E4469" w:rsidRDefault="0047602B" w:rsidP="00D821AB">
            <w:pPr>
              <w:ind w:left="1416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 xml:space="preserve">≥ 5 </w:t>
            </w:r>
            <w:proofErr w:type="spellStart"/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yrs</w:t>
            </w:r>
            <w:proofErr w:type="spellEnd"/>
          </w:p>
          <w:p w14:paraId="7A793B4F" w14:textId="77777777" w:rsidR="0047602B" w:rsidRPr="009E4469" w:rsidRDefault="0047602B" w:rsidP="00D821AB">
            <w:pPr>
              <w:ind w:left="1416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 xml:space="preserve">Per 1 </w:t>
            </w:r>
            <w:proofErr w:type="spellStart"/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yr</w:t>
            </w:r>
            <w:proofErr w:type="spellEnd"/>
          </w:p>
        </w:tc>
        <w:tc>
          <w:tcPr>
            <w:tcW w:w="850" w:type="dxa"/>
          </w:tcPr>
          <w:p w14:paraId="17E5420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122076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3,660</w:t>
            </w:r>
          </w:p>
          <w:p w14:paraId="218257C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2,255</w:t>
            </w:r>
          </w:p>
          <w:p w14:paraId="206F307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1,850</w:t>
            </w:r>
          </w:p>
          <w:p w14:paraId="64A2E24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405</w:t>
            </w:r>
          </w:p>
          <w:p w14:paraId="57D0901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734C6A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1,364</w:t>
            </w:r>
          </w:p>
          <w:p w14:paraId="3EB6D28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881</w:t>
            </w:r>
          </w:p>
          <w:p w14:paraId="06B6A23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5,905</w:t>
            </w:r>
          </w:p>
        </w:tc>
        <w:tc>
          <w:tcPr>
            <w:tcW w:w="1985" w:type="dxa"/>
          </w:tcPr>
          <w:p w14:paraId="2779DB6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8E35DA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158BC77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1.29 (1.23-1.36)</w:t>
            </w:r>
          </w:p>
          <w:p w14:paraId="2E6F581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1.42 (1.35-1.51)</w:t>
            </w:r>
          </w:p>
          <w:p w14:paraId="0092ADD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0.91 (0.82-1.01)</w:t>
            </w:r>
          </w:p>
          <w:p w14:paraId="1622E76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413D79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1.21 (1.13-1.29)</w:t>
            </w:r>
          </w:p>
          <w:p w14:paraId="1841E52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1.44 (1.34-1.56)</w:t>
            </w:r>
          </w:p>
          <w:p w14:paraId="32FFE02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1.04 (1.03-1.04)</w:t>
            </w:r>
          </w:p>
        </w:tc>
        <w:tc>
          <w:tcPr>
            <w:tcW w:w="850" w:type="dxa"/>
          </w:tcPr>
          <w:p w14:paraId="1D46343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94E273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1,827</w:t>
            </w:r>
          </w:p>
          <w:p w14:paraId="3642CE1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1,090</w:t>
            </w:r>
          </w:p>
          <w:p w14:paraId="3BE8CD7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881</w:t>
            </w:r>
          </w:p>
          <w:p w14:paraId="6D1E9C1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209</w:t>
            </w:r>
          </w:p>
          <w:p w14:paraId="4A577DC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1981A14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603</w:t>
            </w:r>
          </w:p>
          <w:p w14:paraId="1D13D93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482</w:t>
            </w:r>
          </w:p>
          <w:p w14:paraId="1D7FBE1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2,912</w:t>
            </w:r>
          </w:p>
        </w:tc>
        <w:tc>
          <w:tcPr>
            <w:tcW w:w="1985" w:type="dxa"/>
          </w:tcPr>
          <w:p w14:paraId="48AD107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25C717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1F7A388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1.23 (1.14-1.32)</w:t>
            </w:r>
          </w:p>
          <w:p w14:paraId="2ED7596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1.37 (1.26-1.49)</w:t>
            </w:r>
          </w:p>
          <w:p w14:paraId="168D8D6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0.85 (0.73-0.98)</w:t>
            </w:r>
          </w:p>
          <w:p w14:paraId="4F7658B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A37774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1.09 (1.00-1.20)</w:t>
            </w:r>
          </w:p>
          <w:p w14:paraId="0CE8654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1.44 (1.30-1.59)</w:t>
            </w:r>
          </w:p>
          <w:p w14:paraId="4A81C68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1.04 (1.03-1.05)</w:t>
            </w:r>
          </w:p>
        </w:tc>
        <w:tc>
          <w:tcPr>
            <w:tcW w:w="850" w:type="dxa"/>
          </w:tcPr>
          <w:p w14:paraId="6FAB222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134A39F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733</w:t>
            </w:r>
          </w:p>
          <w:p w14:paraId="219D8B2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406</w:t>
            </w:r>
          </w:p>
          <w:p w14:paraId="33EF036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317</w:t>
            </w:r>
          </w:p>
          <w:p w14:paraId="736313E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89</w:t>
            </w:r>
          </w:p>
          <w:p w14:paraId="3B009F8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1F4C08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255</w:t>
            </w:r>
          </w:p>
          <w:p w14:paraId="4589F32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150</w:t>
            </w:r>
          </w:p>
          <w:p w14:paraId="5840D96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1,138</w:t>
            </w:r>
          </w:p>
        </w:tc>
        <w:tc>
          <w:tcPr>
            <w:tcW w:w="1843" w:type="dxa"/>
          </w:tcPr>
          <w:p w14:paraId="4AE243C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54E011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7C8C3E6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1.16 (1.02-1.31)</w:t>
            </w:r>
          </w:p>
          <w:p w14:paraId="2B438D2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1.23 (1.07-1.40)</w:t>
            </w:r>
          </w:p>
          <w:p w14:paraId="5989E10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0.96 (0.76-1.20)</w:t>
            </w:r>
          </w:p>
          <w:p w14:paraId="198A088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F75239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1.16 (1.00-1.34)</w:t>
            </w:r>
          </w:p>
          <w:p w14:paraId="2BE332D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1.16 (0.97-1.38)</w:t>
            </w:r>
          </w:p>
          <w:p w14:paraId="4621696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1.02 (1.00-1.04)</w:t>
            </w:r>
          </w:p>
        </w:tc>
        <w:tc>
          <w:tcPr>
            <w:tcW w:w="709" w:type="dxa"/>
          </w:tcPr>
          <w:p w14:paraId="0AD52FF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F9EF71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135</w:t>
            </w:r>
          </w:p>
          <w:p w14:paraId="007B1D8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69</w:t>
            </w:r>
          </w:p>
          <w:p w14:paraId="0E299A6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50</w:t>
            </w:r>
          </w:p>
          <w:p w14:paraId="6D14C4F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19</w:t>
            </w:r>
          </w:p>
          <w:p w14:paraId="50D45C5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DE7E87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48</w:t>
            </w:r>
          </w:p>
          <w:p w14:paraId="44CD520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20</w:t>
            </w:r>
          </w:p>
          <w:p w14:paraId="13CFBC1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203</w:t>
            </w:r>
          </w:p>
        </w:tc>
        <w:tc>
          <w:tcPr>
            <w:tcW w:w="1984" w:type="dxa"/>
          </w:tcPr>
          <w:p w14:paraId="237096E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158F04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3C05E87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1.07 (0.80-1.44)</w:t>
            </w:r>
          </w:p>
          <w:p w14:paraId="49B525C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1.04 (0.75-1.44)</w:t>
            </w:r>
          </w:p>
          <w:p w14:paraId="457734B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1.17 (0.72-1.91)</w:t>
            </w:r>
          </w:p>
          <w:p w14:paraId="092EEA4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7DED22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1.14 (0.82-1.60)</w:t>
            </w:r>
          </w:p>
          <w:p w14:paraId="6A300D2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0.89 (0.55-1.43)</w:t>
            </w:r>
          </w:p>
          <w:p w14:paraId="5074C6B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1.01 (0.96-1.05)</w:t>
            </w:r>
          </w:p>
        </w:tc>
        <w:tc>
          <w:tcPr>
            <w:tcW w:w="709" w:type="dxa"/>
          </w:tcPr>
          <w:p w14:paraId="2AF7390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952F13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253</w:t>
            </w:r>
          </w:p>
          <w:p w14:paraId="2DFCD5F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125</w:t>
            </w:r>
          </w:p>
          <w:p w14:paraId="57A9891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91</w:t>
            </w:r>
          </w:p>
          <w:p w14:paraId="1DFE580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34</w:t>
            </w:r>
          </w:p>
          <w:p w14:paraId="418408B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14F3E3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77</w:t>
            </w:r>
          </w:p>
          <w:p w14:paraId="5812360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47</w:t>
            </w:r>
          </w:p>
          <w:p w14:paraId="4DB0261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377</w:t>
            </w:r>
          </w:p>
        </w:tc>
        <w:tc>
          <w:tcPr>
            <w:tcW w:w="1843" w:type="dxa"/>
          </w:tcPr>
          <w:p w14:paraId="79B1A9A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FC6441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642EC05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1.04 (0.84-1.30)</w:t>
            </w:r>
          </w:p>
          <w:p w14:paraId="70963E0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1.03 (0.81-1.31)</w:t>
            </w:r>
          </w:p>
          <w:p w14:paraId="4ED6334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1.08 (0.75-1.55)</w:t>
            </w:r>
          </w:p>
          <w:p w14:paraId="0A7A5FE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13BDAF0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1.01 (0.78-1.31)</w:t>
            </w:r>
          </w:p>
          <w:p w14:paraId="6EEF98E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1.08 (0.79-1.48)</w:t>
            </w:r>
          </w:p>
          <w:p w14:paraId="78C979B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1.00 (0.97-1.04)</w:t>
            </w:r>
          </w:p>
        </w:tc>
      </w:tr>
      <w:tr w:rsidR="009E4469" w:rsidRPr="009E4469" w14:paraId="538D429E" w14:textId="77777777" w:rsidTr="00D821AB">
        <w:trPr>
          <w:trHeight w:val="1611"/>
        </w:trPr>
        <w:tc>
          <w:tcPr>
            <w:tcW w:w="2552" w:type="dxa"/>
          </w:tcPr>
          <w:p w14:paraId="6A5F8B19" w14:textId="77777777" w:rsidR="0047602B" w:rsidRPr="009E4469" w:rsidRDefault="0047602B" w:rsidP="00D821A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nb-NO"/>
              </w:rPr>
              <w:t>ET use only</w:t>
            </w:r>
          </w:p>
          <w:p w14:paraId="6E683810" w14:textId="77777777" w:rsidR="0047602B" w:rsidRPr="009E4469" w:rsidRDefault="0047602B" w:rsidP="00D821AB">
            <w:pPr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Never use</w:t>
            </w:r>
          </w:p>
          <w:p w14:paraId="2F3BB2ED" w14:textId="77777777" w:rsidR="0047602B" w:rsidRPr="009E4469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Ever use</w:t>
            </w:r>
          </w:p>
          <w:p w14:paraId="204C0458" w14:textId="77777777" w:rsidR="0047602B" w:rsidRPr="009E4469" w:rsidRDefault="0047602B" w:rsidP="00D821AB">
            <w:pPr>
              <w:ind w:left="1416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Current</w:t>
            </w:r>
          </w:p>
          <w:p w14:paraId="1F4F5A12" w14:textId="77777777" w:rsidR="0047602B" w:rsidRPr="009E4469" w:rsidRDefault="0047602B" w:rsidP="00D821AB">
            <w:pPr>
              <w:ind w:left="1416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Former</w:t>
            </w:r>
          </w:p>
          <w:p w14:paraId="423F1D8F" w14:textId="77777777" w:rsidR="0047602B" w:rsidRPr="009E4469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Duration</w:t>
            </w:r>
          </w:p>
          <w:p w14:paraId="0A5DD98F" w14:textId="77777777" w:rsidR="0047602B" w:rsidRPr="009E4469" w:rsidRDefault="0047602B" w:rsidP="00D821AB">
            <w:pPr>
              <w:ind w:left="1416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 xml:space="preserve">&lt; 5 </w:t>
            </w:r>
            <w:proofErr w:type="spellStart"/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yrs</w:t>
            </w:r>
            <w:proofErr w:type="spellEnd"/>
          </w:p>
          <w:p w14:paraId="4D6FF7EC" w14:textId="77777777" w:rsidR="0047602B" w:rsidRPr="009E4469" w:rsidRDefault="0047602B" w:rsidP="00D821AB">
            <w:pPr>
              <w:ind w:left="1416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 xml:space="preserve">≥ 5 </w:t>
            </w:r>
            <w:proofErr w:type="spellStart"/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yrs</w:t>
            </w:r>
            <w:proofErr w:type="spellEnd"/>
          </w:p>
          <w:p w14:paraId="5B8702AE" w14:textId="77777777" w:rsidR="0047602B" w:rsidRPr="009E4469" w:rsidRDefault="0047602B" w:rsidP="00D821AB">
            <w:pPr>
              <w:ind w:left="1416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 xml:space="preserve">Per 1 </w:t>
            </w:r>
            <w:proofErr w:type="spellStart"/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yr</w:t>
            </w:r>
            <w:proofErr w:type="spellEnd"/>
          </w:p>
        </w:tc>
        <w:tc>
          <w:tcPr>
            <w:tcW w:w="850" w:type="dxa"/>
          </w:tcPr>
          <w:p w14:paraId="657EC74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BAF77C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3,660</w:t>
            </w:r>
          </w:p>
          <w:p w14:paraId="25932C1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226</w:t>
            </w:r>
          </w:p>
          <w:p w14:paraId="1A0E5E0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197</w:t>
            </w:r>
          </w:p>
          <w:p w14:paraId="343AABF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29</w:t>
            </w:r>
          </w:p>
          <w:p w14:paraId="49E489C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F87AAE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140</w:t>
            </w:r>
          </w:p>
          <w:p w14:paraId="72B5596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84</w:t>
            </w:r>
          </w:p>
          <w:p w14:paraId="3233C8A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3,884</w:t>
            </w:r>
          </w:p>
        </w:tc>
        <w:tc>
          <w:tcPr>
            <w:tcW w:w="1985" w:type="dxa"/>
          </w:tcPr>
          <w:p w14:paraId="07A6128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92186A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66389F8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0.95 (0.83-1.09)</w:t>
            </w:r>
          </w:p>
          <w:p w14:paraId="254D8BA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1.04 (0.90-1.20)</w:t>
            </w:r>
          </w:p>
          <w:p w14:paraId="2AF2B48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0.60 (0.42-0.86)</w:t>
            </w:r>
          </w:p>
          <w:p w14:paraId="3C04370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8BF997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0.94 (0.79-1.11)</w:t>
            </w:r>
          </w:p>
          <w:p w14:paraId="396EBA6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0.97 (0.78-1.21)</w:t>
            </w:r>
          </w:p>
          <w:p w14:paraId="67F2C5C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0.99 (0.97-1.02)</w:t>
            </w:r>
          </w:p>
        </w:tc>
        <w:tc>
          <w:tcPr>
            <w:tcW w:w="850" w:type="dxa"/>
          </w:tcPr>
          <w:p w14:paraId="679A6FD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AC21B7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1,827</w:t>
            </w:r>
          </w:p>
          <w:p w14:paraId="73A4AE8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108</w:t>
            </w:r>
          </w:p>
          <w:p w14:paraId="0FC9168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91</w:t>
            </w:r>
          </w:p>
          <w:p w14:paraId="3072725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17</w:t>
            </w:r>
          </w:p>
          <w:p w14:paraId="3199550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25F330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69</w:t>
            </w:r>
          </w:p>
          <w:p w14:paraId="79354C5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38</w:t>
            </w:r>
          </w:p>
          <w:p w14:paraId="0CBE734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1,934</w:t>
            </w:r>
          </w:p>
        </w:tc>
        <w:tc>
          <w:tcPr>
            <w:tcW w:w="1985" w:type="dxa"/>
          </w:tcPr>
          <w:p w14:paraId="015A5F1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2FFA4F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246871D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0.89 (0.73-1.08)</w:t>
            </w:r>
          </w:p>
          <w:p w14:paraId="55E54AB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0.96 (0.78-1.19)</w:t>
            </w:r>
          </w:p>
          <w:p w14:paraId="586F4F3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0.63 (0.39-1.01)</w:t>
            </w:r>
          </w:p>
          <w:p w14:paraId="413ECA3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0E0ACF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0.94 (0.74-1.20)</w:t>
            </w:r>
          </w:p>
          <w:p w14:paraId="665986A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0.80 (0.58-1.10)</w:t>
            </w:r>
          </w:p>
          <w:p w14:paraId="138EC01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0.98 (0.95-1.01)</w:t>
            </w:r>
          </w:p>
        </w:tc>
        <w:tc>
          <w:tcPr>
            <w:tcW w:w="850" w:type="dxa"/>
          </w:tcPr>
          <w:p w14:paraId="666BA73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AF9DA2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733</w:t>
            </w:r>
          </w:p>
          <w:p w14:paraId="6E33758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45</w:t>
            </w:r>
          </w:p>
          <w:p w14:paraId="4730373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42</w:t>
            </w:r>
          </w:p>
          <w:p w14:paraId="1FC4541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</w:p>
          <w:p w14:paraId="49DBA96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AFF08E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25</w:t>
            </w:r>
          </w:p>
          <w:p w14:paraId="75060F2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19</w:t>
            </w:r>
          </w:p>
          <w:p w14:paraId="0480986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777</w:t>
            </w:r>
          </w:p>
        </w:tc>
        <w:tc>
          <w:tcPr>
            <w:tcW w:w="1843" w:type="dxa"/>
          </w:tcPr>
          <w:p w14:paraId="5463485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FD9F4E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679666C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0.94 (0.69-1.27)</w:t>
            </w:r>
          </w:p>
          <w:p w14:paraId="0FF237D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1.10 (0.81-1.52)</w:t>
            </w:r>
          </w:p>
          <w:p w14:paraId="5A55E30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0.29 (0.09-0.91)</w:t>
            </w:r>
          </w:p>
          <w:p w14:paraId="2BF2E01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1F8C228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0.86 (0.57-1.28)</w:t>
            </w:r>
          </w:p>
          <w:p w14:paraId="5E149FA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1.04 (0.66-1.64)</w:t>
            </w:r>
          </w:p>
          <w:p w14:paraId="583CCB7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1.00 (0.95-1.04)</w:t>
            </w:r>
          </w:p>
        </w:tc>
        <w:tc>
          <w:tcPr>
            <w:tcW w:w="709" w:type="dxa"/>
          </w:tcPr>
          <w:p w14:paraId="2F5758B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4F4652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135</w:t>
            </w:r>
          </w:p>
          <w:p w14:paraId="6ED9C49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11</w:t>
            </w:r>
          </w:p>
          <w:p w14:paraId="3356AD0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9</w:t>
            </w:r>
          </w:p>
          <w:p w14:paraId="1F38511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</w:p>
          <w:p w14:paraId="4E8BA2A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DEB4BC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7</w:t>
            </w:r>
          </w:p>
          <w:p w14:paraId="26C65E0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</w:p>
          <w:p w14:paraId="23129C8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146</w:t>
            </w:r>
          </w:p>
        </w:tc>
        <w:tc>
          <w:tcPr>
            <w:tcW w:w="1984" w:type="dxa"/>
          </w:tcPr>
          <w:p w14:paraId="1C0C647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276757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3584CFA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1.28 (0.69-2.38)</w:t>
            </w:r>
          </w:p>
          <w:p w14:paraId="431E7AA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1.32 (0.67-2.59)</w:t>
            </w:r>
          </w:p>
          <w:p w14:paraId="03543BB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1.15 (0.28-4.67)</w:t>
            </w:r>
          </w:p>
          <w:p w14:paraId="518406F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10D0F7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1.29 (0.60-2.76)</w:t>
            </w:r>
          </w:p>
          <w:p w14:paraId="7D18681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1.29 (0.48-3.50)</w:t>
            </w:r>
          </w:p>
          <w:p w14:paraId="2C5DCB8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1.00 (0.90-1.12)</w:t>
            </w:r>
          </w:p>
        </w:tc>
        <w:tc>
          <w:tcPr>
            <w:tcW w:w="709" w:type="dxa"/>
          </w:tcPr>
          <w:p w14:paraId="2555515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51EF80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253</w:t>
            </w:r>
          </w:p>
          <w:p w14:paraId="201F35C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10</w:t>
            </w:r>
          </w:p>
          <w:p w14:paraId="685F2DC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8</w:t>
            </w:r>
          </w:p>
          <w:p w14:paraId="266CB36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</w:p>
          <w:p w14:paraId="332BCE3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292CC4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6</w:t>
            </w:r>
          </w:p>
          <w:p w14:paraId="44B29CE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</w:p>
          <w:p w14:paraId="133A01B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263</w:t>
            </w:r>
          </w:p>
        </w:tc>
        <w:tc>
          <w:tcPr>
            <w:tcW w:w="1843" w:type="dxa"/>
          </w:tcPr>
          <w:p w14:paraId="336195D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1BF0FD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59CF425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0.61 (0.33-1.15)</w:t>
            </w:r>
          </w:p>
          <w:p w14:paraId="7F309C8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0.62 (0.31-1.26)</w:t>
            </w:r>
          </w:p>
          <w:p w14:paraId="06F2E01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0.58 (0.14-2.33)</w:t>
            </w:r>
          </w:p>
          <w:p w14:paraId="2E8B601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3F14F3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0.60 (0.27-1.34)</w:t>
            </w:r>
          </w:p>
          <w:p w14:paraId="4B79693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0.65 (0.24-1.75)</w:t>
            </w:r>
          </w:p>
          <w:p w14:paraId="0BC65A9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0.93 (0.82-1.04)</w:t>
            </w:r>
          </w:p>
        </w:tc>
      </w:tr>
      <w:tr w:rsidR="009E4469" w:rsidRPr="009E4469" w14:paraId="1D1D71B3" w14:textId="77777777" w:rsidTr="00D821AB">
        <w:trPr>
          <w:trHeight w:val="1360"/>
        </w:trPr>
        <w:tc>
          <w:tcPr>
            <w:tcW w:w="2552" w:type="dxa"/>
            <w:vMerge w:val="restart"/>
          </w:tcPr>
          <w:p w14:paraId="6D418E59" w14:textId="5D9EB518" w:rsidR="0047602B" w:rsidRPr="009E4469" w:rsidRDefault="0047602B" w:rsidP="00D821A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vertAlign w:val="superscript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nb-NO"/>
              </w:rPr>
              <w:t>Cumulat</w:t>
            </w:r>
            <w:r w:rsidR="00F52D3D" w:rsidRPr="009E4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nb-NO"/>
              </w:rPr>
              <w:t>ive</w:t>
            </w:r>
            <w:r w:rsidRPr="009E4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nb-NO"/>
              </w:rPr>
              <w:t xml:space="preserve"> dose</w:t>
            </w:r>
          </w:p>
          <w:p w14:paraId="06FEDC34" w14:textId="77777777" w:rsidR="0047602B" w:rsidRPr="009E4469" w:rsidRDefault="0047602B" w:rsidP="00D821AB">
            <w:pPr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Never use</w:t>
            </w:r>
          </w:p>
          <w:p w14:paraId="7A5271B5" w14:textId="77777777" w:rsidR="0047602B" w:rsidRPr="009E4469" w:rsidRDefault="0047602B" w:rsidP="00D821AB">
            <w:pPr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val="en-US" w:eastAsia="nb-NO"/>
              </w:rPr>
              <w:t>Estrogen (E2-equivalence)</w:t>
            </w:r>
          </w:p>
          <w:p w14:paraId="47E11D25" w14:textId="77777777" w:rsidR="0047602B" w:rsidRPr="009E4469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&lt; 5 g</w:t>
            </w:r>
          </w:p>
          <w:p w14:paraId="2227FFF7" w14:textId="77777777" w:rsidR="0047602B" w:rsidRPr="009E4469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5 - 10 g</w:t>
            </w:r>
          </w:p>
          <w:p w14:paraId="7393734E" w14:textId="77777777" w:rsidR="0047602B" w:rsidRPr="009E4469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lastRenderedPageBreak/>
              <w:t>&gt; 10 g</w:t>
            </w:r>
          </w:p>
          <w:p w14:paraId="7ABB6999" w14:textId="77777777" w:rsidR="0047602B" w:rsidRPr="009E4469" w:rsidRDefault="0047602B" w:rsidP="00D821AB">
            <w:pPr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val="en-US" w:eastAsia="nb-NO"/>
              </w:rPr>
              <w:t>Progestin (NETA-equivalence)</w:t>
            </w:r>
          </w:p>
          <w:p w14:paraId="02CF12F0" w14:textId="77777777" w:rsidR="0047602B" w:rsidRPr="009E4469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&lt; 1 g</w:t>
            </w:r>
          </w:p>
          <w:p w14:paraId="5D163A82" w14:textId="77777777" w:rsidR="0047602B" w:rsidRPr="009E4469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1 - 2 g</w:t>
            </w:r>
          </w:p>
          <w:p w14:paraId="38CF6558" w14:textId="77777777" w:rsidR="0047602B" w:rsidRPr="009E4469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&gt; 2 g</w:t>
            </w:r>
          </w:p>
          <w:p w14:paraId="076FC2D4" w14:textId="77777777" w:rsidR="0047602B" w:rsidRPr="009E4469" w:rsidRDefault="0047602B" w:rsidP="00D821AB">
            <w:pPr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val="en-US" w:eastAsia="nb-NO"/>
              </w:rPr>
              <w:t>E2 dose &lt; 5 g</w:t>
            </w:r>
          </w:p>
          <w:p w14:paraId="6591FB08" w14:textId="77777777" w:rsidR="0047602B" w:rsidRPr="009E4469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NETA dose &lt; 1 g</w:t>
            </w:r>
          </w:p>
          <w:p w14:paraId="2C584EB4" w14:textId="77777777" w:rsidR="0047602B" w:rsidRPr="009E4469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NETA dose ≥ 1 g</w:t>
            </w:r>
          </w:p>
          <w:p w14:paraId="52D01F57" w14:textId="77777777" w:rsidR="0047602B" w:rsidRPr="009E4469" w:rsidRDefault="0047602B" w:rsidP="00D821AB">
            <w:pPr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val="en-US" w:eastAsia="nb-NO"/>
              </w:rPr>
              <w:t>E2 dose ≥ 5 g</w:t>
            </w:r>
          </w:p>
          <w:p w14:paraId="154F1F2E" w14:textId="77777777" w:rsidR="0047602B" w:rsidRPr="009E4469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  <w:t>NETA dose &lt; 1 g</w:t>
            </w:r>
          </w:p>
          <w:p w14:paraId="176BE1A2" w14:textId="77777777" w:rsidR="0047602B" w:rsidRPr="009E4469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  <w:proofErr w:type="spellStart"/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eastAsia="nb-NO"/>
              </w:rPr>
              <w:t>NETA</w:t>
            </w:r>
            <w:proofErr w:type="spellEnd"/>
            <w:r w:rsidRPr="009E4469">
              <w:rPr>
                <w:rFonts w:ascii="Times New Roman" w:eastAsia="Times New Roman" w:hAnsi="Times New Roman" w:cs="Times New Roman"/>
                <w:color w:val="000000" w:themeColor="text1"/>
                <w:lang w:eastAsia="nb-NO"/>
              </w:rPr>
              <w:t xml:space="preserve"> dose ≥ 1 g</w:t>
            </w:r>
          </w:p>
        </w:tc>
        <w:tc>
          <w:tcPr>
            <w:tcW w:w="850" w:type="dxa"/>
          </w:tcPr>
          <w:p w14:paraId="20BBC6F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ECDA82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3,660</w:t>
            </w:r>
          </w:p>
          <w:p w14:paraId="12B8F4F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C9AEA9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1,745</w:t>
            </w:r>
          </w:p>
          <w:p w14:paraId="3E279A6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721</w:t>
            </w:r>
          </w:p>
          <w:p w14:paraId="105AFD3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152</w:t>
            </w:r>
          </w:p>
        </w:tc>
        <w:tc>
          <w:tcPr>
            <w:tcW w:w="1985" w:type="dxa"/>
          </w:tcPr>
          <w:p w14:paraId="0DB10FB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CB5503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32D38C0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8AEA80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1.20 (1.14-1.28)</w:t>
            </w:r>
          </w:p>
          <w:p w14:paraId="5F71E29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1.34 (1.24-1.46)</w:t>
            </w:r>
          </w:p>
          <w:p w14:paraId="2F0DF1C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1.37 (1.17-1.62)</w:t>
            </w:r>
          </w:p>
        </w:tc>
        <w:tc>
          <w:tcPr>
            <w:tcW w:w="850" w:type="dxa"/>
          </w:tcPr>
          <w:p w14:paraId="45021B7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CE5785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1,827</w:t>
            </w:r>
          </w:p>
          <w:p w14:paraId="0A461A4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E6A5DD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838</w:t>
            </w:r>
          </w:p>
          <w:p w14:paraId="119E273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352</w:t>
            </w:r>
          </w:p>
          <w:p w14:paraId="7B525DD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80</w:t>
            </w:r>
          </w:p>
        </w:tc>
        <w:tc>
          <w:tcPr>
            <w:tcW w:w="1985" w:type="dxa"/>
          </w:tcPr>
          <w:p w14:paraId="21E6CF2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EA6FBE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571A2E0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265627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1.23 (1.13-1.33)</w:t>
            </w:r>
          </w:p>
          <w:p w14:paraId="2680575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1.43 (1.27-1.62)</w:t>
            </w:r>
          </w:p>
          <w:p w14:paraId="24A356B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1.59 (1.27-2.00)</w:t>
            </w:r>
          </w:p>
        </w:tc>
        <w:tc>
          <w:tcPr>
            <w:tcW w:w="850" w:type="dxa"/>
          </w:tcPr>
          <w:p w14:paraId="294331A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11D3C45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733</w:t>
            </w:r>
          </w:p>
          <w:p w14:paraId="041FB85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FF0863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307</w:t>
            </w:r>
          </w:p>
          <w:p w14:paraId="5959382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132</w:t>
            </w:r>
          </w:p>
          <w:p w14:paraId="4ECB2F8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29</w:t>
            </w:r>
          </w:p>
        </w:tc>
        <w:tc>
          <w:tcPr>
            <w:tcW w:w="1843" w:type="dxa"/>
          </w:tcPr>
          <w:p w14:paraId="63EAB98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EDBB94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0E5F6E6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E1A185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1.12 (0.98-1.29)</w:t>
            </w:r>
          </w:p>
          <w:p w14:paraId="4A2495A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1.33 (1.10-1.62)</w:t>
            </w:r>
          </w:p>
          <w:p w14:paraId="788EE00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1.41 (0.97-2.05)</w:t>
            </w:r>
          </w:p>
        </w:tc>
        <w:tc>
          <w:tcPr>
            <w:tcW w:w="709" w:type="dxa"/>
          </w:tcPr>
          <w:p w14:paraId="1C35E9C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B57353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135</w:t>
            </w:r>
          </w:p>
          <w:p w14:paraId="3BA14D5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62175C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57</w:t>
            </w:r>
          </w:p>
          <w:p w14:paraId="3CAF0A7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19</w:t>
            </w:r>
          </w:p>
          <w:p w14:paraId="223218A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</w:p>
        </w:tc>
        <w:tc>
          <w:tcPr>
            <w:tcW w:w="1984" w:type="dxa"/>
          </w:tcPr>
          <w:p w14:paraId="76E998A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A936AB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04727D3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739CB5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1.20 (0.87-1.65)</w:t>
            </w:r>
          </w:p>
          <w:p w14:paraId="3F3AC33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1.20 (0.73-1.98)</w:t>
            </w:r>
          </w:p>
          <w:p w14:paraId="4C5EE89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1.60 (0.65-3.95)</w:t>
            </w:r>
          </w:p>
        </w:tc>
        <w:tc>
          <w:tcPr>
            <w:tcW w:w="709" w:type="dxa"/>
          </w:tcPr>
          <w:p w14:paraId="700D049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E76607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253</w:t>
            </w:r>
          </w:p>
          <w:p w14:paraId="5E5E701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7FF268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93</w:t>
            </w:r>
          </w:p>
          <w:p w14:paraId="4275F2C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41</w:t>
            </w:r>
          </w:p>
          <w:p w14:paraId="41EF2E5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</w:p>
        </w:tc>
        <w:tc>
          <w:tcPr>
            <w:tcW w:w="1843" w:type="dxa"/>
          </w:tcPr>
          <w:p w14:paraId="0FD23B2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F33A50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Ref.</w:t>
            </w:r>
          </w:p>
          <w:p w14:paraId="4B4DD16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368606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0.96 (0.75-1.23)</w:t>
            </w:r>
          </w:p>
          <w:p w14:paraId="5646F10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1.16 (0.82-1.64)</w:t>
            </w:r>
          </w:p>
          <w:p w14:paraId="7A9ABBA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0.70 (0.29-1.70)</w:t>
            </w:r>
          </w:p>
        </w:tc>
      </w:tr>
      <w:tr w:rsidR="009E4469" w:rsidRPr="009E4469" w14:paraId="56841ACA" w14:textId="77777777" w:rsidTr="00D821AB">
        <w:trPr>
          <w:trHeight w:val="3024"/>
        </w:trPr>
        <w:tc>
          <w:tcPr>
            <w:tcW w:w="2552" w:type="dxa"/>
            <w:vMerge/>
          </w:tcPr>
          <w:p w14:paraId="0D9FA1E5" w14:textId="77777777" w:rsidR="0047602B" w:rsidRPr="009E4469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lang w:val="en-US" w:eastAsia="nb-NO"/>
              </w:rPr>
            </w:pPr>
          </w:p>
        </w:tc>
        <w:tc>
          <w:tcPr>
            <w:tcW w:w="850" w:type="dxa"/>
          </w:tcPr>
          <w:p w14:paraId="401274B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1F14052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E170C0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1,232</w:t>
            </w:r>
          </w:p>
          <w:p w14:paraId="353628D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605</w:t>
            </w:r>
          </w:p>
          <w:p w14:paraId="79CA6D7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519</w:t>
            </w:r>
          </w:p>
          <w:p w14:paraId="65D65D7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BCDC74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1,143</w:t>
            </w:r>
          </w:p>
          <w:p w14:paraId="5063999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382</w:t>
            </w:r>
          </w:p>
          <w:p w14:paraId="1808B7D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21814F2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79</w:t>
            </w:r>
          </w:p>
          <w:p w14:paraId="78C57C4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740</w:t>
            </w:r>
          </w:p>
        </w:tc>
        <w:tc>
          <w:tcPr>
            <w:tcW w:w="1985" w:type="dxa"/>
          </w:tcPr>
          <w:p w14:paraId="4B3DA11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1659950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5B7AED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1.19 (1.11-1.27)</w:t>
            </w:r>
          </w:p>
          <w:p w14:paraId="72BB8B3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1.34 (1.23-1.46)</w:t>
            </w:r>
          </w:p>
          <w:p w14:paraId="1FD92C7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1.62 (1.48-1.79)</w:t>
            </w:r>
          </w:p>
          <w:p w14:paraId="698B25B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1A32096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1.19 (1.12-1.28)</w:t>
            </w:r>
          </w:p>
          <w:p w14:paraId="0C9FE2A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1.47 (1.32-1.64)</w:t>
            </w:r>
          </w:p>
          <w:p w14:paraId="6CC5FA0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215B99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1.14 (0.91-1.42)</w:t>
            </w:r>
          </w:p>
          <w:p w14:paraId="167D574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1.45 (1.33-1.57)</w:t>
            </w:r>
          </w:p>
        </w:tc>
        <w:tc>
          <w:tcPr>
            <w:tcW w:w="850" w:type="dxa"/>
          </w:tcPr>
          <w:p w14:paraId="618A29F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C77E9A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F4B831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567</w:t>
            </w:r>
          </w:p>
          <w:p w14:paraId="3EF1A20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317</w:t>
            </w:r>
          </w:p>
          <w:p w14:paraId="56E21D7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256</w:t>
            </w:r>
          </w:p>
          <w:p w14:paraId="3B9060A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2CD8B00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526</w:t>
            </w:r>
          </w:p>
          <w:p w14:paraId="0FE5A95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202</w:t>
            </w:r>
          </w:p>
          <w:p w14:paraId="789EACF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7A5FA18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  <w:p w14:paraId="41C4B1A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370</w:t>
            </w:r>
          </w:p>
        </w:tc>
        <w:tc>
          <w:tcPr>
            <w:tcW w:w="1985" w:type="dxa"/>
          </w:tcPr>
          <w:p w14:paraId="31E0260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F1F32D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AEDE4E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1.17 (1.06-1.28)</w:t>
            </w:r>
          </w:p>
          <w:p w14:paraId="43725AF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1.54 (1.36-1.74)</w:t>
            </w:r>
          </w:p>
          <w:p w14:paraId="151782E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1.79 (1.56-2.05)</w:t>
            </w:r>
          </w:p>
          <w:p w14:paraId="4204B57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49B2C49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1.17 (1.06-1.29)</w:t>
            </w:r>
          </w:p>
          <w:p w14:paraId="6A2CA25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1.71 (1.47-1.98)</w:t>
            </w:r>
          </w:p>
          <w:p w14:paraId="4D5C69A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D4EE0A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1.14 (0.82-1.59)</w:t>
            </w:r>
          </w:p>
          <w:p w14:paraId="060E03A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1.60 (1.42-1.80)</w:t>
            </w:r>
          </w:p>
        </w:tc>
        <w:tc>
          <w:tcPr>
            <w:tcW w:w="850" w:type="dxa"/>
          </w:tcPr>
          <w:p w14:paraId="62ADBC3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E1A281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C81480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226</w:t>
            </w:r>
          </w:p>
          <w:p w14:paraId="56B54BE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99</w:t>
            </w:r>
          </w:p>
          <w:p w14:paraId="042D8D1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93</w:t>
            </w:r>
          </w:p>
          <w:p w14:paraId="628ACA0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17649F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209</w:t>
            </w:r>
          </w:p>
          <w:p w14:paraId="32012CA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59</w:t>
            </w:r>
          </w:p>
          <w:p w14:paraId="721ACFE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9A75A2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  <w:p w14:paraId="7439677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133</w:t>
            </w:r>
          </w:p>
        </w:tc>
        <w:tc>
          <w:tcPr>
            <w:tcW w:w="1843" w:type="dxa"/>
          </w:tcPr>
          <w:p w14:paraId="5944663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01298E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480F45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1.16 (0.99-1.34)</w:t>
            </w:r>
          </w:p>
          <w:p w14:paraId="7229A0D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1.18 (0.95-1.46)</w:t>
            </w:r>
          </w:p>
          <w:p w14:paraId="420B402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1.57 (1.25-1.96)</w:t>
            </w:r>
          </w:p>
          <w:p w14:paraId="44A8E3E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1E3CA0B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1.15 (0.99-1.35)</w:t>
            </w:r>
          </w:p>
          <w:p w14:paraId="16EE470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1.22 (0.93-1.59)</w:t>
            </w:r>
          </w:p>
          <w:p w14:paraId="4E269F8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AC286F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1.17 (0.70-1.96)</w:t>
            </w:r>
          </w:p>
          <w:p w14:paraId="53C0567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1.40 (1.15-1.69)</w:t>
            </w:r>
          </w:p>
        </w:tc>
        <w:tc>
          <w:tcPr>
            <w:tcW w:w="709" w:type="dxa"/>
          </w:tcPr>
          <w:p w14:paraId="14C12D6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1F7A80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4F5E5B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38</w:t>
            </w:r>
          </w:p>
          <w:p w14:paraId="0879864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14</w:t>
            </w:r>
          </w:p>
          <w:p w14:paraId="3921168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16</w:t>
            </w:r>
          </w:p>
          <w:p w14:paraId="45691BF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C63C3E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  <w:p w14:paraId="4A5F4C9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  <w:p w14:paraId="4509DDE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26929E5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  <w:p w14:paraId="61D23F8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984" w:type="dxa"/>
          </w:tcPr>
          <w:p w14:paraId="59DB436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BB4C25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08F94B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1.08 (0.75-1.57)</w:t>
            </w:r>
          </w:p>
          <w:p w14:paraId="4F48EA8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1.03 (0.58-1.81)</w:t>
            </w:r>
          </w:p>
          <w:p w14:paraId="3B5AF45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1.82 (1.05-3.13)</w:t>
            </w:r>
          </w:p>
          <w:p w14:paraId="2B5DAF7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4422131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1.08 (0.74-1.58)</w:t>
            </w:r>
          </w:p>
          <w:p w14:paraId="6A44556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1.16 (0.59-2.31)</w:t>
            </w:r>
          </w:p>
          <w:p w14:paraId="5A8CC1F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4F9ABA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1.42 (0.45-4.50)</w:t>
            </w:r>
          </w:p>
          <w:p w14:paraId="593BACE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1.35 (0.83-2.21)</w:t>
            </w:r>
          </w:p>
        </w:tc>
        <w:tc>
          <w:tcPr>
            <w:tcW w:w="709" w:type="dxa"/>
          </w:tcPr>
          <w:p w14:paraId="616484A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8414AF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BE4BE5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77</w:t>
            </w:r>
          </w:p>
          <w:p w14:paraId="0166F1B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29</w:t>
            </w:r>
          </w:p>
          <w:p w14:paraId="6552BDD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21</w:t>
            </w:r>
          </w:p>
          <w:p w14:paraId="324A815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F515C9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68</w:t>
            </w:r>
          </w:p>
          <w:p w14:paraId="1F5A199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  <w:p w14:paraId="5E93D48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84CF46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  <w:p w14:paraId="6B4886C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1843" w:type="dxa"/>
          </w:tcPr>
          <w:p w14:paraId="58667F9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F38B54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D8ED88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1.13 (0.87-1.46)</w:t>
            </w:r>
          </w:p>
          <w:p w14:paraId="1C14AEC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0.98 (0.66-1.46)</w:t>
            </w:r>
          </w:p>
          <w:p w14:paraId="60828B2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1.01 (0.64-1.60)</w:t>
            </w:r>
          </w:p>
          <w:p w14:paraId="0B21E04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2DA55CE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1.07 (0.82-1.41)</w:t>
            </w:r>
          </w:p>
          <w:p w14:paraId="3BE9FFB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0.88 (0.52-1.49)</w:t>
            </w:r>
          </w:p>
          <w:p w14:paraId="1B038AE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71F4E36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1.80 (0.88-3.65)</w:t>
            </w:r>
          </w:p>
          <w:p w14:paraId="5AC51A0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</w:rPr>
              <w:t>1.06 (0.73-1.52)</w:t>
            </w:r>
          </w:p>
        </w:tc>
      </w:tr>
      <w:tr w:rsidR="009E4469" w:rsidRPr="009E4469" w14:paraId="458BFED7" w14:textId="77777777" w:rsidTr="00D821AB">
        <w:trPr>
          <w:trHeight w:val="722"/>
        </w:trPr>
        <w:tc>
          <w:tcPr>
            <w:tcW w:w="16160" w:type="dxa"/>
            <w:gridSpan w:val="11"/>
            <w:tcBorders>
              <w:bottom w:val="single" w:sz="4" w:space="0" w:color="auto"/>
            </w:tcBorders>
          </w:tcPr>
          <w:p w14:paraId="2504A39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1</w:t>
            </w: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Adjusted for</w:t>
            </w: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BMI, parity, age at first birth, age at menarche, family history, smoking, physical activity, education </w:t>
            </w:r>
          </w:p>
          <w:p w14:paraId="3E0449B2" w14:textId="3180F1EC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Abbreviations: CI: confidence interval; </w:t>
            </w:r>
            <w:proofErr w:type="spellStart"/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ETP</w:t>
            </w:r>
            <w:proofErr w:type="spellEnd"/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: estrogen-progestin therapy; ET: estrogen therapy; E2: estradiol; HER2: human epidermal growth factor receptor 2; HR: hazard ratio; </w:t>
            </w:r>
            <w:proofErr w:type="spellStart"/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MHT</w:t>
            </w:r>
            <w:proofErr w:type="spellEnd"/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: menopausal hormone therapy; </w:t>
            </w:r>
            <w:r w:rsidR="00D92DEA"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MV: multivariable; </w:t>
            </w:r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NETA: norethisterone acetate; </w:t>
            </w:r>
            <w:proofErr w:type="spellStart"/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TNBC</w:t>
            </w:r>
            <w:proofErr w:type="spellEnd"/>
            <w:r w:rsidRPr="009E4469">
              <w:rPr>
                <w:rFonts w:ascii="Times New Roman" w:hAnsi="Times New Roman" w:cs="Times New Roman"/>
                <w:color w:val="000000" w:themeColor="text1"/>
                <w:lang w:val="en-US"/>
              </w:rPr>
              <w:t>: triple-negative breast cancer</w:t>
            </w:r>
          </w:p>
        </w:tc>
      </w:tr>
    </w:tbl>
    <w:p w14:paraId="26BC5B65" w14:textId="77777777" w:rsidR="0047602B" w:rsidRPr="009E4469" w:rsidRDefault="0047602B" w:rsidP="0047602B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230AEAA4" w14:textId="77777777" w:rsidR="0047602B" w:rsidRPr="009E4469" w:rsidRDefault="0047602B" w:rsidP="0047602B">
      <w:pPr>
        <w:rPr>
          <w:rFonts w:ascii="Times New Roman" w:eastAsiaTheme="majorEastAsia" w:hAnsi="Times New Roman" w:cs="Times New Roman"/>
          <w:color w:val="000000" w:themeColor="text1"/>
          <w:sz w:val="26"/>
          <w:szCs w:val="26"/>
          <w:lang w:val="en-US"/>
        </w:rPr>
      </w:pPr>
      <w:r w:rsidRPr="009E4469">
        <w:rPr>
          <w:rFonts w:ascii="Times New Roman" w:hAnsi="Times New Roman" w:cs="Times New Roman"/>
          <w:color w:val="000000" w:themeColor="text1"/>
          <w:lang w:val="en-US"/>
        </w:rPr>
        <w:br w:type="page"/>
      </w:r>
    </w:p>
    <w:p w14:paraId="74D84AD9" w14:textId="52ADEA41" w:rsidR="0047602B" w:rsidRPr="009E4469" w:rsidRDefault="0047602B" w:rsidP="0047602B">
      <w:pPr>
        <w:rPr>
          <w:rFonts w:ascii="Times New Roman" w:hAnsi="Times New Roman" w:cs="Times New Roman"/>
          <w:color w:val="000000" w:themeColor="text1"/>
          <w:lang w:val="en-US"/>
        </w:rPr>
      </w:pPr>
      <w:bookmarkStart w:id="4" w:name="_Toc168384431"/>
      <w:r w:rsidRPr="009E4469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Supplementary Table 5</w:t>
      </w:r>
      <w:r w:rsidRPr="009E4469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proofErr w:type="spellStart"/>
      <w:r w:rsidRPr="009E4469">
        <w:rPr>
          <w:rFonts w:ascii="Times New Roman" w:hAnsi="Times New Roman" w:cs="Times New Roman"/>
          <w:color w:val="000000" w:themeColor="text1"/>
          <w:lang w:val="en-US"/>
        </w:rPr>
        <w:t>MHT</w:t>
      </w:r>
      <w:proofErr w:type="spellEnd"/>
      <w:r w:rsidRPr="009E4469">
        <w:rPr>
          <w:rFonts w:ascii="Times New Roman" w:hAnsi="Times New Roman" w:cs="Times New Roman"/>
          <w:color w:val="000000" w:themeColor="text1"/>
          <w:lang w:val="en-US"/>
        </w:rPr>
        <w:t xml:space="preserve"> use at study entry and breast</w:t>
      </w:r>
      <w:r w:rsidR="00E0726C" w:rsidRPr="009E446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9E4469">
        <w:rPr>
          <w:rFonts w:ascii="Times New Roman" w:hAnsi="Times New Roman" w:cs="Times New Roman"/>
          <w:color w:val="000000" w:themeColor="text1"/>
          <w:lang w:val="en-US"/>
        </w:rPr>
        <w:t>cancer</w:t>
      </w:r>
      <w:r w:rsidR="00E0726C" w:rsidRPr="009E4469">
        <w:rPr>
          <w:rFonts w:ascii="Times New Roman" w:hAnsi="Times New Roman" w:cs="Times New Roman"/>
          <w:color w:val="000000" w:themeColor="text1"/>
          <w:lang w:val="en-US"/>
        </w:rPr>
        <w:t>-</w:t>
      </w:r>
      <w:r w:rsidRPr="009E4469">
        <w:rPr>
          <w:rFonts w:ascii="Times New Roman" w:hAnsi="Times New Roman" w:cs="Times New Roman"/>
          <w:color w:val="000000" w:themeColor="text1"/>
          <w:lang w:val="en-US"/>
        </w:rPr>
        <w:t>specific mortality by intrinsic-like subtypes</w:t>
      </w:r>
      <w:bookmarkEnd w:id="4"/>
      <w:r w:rsidRPr="009E4469">
        <w:rPr>
          <w:rFonts w:ascii="Times New Roman" w:hAnsi="Times New Roman" w:cs="Times New Roman"/>
          <w:color w:val="000000" w:themeColor="text1"/>
          <w:lang w:val="en-US"/>
        </w:rPr>
        <w:t xml:space="preserve"> – complete-case dataset </w:t>
      </w:r>
    </w:p>
    <w:tbl>
      <w:tblPr>
        <w:tblStyle w:val="Tabellrutenett"/>
        <w:tblW w:w="1616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410"/>
        <w:gridCol w:w="709"/>
        <w:gridCol w:w="2268"/>
        <w:gridCol w:w="709"/>
        <w:gridCol w:w="1984"/>
        <w:gridCol w:w="709"/>
        <w:gridCol w:w="1984"/>
        <w:gridCol w:w="709"/>
        <w:gridCol w:w="1985"/>
        <w:gridCol w:w="708"/>
        <w:gridCol w:w="1985"/>
      </w:tblGrid>
      <w:tr w:rsidR="009E4469" w:rsidRPr="009E4469" w14:paraId="7CB1B3B5" w14:textId="77777777" w:rsidTr="00D821AB">
        <w:trPr>
          <w:trHeight w:val="243"/>
        </w:trPr>
        <w:tc>
          <w:tcPr>
            <w:tcW w:w="2410" w:type="dxa"/>
            <w:vMerge w:val="restart"/>
          </w:tcPr>
          <w:p w14:paraId="28BC6CA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gridSpan w:val="2"/>
          </w:tcPr>
          <w:p w14:paraId="5FA12C3E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Breast cancer overall</w:t>
            </w:r>
          </w:p>
        </w:tc>
        <w:tc>
          <w:tcPr>
            <w:tcW w:w="2693" w:type="dxa"/>
            <w:gridSpan w:val="2"/>
          </w:tcPr>
          <w:p w14:paraId="452B1DBD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Luminal A-like</w:t>
            </w:r>
          </w:p>
        </w:tc>
        <w:tc>
          <w:tcPr>
            <w:tcW w:w="2693" w:type="dxa"/>
            <w:gridSpan w:val="2"/>
          </w:tcPr>
          <w:p w14:paraId="2220C5FC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Luminal B-like</w:t>
            </w:r>
          </w:p>
        </w:tc>
        <w:tc>
          <w:tcPr>
            <w:tcW w:w="2694" w:type="dxa"/>
            <w:gridSpan w:val="2"/>
          </w:tcPr>
          <w:p w14:paraId="5E5824B8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HER2-enriched</w:t>
            </w:r>
          </w:p>
        </w:tc>
        <w:tc>
          <w:tcPr>
            <w:tcW w:w="2693" w:type="dxa"/>
            <w:gridSpan w:val="2"/>
          </w:tcPr>
          <w:p w14:paraId="76858E51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TNBC</w:t>
            </w:r>
            <w:proofErr w:type="spellEnd"/>
          </w:p>
        </w:tc>
      </w:tr>
      <w:tr w:rsidR="009E4469" w:rsidRPr="009E4469" w14:paraId="2CA73166" w14:textId="77777777" w:rsidTr="00D821AB">
        <w:trPr>
          <w:trHeight w:val="254"/>
        </w:trPr>
        <w:tc>
          <w:tcPr>
            <w:tcW w:w="2410" w:type="dxa"/>
            <w:vMerge/>
          </w:tcPr>
          <w:p w14:paraId="48481160" w14:textId="77777777" w:rsidR="0047602B" w:rsidRPr="009E4469" w:rsidRDefault="0047602B" w:rsidP="00D821AB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</w:pPr>
          </w:p>
        </w:tc>
        <w:tc>
          <w:tcPr>
            <w:tcW w:w="709" w:type="dxa"/>
          </w:tcPr>
          <w:p w14:paraId="0FCF7C00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n</w:t>
            </w:r>
          </w:p>
        </w:tc>
        <w:tc>
          <w:tcPr>
            <w:tcW w:w="2268" w:type="dxa"/>
          </w:tcPr>
          <w:p w14:paraId="25D4C399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HR (95% CI)</w:t>
            </w:r>
          </w:p>
        </w:tc>
        <w:tc>
          <w:tcPr>
            <w:tcW w:w="709" w:type="dxa"/>
          </w:tcPr>
          <w:p w14:paraId="6E6095E0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n</w:t>
            </w:r>
          </w:p>
        </w:tc>
        <w:tc>
          <w:tcPr>
            <w:tcW w:w="1984" w:type="dxa"/>
          </w:tcPr>
          <w:p w14:paraId="0A62B5A7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HR (95% CI)</w:t>
            </w:r>
          </w:p>
        </w:tc>
        <w:tc>
          <w:tcPr>
            <w:tcW w:w="709" w:type="dxa"/>
          </w:tcPr>
          <w:p w14:paraId="07DF8424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n</w:t>
            </w:r>
          </w:p>
        </w:tc>
        <w:tc>
          <w:tcPr>
            <w:tcW w:w="1984" w:type="dxa"/>
          </w:tcPr>
          <w:p w14:paraId="24DCFC99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HR (95% CI)</w:t>
            </w:r>
          </w:p>
        </w:tc>
        <w:tc>
          <w:tcPr>
            <w:tcW w:w="709" w:type="dxa"/>
          </w:tcPr>
          <w:p w14:paraId="4CD330CE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n</w:t>
            </w:r>
          </w:p>
        </w:tc>
        <w:tc>
          <w:tcPr>
            <w:tcW w:w="1985" w:type="dxa"/>
          </w:tcPr>
          <w:p w14:paraId="5D0423A7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HR (95% CI)</w:t>
            </w:r>
          </w:p>
        </w:tc>
        <w:tc>
          <w:tcPr>
            <w:tcW w:w="708" w:type="dxa"/>
          </w:tcPr>
          <w:p w14:paraId="02D8AF30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n</w:t>
            </w:r>
          </w:p>
        </w:tc>
        <w:tc>
          <w:tcPr>
            <w:tcW w:w="1985" w:type="dxa"/>
          </w:tcPr>
          <w:p w14:paraId="4DC57F08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HR (95% CI)</w:t>
            </w:r>
          </w:p>
        </w:tc>
      </w:tr>
      <w:tr w:rsidR="009E4469" w:rsidRPr="009E4469" w14:paraId="1F9AD299" w14:textId="77777777" w:rsidTr="00D821AB">
        <w:trPr>
          <w:trHeight w:val="67"/>
        </w:trPr>
        <w:tc>
          <w:tcPr>
            <w:tcW w:w="2410" w:type="dxa"/>
          </w:tcPr>
          <w:p w14:paraId="251ED838" w14:textId="77777777" w:rsidR="0047602B" w:rsidRPr="009E4469" w:rsidRDefault="0047602B" w:rsidP="00D821A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u w:val="single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u w:val="single"/>
                <w:lang w:val="en-US" w:eastAsia="nb-NO"/>
              </w:rPr>
              <w:t>Age-adjusted</w:t>
            </w:r>
          </w:p>
          <w:p w14:paraId="2B599EBB" w14:textId="77777777" w:rsidR="0047602B" w:rsidRPr="009E4469" w:rsidRDefault="0047602B" w:rsidP="00D821A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nb-NO"/>
              </w:rPr>
            </w:pPr>
            <w:proofErr w:type="spellStart"/>
            <w:r w:rsidRPr="009E4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nb-NO"/>
              </w:rPr>
              <w:t>MHT</w:t>
            </w:r>
            <w:proofErr w:type="spellEnd"/>
            <w:r w:rsidRPr="009E4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nb-NO"/>
              </w:rPr>
              <w:t xml:space="preserve"> use overall</w:t>
            </w:r>
          </w:p>
          <w:p w14:paraId="282B433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Never use</w:t>
            </w:r>
          </w:p>
          <w:p w14:paraId="1EBED300" w14:textId="77777777" w:rsidR="0047602B" w:rsidRPr="009E4469" w:rsidRDefault="0047602B" w:rsidP="00D821AB">
            <w:pPr>
              <w:ind w:left="7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Ever use</w:t>
            </w:r>
          </w:p>
          <w:p w14:paraId="19B1730E" w14:textId="77777777" w:rsidR="0047602B" w:rsidRPr="009E4469" w:rsidRDefault="0047602B" w:rsidP="00D821AB">
            <w:pPr>
              <w:ind w:left="141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Current</w:t>
            </w:r>
          </w:p>
          <w:p w14:paraId="4797A193" w14:textId="77777777" w:rsidR="0047602B" w:rsidRPr="009E4469" w:rsidRDefault="0047602B" w:rsidP="00D821AB">
            <w:pPr>
              <w:ind w:left="141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Former</w:t>
            </w:r>
          </w:p>
          <w:p w14:paraId="1F1E54CE" w14:textId="77777777" w:rsidR="0047602B" w:rsidRPr="009E4469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Duration</w:t>
            </w:r>
          </w:p>
          <w:p w14:paraId="69A8127D" w14:textId="77777777" w:rsidR="0047602B" w:rsidRPr="009E4469" w:rsidRDefault="0047602B" w:rsidP="00D821AB">
            <w:pPr>
              <w:ind w:left="141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 xml:space="preserve">&lt; 5 </w:t>
            </w:r>
            <w:proofErr w:type="spellStart"/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yrs</w:t>
            </w:r>
            <w:proofErr w:type="spellEnd"/>
          </w:p>
          <w:p w14:paraId="6FDA3354" w14:textId="77777777" w:rsidR="0047602B" w:rsidRPr="009E4469" w:rsidRDefault="0047602B" w:rsidP="00D821AB">
            <w:pPr>
              <w:ind w:left="1416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 xml:space="preserve">≥ 5 </w:t>
            </w:r>
            <w:proofErr w:type="spellStart"/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yrs</w:t>
            </w:r>
            <w:proofErr w:type="spellEnd"/>
          </w:p>
          <w:p w14:paraId="20F00944" w14:textId="77777777" w:rsidR="0047602B" w:rsidRPr="009E4469" w:rsidRDefault="0047602B" w:rsidP="00D821AB">
            <w:pPr>
              <w:ind w:left="141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 xml:space="preserve">Per 1 </w:t>
            </w:r>
            <w:proofErr w:type="spellStart"/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yr</w:t>
            </w:r>
            <w:proofErr w:type="spellEnd"/>
          </w:p>
        </w:tc>
        <w:tc>
          <w:tcPr>
            <w:tcW w:w="709" w:type="dxa"/>
          </w:tcPr>
          <w:p w14:paraId="33A030D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721</w:t>
            </w:r>
          </w:p>
          <w:p w14:paraId="237DCE3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2C5C08D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392</w:t>
            </w:r>
          </w:p>
          <w:p w14:paraId="61CBEE2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329</w:t>
            </w:r>
          </w:p>
          <w:p w14:paraId="677D3EE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268</w:t>
            </w:r>
          </w:p>
          <w:p w14:paraId="4AE2850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61</w:t>
            </w:r>
          </w:p>
          <w:p w14:paraId="6F16FD7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6007A65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220</w:t>
            </w:r>
          </w:p>
          <w:p w14:paraId="208509B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104</w:t>
            </w:r>
          </w:p>
          <w:p w14:paraId="2AD338A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716</w:t>
            </w:r>
          </w:p>
        </w:tc>
        <w:tc>
          <w:tcPr>
            <w:tcW w:w="2268" w:type="dxa"/>
          </w:tcPr>
          <w:p w14:paraId="04304F5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4C60375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2238A93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72BFEF2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1.26 (1.09-1.47)</w:t>
            </w:r>
          </w:p>
          <w:p w14:paraId="4845AA8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1.46 (1.25-1.71)</w:t>
            </w:r>
          </w:p>
          <w:p w14:paraId="33AB689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0.79 (0.61-1.04)</w:t>
            </w:r>
          </w:p>
          <w:p w14:paraId="51D82C2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6D223F4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1.29 (1.09-1.52)</w:t>
            </w:r>
          </w:p>
          <w:p w14:paraId="55E1D38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1.22 (0.98-1.51)</w:t>
            </w:r>
          </w:p>
          <w:p w14:paraId="537D4C0B" w14:textId="77777777" w:rsidR="0047602B" w:rsidRPr="009E4469" w:rsidRDefault="0047602B" w:rsidP="00D821AB">
            <w:pPr>
              <w:tabs>
                <w:tab w:val="center" w:pos="102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1.02 (1.00-1.04)</w:t>
            </w:r>
          </w:p>
        </w:tc>
        <w:tc>
          <w:tcPr>
            <w:tcW w:w="709" w:type="dxa"/>
          </w:tcPr>
          <w:p w14:paraId="08DB25F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163</w:t>
            </w:r>
          </w:p>
          <w:p w14:paraId="5A4BC0F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27363D2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82</w:t>
            </w:r>
          </w:p>
          <w:p w14:paraId="66D4422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81</w:t>
            </w:r>
          </w:p>
          <w:p w14:paraId="77FAB53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65</w:t>
            </w:r>
          </w:p>
          <w:p w14:paraId="68072A7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16</w:t>
            </w:r>
          </w:p>
          <w:p w14:paraId="75F5F51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77C7907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43</w:t>
            </w:r>
          </w:p>
          <w:p w14:paraId="3DFD6E9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35</w:t>
            </w:r>
          </w:p>
          <w:p w14:paraId="3E8920A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160</w:t>
            </w:r>
          </w:p>
        </w:tc>
        <w:tc>
          <w:tcPr>
            <w:tcW w:w="1984" w:type="dxa"/>
          </w:tcPr>
          <w:p w14:paraId="2DB57EA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26C9A9E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21881B2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7D87446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1.48 (1.09-2.02)</w:t>
            </w:r>
          </w:p>
          <w:p w14:paraId="4958AA1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1.73 (1.24-2.40)</w:t>
            </w:r>
          </w:p>
          <w:p w14:paraId="6983144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0.94 (0.55-1.61)</w:t>
            </w:r>
          </w:p>
          <w:p w14:paraId="64AE617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10DD81A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1.24 (0.85-1.79)</w:t>
            </w:r>
          </w:p>
          <w:p w14:paraId="1CC477D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1.87 (1.26-2.79)</w:t>
            </w:r>
          </w:p>
          <w:p w14:paraId="3836D44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1.06 (1.02-1.10)</w:t>
            </w:r>
          </w:p>
        </w:tc>
        <w:tc>
          <w:tcPr>
            <w:tcW w:w="709" w:type="dxa"/>
          </w:tcPr>
          <w:p w14:paraId="2A7A080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113</w:t>
            </w:r>
          </w:p>
          <w:p w14:paraId="2692A76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632D9A8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64</w:t>
            </w:r>
          </w:p>
          <w:p w14:paraId="678DDAA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49</w:t>
            </w:r>
          </w:p>
          <w:p w14:paraId="480AEA1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39</w:t>
            </w:r>
          </w:p>
          <w:p w14:paraId="65C2C2D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</w:t>
            </w:r>
          </w:p>
          <w:p w14:paraId="7BB9166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069C7F8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31</w:t>
            </w:r>
          </w:p>
          <w:p w14:paraId="3CD4198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17</w:t>
            </w:r>
          </w:p>
          <w:p w14:paraId="2FE3590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112</w:t>
            </w:r>
          </w:p>
        </w:tc>
        <w:tc>
          <w:tcPr>
            <w:tcW w:w="1984" w:type="dxa"/>
          </w:tcPr>
          <w:p w14:paraId="3FDC5D3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03F07C0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3BD377E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3AABC4D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1.13 (0.78-1.64)</w:t>
            </w:r>
          </w:p>
          <w:p w14:paraId="6AAA4EF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1.29 (0.87-1.93)</w:t>
            </w:r>
          </w:p>
          <w:p w14:paraId="22A4D0D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0.76 (0.39-1.47)</w:t>
            </w:r>
          </w:p>
          <w:p w14:paraId="27ECCA4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42180D0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1.10 (0.72-1.70)</w:t>
            </w:r>
          </w:p>
          <w:p w14:paraId="2FB7E70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1.15 (0.67-1.98)</w:t>
            </w:r>
          </w:p>
          <w:p w14:paraId="3D28026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1.02 (0.97-1.07)</w:t>
            </w:r>
          </w:p>
        </w:tc>
        <w:tc>
          <w:tcPr>
            <w:tcW w:w="709" w:type="dxa"/>
          </w:tcPr>
          <w:p w14:paraId="42F17FC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33</w:t>
            </w:r>
          </w:p>
          <w:p w14:paraId="45C035B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79D94BF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20</w:t>
            </w:r>
          </w:p>
          <w:p w14:paraId="20448CE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13</w:t>
            </w:r>
          </w:p>
          <w:p w14:paraId="00DDBCD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13</w:t>
            </w:r>
          </w:p>
          <w:p w14:paraId="55A2CF9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  <w:p w14:paraId="62037A6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3A7B817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</w:t>
            </w:r>
          </w:p>
          <w:p w14:paraId="2F23312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</w:t>
            </w:r>
          </w:p>
          <w:p w14:paraId="7420E34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33</w:t>
            </w:r>
          </w:p>
        </w:tc>
        <w:tc>
          <w:tcPr>
            <w:tcW w:w="1985" w:type="dxa"/>
          </w:tcPr>
          <w:p w14:paraId="2CBD0E2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6BD436A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4741414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2D729C8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0.95 (0.47-1.93)</w:t>
            </w:r>
          </w:p>
          <w:p w14:paraId="20ECEA4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1.35 (0.66-2.74)</w:t>
            </w:r>
          </w:p>
          <w:p w14:paraId="3BE44E7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  <w:p w14:paraId="40A3905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5DE604C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1.11 (0.51-2.39)</w:t>
            </w:r>
          </w:p>
          <w:p w14:paraId="5C52C4B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0.69 (0.20-2.33)</w:t>
            </w:r>
          </w:p>
          <w:p w14:paraId="6E52CDE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0.95 (0.83-1.08)</w:t>
            </w:r>
          </w:p>
        </w:tc>
        <w:tc>
          <w:tcPr>
            <w:tcW w:w="708" w:type="dxa"/>
          </w:tcPr>
          <w:p w14:paraId="79B1A35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81</w:t>
            </w:r>
          </w:p>
          <w:p w14:paraId="2ED4B9B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31E6863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54</w:t>
            </w:r>
          </w:p>
          <w:p w14:paraId="73B7BDC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27</w:t>
            </w:r>
          </w:p>
          <w:p w14:paraId="6AF948C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16</w:t>
            </w:r>
          </w:p>
          <w:p w14:paraId="786AA68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11</w:t>
            </w:r>
          </w:p>
          <w:p w14:paraId="2E8382F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0643928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16</w:t>
            </w:r>
          </w:p>
          <w:p w14:paraId="6957F36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11</w:t>
            </w:r>
          </w:p>
          <w:p w14:paraId="6E213AB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81</w:t>
            </w:r>
          </w:p>
        </w:tc>
        <w:tc>
          <w:tcPr>
            <w:tcW w:w="1985" w:type="dxa"/>
          </w:tcPr>
          <w:p w14:paraId="0BD5595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12D12B8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7D80D55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5284E33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0.74 (0.47-1.18)</w:t>
            </w:r>
          </w:p>
          <w:p w14:paraId="4F0C830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0.63 (0.36-1.10)</w:t>
            </w:r>
          </w:p>
          <w:p w14:paraId="2E0B6E2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1.02 (0.53-1.96)</w:t>
            </w:r>
          </w:p>
          <w:p w14:paraId="078E648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7CB3610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0.68 (0.39-1.18)</w:t>
            </w:r>
          </w:p>
          <w:p w14:paraId="089DA55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0.91 (0.48-1.76)</w:t>
            </w:r>
          </w:p>
          <w:p w14:paraId="22DD51E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0.99 (0.92-1.06)</w:t>
            </w:r>
          </w:p>
        </w:tc>
      </w:tr>
      <w:tr w:rsidR="009E4469" w:rsidRPr="009E4469" w14:paraId="493D63D0" w14:textId="77777777" w:rsidTr="00D821AB">
        <w:trPr>
          <w:trHeight w:val="1664"/>
        </w:trPr>
        <w:tc>
          <w:tcPr>
            <w:tcW w:w="2410" w:type="dxa"/>
          </w:tcPr>
          <w:p w14:paraId="118DF15B" w14:textId="77777777" w:rsidR="0047602B" w:rsidRPr="009E4469" w:rsidRDefault="0047602B" w:rsidP="00D821A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nb-NO"/>
              </w:rPr>
            </w:pPr>
            <w:proofErr w:type="spellStart"/>
            <w:r w:rsidRPr="009E4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nb-NO"/>
              </w:rPr>
              <w:t>EPT</w:t>
            </w:r>
            <w:proofErr w:type="spellEnd"/>
            <w:r w:rsidRPr="009E4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nb-NO"/>
              </w:rPr>
              <w:t xml:space="preserve"> use</w:t>
            </w:r>
          </w:p>
          <w:p w14:paraId="0D70E543" w14:textId="77777777" w:rsidR="0047602B" w:rsidRPr="009E4469" w:rsidRDefault="0047602B" w:rsidP="00D821AB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Never use</w:t>
            </w:r>
          </w:p>
          <w:p w14:paraId="3F17ED78" w14:textId="77777777" w:rsidR="0047602B" w:rsidRPr="009E4469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Ever use</w:t>
            </w:r>
          </w:p>
          <w:p w14:paraId="13FDDBEE" w14:textId="77777777" w:rsidR="0047602B" w:rsidRPr="009E4469" w:rsidRDefault="0047602B" w:rsidP="00D821AB">
            <w:pPr>
              <w:ind w:left="1416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Current</w:t>
            </w:r>
          </w:p>
          <w:p w14:paraId="0CEAE9F1" w14:textId="77777777" w:rsidR="0047602B" w:rsidRPr="009E4469" w:rsidRDefault="0047602B" w:rsidP="00D821AB">
            <w:pPr>
              <w:ind w:left="1416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Former</w:t>
            </w:r>
          </w:p>
          <w:p w14:paraId="2B1D8A09" w14:textId="77777777" w:rsidR="0047602B" w:rsidRPr="009E4469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Duration</w:t>
            </w:r>
          </w:p>
          <w:p w14:paraId="274539B0" w14:textId="77777777" w:rsidR="0047602B" w:rsidRPr="009E4469" w:rsidRDefault="0047602B" w:rsidP="00D821AB">
            <w:pPr>
              <w:ind w:left="141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 xml:space="preserve">&lt; 5 </w:t>
            </w:r>
            <w:proofErr w:type="spellStart"/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yrs</w:t>
            </w:r>
            <w:proofErr w:type="spellEnd"/>
          </w:p>
          <w:p w14:paraId="25C2D42E" w14:textId="77777777" w:rsidR="0047602B" w:rsidRPr="009E4469" w:rsidRDefault="0047602B" w:rsidP="00D821AB">
            <w:pPr>
              <w:ind w:left="1416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 xml:space="preserve">≥ 5 </w:t>
            </w:r>
            <w:proofErr w:type="spellStart"/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yrs</w:t>
            </w:r>
            <w:proofErr w:type="spellEnd"/>
          </w:p>
          <w:p w14:paraId="3E52A7E0" w14:textId="77777777" w:rsidR="0047602B" w:rsidRPr="009E4469" w:rsidRDefault="0047602B" w:rsidP="00D821AB">
            <w:pPr>
              <w:ind w:left="1416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 xml:space="preserve">Per 1 </w:t>
            </w:r>
            <w:proofErr w:type="spellStart"/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yr</w:t>
            </w:r>
            <w:proofErr w:type="spellEnd"/>
          </w:p>
        </w:tc>
        <w:tc>
          <w:tcPr>
            <w:tcW w:w="709" w:type="dxa"/>
          </w:tcPr>
          <w:p w14:paraId="03FF1AF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6CB9258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392</w:t>
            </w:r>
          </w:p>
          <w:p w14:paraId="15E0A82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237</w:t>
            </w:r>
          </w:p>
          <w:p w14:paraId="66A05F7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208</w:t>
            </w:r>
          </w:p>
          <w:p w14:paraId="317A92D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29</w:t>
            </w:r>
          </w:p>
          <w:p w14:paraId="4660610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7A772D5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152</w:t>
            </w:r>
          </w:p>
          <w:p w14:paraId="4913871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84</w:t>
            </w:r>
          </w:p>
          <w:p w14:paraId="0D31B25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628</w:t>
            </w:r>
          </w:p>
        </w:tc>
        <w:tc>
          <w:tcPr>
            <w:tcW w:w="2268" w:type="dxa"/>
          </w:tcPr>
          <w:p w14:paraId="4694075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37EAEDA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4AACC17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1.33 (1.13-1.57)</w:t>
            </w:r>
          </w:p>
          <w:p w14:paraId="6087C8B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1.58 (1.34-1-88)</w:t>
            </w:r>
          </w:p>
          <w:p w14:paraId="542C6C2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0.62 (0.43-0.91)</w:t>
            </w:r>
          </w:p>
          <w:p w14:paraId="473CD85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0443B3A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1.37 (1.13-1.65)</w:t>
            </w:r>
          </w:p>
          <w:p w14:paraId="3450F7A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1.27 (1.00-1.61)</w:t>
            </w:r>
          </w:p>
          <w:p w14:paraId="2139623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1.02 (1.00-1.05)</w:t>
            </w:r>
          </w:p>
        </w:tc>
        <w:tc>
          <w:tcPr>
            <w:tcW w:w="709" w:type="dxa"/>
          </w:tcPr>
          <w:p w14:paraId="31789ED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7B72319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82</w:t>
            </w:r>
          </w:p>
          <w:p w14:paraId="66E52A0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62</w:t>
            </w:r>
          </w:p>
          <w:p w14:paraId="0089FCA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54</w:t>
            </w:r>
          </w:p>
          <w:p w14:paraId="48AD54C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8</w:t>
            </w:r>
          </w:p>
          <w:p w14:paraId="3C9B0BA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231BAA9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30</w:t>
            </w:r>
          </w:p>
          <w:p w14:paraId="776B316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31</w:t>
            </w:r>
          </w:p>
          <w:p w14:paraId="6653F7A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143</w:t>
            </w:r>
          </w:p>
        </w:tc>
        <w:tc>
          <w:tcPr>
            <w:tcW w:w="1984" w:type="dxa"/>
          </w:tcPr>
          <w:p w14:paraId="3E502EB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251CD7A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5E8B06B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1.68 (1.21-2.35)</w:t>
            </w:r>
          </w:p>
          <w:p w14:paraId="168CEEB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2.01 (1.43-2.85)</w:t>
            </w:r>
          </w:p>
          <w:p w14:paraId="37AF060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0.79 (0.38-1.64)</w:t>
            </w:r>
          </w:p>
          <w:p w14:paraId="5087E83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08E3F7A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1.35 (0.89-2.06)</w:t>
            </w:r>
          </w:p>
          <w:p w14:paraId="2CA140B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2.16 (1.42-3.27)</w:t>
            </w:r>
          </w:p>
          <w:p w14:paraId="413CDEB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1.08 (1.04-1.12)</w:t>
            </w:r>
          </w:p>
        </w:tc>
        <w:tc>
          <w:tcPr>
            <w:tcW w:w="709" w:type="dxa"/>
          </w:tcPr>
          <w:p w14:paraId="5739B0D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5B42A43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64</w:t>
            </w:r>
          </w:p>
          <w:p w14:paraId="26A39A7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37</w:t>
            </w:r>
          </w:p>
          <w:p w14:paraId="6D69AD0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31</w:t>
            </w:r>
          </w:p>
          <w:p w14:paraId="0A20EC8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</w:t>
            </w:r>
          </w:p>
          <w:p w14:paraId="2C1E7C8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289B916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23</w:t>
            </w:r>
          </w:p>
          <w:p w14:paraId="7325A76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14</w:t>
            </w:r>
          </w:p>
          <w:p w14:paraId="06951BB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101</w:t>
            </w:r>
          </w:p>
        </w:tc>
        <w:tc>
          <w:tcPr>
            <w:tcW w:w="1984" w:type="dxa"/>
          </w:tcPr>
          <w:p w14:paraId="21547BB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411B059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44B1E06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1.25 (0.83-1.89)</w:t>
            </w:r>
          </w:p>
          <w:p w14:paraId="76FA768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1.44 (0.93-2.22)</w:t>
            </w:r>
          </w:p>
          <w:p w14:paraId="01A2123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0.75 (0.32-1.74)</w:t>
            </w:r>
          </w:p>
          <w:p w14:paraId="41A123C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5DE6E07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1.27 (0.78-2.05)</w:t>
            </w:r>
          </w:p>
          <w:p w14:paraId="7D3EF41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1.23 (0.69-2.20)</w:t>
            </w:r>
          </w:p>
          <w:p w14:paraId="73284BD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1.03 (0.98-1.09)</w:t>
            </w:r>
          </w:p>
        </w:tc>
        <w:tc>
          <w:tcPr>
            <w:tcW w:w="709" w:type="dxa"/>
          </w:tcPr>
          <w:p w14:paraId="6BF327D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6A4C32C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20</w:t>
            </w:r>
          </w:p>
          <w:p w14:paraId="0843F34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11</w:t>
            </w:r>
          </w:p>
          <w:p w14:paraId="31D7AFA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11</w:t>
            </w:r>
          </w:p>
          <w:p w14:paraId="3A794AA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  <w:p w14:paraId="5A31544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317B652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9</w:t>
            </w:r>
          </w:p>
          <w:p w14:paraId="65E3C9C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</w:t>
            </w:r>
          </w:p>
          <w:p w14:paraId="6EC0BDD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31</w:t>
            </w:r>
          </w:p>
        </w:tc>
        <w:tc>
          <w:tcPr>
            <w:tcW w:w="1985" w:type="dxa"/>
          </w:tcPr>
          <w:p w14:paraId="7340E10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1B060BF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520683C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1.20 (0.57-2.53)</w:t>
            </w:r>
          </w:p>
          <w:p w14:paraId="5EFB7E0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1.62 (0.77-3.40)</w:t>
            </w:r>
          </w:p>
          <w:p w14:paraId="711FC17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  <w:p w14:paraId="6A4DDF0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4871DF7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1.57 (0.71-3.48)</w:t>
            </w:r>
          </w:p>
          <w:p w14:paraId="5397B75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0.60 (0.14-2.57)</w:t>
            </w:r>
          </w:p>
          <w:p w14:paraId="7E618B4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0.94 (0.81-1.10)</w:t>
            </w:r>
          </w:p>
        </w:tc>
        <w:tc>
          <w:tcPr>
            <w:tcW w:w="708" w:type="dxa"/>
          </w:tcPr>
          <w:p w14:paraId="7F27FFB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3C8B390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54</w:t>
            </w:r>
          </w:p>
          <w:p w14:paraId="44167D2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20</w:t>
            </w:r>
          </w:p>
          <w:p w14:paraId="2DCC3E4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14</w:t>
            </w:r>
          </w:p>
          <w:p w14:paraId="0F7ED07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</w:t>
            </w:r>
          </w:p>
          <w:p w14:paraId="0F110DF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1C50E22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11</w:t>
            </w:r>
          </w:p>
          <w:p w14:paraId="6600682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9</w:t>
            </w:r>
          </w:p>
          <w:p w14:paraId="38A786C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74</w:t>
            </w:r>
          </w:p>
        </w:tc>
        <w:tc>
          <w:tcPr>
            <w:tcW w:w="1985" w:type="dxa"/>
          </w:tcPr>
          <w:p w14:paraId="0DEAD43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04DB295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66CE3B7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0.81 (0.48-1.35)</w:t>
            </w:r>
          </w:p>
          <w:p w14:paraId="10CBE89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0.76 (0.42-1.38)</w:t>
            </w:r>
          </w:p>
          <w:p w14:paraId="79A6068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0.92 (0.39-2.14)</w:t>
            </w:r>
          </w:p>
          <w:p w14:paraId="71561D1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0FA6314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0.71 (0.37-1.37)</w:t>
            </w:r>
          </w:p>
          <w:p w14:paraId="75BC4BD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0.97 (0.48-1.97)</w:t>
            </w:r>
          </w:p>
          <w:p w14:paraId="53B7B23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0.99 (0.92-1.07)</w:t>
            </w:r>
          </w:p>
        </w:tc>
      </w:tr>
      <w:tr w:rsidR="009E4469" w:rsidRPr="009E4469" w14:paraId="0E1867F9" w14:textId="77777777" w:rsidTr="00D821AB">
        <w:trPr>
          <w:trHeight w:val="1664"/>
        </w:trPr>
        <w:tc>
          <w:tcPr>
            <w:tcW w:w="2410" w:type="dxa"/>
          </w:tcPr>
          <w:p w14:paraId="532B0F5C" w14:textId="77777777" w:rsidR="0047602B" w:rsidRPr="009E4469" w:rsidRDefault="0047602B" w:rsidP="00D821AB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u w:val="single"/>
                <w:lang w:val="en-US" w:eastAsia="nb-NO"/>
              </w:rPr>
              <w:t>MV-adjusted</w:t>
            </w:r>
            <w:r w:rsidRPr="009E4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vertAlign w:val="superscript"/>
                <w:lang w:val="en-US" w:eastAsia="nb-NO"/>
              </w:rPr>
              <w:t>1</w:t>
            </w:r>
          </w:p>
          <w:p w14:paraId="35F90C5F" w14:textId="77777777" w:rsidR="0047602B" w:rsidRPr="009E4469" w:rsidRDefault="0047602B" w:rsidP="00D821A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nb-NO"/>
              </w:rPr>
            </w:pPr>
            <w:proofErr w:type="spellStart"/>
            <w:r w:rsidRPr="009E4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nb-NO"/>
              </w:rPr>
              <w:t>MHT</w:t>
            </w:r>
            <w:proofErr w:type="spellEnd"/>
            <w:r w:rsidRPr="009E4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nb-NO"/>
              </w:rPr>
              <w:t xml:space="preserve"> use overall</w:t>
            </w:r>
          </w:p>
          <w:p w14:paraId="2E5C6B1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Never use</w:t>
            </w:r>
          </w:p>
          <w:p w14:paraId="2A84E4EA" w14:textId="77777777" w:rsidR="0047602B" w:rsidRPr="009E4469" w:rsidRDefault="0047602B" w:rsidP="00D821AB">
            <w:pPr>
              <w:ind w:left="7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Ever use</w:t>
            </w:r>
          </w:p>
          <w:p w14:paraId="474EA825" w14:textId="77777777" w:rsidR="0047602B" w:rsidRPr="009E4469" w:rsidRDefault="0047602B" w:rsidP="00D821AB">
            <w:pPr>
              <w:ind w:left="141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Current</w:t>
            </w:r>
          </w:p>
          <w:p w14:paraId="2F9563B1" w14:textId="77777777" w:rsidR="0047602B" w:rsidRPr="009E4469" w:rsidRDefault="0047602B" w:rsidP="00D821AB">
            <w:pPr>
              <w:ind w:left="141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Former</w:t>
            </w:r>
          </w:p>
          <w:p w14:paraId="111E4563" w14:textId="77777777" w:rsidR="0047602B" w:rsidRPr="009E4469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Duration</w:t>
            </w:r>
          </w:p>
          <w:p w14:paraId="51589066" w14:textId="77777777" w:rsidR="0047602B" w:rsidRPr="009E4469" w:rsidRDefault="0047602B" w:rsidP="00D821AB">
            <w:pPr>
              <w:ind w:left="141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 xml:space="preserve">&lt; 5 </w:t>
            </w:r>
            <w:proofErr w:type="spellStart"/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yrs</w:t>
            </w:r>
            <w:proofErr w:type="spellEnd"/>
          </w:p>
          <w:p w14:paraId="4DA8840D" w14:textId="77777777" w:rsidR="0047602B" w:rsidRPr="009E4469" w:rsidRDefault="0047602B" w:rsidP="00D821AB">
            <w:pPr>
              <w:ind w:left="1416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 xml:space="preserve">≥ 5 </w:t>
            </w:r>
            <w:proofErr w:type="spellStart"/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yrs</w:t>
            </w:r>
            <w:proofErr w:type="spellEnd"/>
          </w:p>
          <w:p w14:paraId="54DECF3F" w14:textId="77777777" w:rsidR="0047602B" w:rsidRPr="009E4469" w:rsidRDefault="0047602B" w:rsidP="00D821AB">
            <w:pPr>
              <w:ind w:left="1416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 xml:space="preserve">Per 1 </w:t>
            </w:r>
            <w:proofErr w:type="spellStart"/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yr</w:t>
            </w:r>
            <w:proofErr w:type="spellEnd"/>
          </w:p>
        </w:tc>
        <w:tc>
          <w:tcPr>
            <w:tcW w:w="709" w:type="dxa"/>
          </w:tcPr>
          <w:p w14:paraId="02C18CA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585</w:t>
            </w:r>
          </w:p>
          <w:p w14:paraId="563D208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0214E62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309</w:t>
            </w:r>
          </w:p>
          <w:p w14:paraId="76CE6F9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276</w:t>
            </w:r>
          </w:p>
          <w:p w14:paraId="689BAC4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226</w:t>
            </w:r>
          </w:p>
          <w:p w14:paraId="372D080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50</w:t>
            </w:r>
          </w:p>
          <w:p w14:paraId="559974B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7B1E921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195</w:t>
            </w:r>
          </w:p>
          <w:p w14:paraId="5ED6D2B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79</w:t>
            </w:r>
          </w:p>
          <w:p w14:paraId="725DD0C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583</w:t>
            </w:r>
          </w:p>
        </w:tc>
        <w:tc>
          <w:tcPr>
            <w:tcW w:w="2268" w:type="dxa"/>
          </w:tcPr>
          <w:p w14:paraId="1420360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32C526B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506B56E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40F2CC7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1.30 (1.10-1.53)</w:t>
            </w:r>
          </w:p>
          <w:p w14:paraId="3D9BC40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1.51 (1.27-1.80)</w:t>
            </w:r>
          </w:p>
          <w:p w14:paraId="1BBD357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0.80 (0.60-1.09)</w:t>
            </w:r>
          </w:p>
          <w:p w14:paraId="44B8CAA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004454C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1.40 (1.16-1.67)</w:t>
            </w:r>
          </w:p>
          <w:p w14:paraId="5873ED9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1.13 (0.88-1.45)</w:t>
            </w:r>
          </w:p>
          <w:p w14:paraId="726DA6C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1.01 (0.99-1.04)</w:t>
            </w:r>
          </w:p>
        </w:tc>
        <w:tc>
          <w:tcPr>
            <w:tcW w:w="709" w:type="dxa"/>
          </w:tcPr>
          <w:p w14:paraId="73A3CCA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128</w:t>
            </w:r>
          </w:p>
          <w:p w14:paraId="6DEEEA8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01A7F80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65</w:t>
            </w:r>
          </w:p>
          <w:p w14:paraId="23E2632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63</w:t>
            </w:r>
          </w:p>
          <w:p w14:paraId="3F01D33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49</w:t>
            </w:r>
          </w:p>
          <w:p w14:paraId="44119FD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14</w:t>
            </w:r>
          </w:p>
          <w:p w14:paraId="732EDB9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67AA344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36</w:t>
            </w:r>
          </w:p>
          <w:p w14:paraId="07A533B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25</w:t>
            </w:r>
          </w:p>
          <w:p w14:paraId="67BE6AE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126</w:t>
            </w:r>
          </w:p>
        </w:tc>
        <w:tc>
          <w:tcPr>
            <w:tcW w:w="1984" w:type="dxa"/>
          </w:tcPr>
          <w:p w14:paraId="0F17A47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190E2C5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4FC7289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266E25A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1.44 (1.01-2.05)</w:t>
            </w:r>
          </w:p>
          <w:p w14:paraId="6AA6E22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1.66 (1.14-2.42)</w:t>
            </w:r>
          </w:p>
          <w:p w14:paraId="1F3F3A1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0.99 (0.55-1.77)</w:t>
            </w:r>
          </w:p>
          <w:p w14:paraId="57A3DC6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444BD5D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1.30 (0.86-1.97)</w:t>
            </w:r>
          </w:p>
          <w:p w14:paraId="2C57018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1.62 (1.01-2.58)</w:t>
            </w:r>
          </w:p>
          <w:p w14:paraId="20E1836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1.05 (1.01-1.09)</w:t>
            </w:r>
          </w:p>
        </w:tc>
        <w:tc>
          <w:tcPr>
            <w:tcW w:w="709" w:type="dxa"/>
          </w:tcPr>
          <w:p w14:paraId="067A386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92</w:t>
            </w:r>
          </w:p>
          <w:p w14:paraId="19D3375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56FECF9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50</w:t>
            </w:r>
          </w:p>
          <w:p w14:paraId="086F66B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42</w:t>
            </w:r>
          </w:p>
          <w:p w14:paraId="34C3780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35</w:t>
            </w:r>
          </w:p>
          <w:p w14:paraId="49E09BA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</w:t>
            </w:r>
          </w:p>
          <w:p w14:paraId="48C134B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370FDD1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29</w:t>
            </w:r>
          </w:p>
          <w:p w14:paraId="76A0C2C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13</w:t>
            </w:r>
          </w:p>
          <w:p w14:paraId="105DDBF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92</w:t>
            </w:r>
          </w:p>
        </w:tc>
        <w:tc>
          <w:tcPr>
            <w:tcW w:w="1984" w:type="dxa"/>
          </w:tcPr>
          <w:p w14:paraId="7BCD1E2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070A7C3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384BE66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52D1EB0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1.16 (0.76-1.75)</w:t>
            </w:r>
          </w:p>
          <w:p w14:paraId="5A31886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1.41 (0.91-2.19)</w:t>
            </w:r>
          </w:p>
          <w:p w14:paraId="394B186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0.61 (0.28-1.35)</w:t>
            </w:r>
          </w:p>
          <w:p w14:paraId="10F5309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2955072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1.27 (0.80-2.02)</w:t>
            </w:r>
          </w:p>
          <w:p w14:paraId="3DFFA91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0.99 (0.53-1.84)</w:t>
            </w:r>
          </w:p>
          <w:p w14:paraId="140706B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1.00 (0.95-1.06)</w:t>
            </w:r>
          </w:p>
        </w:tc>
        <w:tc>
          <w:tcPr>
            <w:tcW w:w="709" w:type="dxa"/>
          </w:tcPr>
          <w:p w14:paraId="6C98694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28</w:t>
            </w:r>
          </w:p>
          <w:p w14:paraId="2E0B8C6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0C1538F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19</w:t>
            </w:r>
          </w:p>
          <w:p w14:paraId="2535FE8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</w:t>
            </w:r>
          </w:p>
          <w:p w14:paraId="2372EC8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</w:t>
            </w:r>
          </w:p>
          <w:p w14:paraId="0AE9665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  <w:p w14:paraId="3708DDC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6A309C3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9</w:t>
            </w:r>
          </w:p>
          <w:p w14:paraId="65E4E48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</w:t>
            </w:r>
          </w:p>
          <w:p w14:paraId="1920225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29</w:t>
            </w:r>
          </w:p>
        </w:tc>
        <w:tc>
          <w:tcPr>
            <w:tcW w:w="1985" w:type="dxa"/>
          </w:tcPr>
          <w:p w14:paraId="00D2B49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2E66827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2DA7A38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1339ACB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0.83 (0.37-1.82)</w:t>
            </w:r>
          </w:p>
          <w:p w14:paraId="26A4379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1.18 (0.53-2.61)</w:t>
            </w:r>
          </w:p>
          <w:p w14:paraId="04F69B0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  <w:p w14:paraId="03A5351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73F28CA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1.10 (0.49-2.51)</w:t>
            </w:r>
          </w:p>
          <w:p w14:paraId="3B09F9C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0.27 (0.04-2.01)</w:t>
            </w:r>
          </w:p>
          <w:p w14:paraId="08C138E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0.89 (0.73-1.07)</w:t>
            </w:r>
          </w:p>
        </w:tc>
        <w:tc>
          <w:tcPr>
            <w:tcW w:w="708" w:type="dxa"/>
          </w:tcPr>
          <w:p w14:paraId="77B1441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67</w:t>
            </w:r>
          </w:p>
          <w:p w14:paraId="668F2E4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1DF0467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44</w:t>
            </w:r>
          </w:p>
          <w:p w14:paraId="25CC452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23</w:t>
            </w:r>
          </w:p>
          <w:p w14:paraId="2885E80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13</w:t>
            </w:r>
          </w:p>
          <w:p w14:paraId="3422F58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</w:t>
            </w:r>
          </w:p>
          <w:p w14:paraId="3C31796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510C5EC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14</w:t>
            </w:r>
          </w:p>
          <w:p w14:paraId="629DE99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9</w:t>
            </w:r>
          </w:p>
          <w:p w14:paraId="5F1811A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67</w:t>
            </w:r>
          </w:p>
        </w:tc>
        <w:tc>
          <w:tcPr>
            <w:tcW w:w="1985" w:type="dxa"/>
          </w:tcPr>
          <w:p w14:paraId="39697FB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1F567A9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53A988C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29F24F8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0.74 (0.45-1.24)</w:t>
            </w:r>
          </w:p>
          <w:p w14:paraId="4FE0EDB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0.59 (0.32-1.11)</w:t>
            </w:r>
          </w:p>
          <w:p w14:paraId="030B736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1.10 (0.55-2.21)</w:t>
            </w:r>
          </w:p>
          <w:p w14:paraId="6955D5B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1CF4649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0.69 (0.38-1.28)</w:t>
            </w:r>
          </w:p>
          <w:p w14:paraId="66C2B0B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0.87 (0.42-1.80)</w:t>
            </w:r>
          </w:p>
          <w:p w14:paraId="560161F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0.98 (0.91-1.06)</w:t>
            </w:r>
          </w:p>
        </w:tc>
      </w:tr>
      <w:tr w:rsidR="009E4469" w:rsidRPr="009E4469" w14:paraId="222B1367" w14:textId="77777777" w:rsidTr="00D821AB">
        <w:trPr>
          <w:trHeight w:val="138"/>
        </w:trPr>
        <w:tc>
          <w:tcPr>
            <w:tcW w:w="2410" w:type="dxa"/>
          </w:tcPr>
          <w:p w14:paraId="59597F1E" w14:textId="77777777" w:rsidR="0047602B" w:rsidRPr="009E4469" w:rsidRDefault="0047602B" w:rsidP="00D821AB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</w:pPr>
            <w:proofErr w:type="spellStart"/>
            <w:r w:rsidRPr="009E4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nb-NO"/>
              </w:rPr>
              <w:t>EPT</w:t>
            </w:r>
            <w:proofErr w:type="spellEnd"/>
            <w:r w:rsidRPr="009E4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nb-NO"/>
              </w:rPr>
              <w:t xml:space="preserve"> use</w:t>
            </w:r>
          </w:p>
          <w:p w14:paraId="596E7C8F" w14:textId="77777777" w:rsidR="0047602B" w:rsidRPr="009E4469" w:rsidRDefault="0047602B" w:rsidP="00D821AB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Never use</w:t>
            </w:r>
          </w:p>
          <w:p w14:paraId="7EAD71E8" w14:textId="77777777" w:rsidR="0047602B" w:rsidRPr="009E4469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Ever use</w:t>
            </w:r>
          </w:p>
          <w:p w14:paraId="5EF7CA10" w14:textId="77777777" w:rsidR="0047602B" w:rsidRPr="009E4469" w:rsidRDefault="0047602B" w:rsidP="00D821AB">
            <w:pPr>
              <w:ind w:left="1416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Current</w:t>
            </w:r>
          </w:p>
          <w:p w14:paraId="630FC085" w14:textId="77777777" w:rsidR="0047602B" w:rsidRPr="009E4469" w:rsidRDefault="0047602B" w:rsidP="00D821AB">
            <w:pPr>
              <w:ind w:left="1416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Former</w:t>
            </w:r>
          </w:p>
          <w:p w14:paraId="6E59A00E" w14:textId="77777777" w:rsidR="0047602B" w:rsidRPr="009E4469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Duration</w:t>
            </w:r>
          </w:p>
          <w:p w14:paraId="7F5E2EF2" w14:textId="77777777" w:rsidR="0047602B" w:rsidRPr="009E4469" w:rsidRDefault="0047602B" w:rsidP="00D821AB">
            <w:pPr>
              <w:ind w:left="141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 xml:space="preserve">&lt; 5 </w:t>
            </w:r>
            <w:proofErr w:type="spellStart"/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yrs</w:t>
            </w:r>
            <w:proofErr w:type="spellEnd"/>
          </w:p>
          <w:p w14:paraId="5B3BEF7A" w14:textId="77777777" w:rsidR="0047602B" w:rsidRPr="009E4469" w:rsidRDefault="0047602B" w:rsidP="00D821AB">
            <w:pPr>
              <w:ind w:left="1416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 xml:space="preserve">≥ 5 </w:t>
            </w:r>
            <w:proofErr w:type="spellStart"/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yrs</w:t>
            </w:r>
            <w:proofErr w:type="spellEnd"/>
          </w:p>
          <w:p w14:paraId="255EF503" w14:textId="77777777" w:rsidR="0047602B" w:rsidRPr="009E4469" w:rsidRDefault="0047602B" w:rsidP="00D821AB">
            <w:pPr>
              <w:ind w:left="1416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 xml:space="preserve">Per 1 </w:t>
            </w:r>
            <w:proofErr w:type="spellStart"/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yr</w:t>
            </w:r>
            <w:proofErr w:type="spellEnd"/>
          </w:p>
        </w:tc>
        <w:tc>
          <w:tcPr>
            <w:tcW w:w="709" w:type="dxa"/>
          </w:tcPr>
          <w:p w14:paraId="46EA37D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226C7B4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309</w:t>
            </w:r>
          </w:p>
          <w:p w14:paraId="36C26CF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200</w:t>
            </w:r>
          </w:p>
          <w:p w14:paraId="5BDC456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174</w:t>
            </w:r>
          </w:p>
          <w:p w14:paraId="2C60822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26</w:t>
            </w:r>
          </w:p>
          <w:p w14:paraId="0D6DC8F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47C296E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137</w:t>
            </w:r>
          </w:p>
          <w:p w14:paraId="0F24BF9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63</w:t>
            </w:r>
          </w:p>
          <w:p w14:paraId="0FD7C8B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509</w:t>
            </w:r>
          </w:p>
        </w:tc>
        <w:tc>
          <w:tcPr>
            <w:tcW w:w="2268" w:type="dxa"/>
          </w:tcPr>
          <w:p w14:paraId="643D11A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15DA9AA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7E6B6C2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1.35 (1.13-1.61)</w:t>
            </w:r>
          </w:p>
          <w:p w14:paraId="7A21078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1.60 (1.32-1.93)</w:t>
            </w:r>
          </w:p>
          <w:p w14:paraId="602BC84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0.66 (0.44-0.99)</w:t>
            </w:r>
          </w:p>
          <w:p w14:paraId="0AAFF33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1B1326A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1.48 (1.21-1.81)</w:t>
            </w:r>
          </w:p>
          <w:p w14:paraId="48BEB70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1.14 (0.86-1.50)</w:t>
            </w:r>
          </w:p>
          <w:p w14:paraId="5781342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1.01 (0.99-1.04)</w:t>
            </w:r>
          </w:p>
        </w:tc>
        <w:tc>
          <w:tcPr>
            <w:tcW w:w="709" w:type="dxa"/>
          </w:tcPr>
          <w:p w14:paraId="12BAB27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1F5DEB4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65</w:t>
            </w:r>
          </w:p>
          <w:p w14:paraId="7116FCE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47</w:t>
            </w:r>
          </w:p>
          <w:p w14:paraId="19F0C6B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39</w:t>
            </w:r>
          </w:p>
          <w:p w14:paraId="4503448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8</w:t>
            </w:r>
          </w:p>
          <w:p w14:paraId="29699D4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53C4892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25</w:t>
            </w:r>
          </w:p>
          <w:p w14:paraId="35CDC85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22</w:t>
            </w:r>
          </w:p>
          <w:p w14:paraId="328BE6D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112</w:t>
            </w:r>
          </w:p>
        </w:tc>
        <w:tc>
          <w:tcPr>
            <w:tcW w:w="1984" w:type="dxa"/>
          </w:tcPr>
          <w:p w14:paraId="3C24484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56F6D5F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567C3C3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1.56 (1.06-2.28)</w:t>
            </w:r>
          </w:p>
          <w:p w14:paraId="771E62F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1.83 (1.22-2.74)</w:t>
            </w:r>
          </w:p>
          <w:p w14:paraId="63C69F6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0.91 (0.43-1.90)</w:t>
            </w:r>
          </w:p>
          <w:p w14:paraId="55DE02D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411EE1F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1.40 (0.88-2.23)</w:t>
            </w:r>
          </w:p>
          <w:p w14:paraId="58CEC87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1.81 (1.11-2.96)</w:t>
            </w:r>
          </w:p>
          <w:p w14:paraId="0FED8F5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1.07 (1.02-1.11)</w:t>
            </w:r>
          </w:p>
        </w:tc>
        <w:tc>
          <w:tcPr>
            <w:tcW w:w="709" w:type="dxa"/>
          </w:tcPr>
          <w:p w14:paraId="27A0DE1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6174D7E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50</w:t>
            </w:r>
          </w:p>
          <w:p w14:paraId="5A8B473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33</w:t>
            </w:r>
          </w:p>
          <w:p w14:paraId="2C38708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28</w:t>
            </w:r>
          </w:p>
          <w:p w14:paraId="0C410F6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</w:t>
            </w:r>
          </w:p>
          <w:p w14:paraId="36F8DD0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0443292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23</w:t>
            </w:r>
          </w:p>
          <w:p w14:paraId="1F8DD8E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</w:t>
            </w:r>
          </w:p>
          <w:p w14:paraId="1FC7618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83</w:t>
            </w:r>
          </w:p>
        </w:tc>
        <w:tc>
          <w:tcPr>
            <w:tcW w:w="1984" w:type="dxa"/>
          </w:tcPr>
          <w:p w14:paraId="3EF432D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394EEC3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23C90E3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1.29 (0.82-2.01)</w:t>
            </w:r>
          </w:p>
          <w:p w14:paraId="73322C3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1.54 (0.96-2.46)</w:t>
            </w:r>
          </w:p>
          <w:p w14:paraId="66D71F9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0.67 (0.27-1.69)</w:t>
            </w:r>
          </w:p>
          <w:p w14:paraId="65E37CA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6332179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1.51 (0.92-2.49)</w:t>
            </w:r>
          </w:p>
          <w:p w14:paraId="13BFDE8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0.96 (0.48-1.90)</w:t>
            </w:r>
          </w:p>
          <w:p w14:paraId="42C9101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1.01 (0.95-1.07)</w:t>
            </w:r>
          </w:p>
        </w:tc>
        <w:tc>
          <w:tcPr>
            <w:tcW w:w="709" w:type="dxa"/>
          </w:tcPr>
          <w:p w14:paraId="367A8EB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16C2700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19</w:t>
            </w:r>
          </w:p>
          <w:p w14:paraId="3C4FA88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9</w:t>
            </w:r>
          </w:p>
          <w:p w14:paraId="570259C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9</w:t>
            </w:r>
          </w:p>
          <w:p w14:paraId="103A18D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  <w:p w14:paraId="1FD857F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49B2458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8</w:t>
            </w:r>
          </w:p>
          <w:p w14:paraId="57219CB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</w:t>
            </w:r>
          </w:p>
          <w:p w14:paraId="3F84ED9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28</w:t>
            </w:r>
          </w:p>
        </w:tc>
        <w:tc>
          <w:tcPr>
            <w:tcW w:w="1985" w:type="dxa"/>
          </w:tcPr>
          <w:p w14:paraId="699AC78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71E4E5B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754EC59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1.06 (0.47-2.40)</w:t>
            </w:r>
          </w:p>
          <w:p w14:paraId="69FE758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1.45 (0.64-3.30)</w:t>
            </w:r>
          </w:p>
          <w:p w14:paraId="61F0009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  <w:p w14:paraId="4F53189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41E419A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1.46 (0.62-3.44)</w:t>
            </w:r>
          </w:p>
          <w:p w14:paraId="66B7D9C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0.33 (0.04-2.53)</w:t>
            </w:r>
          </w:p>
          <w:p w14:paraId="362997A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0.91 (0.75-1.10)</w:t>
            </w:r>
          </w:p>
        </w:tc>
        <w:tc>
          <w:tcPr>
            <w:tcW w:w="708" w:type="dxa"/>
          </w:tcPr>
          <w:p w14:paraId="74ABDA0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7FD7274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44</w:t>
            </w:r>
          </w:p>
          <w:p w14:paraId="7C0A198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18</w:t>
            </w:r>
          </w:p>
          <w:p w14:paraId="2A81D79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12</w:t>
            </w:r>
          </w:p>
          <w:p w14:paraId="523962D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</w:t>
            </w:r>
          </w:p>
          <w:p w14:paraId="7E91FD3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41AD084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</w:t>
            </w:r>
          </w:p>
          <w:p w14:paraId="2623035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8</w:t>
            </w:r>
          </w:p>
          <w:p w14:paraId="2843733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62</w:t>
            </w:r>
          </w:p>
        </w:tc>
        <w:tc>
          <w:tcPr>
            <w:tcW w:w="1985" w:type="dxa"/>
          </w:tcPr>
          <w:p w14:paraId="3EA7428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31AFBDB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3E0EB1D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0.83 (0.48-1.45)</w:t>
            </w:r>
          </w:p>
          <w:p w14:paraId="54C91EB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0.75 (0.39-1.44)</w:t>
            </w:r>
          </w:p>
          <w:p w14:paraId="42ACCA6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1.03 (0.44-2.45)</w:t>
            </w:r>
          </w:p>
          <w:p w14:paraId="79DE469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5F46A88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0.75 (0.37-1.49)</w:t>
            </w:r>
          </w:p>
          <w:p w14:paraId="34BD351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0.98 (0.45-2.09)</w:t>
            </w:r>
          </w:p>
          <w:p w14:paraId="59AB781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1.00 (0.92-1.08)</w:t>
            </w:r>
          </w:p>
        </w:tc>
      </w:tr>
      <w:tr w:rsidR="009E4469" w:rsidRPr="009E4469" w14:paraId="0E4E2053" w14:textId="77777777" w:rsidTr="00D821AB">
        <w:trPr>
          <w:trHeight w:val="841"/>
        </w:trPr>
        <w:tc>
          <w:tcPr>
            <w:tcW w:w="16160" w:type="dxa"/>
            <w:gridSpan w:val="11"/>
          </w:tcPr>
          <w:p w14:paraId="6994125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1</w:t>
            </w: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Adjusted for BMI, parity, age at first birth, age at menarche, family history, smoking, physical activity, education </w:t>
            </w:r>
          </w:p>
          <w:p w14:paraId="7091393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Abbreviations: CI: confidence interval; </w:t>
            </w:r>
            <w:proofErr w:type="spellStart"/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EPT</w:t>
            </w:r>
            <w:proofErr w:type="spellEnd"/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: estrogen-progestin therapy; HER2: human epidermal growth factor receptor 2; HR: hazard ratio; </w:t>
            </w:r>
            <w:proofErr w:type="spellStart"/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MHT</w:t>
            </w:r>
            <w:proofErr w:type="spellEnd"/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: menopausal hormone therapy; </w:t>
            </w:r>
            <w:proofErr w:type="spellStart"/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TNBC</w:t>
            </w:r>
            <w:proofErr w:type="spellEnd"/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: triple-negative breast cancer</w:t>
            </w:r>
          </w:p>
        </w:tc>
      </w:tr>
    </w:tbl>
    <w:p w14:paraId="663ABBFC" w14:textId="77777777" w:rsidR="0047602B" w:rsidRPr="009E4469" w:rsidRDefault="0047602B" w:rsidP="0047602B">
      <w:pPr>
        <w:pStyle w:val="Overskrift2"/>
        <w:rPr>
          <w:rFonts w:ascii="Times New Roman" w:hAnsi="Times New Roman" w:cs="Times New Roman"/>
          <w:color w:val="000000" w:themeColor="text1"/>
          <w:lang w:val="en-US"/>
        </w:rPr>
      </w:pPr>
    </w:p>
    <w:p w14:paraId="764A9659" w14:textId="77777777" w:rsidR="0047602B" w:rsidRPr="009E4469" w:rsidRDefault="0047602B" w:rsidP="0047602B">
      <w:pPr>
        <w:rPr>
          <w:rFonts w:ascii="Times New Roman" w:eastAsiaTheme="majorEastAsia" w:hAnsi="Times New Roman" w:cs="Times New Roman"/>
          <w:color w:val="000000" w:themeColor="text1"/>
          <w:sz w:val="26"/>
          <w:szCs w:val="26"/>
          <w:lang w:val="en-US"/>
        </w:rPr>
      </w:pPr>
      <w:r w:rsidRPr="009E4469">
        <w:rPr>
          <w:rFonts w:ascii="Times New Roman" w:hAnsi="Times New Roman" w:cs="Times New Roman"/>
          <w:color w:val="000000" w:themeColor="text1"/>
          <w:lang w:val="en-US"/>
        </w:rPr>
        <w:br w:type="page"/>
      </w:r>
    </w:p>
    <w:p w14:paraId="2676D270" w14:textId="49670DF6" w:rsidR="0047602B" w:rsidRPr="009E4469" w:rsidRDefault="0047602B" w:rsidP="0047602B">
      <w:pPr>
        <w:rPr>
          <w:rFonts w:ascii="Times New Roman" w:hAnsi="Times New Roman" w:cs="Times New Roman"/>
          <w:color w:val="000000" w:themeColor="text1"/>
          <w:lang w:val="en-US"/>
        </w:rPr>
      </w:pPr>
      <w:bookmarkStart w:id="5" w:name="_Toc168384432"/>
      <w:r w:rsidRPr="009E4469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Supplementary Table 6</w:t>
      </w:r>
      <w:r w:rsidRPr="009E4469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proofErr w:type="spellStart"/>
      <w:r w:rsidRPr="009E4469">
        <w:rPr>
          <w:rFonts w:ascii="Times New Roman" w:hAnsi="Times New Roman" w:cs="Times New Roman"/>
          <w:color w:val="000000" w:themeColor="text1"/>
          <w:lang w:val="en-US"/>
        </w:rPr>
        <w:t>MHT</w:t>
      </w:r>
      <w:proofErr w:type="spellEnd"/>
      <w:r w:rsidRPr="009E4469">
        <w:rPr>
          <w:rFonts w:ascii="Times New Roman" w:hAnsi="Times New Roman" w:cs="Times New Roman"/>
          <w:color w:val="000000" w:themeColor="text1"/>
          <w:lang w:val="en-US"/>
        </w:rPr>
        <w:t xml:space="preserve"> use at study entry and 10-year survival by intrinsic-like </w:t>
      </w:r>
      <w:bookmarkEnd w:id="5"/>
      <w:r w:rsidRPr="009E4469">
        <w:rPr>
          <w:rFonts w:ascii="Times New Roman" w:hAnsi="Times New Roman" w:cs="Times New Roman"/>
          <w:color w:val="000000" w:themeColor="text1"/>
          <w:lang w:val="en-US"/>
        </w:rPr>
        <w:t xml:space="preserve">subtypes – complete-case </w:t>
      </w:r>
      <w:r w:rsidR="00025B48" w:rsidRPr="009E4469">
        <w:rPr>
          <w:rFonts w:ascii="Times New Roman" w:hAnsi="Times New Roman" w:cs="Times New Roman"/>
          <w:color w:val="000000" w:themeColor="text1"/>
          <w:lang w:val="en-US"/>
        </w:rPr>
        <w:t>analyses</w:t>
      </w:r>
    </w:p>
    <w:tbl>
      <w:tblPr>
        <w:tblStyle w:val="Tabellrutenett"/>
        <w:tblW w:w="1616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410"/>
        <w:gridCol w:w="992"/>
        <w:gridCol w:w="1843"/>
        <w:gridCol w:w="992"/>
        <w:gridCol w:w="1843"/>
        <w:gridCol w:w="992"/>
        <w:gridCol w:w="1701"/>
        <w:gridCol w:w="993"/>
        <w:gridCol w:w="1701"/>
        <w:gridCol w:w="992"/>
        <w:gridCol w:w="1701"/>
      </w:tblGrid>
      <w:tr w:rsidR="009E4469" w:rsidRPr="009E4469" w14:paraId="2B700A28" w14:textId="77777777" w:rsidTr="00D821AB">
        <w:trPr>
          <w:trHeight w:val="101"/>
        </w:trPr>
        <w:tc>
          <w:tcPr>
            <w:tcW w:w="2410" w:type="dxa"/>
          </w:tcPr>
          <w:p w14:paraId="3773E12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gridSpan w:val="2"/>
          </w:tcPr>
          <w:p w14:paraId="7390DC5F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Breast cancer overall </w:t>
            </w:r>
          </w:p>
        </w:tc>
        <w:tc>
          <w:tcPr>
            <w:tcW w:w="2835" w:type="dxa"/>
            <w:gridSpan w:val="2"/>
          </w:tcPr>
          <w:p w14:paraId="17630E7E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Luminal A-like </w:t>
            </w:r>
          </w:p>
        </w:tc>
        <w:tc>
          <w:tcPr>
            <w:tcW w:w="2693" w:type="dxa"/>
            <w:gridSpan w:val="2"/>
          </w:tcPr>
          <w:p w14:paraId="4E2FB37E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Luminal B-like </w:t>
            </w:r>
          </w:p>
        </w:tc>
        <w:tc>
          <w:tcPr>
            <w:tcW w:w="2694" w:type="dxa"/>
            <w:gridSpan w:val="2"/>
          </w:tcPr>
          <w:p w14:paraId="1705B9B3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HER2+ </w:t>
            </w:r>
          </w:p>
        </w:tc>
        <w:tc>
          <w:tcPr>
            <w:tcW w:w="2693" w:type="dxa"/>
            <w:gridSpan w:val="2"/>
          </w:tcPr>
          <w:p w14:paraId="51B1C219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TNBC</w:t>
            </w:r>
            <w:proofErr w:type="spellEnd"/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9E4469" w:rsidRPr="009E4469" w14:paraId="0262E5F8" w14:textId="77777777" w:rsidTr="00D821AB">
        <w:trPr>
          <w:trHeight w:val="112"/>
        </w:trPr>
        <w:tc>
          <w:tcPr>
            <w:tcW w:w="2410" w:type="dxa"/>
          </w:tcPr>
          <w:p w14:paraId="0442688B" w14:textId="77777777" w:rsidR="0047602B" w:rsidRPr="009E4469" w:rsidRDefault="0047602B" w:rsidP="00D821AB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</w:pPr>
          </w:p>
        </w:tc>
        <w:tc>
          <w:tcPr>
            <w:tcW w:w="992" w:type="dxa"/>
          </w:tcPr>
          <w:p w14:paraId="02B13EF8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n</w:t>
            </w:r>
          </w:p>
        </w:tc>
        <w:tc>
          <w:tcPr>
            <w:tcW w:w="1843" w:type="dxa"/>
          </w:tcPr>
          <w:p w14:paraId="64C9527C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HR (95% CI)</w:t>
            </w: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</w:tcPr>
          <w:p w14:paraId="1A6E4734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n</w:t>
            </w:r>
          </w:p>
        </w:tc>
        <w:tc>
          <w:tcPr>
            <w:tcW w:w="1843" w:type="dxa"/>
          </w:tcPr>
          <w:p w14:paraId="13AE4C71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HR (95% CI)</w:t>
            </w: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</w:tcPr>
          <w:p w14:paraId="20B74785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n</w:t>
            </w:r>
          </w:p>
        </w:tc>
        <w:tc>
          <w:tcPr>
            <w:tcW w:w="1701" w:type="dxa"/>
          </w:tcPr>
          <w:p w14:paraId="323F8332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HR (95% CI)</w:t>
            </w: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993" w:type="dxa"/>
          </w:tcPr>
          <w:p w14:paraId="4998F2C0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n</w:t>
            </w:r>
          </w:p>
        </w:tc>
        <w:tc>
          <w:tcPr>
            <w:tcW w:w="1701" w:type="dxa"/>
          </w:tcPr>
          <w:p w14:paraId="0BA58493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HR (95% CI)</w:t>
            </w: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992" w:type="dxa"/>
          </w:tcPr>
          <w:p w14:paraId="67DBA031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n</w:t>
            </w:r>
          </w:p>
        </w:tc>
        <w:tc>
          <w:tcPr>
            <w:tcW w:w="1701" w:type="dxa"/>
          </w:tcPr>
          <w:p w14:paraId="6F9D58C1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HR (95% CI)</w:t>
            </w:r>
            <w:r w:rsidRPr="009E4469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vertAlign w:val="superscript"/>
                <w:lang w:val="en-US"/>
              </w:rPr>
              <w:t>1</w:t>
            </w:r>
          </w:p>
        </w:tc>
      </w:tr>
      <w:tr w:rsidR="009E4469" w:rsidRPr="009E4469" w14:paraId="5F87A99F" w14:textId="77777777" w:rsidTr="00D821AB">
        <w:trPr>
          <w:trHeight w:val="1664"/>
        </w:trPr>
        <w:tc>
          <w:tcPr>
            <w:tcW w:w="2410" w:type="dxa"/>
          </w:tcPr>
          <w:p w14:paraId="271D0654" w14:textId="77777777" w:rsidR="0047602B" w:rsidRPr="009E4469" w:rsidRDefault="0047602B" w:rsidP="00D821A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u w:val="single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u w:val="single"/>
                <w:lang w:val="en-US" w:eastAsia="nb-NO"/>
              </w:rPr>
              <w:t>Age-adjusted</w:t>
            </w:r>
          </w:p>
          <w:p w14:paraId="1F8896F1" w14:textId="77777777" w:rsidR="0047602B" w:rsidRPr="009E4469" w:rsidRDefault="0047602B" w:rsidP="00D821A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nb-NO"/>
              </w:rPr>
            </w:pPr>
            <w:proofErr w:type="spellStart"/>
            <w:r w:rsidRPr="009E4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nb-NO"/>
              </w:rPr>
              <w:t>MHT</w:t>
            </w:r>
            <w:proofErr w:type="spellEnd"/>
            <w:r w:rsidRPr="009E4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nb-NO"/>
              </w:rPr>
              <w:t xml:space="preserve"> use overall</w:t>
            </w:r>
          </w:p>
          <w:p w14:paraId="56135E8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Never use</w:t>
            </w:r>
          </w:p>
          <w:p w14:paraId="401E9672" w14:textId="77777777" w:rsidR="0047602B" w:rsidRPr="009E4469" w:rsidRDefault="0047602B" w:rsidP="00D821AB">
            <w:pPr>
              <w:ind w:left="7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Ever use</w:t>
            </w:r>
          </w:p>
          <w:p w14:paraId="707E63BC" w14:textId="77777777" w:rsidR="0047602B" w:rsidRPr="009E4469" w:rsidRDefault="0047602B" w:rsidP="00D821AB">
            <w:pPr>
              <w:ind w:left="141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Current</w:t>
            </w:r>
          </w:p>
          <w:p w14:paraId="3BC518B6" w14:textId="77777777" w:rsidR="0047602B" w:rsidRPr="009E4469" w:rsidRDefault="0047602B" w:rsidP="00D821AB">
            <w:pPr>
              <w:ind w:left="141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Former</w:t>
            </w:r>
          </w:p>
          <w:p w14:paraId="1351C9DF" w14:textId="77777777" w:rsidR="0047602B" w:rsidRPr="009E4469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Duration</w:t>
            </w:r>
          </w:p>
          <w:p w14:paraId="43BA3BFD" w14:textId="77777777" w:rsidR="0047602B" w:rsidRPr="009E4469" w:rsidRDefault="0047602B" w:rsidP="00D821AB">
            <w:pPr>
              <w:ind w:left="141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 xml:space="preserve">&lt; 5 </w:t>
            </w:r>
            <w:proofErr w:type="spellStart"/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yrs</w:t>
            </w:r>
            <w:proofErr w:type="spellEnd"/>
          </w:p>
          <w:p w14:paraId="5A9C39CB" w14:textId="77777777" w:rsidR="0047602B" w:rsidRPr="009E4469" w:rsidRDefault="0047602B" w:rsidP="00D821AB">
            <w:pPr>
              <w:ind w:left="1416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 xml:space="preserve">≥ 5 </w:t>
            </w:r>
            <w:proofErr w:type="spellStart"/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yrs</w:t>
            </w:r>
            <w:proofErr w:type="spellEnd"/>
          </w:p>
          <w:p w14:paraId="3661F544" w14:textId="77777777" w:rsidR="0047602B" w:rsidRPr="009E4469" w:rsidRDefault="0047602B" w:rsidP="00D821AB">
            <w:pPr>
              <w:ind w:left="141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 xml:space="preserve">Per 1 </w:t>
            </w:r>
            <w:proofErr w:type="spellStart"/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yr</w:t>
            </w:r>
            <w:proofErr w:type="spellEnd"/>
          </w:p>
        </w:tc>
        <w:tc>
          <w:tcPr>
            <w:tcW w:w="992" w:type="dxa"/>
          </w:tcPr>
          <w:p w14:paraId="670B075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634</w:t>
            </w:r>
          </w:p>
          <w:p w14:paraId="2D25AC6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1954122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356</w:t>
            </w:r>
          </w:p>
          <w:p w14:paraId="494881F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278</w:t>
            </w:r>
          </w:p>
          <w:p w14:paraId="7DAE8B8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226</w:t>
            </w:r>
          </w:p>
          <w:p w14:paraId="2C2B15E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52</w:t>
            </w:r>
          </w:p>
          <w:p w14:paraId="0BF5102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537A311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181</w:t>
            </w:r>
          </w:p>
          <w:p w14:paraId="11BB0A2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93</w:t>
            </w:r>
          </w:p>
          <w:p w14:paraId="4F81C4E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630</w:t>
            </w:r>
          </w:p>
        </w:tc>
        <w:tc>
          <w:tcPr>
            <w:tcW w:w="1843" w:type="dxa"/>
          </w:tcPr>
          <w:p w14:paraId="406C7F8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1D6455A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2D37913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47CA836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0.92 (0.79-1.08)</w:t>
            </w:r>
          </w:p>
          <w:p w14:paraId="3F200ED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0.94 (0.79-1.11)</w:t>
            </w:r>
          </w:p>
          <w:p w14:paraId="4BE7053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0.84 (0.63-1.13)</w:t>
            </w:r>
          </w:p>
          <w:p w14:paraId="78BFA2A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6AD10B0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0.93 (0.77-1.11)</w:t>
            </w:r>
          </w:p>
          <w:p w14:paraId="70A03A1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0.91 (0.72-1.15)</w:t>
            </w:r>
          </w:p>
          <w:p w14:paraId="4DE199F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0.99 (0.97-1.01)</w:t>
            </w:r>
          </w:p>
        </w:tc>
        <w:tc>
          <w:tcPr>
            <w:tcW w:w="992" w:type="dxa"/>
          </w:tcPr>
          <w:p w14:paraId="62DD4EB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148</w:t>
            </w:r>
          </w:p>
          <w:p w14:paraId="5F2160C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1E898E4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76</w:t>
            </w:r>
          </w:p>
          <w:p w14:paraId="1E23FC2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72</w:t>
            </w:r>
          </w:p>
          <w:p w14:paraId="658E480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58</w:t>
            </w:r>
          </w:p>
          <w:p w14:paraId="1E6D194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14</w:t>
            </w:r>
          </w:p>
          <w:p w14:paraId="5A701E4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1A47317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38</w:t>
            </w:r>
          </w:p>
          <w:p w14:paraId="38414C4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32</w:t>
            </w:r>
          </w:p>
          <w:p w14:paraId="3C17A2B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146</w:t>
            </w:r>
          </w:p>
        </w:tc>
        <w:tc>
          <w:tcPr>
            <w:tcW w:w="1843" w:type="dxa"/>
          </w:tcPr>
          <w:p w14:paraId="71CA5AC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7B08D69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1D1D19F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007A4B7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1.11 (0.80-1.54)</w:t>
            </w:r>
          </w:p>
          <w:p w14:paraId="6EACC35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1.15 (0.82-1.63)</w:t>
            </w:r>
          </w:p>
          <w:p w14:paraId="74CE5DD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0.96 (0.54-1.71)</w:t>
            </w:r>
          </w:p>
          <w:p w14:paraId="2BF2A46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1699A5D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0.96 (0.65-1.43)</w:t>
            </w:r>
          </w:p>
          <w:p w14:paraId="1F7ADE5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1.33 (0.87-2.03)</w:t>
            </w:r>
          </w:p>
          <w:p w14:paraId="47B0E89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1.03 (0.99-1.07)</w:t>
            </w:r>
          </w:p>
        </w:tc>
        <w:tc>
          <w:tcPr>
            <w:tcW w:w="992" w:type="dxa"/>
          </w:tcPr>
          <w:p w14:paraId="68D847D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104</w:t>
            </w:r>
          </w:p>
          <w:p w14:paraId="4C48F28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258CDC5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62</w:t>
            </w:r>
          </w:p>
          <w:p w14:paraId="27EDD16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42</w:t>
            </w:r>
          </w:p>
          <w:p w14:paraId="6986D6B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32</w:t>
            </w:r>
          </w:p>
          <w:p w14:paraId="74E8588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</w:t>
            </w:r>
          </w:p>
          <w:p w14:paraId="10997E1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6B87685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26</w:t>
            </w:r>
          </w:p>
          <w:p w14:paraId="44BB851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15</w:t>
            </w:r>
          </w:p>
          <w:p w14:paraId="68EE6E6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103</w:t>
            </w:r>
          </w:p>
        </w:tc>
        <w:tc>
          <w:tcPr>
            <w:tcW w:w="1701" w:type="dxa"/>
          </w:tcPr>
          <w:p w14:paraId="1E0DEFC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17B3C1D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662113B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1DFDA0C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0.74 (0.50-1.10)</w:t>
            </w:r>
          </w:p>
          <w:p w14:paraId="260CE71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0.75 (0.49-1.16)</w:t>
            </w:r>
          </w:p>
          <w:p w14:paraId="5809B15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0.84 (0.43-1.65)</w:t>
            </w:r>
          </w:p>
          <w:p w14:paraId="06E671D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51A90C6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0.76 (0.48-1.21)</w:t>
            </w:r>
          </w:p>
          <w:p w14:paraId="5D4DD56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0.76 (0.43-1.35)</w:t>
            </w:r>
          </w:p>
          <w:p w14:paraId="0E01F37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0.98 (0.93-1.04)</w:t>
            </w:r>
          </w:p>
        </w:tc>
        <w:tc>
          <w:tcPr>
            <w:tcW w:w="993" w:type="dxa"/>
          </w:tcPr>
          <w:p w14:paraId="7BE6FF6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32</w:t>
            </w:r>
          </w:p>
          <w:p w14:paraId="67E0784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2972B9E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19</w:t>
            </w:r>
          </w:p>
          <w:p w14:paraId="315357D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13</w:t>
            </w:r>
          </w:p>
          <w:p w14:paraId="655CD8E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13</w:t>
            </w:r>
          </w:p>
          <w:p w14:paraId="35F9BF9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  <w:p w14:paraId="49376A4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6DF60E7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</w:t>
            </w:r>
          </w:p>
          <w:p w14:paraId="1397080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</w:t>
            </w:r>
          </w:p>
          <w:p w14:paraId="241B27E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32</w:t>
            </w:r>
          </w:p>
        </w:tc>
        <w:tc>
          <w:tcPr>
            <w:tcW w:w="1701" w:type="dxa"/>
          </w:tcPr>
          <w:p w14:paraId="40D636A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74FAD8C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565AB0F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7043E4C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0.85 (0.42-1.72)</w:t>
            </w:r>
          </w:p>
          <w:p w14:paraId="77AD439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1.06 (0.52-2.16)</w:t>
            </w:r>
          </w:p>
          <w:p w14:paraId="4D07F89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  <w:p w14:paraId="45D96E6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416C8D2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1.00 (0.46-2.18)</w:t>
            </w:r>
          </w:p>
          <w:p w14:paraId="7C6FEC0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0.58 (0.17-1.97)</w:t>
            </w:r>
          </w:p>
          <w:p w14:paraId="6CBFBB9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0.92 (0.81-1.06)</w:t>
            </w:r>
          </w:p>
        </w:tc>
        <w:tc>
          <w:tcPr>
            <w:tcW w:w="992" w:type="dxa"/>
          </w:tcPr>
          <w:p w14:paraId="128C55E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81</w:t>
            </w:r>
          </w:p>
          <w:p w14:paraId="2CC8C58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2D4FA05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54</w:t>
            </w:r>
          </w:p>
          <w:p w14:paraId="62C8106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27</w:t>
            </w:r>
          </w:p>
          <w:p w14:paraId="302B6DC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16</w:t>
            </w:r>
          </w:p>
          <w:p w14:paraId="0D205ED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11</w:t>
            </w:r>
          </w:p>
          <w:p w14:paraId="2DE414C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21FD337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16</w:t>
            </w:r>
          </w:p>
          <w:p w14:paraId="09AC1FA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11</w:t>
            </w:r>
          </w:p>
          <w:p w14:paraId="2B47A8E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81</w:t>
            </w:r>
          </w:p>
        </w:tc>
        <w:tc>
          <w:tcPr>
            <w:tcW w:w="1701" w:type="dxa"/>
          </w:tcPr>
          <w:p w14:paraId="77269DB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1F7CAD5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0D12262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0C4DF68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0.57 (0.36-0.91)</w:t>
            </w:r>
          </w:p>
          <w:p w14:paraId="25F6EBB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0.43 (0.24-0.75)</w:t>
            </w:r>
          </w:p>
          <w:p w14:paraId="0CBD831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1.12 (0.58-2.16)</w:t>
            </w:r>
          </w:p>
          <w:p w14:paraId="5D5A679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7043DC3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0.53 (0.30-0.93)</w:t>
            </w:r>
          </w:p>
          <w:p w14:paraId="7664598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0.66 (0.34-1.27)</w:t>
            </w:r>
          </w:p>
          <w:p w14:paraId="02CBCD1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0.95 (0.88-1.03)</w:t>
            </w:r>
          </w:p>
        </w:tc>
      </w:tr>
      <w:tr w:rsidR="009E4469" w:rsidRPr="009E4469" w14:paraId="65980581" w14:textId="77777777" w:rsidTr="00D821AB">
        <w:trPr>
          <w:trHeight w:val="1336"/>
        </w:trPr>
        <w:tc>
          <w:tcPr>
            <w:tcW w:w="2410" w:type="dxa"/>
          </w:tcPr>
          <w:p w14:paraId="7283106D" w14:textId="77777777" w:rsidR="0047602B" w:rsidRPr="009E4469" w:rsidRDefault="0047602B" w:rsidP="00D821A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nb-NO"/>
              </w:rPr>
            </w:pPr>
            <w:proofErr w:type="spellStart"/>
            <w:r w:rsidRPr="009E4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nb-NO"/>
              </w:rPr>
              <w:t>EPT</w:t>
            </w:r>
            <w:proofErr w:type="spellEnd"/>
            <w:r w:rsidRPr="009E4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nb-NO"/>
              </w:rPr>
              <w:t xml:space="preserve"> use</w:t>
            </w:r>
          </w:p>
          <w:p w14:paraId="291A2A5F" w14:textId="77777777" w:rsidR="0047602B" w:rsidRPr="009E4469" w:rsidRDefault="0047602B" w:rsidP="00D821AB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Never use</w:t>
            </w:r>
          </w:p>
          <w:p w14:paraId="6BD85341" w14:textId="77777777" w:rsidR="0047602B" w:rsidRPr="009E4469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Ever use</w:t>
            </w:r>
          </w:p>
          <w:p w14:paraId="64FECF29" w14:textId="77777777" w:rsidR="0047602B" w:rsidRPr="009E4469" w:rsidRDefault="0047602B" w:rsidP="00D821AB">
            <w:pPr>
              <w:ind w:left="1416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Current</w:t>
            </w:r>
          </w:p>
          <w:p w14:paraId="1E5E3CFA" w14:textId="77777777" w:rsidR="0047602B" w:rsidRPr="009E4469" w:rsidRDefault="0047602B" w:rsidP="00D821AB">
            <w:pPr>
              <w:ind w:left="1416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Former</w:t>
            </w:r>
          </w:p>
          <w:p w14:paraId="2055F792" w14:textId="77777777" w:rsidR="0047602B" w:rsidRPr="009E4469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Duration</w:t>
            </w:r>
          </w:p>
          <w:p w14:paraId="1D077116" w14:textId="77777777" w:rsidR="0047602B" w:rsidRPr="009E4469" w:rsidRDefault="0047602B" w:rsidP="00D821AB">
            <w:pPr>
              <w:ind w:left="141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 xml:space="preserve">&lt; 5 </w:t>
            </w:r>
            <w:proofErr w:type="spellStart"/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yrs</w:t>
            </w:r>
            <w:proofErr w:type="spellEnd"/>
          </w:p>
          <w:p w14:paraId="418A12B0" w14:textId="77777777" w:rsidR="0047602B" w:rsidRPr="009E4469" w:rsidRDefault="0047602B" w:rsidP="00D821AB">
            <w:pPr>
              <w:ind w:left="1416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 xml:space="preserve">≥ 5 </w:t>
            </w:r>
            <w:proofErr w:type="spellStart"/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yrs</w:t>
            </w:r>
            <w:proofErr w:type="spellEnd"/>
          </w:p>
          <w:p w14:paraId="68FBBE88" w14:textId="77777777" w:rsidR="0047602B" w:rsidRPr="009E4469" w:rsidRDefault="0047602B" w:rsidP="00D821AB">
            <w:pPr>
              <w:ind w:left="1416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 xml:space="preserve">Per 1 </w:t>
            </w:r>
            <w:proofErr w:type="spellStart"/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yr</w:t>
            </w:r>
            <w:proofErr w:type="spellEnd"/>
          </w:p>
        </w:tc>
        <w:tc>
          <w:tcPr>
            <w:tcW w:w="992" w:type="dxa"/>
          </w:tcPr>
          <w:p w14:paraId="1CC9440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70433AC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356</w:t>
            </w:r>
          </w:p>
          <w:p w14:paraId="5E32984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201</w:t>
            </w:r>
          </w:p>
          <w:p w14:paraId="5609515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175</w:t>
            </w:r>
          </w:p>
          <w:p w14:paraId="3E820CC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26</w:t>
            </w:r>
          </w:p>
          <w:p w14:paraId="1E314BD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64385D1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126</w:t>
            </w:r>
          </w:p>
          <w:p w14:paraId="6158F6B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74</w:t>
            </w:r>
          </w:p>
          <w:p w14:paraId="2CFE2B9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556</w:t>
            </w:r>
          </w:p>
        </w:tc>
        <w:tc>
          <w:tcPr>
            <w:tcW w:w="1843" w:type="dxa"/>
          </w:tcPr>
          <w:p w14:paraId="2DDA260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24F1B7E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6828FF3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0.91 (0.77-1.09)</w:t>
            </w:r>
          </w:p>
          <w:p w14:paraId="07D2F8A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0.96 (0.80-1.15)</w:t>
            </w:r>
          </w:p>
          <w:p w14:paraId="439B0B0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0.69 (0.46-1.03)</w:t>
            </w:r>
          </w:p>
          <w:p w14:paraId="2E038B0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58FA345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0.93 (0.76-1.15)</w:t>
            </w:r>
          </w:p>
          <w:p w14:paraId="11B68D1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0.87 (0.68-1.13)</w:t>
            </w:r>
          </w:p>
          <w:p w14:paraId="234EF6D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0.99 (0.96-1.01)</w:t>
            </w:r>
          </w:p>
        </w:tc>
        <w:tc>
          <w:tcPr>
            <w:tcW w:w="992" w:type="dxa"/>
          </w:tcPr>
          <w:p w14:paraId="2760168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2C4E22E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76</w:t>
            </w:r>
          </w:p>
          <w:p w14:paraId="4C9CA45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54</w:t>
            </w:r>
          </w:p>
          <w:p w14:paraId="3058B96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47</w:t>
            </w:r>
          </w:p>
          <w:p w14:paraId="56CE6A0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</w:t>
            </w:r>
          </w:p>
          <w:p w14:paraId="47C784A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4C391E9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25</w:t>
            </w:r>
          </w:p>
          <w:p w14:paraId="465830F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28</w:t>
            </w:r>
          </w:p>
          <w:p w14:paraId="405C76C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129</w:t>
            </w:r>
          </w:p>
        </w:tc>
        <w:tc>
          <w:tcPr>
            <w:tcW w:w="1843" w:type="dxa"/>
          </w:tcPr>
          <w:p w14:paraId="3646CAA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54DA22C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4F74A3D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1.14 (0.80-1.63)</w:t>
            </w:r>
          </w:p>
          <w:p w14:paraId="48BDC1B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1.22 (0.85-1.77)</w:t>
            </w:r>
          </w:p>
          <w:p w14:paraId="32BCC70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0.79 (0.36-1.72)</w:t>
            </w:r>
          </w:p>
          <w:p w14:paraId="0F2BE03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21463A5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0.92 (0.58-1.45)</w:t>
            </w:r>
          </w:p>
          <w:p w14:paraId="1E38B53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1.42 (0.92-2.21)</w:t>
            </w:r>
          </w:p>
          <w:p w14:paraId="008D76E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1.04 (1.00-1.08)</w:t>
            </w:r>
          </w:p>
        </w:tc>
        <w:tc>
          <w:tcPr>
            <w:tcW w:w="992" w:type="dxa"/>
          </w:tcPr>
          <w:p w14:paraId="4E17F11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0788991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62</w:t>
            </w:r>
          </w:p>
          <w:p w14:paraId="1E649F0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31</w:t>
            </w:r>
          </w:p>
          <w:p w14:paraId="1534B8F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25</w:t>
            </w:r>
          </w:p>
          <w:p w14:paraId="22A7A54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</w:t>
            </w:r>
          </w:p>
          <w:p w14:paraId="147C89A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08BABFD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19</w:t>
            </w:r>
          </w:p>
          <w:p w14:paraId="7F5E569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12</w:t>
            </w:r>
          </w:p>
          <w:p w14:paraId="612D0DF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93</w:t>
            </w:r>
          </w:p>
        </w:tc>
        <w:tc>
          <w:tcPr>
            <w:tcW w:w="1701" w:type="dxa"/>
          </w:tcPr>
          <w:p w14:paraId="187D833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2220921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5690D7B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0.77 (0.50-1.20)</w:t>
            </w:r>
          </w:p>
          <w:p w14:paraId="0DB0682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0.76 (0.48-1.22)</w:t>
            </w:r>
          </w:p>
          <w:p w14:paraId="4397ECB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0.81 (0.35-1.88)</w:t>
            </w:r>
          </w:p>
          <w:p w14:paraId="3660244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215DB4A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0.80 (0.48-1.34)</w:t>
            </w:r>
          </w:p>
          <w:p w14:paraId="22E84F3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0.73 (0.39-1.37)</w:t>
            </w:r>
          </w:p>
          <w:p w14:paraId="45340E6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0.99 (0.93-1.05)</w:t>
            </w:r>
          </w:p>
        </w:tc>
        <w:tc>
          <w:tcPr>
            <w:tcW w:w="993" w:type="dxa"/>
          </w:tcPr>
          <w:p w14:paraId="7919774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6102EF2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19</w:t>
            </w:r>
          </w:p>
          <w:p w14:paraId="489CD8A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11</w:t>
            </w:r>
          </w:p>
          <w:p w14:paraId="443118D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11</w:t>
            </w:r>
          </w:p>
          <w:p w14:paraId="2A9318E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  <w:p w14:paraId="682FD24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0DA2BEA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9</w:t>
            </w:r>
          </w:p>
          <w:p w14:paraId="3778730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</w:t>
            </w:r>
          </w:p>
          <w:p w14:paraId="22E2423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30</w:t>
            </w:r>
          </w:p>
        </w:tc>
        <w:tc>
          <w:tcPr>
            <w:tcW w:w="1701" w:type="dxa"/>
          </w:tcPr>
          <w:p w14:paraId="5D12196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1A6683A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69D6613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1.00 (0.47-2.12)</w:t>
            </w:r>
          </w:p>
          <w:p w14:paraId="605C148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1.20 (0.57-2.53)</w:t>
            </w:r>
          </w:p>
          <w:p w14:paraId="478C7CE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  <w:p w14:paraId="73A1499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0D9025B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1.35 (0.61-3.00)</w:t>
            </w:r>
          </w:p>
          <w:p w14:paraId="6E04398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0.47 (0.11-2.03)</w:t>
            </w:r>
          </w:p>
          <w:p w14:paraId="332075B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0.92 (0.79-1.07)</w:t>
            </w:r>
          </w:p>
        </w:tc>
        <w:tc>
          <w:tcPr>
            <w:tcW w:w="992" w:type="dxa"/>
          </w:tcPr>
          <w:p w14:paraId="7F4FEC3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3826609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54</w:t>
            </w:r>
          </w:p>
          <w:p w14:paraId="33551DF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20</w:t>
            </w:r>
          </w:p>
          <w:p w14:paraId="636B1F5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14</w:t>
            </w:r>
          </w:p>
          <w:p w14:paraId="1F9D1BB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</w:t>
            </w:r>
          </w:p>
          <w:p w14:paraId="693C817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51405B9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11</w:t>
            </w:r>
          </w:p>
          <w:p w14:paraId="2D07B9F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9</w:t>
            </w:r>
          </w:p>
          <w:p w14:paraId="1C76962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74</w:t>
            </w:r>
          </w:p>
        </w:tc>
        <w:tc>
          <w:tcPr>
            <w:tcW w:w="1701" w:type="dxa"/>
          </w:tcPr>
          <w:p w14:paraId="0C6AD99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7A2B438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68C9CC8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0.57 (0.34-0.96)</w:t>
            </w:r>
          </w:p>
          <w:p w14:paraId="20B781D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0.49 (0.27-0.88)</w:t>
            </w:r>
          </w:p>
          <w:p w14:paraId="3AFD4DE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0.99 (0.42-2.33)</w:t>
            </w:r>
          </w:p>
          <w:p w14:paraId="22A187B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29E0E65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0.53 (0.28-1.02)</w:t>
            </w:r>
          </w:p>
          <w:p w14:paraId="33F1E73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0.65 (0.32-1.33)</w:t>
            </w:r>
          </w:p>
          <w:p w14:paraId="6240A8C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0.95 (0.88-1.03)</w:t>
            </w:r>
          </w:p>
        </w:tc>
      </w:tr>
      <w:tr w:rsidR="009E4469" w:rsidRPr="009E4469" w14:paraId="35315B0C" w14:textId="77777777" w:rsidTr="00D821AB">
        <w:trPr>
          <w:trHeight w:val="1336"/>
        </w:trPr>
        <w:tc>
          <w:tcPr>
            <w:tcW w:w="2410" w:type="dxa"/>
          </w:tcPr>
          <w:p w14:paraId="14180194" w14:textId="77777777" w:rsidR="0047602B" w:rsidRPr="009E4469" w:rsidRDefault="0047602B" w:rsidP="00D821A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u w:val="single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u w:val="single"/>
                <w:lang w:val="en-US" w:eastAsia="nb-NO"/>
              </w:rPr>
              <w:t>MV-adjusted</w:t>
            </w:r>
            <w:r w:rsidRPr="009E4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u w:val="single"/>
                <w:vertAlign w:val="superscript"/>
                <w:lang w:val="en-US" w:eastAsia="nb-NO"/>
              </w:rPr>
              <w:t>2</w:t>
            </w:r>
          </w:p>
          <w:p w14:paraId="78014AD4" w14:textId="77777777" w:rsidR="0047602B" w:rsidRPr="009E4469" w:rsidRDefault="0047602B" w:rsidP="00D821A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nb-NO"/>
              </w:rPr>
            </w:pPr>
            <w:proofErr w:type="spellStart"/>
            <w:r w:rsidRPr="009E4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nb-NO"/>
              </w:rPr>
              <w:t>MHT</w:t>
            </w:r>
            <w:proofErr w:type="spellEnd"/>
            <w:r w:rsidRPr="009E4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nb-NO"/>
              </w:rPr>
              <w:t xml:space="preserve"> use overall</w:t>
            </w:r>
          </w:p>
          <w:p w14:paraId="64A08C7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Never use</w:t>
            </w:r>
          </w:p>
          <w:p w14:paraId="7E39AF2E" w14:textId="77777777" w:rsidR="0047602B" w:rsidRPr="009E4469" w:rsidRDefault="0047602B" w:rsidP="00D821AB">
            <w:pPr>
              <w:ind w:left="7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Ever use</w:t>
            </w:r>
          </w:p>
          <w:p w14:paraId="060284E1" w14:textId="77777777" w:rsidR="0047602B" w:rsidRPr="009E4469" w:rsidRDefault="0047602B" w:rsidP="00D821AB">
            <w:pPr>
              <w:ind w:left="141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Current</w:t>
            </w:r>
          </w:p>
          <w:p w14:paraId="29B0674F" w14:textId="77777777" w:rsidR="0047602B" w:rsidRPr="009E4469" w:rsidRDefault="0047602B" w:rsidP="00D821AB">
            <w:pPr>
              <w:ind w:left="141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Former</w:t>
            </w:r>
          </w:p>
          <w:p w14:paraId="6F7804AF" w14:textId="77777777" w:rsidR="0047602B" w:rsidRPr="009E4469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Duration</w:t>
            </w:r>
          </w:p>
          <w:p w14:paraId="6A58963F" w14:textId="77777777" w:rsidR="0047602B" w:rsidRPr="009E4469" w:rsidRDefault="0047602B" w:rsidP="00D821AB">
            <w:pPr>
              <w:ind w:left="141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 xml:space="preserve">&lt; 5 </w:t>
            </w:r>
            <w:proofErr w:type="spellStart"/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yrs</w:t>
            </w:r>
            <w:proofErr w:type="spellEnd"/>
          </w:p>
          <w:p w14:paraId="6388E5A5" w14:textId="77777777" w:rsidR="0047602B" w:rsidRPr="009E4469" w:rsidRDefault="0047602B" w:rsidP="00D821AB">
            <w:pPr>
              <w:ind w:left="1416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 xml:space="preserve">≥ 5 </w:t>
            </w:r>
            <w:proofErr w:type="spellStart"/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yrs</w:t>
            </w:r>
            <w:proofErr w:type="spellEnd"/>
          </w:p>
          <w:p w14:paraId="15DEE753" w14:textId="77777777" w:rsidR="0047602B" w:rsidRPr="009E4469" w:rsidRDefault="0047602B" w:rsidP="00D821AB">
            <w:pPr>
              <w:ind w:left="1416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u w:val="single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 xml:space="preserve">Per 1 </w:t>
            </w:r>
            <w:proofErr w:type="spellStart"/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yr</w:t>
            </w:r>
            <w:proofErr w:type="spellEnd"/>
          </w:p>
        </w:tc>
        <w:tc>
          <w:tcPr>
            <w:tcW w:w="992" w:type="dxa"/>
          </w:tcPr>
          <w:p w14:paraId="235D22B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515</w:t>
            </w:r>
          </w:p>
          <w:p w14:paraId="4709658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4E87C0F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280</w:t>
            </w:r>
          </w:p>
          <w:p w14:paraId="4903431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235</w:t>
            </w:r>
          </w:p>
          <w:p w14:paraId="1D317E0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193</w:t>
            </w:r>
          </w:p>
          <w:p w14:paraId="0EBCC6F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42</w:t>
            </w:r>
          </w:p>
          <w:p w14:paraId="7B2A6F5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25FF170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162</w:t>
            </w:r>
          </w:p>
          <w:p w14:paraId="4622617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72</w:t>
            </w:r>
          </w:p>
          <w:p w14:paraId="300320B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514</w:t>
            </w:r>
          </w:p>
        </w:tc>
        <w:tc>
          <w:tcPr>
            <w:tcW w:w="1843" w:type="dxa"/>
          </w:tcPr>
          <w:p w14:paraId="030A4B8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3CFFF4A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42595B2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790A9F4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1.00 (0.84-1.19)</w:t>
            </w:r>
          </w:p>
          <w:p w14:paraId="278DB59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1.02 (0.85-1.23)</w:t>
            </w:r>
          </w:p>
          <w:p w14:paraId="027C6EA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0.90 (0.65-1.25)</w:t>
            </w:r>
          </w:p>
          <w:p w14:paraId="7AAD956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70491B4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1.05 (0.86-1.28)</w:t>
            </w:r>
          </w:p>
          <w:p w14:paraId="3FA896F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0.91 (0.70-1.19)</w:t>
            </w:r>
          </w:p>
          <w:p w14:paraId="41B4344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0.99 (0.96-1.02)</w:t>
            </w:r>
          </w:p>
        </w:tc>
        <w:tc>
          <w:tcPr>
            <w:tcW w:w="992" w:type="dxa"/>
          </w:tcPr>
          <w:p w14:paraId="3947857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116</w:t>
            </w:r>
          </w:p>
          <w:p w14:paraId="07D87DC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175EEB3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60 </w:t>
            </w:r>
          </w:p>
          <w:p w14:paraId="2F71F98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56</w:t>
            </w:r>
          </w:p>
          <w:p w14:paraId="427F003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44</w:t>
            </w:r>
          </w:p>
          <w:p w14:paraId="1D37489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12</w:t>
            </w:r>
          </w:p>
          <w:p w14:paraId="6CE7CAA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13572D2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32</w:t>
            </w:r>
          </w:p>
          <w:p w14:paraId="126D31E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23</w:t>
            </w:r>
          </w:p>
          <w:p w14:paraId="0221206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115</w:t>
            </w:r>
          </w:p>
        </w:tc>
        <w:tc>
          <w:tcPr>
            <w:tcW w:w="1843" w:type="dxa"/>
          </w:tcPr>
          <w:p w14:paraId="4BE3BD1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7ADA20B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1D267CB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688AC5E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1.16 (0.80-1.69)</w:t>
            </w:r>
          </w:p>
          <w:p w14:paraId="2ED717D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1.19 (0.80-1.77)</w:t>
            </w:r>
          </w:p>
          <w:p w14:paraId="0CB9922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1.08 (0.58-2.03)</w:t>
            </w:r>
          </w:p>
          <w:p w14:paraId="4628CB3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2608F02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1.08 (0.70-1.68)</w:t>
            </w:r>
          </w:p>
          <w:p w14:paraId="3FF19C4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1.28 (0.78-2.11)</w:t>
            </w:r>
          </w:p>
          <w:p w14:paraId="330410C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1.03 (0.98-1.08)</w:t>
            </w:r>
          </w:p>
        </w:tc>
        <w:tc>
          <w:tcPr>
            <w:tcW w:w="992" w:type="dxa"/>
          </w:tcPr>
          <w:p w14:paraId="3E05623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85</w:t>
            </w:r>
          </w:p>
          <w:p w14:paraId="6F9688D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7D0D63C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48</w:t>
            </w:r>
          </w:p>
          <w:p w14:paraId="05BA56F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37</w:t>
            </w:r>
          </w:p>
          <w:p w14:paraId="58A6EAB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30</w:t>
            </w:r>
          </w:p>
          <w:p w14:paraId="1687560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</w:t>
            </w:r>
          </w:p>
          <w:p w14:paraId="60FC4BC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49F4913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25</w:t>
            </w:r>
          </w:p>
          <w:p w14:paraId="46750A4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12</w:t>
            </w:r>
          </w:p>
          <w:p w14:paraId="13194C2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85</w:t>
            </w:r>
          </w:p>
        </w:tc>
        <w:tc>
          <w:tcPr>
            <w:tcW w:w="1701" w:type="dxa"/>
          </w:tcPr>
          <w:p w14:paraId="4C8BF4C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303B148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658F070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3B0EB4F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0.87 (0.56-1.36)</w:t>
            </w:r>
          </w:p>
          <w:p w14:paraId="3E427FB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0.91 (0.57-1.46)</w:t>
            </w:r>
          </w:p>
          <w:p w14:paraId="182A6A9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0.74 (0.33-1.66)</w:t>
            </w:r>
          </w:p>
          <w:p w14:paraId="2E481E4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1FBDD06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0.97 (0.59-1.58)</w:t>
            </w:r>
          </w:p>
          <w:p w14:paraId="4FF0ADA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0.75 (0.39-1.43)</w:t>
            </w:r>
          </w:p>
          <w:p w14:paraId="5F4295E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0.98 (0.92-1.04)</w:t>
            </w:r>
          </w:p>
        </w:tc>
        <w:tc>
          <w:tcPr>
            <w:tcW w:w="993" w:type="dxa"/>
          </w:tcPr>
          <w:p w14:paraId="187E1F5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27</w:t>
            </w:r>
          </w:p>
          <w:p w14:paraId="3984B3E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32F59AD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17</w:t>
            </w:r>
          </w:p>
          <w:p w14:paraId="1341739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</w:t>
            </w:r>
          </w:p>
          <w:p w14:paraId="50FB05C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</w:t>
            </w:r>
          </w:p>
          <w:p w14:paraId="491A3C9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  <w:p w14:paraId="0E92A89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2B5ABD3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9</w:t>
            </w:r>
          </w:p>
          <w:p w14:paraId="5319B35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</w:t>
            </w:r>
          </w:p>
          <w:p w14:paraId="1C01A13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27</w:t>
            </w:r>
          </w:p>
        </w:tc>
        <w:tc>
          <w:tcPr>
            <w:tcW w:w="1701" w:type="dxa"/>
          </w:tcPr>
          <w:p w14:paraId="0593877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07BFAB3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5F17C9B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2EA2A44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0.78 (0.35-1.73)</w:t>
            </w:r>
          </w:p>
          <w:p w14:paraId="308460F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0.97 (0.44-2.18)</w:t>
            </w:r>
          </w:p>
          <w:p w14:paraId="6188367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- </w:t>
            </w:r>
          </w:p>
          <w:p w14:paraId="419EA4E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7E2865A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1.00 (0.44-2.30)</w:t>
            </w:r>
          </w:p>
          <w:p w14:paraId="6ED021D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0.26 (0.03-2.01)</w:t>
            </w:r>
          </w:p>
          <w:p w14:paraId="41AFFAA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0.88 (0.72-1.07)</w:t>
            </w:r>
          </w:p>
        </w:tc>
        <w:tc>
          <w:tcPr>
            <w:tcW w:w="992" w:type="dxa"/>
          </w:tcPr>
          <w:p w14:paraId="173054C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67</w:t>
            </w:r>
          </w:p>
          <w:p w14:paraId="34321EC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01D39E2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44</w:t>
            </w:r>
          </w:p>
          <w:p w14:paraId="2E65DF5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23</w:t>
            </w:r>
          </w:p>
          <w:p w14:paraId="1535921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13</w:t>
            </w:r>
          </w:p>
          <w:p w14:paraId="4331DDB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</w:t>
            </w:r>
          </w:p>
          <w:p w14:paraId="6B135DC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610203F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14</w:t>
            </w:r>
          </w:p>
          <w:p w14:paraId="255E349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9</w:t>
            </w:r>
          </w:p>
          <w:p w14:paraId="2A14E20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67</w:t>
            </w:r>
          </w:p>
        </w:tc>
        <w:tc>
          <w:tcPr>
            <w:tcW w:w="1701" w:type="dxa"/>
          </w:tcPr>
          <w:p w14:paraId="7E30A1A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2AB56AF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0CD5588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6FB201D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0.59 (0.35-0.99)</w:t>
            </w:r>
          </w:p>
          <w:p w14:paraId="1AFE7EC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0.41 (0.22-0.78)</w:t>
            </w:r>
          </w:p>
          <w:p w14:paraId="3052B67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1.30 (0.64-2.61)</w:t>
            </w:r>
          </w:p>
          <w:p w14:paraId="702EDE1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510A7FD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0.56 (0.31-1.04)</w:t>
            </w:r>
          </w:p>
          <w:p w14:paraId="1AD7BF4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0.66 (0.32-1.38)</w:t>
            </w:r>
          </w:p>
          <w:p w14:paraId="61D14AD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0.95 (0.88-1.04)</w:t>
            </w:r>
          </w:p>
        </w:tc>
      </w:tr>
      <w:tr w:rsidR="009E4469" w:rsidRPr="009E4469" w14:paraId="4897A266" w14:textId="77777777" w:rsidTr="00D821AB">
        <w:trPr>
          <w:trHeight w:val="280"/>
        </w:trPr>
        <w:tc>
          <w:tcPr>
            <w:tcW w:w="2410" w:type="dxa"/>
          </w:tcPr>
          <w:p w14:paraId="417EAAA2" w14:textId="77777777" w:rsidR="0047602B" w:rsidRPr="009E4469" w:rsidRDefault="0047602B" w:rsidP="00D821A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nb-NO"/>
              </w:rPr>
            </w:pPr>
            <w:proofErr w:type="spellStart"/>
            <w:r w:rsidRPr="009E4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nb-NO"/>
              </w:rPr>
              <w:t>EPT</w:t>
            </w:r>
            <w:proofErr w:type="spellEnd"/>
            <w:r w:rsidRPr="009E44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nb-NO"/>
              </w:rPr>
              <w:t xml:space="preserve"> use</w:t>
            </w:r>
          </w:p>
          <w:p w14:paraId="3364E96F" w14:textId="77777777" w:rsidR="0047602B" w:rsidRPr="009E4469" w:rsidRDefault="0047602B" w:rsidP="00D821AB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Never use</w:t>
            </w:r>
          </w:p>
          <w:p w14:paraId="415C2655" w14:textId="77777777" w:rsidR="0047602B" w:rsidRPr="009E4469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Ever use</w:t>
            </w:r>
          </w:p>
          <w:p w14:paraId="07377103" w14:textId="77777777" w:rsidR="0047602B" w:rsidRPr="009E4469" w:rsidRDefault="0047602B" w:rsidP="00D821AB">
            <w:pPr>
              <w:ind w:left="1416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Current</w:t>
            </w:r>
          </w:p>
          <w:p w14:paraId="74F7234E" w14:textId="77777777" w:rsidR="0047602B" w:rsidRPr="009E4469" w:rsidRDefault="0047602B" w:rsidP="00D821AB">
            <w:pPr>
              <w:ind w:left="1416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Former</w:t>
            </w:r>
          </w:p>
          <w:p w14:paraId="48124F69" w14:textId="77777777" w:rsidR="0047602B" w:rsidRPr="009E4469" w:rsidRDefault="0047602B" w:rsidP="00D821AB">
            <w:pPr>
              <w:ind w:left="708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Duration</w:t>
            </w:r>
          </w:p>
          <w:p w14:paraId="017D5487" w14:textId="77777777" w:rsidR="0047602B" w:rsidRPr="009E4469" w:rsidRDefault="0047602B" w:rsidP="00D821AB">
            <w:pPr>
              <w:ind w:left="141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 xml:space="preserve">&lt; 5 </w:t>
            </w:r>
            <w:proofErr w:type="spellStart"/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yrs</w:t>
            </w:r>
            <w:proofErr w:type="spellEnd"/>
          </w:p>
          <w:p w14:paraId="4020694E" w14:textId="77777777" w:rsidR="0047602B" w:rsidRPr="009E4469" w:rsidRDefault="0047602B" w:rsidP="00D821AB">
            <w:pPr>
              <w:ind w:left="1416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 xml:space="preserve">≥ 5 </w:t>
            </w:r>
            <w:proofErr w:type="spellStart"/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yrs</w:t>
            </w:r>
            <w:proofErr w:type="spellEnd"/>
          </w:p>
          <w:p w14:paraId="367499E6" w14:textId="77777777" w:rsidR="0047602B" w:rsidRPr="009E4469" w:rsidRDefault="0047602B" w:rsidP="00D821AB">
            <w:pPr>
              <w:ind w:left="1416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u w:val="single"/>
                <w:lang w:val="en-US" w:eastAsia="nb-NO"/>
              </w:rPr>
            </w:pPr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 xml:space="preserve">Per 1 </w:t>
            </w:r>
            <w:proofErr w:type="spellStart"/>
            <w:r w:rsidRPr="009E446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nb-NO"/>
              </w:rPr>
              <w:t>yr</w:t>
            </w:r>
            <w:proofErr w:type="spellEnd"/>
          </w:p>
        </w:tc>
        <w:tc>
          <w:tcPr>
            <w:tcW w:w="992" w:type="dxa"/>
          </w:tcPr>
          <w:p w14:paraId="3240D33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7BF3A37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280</w:t>
            </w:r>
          </w:p>
          <w:p w14:paraId="4CD31F2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172</w:t>
            </w:r>
          </w:p>
          <w:p w14:paraId="5A5F6FB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148</w:t>
            </w:r>
          </w:p>
          <w:p w14:paraId="1A4E8B9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24</w:t>
            </w:r>
          </w:p>
          <w:p w14:paraId="524CEE5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6C60C0C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115</w:t>
            </w:r>
          </w:p>
          <w:p w14:paraId="56D029B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57</w:t>
            </w:r>
          </w:p>
          <w:p w14:paraId="0ADE58A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452</w:t>
            </w:r>
          </w:p>
        </w:tc>
        <w:tc>
          <w:tcPr>
            <w:tcW w:w="1843" w:type="dxa"/>
          </w:tcPr>
          <w:p w14:paraId="0EFCF25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18E8BE8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33E133B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0.99 (0.81-1.20)</w:t>
            </w:r>
          </w:p>
          <w:p w14:paraId="618A50B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1.02 (0.83-1.25)</w:t>
            </w:r>
          </w:p>
          <w:p w14:paraId="124871A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0.82 (0.54-1.25)</w:t>
            </w:r>
          </w:p>
          <w:p w14:paraId="003BD07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11B9D1D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1.07 (0.86-1.33)</w:t>
            </w:r>
          </w:p>
          <w:p w14:paraId="20B489D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0.86 (0.65-1.15)</w:t>
            </w:r>
          </w:p>
          <w:p w14:paraId="4919BA2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0.99 (0.96-1.02)</w:t>
            </w:r>
          </w:p>
        </w:tc>
        <w:tc>
          <w:tcPr>
            <w:tcW w:w="992" w:type="dxa"/>
          </w:tcPr>
          <w:p w14:paraId="7B08736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0E3FA6C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60 </w:t>
            </w:r>
          </w:p>
          <w:p w14:paraId="3AED3BD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41</w:t>
            </w:r>
          </w:p>
          <w:p w14:paraId="3A1C848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34</w:t>
            </w:r>
          </w:p>
          <w:p w14:paraId="7314694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</w:t>
            </w:r>
          </w:p>
          <w:p w14:paraId="7117EB3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3DA8553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21</w:t>
            </w:r>
          </w:p>
          <w:p w14:paraId="7DD9A83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20</w:t>
            </w:r>
          </w:p>
          <w:p w14:paraId="22166D1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101</w:t>
            </w:r>
          </w:p>
        </w:tc>
        <w:tc>
          <w:tcPr>
            <w:tcW w:w="1843" w:type="dxa"/>
          </w:tcPr>
          <w:p w14:paraId="5164E16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26280D8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699BB71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1.14 (0.76-1.72)</w:t>
            </w:r>
          </w:p>
          <w:p w14:paraId="15CC501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1.19 (0.77-1.83)</w:t>
            </w:r>
          </w:p>
          <w:p w14:paraId="5A294E8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0.97 (0.44-2.13)</w:t>
            </w:r>
          </w:p>
          <w:p w14:paraId="7DB7935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069D920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1.01 (0.61-1.67)</w:t>
            </w:r>
          </w:p>
          <w:p w14:paraId="65F813BF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1.34 (0.80-2.26)</w:t>
            </w:r>
          </w:p>
          <w:p w14:paraId="791A743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1.04 (0.99-1.09)</w:t>
            </w:r>
          </w:p>
        </w:tc>
        <w:tc>
          <w:tcPr>
            <w:tcW w:w="992" w:type="dxa"/>
          </w:tcPr>
          <w:p w14:paraId="06E9E03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554B5D4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48</w:t>
            </w:r>
          </w:p>
          <w:p w14:paraId="4746F2B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28</w:t>
            </w:r>
          </w:p>
          <w:p w14:paraId="07DB3D7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23</w:t>
            </w:r>
          </w:p>
          <w:p w14:paraId="00D1BAE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</w:t>
            </w:r>
          </w:p>
          <w:p w14:paraId="08FCCE8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658B958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19</w:t>
            </w:r>
          </w:p>
          <w:p w14:paraId="36F4B09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9</w:t>
            </w:r>
          </w:p>
          <w:p w14:paraId="6426ED0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76</w:t>
            </w:r>
          </w:p>
        </w:tc>
        <w:tc>
          <w:tcPr>
            <w:tcW w:w="1701" w:type="dxa"/>
          </w:tcPr>
          <w:p w14:paraId="4460793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441711F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4419FD0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0.87 (0.54-1.41)</w:t>
            </w:r>
          </w:p>
          <w:p w14:paraId="340D323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0.89 (0.54-1.48)</w:t>
            </w:r>
          </w:p>
          <w:p w14:paraId="794C29B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0.80 (0.31-2.02)</w:t>
            </w:r>
          </w:p>
          <w:p w14:paraId="79E8509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606913F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1.04 (0.60-1.78)</w:t>
            </w:r>
          </w:p>
          <w:p w14:paraId="3A2FB37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0.66 (0.32-1.37)</w:t>
            </w:r>
          </w:p>
          <w:p w14:paraId="5305843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0.98 (0.91-1.05)</w:t>
            </w:r>
          </w:p>
        </w:tc>
        <w:tc>
          <w:tcPr>
            <w:tcW w:w="993" w:type="dxa"/>
          </w:tcPr>
          <w:p w14:paraId="15AD5E7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370CB43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17</w:t>
            </w:r>
          </w:p>
          <w:p w14:paraId="7D6AB7C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9</w:t>
            </w:r>
          </w:p>
          <w:p w14:paraId="02189181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9</w:t>
            </w:r>
          </w:p>
          <w:p w14:paraId="0392B74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</w:t>
            </w:r>
          </w:p>
          <w:p w14:paraId="2E8E58E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25F6015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8</w:t>
            </w:r>
          </w:p>
          <w:p w14:paraId="699E2DD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</w:t>
            </w:r>
          </w:p>
          <w:p w14:paraId="7452472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26</w:t>
            </w:r>
          </w:p>
        </w:tc>
        <w:tc>
          <w:tcPr>
            <w:tcW w:w="1701" w:type="dxa"/>
          </w:tcPr>
          <w:p w14:paraId="1380BB8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4CA5DB9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11E7062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0.96 (0.42-2.20)</w:t>
            </w:r>
          </w:p>
          <w:p w14:paraId="66E2EFA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1.15 (0.50-2.65)</w:t>
            </w:r>
          </w:p>
          <w:p w14:paraId="2B101D4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-</w:t>
            </w:r>
          </w:p>
          <w:p w14:paraId="243FF73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44FB212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1.29 (0.54-3.04)</w:t>
            </w:r>
          </w:p>
          <w:p w14:paraId="71342697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0.32 (0.04-2.42)</w:t>
            </w:r>
          </w:p>
          <w:p w14:paraId="78B962FE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0.89 (0.73-1.09)</w:t>
            </w:r>
          </w:p>
        </w:tc>
        <w:tc>
          <w:tcPr>
            <w:tcW w:w="992" w:type="dxa"/>
          </w:tcPr>
          <w:p w14:paraId="7B1798F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53533A5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44</w:t>
            </w:r>
          </w:p>
          <w:p w14:paraId="3AF18E32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18</w:t>
            </w:r>
          </w:p>
          <w:p w14:paraId="5FE8DA4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12</w:t>
            </w:r>
          </w:p>
          <w:p w14:paraId="030B700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</w:t>
            </w:r>
          </w:p>
          <w:p w14:paraId="68D65F6A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0317444C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</w:t>
            </w:r>
          </w:p>
          <w:p w14:paraId="2EA3D97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8</w:t>
            </w:r>
          </w:p>
          <w:p w14:paraId="5EDAC3D6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62</w:t>
            </w:r>
          </w:p>
        </w:tc>
        <w:tc>
          <w:tcPr>
            <w:tcW w:w="1701" w:type="dxa"/>
          </w:tcPr>
          <w:p w14:paraId="0997C12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1DDA0243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Ref.</w:t>
            </w:r>
          </w:p>
          <w:p w14:paraId="4F9578F0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0.62 (0.36-1.09)</w:t>
            </w:r>
          </w:p>
          <w:p w14:paraId="344D7CA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0.50 (0.26-0.95)</w:t>
            </w:r>
          </w:p>
          <w:p w14:paraId="1BB42155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1.24 (0.52-2.95)</w:t>
            </w:r>
          </w:p>
          <w:p w14:paraId="686F8DB9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  <w:p w14:paraId="1A9CD5DD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0.58 (0.29-1.15)</w:t>
            </w:r>
          </w:p>
          <w:p w14:paraId="0DC5491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0.70 (0.33-1.52)</w:t>
            </w:r>
          </w:p>
          <w:p w14:paraId="6491CDF8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0.97 (0.89-1.06)</w:t>
            </w:r>
          </w:p>
        </w:tc>
      </w:tr>
      <w:tr w:rsidR="009E4469" w:rsidRPr="009E4469" w14:paraId="46CCFB43" w14:textId="77777777" w:rsidTr="00D821AB">
        <w:trPr>
          <w:trHeight w:val="793"/>
        </w:trPr>
        <w:tc>
          <w:tcPr>
            <w:tcW w:w="16160" w:type="dxa"/>
            <w:gridSpan w:val="11"/>
          </w:tcPr>
          <w:p w14:paraId="7C3DEDD4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1</w:t>
            </w: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HRs of breast cancer-specific deaths</w:t>
            </w:r>
          </w:p>
          <w:p w14:paraId="6ED9E8DB" w14:textId="77777777" w:rsidR="0047602B" w:rsidRPr="009E4469" w:rsidRDefault="0047602B" w:rsidP="00D821A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Adjusted for BMI, parity, age at first birth, age at menarche, family history, smoking, physical activity, education</w:t>
            </w:r>
          </w:p>
          <w:p w14:paraId="38C709BA" w14:textId="77777777" w:rsidR="0047602B" w:rsidRPr="009E4469" w:rsidRDefault="0047602B" w:rsidP="00D821A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Abbreviations: CI: confidence interval; </w:t>
            </w:r>
            <w:proofErr w:type="spellStart"/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EPT</w:t>
            </w:r>
            <w:proofErr w:type="spellEnd"/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: estrogen-progestin therapy; HER2: human epidermal growth factor receptor 2; HR: hazard ratio; </w:t>
            </w:r>
            <w:proofErr w:type="spellStart"/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MHT</w:t>
            </w:r>
            <w:proofErr w:type="spellEnd"/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: menopausal hormone therapy; </w:t>
            </w:r>
            <w:proofErr w:type="spellStart"/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TNBC</w:t>
            </w:r>
            <w:proofErr w:type="spellEnd"/>
            <w:r w:rsidRPr="009E446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: triple-negative breast cancer</w:t>
            </w:r>
          </w:p>
        </w:tc>
      </w:tr>
    </w:tbl>
    <w:p w14:paraId="40D01940" w14:textId="77777777" w:rsidR="0047602B" w:rsidRPr="009E4469" w:rsidRDefault="0047602B" w:rsidP="0047602B">
      <w:pPr>
        <w:rPr>
          <w:rFonts w:ascii="Times New Roman" w:eastAsiaTheme="majorEastAsia" w:hAnsi="Times New Roman" w:cs="Times New Roman"/>
          <w:color w:val="000000" w:themeColor="text1"/>
          <w:sz w:val="26"/>
          <w:szCs w:val="26"/>
          <w:lang w:val="en-US"/>
        </w:rPr>
      </w:pPr>
    </w:p>
    <w:p w14:paraId="0A6572E9" w14:textId="77777777" w:rsidR="0047602B" w:rsidRPr="009E4469" w:rsidRDefault="0047602B" w:rsidP="0047602B">
      <w:pPr>
        <w:pStyle w:val="Overskrift2"/>
        <w:rPr>
          <w:rFonts w:ascii="Times New Roman" w:hAnsi="Times New Roman" w:cs="Times New Roman"/>
          <w:color w:val="000000" w:themeColor="text1"/>
          <w:lang w:val="en-US"/>
        </w:rPr>
        <w:sectPr w:rsidR="0047602B" w:rsidRPr="009E4469" w:rsidSect="001658F1">
          <w:pgSz w:w="16838" w:h="11906" w:orient="landscape"/>
          <w:pgMar w:top="567" w:right="851" w:bottom="567" w:left="1418" w:header="709" w:footer="709" w:gutter="0"/>
          <w:cols w:space="708"/>
          <w:docGrid w:linePitch="360"/>
        </w:sectPr>
      </w:pPr>
    </w:p>
    <w:p w14:paraId="70F61322" w14:textId="77777777" w:rsidR="0047602B" w:rsidRPr="009E4469" w:rsidRDefault="0047602B" w:rsidP="0047602B">
      <w:pPr>
        <w:pStyle w:val="Overskrift1"/>
        <w:rPr>
          <w:rFonts w:ascii="Times New Roman" w:hAnsi="Times New Roman" w:cs="Times New Roman"/>
          <w:color w:val="000000" w:themeColor="text1"/>
          <w:lang w:val="en-US"/>
        </w:rPr>
      </w:pPr>
      <w:bookmarkStart w:id="6" w:name="_Toc168384433"/>
      <w:r w:rsidRPr="009E4469">
        <w:rPr>
          <w:rFonts w:ascii="Times New Roman" w:hAnsi="Times New Roman" w:cs="Times New Roman"/>
          <w:color w:val="000000" w:themeColor="text1"/>
          <w:lang w:val="en-US"/>
        </w:rPr>
        <w:lastRenderedPageBreak/>
        <w:t>Supplementary figures</w:t>
      </w:r>
      <w:bookmarkEnd w:id="6"/>
    </w:p>
    <w:p w14:paraId="2B48EBED" w14:textId="77777777" w:rsidR="0047602B" w:rsidRPr="009E4469" w:rsidRDefault="0047602B" w:rsidP="0047602B">
      <w:pPr>
        <w:rPr>
          <w:rFonts w:ascii="Times New Roman" w:hAnsi="Times New Roman" w:cs="Times New Roman"/>
          <w:color w:val="000000" w:themeColor="text1"/>
          <w:lang w:val="en-US"/>
        </w:rPr>
      </w:pPr>
      <w:bookmarkStart w:id="7" w:name="_Toc168384434"/>
      <w:r w:rsidRPr="009E4469">
        <w:rPr>
          <w:rFonts w:ascii="Times New Roman" w:hAnsi="Times New Roman" w:cs="Times New Roman"/>
          <w:b/>
          <w:bCs/>
          <w:color w:val="000000" w:themeColor="text1"/>
          <w:lang w:val="en-US"/>
        </w:rPr>
        <w:t>Supplementary Figure 1</w:t>
      </w:r>
      <w:r w:rsidRPr="009E4469">
        <w:rPr>
          <w:rFonts w:ascii="Times New Roman" w:hAnsi="Times New Roman" w:cs="Times New Roman"/>
          <w:color w:val="000000" w:themeColor="text1"/>
          <w:lang w:val="en-US"/>
        </w:rPr>
        <w:t>. Flow chart of study sample</w:t>
      </w:r>
      <w:bookmarkEnd w:id="7"/>
    </w:p>
    <w:p w14:paraId="278F9E38" w14:textId="77777777" w:rsidR="0047602B" w:rsidRPr="009E4469" w:rsidRDefault="0047602B" w:rsidP="0047602B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4BB589E2" w14:textId="77777777" w:rsidR="0047602B" w:rsidRPr="009E4469" w:rsidRDefault="0047602B" w:rsidP="0047602B">
      <w:pPr>
        <w:rPr>
          <w:rStyle w:val="Overskrift1Tegn"/>
          <w:rFonts w:ascii="Times New Roman" w:hAnsi="Times New Roman" w:cs="Times New Roman"/>
          <w:color w:val="000000" w:themeColor="text1"/>
        </w:rPr>
      </w:pPr>
      <w:bookmarkStart w:id="8" w:name="_Toc167967584"/>
      <w:bookmarkStart w:id="9" w:name="_Toc168384435"/>
      <w:r w:rsidRPr="009E4469">
        <w:rPr>
          <w:rStyle w:val="Overskrift1Tegn"/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0F4EDCF5" wp14:editId="5F7F5282">
            <wp:extent cx="3671668" cy="3990187"/>
            <wp:effectExtent l="0" t="0" r="0" b="0"/>
            <wp:docPr id="1512870658" name="Bilde 1" descr="Et bilde som inneholder tekst, kvittering, skjermbilde, Fon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870658" name="Bilde 1" descr="Et bilde som inneholder tekst, kvittering, skjermbilde, Font&#10;&#10;Automatisk generert beskrivels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09498" cy="4031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"/>
      <w:bookmarkEnd w:id="9"/>
    </w:p>
    <w:p w14:paraId="0E777E25" w14:textId="77777777" w:rsidR="0047602B" w:rsidRPr="009E4469" w:rsidRDefault="0047602B" w:rsidP="0047602B">
      <w:pPr>
        <w:pStyle w:val="Overskrift1"/>
        <w:rPr>
          <w:rFonts w:ascii="Times New Roman" w:hAnsi="Times New Roman" w:cs="Times New Roman"/>
          <w:color w:val="000000" w:themeColor="text1"/>
          <w:lang w:val="en-US"/>
        </w:rPr>
      </w:pPr>
    </w:p>
    <w:p w14:paraId="192EF928" w14:textId="77777777" w:rsidR="0047602B" w:rsidRPr="009E4469" w:rsidRDefault="0047602B" w:rsidP="0047602B">
      <w:pPr>
        <w:rPr>
          <w:rFonts w:ascii="Times New Roman" w:hAnsi="Times New Roman" w:cs="Times New Roman"/>
          <w:color w:val="000000" w:themeColor="text1"/>
          <w:lang w:val="en-US"/>
        </w:rPr>
        <w:sectPr w:rsidR="0047602B" w:rsidRPr="009E4469" w:rsidSect="0047602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10" w:name="_Toc168384436"/>
    </w:p>
    <w:p w14:paraId="3A193159" w14:textId="77777777" w:rsidR="0047602B" w:rsidRPr="009E4469" w:rsidRDefault="0047602B" w:rsidP="0047602B">
      <w:pPr>
        <w:rPr>
          <w:rFonts w:ascii="Times New Roman" w:hAnsi="Times New Roman" w:cs="Times New Roman"/>
          <w:color w:val="000000" w:themeColor="text1"/>
          <w:lang w:val="en-US"/>
        </w:rPr>
      </w:pPr>
      <w:r w:rsidRPr="009E4469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Supplementary Figure 2.</w:t>
      </w:r>
      <w:r w:rsidRPr="009E4469">
        <w:rPr>
          <w:rFonts w:ascii="Times New Roman" w:hAnsi="Times New Roman" w:cs="Times New Roman"/>
          <w:color w:val="000000" w:themeColor="text1"/>
          <w:lang w:val="en-US"/>
        </w:rPr>
        <w:t xml:space="preserve"> Directed acyclic graph on the assumed relations between </w:t>
      </w:r>
      <w:proofErr w:type="spellStart"/>
      <w:r w:rsidRPr="009E4469">
        <w:rPr>
          <w:rFonts w:ascii="Times New Roman" w:hAnsi="Times New Roman" w:cs="Times New Roman"/>
          <w:color w:val="000000" w:themeColor="text1"/>
          <w:lang w:val="en-US"/>
        </w:rPr>
        <w:t>MHT</w:t>
      </w:r>
      <w:proofErr w:type="spellEnd"/>
      <w:r w:rsidRPr="009E4469">
        <w:rPr>
          <w:rFonts w:ascii="Times New Roman" w:hAnsi="Times New Roman" w:cs="Times New Roman"/>
          <w:color w:val="000000" w:themeColor="text1"/>
          <w:lang w:val="en-US"/>
        </w:rPr>
        <w:t xml:space="preserve"> use and incidence of postmenopausal breast cancer</w:t>
      </w:r>
      <w:bookmarkEnd w:id="10"/>
    </w:p>
    <w:p w14:paraId="7386F78C" w14:textId="77777777" w:rsidR="0047602B" w:rsidRPr="009E4469" w:rsidRDefault="0047602B" w:rsidP="0047602B">
      <w:pPr>
        <w:rPr>
          <w:rFonts w:ascii="Times New Roman" w:hAnsi="Times New Roman" w:cs="Times New Roman"/>
          <w:color w:val="000000" w:themeColor="text1"/>
        </w:rPr>
      </w:pPr>
      <w:r w:rsidRPr="009E4469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328D2536" wp14:editId="6BD9563E">
            <wp:extent cx="5760720" cy="3489325"/>
            <wp:effectExtent l="0" t="0" r="5080" b="3175"/>
            <wp:docPr id="411827509" name="Bilde 1" descr="Et bilde som inneholder line, diagram&#10;&#10;Automatisk generert beskrivelse">
              <a:extLst xmlns:a="http://schemas.openxmlformats.org/drawingml/2006/main">
                <a:ext uri="{FF2B5EF4-FFF2-40B4-BE49-F238E27FC236}">
                  <a16:creationId xmlns:a16="http://schemas.microsoft.com/office/drawing/2014/main" id="{0A5D7EF0-74CA-4421-76D8-A11CF3E081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827509" name="Bilde 1" descr="Et bilde som inneholder line, diagram&#10;&#10;Automatisk generert beskrivelse">
                      <a:extLst>
                        <a:ext uri="{FF2B5EF4-FFF2-40B4-BE49-F238E27FC236}">
                          <a16:creationId xmlns:a16="http://schemas.microsoft.com/office/drawing/2014/main" id="{0A5D7EF0-74CA-4421-76D8-A11CF3E0814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8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3BC5C" w14:textId="17BE89C2" w:rsidR="0047602B" w:rsidRPr="009E4469" w:rsidRDefault="0047602B" w:rsidP="0047602B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9E4469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Directed </w:t>
      </w:r>
      <w:r w:rsidRPr="00E62A40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acyclic graph for the effect of </w:t>
      </w:r>
      <w:proofErr w:type="spellStart"/>
      <w:r w:rsidRPr="00E62A40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MHT</w:t>
      </w:r>
      <w:proofErr w:type="spellEnd"/>
      <w:r w:rsidRPr="00E62A40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 use and breast cancer incidence. </w:t>
      </w:r>
      <w:r w:rsidR="001A711A" w:rsidRPr="00E62A40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Created from </w:t>
      </w:r>
      <w:hyperlink r:id="rId7" w:history="1">
        <w:r w:rsidR="00E62A40" w:rsidRPr="00E62A40">
          <w:rPr>
            <w:rStyle w:val="Hyperkobling"/>
            <w:rFonts w:ascii="Times New Roman" w:hAnsi="Times New Roman" w:cs="Times New Roman"/>
            <w:sz w:val="22"/>
            <w:szCs w:val="22"/>
            <w:lang w:val="en-US"/>
          </w:rPr>
          <w:t>https://dagitty.net</w:t>
        </w:r>
      </w:hyperlink>
      <w:r w:rsidR="00E62A40" w:rsidRPr="00E62A40">
        <w:rPr>
          <w:rFonts w:ascii="Times New Roman" w:hAnsi="Times New Roman" w:cs="Times New Roman"/>
          <w:sz w:val="22"/>
          <w:szCs w:val="22"/>
          <w:lang w:val="en-US"/>
        </w:rPr>
        <w:t>.</w:t>
      </w:r>
      <w:r w:rsidR="00E62A40" w:rsidRPr="00E62A40">
        <w:rPr>
          <w:sz w:val="22"/>
          <w:szCs w:val="22"/>
          <w:lang w:val="en-US"/>
        </w:rPr>
        <w:t xml:space="preserve"> </w:t>
      </w:r>
      <w:r w:rsidRPr="00E62A40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Minimal sufficient adjustment set, depicted in white, included age, age at menarche, BMI, education level</w:t>
      </w:r>
      <w:r w:rsidRPr="009E4469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, family history of breast cancer, parity/age at first birth, physical activity and smoking. </w:t>
      </w:r>
    </w:p>
    <w:p w14:paraId="24EDCAB3" w14:textId="77777777" w:rsidR="0047602B" w:rsidRPr="009E4469" w:rsidRDefault="0047602B" w:rsidP="0047602B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5185EE1F" w14:textId="77777777" w:rsidR="0047602B" w:rsidRPr="009E4469" w:rsidRDefault="0047602B" w:rsidP="0047602B">
      <w:pPr>
        <w:pStyle w:val="Overskrift2"/>
        <w:rPr>
          <w:rFonts w:ascii="Times New Roman" w:hAnsi="Times New Roman" w:cs="Times New Roman"/>
          <w:color w:val="000000" w:themeColor="text1"/>
          <w:lang w:val="en-US"/>
        </w:rPr>
        <w:sectPr w:rsidR="0047602B" w:rsidRPr="009E4469" w:rsidSect="0047602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11" w:name="_Toc168384437"/>
    </w:p>
    <w:p w14:paraId="1A0D04D7" w14:textId="77777777" w:rsidR="0047602B" w:rsidRPr="009E4469" w:rsidRDefault="0047602B" w:rsidP="0047602B">
      <w:pPr>
        <w:rPr>
          <w:rFonts w:ascii="Times New Roman" w:hAnsi="Times New Roman" w:cs="Times New Roman"/>
          <w:color w:val="000000" w:themeColor="text1"/>
          <w:lang w:val="en-US"/>
        </w:rPr>
      </w:pPr>
      <w:r w:rsidRPr="009E4469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Supplementary Figure 3</w:t>
      </w:r>
      <w:bookmarkEnd w:id="11"/>
      <w:r w:rsidRPr="009E4469">
        <w:rPr>
          <w:rFonts w:ascii="Times New Roman" w:hAnsi="Times New Roman" w:cs="Times New Roman"/>
          <w:color w:val="000000" w:themeColor="text1"/>
          <w:lang w:val="en-US"/>
        </w:rPr>
        <w:t xml:space="preserve">. Directed acyclic graph on the assumed relations between </w:t>
      </w:r>
      <w:proofErr w:type="spellStart"/>
      <w:r w:rsidRPr="009E4469">
        <w:rPr>
          <w:rFonts w:ascii="Times New Roman" w:hAnsi="Times New Roman" w:cs="Times New Roman"/>
          <w:color w:val="000000" w:themeColor="text1"/>
          <w:lang w:val="en-US"/>
        </w:rPr>
        <w:t>MHT</w:t>
      </w:r>
      <w:proofErr w:type="spellEnd"/>
      <w:r w:rsidRPr="009E4469">
        <w:rPr>
          <w:rFonts w:ascii="Times New Roman" w:hAnsi="Times New Roman" w:cs="Times New Roman"/>
          <w:color w:val="000000" w:themeColor="text1"/>
          <w:lang w:val="en-US"/>
        </w:rPr>
        <w:t xml:space="preserve"> use and mortality of postmenopausal breast cancer</w:t>
      </w:r>
    </w:p>
    <w:p w14:paraId="007F5CF7" w14:textId="77777777" w:rsidR="0047602B" w:rsidRPr="009E4469" w:rsidRDefault="0047602B" w:rsidP="0047602B">
      <w:pPr>
        <w:rPr>
          <w:rFonts w:ascii="Times New Roman" w:hAnsi="Times New Roman" w:cs="Times New Roman"/>
          <w:color w:val="000000" w:themeColor="text1"/>
          <w:lang w:val="en-US"/>
        </w:rPr>
      </w:pPr>
      <w:r w:rsidRPr="009E4469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0BCE6942" wp14:editId="08A8CFA3">
            <wp:extent cx="5760720" cy="2955290"/>
            <wp:effectExtent l="0" t="0" r="5080" b="3810"/>
            <wp:docPr id="1786438730" name="Bilde 1" descr="Et bilde som inneholder line, diagram&#10;&#10;Automatisk generert beskrivelse">
              <a:extLst xmlns:a="http://schemas.openxmlformats.org/drawingml/2006/main">
                <a:ext uri="{FF2B5EF4-FFF2-40B4-BE49-F238E27FC236}">
                  <a16:creationId xmlns:a16="http://schemas.microsoft.com/office/drawing/2014/main" id="{E147E1BA-9615-77A0-F6B9-D358663E83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438730" name="Bilde 1" descr="Et bilde som inneholder line, diagram&#10;&#10;Automatisk generert beskrivelse">
                      <a:extLst>
                        <a:ext uri="{FF2B5EF4-FFF2-40B4-BE49-F238E27FC236}">
                          <a16:creationId xmlns:a16="http://schemas.microsoft.com/office/drawing/2014/main" id="{E147E1BA-9615-77A0-F6B9-D358663E83F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4469">
        <w:rPr>
          <w:rFonts w:ascii="Times New Roman" w:hAnsi="Times New Roman" w:cs="Times New Roman"/>
          <w:noProof/>
          <w:color w:val="000000" w:themeColor="text1"/>
          <w:lang w:val="en-US"/>
        </w:rPr>
        <w:t xml:space="preserve"> </w:t>
      </w:r>
    </w:p>
    <w:p w14:paraId="6643E113" w14:textId="71BD59E9" w:rsidR="00B63FCC" w:rsidRPr="009E4469" w:rsidRDefault="00B63FCC" w:rsidP="00B63FCC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9E4469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Directed </w:t>
      </w:r>
      <w:r w:rsidRPr="00E62A40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acyclic graph for the effect of </w:t>
      </w:r>
      <w:proofErr w:type="spellStart"/>
      <w:r w:rsidRPr="00E62A40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MHT</w:t>
      </w:r>
      <w:proofErr w:type="spellEnd"/>
      <w:r w:rsidRPr="00E62A40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 use and breast cancer 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mortality</w:t>
      </w:r>
      <w:r w:rsidRPr="00E62A40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. Created from </w:t>
      </w:r>
      <w:hyperlink r:id="rId9" w:history="1">
        <w:r w:rsidRPr="00E62A40">
          <w:rPr>
            <w:rStyle w:val="Hyperkobling"/>
            <w:rFonts w:ascii="Times New Roman" w:hAnsi="Times New Roman" w:cs="Times New Roman"/>
            <w:sz w:val="22"/>
            <w:szCs w:val="22"/>
            <w:lang w:val="en-US"/>
          </w:rPr>
          <w:t>https://dagitty.net</w:t>
        </w:r>
      </w:hyperlink>
      <w:r w:rsidRPr="00E62A40">
        <w:rPr>
          <w:rFonts w:ascii="Times New Roman" w:hAnsi="Times New Roman" w:cs="Times New Roman"/>
          <w:sz w:val="22"/>
          <w:szCs w:val="22"/>
          <w:lang w:val="en-US"/>
        </w:rPr>
        <w:t>.</w:t>
      </w:r>
      <w:r w:rsidRPr="00E62A40">
        <w:rPr>
          <w:sz w:val="22"/>
          <w:szCs w:val="22"/>
          <w:lang w:val="en-US"/>
        </w:rPr>
        <w:t xml:space="preserve"> </w:t>
      </w:r>
      <w:r w:rsidRPr="00E62A40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Minimal sufficient adjustment set, depicted in white, included age, age at menarche, BMI, education level</w:t>
      </w:r>
      <w:r w:rsidRPr="009E4469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, family history of breast cancer, parity/age at first birth, physical activity and smoking. </w:t>
      </w:r>
    </w:p>
    <w:p w14:paraId="68F21FB0" w14:textId="77777777" w:rsidR="0047602B" w:rsidRPr="009E4469" w:rsidRDefault="0047602B" w:rsidP="0047602B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2BB695EB" w14:textId="77777777" w:rsidR="0047602B" w:rsidRPr="009E4469" w:rsidRDefault="0047602B" w:rsidP="0047602B">
      <w:pPr>
        <w:pStyle w:val="Overskrift2"/>
        <w:rPr>
          <w:rFonts w:ascii="Times New Roman" w:hAnsi="Times New Roman" w:cs="Times New Roman"/>
          <w:color w:val="000000" w:themeColor="text1"/>
          <w:lang w:val="en-US"/>
        </w:rPr>
        <w:sectPr w:rsidR="0047602B" w:rsidRPr="009E4469" w:rsidSect="0047602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12" w:name="_Toc168384438"/>
    </w:p>
    <w:p w14:paraId="16A2149E" w14:textId="77777777" w:rsidR="0047602B" w:rsidRPr="009E4469" w:rsidRDefault="0047602B" w:rsidP="0047602B">
      <w:pPr>
        <w:rPr>
          <w:rFonts w:ascii="Times New Roman" w:hAnsi="Times New Roman" w:cs="Times New Roman"/>
          <w:color w:val="000000" w:themeColor="text1"/>
          <w:lang w:val="en-US"/>
        </w:rPr>
      </w:pPr>
      <w:r w:rsidRPr="009E4469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Supplementary Figure 4</w:t>
      </w:r>
      <w:bookmarkEnd w:id="12"/>
      <w:r w:rsidRPr="009E4469">
        <w:rPr>
          <w:rFonts w:ascii="Times New Roman" w:hAnsi="Times New Roman" w:cs="Times New Roman"/>
          <w:color w:val="000000" w:themeColor="text1"/>
          <w:lang w:val="en-US"/>
        </w:rPr>
        <w:t xml:space="preserve">. Directed acyclic graph on the assumed relations between </w:t>
      </w:r>
      <w:proofErr w:type="spellStart"/>
      <w:r w:rsidRPr="009E4469">
        <w:rPr>
          <w:rFonts w:ascii="Times New Roman" w:hAnsi="Times New Roman" w:cs="Times New Roman"/>
          <w:color w:val="000000" w:themeColor="text1"/>
          <w:lang w:val="en-US"/>
        </w:rPr>
        <w:t>MHT</w:t>
      </w:r>
      <w:proofErr w:type="spellEnd"/>
      <w:r w:rsidRPr="009E4469">
        <w:rPr>
          <w:rFonts w:ascii="Times New Roman" w:hAnsi="Times New Roman" w:cs="Times New Roman"/>
          <w:color w:val="000000" w:themeColor="text1"/>
          <w:lang w:val="en-US"/>
        </w:rPr>
        <w:t xml:space="preserve"> use and survival of postmenopausal breast cancer</w:t>
      </w:r>
    </w:p>
    <w:p w14:paraId="62FDA65F" w14:textId="77777777" w:rsidR="0047602B" w:rsidRPr="009E4469" w:rsidRDefault="0047602B" w:rsidP="0047602B">
      <w:pPr>
        <w:rPr>
          <w:rFonts w:ascii="Times New Roman" w:hAnsi="Times New Roman" w:cs="Times New Roman"/>
          <w:color w:val="000000" w:themeColor="text1"/>
        </w:rPr>
      </w:pPr>
      <w:r w:rsidRPr="009E4469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4F325EB4" wp14:editId="5A680BF6">
            <wp:extent cx="5760720" cy="2856865"/>
            <wp:effectExtent l="0" t="0" r="5080" b="635"/>
            <wp:docPr id="2" name="Bilde 1" descr="Et bilde som inneholder line, diagram&#10;&#10;Automatisk generert beskrivelse">
              <a:extLst xmlns:a="http://schemas.openxmlformats.org/drawingml/2006/main">
                <a:ext uri="{FF2B5EF4-FFF2-40B4-BE49-F238E27FC236}">
                  <a16:creationId xmlns:a16="http://schemas.microsoft.com/office/drawing/2014/main" id="{82D10AEE-C714-B2A3-0EA3-57156F24278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1" descr="Et bilde som inneholder line, diagram&#10;&#10;Automatisk generert beskrivelse">
                      <a:extLst>
                        <a:ext uri="{FF2B5EF4-FFF2-40B4-BE49-F238E27FC236}">
                          <a16:creationId xmlns:a16="http://schemas.microsoft.com/office/drawing/2014/main" id="{82D10AEE-C714-B2A3-0EA3-57156F24278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5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28B5B" w14:textId="62B4C594" w:rsidR="00B63FCC" w:rsidRPr="009E4469" w:rsidRDefault="00B63FCC" w:rsidP="00B63FCC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9E4469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Directed </w:t>
      </w:r>
      <w:r w:rsidRPr="00E62A40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acyclic graph for the effect of </w:t>
      </w:r>
      <w:proofErr w:type="spellStart"/>
      <w:r w:rsidRPr="00E62A40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MHT</w:t>
      </w:r>
      <w:proofErr w:type="spellEnd"/>
      <w:r w:rsidRPr="00E62A40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 use and breast cancer 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survival</w:t>
      </w:r>
      <w:r w:rsidRPr="00E62A40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. Created from </w:t>
      </w:r>
      <w:hyperlink r:id="rId11" w:history="1">
        <w:r w:rsidRPr="00E62A40">
          <w:rPr>
            <w:rStyle w:val="Hyperkobling"/>
            <w:rFonts w:ascii="Times New Roman" w:hAnsi="Times New Roman" w:cs="Times New Roman"/>
            <w:sz w:val="22"/>
            <w:szCs w:val="22"/>
            <w:lang w:val="en-US"/>
          </w:rPr>
          <w:t>https://dagitty.net</w:t>
        </w:r>
      </w:hyperlink>
      <w:r w:rsidRPr="00E62A40">
        <w:rPr>
          <w:rFonts w:ascii="Times New Roman" w:hAnsi="Times New Roman" w:cs="Times New Roman"/>
          <w:sz w:val="22"/>
          <w:szCs w:val="22"/>
          <w:lang w:val="en-US"/>
        </w:rPr>
        <w:t>.</w:t>
      </w:r>
      <w:r w:rsidRPr="00E62A40">
        <w:rPr>
          <w:sz w:val="22"/>
          <w:szCs w:val="22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Adjustments were made for variables</w:t>
      </w:r>
      <w:r w:rsidRPr="00E62A40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 depicted in white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:</w:t>
      </w:r>
      <w:r w:rsidRPr="00E62A40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 age, age at menarche, BMI, education level</w:t>
      </w:r>
      <w:r w:rsidRPr="009E4469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, family history of breast cancer, parity/age at first birth, physical activity and smoking. </w:t>
      </w:r>
    </w:p>
    <w:p w14:paraId="5254A690" w14:textId="77777777" w:rsidR="0047602B" w:rsidRPr="009E4469" w:rsidRDefault="0047602B" w:rsidP="0047602B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1486B809" w14:textId="77777777" w:rsidR="0047602B" w:rsidRPr="009E4469" w:rsidRDefault="0047602B" w:rsidP="0047602B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45531014" w14:textId="77777777" w:rsidR="000A0D35" w:rsidRPr="009E4469" w:rsidRDefault="000A0D35">
      <w:pPr>
        <w:rPr>
          <w:rFonts w:ascii="Times New Roman" w:hAnsi="Times New Roman" w:cs="Times New Roman"/>
          <w:color w:val="000000" w:themeColor="text1"/>
          <w:lang w:val="en-US"/>
        </w:rPr>
      </w:pPr>
    </w:p>
    <w:sectPr w:rsidR="000A0D35" w:rsidRPr="009E4469" w:rsidSect="00476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210A8"/>
    <w:multiLevelType w:val="hybridMultilevel"/>
    <w:tmpl w:val="417CA95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071E4"/>
    <w:multiLevelType w:val="hybridMultilevel"/>
    <w:tmpl w:val="48AA0678"/>
    <w:lvl w:ilvl="0" w:tplc="FDFEA3E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50647"/>
    <w:multiLevelType w:val="hybridMultilevel"/>
    <w:tmpl w:val="B5C26812"/>
    <w:lvl w:ilvl="0" w:tplc="F1FE4E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478CF"/>
    <w:multiLevelType w:val="hybridMultilevel"/>
    <w:tmpl w:val="FBC66E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4F49"/>
    <w:multiLevelType w:val="multilevel"/>
    <w:tmpl w:val="C8BED2FE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00811D0"/>
    <w:multiLevelType w:val="hybridMultilevel"/>
    <w:tmpl w:val="052E2780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2AD747A"/>
    <w:multiLevelType w:val="hybridMultilevel"/>
    <w:tmpl w:val="9D9844E2"/>
    <w:lvl w:ilvl="0" w:tplc="B68C861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D5CEB"/>
    <w:multiLevelType w:val="hybridMultilevel"/>
    <w:tmpl w:val="4DA4DD80"/>
    <w:lvl w:ilvl="0" w:tplc="2FAEB1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2A4337"/>
    <w:multiLevelType w:val="hybridMultilevel"/>
    <w:tmpl w:val="5C745D22"/>
    <w:lvl w:ilvl="0" w:tplc="60A62B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75AF1"/>
    <w:multiLevelType w:val="hybridMultilevel"/>
    <w:tmpl w:val="35F0A17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342B8"/>
    <w:multiLevelType w:val="hybridMultilevel"/>
    <w:tmpl w:val="C4E4EA5E"/>
    <w:lvl w:ilvl="0" w:tplc="248C659E">
      <w:start w:val="85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301996"/>
    <w:multiLevelType w:val="multilevel"/>
    <w:tmpl w:val="8D742D4A"/>
    <w:lvl w:ilvl="0">
      <w:start w:val="1"/>
      <w:numFmt w:val="decimal"/>
      <w:lvlText w:val="%1.0"/>
      <w:lvlJc w:val="left"/>
      <w:pPr>
        <w:ind w:left="440" w:hanging="4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48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2" w15:restartNumberingAfterBreak="0">
    <w:nsid w:val="4B862147"/>
    <w:multiLevelType w:val="multilevel"/>
    <w:tmpl w:val="BB424964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40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C383FDD"/>
    <w:multiLevelType w:val="hybridMultilevel"/>
    <w:tmpl w:val="835A99A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C87FE8"/>
    <w:multiLevelType w:val="hybridMultilevel"/>
    <w:tmpl w:val="CA08481C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DB17C3"/>
    <w:multiLevelType w:val="hybridMultilevel"/>
    <w:tmpl w:val="D388AFA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0F2F46"/>
    <w:multiLevelType w:val="hybridMultilevel"/>
    <w:tmpl w:val="AE5EC1DE"/>
    <w:lvl w:ilvl="0" w:tplc="32CE6D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5E4153"/>
    <w:multiLevelType w:val="hybridMultilevel"/>
    <w:tmpl w:val="922E979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407033"/>
    <w:multiLevelType w:val="multilevel"/>
    <w:tmpl w:val="44AAB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031AAD"/>
    <w:multiLevelType w:val="hybridMultilevel"/>
    <w:tmpl w:val="14789A52"/>
    <w:lvl w:ilvl="0" w:tplc="B68C861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9E249B"/>
    <w:multiLevelType w:val="hybridMultilevel"/>
    <w:tmpl w:val="6AAEEEE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5D6FF4"/>
    <w:multiLevelType w:val="hybridMultilevel"/>
    <w:tmpl w:val="757A66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2559269">
    <w:abstractNumId w:val="3"/>
  </w:num>
  <w:num w:numId="2" w16cid:durableId="1440418810">
    <w:abstractNumId w:val="9"/>
  </w:num>
  <w:num w:numId="3" w16cid:durableId="802424941">
    <w:abstractNumId w:val="15"/>
  </w:num>
  <w:num w:numId="4" w16cid:durableId="1164976456">
    <w:abstractNumId w:val="10"/>
  </w:num>
  <w:num w:numId="5" w16cid:durableId="216597373">
    <w:abstractNumId w:val="12"/>
  </w:num>
  <w:num w:numId="6" w16cid:durableId="1839805989">
    <w:abstractNumId w:val="2"/>
  </w:num>
  <w:num w:numId="7" w16cid:durableId="1291284211">
    <w:abstractNumId w:val="8"/>
  </w:num>
  <w:num w:numId="8" w16cid:durableId="2077707503">
    <w:abstractNumId w:val="20"/>
  </w:num>
  <w:num w:numId="9" w16cid:durableId="779879119">
    <w:abstractNumId w:val="1"/>
  </w:num>
  <w:num w:numId="10" w16cid:durableId="119693398">
    <w:abstractNumId w:val="16"/>
  </w:num>
  <w:num w:numId="11" w16cid:durableId="783695849">
    <w:abstractNumId w:val="7"/>
  </w:num>
  <w:num w:numId="12" w16cid:durableId="1851211942">
    <w:abstractNumId w:val="4"/>
  </w:num>
  <w:num w:numId="13" w16cid:durableId="381368532">
    <w:abstractNumId w:val="19"/>
  </w:num>
  <w:num w:numId="14" w16cid:durableId="318461799">
    <w:abstractNumId w:val="13"/>
  </w:num>
  <w:num w:numId="15" w16cid:durableId="1063337319">
    <w:abstractNumId w:val="17"/>
  </w:num>
  <w:num w:numId="16" w16cid:durableId="225916998">
    <w:abstractNumId w:val="6"/>
  </w:num>
  <w:num w:numId="17" w16cid:durableId="50740831">
    <w:abstractNumId w:val="21"/>
  </w:num>
  <w:num w:numId="18" w16cid:durableId="2026859622">
    <w:abstractNumId w:val="11"/>
  </w:num>
  <w:num w:numId="19" w16cid:durableId="1840850471">
    <w:abstractNumId w:val="14"/>
  </w:num>
  <w:num w:numId="20" w16cid:durableId="1914924319">
    <w:abstractNumId w:val="0"/>
  </w:num>
  <w:num w:numId="21" w16cid:durableId="1166701649">
    <w:abstractNumId w:val="5"/>
  </w:num>
  <w:num w:numId="22" w16cid:durableId="5803335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02B"/>
    <w:rsid w:val="000134D0"/>
    <w:rsid w:val="00025B48"/>
    <w:rsid w:val="000652C4"/>
    <w:rsid w:val="000A0D35"/>
    <w:rsid w:val="000C7A0E"/>
    <w:rsid w:val="00112612"/>
    <w:rsid w:val="001432F2"/>
    <w:rsid w:val="001658F1"/>
    <w:rsid w:val="001A5B16"/>
    <w:rsid w:val="001A711A"/>
    <w:rsid w:val="00225A0A"/>
    <w:rsid w:val="00230654"/>
    <w:rsid w:val="002625F2"/>
    <w:rsid w:val="002A3A88"/>
    <w:rsid w:val="002C0699"/>
    <w:rsid w:val="002E3FEF"/>
    <w:rsid w:val="002F0363"/>
    <w:rsid w:val="00340853"/>
    <w:rsid w:val="00372647"/>
    <w:rsid w:val="00374156"/>
    <w:rsid w:val="003F19C8"/>
    <w:rsid w:val="00447931"/>
    <w:rsid w:val="0047602B"/>
    <w:rsid w:val="00533F4A"/>
    <w:rsid w:val="005403F6"/>
    <w:rsid w:val="00551940"/>
    <w:rsid w:val="00582FF3"/>
    <w:rsid w:val="00584340"/>
    <w:rsid w:val="00636A31"/>
    <w:rsid w:val="006672E6"/>
    <w:rsid w:val="006673E6"/>
    <w:rsid w:val="0068007C"/>
    <w:rsid w:val="00694AC1"/>
    <w:rsid w:val="00741FE1"/>
    <w:rsid w:val="0078353E"/>
    <w:rsid w:val="00792421"/>
    <w:rsid w:val="007A1331"/>
    <w:rsid w:val="007E0D4A"/>
    <w:rsid w:val="007E2997"/>
    <w:rsid w:val="007F21AE"/>
    <w:rsid w:val="00813904"/>
    <w:rsid w:val="00866494"/>
    <w:rsid w:val="008B206D"/>
    <w:rsid w:val="00954A28"/>
    <w:rsid w:val="009E4469"/>
    <w:rsid w:val="00A11EA1"/>
    <w:rsid w:val="00A617F1"/>
    <w:rsid w:val="00AB23D3"/>
    <w:rsid w:val="00AC6E1C"/>
    <w:rsid w:val="00AD0770"/>
    <w:rsid w:val="00B2753B"/>
    <w:rsid w:val="00B55486"/>
    <w:rsid w:val="00B63FCC"/>
    <w:rsid w:val="00BA245D"/>
    <w:rsid w:val="00BE0B6D"/>
    <w:rsid w:val="00C333A1"/>
    <w:rsid w:val="00C52924"/>
    <w:rsid w:val="00C7020A"/>
    <w:rsid w:val="00CE036D"/>
    <w:rsid w:val="00CE3F92"/>
    <w:rsid w:val="00D11086"/>
    <w:rsid w:val="00D92DEA"/>
    <w:rsid w:val="00DA6FA7"/>
    <w:rsid w:val="00DC6E46"/>
    <w:rsid w:val="00DE13AC"/>
    <w:rsid w:val="00DF2F31"/>
    <w:rsid w:val="00E0726C"/>
    <w:rsid w:val="00E10B25"/>
    <w:rsid w:val="00E601AD"/>
    <w:rsid w:val="00E62A40"/>
    <w:rsid w:val="00F1027F"/>
    <w:rsid w:val="00F240DD"/>
    <w:rsid w:val="00F52D3D"/>
    <w:rsid w:val="00F81977"/>
    <w:rsid w:val="00FC7972"/>
    <w:rsid w:val="00FD3319"/>
    <w:rsid w:val="00FD61C9"/>
    <w:rsid w:val="00FD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18460"/>
  <w15:chartTrackingRefBased/>
  <w15:docId w15:val="{E61045E2-39A5-0047-A324-C485D54E0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02B"/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760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760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7602B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7602B"/>
    <w:rPr>
      <w:rFonts w:asciiTheme="majorHAnsi" w:eastAsiaTheme="majorEastAsia" w:hAnsiTheme="majorHAnsi" w:cstheme="majorBidi"/>
      <w:color w:val="0F4761" w:themeColor="accent1" w:themeShade="BF"/>
      <w:kern w:val="0"/>
      <w:sz w:val="26"/>
      <w:szCs w:val="26"/>
      <w14:ligatures w14:val="none"/>
    </w:rPr>
  </w:style>
  <w:style w:type="table" w:styleId="Tabellrutenett">
    <w:name w:val="Table Grid"/>
    <w:basedOn w:val="Vanligtabell"/>
    <w:uiPriority w:val="39"/>
    <w:rsid w:val="0047602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link w:val="ListeavsnittTegn"/>
    <w:uiPriority w:val="34"/>
    <w:qFormat/>
    <w:rsid w:val="0047602B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47602B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7602B"/>
    <w:rPr>
      <w:color w:val="605E5C"/>
      <w:shd w:val="clear" w:color="auto" w:fill="E1DFDD"/>
    </w:rPr>
  </w:style>
  <w:style w:type="paragraph" w:styleId="Topptekst">
    <w:name w:val="header"/>
    <w:basedOn w:val="Normal"/>
    <w:link w:val="TopptekstTegn"/>
    <w:uiPriority w:val="99"/>
    <w:unhideWhenUsed/>
    <w:rsid w:val="0047602B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47602B"/>
    <w:rPr>
      <w:kern w:val="0"/>
      <w14:ligatures w14:val="none"/>
    </w:rPr>
  </w:style>
  <w:style w:type="paragraph" w:styleId="Bunntekst">
    <w:name w:val="footer"/>
    <w:basedOn w:val="Normal"/>
    <w:link w:val="BunntekstTegn"/>
    <w:uiPriority w:val="99"/>
    <w:unhideWhenUsed/>
    <w:rsid w:val="0047602B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47602B"/>
    <w:rPr>
      <w:kern w:val="0"/>
      <w14:ligatures w14:val="none"/>
    </w:rPr>
  </w:style>
  <w:style w:type="character" w:styleId="Sidetall">
    <w:name w:val="page number"/>
    <w:basedOn w:val="Standardskriftforavsnitt"/>
    <w:uiPriority w:val="99"/>
    <w:semiHidden/>
    <w:unhideWhenUsed/>
    <w:rsid w:val="0047602B"/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47602B"/>
    <w:pPr>
      <w:spacing w:before="480" w:line="276" w:lineRule="auto"/>
      <w:outlineLvl w:val="9"/>
    </w:pPr>
    <w:rPr>
      <w:b/>
      <w:bCs/>
      <w:sz w:val="28"/>
      <w:szCs w:val="28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47602B"/>
    <w:pPr>
      <w:spacing w:before="240" w:after="120"/>
    </w:pPr>
    <w:rPr>
      <w:rFonts w:cstheme="minorHAnsi"/>
      <w:b/>
      <w:bCs/>
      <w:sz w:val="20"/>
      <w:szCs w:val="20"/>
    </w:rPr>
  </w:style>
  <w:style w:type="paragraph" w:styleId="INNH2">
    <w:name w:val="toc 2"/>
    <w:basedOn w:val="Normal"/>
    <w:next w:val="Normal"/>
    <w:autoRedefine/>
    <w:uiPriority w:val="39"/>
    <w:unhideWhenUsed/>
    <w:rsid w:val="0047602B"/>
    <w:pPr>
      <w:spacing w:before="120"/>
      <w:ind w:left="240"/>
    </w:pPr>
    <w:rPr>
      <w:rFonts w:cstheme="minorHAnsi"/>
      <w:i/>
      <w:iCs/>
      <w:sz w:val="20"/>
      <w:szCs w:val="20"/>
    </w:rPr>
  </w:style>
  <w:style w:type="paragraph" w:styleId="INNH3">
    <w:name w:val="toc 3"/>
    <w:basedOn w:val="Normal"/>
    <w:next w:val="Normal"/>
    <w:autoRedefine/>
    <w:uiPriority w:val="39"/>
    <w:semiHidden/>
    <w:unhideWhenUsed/>
    <w:rsid w:val="0047602B"/>
    <w:pPr>
      <w:ind w:left="480"/>
    </w:pPr>
    <w:rPr>
      <w:rFonts w:cstheme="minorHAnsi"/>
      <w:sz w:val="20"/>
      <w:szCs w:val="20"/>
    </w:rPr>
  </w:style>
  <w:style w:type="paragraph" w:styleId="INNH4">
    <w:name w:val="toc 4"/>
    <w:basedOn w:val="Normal"/>
    <w:next w:val="Normal"/>
    <w:autoRedefine/>
    <w:uiPriority w:val="39"/>
    <w:semiHidden/>
    <w:unhideWhenUsed/>
    <w:rsid w:val="0047602B"/>
    <w:pPr>
      <w:ind w:left="720"/>
    </w:pPr>
    <w:rPr>
      <w:rFonts w:cstheme="minorHAnsi"/>
      <w:sz w:val="20"/>
      <w:szCs w:val="20"/>
    </w:rPr>
  </w:style>
  <w:style w:type="paragraph" w:styleId="INNH5">
    <w:name w:val="toc 5"/>
    <w:basedOn w:val="Normal"/>
    <w:next w:val="Normal"/>
    <w:autoRedefine/>
    <w:uiPriority w:val="39"/>
    <w:semiHidden/>
    <w:unhideWhenUsed/>
    <w:rsid w:val="0047602B"/>
    <w:pPr>
      <w:ind w:left="960"/>
    </w:pPr>
    <w:rPr>
      <w:rFonts w:cstheme="minorHAnsi"/>
      <w:sz w:val="20"/>
      <w:szCs w:val="20"/>
    </w:rPr>
  </w:style>
  <w:style w:type="paragraph" w:styleId="INNH6">
    <w:name w:val="toc 6"/>
    <w:basedOn w:val="Normal"/>
    <w:next w:val="Normal"/>
    <w:autoRedefine/>
    <w:uiPriority w:val="39"/>
    <w:semiHidden/>
    <w:unhideWhenUsed/>
    <w:rsid w:val="0047602B"/>
    <w:pPr>
      <w:ind w:left="1200"/>
    </w:pPr>
    <w:rPr>
      <w:rFonts w:cstheme="minorHAnsi"/>
      <w:sz w:val="20"/>
      <w:szCs w:val="20"/>
    </w:rPr>
  </w:style>
  <w:style w:type="paragraph" w:styleId="INNH7">
    <w:name w:val="toc 7"/>
    <w:basedOn w:val="Normal"/>
    <w:next w:val="Normal"/>
    <w:autoRedefine/>
    <w:uiPriority w:val="39"/>
    <w:semiHidden/>
    <w:unhideWhenUsed/>
    <w:rsid w:val="0047602B"/>
    <w:pPr>
      <w:ind w:left="1440"/>
    </w:pPr>
    <w:rPr>
      <w:rFonts w:cstheme="minorHAnsi"/>
      <w:sz w:val="20"/>
      <w:szCs w:val="20"/>
    </w:rPr>
  </w:style>
  <w:style w:type="paragraph" w:styleId="INNH8">
    <w:name w:val="toc 8"/>
    <w:basedOn w:val="Normal"/>
    <w:next w:val="Normal"/>
    <w:autoRedefine/>
    <w:uiPriority w:val="39"/>
    <w:semiHidden/>
    <w:unhideWhenUsed/>
    <w:rsid w:val="0047602B"/>
    <w:pPr>
      <w:ind w:left="1680"/>
    </w:pPr>
    <w:rPr>
      <w:rFonts w:cstheme="minorHAnsi"/>
      <w:sz w:val="20"/>
      <w:szCs w:val="20"/>
    </w:rPr>
  </w:style>
  <w:style w:type="paragraph" w:styleId="INNH9">
    <w:name w:val="toc 9"/>
    <w:basedOn w:val="Normal"/>
    <w:next w:val="Normal"/>
    <w:autoRedefine/>
    <w:uiPriority w:val="39"/>
    <w:semiHidden/>
    <w:unhideWhenUsed/>
    <w:rsid w:val="0047602B"/>
    <w:pPr>
      <w:ind w:left="1920"/>
    </w:pPr>
    <w:rPr>
      <w:rFonts w:cstheme="minorHAnsi"/>
      <w:sz w:val="20"/>
      <w:szCs w:val="20"/>
    </w:rPr>
  </w:style>
  <w:style w:type="paragraph" w:styleId="Tittel">
    <w:name w:val="Title"/>
    <w:basedOn w:val="Normal"/>
    <w:next w:val="Normal"/>
    <w:link w:val="TittelTegn"/>
    <w:uiPriority w:val="10"/>
    <w:qFormat/>
    <w:rsid w:val="0047602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7602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ListeavsnittTegn">
    <w:name w:val="Listeavsnitt Tegn"/>
    <w:basedOn w:val="Standardskriftforavsnitt"/>
    <w:link w:val="Listeavsnitt"/>
    <w:uiPriority w:val="34"/>
    <w:rsid w:val="0047602B"/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7602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b-NO"/>
    </w:rPr>
  </w:style>
  <w:style w:type="paragraph" w:customStyle="1" w:styleId="EndNoteBibliographyTitle">
    <w:name w:val="EndNote Bibliography Title"/>
    <w:basedOn w:val="Normal"/>
    <w:link w:val="EndNoteBibliographyTitleTegn"/>
    <w:rsid w:val="0047602B"/>
    <w:pPr>
      <w:jc w:val="center"/>
    </w:pPr>
    <w:rPr>
      <w:rFonts w:ascii="Calibri" w:eastAsiaTheme="majorEastAsia" w:hAnsi="Calibri" w:cs="Calibri"/>
      <w:spacing w:val="-10"/>
      <w:kern w:val="28"/>
      <w:sz w:val="56"/>
      <w:szCs w:val="56"/>
      <w:lang w:val="en-US"/>
    </w:rPr>
  </w:style>
  <w:style w:type="character" w:customStyle="1" w:styleId="EndNoteBibliographyTitleTegn">
    <w:name w:val="EndNote Bibliography Title Tegn"/>
    <w:basedOn w:val="TittelTegn"/>
    <w:link w:val="EndNoteBibliographyTitle"/>
    <w:rsid w:val="0047602B"/>
    <w:rPr>
      <w:rFonts w:ascii="Calibri" w:eastAsiaTheme="majorEastAsia" w:hAnsi="Calibri" w:cs="Calibri"/>
      <w:spacing w:val="-10"/>
      <w:kern w:val="28"/>
      <w:sz w:val="56"/>
      <w:szCs w:val="56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Tegn"/>
    <w:rsid w:val="0047602B"/>
    <w:rPr>
      <w:rFonts w:ascii="Calibri" w:eastAsiaTheme="majorEastAsia" w:hAnsi="Calibri" w:cs="Calibri"/>
      <w:spacing w:val="-10"/>
      <w:kern w:val="28"/>
      <w:sz w:val="56"/>
      <w:szCs w:val="56"/>
      <w:lang w:val="en-US"/>
    </w:rPr>
  </w:style>
  <w:style w:type="character" w:customStyle="1" w:styleId="EndNoteBibliographyTegn">
    <w:name w:val="EndNote Bibliography Tegn"/>
    <w:basedOn w:val="TittelTegn"/>
    <w:link w:val="EndNoteBibliography"/>
    <w:rsid w:val="0047602B"/>
    <w:rPr>
      <w:rFonts w:ascii="Calibri" w:eastAsiaTheme="majorEastAsia" w:hAnsi="Calibri" w:cs="Calibri"/>
      <w:spacing w:val="-10"/>
      <w:kern w:val="28"/>
      <w:sz w:val="56"/>
      <w:szCs w:val="5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agitty.ne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dagitty.net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dagitty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bu010/Library/Group%20Containers/UBF8T346G9.Office/User%20Content.localized/Templates.localized/Normal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3296</Words>
  <Characters>17473</Characters>
  <Application>Microsoft Office Word</Application>
  <DocSecurity>0</DocSecurity>
  <Lines>145</Lines>
  <Paragraphs>41</Paragraphs>
  <ScaleCrop>false</ScaleCrop>
  <Company/>
  <LinksUpToDate>false</LinksUpToDate>
  <CharactersWithSpaces>20728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Marit Katinka Busund</cp:lastModifiedBy>
  <cp:revision>2</cp:revision>
  <dcterms:created xsi:type="dcterms:W3CDTF">2024-08-14T07:33:00Z</dcterms:created>
  <dcterms:modified xsi:type="dcterms:W3CDTF">2024-08-14T07:33:00Z</dcterms:modified>
</cp:coreProperties>
</file>