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423C21" w14:textId="171BE854" w:rsidR="479A8124" w:rsidRDefault="479A8124" w:rsidP="479A8124">
      <w:pPr>
        <w:spacing w:line="48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</w:p>
    <w:p w14:paraId="69D7E29D" w14:textId="2EDFE508" w:rsidR="006E49C2" w:rsidRPr="00FD7408" w:rsidRDefault="38F55FF0" w:rsidP="00532F05">
      <w:pPr>
        <w:spacing w:line="480" w:lineRule="auto"/>
        <w:ind w:left="0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bookmarkStart w:id="0" w:name="_Toc725717928"/>
      <w:r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Appendix</w:t>
      </w:r>
    </w:p>
    <w:p w14:paraId="1D12FBF8" w14:textId="708C9B69" w:rsidR="4AAA253A" w:rsidRPr="00FD7408" w:rsidRDefault="4AAA253A">
      <w:pPr>
        <w:spacing w:line="480" w:lineRule="auto"/>
        <w:ind w:left="0" w:firstLine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02957FA" w14:textId="1124E148" w:rsidR="0005375F" w:rsidRPr="00FD7408" w:rsidRDefault="7D07D959" w:rsidP="00532F05">
      <w:pPr>
        <w:spacing w:line="480" w:lineRule="auto"/>
        <w:jc w:val="left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bookmarkStart w:id="1" w:name="_Toc131585653"/>
      <w:bookmarkStart w:id="2" w:name="_Toc132280413"/>
      <w:r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Table 1   </w:t>
      </w:r>
    </w:p>
    <w:p w14:paraId="150A42F4" w14:textId="5E62241E" w:rsidR="0005375F" w:rsidRPr="00FD7408" w:rsidRDefault="7D07D959" w:rsidP="00532F05">
      <w:pPr>
        <w:spacing w:line="480" w:lineRule="auto"/>
        <w:jc w:val="left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 xml:space="preserve">Alterations to the </w:t>
      </w:r>
      <w:r w:rsidR="43EF95AF" w:rsidRPr="00FD7408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>T</w:t>
      </w:r>
      <w:r w:rsidRPr="00FD7408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>ool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971"/>
        <w:gridCol w:w="1616"/>
        <w:gridCol w:w="2061"/>
        <w:gridCol w:w="2367"/>
      </w:tblGrid>
      <w:tr w:rsidR="0005375F" w:rsidRPr="00FD7408" w14:paraId="492CA6C1" w14:textId="77777777" w:rsidTr="1516FD97">
        <w:trPr>
          <w:trHeight w:val="300"/>
        </w:trPr>
        <w:tc>
          <w:tcPr>
            <w:tcW w:w="2972" w:type="dxa"/>
          </w:tcPr>
          <w:p w14:paraId="45B757D1" w14:textId="77777777" w:rsidR="0005375F" w:rsidRPr="00FD7408" w:rsidRDefault="7D07D959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Item added </w:t>
            </w:r>
          </w:p>
        </w:tc>
        <w:tc>
          <w:tcPr>
            <w:tcW w:w="1616" w:type="dxa"/>
          </w:tcPr>
          <w:p w14:paraId="25B0CA37" w14:textId="77777777" w:rsidR="0005375F" w:rsidRPr="00FD7408" w:rsidRDefault="7D07D959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Item altered</w:t>
            </w:r>
          </w:p>
        </w:tc>
        <w:tc>
          <w:tcPr>
            <w:tcW w:w="2061" w:type="dxa"/>
          </w:tcPr>
          <w:p w14:paraId="0A4A58EE" w14:textId="77777777" w:rsidR="0005375F" w:rsidRPr="00FD7408" w:rsidRDefault="7D07D959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Rationale</w:t>
            </w:r>
          </w:p>
        </w:tc>
        <w:tc>
          <w:tcPr>
            <w:tcW w:w="2367" w:type="dxa"/>
          </w:tcPr>
          <w:p w14:paraId="614257BC" w14:textId="77777777" w:rsidR="0005375F" w:rsidRPr="00FD7408" w:rsidRDefault="7D07D959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Example</w:t>
            </w:r>
          </w:p>
        </w:tc>
      </w:tr>
      <w:tr w:rsidR="0005375F" w:rsidRPr="00FD7408" w14:paraId="00C55044" w14:textId="77777777" w:rsidTr="1516FD97">
        <w:trPr>
          <w:trHeight w:val="300"/>
        </w:trPr>
        <w:tc>
          <w:tcPr>
            <w:tcW w:w="2972" w:type="dxa"/>
          </w:tcPr>
          <w:p w14:paraId="510623B0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Use of digital technology</w:t>
            </w:r>
          </w:p>
        </w:tc>
        <w:tc>
          <w:tcPr>
            <w:tcW w:w="1616" w:type="dxa"/>
          </w:tcPr>
          <w:p w14:paraId="7393EE27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61" w:type="dxa"/>
          </w:tcPr>
          <w:p w14:paraId="0D24387F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Introduced </w:t>
            </w:r>
            <w:proofErr w:type="gramStart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as a result of</w:t>
            </w:r>
            <w:proofErr w:type="gramEnd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COVID-19</w:t>
            </w:r>
          </w:p>
        </w:tc>
        <w:tc>
          <w:tcPr>
            <w:tcW w:w="2367" w:type="dxa"/>
          </w:tcPr>
          <w:p w14:paraId="41980A06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05075CF7" w14:textId="77777777" w:rsidTr="1516FD97">
        <w:trPr>
          <w:trHeight w:val="300"/>
        </w:trPr>
        <w:tc>
          <w:tcPr>
            <w:tcW w:w="2972" w:type="dxa"/>
          </w:tcPr>
          <w:p w14:paraId="2CA4EA24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Special Needs</w:t>
            </w:r>
          </w:p>
        </w:tc>
        <w:tc>
          <w:tcPr>
            <w:tcW w:w="1616" w:type="dxa"/>
          </w:tcPr>
          <w:p w14:paraId="4DB72BB7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Removed question on special needs</w:t>
            </w:r>
          </w:p>
        </w:tc>
        <w:tc>
          <w:tcPr>
            <w:tcW w:w="2061" w:type="dxa"/>
          </w:tcPr>
          <w:p w14:paraId="0714D926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Settings did not accommodate children with special needs</w:t>
            </w:r>
          </w:p>
        </w:tc>
        <w:tc>
          <w:tcPr>
            <w:tcW w:w="2367" w:type="dxa"/>
          </w:tcPr>
          <w:p w14:paraId="45DB3184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04826736" w14:textId="77777777" w:rsidTr="1516FD97">
        <w:trPr>
          <w:trHeight w:val="300"/>
        </w:trPr>
        <w:tc>
          <w:tcPr>
            <w:tcW w:w="2972" w:type="dxa"/>
          </w:tcPr>
          <w:p w14:paraId="06861234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Frequency of negative PHYSICAL interactions</w:t>
            </w:r>
          </w:p>
        </w:tc>
        <w:tc>
          <w:tcPr>
            <w:tcW w:w="1616" w:type="dxa"/>
          </w:tcPr>
          <w:p w14:paraId="6074F748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Added specific examples to prompt responses</w:t>
            </w:r>
          </w:p>
        </w:tc>
        <w:tc>
          <w:tcPr>
            <w:tcW w:w="2061" w:type="dxa"/>
          </w:tcPr>
          <w:p w14:paraId="023F6D50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367" w:type="dxa"/>
          </w:tcPr>
          <w:p w14:paraId="5651359B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e.g.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pinching, poking, pushing or striking</w:t>
            </w:r>
          </w:p>
        </w:tc>
      </w:tr>
      <w:tr w:rsidR="0005375F" w:rsidRPr="00FD7408" w14:paraId="6187F3EB" w14:textId="77777777" w:rsidTr="1516FD97">
        <w:trPr>
          <w:trHeight w:val="300"/>
        </w:trPr>
        <w:tc>
          <w:tcPr>
            <w:tcW w:w="2972" w:type="dxa"/>
          </w:tcPr>
          <w:p w14:paraId="19BE3C51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Toilets divided by gender</w:t>
            </w:r>
          </w:p>
        </w:tc>
        <w:tc>
          <w:tcPr>
            <w:tcW w:w="1616" w:type="dxa"/>
          </w:tcPr>
          <w:p w14:paraId="321C9DA8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Removed</w:t>
            </w:r>
          </w:p>
        </w:tc>
        <w:tc>
          <w:tcPr>
            <w:tcW w:w="2061" w:type="dxa"/>
          </w:tcPr>
          <w:p w14:paraId="0ED912A5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Not a feature of Anganwadi settings</w:t>
            </w:r>
          </w:p>
        </w:tc>
        <w:tc>
          <w:tcPr>
            <w:tcW w:w="2367" w:type="dxa"/>
          </w:tcPr>
          <w:p w14:paraId="38AD0AE6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0D6849DB" w14:textId="77777777" w:rsidTr="1516FD97">
        <w:trPr>
          <w:trHeight w:val="300"/>
        </w:trPr>
        <w:tc>
          <w:tcPr>
            <w:tcW w:w="2972" w:type="dxa"/>
          </w:tcPr>
          <w:p w14:paraId="37A55A75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Toilets are child sized</w:t>
            </w:r>
          </w:p>
        </w:tc>
        <w:tc>
          <w:tcPr>
            <w:tcW w:w="1616" w:type="dxa"/>
          </w:tcPr>
          <w:p w14:paraId="5D8C1D68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Removed</w:t>
            </w:r>
          </w:p>
        </w:tc>
        <w:tc>
          <w:tcPr>
            <w:tcW w:w="2061" w:type="dxa"/>
          </w:tcPr>
          <w:p w14:paraId="635115FE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As standard-sized toilets are utilised in the community</w:t>
            </w:r>
          </w:p>
        </w:tc>
        <w:tc>
          <w:tcPr>
            <w:tcW w:w="2367" w:type="dxa"/>
          </w:tcPr>
          <w:p w14:paraId="38C58ABD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2114D759" w14:textId="77777777" w:rsidTr="1516FD97">
        <w:trPr>
          <w:trHeight w:val="300"/>
        </w:trPr>
        <w:tc>
          <w:tcPr>
            <w:tcW w:w="2972" w:type="dxa"/>
          </w:tcPr>
          <w:p w14:paraId="74E61E30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 xml:space="preserve">Toilets are utilised for all toileting requirements </w:t>
            </w:r>
          </w:p>
        </w:tc>
        <w:tc>
          <w:tcPr>
            <w:tcW w:w="1616" w:type="dxa"/>
          </w:tcPr>
          <w:p w14:paraId="3B210A27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Removed </w:t>
            </w:r>
          </w:p>
        </w:tc>
        <w:tc>
          <w:tcPr>
            <w:tcW w:w="2061" w:type="dxa"/>
          </w:tcPr>
          <w:p w14:paraId="7D8F579A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children are occasionally sent home if they need to use the toilet</w:t>
            </w:r>
          </w:p>
        </w:tc>
        <w:tc>
          <w:tcPr>
            <w:tcW w:w="2367" w:type="dxa"/>
          </w:tcPr>
          <w:p w14:paraId="7F209C30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5EFC7910" w14:textId="77777777" w:rsidTr="1516FD97">
        <w:trPr>
          <w:trHeight w:val="300"/>
        </w:trPr>
        <w:tc>
          <w:tcPr>
            <w:tcW w:w="2972" w:type="dxa"/>
          </w:tcPr>
          <w:p w14:paraId="37963930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Water is accessible in the toilet</w:t>
            </w:r>
          </w:p>
        </w:tc>
        <w:tc>
          <w:tcPr>
            <w:tcW w:w="1616" w:type="dxa"/>
          </w:tcPr>
          <w:p w14:paraId="191CC7B2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Removed</w:t>
            </w:r>
          </w:p>
        </w:tc>
        <w:tc>
          <w:tcPr>
            <w:tcW w:w="2061" w:type="dxa"/>
          </w:tcPr>
          <w:p w14:paraId="0025C8AA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</w:p>
        </w:tc>
        <w:tc>
          <w:tcPr>
            <w:tcW w:w="2367" w:type="dxa"/>
          </w:tcPr>
          <w:p w14:paraId="448FE2CC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7551A071" w14:textId="77777777" w:rsidTr="1516FD97">
        <w:trPr>
          <w:trHeight w:val="300"/>
        </w:trPr>
        <w:tc>
          <w:tcPr>
            <w:tcW w:w="2972" w:type="dxa"/>
          </w:tcPr>
          <w:p w14:paraId="16BD3195" w14:textId="77777777" w:rsidR="0005375F" w:rsidRPr="00FD7408" w:rsidRDefault="7D07D959">
            <w:pPr>
              <w:spacing w:line="480" w:lineRule="auto"/>
              <w:ind w:left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No fence surrounding the school in the section on Safety conditions.</w:t>
            </w:r>
          </w:p>
          <w:p w14:paraId="7323E1A4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</w:p>
        </w:tc>
        <w:tc>
          <w:tcPr>
            <w:tcW w:w="1616" w:type="dxa"/>
          </w:tcPr>
          <w:p w14:paraId="4294397A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Removed</w:t>
            </w:r>
          </w:p>
        </w:tc>
        <w:tc>
          <w:tcPr>
            <w:tcW w:w="2061" w:type="dxa"/>
          </w:tcPr>
          <w:p w14:paraId="4B6DE28C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No urban settings at outdoor areas</w:t>
            </w:r>
          </w:p>
        </w:tc>
        <w:tc>
          <w:tcPr>
            <w:tcW w:w="2367" w:type="dxa"/>
          </w:tcPr>
          <w:p w14:paraId="5198FDE8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5375F" w:rsidRPr="00FD7408" w14:paraId="4715FE5A" w14:textId="77777777" w:rsidTr="1516FD97">
        <w:trPr>
          <w:trHeight w:val="300"/>
        </w:trPr>
        <w:tc>
          <w:tcPr>
            <w:tcW w:w="2972" w:type="dxa"/>
          </w:tcPr>
          <w:p w14:paraId="57851638" w14:textId="77777777" w:rsidR="0005375F" w:rsidRPr="00FD7408" w:rsidRDefault="7D07D959">
            <w:pPr>
              <w:spacing w:line="480" w:lineRule="auto"/>
              <w:ind w:left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 xml:space="preserve">Since these preschools provided snack and a noon meal to the children questions relating to food hygiene </w:t>
            </w:r>
          </w:p>
          <w:p w14:paraId="27B25642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  <w:t>and meal time interactions</w:t>
            </w:r>
          </w:p>
        </w:tc>
        <w:tc>
          <w:tcPr>
            <w:tcW w:w="1616" w:type="dxa"/>
          </w:tcPr>
          <w:p w14:paraId="7FA3FBBD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Added</w:t>
            </w:r>
          </w:p>
        </w:tc>
        <w:tc>
          <w:tcPr>
            <w:tcW w:w="2061" w:type="dxa"/>
          </w:tcPr>
          <w:p w14:paraId="50FD72BA" w14:textId="77777777" w:rsidR="0005375F" w:rsidRPr="00FD7408" w:rsidRDefault="0005375F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/>
              </w:rPr>
            </w:pPr>
          </w:p>
        </w:tc>
        <w:tc>
          <w:tcPr>
            <w:tcW w:w="2367" w:type="dxa"/>
          </w:tcPr>
          <w:p w14:paraId="26272728" w14:textId="77777777" w:rsidR="0005375F" w:rsidRPr="00FD7408" w:rsidRDefault="7D07D959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Was food covered, </w:t>
            </w:r>
            <w:proofErr w:type="gramStart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Did</w:t>
            </w:r>
            <w:proofErr w:type="gramEnd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children receive more food if asked, was there pleasant conversations during mealtime. </w:t>
            </w:r>
          </w:p>
        </w:tc>
      </w:tr>
    </w:tbl>
    <w:p w14:paraId="1FAB85C5" w14:textId="77777777" w:rsidR="00C70B5F" w:rsidRPr="00FD7408" w:rsidRDefault="00C70B5F">
      <w:pPr>
        <w:spacing w:line="480" w:lineRule="auto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65D51C9" w14:textId="76108649" w:rsidR="003E2894" w:rsidRPr="00FD7408" w:rsidRDefault="7FE25506" w:rsidP="00532F05">
      <w:pPr>
        <w:pStyle w:val="Heading1"/>
        <w:keepNext w:val="0"/>
        <w:keepLines w:val="0"/>
        <w:spacing w:line="480" w:lineRule="auto"/>
        <w:ind w:left="10" w:hanging="10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bookmarkStart w:id="3" w:name="_Toc141429212"/>
      <w:r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Appendix</w:t>
      </w:r>
      <w:r w:rsidR="2399D220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497C8895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A</w:t>
      </w:r>
      <w:r w:rsidR="2399D220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: Scoring Criteria</w:t>
      </w:r>
      <w:bookmarkEnd w:id="0"/>
      <w:bookmarkEnd w:id="1"/>
      <w:bookmarkEnd w:id="2"/>
      <w:bookmarkEnd w:id="3"/>
    </w:p>
    <w:p w14:paraId="2142AA3F" w14:textId="612CB439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79ECC267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</w:p>
    <w:p w14:paraId="151736F5" w14:textId="0B0AE566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Items and Scoring Criteria for Learning Opportunities</w:t>
      </w:r>
    </w:p>
    <w:p w14:paraId="36A40B8D" w14:textId="77777777" w:rsidR="003E2894" w:rsidRPr="00FD7408" w:rsidRDefault="003E2894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78"/>
        <w:gridCol w:w="1558"/>
        <w:gridCol w:w="2016"/>
        <w:gridCol w:w="1973"/>
        <w:gridCol w:w="1800"/>
      </w:tblGrid>
      <w:tr w:rsidR="0039483B" w:rsidRPr="00FD7408" w14:paraId="569B5651" w14:textId="77777777" w:rsidTr="1516FD97">
        <w:trPr>
          <w:trHeight w:val="1"/>
        </w:trPr>
        <w:tc>
          <w:tcPr>
            <w:tcW w:w="93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E5C030D" w14:textId="4515BF7B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Items</w:t>
            </w:r>
          </w:p>
        </w:tc>
        <w:tc>
          <w:tcPr>
            <w:tcW w:w="4070" w:type="pct"/>
            <w:gridSpan w:val="4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AEDF9F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Scoring </w:t>
            </w:r>
          </w:p>
        </w:tc>
      </w:tr>
      <w:tr w:rsidR="0039483B" w:rsidRPr="00FD7408" w14:paraId="7BDAE4BD" w14:textId="77777777" w:rsidTr="1516FD97">
        <w:trPr>
          <w:trHeight w:val="1"/>
        </w:trPr>
        <w:tc>
          <w:tcPr>
            <w:tcW w:w="93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04B363F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006CDA0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Learning opportunities to support math skills</w:t>
            </w:r>
          </w:p>
        </w:tc>
        <w:tc>
          <w:tcPr>
            <w:tcW w:w="8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AF5929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A058658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09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0FFBB1A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DB9CC2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6D4DB3C2" w14:textId="77777777" w:rsidTr="1516FD97">
        <w:trPr>
          <w:trHeight w:val="1"/>
        </w:trPr>
        <w:tc>
          <w:tcPr>
            <w:tcW w:w="930" w:type="pct"/>
            <w:vMerge/>
            <w:tcMar>
              <w:left w:w="108" w:type="dxa"/>
              <w:right w:w="108" w:type="dxa"/>
            </w:tcMar>
          </w:tcPr>
          <w:p w14:paraId="1786134F" w14:textId="77777777" w:rsidR="003E2894" w:rsidRPr="00FD7408" w:rsidRDefault="003E2894" w:rsidP="0039483B">
            <w:pPr>
              <w:spacing w:after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D9F7FD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activities observed</w:t>
            </w:r>
          </w:p>
        </w:tc>
        <w:tc>
          <w:tcPr>
            <w:tcW w:w="1117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AF903AC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Instructor teaches math concepts ONLY by repetitive activities.</w:t>
            </w:r>
          </w:p>
        </w:tc>
        <w:tc>
          <w:tcPr>
            <w:tcW w:w="1093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E0EB4C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Instructor teaches math concepts by using ONE strategy</w:t>
            </w:r>
            <w:r w:rsidR="15AAA916" w:rsidRPr="00FD7408">
              <w:br/>
            </w:r>
          </w:p>
        </w:tc>
        <w:tc>
          <w:tcPr>
            <w:tcW w:w="997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53A013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OR MORE strategies used</w:t>
            </w:r>
          </w:p>
        </w:tc>
      </w:tr>
      <w:tr w:rsidR="0039483B" w:rsidRPr="00FD7408" w14:paraId="14728827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8F60153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Learning opportunities to support literacy skills (letter identification, phonics)</w:t>
            </w: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09DC41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activities observed</w:t>
            </w: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620AE08" w14:textId="4466EB1F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teaches </w:t>
            </w:r>
            <w:r w:rsidR="03F0DA13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literacy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3F0DA13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by repetition e.g. asks children to repeat after him/her letter sounds, letter names or words. Examples include singing the alphabet, the teacher asking for a group response while pointing to </w:t>
            </w:r>
            <w:r w:rsidR="03F0DA13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letters or words, or teacher asking children to trace over letters with a writing utensil or their fingers.</w:t>
            </w:r>
            <w:r w:rsidR="78DCEB77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EC13D0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Only ONE strategy used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64FF4E4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or more strategies used</w:t>
            </w:r>
          </w:p>
        </w:tc>
      </w:tr>
      <w:tr w:rsidR="0039483B" w:rsidRPr="00FD7408" w14:paraId="136C8BB6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8DDF1E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Learning opportunities to develop expressive language skills. </w:t>
            </w: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596B596" w14:textId="75EC89A4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No activities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observed.</w:t>
            </w:r>
          </w:p>
          <w:p w14:paraId="41C126F1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BBFCC46" w14:textId="77777777" w:rsidR="00784C52" w:rsidRPr="00FD7408" w:rsidRDefault="00784C52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180C8627" w14:textId="79D208CA" w:rsidR="00784C52" w:rsidRPr="00FD7408" w:rsidRDefault="03F0DA13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ONLY engages children in repetitive activities. Examples include asking children to repeat a story or phrases word by word or answer close-ended questions (one-word responses or right/wrong answer questions). No children have choice in what they say, and none is generating or expressing his/her own thoughts. There is no back-and-forth discussion between teachers and children, or children and other children. </w:t>
            </w:r>
          </w:p>
          <w:p w14:paraId="513C41EB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FB9ADEA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ONE verbal exchange activity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1519FC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or more verbal exchange activities</w:t>
            </w:r>
          </w:p>
        </w:tc>
      </w:tr>
      <w:tr w:rsidR="0039483B" w:rsidRPr="00FD7408" w14:paraId="750C3F92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63891D8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Book reading</w:t>
            </w:r>
          </w:p>
          <w:p w14:paraId="033FE550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54CD95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book reading or not age-appropriate</w:t>
            </w: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03BEAE8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discussion</w:t>
            </w: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AF852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ONE strategy applied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993C57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or more strategies applied</w:t>
            </w:r>
          </w:p>
        </w:tc>
      </w:tr>
      <w:tr w:rsidR="0039483B" w:rsidRPr="00FD7408" w14:paraId="7A9571E5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1EFCB35" w14:textId="52BD1CF2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Learning opportunities to promote fine motors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skills.</w:t>
            </w:r>
          </w:p>
          <w:p w14:paraId="1753A42C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ECDDF75" w14:textId="2E42A46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No activities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observed.</w:t>
            </w:r>
          </w:p>
          <w:p w14:paraId="3B02838A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A7D1EAB" w14:textId="5E2DCC8F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teaches ONLY by using NOT developmentally appropriate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activities.</w:t>
            </w:r>
          </w:p>
          <w:p w14:paraId="5D0E88A5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19D0BD1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Developmentally appropriate but focused on product, not process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0DB1DA7" w14:textId="7D8143CD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Developmentally appropriate and focused on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process.</w:t>
            </w:r>
          </w:p>
          <w:p w14:paraId="010D6983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49F66118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23F5DF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Learning activities that promote free play or open choice</w:t>
            </w: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403E6C0" w14:textId="62B6802D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No activities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observed.</w:t>
            </w:r>
          </w:p>
          <w:p w14:paraId="04B84BCA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40376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Teacher chooses or limited choices</w:t>
            </w: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39A855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Children have one opportunity to choose but teacher does not add/interact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9FB5944" w14:textId="44666561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Children have one opportunity to choose, and teacher adds/</w:t>
            </w:r>
            <w:r w:rsidR="35C759AE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interacts.</w:t>
            </w:r>
          </w:p>
          <w:p w14:paraId="2A9C51AF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57F1703E" w14:textId="77777777" w:rsidTr="1516FD97">
        <w:trPr>
          <w:trHeight w:val="1"/>
        </w:trPr>
        <w:tc>
          <w:tcPr>
            <w:tcW w:w="930" w:type="pct"/>
            <w:vMerge w:val="restar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BF7AA3E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374ABBC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Music/</w:t>
            </w:r>
            <w:r w:rsidR="15AAA916" w:rsidRPr="00FD7408">
              <w:br/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movement </w:t>
            </w:r>
          </w:p>
        </w:tc>
        <w:tc>
          <w:tcPr>
            <w:tcW w:w="1980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91398EA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2090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FDE230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39483B" w:rsidRPr="00FD7408" w14:paraId="08E419B7" w14:textId="77777777" w:rsidTr="1516FD97">
        <w:trPr>
          <w:trHeight w:val="1"/>
        </w:trPr>
        <w:tc>
          <w:tcPr>
            <w:tcW w:w="930" w:type="pct"/>
            <w:vMerge/>
            <w:tcMar>
              <w:left w:w="108" w:type="dxa"/>
              <w:right w:w="108" w:type="dxa"/>
            </w:tcMar>
          </w:tcPr>
          <w:p w14:paraId="646BF208" w14:textId="77777777" w:rsidR="003E2894" w:rsidRPr="00FD7408" w:rsidRDefault="003E2894" w:rsidP="0039483B">
            <w:pPr>
              <w:spacing w:after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980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C31123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music/movement activity is observed.</w:t>
            </w:r>
          </w:p>
        </w:tc>
        <w:tc>
          <w:tcPr>
            <w:tcW w:w="2090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195BF9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At least one music or movement activity occurred during observation</w:t>
            </w:r>
          </w:p>
        </w:tc>
      </w:tr>
      <w:tr w:rsidR="0039483B" w:rsidRPr="00FD7408" w14:paraId="0EAA1483" w14:textId="77777777" w:rsidTr="1516FD97">
        <w:trPr>
          <w:trHeight w:val="1"/>
        </w:trPr>
        <w:tc>
          <w:tcPr>
            <w:tcW w:w="93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1BB3FB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Gross motor activities</w:t>
            </w:r>
          </w:p>
        </w:tc>
        <w:tc>
          <w:tcPr>
            <w:tcW w:w="8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7895A0D" w14:textId="1CA68F81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No activities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observed.</w:t>
            </w:r>
          </w:p>
          <w:p w14:paraId="6B50927E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1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D10C9A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Less than 10 min of activity or only a few participate</w:t>
            </w:r>
          </w:p>
        </w:tc>
        <w:tc>
          <w:tcPr>
            <w:tcW w:w="109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81522CC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Less than 20 min of activity or less than half participate</w:t>
            </w:r>
          </w:p>
        </w:tc>
        <w:tc>
          <w:tcPr>
            <w:tcW w:w="997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DE4D41C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At least 20 min and most children engaged</w:t>
            </w:r>
          </w:p>
        </w:tc>
      </w:tr>
    </w:tbl>
    <w:p w14:paraId="1BFE6D23" w14:textId="33453F1A" w:rsidR="006865A2" w:rsidRPr="00FD7408" w:rsidRDefault="006865A2">
      <w:pPr>
        <w:spacing w:line="480" w:lineRule="auto"/>
        <w:ind w:lef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6BFCA72F" w14:textId="4B392466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650D070D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3</w:t>
      </w:r>
    </w:p>
    <w:p w14:paraId="40EB27AB" w14:textId="6D3EE521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Items and Scoring Criteria for Classroom Interactions and Approaches to Learning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9"/>
        <w:gridCol w:w="1397"/>
        <w:gridCol w:w="1525"/>
        <w:gridCol w:w="2439"/>
        <w:gridCol w:w="2005"/>
      </w:tblGrid>
      <w:tr w:rsidR="0039483B" w:rsidRPr="00FD7408" w14:paraId="7190AA2A" w14:textId="77777777" w:rsidTr="1516FD97">
        <w:trPr>
          <w:trHeight w:val="1"/>
        </w:trPr>
        <w:tc>
          <w:tcPr>
            <w:tcW w:w="9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85DAFD4" w14:textId="1F8F7CB1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Items</w:t>
            </w:r>
          </w:p>
        </w:tc>
        <w:tc>
          <w:tcPr>
            <w:tcW w:w="408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D2F104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Scoring </w:t>
            </w:r>
          </w:p>
        </w:tc>
      </w:tr>
      <w:tr w:rsidR="0039483B" w:rsidRPr="00FD7408" w14:paraId="5AC104A2" w14:textId="77777777" w:rsidTr="1516FD97">
        <w:trPr>
          <w:trHeight w:val="1"/>
        </w:trPr>
        <w:tc>
          <w:tcPr>
            <w:tcW w:w="919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5DD11CE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1D00F21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Verbal disciplinary strategies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8551A0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3D5448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351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7B3E1A4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11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AE41331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0B434706" w14:textId="77777777" w:rsidTr="1516FD97">
        <w:trPr>
          <w:trHeight w:val="1"/>
        </w:trPr>
        <w:tc>
          <w:tcPr>
            <w:tcW w:w="919" w:type="pct"/>
            <w:vMerge/>
            <w:tcMar>
              <w:left w:w="108" w:type="dxa"/>
              <w:right w:w="108" w:type="dxa"/>
            </w:tcMar>
          </w:tcPr>
          <w:p w14:paraId="39DB9FC8" w14:textId="77777777" w:rsidR="003E2894" w:rsidRPr="00FD7408" w:rsidRDefault="003E2894" w:rsidP="0039483B">
            <w:pPr>
              <w:spacing w:after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98D88D5" w14:textId="1D5E051B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does not discipline disruptive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behaviour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C730AB" w14:textId="039464FD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uses one or more negative verbal interaction or does nothing to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control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behaviour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problems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5A2C911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Instructor uses NO negative verbal interactions but is inconsistent/ineffective with redirection 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1086CD1" w14:textId="3ADF5264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Instructor uses NO negative verbal interaction; uses positive techniques for guiding children’s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behaviour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consistently; no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behaviour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problems observed</w:t>
            </w:r>
          </w:p>
        </w:tc>
      </w:tr>
      <w:tr w:rsidR="0039483B" w:rsidRPr="00FD7408" w14:paraId="7665D0C7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F087464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Negative physical interactions</w:t>
            </w: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265F78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Frequently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CD679D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Sometimes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B0C3D8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Rarely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FA19F3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Never</w:t>
            </w:r>
          </w:p>
        </w:tc>
      </w:tr>
      <w:tr w:rsidR="0039483B" w:rsidRPr="00FD7408" w14:paraId="66D48C54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B074D5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 engagement</w:t>
            </w: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22FD85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Few (&lt;25%)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08BE04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Some (&lt;50%)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12870C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Most (&lt;75%)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77BE38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All</w:t>
            </w:r>
          </w:p>
        </w:tc>
      </w:tr>
      <w:tr w:rsidR="0039483B" w:rsidRPr="00FD7408" w14:paraId="6073E3A0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3186E14" w14:textId="0E86E2FE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Children wait with no activity</w:t>
            </w:r>
            <w:r w:rsidR="54787B20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for more than 10 minutes</w:t>
            </w:r>
          </w:p>
        </w:tc>
        <w:tc>
          <w:tcPr>
            <w:tcW w:w="1619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B439688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Yes</w:t>
            </w:r>
          </w:p>
        </w:tc>
        <w:tc>
          <w:tcPr>
            <w:tcW w:w="2461" w:type="pct"/>
            <w:gridSpan w:val="2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AF2D22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</w:t>
            </w:r>
          </w:p>
        </w:tc>
      </w:tr>
      <w:tr w:rsidR="0039483B" w:rsidRPr="00FD7408" w14:paraId="0675942E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8F04E5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Grouping types include </w:t>
            </w:r>
          </w:p>
          <w:p w14:paraId="15FA1196" w14:textId="06B2A259" w:rsidR="003E2894" w:rsidRPr="00FD7408" w:rsidRDefault="2399D220">
            <w:pPr>
              <w:spacing w:after="0" w:line="48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whole group (entire class)</w:t>
            </w:r>
            <w:r w:rsidR="497C8895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358160E3" w14:textId="0E0AD161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small groups (three or more), </w:t>
            </w:r>
          </w:p>
          <w:p w14:paraId="3F6EC38D" w14:textId="500F2DAF" w:rsidR="003E2894" w:rsidRPr="00FD7408" w:rsidRDefault="2399D220">
            <w:pPr>
              <w:spacing w:after="0" w:line="48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pairs  </w:t>
            </w:r>
          </w:p>
          <w:p w14:paraId="1750BEF5" w14:textId="71587C4C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students working alone</w:t>
            </w: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FBA827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One grouping type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12BD15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grouping types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909F23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Three grouping types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D9DB6A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All four grouping types</w:t>
            </w:r>
          </w:p>
        </w:tc>
      </w:tr>
      <w:tr w:rsidR="0039483B" w:rsidRPr="00FD7408" w14:paraId="3032D8CB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7C2609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Adult supervision</w:t>
            </w: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701077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Left without adult &gt;10 min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D88C61C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Left without adult 5 –10 min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3250481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Left without adult &lt; 5 min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E2A84B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Never left without adult</w:t>
            </w:r>
          </w:p>
        </w:tc>
      </w:tr>
      <w:tr w:rsidR="0039483B" w:rsidRPr="00FD7408" w14:paraId="1F6D4AD3" w14:textId="77777777" w:rsidTr="1516FD97">
        <w:trPr>
          <w:trHeight w:val="1"/>
        </w:trPr>
        <w:tc>
          <w:tcPr>
            <w:tcW w:w="91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9B3BBF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Individualized instructions</w:t>
            </w:r>
          </w:p>
        </w:tc>
        <w:tc>
          <w:tcPr>
            <w:tcW w:w="774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F3DB80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</w:t>
            </w:r>
          </w:p>
        </w:tc>
        <w:tc>
          <w:tcPr>
            <w:tcW w:w="84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C90C0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Occasional</w:t>
            </w:r>
          </w:p>
        </w:tc>
        <w:tc>
          <w:tcPr>
            <w:tcW w:w="135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4E03B2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Present but inconsistent</w:t>
            </w:r>
          </w:p>
        </w:tc>
        <w:tc>
          <w:tcPr>
            <w:tcW w:w="111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949CDE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Present and consistent</w:t>
            </w:r>
          </w:p>
        </w:tc>
      </w:tr>
    </w:tbl>
    <w:p w14:paraId="639F5E75" w14:textId="179DF94D" w:rsidR="003E2894" w:rsidRPr="00FD7408" w:rsidRDefault="003E2894">
      <w:pPr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513082A0" w14:textId="5DC35962" w:rsidR="00930FA2" w:rsidRPr="00FD7408" w:rsidRDefault="54787B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3D1AA9D7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4</w:t>
      </w:r>
    </w:p>
    <w:p w14:paraId="046651B9" w14:textId="1A1BA9D3" w:rsidR="00930FA2" w:rsidRPr="00FD7408" w:rsidRDefault="54787B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Items and scoring criteria for the classroom material</w:t>
      </w:r>
      <w:r w:rsidR="76B93A6F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</w:p>
    <w:tbl>
      <w:tblPr>
        <w:tblStyle w:val="TableGrid0"/>
        <w:tblW w:w="0" w:type="auto"/>
        <w:tblInd w:w="10" w:type="dxa"/>
        <w:tblLook w:val="04A0" w:firstRow="1" w:lastRow="0" w:firstColumn="1" w:lastColumn="0" w:noHBand="0" w:noVBand="1"/>
      </w:tblPr>
      <w:tblGrid>
        <w:gridCol w:w="3673"/>
        <w:gridCol w:w="1837"/>
        <w:gridCol w:w="1992"/>
        <w:gridCol w:w="1503"/>
      </w:tblGrid>
      <w:tr w:rsidR="0039483B" w:rsidRPr="00FD7408" w14:paraId="30DDEB45" w14:textId="77777777" w:rsidTr="1516FD97">
        <w:trPr>
          <w:trHeight w:val="300"/>
        </w:trPr>
        <w:tc>
          <w:tcPr>
            <w:tcW w:w="6081" w:type="dxa"/>
          </w:tcPr>
          <w:p w14:paraId="17BD8461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Materials</w:t>
            </w:r>
          </w:p>
        </w:tc>
        <w:tc>
          <w:tcPr>
            <w:tcW w:w="2693" w:type="dxa"/>
          </w:tcPr>
          <w:p w14:paraId="5C8C3E0D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materials present</w:t>
            </w:r>
          </w:p>
        </w:tc>
        <w:tc>
          <w:tcPr>
            <w:tcW w:w="2977" w:type="dxa"/>
          </w:tcPr>
          <w:p w14:paraId="0B355723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Materials present but children do not use</w:t>
            </w:r>
          </w:p>
        </w:tc>
        <w:tc>
          <w:tcPr>
            <w:tcW w:w="2070" w:type="dxa"/>
          </w:tcPr>
          <w:p w14:paraId="185C8819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Children use</w:t>
            </w:r>
          </w:p>
        </w:tc>
      </w:tr>
      <w:tr w:rsidR="0039483B" w:rsidRPr="00FD7408" w14:paraId="74869786" w14:textId="77777777" w:rsidTr="1516FD97">
        <w:trPr>
          <w:trHeight w:val="300"/>
        </w:trPr>
        <w:tc>
          <w:tcPr>
            <w:tcW w:w="6081" w:type="dxa"/>
          </w:tcPr>
          <w:p w14:paraId="4C9774C8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Writing utensils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pencils, pens, crayons, chalk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6967F7C4" w14:textId="0AA12304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499159C" w14:textId="572F5609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FDEE1BC" w14:textId="1A68BCE0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21BA34DC" w14:textId="77777777" w:rsidTr="1516FD97">
        <w:trPr>
          <w:trHeight w:val="300"/>
        </w:trPr>
        <w:tc>
          <w:tcPr>
            <w:tcW w:w="6081" w:type="dxa"/>
          </w:tcPr>
          <w:p w14:paraId="6A6FF2A7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Art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paper, crayons, markers, chalk, pencils, paints, clay, sand, scissors, tape, glue, stamps, sticks, grasses, natural materials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63BCDDFD" w14:textId="2BFC2E4B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F9D0D46" w14:textId="0A6AEDA2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7131285" w14:textId="432B059E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32BC0766" w14:textId="77777777" w:rsidTr="1516FD97">
        <w:trPr>
          <w:trHeight w:val="300"/>
        </w:trPr>
        <w:tc>
          <w:tcPr>
            <w:tcW w:w="6081" w:type="dxa"/>
          </w:tcPr>
          <w:p w14:paraId="7F8AACC4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Fantasy play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dolls, stuffed animals, dress up clothes, masks, pretend food, pots, spoons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0612DB09" w14:textId="02CBEDC1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C699741" w14:textId="1B420BD7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9DC47D2" w14:textId="648346DA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12C3DE96" w14:textId="77777777" w:rsidTr="1516FD97">
        <w:trPr>
          <w:trHeight w:val="300"/>
        </w:trPr>
        <w:tc>
          <w:tcPr>
            <w:tcW w:w="6081" w:type="dxa"/>
          </w:tcPr>
          <w:p w14:paraId="7274B229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Blocks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wooden or plastic blocks, interlocking pieces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01E3D47F" w14:textId="398ACF30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C5BBA85" w14:textId="01AEFF8D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60F4482" w14:textId="318E7620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301D7993" w14:textId="77777777" w:rsidTr="1516FD97">
        <w:trPr>
          <w:trHeight w:val="300"/>
        </w:trPr>
        <w:tc>
          <w:tcPr>
            <w:tcW w:w="6081" w:type="dxa"/>
          </w:tcPr>
          <w:p w14:paraId="7F3ECC2C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Educational toys or Math materials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bottle caps, dice, water, beads, rocks, abacus, materials used for counting or sorting, puzzles, games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272BB038" w14:textId="30F2EAEF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2140E1D" w14:textId="66324E22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66E4A18" w14:textId="4156826B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5E6CA702" w14:textId="77777777" w:rsidTr="1516FD97">
        <w:trPr>
          <w:trHeight w:val="300"/>
        </w:trPr>
        <w:tc>
          <w:tcPr>
            <w:tcW w:w="6081" w:type="dxa"/>
          </w:tcPr>
          <w:p w14:paraId="75CDC3BB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Storybooks (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books with pictures and text, including those made by the teacher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71DADA23" w14:textId="40795AE7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3EF5EA2" w14:textId="376F360D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10E58AC" w14:textId="744DB975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7557D" w:rsidRPr="00FD7408" w14:paraId="774AF3C8" w14:textId="77777777" w:rsidTr="1516FD97">
        <w:trPr>
          <w:trHeight w:val="300"/>
        </w:trPr>
        <w:tc>
          <w:tcPr>
            <w:tcW w:w="6081" w:type="dxa"/>
          </w:tcPr>
          <w:p w14:paraId="094FE07B" w14:textId="77777777" w:rsidR="00A7557D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Number of books by language </w:t>
            </w:r>
          </w:p>
        </w:tc>
        <w:tc>
          <w:tcPr>
            <w:tcW w:w="5670" w:type="dxa"/>
            <w:gridSpan w:val="2"/>
          </w:tcPr>
          <w:p w14:paraId="58637F9C" w14:textId="3F3D8F36" w:rsidR="00C376CA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Local language </w:t>
            </w:r>
          </w:p>
        </w:tc>
        <w:tc>
          <w:tcPr>
            <w:tcW w:w="2070" w:type="dxa"/>
          </w:tcPr>
          <w:p w14:paraId="5A005572" w14:textId="4B78CC98" w:rsidR="00E01105" w:rsidRPr="00FD7408" w:rsidRDefault="54787B20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English: </w:t>
            </w:r>
          </w:p>
          <w:p w14:paraId="7C2374F6" w14:textId="37ABDE63" w:rsidR="00A7557D" w:rsidRPr="00FD7408" w:rsidRDefault="00A7557D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73F791EE" w14:textId="201FD06F" w:rsidR="003E2894" w:rsidRPr="00FD7408" w:rsidRDefault="003E2894">
      <w:pPr>
        <w:spacing w:after="0" w:line="480" w:lineRule="auto"/>
        <w:ind w:lef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4F320EDD" w14:textId="1A07E412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751BB208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5</w:t>
      </w:r>
    </w:p>
    <w:p w14:paraId="7BA65915" w14:textId="6C9ABBC3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Items and Scoring Criteria for Facilities and Safety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4"/>
        <w:gridCol w:w="1715"/>
        <w:gridCol w:w="1787"/>
        <w:gridCol w:w="1930"/>
        <w:gridCol w:w="1879"/>
      </w:tblGrid>
      <w:tr w:rsidR="0039483B" w:rsidRPr="00FD7408" w14:paraId="0941696E" w14:textId="77777777" w:rsidTr="1516FD97">
        <w:trPr>
          <w:trHeight w:val="1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7B48420" w14:textId="2B1F5DED" w:rsidR="003E2894" w:rsidRPr="00FD7408" w:rsidRDefault="26A49087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</w:t>
            </w:r>
            <w:r w:rsidR="2399D220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tems</w:t>
            </w:r>
          </w:p>
        </w:tc>
        <w:tc>
          <w:tcPr>
            <w:tcW w:w="405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33D7F1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Scoring </w:t>
            </w:r>
          </w:p>
        </w:tc>
      </w:tr>
      <w:tr w:rsidR="0039483B" w:rsidRPr="00FD7408" w14:paraId="5874C470" w14:textId="77777777" w:rsidTr="1516FD97">
        <w:trPr>
          <w:trHeight w:val="1"/>
        </w:trPr>
        <w:tc>
          <w:tcPr>
            <w:tcW w:w="95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764CCC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2E6CEB8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Drinking Water</w:t>
            </w:r>
            <w:r w:rsidR="15AAA916" w:rsidRPr="00FD7408">
              <w:br/>
            </w:r>
          </w:p>
          <w:p w14:paraId="239557F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5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35C6D1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99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BD27E7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069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54BB83C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041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4E7B76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6595A32A" w14:textId="77777777" w:rsidTr="1516FD97">
        <w:trPr>
          <w:trHeight w:val="1"/>
        </w:trPr>
        <w:tc>
          <w:tcPr>
            <w:tcW w:w="950" w:type="pct"/>
            <w:vMerge/>
            <w:tcMar>
              <w:left w:w="108" w:type="dxa"/>
              <w:right w:w="108" w:type="dxa"/>
            </w:tcMar>
          </w:tcPr>
          <w:p w14:paraId="12A0CF7D" w14:textId="77777777" w:rsidR="003E2894" w:rsidRPr="00FD7408" w:rsidRDefault="003E2894" w:rsidP="0039483B">
            <w:pPr>
              <w:spacing w:after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E4496DF" w14:textId="5B85126C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No water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available.</w:t>
            </w:r>
          </w:p>
          <w:p w14:paraId="685CC625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4A2A712D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5944AF3A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B0322C8" w14:textId="0D8DF0A2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Unprotected dug well/spring, </w:t>
            </w:r>
            <w:r w:rsidR="5C26F9DD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rainwater.</w:t>
            </w:r>
          </w:p>
          <w:p w14:paraId="025A1CEA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5613F0B5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56063655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475F3EE8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BFD36E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Cart with small tank/drum, tanker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truck, protected spring   </w:t>
            </w:r>
          </w:p>
          <w:p w14:paraId="2C310A79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706B9EC4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14:paraId="6BB6CB19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E9A6EB3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Sanitary water source (piped water, public tap, protected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dug well or bottled water) </w:t>
            </w:r>
          </w:p>
        </w:tc>
      </w:tr>
      <w:tr w:rsidR="0039483B" w:rsidRPr="00FD7408" w14:paraId="1D70307E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8A16FC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Handwashing facilities</w:t>
            </w:r>
            <w:r w:rsidR="15AAA916" w:rsidRPr="00FD7408">
              <w:br/>
            </w: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44AFAB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handwashing stations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B821AB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Shared basin or bucket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948F56A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 poured water system with used water separate from water to clean hands but no soap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EFBD03A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Running water or hand poured system and liquid/bar soap are available</w:t>
            </w:r>
          </w:p>
        </w:tc>
      </w:tr>
      <w:tr w:rsidR="0039483B" w:rsidRPr="00FD7408" w14:paraId="0F0708CC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4010925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Handwashing practices</w:t>
            </w:r>
            <w:r w:rsidR="15AAA916" w:rsidRPr="00FD7408">
              <w:br/>
            </w: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6C8B33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Children do not wash hands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C8F6E9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Handwashing is sporadic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5926022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More than half of children wash hands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B7EEAE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All children wash hands after toilet</w:t>
            </w:r>
          </w:p>
        </w:tc>
      </w:tr>
      <w:tr w:rsidR="0039483B" w:rsidRPr="00FD7408" w14:paraId="11E9730D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BE94245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 facilities</w:t>
            </w:r>
            <w:r w:rsidR="15AAA916" w:rsidRPr="00FD7408">
              <w:br/>
            </w: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EA00178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Bush or field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B653F7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Pit latrines, uncovered bricks, or buckets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640C77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Composting toilets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E32120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Flush or pour-flush toilets</w:t>
            </w:r>
          </w:p>
        </w:tc>
      </w:tr>
      <w:tr w:rsidR="0039483B" w:rsidRPr="00FD7408" w14:paraId="2DFF369D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3EF86AD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 conditions</w:t>
            </w:r>
          </w:p>
          <w:p w14:paraId="570E633A" w14:textId="77777777" w:rsidR="003E2894" w:rsidRPr="00FD7408" w:rsidRDefault="003E2894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E0193BE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conditions met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D8DBA8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One condition is met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13A03C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Two conditions are met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9B05D7B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3-4 conditions are met</w:t>
            </w:r>
          </w:p>
        </w:tc>
      </w:tr>
      <w:tr w:rsidR="0039483B" w:rsidRPr="00FD7408" w14:paraId="47B62ACA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2DEF35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 practices</w:t>
            </w:r>
            <w:r w:rsidR="15AAA916" w:rsidRPr="00FD7408">
              <w:br/>
            </w: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E29FCF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Most children go outside/in the field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BDA5797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Use toilets sometimes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25EF6C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Urinate mostly outside and use toilets to defecate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02CF4C0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Always use toilets</w:t>
            </w:r>
          </w:p>
        </w:tc>
      </w:tr>
      <w:tr w:rsidR="0039483B" w:rsidRPr="00FD7408" w14:paraId="7F6F48C1" w14:textId="77777777" w:rsidTr="1516FD97">
        <w:trPr>
          <w:trHeight w:val="1"/>
        </w:trPr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2945456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Safety Conditions</w:t>
            </w:r>
            <w:r w:rsidR="15AAA916" w:rsidRPr="00FD7408">
              <w:br/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5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F742F9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5+ dangerous conditions exist on school grounds or in classroom</w:t>
            </w:r>
          </w:p>
        </w:tc>
        <w:tc>
          <w:tcPr>
            <w:tcW w:w="99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753D26F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3-4 dangerous conditions</w:t>
            </w:r>
          </w:p>
        </w:tc>
        <w:tc>
          <w:tcPr>
            <w:tcW w:w="106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5BCC6E9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1-2 dangerous conditions</w:t>
            </w:r>
          </w:p>
        </w:tc>
        <w:tc>
          <w:tcPr>
            <w:tcW w:w="1041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627C9A3" w14:textId="77777777" w:rsidR="003E2894" w:rsidRPr="00FD7408" w:rsidRDefault="2399D22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dangerous conditions</w:t>
            </w:r>
          </w:p>
        </w:tc>
      </w:tr>
    </w:tbl>
    <w:p w14:paraId="6B470C72" w14:textId="77777777" w:rsidR="003E2894" w:rsidRPr="00FD7408" w:rsidRDefault="003E2894">
      <w:pPr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FB566D4" w14:textId="3BC54BA0" w:rsidR="003E2894" w:rsidRPr="00FD7408" w:rsidRDefault="5E9E8AE3" w:rsidP="00532F05">
      <w:pPr>
        <w:pStyle w:val="Heading1"/>
        <w:keepNext w:val="0"/>
        <w:keepLines w:val="0"/>
        <w:spacing w:line="480" w:lineRule="auto"/>
        <w:ind w:left="10" w:hanging="10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bookmarkStart w:id="4" w:name="_Toc2094952459"/>
      <w:bookmarkStart w:id="5" w:name="_Toc131585654"/>
      <w:bookmarkStart w:id="6" w:name="_Toc132280414"/>
      <w:bookmarkStart w:id="7" w:name="_Toc141429213"/>
      <w:r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Appendix</w:t>
      </w:r>
      <w:r w:rsidR="2399D220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497C8895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B</w:t>
      </w:r>
      <w:r w:rsidR="2399D220" w:rsidRPr="00FD740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: Descriptive statistics</w:t>
      </w:r>
      <w:bookmarkEnd w:id="4"/>
      <w:bookmarkEnd w:id="5"/>
      <w:bookmarkEnd w:id="6"/>
      <w:bookmarkEnd w:id="7"/>
    </w:p>
    <w:p w14:paraId="36AC7079" w14:textId="750E3A54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26748DB3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6</w:t>
      </w:r>
      <w:r w:rsidR="35C759AE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. </w:t>
      </w:r>
    </w:p>
    <w:p w14:paraId="0D369EC6" w14:textId="6BC19AEF" w:rsidR="003E2894" w:rsidRPr="00FD7408" w:rsidRDefault="35C759AE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Mean</w:t>
      </w:r>
      <w:r w:rsidR="59EB59D8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, mode, </w:t>
      </w:r>
      <w:r w:rsidR="26A49087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SD,</w:t>
      </w:r>
      <w:r w:rsidR="59EB59D8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and range </w:t>
      </w:r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for learning activities </w:t>
      </w:r>
      <w:r w:rsidR="59EB59D8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scored on a </w:t>
      </w: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four-point</w:t>
      </w:r>
      <w:r w:rsidR="59EB59D8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scale </w:t>
      </w:r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(N</w:t>
      </w:r>
      <w:r w:rsidR="59EB59D8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=</w:t>
      </w:r>
      <w:r w:rsidR="54787B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1D94C9BF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36</w:t>
      </w:r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proofErr w:type="spellStart"/>
      <w:r w:rsidR="1D94C9BF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Anganwadis</w:t>
      </w:r>
      <w:proofErr w:type="spellEnd"/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)</w:t>
      </w:r>
    </w:p>
    <w:tbl>
      <w:tblPr>
        <w:tblW w:w="2561" w:type="pct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4"/>
        <w:gridCol w:w="806"/>
        <w:gridCol w:w="568"/>
        <w:gridCol w:w="805"/>
        <w:gridCol w:w="620"/>
      </w:tblGrid>
      <w:tr w:rsidR="0039483B" w:rsidRPr="00FD7408" w14:paraId="1830802A" w14:textId="77777777" w:rsidTr="1516FD97">
        <w:trPr>
          <w:trHeight w:val="1"/>
        </w:trPr>
        <w:tc>
          <w:tcPr>
            <w:tcW w:w="20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375B78C" w14:textId="77777777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Dimension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FBFCDC2" w14:textId="77777777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CABAD57" w14:textId="77777777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SD</w:t>
            </w: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125BC98" w14:textId="77777777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min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FC0F2D4" w14:textId="77777777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max</w:t>
            </w:r>
          </w:p>
        </w:tc>
      </w:tr>
      <w:tr w:rsidR="0039483B" w:rsidRPr="00FD7408" w14:paraId="03A15164" w14:textId="77777777" w:rsidTr="1516FD97">
        <w:trPr>
          <w:trHeight w:val="1"/>
        </w:trPr>
        <w:tc>
          <w:tcPr>
            <w:tcW w:w="2002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7B19A3C" w14:textId="4F59D1A2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Math activities</w:t>
            </w:r>
          </w:p>
        </w:tc>
        <w:tc>
          <w:tcPr>
            <w:tcW w:w="90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BF7A85B" w14:textId="30F8EFBC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2.22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84F2A9B" w14:textId="3E928441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1.0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02243DD" w14:textId="435531D9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D926108" w14:textId="36661BA3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56ABDBF0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EBC28DE" w14:textId="21E6DBF1" w:rsidR="0035481F" w:rsidRPr="00FD7408" w:rsidRDefault="1D94C9BF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Literacy activities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6C5D903" w14:textId="73805165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2.83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36BE71B" w14:textId="13D642DA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1.18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D8DAF4D" w14:textId="063F12D6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F8B1B87" w14:textId="3CC24E52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79869EFC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A21747C" w14:textId="551E249E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Expressive Language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F3E0985" w14:textId="175DD700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2.97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11C3127" w14:textId="2B1AC23B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1.13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19658F1" w14:textId="05436A92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FDF0319" w14:textId="065C2129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3B37A98A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C8E1FA2" w14:textId="3F5EF9DC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Book reading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5643D63" w14:textId="21ED5014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1.19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C5F11A2" w14:textId="040F46BF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.67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6345363" w14:textId="1770C543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06FC724" w14:textId="5C4C6AFD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45E3FE3A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16FD777" w14:textId="5BDA58C3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Fine motor activities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27FBAC3" w14:textId="3001F276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2.42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A5B8216" w14:textId="1B1275DD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1.0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39A4874" w14:textId="7AB148F8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0DA6867" w14:textId="7E4942DB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261B9E7D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69CC37F" w14:textId="6F0EC5B8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Free play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CCB8E62" w14:textId="4EEB40F3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1.42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59204F2" w14:textId="6C02ED3A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.77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DD49054" w14:textId="5B96D9FF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EB1CD3F" w14:textId="4535F104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1D6FF97A" w14:textId="77777777" w:rsidTr="1516FD97">
        <w:trPr>
          <w:trHeight w:val="1"/>
        </w:trPr>
        <w:tc>
          <w:tcPr>
            <w:tcW w:w="2002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6A95E5E" w14:textId="6BDF5CB1" w:rsidR="0035481F" w:rsidRPr="00FD7408" w:rsidRDefault="1D94C9B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Gross motor activities</w:t>
            </w:r>
          </w:p>
        </w:tc>
        <w:tc>
          <w:tcPr>
            <w:tcW w:w="9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A830056" w14:textId="7B280EAF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2.28</w:t>
            </w:r>
          </w:p>
        </w:tc>
        <w:tc>
          <w:tcPr>
            <w:tcW w:w="50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82B3BA9" w14:textId="5561BFAB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.88</w:t>
            </w:r>
          </w:p>
        </w:tc>
        <w:tc>
          <w:tcPr>
            <w:tcW w:w="8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D9CA78C" w14:textId="416BF714" w:rsidR="0035481F" w:rsidRPr="00FD7408" w:rsidRDefault="1D94C9B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99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DD487F1" w14:textId="65F27ED3" w:rsidR="0035481F" w:rsidRPr="00FD7408" w:rsidRDefault="1D94C9BF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</w:tbl>
    <w:p w14:paraId="6BC27763" w14:textId="77777777" w:rsidR="003E2894" w:rsidRPr="00FD7408" w:rsidRDefault="003E2894">
      <w:pPr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E6B0867" w14:textId="77777777" w:rsidR="003E2894" w:rsidRPr="00FD7408" w:rsidRDefault="003E2894">
      <w:pPr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7BDC5DD3" w14:textId="3B3D140B" w:rsidR="003E2894" w:rsidRPr="00FD7408" w:rsidRDefault="2399D220">
      <w:pPr>
        <w:pStyle w:val="Caption"/>
        <w:spacing w:after="0"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1796E79C" w:rsidRPr="00FD7408"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. </w:t>
      </w:r>
    </w:p>
    <w:p w14:paraId="734FDA6B" w14:textId="0FFAFA14" w:rsidR="003E2894" w:rsidRPr="00FD7408" w:rsidRDefault="04CFE722">
      <w:pPr>
        <w:pStyle w:val="Caption"/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Mean, </w:t>
      </w:r>
      <w:r w:rsidR="58B6543A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SD,</w:t>
      </w: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and range </w:t>
      </w:r>
      <w:r w:rsidR="2399D220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for teacher/child classroom interactions </w:t>
      </w:r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in </w:t>
      </w:r>
      <w:proofErr w:type="spellStart"/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Anganwadis</w:t>
      </w:r>
      <w:proofErr w:type="spellEnd"/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129B339C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(N = </w:t>
      </w:r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36</w:t>
      </w:r>
      <w:r w:rsidR="129B339C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)</w:t>
      </w:r>
    </w:p>
    <w:tbl>
      <w:tblPr>
        <w:tblW w:w="2356" w:type="pct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1"/>
        <w:gridCol w:w="568"/>
        <w:gridCol w:w="568"/>
        <w:gridCol w:w="824"/>
        <w:gridCol w:w="562"/>
      </w:tblGrid>
      <w:tr w:rsidR="0039483B" w:rsidRPr="00FD7408" w14:paraId="1AC99978" w14:textId="77777777" w:rsidTr="1516FD97">
        <w:trPr>
          <w:trHeight w:val="300"/>
        </w:trPr>
        <w:tc>
          <w:tcPr>
            <w:tcW w:w="233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97B38F5" w14:textId="77777777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Dimension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91B7E59" w14:textId="77777777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ECAFBB8" w14:textId="77777777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SD</w:t>
            </w: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C277E17" w14:textId="77777777" w:rsidR="00B27B3A" w:rsidRPr="00FD7408" w:rsidRDefault="129B339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min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21CED55" w14:textId="77777777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max</w:t>
            </w:r>
          </w:p>
        </w:tc>
      </w:tr>
      <w:tr w:rsidR="0039483B" w:rsidRPr="00FD7408" w14:paraId="0885C157" w14:textId="77777777" w:rsidTr="1516FD97">
        <w:trPr>
          <w:trHeight w:val="300"/>
        </w:trPr>
        <w:tc>
          <w:tcPr>
            <w:tcW w:w="2336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3113DED" w14:textId="669FC419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Verbal strategies</w:t>
            </w: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E845DFA" w14:textId="45C7105F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2.86</w:t>
            </w:r>
          </w:p>
        </w:tc>
        <w:tc>
          <w:tcPr>
            <w:tcW w:w="363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715EF54" w14:textId="75393D57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.76</w:t>
            </w:r>
          </w:p>
        </w:tc>
        <w:tc>
          <w:tcPr>
            <w:tcW w:w="127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F8B2322" w14:textId="2FF32702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7CFC357" w14:textId="1E2C4548" w:rsidR="00B27B3A" w:rsidRPr="00FD7408" w:rsidRDefault="20DF8D7E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46198B6D" w14:textId="77777777" w:rsidTr="1516FD97">
        <w:trPr>
          <w:trHeight w:val="67"/>
        </w:trPr>
        <w:tc>
          <w:tcPr>
            <w:tcW w:w="233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E56ED31" w14:textId="31283C08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Negative physical interactions</w:t>
            </w:r>
          </w:p>
        </w:tc>
        <w:tc>
          <w:tcPr>
            <w:tcW w:w="59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D5C27C" w14:textId="6F1AADF0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3.44</w:t>
            </w:r>
          </w:p>
        </w:tc>
        <w:tc>
          <w:tcPr>
            <w:tcW w:w="3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C92C9B6" w14:textId="0F2575F0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.70</w:t>
            </w:r>
          </w:p>
        </w:tc>
        <w:tc>
          <w:tcPr>
            <w:tcW w:w="127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65153F0" w14:textId="2B2A322F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43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90DEBBE" w14:textId="0CD3FF2F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710571FB" w14:textId="77777777" w:rsidTr="1516FD97">
        <w:trPr>
          <w:trHeight w:val="300"/>
        </w:trPr>
        <w:tc>
          <w:tcPr>
            <w:tcW w:w="233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D069F4D" w14:textId="14E39517" w:rsidR="00B27B3A" w:rsidRPr="00FD7408" w:rsidRDefault="129B339C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 engagement</w:t>
            </w:r>
          </w:p>
        </w:tc>
        <w:tc>
          <w:tcPr>
            <w:tcW w:w="59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0DCA4E6" w14:textId="3DC3F640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3.06</w:t>
            </w:r>
          </w:p>
        </w:tc>
        <w:tc>
          <w:tcPr>
            <w:tcW w:w="3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BAEDAD4" w14:textId="3413C2C0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.86</w:t>
            </w:r>
          </w:p>
        </w:tc>
        <w:tc>
          <w:tcPr>
            <w:tcW w:w="127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E0DD79A" w14:textId="75231431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43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414E797" w14:textId="5DCA90D6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44B14107" w14:textId="77777777" w:rsidTr="1516FD97">
        <w:trPr>
          <w:trHeight w:val="300"/>
        </w:trPr>
        <w:tc>
          <w:tcPr>
            <w:tcW w:w="233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1794D52" w14:textId="1CC71924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Groups</w:t>
            </w:r>
          </w:p>
        </w:tc>
        <w:tc>
          <w:tcPr>
            <w:tcW w:w="59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6614BBE" w14:textId="7B1D58F0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1.28</w:t>
            </w:r>
          </w:p>
        </w:tc>
        <w:tc>
          <w:tcPr>
            <w:tcW w:w="3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A375C4" w14:textId="01400321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.57</w:t>
            </w:r>
          </w:p>
        </w:tc>
        <w:tc>
          <w:tcPr>
            <w:tcW w:w="127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2E9AD74" w14:textId="0FC4BCEB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43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9B01F66" w14:textId="09903222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39483B" w:rsidRPr="00FD7408" w14:paraId="18549DD8" w14:textId="77777777" w:rsidTr="1516FD97">
        <w:trPr>
          <w:trHeight w:val="300"/>
        </w:trPr>
        <w:tc>
          <w:tcPr>
            <w:tcW w:w="233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F18937D" w14:textId="5FCCB292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Child supervision</w:t>
            </w:r>
          </w:p>
        </w:tc>
        <w:tc>
          <w:tcPr>
            <w:tcW w:w="59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653FD50" w14:textId="2D70EBAC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3.08</w:t>
            </w:r>
          </w:p>
        </w:tc>
        <w:tc>
          <w:tcPr>
            <w:tcW w:w="3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F29B81B" w14:textId="5FB21EC8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1.25</w:t>
            </w:r>
          </w:p>
        </w:tc>
        <w:tc>
          <w:tcPr>
            <w:tcW w:w="127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E88E009" w14:textId="4F53CCBA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43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407BFC4" w14:textId="5CE1CEE4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3F9C847C" w14:textId="77777777" w:rsidTr="1516FD97">
        <w:trPr>
          <w:trHeight w:val="300"/>
        </w:trPr>
        <w:tc>
          <w:tcPr>
            <w:tcW w:w="233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1382091" w14:textId="4763D10D" w:rsidR="00B27B3A" w:rsidRPr="00FD7408" w:rsidRDefault="129B339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Individualized instructions</w:t>
            </w:r>
          </w:p>
        </w:tc>
        <w:tc>
          <w:tcPr>
            <w:tcW w:w="596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9F564AE" w14:textId="4A879751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2.22</w:t>
            </w:r>
          </w:p>
        </w:tc>
        <w:tc>
          <w:tcPr>
            <w:tcW w:w="363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6245D00" w14:textId="2C7E51B6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.93</w:t>
            </w:r>
          </w:p>
        </w:tc>
        <w:tc>
          <w:tcPr>
            <w:tcW w:w="1270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C109128" w14:textId="05117B21" w:rsidR="00B27B3A" w:rsidRPr="00FD7408" w:rsidRDefault="20DF8D7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435" w:type="pct"/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29D824D" w14:textId="0AAD4375" w:rsidR="00B27B3A" w:rsidRPr="00FD7408" w:rsidRDefault="20DF8D7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</w:tbl>
    <w:p w14:paraId="729371F2" w14:textId="77777777" w:rsidR="003E2894" w:rsidRPr="00FD7408" w:rsidRDefault="003E2894">
      <w:pPr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05BBEAEA" w14:textId="1E9BE80D" w:rsidR="000D3530" w:rsidRPr="00FD7408" w:rsidRDefault="5AD918C1" w:rsidP="00532F05">
      <w:pPr>
        <w:pStyle w:val="Caption"/>
        <w:spacing w:line="480" w:lineRule="auto"/>
        <w:ind w:left="-10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6AB8E034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8</w:t>
      </w: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. </w:t>
      </w:r>
    </w:p>
    <w:p w14:paraId="095F937E" w14:textId="3D531A1A" w:rsidR="000D3530" w:rsidRPr="00FD7408" w:rsidRDefault="5AD918C1">
      <w:pPr>
        <w:pStyle w:val="Caption"/>
        <w:spacing w:line="480" w:lineRule="auto"/>
        <w:ind w:left="-1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Presence and use classroom materials </w:t>
      </w:r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in </w:t>
      </w:r>
      <w:proofErr w:type="spellStart"/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Anganwadis</w:t>
      </w:r>
      <w:proofErr w:type="spellEnd"/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(N = </w:t>
      </w:r>
      <w:r w:rsidR="20DF8D7E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36</w:t>
      </w: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)</w:t>
      </w:r>
    </w:p>
    <w:tbl>
      <w:tblPr>
        <w:tblStyle w:val="TableGrid0"/>
        <w:tblW w:w="440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8"/>
        <w:gridCol w:w="1022"/>
        <w:gridCol w:w="1571"/>
        <w:gridCol w:w="2220"/>
      </w:tblGrid>
      <w:tr w:rsidR="0039483B" w:rsidRPr="00FD7408" w14:paraId="68D15B0F" w14:textId="77777777" w:rsidTr="1516FD97">
        <w:trPr>
          <w:trHeight w:val="300"/>
        </w:trPr>
        <w:tc>
          <w:tcPr>
            <w:tcW w:w="1973" w:type="pct"/>
            <w:tcBorders>
              <w:top w:val="single" w:sz="4" w:space="0" w:color="auto"/>
              <w:bottom w:val="single" w:sz="4" w:space="0" w:color="auto"/>
            </w:tcBorders>
          </w:tcPr>
          <w:p w14:paraId="40389604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</w:tcPr>
          <w:p w14:paraId="55DFEBBF" w14:textId="56E391BA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Absent</w:t>
            </w:r>
          </w:p>
        </w:tc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</w:tcPr>
          <w:p w14:paraId="0A63E57E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Materials present but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children do not use</w:t>
            </w:r>
          </w:p>
        </w:tc>
        <w:tc>
          <w:tcPr>
            <w:tcW w:w="1396" w:type="pct"/>
            <w:tcBorders>
              <w:top w:val="single" w:sz="4" w:space="0" w:color="auto"/>
              <w:bottom w:val="single" w:sz="4" w:space="0" w:color="auto"/>
            </w:tcBorders>
          </w:tcPr>
          <w:p w14:paraId="3567C3DA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lastRenderedPageBreak/>
              <w:t>Children use</w:t>
            </w:r>
          </w:p>
        </w:tc>
      </w:tr>
      <w:tr w:rsidR="0039483B" w:rsidRPr="00FD7408" w14:paraId="50B43F6C" w14:textId="77777777" w:rsidTr="1516FD97">
        <w:trPr>
          <w:trHeight w:val="300"/>
        </w:trPr>
        <w:tc>
          <w:tcPr>
            <w:tcW w:w="1973" w:type="pct"/>
            <w:tcBorders>
              <w:top w:val="single" w:sz="4" w:space="0" w:color="auto"/>
            </w:tcBorders>
          </w:tcPr>
          <w:p w14:paraId="429F389F" w14:textId="25093B2B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Writing utensils </w:t>
            </w:r>
          </w:p>
        </w:tc>
        <w:tc>
          <w:tcPr>
            <w:tcW w:w="643" w:type="pct"/>
            <w:tcBorders>
              <w:top w:val="single" w:sz="4" w:space="0" w:color="auto"/>
            </w:tcBorders>
          </w:tcPr>
          <w:p w14:paraId="714C145C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988" w:type="pct"/>
            <w:tcBorders>
              <w:top w:val="single" w:sz="4" w:space="0" w:color="auto"/>
            </w:tcBorders>
          </w:tcPr>
          <w:p w14:paraId="0EB5FD25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15</w:t>
            </w:r>
          </w:p>
        </w:tc>
        <w:tc>
          <w:tcPr>
            <w:tcW w:w="1396" w:type="pct"/>
            <w:tcBorders>
              <w:top w:val="single" w:sz="4" w:space="0" w:color="auto"/>
            </w:tcBorders>
          </w:tcPr>
          <w:p w14:paraId="76BD2152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</w:tr>
      <w:tr w:rsidR="0039483B" w:rsidRPr="00FD7408" w14:paraId="33F17F57" w14:textId="77777777" w:rsidTr="1516FD97">
        <w:trPr>
          <w:trHeight w:val="300"/>
        </w:trPr>
        <w:tc>
          <w:tcPr>
            <w:tcW w:w="1973" w:type="pct"/>
          </w:tcPr>
          <w:p w14:paraId="2DF1FD29" w14:textId="6E2FB3A4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Art </w:t>
            </w:r>
          </w:p>
        </w:tc>
        <w:tc>
          <w:tcPr>
            <w:tcW w:w="643" w:type="pct"/>
          </w:tcPr>
          <w:p w14:paraId="3789C917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988" w:type="pct"/>
          </w:tcPr>
          <w:p w14:paraId="3BF43DDD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1396" w:type="pct"/>
          </w:tcPr>
          <w:p w14:paraId="23F61E34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</w:tr>
      <w:tr w:rsidR="0039483B" w:rsidRPr="00FD7408" w14:paraId="1F3CFE59" w14:textId="77777777" w:rsidTr="1516FD97">
        <w:trPr>
          <w:trHeight w:val="300"/>
        </w:trPr>
        <w:tc>
          <w:tcPr>
            <w:tcW w:w="1973" w:type="pct"/>
          </w:tcPr>
          <w:p w14:paraId="52AF0D43" w14:textId="4EF96D8C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Fantasy play </w:t>
            </w:r>
          </w:p>
        </w:tc>
        <w:tc>
          <w:tcPr>
            <w:tcW w:w="643" w:type="pct"/>
          </w:tcPr>
          <w:p w14:paraId="209CA952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28</w:t>
            </w:r>
          </w:p>
        </w:tc>
        <w:tc>
          <w:tcPr>
            <w:tcW w:w="988" w:type="pct"/>
          </w:tcPr>
          <w:p w14:paraId="35186A6F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1396" w:type="pct"/>
          </w:tcPr>
          <w:p w14:paraId="04B7EE48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39483B" w:rsidRPr="00FD7408" w14:paraId="3A6251E6" w14:textId="77777777" w:rsidTr="1516FD97">
        <w:trPr>
          <w:trHeight w:val="300"/>
        </w:trPr>
        <w:tc>
          <w:tcPr>
            <w:tcW w:w="1973" w:type="pct"/>
          </w:tcPr>
          <w:p w14:paraId="01F66D09" w14:textId="51EC6D53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Blocks </w:t>
            </w:r>
          </w:p>
        </w:tc>
        <w:tc>
          <w:tcPr>
            <w:tcW w:w="643" w:type="pct"/>
          </w:tcPr>
          <w:p w14:paraId="65C1976F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21</w:t>
            </w:r>
          </w:p>
        </w:tc>
        <w:tc>
          <w:tcPr>
            <w:tcW w:w="988" w:type="pct"/>
          </w:tcPr>
          <w:p w14:paraId="4EDB5AC3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1396" w:type="pct"/>
          </w:tcPr>
          <w:p w14:paraId="5035C8B9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39483B" w:rsidRPr="00FD7408" w14:paraId="7DA72593" w14:textId="77777777" w:rsidTr="1516FD97">
        <w:trPr>
          <w:trHeight w:val="300"/>
        </w:trPr>
        <w:tc>
          <w:tcPr>
            <w:tcW w:w="1973" w:type="pct"/>
          </w:tcPr>
          <w:p w14:paraId="68ECC596" w14:textId="762ADE58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Educational toys or Math materials </w:t>
            </w:r>
          </w:p>
        </w:tc>
        <w:tc>
          <w:tcPr>
            <w:tcW w:w="643" w:type="pct"/>
          </w:tcPr>
          <w:p w14:paraId="5E64EDF2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20</w:t>
            </w:r>
          </w:p>
        </w:tc>
        <w:tc>
          <w:tcPr>
            <w:tcW w:w="988" w:type="pct"/>
          </w:tcPr>
          <w:p w14:paraId="610950AD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1396" w:type="pct"/>
          </w:tcPr>
          <w:p w14:paraId="3D68EF0A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39483B" w:rsidRPr="00FD7408" w14:paraId="6ADF9209" w14:textId="77777777" w:rsidTr="1516FD97">
        <w:trPr>
          <w:trHeight w:val="300"/>
        </w:trPr>
        <w:tc>
          <w:tcPr>
            <w:tcW w:w="1973" w:type="pct"/>
            <w:tcBorders>
              <w:bottom w:val="single" w:sz="4" w:space="0" w:color="auto"/>
            </w:tcBorders>
          </w:tcPr>
          <w:p w14:paraId="10597B88" w14:textId="65A0C3F6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Storybooks </w:t>
            </w:r>
          </w:p>
        </w:tc>
        <w:tc>
          <w:tcPr>
            <w:tcW w:w="643" w:type="pct"/>
            <w:tcBorders>
              <w:bottom w:val="single" w:sz="4" w:space="0" w:color="auto"/>
            </w:tcBorders>
          </w:tcPr>
          <w:p w14:paraId="53E4BF16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988" w:type="pct"/>
            <w:tcBorders>
              <w:bottom w:val="single" w:sz="4" w:space="0" w:color="auto"/>
            </w:tcBorders>
          </w:tcPr>
          <w:p w14:paraId="09838F0E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396" w:type="pct"/>
            <w:tcBorders>
              <w:bottom w:val="single" w:sz="4" w:space="0" w:color="auto"/>
            </w:tcBorders>
          </w:tcPr>
          <w:p w14:paraId="1713BA52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E01105" w:rsidRPr="00FD7408" w14:paraId="49BFCB73" w14:textId="77777777" w:rsidTr="1516FD97">
        <w:trPr>
          <w:trHeight w:val="300"/>
        </w:trPr>
        <w:tc>
          <w:tcPr>
            <w:tcW w:w="1973" w:type="pct"/>
            <w:tcBorders>
              <w:top w:val="single" w:sz="4" w:space="0" w:color="auto"/>
              <w:bottom w:val="single" w:sz="4" w:space="0" w:color="auto"/>
            </w:tcBorders>
          </w:tcPr>
          <w:p w14:paraId="1DF25098" w14:textId="77777777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Number of books by language </w:t>
            </w:r>
          </w:p>
        </w:tc>
        <w:tc>
          <w:tcPr>
            <w:tcW w:w="163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822BE9" w14:textId="57D8B45E" w:rsidR="00E01105" w:rsidRPr="00FD7408" w:rsidRDefault="5CDDD62F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Telegu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: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1-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14 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 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=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32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;</w:t>
            </w:r>
            <w:r w:rsidR="513C4015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15-24 </w:t>
            </w: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 </w:t>
            </w:r>
            <w:r w:rsidR="245E6229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= 4</w:t>
            </w:r>
          </w:p>
        </w:tc>
        <w:tc>
          <w:tcPr>
            <w:tcW w:w="1396" w:type="pct"/>
            <w:tcBorders>
              <w:top w:val="single" w:sz="4" w:space="0" w:color="auto"/>
              <w:bottom w:val="single" w:sz="4" w:space="0" w:color="auto"/>
            </w:tcBorders>
          </w:tcPr>
          <w:p w14:paraId="0B90B6C1" w14:textId="65C13334" w:rsidR="00E01105" w:rsidRPr="00FD7408" w:rsidRDefault="245E6229">
            <w:pPr>
              <w:spacing w:after="0" w:line="48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English: none </w:t>
            </w:r>
            <w:r w:rsidR="5CDDD62F"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 </w:t>
            </w:r>
            <w:r w:rsidR="5CDDD62F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=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  <w:r w:rsidR="513C4015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;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1-14, </w:t>
            </w:r>
            <w:r w:rsidR="5CDDD62F"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=</w:t>
            </w:r>
            <w:r w:rsidR="5CDDD62F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28</w:t>
            </w:r>
            <w:r w:rsidR="513C4015"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;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15-24 </w:t>
            </w:r>
            <w:r w:rsidR="5CDDD62F"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 </w:t>
            </w: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= 3</w:t>
            </w:r>
          </w:p>
        </w:tc>
      </w:tr>
    </w:tbl>
    <w:p w14:paraId="1D96E0BE" w14:textId="77777777" w:rsidR="00E01105" w:rsidRPr="00FD7408" w:rsidRDefault="00E01105">
      <w:pPr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7907CA95" w14:textId="77777777" w:rsidR="000D3530" w:rsidRPr="00FD7408" w:rsidRDefault="000D3530">
      <w:pPr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D873625" w14:textId="77777777" w:rsidR="003E2894" w:rsidRPr="00FD7408" w:rsidRDefault="003E2894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08111B58" w14:textId="5AF4BB92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1A219521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9</w:t>
      </w:r>
      <w:r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="276EC5EB" w:rsidRPr="00FD740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</w:p>
    <w:p w14:paraId="5190120E" w14:textId="48B2A9A0" w:rsidR="003E2894" w:rsidRPr="00FD7408" w:rsidRDefault="2399D220" w:rsidP="00532F05">
      <w:pPr>
        <w:pStyle w:val="Caption"/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Health and Safety items</w:t>
      </w:r>
      <w:r w:rsidR="276EC5EB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(N = </w:t>
      </w:r>
      <w:r w:rsidR="100F1187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36</w:t>
      </w:r>
      <w:r w:rsidR="276EC5EB" w:rsidRPr="00FD7408">
        <w:rPr>
          <w:rFonts w:ascii="Times New Roman" w:eastAsia="Times New Roman" w:hAnsi="Times New Roman" w:cs="Times New Roman"/>
          <w:color w:val="auto"/>
          <w:sz w:val="20"/>
          <w:szCs w:val="20"/>
        </w:rPr>
        <w:t>)</w:t>
      </w:r>
    </w:p>
    <w:tbl>
      <w:tblPr>
        <w:tblW w:w="3519" w:type="pct"/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4"/>
        <w:gridCol w:w="318"/>
        <w:gridCol w:w="2047"/>
        <w:gridCol w:w="1428"/>
        <w:gridCol w:w="1228"/>
        <w:gridCol w:w="86"/>
      </w:tblGrid>
      <w:tr w:rsidR="0039483B" w:rsidRPr="00FD7408" w14:paraId="6AA1DDB3" w14:textId="77777777" w:rsidTr="1516FD97">
        <w:trPr>
          <w:gridAfter w:val="1"/>
          <w:wAfter w:w="52" w:type="pct"/>
          <w:trHeight w:val="300"/>
        </w:trPr>
        <w:tc>
          <w:tcPr>
            <w:tcW w:w="141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16B1CF7" w14:textId="147B23A5" w:rsidR="00536106" w:rsidRPr="00FD7408" w:rsidRDefault="2383DB43">
            <w:pPr>
              <w:spacing w:line="48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Item</w:t>
            </w:r>
          </w:p>
        </w:tc>
        <w:tc>
          <w:tcPr>
            <w:tcW w:w="164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542D87E" w14:textId="2E5F1BDB" w:rsidR="00536106" w:rsidRPr="00FD7408" w:rsidRDefault="2383DB43">
            <w:pPr>
              <w:spacing w:line="48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None</w:t>
            </w:r>
          </w:p>
        </w:tc>
        <w:tc>
          <w:tcPr>
            <w:tcW w:w="189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D4CEC20" w14:textId="711A0162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Scoring criteria</w:t>
            </w:r>
          </w:p>
        </w:tc>
      </w:tr>
      <w:tr w:rsidR="0039483B" w:rsidRPr="00FD7408" w14:paraId="21E8ABAF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5EC31599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7D207096" w14:textId="5D5D6113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302" w:type="pct"/>
            <w:gridSpan w:val="2"/>
            <w:shd w:val="clear" w:color="auto" w:fill="FFFFFF" w:themeFill="background1"/>
            <w:noWrap/>
            <w:hideMark/>
          </w:tcPr>
          <w:p w14:paraId="608C1ACF" w14:textId="61590D1B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Sanitary source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79ED5BD3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05A05460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760F2021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Drinking water availability</w:t>
            </w: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3D507DBC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53F476ED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648355EF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1D84AAFC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1B024011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72D19DA5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6E99BAAD" w14:textId="4099B721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1A9B62E1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 poured system</w:t>
            </w:r>
          </w:p>
        </w:tc>
        <w:tc>
          <w:tcPr>
            <w:tcW w:w="1944" w:type="pct"/>
            <w:gridSpan w:val="3"/>
            <w:shd w:val="clear" w:color="auto" w:fill="FFFFFF" w:themeFill="background1"/>
            <w:noWrap/>
            <w:hideMark/>
          </w:tcPr>
          <w:p w14:paraId="562D1818" w14:textId="02095ACA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Running </w:t>
            </w:r>
            <w:proofErr w:type="spellStart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water+liquid</w:t>
            </w:r>
            <w:proofErr w:type="spellEnd"/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soap</w:t>
            </w:r>
          </w:p>
        </w:tc>
      </w:tr>
      <w:tr w:rsidR="0039483B" w:rsidRPr="00FD7408" w14:paraId="1E2BCC9E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40607C81" w14:textId="0DB3F2BB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Handwashing facilities</w:t>
            </w: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509540C5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08E2B297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32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7BEA0958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5C75618A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6384D40E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115588F1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19733A3A" w14:textId="4A59EFF4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748D9125" w14:textId="4B73B996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Sporadic+ inconsistent</w:t>
            </w:r>
          </w:p>
        </w:tc>
        <w:tc>
          <w:tcPr>
            <w:tcW w:w="1944" w:type="pct"/>
            <w:gridSpan w:val="3"/>
            <w:shd w:val="clear" w:color="auto" w:fill="FFFFFF" w:themeFill="background1"/>
            <w:noWrap/>
            <w:hideMark/>
          </w:tcPr>
          <w:p w14:paraId="76061C9E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More than 50% of children</w:t>
            </w:r>
          </w:p>
        </w:tc>
      </w:tr>
      <w:tr w:rsidR="0039483B" w:rsidRPr="00FD7408" w14:paraId="4E021FC3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79C80442" w14:textId="31A39E8A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Handwashing practices</w:t>
            </w: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09585CC1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1DEB067F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25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5C64FA52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28E400DE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221F5515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428950E2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28F0CE29" w14:textId="703C39C4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3921CF7D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6121CB05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All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68766C22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68F2AB02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270FBC5B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 facilities</w:t>
            </w: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21B9AB9A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6AF903CA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6E135C35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36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77C558F5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FD7408" w14:paraId="38466EC1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40975D3E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09E0F47C" w14:textId="3BB8E21F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160FEE2D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 condition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7C30DF81" w14:textId="6D05CEF3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 conditions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79FB49AD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3+ conditions</w:t>
            </w:r>
          </w:p>
        </w:tc>
      </w:tr>
      <w:tr w:rsidR="0039483B" w:rsidRPr="00FD7408" w14:paraId="6999F48C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0113B42A" w14:textId="12E130AC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Toilet conditions</w:t>
            </w: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6BF35EC3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72873ED2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19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4981FDE4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11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1AF5FA8F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39483B" w:rsidRPr="00FD7408" w14:paraId="1B7CA036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shd w:val="clear" w:color="auto" w:fill="FFFFFF" w:themeFill="background1"/>
            <w:noWrap/>
            <w:hideMark/>
          </w:tcPr>
          <w:p w14:paraId="52478C54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  <w:noWrap/>
            <w:hideMark/>
          </w:tcPr>
          <w:p w14:paraId="1DDF5AD1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shd w:val="clear" w:color="auto" w:fill="FFFFFF" w:themeFill="background1"/>
            <w:noWrap/>
            <w:hideMark/>
          </w:tcPr>
          <w:p w14:paraId="1CABD7C6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 or 2 dangers</w:t>
            </w:r>
          </w:p>
        </w:tc>
        <w:tc>
          <w:tcPr>
            <w:tcW w:w="1158" w:type="pct"/>
            <w:shd w:val="clear" w:color="auto" w:fill="FFFFFF" w:themeFill="background1"/>
            <w:noWrap/>
            <w:hideMark/>
          </w:tcPr>
          <w:p w14:paraId="0781843A" w14:textId="039CBD7E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 dangers</w:t>
            </w:r>
          </w:p>
        </w:tc>
        <w:tc>
          <w:tcPr>
            <w:tcW w:w="786" w:type="pct"/>
            <w:gridSpan w:val="2"/>
            <w:shd w:val="clear" w:color="auto" w:fill="FFFFFF" w:themeFill="background1"/>
            <w:noWrap/>
            <w:hideMark/>
          </w:tcPr>
          <w:p w14:paraId="0EBA4884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9483B" w:rsidRPr="0039483B" w14:paraId="71B8813C" w14:textId="77777777" w:rsidTr="1516FD97">
        <w:tblPrEx>
          <w:tblCellMar>
            <w:left w:w="108" w:type="dxa"/>
            <w:right w:w="108" w:type="dxa"/>
          </w:tblCellMar>
        </w:tblPrEx>
        <w:trPr>
          <w:trHeight w:val="320"/>
        </w:trPr>
        <w:tc>
          <w:tcPr>
            <w:tcW w:w="1415" w:type="pct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71AEA32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Safety conditions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E974AF0" w14:textId="77777777" w:rsidR="00536106" w:rsidRPr="00FD7408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44" w:type="pct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D22E408" w14:textId="77777777" w:rsidR="00536106" w:rsidRPr="00FD7408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1158" w:type="pct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E92D0B7" w14:textId="77777777" w:rsidR="00536106" w:rsidRPr="00532F05" w:rsidRDefault="2383DB43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FD740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30</w:t>
            </w:r>
          </w:p>
        </w:tc>
        <w:tc>
          <w:tcPr>
            <w:tcW w:w="786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15DACBC" w14:textId="77777777" w:rsidR="00536106" w:rsidRPr="0039483B" w:rsidRDefault="00536106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64ABC9C3" w14:textId="77777777" w:rsidR="00693FD1" w:rsidRDefault="00693FD1">
      <w:pPr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107D7C10" w14:textId="77777777" w:rsidR="00693FD1" w:rsidRDefault="00693FD1">
      <w:pPr>
        <w:spacing w:after="0"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554A7DBB" w14:textId="77777777" w:rsidR="00664613" w:rsidRDefault="00664613">
      <w:pPr>
        <w:spacing w:line="48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43839E5C" w14:textId="77777777" w:rsidR="00664613" w:rsidRPr="00664613" w:rsidRDefault="00664613">
      <w:pPr>
        <w:spacing w:line="48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sectPr w:rsidR="00664613" w:rsidRPr="00664613" w:rsidSect="001570ED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5" w:h="16840"/>
      <w:pgMar w:top="1440" w:right="1440" w:bottom="1440" w:left="1440" w:header="720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53B901" w14:textId="77777777" w:rsidR="004D4295" w:rsidRDefault="004D4295">
      <w:pPr>
        <w:spacing w:after="0" w:line="240" w:lineRule="auto"/>
      </w:pPr>
      <w:r>
        <w:separator/>
      </w:r>
    </w:p>
  </w:endnote>
  <w:endnote w:type="continuationSeparator" w:id="0">
    <w:p w14:paraId="493995F3" w14:textId="77777777" w:rsidR="004D4295" w:rsidRDefault="004D4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6516AF" w14:textId="77777777" w:rsidR="00040086" w:rsidRDefault="00040086">
    <w:pPr>
      <w:tabs>
        <w:tab w:val="center" w:pos="4513"/>
      </w:tabs>
      <w:spacing w:after="0" w:line="259" w:lineRule="auto"/>
      <w:ind w:left="0" w:right="0" w:firstLine="0"/>
      <w:jc w:val="left"/>
    </w:pPr>
    <w:r>
      <w:rPr>
        <w:color w:val="000000"/>
        <w:sz w:val="22"/>
      </w:rPr>
      <w:t xml:space="preserve"> </w:t>
    </w:r>
    <w:r>
      <w:rPr>
        <w:color w:val="000000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2"/>
      </w:rPr>
      <w:t>1</w:t>
    </w:r>
    <w:r>
      <w:rPr>
        <w:color w:val="000000"/>
        <w:sz w:val="22"/>
      </w:rPr>
      <w:fldChar w:fldCharType="end"/>
    </w:r>
    <w:r>
      <w:rPr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F7BAAD" w14:textId="5812F7D8" w:rsidR="00040086" w:rsidRDefault="00040086">
    <w:pPr>
      <w:tabs>
        <w:tab w:val="center" w:pos="4513"/>
      </w:tabs>
      <w:spacing w:after="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1965C" w14:textId="61F26917" w:rsidR="00040086" w:rsidRDefault="00040086" w:rsidP="26D5D1E5">
    <w:pPr>
      <w:tabs>
        <w:tab w:val="center" w:pos="4513"/>
      </w:tabs>
      <w:spacing w:after="0" w:line="259" w:lineRule="auto"/>
      <w:ind w:left="0" w:right="0" w:firstLine="0"/>
      <w:jc w:val="left"/>
      <w:rPr>
        <w:color w:val="000000" w:themeColor="text1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0E6A1" w14:textId="77777777" w:rsidR="004D4295" w:rsidRDefault="004D4295">
      <w:pPr>
        <w:spacing w:after="0" w:line="240" w:lineRule="auto"/>
      </w:pPr>
      <w:r>
        <w:separator/>
      </w:r>
    </w:p>
  </w:footnote>
  <w:footnote w:type="continuationSeparator" w:id="0">
    <w:p w14:paraId="38DE00D1" w14:textId="77777777" w:rsidR="004D4295" w:rsidRDefault="004D4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42A574" w14:textId="7975DCA1" w:rsidR="26D5D1E5" w:rsidRDefault="26D5D1E5" w:rsidP="26D5D1E5">
    <w:pPr>
      <w:pStyle w:val="Header"/>
      <w:jc w:val="right"/>
    </w:pPr>
    <w:r>
      <w:fldChar w:fldCharType="begin"/>
    </w:r>
    <w:r>
      <w:instrText>PAGE</w:instrText>
    </w:r>
    <w:r w:rsidR="00644783">
      <w:fldChar w:fldCharType="separate"/>
    </w:r>
    <w:r w:rsidR="00333766">
      <w:rPr>
        <w:noProof/>
      </w:rPr>
      <w:t>2</w:t>
    </w:r>
    <w:r>
      <w:fldChar w:fldCharType="end"/>
    </w:r>
  </w:p>
  <w:p w14:paraId="214F08C5" w14:textId="4600C872" w:rsidR="4AAA253A" w:rsidRDefault="4AAA253A" w:rsidP="4AAA253A">
    <w:pPr>
      <w:pStyle w:val="Header"/>
      <w:ind w:left="0" w:firstLine="0"/>
      <w:rPr>
        <w:rFonts w:ascii="Times New Roman" w:eastAsia="Times New Roman" w:hAnsi="Times New Roman" w:cs="Times New Roman"/>
        <w:color w:val="auto"/>
        <w:sz w:val="20"/>
        <w:szCs w:val="20"/>
      </w:rPr>
    </w:pPr>
    <w:r w:rsidRPr="4AAA253A">
      <w:rPr>
        <w:rFonts w:ascii="Times New Roman" w:eastAsia="Times New Roman" w:hAnsi="Times New Roman" w:cs="Times New Roman"/>
        <w:color w:val="auto"/>
        <w:sz w:val="20"/>
        <w:szCs w:val="20"/>
      </w:rPr>
      <w:t>CAPTURING EARLY LEARNING ENVIRONMENTS IN URBAN ANGANWADIS</w:t>
    </w:r>
  </w:p>
  <w:p w14:paraId="03F7B630" w14:textId="1D0E62DC" w:rsidR="4AAA253A" w:rsidRDefault="4AAA253A" w:rsidP="4AAA253A">
    <w:pPr>
      <w:pStyle w:val="Header"/>
      <w:jc w:val="left"/>
      <w:rPr>
        <w:rFonts w:ascii="Times New Roman" w:eastAsia="Times New Roman" w:hAnsi="Times New Roman" w:cs="Times New Roman"/>
        <w:color w:val="auto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A97FC" w14:textId="74D900FC" w:rsidR="479A8124" w:rsidRDefault="479A8124" w:rsidP="479A8124">
    <w:pPr>
      <w:pStyle w:val="Header"/>
      <w:jc w:val="right"/>
    </w:pPr>
    <w:r>
      <w:fldChar w:fldCharType="begin"/>
    </w:r>
    <w:r>
      <w:instrText>PAGE</w:instrText>
    </w:r>
    <w:r w:rsidR="00644783">
      <w:fldChar w:fldCharType="separate"/>
    </w:r>
    <w:r w:rsidR="00333766">
      <w:rPr>
        <w:noProof/>
      </w:rPr>
      <w:t>1</w:t>
    </w:r>
    <w:r>
      <w:fldChar w:fldCharType="end"/>
    </w:r>
  </w:p>
  <w:p w14:paraId="7C1E5577" w14:textId="4600C872" w:rsidR="479A8124" w:rsidRDefault="479A8124" w:rsidP="479A8124">
    <w:pPr>
      <w:pStyle w:val="Header"/>
      <w:ind w:left="0" w:firstLine="0"/>
      <w:rPr>
        <w:rFonts w:ascii="Times New Roman" w:eastAsia="Times New Roman" w:hAnsi="Times New Roman" w:cs="Times New Roman"/>
        <w:color w:val="auto"/>
        <w:sz w:val="20"/>
        <w:szCs w:val="20"/>
      </w:rPr>
    </w:pPr>
    <w:r w:rsidRPr="479A8124">
      <w:rPr>
        <w:rFonts w:ascii="Times New Roman" w:eastAsia="Times New Roman" w:hAnsi="Times New Roman" w:cs="Times New Roman"/>
        <w:color w:val="auto"/>
        <w:sz w:val="20"/>
        <w:szCs w:val="20"/>
      </w:rPr>
      <w:t>CAPTURING EARLY LEARNING ENVIRONMENTS IN URBAN ANGANWADIS</w:t>
    </w:r>
  </w:p>
  <w:p w14:paraId="44052F6F" w14:textId="1D0E62DC" w:rsidR="479A8124" w:rsidRDefault="479A8124" w:rsidP="479A8124">
    <w:pPr>
      <w:pStyle w:val="Header"/>
      <w:jc w:val="left"/>
      <w:rPr>
        <w:rFonts w:ascii="Times New Roman" w:eastAsia="Times New Roman" w:hAnsi="Times New Roman" w:cs="Times New Roman"/>
        <w:color w:val="auto"/>
        <w:sz w:val="20"/>
        <w:szCs w:val="20"/>
      </w:rPr>
    </w:pPr>
  </w:p>
  <w:p w14:paraId="7C54812B" w14:textId="62A6E832" w:rsidR="479A8124" w:rsidRDefault="479A8124" w:rsidP="479A8124">
    <w:pPr>
      <w:pStyle w:val="Header"/>
      <w:ind w:left="0" w:firstLine="0"/>
      <w:rPr>
        <w:rFonts w:ascii="Times New Roman" w:eastAsia="Times New Roman" w:hAnsi="Times New Roman" w:cs="Times New Roman"/>
        <w:color w:val="auto"/>
        <w:sz w:val="20"/>
        <w:szCs w:val="2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E7D1A"/>
    <w:multiLevelType w:val="multilevel"/>
    <w:tmpl w:val="5D4485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EE31F6"/>
    <w:multiLevelType w:val="multilevel"/>
    <w:tmpl w:val="BEA8D2FE"/>
    <w:styleLink w:val="CurrentList1"/>
    <w:lvl w:ilvl="0">
      <w:start w:val="2"/>
      <w:numFmt w:val="decimal"/>
      <w:lvlText w:val="%1."/>
      <w:lvlJc w:val="left"/>
      <w:pPr>
        <w:ind w:left="37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8416F3"/>
    <w:multiLevelType w:val="multilevel"/>
    <w:tmpl w:val="4A66B7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1B7558"/>
    <w:multiLevelType w:val="multilevel"/>
    <w:tmpl w:val="26BA0E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5750BB"/>
    <w:multiLevelType w:val="multilevel"/>
    <w:tmpl w:val="9DA89F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C7B4E26"/>
    <w:multiLevelType w:val="multilevel"/>
    <w:tmpl w:val="A0D808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5833DDF"/>
    <w:multiLevelType w:val="hybridMultilevel"/>
    <w:tmpl w:val="BC963D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A218B"/>
    <w:multiLevelType w:val="multilevel"/>
    <w:tmpl w:val="A112DBCC"/>
    <w:lvl w:ilvl="0">
      <w:start w:val="1"/>
      <w:numFmt w:val="decimal"/>
      <w:lvlText w:val="%1."/>
      <w:lvlJc w:val="left"/>
      <w:pPr>
        <w:ind w:left="345" w:hanging="360"/>
      </w:pPr>
      <w:rPr>
        <w:rFonts w:hint="default"/>
        <w:color w:val="FF0000"/>
      </w:rPr>
    </w:lvl>
    <w:lvl w:ilvl="1">
      <w:start w:val="3"/>
      <w:numFmt w:val="decimal"/>
      <w:isLgl/>
      <w:lvlText w:val="%1.%2"/>
      <w:lvlJc w:val="left"/>
      <w:pPr>
        <w:ind w:left="555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85" w:hanging="1800"/>
      </w:pPr>
      <w:rPr>
        <w:rFonts w:hint="default"/>
      </w:rPr>
    </w:lvl>
  </w:abstractNum>
  <w:abstractNum w:abstractNumId="8" w15:restartNumberingAfterBreak="0">
    <w:nsid w:val="27BA53DA"/>
    <w:multiLevelType w:val="multilevel"/>
    <w:tmpl w:val="2F867E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7ED023D"/>
    <w:multiLevelType w:val="hybridMultilevel"/>
    <w:tmpl w:val="B41897E6"/>
    <w:lvl w:ilvl="0" w:tplc="C03685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D430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384AC6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3C54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CA1D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C1489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8C3A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A06B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C5B2E7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334DCD"/>
    <w:multiLevelType w:val="hybridMultilevel"/>
    <w:tmpl w:val="D65AB826"/>
    <w:lvl w:ilvl="0" w:tplc="2932C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323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D050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C649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5A12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A67C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92F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086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66E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A0A0B3F"/>
    <w:multiLevelType w:val="multilevel"/>
    <w:tmpl w:val="2998F94C"/>
    <w:lvl w:ilvl="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2BB87C51"/>
    <w:multiLevelType w:val="multilevel"/>
    <w:tmpl w:val="268C2F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6E2B32"/>
    <w:multiLevelType w:val="multilevel"/>
    <w:tmpl w:val="8EEEE2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5105F34"/>
    <w:multiLevelType w:val="multilevel"/>
    <w:tmpl w:val="4A76E9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AED5191"/>
    <w:multiLevelType w:val="multilevel"/>
    <w:tmpl w:val="52A2A46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3B2127C8"/>
    <w:multiLevelType w:val="multilevel"/>
    <w:tmpl w:val="D616A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D87A62"/>
    <w:multiLevelType w:val="multilevel"/>
    <w:tmpl w:val="B1C2F6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F0A193E"/>
    <w:multiLevelType w:val="multilevel"/>
    <w:tmpl w:val="0DFCEE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10776FE"/>
    <w:multiLevelType w:val="hybridMultilevel"/>
    <w:tmpl w:val="3F5E6C24"/>
    <w:lvl w:ilvl="0" w:tplc="6A08467A">
      <w:start w:val="2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90" w:hanging="360"/>
      </w:pPr>
    </w:lvl>
    <w:lvl w:ilvl="2" w:tplc="0809001B" w:tentative="1">
      <w:start w:val="1"/>
      <w:numFmt w:val="lowerRoman"/>
      <w:lvlText w:val="%3."/>
      <w:lvlJc w:val="right"/>
      <w:pPr>
        <w:ind w:left="1810" w:hanging="180"/>
      </w:pPr>
    </w:lvl>
    <w:lvl w:ilvl="3" w:tplc="0809000F" w:tentative="1">
      <w:start w:val="1"/>
      <w:numFmt w:val="decimal"/>
      <w:lvlText w:val="%4."/>
      <w:lvlJc w:val="left"/>
      <w:pPr>
        <w:ind w:left="2530" w:hanging="360"/>
      </w:pPr>
    </w:lvl>
    <w:lvl w:ilvl="4" w:tplc="08090019" w:tentative="1">
      <w:start w:val="1"/>
      <w:numFmt w:val="lowerLetter"/>
      <w:lvlText w:val="%5."/>
      <w:lvlJc w:val="left"/>
      <w:pPr>
        <w:ind w:left="3250" w:hanging="360"/>
      </w:pPr>
    </w:lvl>
    <w:lvl w:ilvl="5" w:tplc="0809001B" w:tentative="1">
      <w:start w:val="1"/>
      <w:numFmt w:val="lowerRoman"/>
      <w:lvlText w:val="%6."/>
      <w:lvlJc w:val="right"/>
      <w:pPr>
        <w:ind w:left="3970" w:hanging="180"/>
      </w:pPr>
    </w:lvl>
    <w:lvl w:ilvl="6" w:tplc="0809000F" w:tentative="1">
      <w:start w:val="1"/>
      <w:numFmt w:val="decimal"/>
      <w:lvlText w:val="%7."/>
      <w:lvlJc w:val="left"/>
      <w:pPr>
        <w:ind w:left="4690" w:hanging="360"/>
      </w:pPr>
    </w:lvl>
    <w:lvl w:ilvl="7" w:tplc="08090019" w:tentative="1">
      <w:start w:val="1"/>
      <w:numFmt w:val="lowerLetter"/>
      <w:lvlText w:val="%8."/>
      <w:lvlJc w:val="left"/>
      <w:pPr>
        <w:ind w:left="5410" w:hanging="360"/>
      </w:pPr>
    </w:lvl>
    <w:lvl w:ilvl="8" w:tplc="08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0" w15:restartNumberingAfterBreak="0">
    <w:nsid w:val="4D4C1B25"/>
    <w:multiLevelType w:val="multilevel"/>
    <w:tmpl w:val="0B3C3F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D92323D"/>
    <w:multiLevelType w:val="hybridMultilevel"/>
    <w:tmpl w:val="FF642B64"/>
    <w:lvl w:ilvl="0" w:tplc="090EA6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2EF2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C842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8E42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DE3B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0AA7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029D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4EED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632C0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6F400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45B762E"/>
    <w:multiLevelType w:val="multilevel"/>
    <w:tmpl w:val="654EDF6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4F33EB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5B36E00"/>
    <w:multiLevelType w:val="hybridMultilevel"/>
    <w:tmpl w:val="705861CA"/>
    <w:lvl w:ilvl="0" w:tplc="A12490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353C87"/>
    <w:multiLevelType w:val="multilevel"/>
    <w:tmpl w:val="905E00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D8E5194"/>
    <w:multiLevelType w:val="multilevel"/>
    <w:tmpl w:val="654EDF6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ECD21B6"/>
    <w:multiLevelType w:val="multilevel"/>
    <w:tmpl w:val="19CCEA48"/>
    <w:lvl w:ilvl="0">
      <w:start w:val="1"/>
      <w:numFmt w:val="decimal"/>
      <w:pStyle w:val="Heading1"/>
      <w:lvlText w:val="%1"/>
      <w:lvlJc w:val="left"/>
      <w:pPr>
        <w:ind w:left="431" w:hanging="43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431" w:hanging="43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431" w:hanging="431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431" w:hanging="43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431" w:hanging="43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431" w:hanging="431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431" w:hanging="431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431" w:hanging="431"/>
      </w:pPr>
      <w:rPr>
        <w:rFonts w:hint="default"/>
      </w:rPr>
    </w:lvl>
  </w:abstractNum>
  <w:abstractNum w:abstractNumId="29" w15:restartNumberingAfterBreak="0">
    <w:nsid w:val="5FF0393C"/>
    <w:multiLevelType w:val="multilevel"/>
    <w:tmpl w:val="BE262A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FF0B47"/>
    <w:multiLevelType w:val="hybridMultilevel"/>
    <w:tmpl w:val="9FC613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EA2D32"/>
    <w:multiLevelType w:val="hybridMultilevel"/>
    <w:tmpl w:val="2D906E2A"/>
    <w:lvl w:ilvl="0" w:tplc="A86265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3096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C20D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8E08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5E05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C6DD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186F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DA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B88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7F20727"/>
    <w:multiLevelType w:val="multilevel"/>
    <w:tmpl w:val="22440F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80F66C5"/>
    <w:multiLevelType w:val="hybridMultilevel"/>
    <w:tmpl w:val="705861CA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939E9"/>
    <w:multiLevelType w:val="multilevel"/>
    <w:tmpl w:val="B8260E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20B5961"/>
    <w:multiLevelType w:val="multilevel"/>
    <w:tmpl w:val="BD6A14AA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2A03A48"/>
    <w:multiLevelType w:val="multilevel"/>
    <w:tmpl w:val="5662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60013A"/>
    <w:multiLevelType w:val="multilevel"/>
    <w:tmpl w:val="8DC424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CAE7E9B"/>
    <w:multiLevelType w:val="multilevel"/>
    <w:tmpl w:val="6AC2EDA0"/>
    <w:lvl w:ilvl="0">
      <w:start w:val="1"/>
      <w:numFmt w:val="decimal"/>
      <w:lvlText w:val="%1"/>
      <w:lvlJc w:val="left"/>
      <w:pPr>
        <w:ind w:left="581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81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689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761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833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905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977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1049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11212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09018127">
    <w:abstractNumId w:val="38"/>
  </w:num>
  <w:num w:numId="2" w16cid:durableId="998729589">
    <w:abstractNumId w:val="7"/>
  </w:num>
  <w:num w:numId="3" w16cid:durableId="1721593713">
    <w:abstractNumId w:val="19"/>
  </w:num>
  <w:num w:numId="4" w16cid:durableId="1200818657">
    <w:abstractNumId w:val="11"/>
  </w:num>
  <w:num w:numId="5" w16cid:durableId="99297550">
    <w:abstractNumId w:val="1"/>
  </w:num>
  <w:num w:numId="6" w16cid:durableId="1527331290">
    <w:abstractNumId w:val="20"/>
  </w:num>
  <w:num w:numId="7" w16cid:durableId="1741830392">
    <w:abstractNumId w:val="27"/>
  </w:num>
  <w:num w:numId="8" w16cid:durableId="1312909250">
    <w:abstractNumId w:val="23"/>
  </w:num>
  <w:num w:numId="9" w16cid:durableId="914047021">
    <w:abstractNumId w:val="18"/>
  </w:num>
  <w:num w:numId="10" w16cid:durableId="1811707765">
    <w:abstractNumId w:val="26"/>
  </w:num>
  <w:num w:numId="11" w16cid:durableId="1938830555">
    <w:abstractNumId w:val="8"/>
  </w:num>
  <w:num w:numId="12" w16cid:durableId="447625402">
    <w:abstractNumId w:val="29"/>
  </w:num>
  <w:num w:numId="13" w16cid:durableId="196744243">
    <w:abstractNumId w:val="0"/>
  </w:num>
  <w:num w:numId="14" w16cid:durableId="655839744">
    <w:abstractNumId w:val="3"/>
  </w:num>
  <w:num w:numId="15" w16cid:durableId="1856462308">
    <w:abstractNumId w:val="34"/>
  </w:num>
  <w:num w:numId="16" w16cid:durableId="342243797">
    <w:abstractNumId w:val="4"/>
  </w:num>
  <w:num w:numId="17" w16cid:durableId="1662392405">
    <w:abstractNumId w:val="17"/>
  </w:num>
  <w:num w:numId="18" w16cid:durableId="282075652">
    <w:abstractNumId w:val="2"/>
  </w:num>
  <w:num w:numId="19" w16cid:durableId="1416586872">
    <w:abstractNumId w:val="37"/>
  </w:num>
  <w:num w:numId="20" w16cid:durableId="1645235235">
    <w:abstractNumId w:val="35"/>
  </w:num>
  <w:num w:numId="21" w16cid:durableId="682049090">
    <w:abstractNumId w:val="14"/>
  </w:num>
  <w:num w:numId="22" w16cid:durableId="75396319">
    <w:abstractNumId w:val="32"/>
  </w:num>
  <w:num w:numId="23" w16cid:durableId="219947049">
    <w:abstractNumId w:val="5"/>
  </w:num>
  <w:num w:numId="24" w16cid:durableId="1018238312">
    <w:abstractNumId w:val="12"/>
  </w:num>
  <w:num w:numId="25" w16cid:durableId="1600063580">
    <w:abstractNumId w:val="13"/>
  </w:num>
  <w:num w:numId="26" w16cid:durableId="1975331724">
    <w:abstractNumId w:val="30"/>
  </w:num>
  <w:num w:numId="27" w16cid:durableId="322901484">
    <w:abstractNumId w:val="15"/>
  </w:num>
  <w:num w:numId="28" w16cid:durableId="1148982154">
    <w:abstractNumId w:val="6"/>
  </w:num>
  <w:num w:numId="29" w16cid:durableId="1454716414">
    <w:abstractNumId w:val="22"/>
  </w:num>
  <w:num w:numId="30" w16cid:durableId="1842115538">
    <w:abstractNumId w:val="24"/>
  </w:num>
  <w:num w:numId="31" w16cid:durableId="83459919">
    <w:abstractNumId w:val="28"/>
  </w:num>
  <w:num w:numId="32" w16cid:durableId="818692396">
    <w:abstractNumId w:val="9"/>
  </w:num>
  <w:num w:numId="33" w16cid:durableId="1610091152">
    <w:abstractNumId w:val="9"/>
  </w:num>
  <w:num w:numId="34" w16cid:durableId="1878156699">
    <w:abstractNumId w:val="28"/>
    <w:lvlOverride w:ilvl="0">
      <w:startOverride w:val="1"/>
    </w:lvlOverride>
    <w:lvlOverride w:ilvl="1">
      <w:startOverride w:val="2"/>
    </w:lvlOverride>
  </w:num>
  <w:num w:numId="35" w16cid:durableId="1451129384">
    <w:abstractNumId w:val="25"/>
  </w:num>
  <w:num w:numId="36" w16cid:durableId="1374308582">
    <w:abstractNumId w:val="33"/>
  </w:num>
  <w:num w:numId="37" w16cid:durableId="211507305">
    <w:abstractNumId w:val="21"/>
  </w:num>
  <w:num w:numId="38" w16cid:durableId="915671169">
    <w:abstractNumId w:val="31"/>
  </w:num>
  <w:num w:numId="39" w16cid:durableId="288971792">
    <w:abstractNumId w:val="10"/>
  </w:num>
  <w:num w:numId="40" w16cid:durableId="1194197428">
    <w:abstractNumId w:val="16"/>
  </w:num>
  <w:num w:numId="41" w16cid:durableId="6314062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5B33C5"/>
    <w:rsid w:val="00000117"/>
    <w:rsid w:val="000044DF"/>
    <w:rsid w:val="000061F7"/>
    <w:rsid w:val="0001091C"/>
    <w:rsid w:val="00013A00"/>
    <w:rsid w:val="00017312"/>
    <w:rsid w:val="00017C47"/>
    <w:rsid w:val="00020022"/>
    <w:rsid w:val="000200D2"/>
    <w:rsid w:val="0002517B"/>
    <w:rsid w:val="00027324"/>
    <w:rsid w:val="00030A45"/>
    <w:rsid w:val="00030C83"/>
    <w:rsid w:val="00034AC5"/>
    <w:rsid w:val="00037C25"/>
    <w:rsid w:val="00040086"/>
    <w:rsid w:val="00043615"/>
    <w:rsid w:val="00043B13"/>
    <w:rsid w:val="00051174"/>
    <w:rsid w:val="000525E8"/>
    <w:rsid w:val="0005375F"/>
    <w:rsid w:val="00054C81"/>
    <w:rsid w:val="00067DEC"/>
    <w:rsid w:val="00073C9E"/>
    <w:rsid w:val="000775B4"/>
    <w:rsid w:val="00082E74"/>
    <w:rsid w:val="00090099"/>
    <w:rsid w:val="00090F53"/>
    <w:rsid w:val="000914AE"/>
    <w:rsid w:val="00092487"/>
    <w:rsid w:val="00095E82"/>
    <w:rsid w:val="000A0584"/>
    <w:rsid w:val="000A2EF8"/>
    <w:rsid w:val="000A419F"/>
    <w:rsid w:val="000B2054"/>
    <w:rsid w:val="000B4E85"/>
    <w:rsid w:val="000C2958"/>
    <w:rsid w:val="000C404F"/>
    <w:rsid w:val="000C4CE9"/>
    <w:rsid w:val="000C4EF8"/>
    <w:rsid w:val="000C53E6"/>
    <w:rsid w:val="000C795A"/>
    <w:rsid w:val="000D3530"/>
    <w:rsid w:val="000D36BB"/>
    <w:rsid w:val="000D3B05"/>
    <w:rsid w:val="000D5DA8"/>
    <w:rsid w:val="000D7D58"/>
    <w:rsid w:val="000E0E1D"/>
    <w:rsid w:val="000E109A"/>
    <w:rsid w:val="000E48D8"/>
    <w:rsid w:val="000F1C3B"/>
    <w:rsid w:val="000F46CF"/>
    <w:rsid w:val="000F5115"/>
    <w:rsid w:val="000F559F"/>
    <w:rsid w:val="000F56D6"/>
    <w:rsid w:val="000F6175"/>
    <w:rsid w:val="00106868"/>
    <w:rsid w:val="00106A04"/>
    <w:rsid w:val="001120FA"/>
    <w:rsid w:val="00112DFD"/>
    <w:rsid w:val="0011327C"/>
    <w:rsid w:val="00113880"/>
    <w:rsid w:val="0011500D"/>
    <w:rsid w:val="001163DB"/>
    <w:rsid w:val="00116D55"/>
    <w:rsid w:val="00116DEB"/>
    <w:rsid w:val="00121893"/>
    <w:rsid w:val="00123199"/>
    <w:rsid w:val="00123F25"/>
    <w:rsid w:val="00125450"/>
    <w:rsid w:val="00125493"/>
    <w:rsid w:val="001275A1"/>
    <w:rsid w:val="00141D55"/>
    <w:rsid w:val="001422FF"/>
    <w:rsid w:val="00142F71"/>
    <w:rsid w:val="001451BC"/>
    <w:rsid w:val="00146F4B"/>
    <w:rsid w:val="00147F4D"/>
    <w:rsid w:val="00152033"/>
    <w:rsid w:val="001530C0"/>
    <w:rsid w:val="00153FBD"/>
    <w:rsid w:val="001570ED"/>
    <w:rsid w:val="00163D42"/>
    <w:rsid w:val="00164694"/>
    <w:rsid w:val="00166BB8"/>
    <w:rsid w:val="00173AC9"/>
    <w:rsid w:val="001762A3"/>
    <w:rsid w:val="00176919"/>
    <w:rsid w:val="00176D7A"/>
    <w:rsid w:val="00184CB3"/>
    <w:rsid w:val="00185F0C"/>
    <w:rsid w:val="00190CF3"/>
    <w:rsid w:val="00191BF8"/>
    <w:rsid w:val="001926F5"/>
    <w:rsid w:val="00193E8A"/>
    <w:rsid w:val="00194C17"/>
    <w:rsid w:val="00195F51"/>
    <w:rsid w:val="00197694"/>
    <w:rsid w:val="001979D5"/>
    <w:rsid w:val="001A0395"/>
    <w:rsid w:val="001A0483"/>
    <w:rsid w:val="001A2A69"/>
    <w:rsid w:val="001A3537"/>
    <w:rsid w:val="001A5165"/>
    <w:rsid w:val="001B676E"/>
    <w:rsid w:val="001B79BF"/>
    <w:rsid w:val="001C000C"/>
    <w:rsid w:val="001C0C7B"/>
    <w:rsid w:val="001C5F27"/>
    <w:rsid w:val="001C6B48"/>
    <w:rsid w:val="001D1266"/>
    <w:rsid w:val="001D4E17"/>
    <w:rsid w:val="001D68E1"/>
    <w:rsid w:val="001D77DC"/>
    <w:rsid w:val="001E2905"/>
    <w:rsid w:val="001E2BD9"/>
    <w:rsid w:val="001E44AD"/>
    <w:rsid w:val="001E6961"/>
    <w:rsid w:val="001F1745"/>
    <w:rsid w:val="001F4947"/>
    <w:rsid w:val="001F58E3"/>
    <w:rsid w:val="001F7B6C"/>
    <w:rsid w:val="001F7F1A"/>
    <w:rsid w:val="002036A5"/>
    <w:rsid w:val="0020392E"/>
    <w:rsid w:val="0022494A"/>
    <w:rsid w:val="0022506E"/>
    <w:rsid w:val="00225580"/>
    <w:rsid w:val="00230123"/>
    <w:rsid w:val="00233D12"/>
    <w:rsid w:val="00234B20"/>
    <w:rsid w:val="00234FD5"/>
    <w:rsid w:val="00237AA1"/>
    <w:rsid w:val="00240AAB"/>
    <w:rsid w:val="0024126A"/>
    <w:rsid w:val="0024240E"/>
    <w:rsid w:val="00243250"/>
    <w:rsid w:val="0024490B"/>
    <w:rsid w:val="00246366"/>
    <w:rsid w:val="00247AB2"/>
    <w:rsid w:val="00247D57"/>
    <w:rsid w:val="00251E07"/>
    <w:rsid w:val="00252B97"/>
    <w:rsid w:val="00253814"/>
    <w:rsid w:val="00253BEB"/>
    <w:rsid w:val="002540C9"/>
    <w:rsid w:val="00254383"/>
    <w:rsid w:val="0025591B"/>
    <w:rsid w:val="00261E28"/>
    <w:rsid w:val="0026268D"/>
    <w:rsid w:val="00264D70"/>
    <w:rsid w:val="00266961"/>
    <w:rsid w:val="002707F8"/>
    <w:rsid w:val="00271451"/>
    <w:rsid w:val="00271CEA"/>
    <w:rsid w:val="00271D8F"/>
    <w:rsid w:val="00281FA9"/>
    <w:rsid w:val="00282883"/>
    <w:rsid w:val="0028713E"/>
    <w:rsid w:val="00287164"/>
    <w:rsid w:val="00287E70"/>
    <w:rsid w:val="00290446"/>
    <w:rsid w:val="0029080D"/>
    <w:rsid w:val="00290CCC"/>
    <w:rsid w:val="002918F9"/>
    <w:rsid w:val="002920C3"/>
    <w:rsid w:val="00296147"/>
    <w:rsid w:val="002A2CDC"/>
    <w:rsid w:val="002A633B"/>
    <w:rsid w:val="002B0D8B"/>
    <w:rsid w:val="002B244E"/>
    <w:rsid w:val="002B482B"/>
    <w:rsid w:val="002C013C"/>
    <w:rsid w:val="002C12CD"/>
    <w:rsid w:val="002C7340"/>
    <w:rsid w:val="002C751A"/>
    <w:rsid w:val="002D5851"/>
    <w:rsid w:val="002D76C7"/>
    <w:rsid w:val="002E2A5E"/>
    <w:rsid w:val="002E2BD6"/>
    <w:rsid w:val="002E2BDC"/>
    <w:rsid w:val="002E68A0"/>
    <w:rsid w:val="002E7A3B"/>
    <w:rsid w:val="002F1A80"/>
    <w:rsid w:val="002F4BBC"/>
    <w:rsid w:val="002F774E"/>
    <w:rsid w:val="003044BD"/>
    <w:rsid w:val="00304632"/>
    <w:rsid w:val="003057F4"/>
    <w:rsid w:val="003143A2"/>
    <w:rsid w:val="003167ED"/>
    <w:rsid w:val="00321340"/>
    <w:rsid w:val="00321AE1"/>
    <w:rsid w:val="00323090"/>
    <w:rsid w:val="00323566"/>
    <w:rsid w:val="003243EC"/>
    <w:rsid w:val="00324682"/>
    <w:rsid w:val="0032484E"/>
    <w:rsid w:val="003279B4"/>
    <w:rsid w:val="00331A22"/>
    <w:rsid w:val="00333766"/>
    <w:rsid w:val="003353F1"/>
    <w:rsid w:val="00335D14"/>
    <w:rsid w:val="00336E5D"/>
    <w:rsid w:val="00346AC3"/>
    <w:rsid w:val="00350AA3"/>
    <w:rsid w:val="003522E3"/>
    <w:rsid w:val="00352BE7"/>
    <w:rsid w:val="00352DC6"/>
    <w:rsid w:val="0035481F"/>
    <w:rsid w:val="0035529B"/>
    <w:rsid w:val="00357E81"/>
    <w:rsid w:val="003601AB"/>
    <w:rsid w:val="0036609D"/>
    <w:rsid w:val="003675FC"/>
    <w:rsid w:val="00376421"/>
    <w:rsid w:val="0037692E"/>
    <w:rsid w:val="00382769"/>
    <w:rsid w:val="0038305F"/>
    <w:rsid w:val="00385D40"/>
    <w:rsid w:val="00386124"/>
    <w:rsid w:val="00387EEF"/>
    <w:rsid w:val="00393AC4"/>
    <w:rsid w:val="0039483B"/>
    <w:rsid w:val="003A1E21"/>
    <w:rsid w:val="003A209A"/>
    <w:rsid w:val="003A4434"/>
    <w:rsid w:val="003B2B7E"/>
    <w:rsid w:val="003B30C1"/>
    <w:rsid w:val="003C54BD"/>
    <w:rsid w:val="003D1545"/>
    <w:rsid w:val="003D1FB1"/>
    <w:rsid w:val="003D2387"/>
    <w:rsid w:val="003D3A16"/>
    <w:rsid w:val="003D5533"/>
    <w:rsid w:val="003D6B2F"/>
    <w:rsid w:val="003E0C2F"/>
    <w:rsid w:val="003E23E6"/>
    <w:rsid w:val="003E2894"/>
    <w:rsid w:val="003E3BA3"/>
    <w:rsid w:val="003E444C"/>
    <w:rsid w:val="003E4ABA"/>
    <w:rsid w:val="003E4AD1"/>
    <w:rsid w:val="003E67A3"/>
    <w:rsid w:val="003F2AFE"/>
    <w:rsid w:val="003F3997"/>
    <w:rsid w:val="003F72F3"/>
    <w:rsid w:val="003F77B4"/>
    <w:rsid w:val="004024E7"/>
    <w:rsid w:val="004042C2"/>
    <w:rsid w:val="00405190"/>
    <w:rsid w:val="00405AE5"/>
    <w:rsid w:val="00410900"/>
    <w:rsid w:val="004132B9"/>
    <w:rsid w:val="004136BA"/>
    <w:rsid w:val="0041795E"/>
    <w:rsid w:val="004223F7"/>
    <w:rsid w:val="0042261A"/>
    <w:rsid w:val="00423697"/>
    <w:rsid w:val="00423FD5"/>
    <w:rsid w:val="00426B2B"/>
    <w:rsid w:val="004312B0"/>
    <w:rsid w:val="00432301"/>
    <w:rsid w:val="00434E99"/>
    <w:rsid w:val="00440FF8"/>
    <w:rsid w:val="004430B1"/>
    <w:rsid w:val="004457BB"/>
    <w:rsid w:val="00446D79"/>
    <w:rsid w:val="00447A24"/>
    <w:rsid w:val="00449520"/>
    <w:rsid w:val="00451DA1"/>
    <w:rsid w:val="004531A8"/>
    <w:rsid w:val="00453B77"/>
    <w:rsid w:val="00454896"/>
    <w:rsid w:val="004617F1"/>
    <w:rsid w:val="004635B3"/>
    <w:rsid w:val="00464AFB"/>
    <w:rsid w:val="00465536"/>
    <w:rsid w:val="00465594"/>
    <w:rsid w:val="00465ADA"/>
    <w:rsid w:val="00473568"/>
    <w:rsid w:val="00474C51"/>
    <w:rsid w:val="004751A8"/>
    <w:rsid w:val="004752E0"/>
    <w:rsid w:val="00476E8B"/>
    <w:rsid w:val="00481A57"/>
    <w:rsid w:val="00482754"/>
    <w:rsid w:val="0048324A"/>
    <w:rsid w:val="00483B26"/>
    <w:rsid w:val="0048503A"/>
    <w:rsid w:val="00487891"/>
    <w:rsid w:val="0049043C"/>
    <w:rsid w:val="0049115A"/>
    <w:rsid w:val="00491C72"/>
    <w:rsid w:val="00493762"/>
    <w:rsid w:val="0049409B"/>
    <w:rsid w:val="004940E0"/>
    <w:rsid w:val="0049532D"/>
    <w:rsid w:val="00495704"/>
    <w:rsid w:val="00496945"/>
    <w:rsid w:val="00497AF7"/>
    <w:rsid w:val="004A190F"/>
    <w:rsid w:val="004A3383"/>
    <w:rsid w:val="004A3FAB"/>
    <w:rsid w:val="004B1F51"/>
    <w:rsid w:val="004B4C2D"/>
    <w:rsid w:val="004B56AA"/>
    <w:rsid w:val="004B6574"/>
    <w:rsid w:val="004C2F0E"/>
    <w:rsid w:val="004C4C53"/>
    <w:rsid w:val="004C77EA"/>
    <w:rsid w:val="004D0944"/>
    <w:rsid w:val="004D4295"/>
    <w:rsid w:val="004D6322"/>
    <w:rsid w:val="004D70F0"/>
    <w:rsid w:val="004E3BD5"/>
    <w:rsid w:val="004E4206"/>
    <w:rsid w:val="004E6FC3"/>
    <w:rsid w:val="004F10F3"/>
    <w:rsid w:val="004F7359"/>
    <w:rsid w:val="0050018C"/>
    <w:rsid w:val="00504BB2"/>
    <w:rsid w:val="0050701F"/>
    <w:rsid w:val="00510FE4"/>
    <w:rsid w:val="0051467A"/>
    <w:rsid w:val="005158A6"/>
    <w:rsid w:val="00531EF0"/>
    <w:rsid w:val="00532F05"/>
    <w:rsid w:val="00533800"/>
    <w:rsid w:val="00533F1D"/>
    <w:rsid w:val="00536106"/>
    <w:rsid w:val="0053774C"/>
    <w:rsid w:val="00537AD5"/>
    <w:rsid w:val="00537E7E"/>
    <w:rsid w:val="00541B85"/>
    <w:rsid w:val="00541FA0"/>
    <w:rsid w:val="00542737"/>
    <w:rsid w:val="00542801"/>
    <w:rsid w:val="005438AD"/>
    <w:rsid w:val="005471E1"/>
    <w:rsid w:val="005505C1"/>
    <w:rsid w:val="0055102B"/>
    <w:rsid w:val="00551201"/>
    <w:rsid w:val="00552C97"/>
    <w:rsid w:val="00556A4A"/>
    <w:rsid w:val="005575C9"/>
    <w:rsid w:val="00562A18"/>
    <w:rsid w:val="00564ECF"/>
    <w:rsid w:val="00570BD9"/>
    <w:rsid w:val="00570C72"/>
    <w:rsid w:val="00571310"/>
    <w:rsid w:val="005751DF"/>
    <w:rsid w:val="00575B9B"/>
    <w:rsid w:val="00577041"/>
    <w:rsid w:val="005822E8"/>
    <w:rsid w:val="00583338"/>
    <w:rsid w:val="005839B3"/>
    <w:rsid w:val="005854BD"/>
    <w:rsid w:val="005948D6"/>
    <w:rsid w:val="0059690B"/>
    <w:rsid w:val="005A1DE4"/>
    <w:rsid w:val="005A2C62"/>
    <w:rsid w:val="005A3145"/>
    <w:rsid w:val="005A7921"/>
    <w:rsid w:val="005B33C5"/>
    <w:rsid w:val="005C0683"/>
    <w:rsid w:val="005C26CE"/>
    <w:rsid w:val="005C2A80"/>
    <w:rsid w:val="005C34ED"/>
    <w:rsid w:val="005C4291"/>
    <w:rsid w:val="005C6FD1"/>
    <w:rsid w:val="005C76F8"/>
    <w:rsid w:val="005D28FF"/>
    <w:rsid w:val="005D39CD"/>
    <w:rsid w:val="005D71AA"/>
    <w:rsid w:val="005D7AA1"/>
    <w:rsid w:val="005E27EC"/>
    <w:rsid w:val="005E614F"/>
    <w:rsid w:val="005E67F3"/>
    <w:rsid w:val="005E6F00"/>
    <w:rsid w:val="00600E0C"/>
    <w:rsid w:val="0060208F"/>
    <w:rsid w:val="00605F54"/>
    <w:rsid w:val="00613144"/>
    <w:rsid w:val="00615843"/>
    <w:rsid w:val="006166E2"/>
    <w:rsid w:val="006236C1"/>
    <w:rsid w:val="0062398D"/>
    <w:rsid w:val="00626DD7"/>
    <w:rsid w:val="00626E9B"/>
    <w:rsid w:val="00630DC8"/>
    <w:rsid w:val="00632AF0"/>
    <w:rsid w:val="00634308"/>
    <w:rsid w:val="00636522"/>
    <w:rsid w:val="0064117C"/>
    <w:rsid w:val="00641780"/>
    <w:rsid w:val="00644783"/>
    <w:rsid w:val="0064545B"/>
    <w:rsid w:val="00647353"/>
    <w:rsid w:val="00652447"/>
    <w:rsid w:val="00652874"/>
    <w:rsid w:val="006556A6"/>
    <w:rsid w:val="0066230D"/>
    <w:rsid w:val="00664613"/>
    <w:rsid w:val="00665EC6"/>
    <w:rsid w:val="00667333"/>
    <w:rsid w:val="00667924"/>
    <w:rsid w:val="006707CC"/>
    <w:rsid w:val="006711AA"/>
    <w:rsid w:val="0067143F"/>
    <w:rsid w:val="00672143"/>
    <w:rsid w:val="00676BB8"/>
    <w:rsid w:val="0068289C"/>
    <w:rsid w:val="00685D92"/>
    <w:rsid w:val="006865A2"/>
    <w:rsid w:val="0068788A"/>
    <w:rsid w:val="00687F4F"/>
    <w:rsid w:val="00693FD1"/>
    <w:rsid w:val="0069469A"/>
    <w:rsid w:val="00696281"/>
    <w:rsid w:val="006A04B6"/>
    <w:rsid w:val="006A08A5"/>
    <w:rsid w:val="006A35D7"/>
    <w:rsid w:val="006A44AA"/>
    <w:rsid w:val="006A4D5C"/>
    <w:rsid w:val="006A5275"/>
    <w:rsid w:val="006A61B5"/>
    <w:rsid w:val="006B292E"/>
    <w:rsid w:val="006B5050"/>
    <w:rsid w:val="006C3879"/>
    <w:rsid w:val="006C3CF8"/>
    <w:rsid w:val="006C4F71"/>
    <w:rsid w:val="006C5D22"/>
    <w:rsid w:val="006D06C0"/>
    <w:rsid w:val="006D2C89"/>
    <w:rsid w:val="006D2C94"/>
    <w:rsid w:val="006D51F3"/>
    <w:rsid w:val="006E49C2"/>
    <w:rsid w:val="006E655C"/>
    <w:rsid w:val="006E6920"/>
    <w:rsid w:val="006E7EA7"/>
    <w:rsid w:val="006F2921"/>
    <w:rsid w:val="006F2B32"/>
    <w:rsid w:val="006F5F29"/>
    <w:rsid w:val="006F7A4F"/>
    <w:rsid w:val="00702C51"/>
    <w:rsid w:val="00705E13"/>
    <w:rsid w:val="0071132F"/>
    <w:rsid w:val="007169F8"/>
    <w:rsid w:val="00722D9F"/>
    <w:rsid w:val="00722EB0"/>
    <w:rsid w:val="00723483"/>
    <w:rsid w:val="00723735"/>
    <w:rsid w:val="0072378A"/>
    <w:rsid w:val="0072621B"/>
    <w:rsid w:val="00731329"/>
    <w:rsid w:val="00735AA4"/>
    <w:rsid w:val="00736A27"/>
    <w:rsid w:val="00741EB7"/>
    <w:rsid w:val="007604F3"/>
    <w:rsid w:val="00760C70"/>
    <w:rsid w:val="00760E7B"/>
    <w:rsid w:val="007619AC"/>
    <w:rsid w:val="00763290"/>
    <w:rsid w:val="0076372F"/>
    <w:rsid w:val="00763C19"/>
    <w:rsid w:val="007642C6"/>
    <w:rsid w:val="00765E92"/>
    <w:rsid w:val="00766BC6"/>
    <w:rsid w:val="00770904"/>
    <w:rsid w:val="00772094"/>
    <w:rsid w:val="007725A8"/>
    <w:rsid w:val="00772600"/>
    <w:rsid w:val="0078278B"/>
    <w:rsid w:val="00784C52"/>
    <w:rsid w:val="0078543B"/>
    <w:rsid w:val="007867C2"/>
    <w:rsid w:val="007878F8"/>
    <w:rsid w:val="00796047"/>
    <w:rsid w:val="007A1E5E"/>
    <w:rsid w:val="007A4483"/>
    <w:rsid w:val="007A5351"/>
    <w:rsid w:val="007A6BAF"/>
    <w:rsid w:val="007B341D"/>
    <w:rsid w:val="007C3FB1"/>
    <w:rsid w:val="007C69E9"/>
    <w:rsid w:val="007C6F17"/>
    <w:rsid w:val="007C7124"/>
    <w:rsid w:val="007C7179"/>
    <w:rsid w:val="007D2BDF"/>
    <w:rsid w:val="007D607A"/>
    <w:rsid w:val="007E095B"/>
    <w:rsid w:val="007E3A52"/>
    <w:rsid w:val="007E41F0"/>
    <w:rsid w:val="007E5ABD"/>
    <w:rsid w:val="007F0C93"/>
    <w:rsid w:val="007F4360"/>
    <w:rsid w:val="007F5B43"/>
    <w:rsid w:val="007F77E8"/>
    <w:rsid w:val="00800650"/>
    <w:rsid w:val="00803141"/>
    <w:rsid w:val="00803EFE"/>
    <w:rsid w:val="00805308"/>
    <w:rsid w:val="008123D8"/>
    <w:rsid w:val="00813928"/>
    <w:rsid w:val="00815673"/>
    <w:rsid w:val="00817907"/>
    <w:rsid w:val="00817C34"/>
    <w:rsid w:val="0082062E"/>
    <w:rsid w:val="0082238E"/>
    <w:rsid w:val="00823EAA"/>
    <w:rsid w:val="00824FBE"/>
    <w:rsid w:val="00825ED5"/>
    <w:rsid w:val="00827865"/>
    <w:rsid w:val="00832406"/>
    <w:rsid w:val="008337D9"/>
    <w:rsid w:val="00835620"/>
    <w:rsid w:val="00836619"/>
    <w:rsid w:val="008375EF"/>
    <w:rsid w:val="00837642"/>
    <w:rsid w:val="008460AB"/>
    <w:rsid w:val="0084649E"/>
    <w:rsid w:val="008468A6"/>
    <w:rsid w:val="00847749"/>
    <w:rsid w:val="008522A2"/>
    <w:rsid w:val="0085507F"/>
    <w:rsid w:val="00855590"/>
    <w:rsid w:val="00856C0E"/>
    <w:rsid w:val="00860BEF"/>
    <w:rsid w:val="0086A926"/>
    <w:rsid w:val="00870232"/>
    <w:rsid w:val="00870AC1"/>
    <w:rsid w:val="00870BEF"/>
    <w:rsid w:val="00870F78"/>
    <w:rsid w:val="008710A8"/>
    <w:rsid w:val="00874FFE"/>
    <w:rsid w:val="008753C5"/>
    <w:rsid w:val="00880231"/>
    <w:rsid w:val="00880B37"/>
    <w:rsid w:val="00881316"/>
    <w:rsid w:val="008870E2"/>
    <w:rsid w:val="00887C8A"/>
    <w:rsid w:val="00892423"/>
    <w:rsid w:val="00892A6D"/>
    <w:rsid w:val="00895D6E"/>
    <w:rsid w:val="008961D5"/>
    <w:rsid w:val="008A1378"/>
    <w:rsid w:val="008A1C8B"/>
    <w:rsid w:val="008A2FEA"/>
    <w:rsid w:val="008A3DF3"/>
    <w:rsid w:val="008B2CD8"/>
    <w:rsid w:val="008B46B8"/>
    <w:rsid w:val="008B5650"/>
    <w:rsid w:val="008B78F1"/>
    <w:rsid w:val="008B7B93"/>
    <w:rsid w:val="008C1F1F"/>
    <w:rsid w:val="008C6CE0"/>
    <w:rsid w:val="008C7CC5"/>
    <w:rsid w:val="008D04A1"/>
    <w:rsid w:val="008D199D"/>
    <w:rsid w:val="008D5006"/>
    <w:rsid w:val="008D6046"/>
    <w:rsid w:val="008D7D60"/>
    <w:rsid w:val="008E02A6"/>
    <w:rsid w:val="008E093E"/>
    <w:rsid w:val="008E14C0"/>
    <w:rsid w:val="008E4B64"/>
    <w:rsid w:val="008E7599"/>
    <w:rsid w:val="008F3C5F"/>
    <w:rsid w:val="008F729F"/>
    <w:rsid w:val="00901B29"/>
    <w:rsid w:val="0090357B"/>
    <w:rsid w:val="009165D0"/>
    <w:rsid w:val="009169AC"/>
    <w:rsid w:val="00924E9E"/>
    <w:rsid w:val="00930FA2"/>
    <w:rsid w:val="00931E3A"/>
    <w:rsid w:val="00934548"/>
    <w:rsid w:val="00934BE1"/>
    <w:rsid w:val="00943623"/>
    <w:rsid w:val="00944968"/>
    <w:rsid w:val="00944C91"/>
    <w:rsid w:val="00945CA3"/>
    <w:rsid w:val="00951E03"/>
    <w:rsid w:val="00953415"/>
    <w:rsid w:val="0095362E"/>
    <w:rsid w:val="009536E4"/>
    <w:rsid w:val="009609D4"/>
    <w:rsid w:val="00966528"/>
    <w:rsid w:val="00970484"/>
    <w:rsid w:val="00974635"/>
    <w:rsid w:val="00974902"/>
    <w:rsid w:val="00975802"/>
    <w:rsid w:val="00975ADC"/>
    <w:rsid w:val="0097715F"/>
    <w:rsid w:val="009771DB"/>
    <w:rsid w:val="00982E3A"/>
    <w:rsid w:val="00983362"/>
    <w:rsid w:val="00983A38"/>
    <w:rsid w:val="0098596B"/>
    <w:rsid w:val="0098605A"/>
    <w:rsid w:val="00994644"/>
    <w:rsid w:val="009974E7"/>
    <w:rsid w:val="009A097A"/>
    <w:rsid w:val="009A1470"/>
    <w:rsid w:val="009A27EF"/>
    <w:rsid w:val="009A3A46"/>
    <w:rsid w:val="009A555D"/>
    <w:rsid w:val="009B1918"/>
    <w:rsid w:val="009B1FEE"/>
    <w:rsid w:val="009B24AE"/>
    <w:rsid w:val="009B4255"/>
    <w:rsid w:val="009B67CC"/>
    <w:rsid w:val="009B7B8D"/>
    <w:rsid w:val="009D5BE7"/>
    <w:rsid w:val="009D5EB4"/>
    <w:rsid w:val="009D6A70"/>
    <w:rsid w:val="009D6A7F"/>
    <w:rsid w:val="009D6AB0"/>
    <w:rsid w:val="009D6F5F"/>
    <w:rsid w:val="009D7D78"/>
    <w:rsid w:val="009E19A4"/>
    <w:rsid w:val="009E1DAB"/>
    <w:rsid w:val="009E3FBB"/>
    <w:rsid w:val="009E64DC"/>
    <w:rsid w:val="009F0B45"/>
    <w:rsid w:val="009F2A04"/>
    <w:rsid w:val="009F3F9B"/>
    <w:rsid w:val="009F5C4E"/>
    <w:rsid w:val="009F629D"/>
    <w:rsid w:val="00A00448"/>
    <w:rsid w:val="00A00FB1"/>
    <w:rsid w:val="00A02F45"/>
    <w:rsid w:val="00A0440E"/>
    <w:rsid w:val="00A06245"/>
    <w:rsid w:val="00A06F57"/>
    <w:rsid w:val="00A11D86"/>
    <w:rsid w:val="00A12B30"/>
    <w:rsid w:val="00A12B98"/>
    <w:rsid w:val="00A155B4"/>
    <w:rsid w:val="00A159E9"/>
    <w:rsid w:val="00A21CFE"/>
    <w:rsid w:val="00A22217"/>
    <w:rsid w:val="00A2544A"/>
    <w:rsid w:val="00A316A3"/>
    <w:rsid w:val="00A33E88"/>
    <w:rsid w:val="00A34E96"/>
    <w:rsid w:val="00A351D4"/>
    <w:rsid w:val="00A40D72"/>
    <w:rsid w:val="00A455CA"/>
    <w:rsid w:val="00A45639"/>
    <w:rsid w:val="00A52003"/>
    <w:rsid w:val="00A53B6F"/>
    <w:rsid w:val="00A53D26"/>
    <w:rsid w:val="00A556A3"/>
    <w:rsid w:val="00A557EC"/>
    <w:rsid w:val="00A62B7A"/>
    <w:rsid w:val="00A64D81"/>
    <w:rsid w:val="00A67281"/>
    <w:rsid w:val="00A7140B"/>
    <w:rsid w:val="00A718E2"/>
    <w:rsid w:val="00A7557D"/>
    <w:rsid w:val="00A77295"/>
    <w:rsid w:val="00A80B30"/>
    <w:rsid w:val="00A877C9"/>
    <w:rsid w:val="00A925C0"/>
    <w:rsid w:val="00A92AE6"/>
    <w:rsid w:val="00A93EF9"/>
    <w:rsid w:val="00A9E326"/>
    <w:rsid w:val="00AA6906"/>
    <w:rsid w:val="00AB3BFD"/>
    <w:rsid w:val="00AC292F"/>
    <w:rsid w:val="00AC4B9A"/>
    <w:rsid w:val="00AC7E04"/>
    <w:rsid w:val="00AD0E6E"/>
    <w:rsid w:val="00AD1CC2"/>
    <w:rsid w:val="00AD3629"/>
    <w:rsid w:val="00AD4CB0"/>
    <w:rsid w:val="00AD539A"/>
    <w:rsid w:val="00AD7701"/>
    <w:rsid w:val="00AE1759"/>
    <w:rsid w:val="00AE194C"/>
    <w:rsid w:val="00AE497E"/>
    <w:rsid w:val="00AE7850"/>
    <w:rsid w:val="00AE7A67"/>
    <w:rsid w:val="00AEE6BC"/>
    <w:rsid w:val="00AF1148"/>
    <w:rsid w:val="00AF6C73"/>
    <w:rsid w:val="00AF7B70"/>
    <w:rsid w:val="00B02D69"/>
    <w:rsid w:val="00B0422A"/>
    <w:rsid w:val="00B10A34"/>
    <w:rsid w:val="00B119AA"/>
    <w:rsid w:val="00B148F2"/>
    <w:rsid w:val="00B15EF8"/>
    <w:rsid w:val="00B1609B"/>
    <w:rsid w:val="00B16FE7"/>
    <w:rsid w:val="00B2096E"/>
    <w:rsid w:val="00B226A5"/>
    <w:rsid w:val="00B22E0F"/>
    <w:rsid w:val="00B26CBF"/>
    <w:rsid w:val="00B27B3A"/>
    <w:rsid w:val="00B30A5F"/>
    <w:rsid w:val="00B32353"/>
    <w:rsid w:val="00B343C7"/>
    <w:rsid w:val="00B34470"/>
    <w:rsid w:val="00B34BD5"/>
    <w:rsid w:val="00B37075"/>
    <w:rsid w:val="00B37BEE"/>
    <w:rsid w:val="00B40E67"/>
    <w:rsid w:val="00B47F10"/>
    <w:rsid w:val="00B52660"/>
    <w:rsid w:val="00B535BB"/>
    <w:rsid w:val="00B54735"/>
    <w:rsid w:val="00B54B38"/>
    <w:rsid w:val="00B57DF9"/>
    <w:rsid w:val="00B73CE8"/>
    <w:rsid w:val="00B75997"/>
    <w:rsid w:val="00B76346"/>
    <w:rsid w:val="00B77F30"/>
    <w:rsid w:val="00B81079"/>
    <w:rsid w:val="00B84DB4"/>
    <w:rsid w:val="00B84E17"/>
    <w:rsid w:val="00B85228"/>
    <w:rsid w:val="00B854B7"/>
    <w:rsid w:val="00B85EF3"/>
    <w:rsid w:val="00B94DFF"/>
    <w:rsid w:val="00B94EC4"/>
    <w:rsid w:val="00BA0C8E"/>
    <w:rsid w:val="00BA275F"/>
    <w:rsid w:val="00BA62E2"/>
    <w:rsid w:val="00BB3630"/>
    <w:rsid w:val="00BB614D"/>
    <w:rsid w:val="00BC2324"/>
    <w:rsid w:val="00BC501D"/>
    <w:rsid w:val="00BC6229"/>
    <w:rsid w:val="00BD0103"/>
    <w:rsid w:val="00BD45A7"/>
    <w:rsid w:val="00BD5036"/>
    <w:rsid w:val="00BDAF0F"/>
    <w:rsid w:val="00BE0C36"/>
    <w:rsid w:val="00BE1389"/>
    <w:rsid w:val="00BE4050"/>
    <w:rsid w:val="00BE5572"/>
    <w:rsid w:val="00BE560D"/>
    <w:rsid w:val="00BE7A4A"/>
    <w:rsid w:val="00BF3BC5"/>
    <w:rsid w:val="00BF7932"/>
    <w:rsid w:val="00BF965C"/>
    <w:rsid w:val="00C010E8"/>
    <w:rsid w:val="00C051FE"/>
    <w:rsid w:val="00C05502"/>
    <w:rsid w:val="00C06A1E"/>
    <w:rsid w:val="00C07B75"/>
    <w:rsid w:val="00C11D50"/>
    <w:rsid w:val="00C14360"/>
    <w:rsid w:val="00C16D2B"/>
    <w:rsid w:val="00C220B1"/>
    <w:rsid w:val="00C238E8"/>
    <w:rsid w:val="00C2B524"/>
    <w:rsid w:val="00C30661"/>
    <w:rsid w:val="00C314D0"/>
    <w:rsid w:val="00C342C7"/>
    <w:rsid w:val="00C34529"/>
    <w:rsid w:val="00C349C9"/>
    <w:rsid w:val="00C34D06"/>
    <w:rsid w:val="00C376CA"/>
    <w:rsid w:val="00C40B0C"/>
    <w:rsid w:val="00C428FE"/>
    <w:rsid w:val="00C4481F"/>
    <w:rsid w:val="00C525F2"/>
    <w:rsid w:val="00C5610B"/>
    <w:rsid w:val="00C651D7"/>
    <w:rsid w:val="00C65952"/>
    <w:rsid w:val="00C662C0"/>
    <w:rsid w:val="00C67A2A"/>
    <w:rsid w:val="00C70B5F"/>
    <w:rsid w:val="00C7221A"/>
    <w:rsid w:val="00C72361"/>
    <w:rsid w:val="00C73156"/>
    <w:rsid w:val="00C750B8"/>
    <w:rsid w:val="00C76877"/>
    <w:rsid w:val="00C80532"/>
    <w:rsid w:val="00C80842"/>
    <w:rsid w:val="00C81E17"/>
    <w:rsid w:val="00C81E5D"/>
    <w:rsid w:val="00C81E97"/>
    <w:rsid w:val="00C84059"/>
    <w:rsid w:val="00C8570F"/>
    <w:rsid w:val="00C85C38"/>
    <w:rsid w:val="00C90EE7"/>
    <w:rsid w:val="00C94092"/>
    <w:rsid w:val="00C947C2"/>
    <w:rsid w:val="00C949DD"/>
    <w:rsid w:val="00C97FD8"/>
    <w:rsid w:val="00CA1AA2"/>
    <w:rsid w:val="00CA2FFD"/>
    <w:rsid w:val="00CA4A95"/>
    <w:rsid w:val="00CA58F2"/>
    <w:rsid w:val="00CA6363"/>
    <w:rsid w:val="00CB038C"/>
    <w:rsid w:val="00CB161F"/>
    <w:rsid w:val="00CB34CC"/>
    <w:rsid w:val="00CB3CA3"/>
    <w:rsid w:val="00CB4B44"/>
    <w:rsid w:val="00CC4210"/>
    <w:rsid w:val="00CC7924"/>
    <w:rsid w:val="00CD22A3"/>
    <w:rsid w:val="00CD2859"/>
    <w:rsid w:val="00CD718C"/>
    <w:rsid w:val="00CE0DD0"/>
    <w:rsid w:val="00CE1365"/>
    <w:rsid w:val="00CE2C33"/>
    <w:rsid w:val="00CE4CB4"/>
    <w:rsid w:val="00CE7A44"/>
    <w:rsid w:val="00CF08BE"/>
    <w:rsid w:val="00CF4F18"/>
    <w:rsid w:val="00D02419"/>
    <w:rsid w:val="00D030C7"/>
    <w:rsid w:val="00D052F3"/>
    <w:rsid w:val="00D06165"/>
    <w:rsid w:val="00D10E29"/>
    <w:rsid w:val="00D12596"/>
    <w:rsid w:val="00D12AD1"/>
    <w:rsid w:val="00D1414A"/>
    <w:rsid w:val="00D16E30"/>
    <w:rsid w:val="00D16EBA"/>
    <w:rsid w:val="00D178EB"/>
    <w:rsid w:val="00D17E21"/>
    <w:rsid w:val="00D25D91"/>
    <w:rsid w:val="00D33023"/>
    <w:rsid w:val="00D37F72"/>
    <w:rsid w:val="00D40BBA"/>
    <w:rsid w:val="00D41063"/>
    <w:rsid w:val="00D4109A"/>
    <w:rsid w:val="00D4134B"/>
    <w:rsid w:val="00D4455C"/>
    <w:rsid w:val="00D456D7"/>
    <w:rsid w:val="00D51403"/>
    <w:rsid w:val="00D52303"/>
    <w:rsid w:val="00D52596"/>
    <w:rsid w:val="00D53B9E"/>
    <w:rsid w:val="00D56C0E"/>
    <w:rsid w:val="00D5D6A2"/>
    <w:rsid w:val="00D611FF"/>
    <w:rsid w:val="00D67B13"/>
    <w:rsid w:val="00D701CA"/>
    <w:rsid w:val="00D7132C"/>
    <w:rsid w:val="00D75703"/>
    <w:rsid w:val="00D76091"/>
    <w:rsid w:val="00D77DAE"/>
    <w:rsid w:val="00D77E44"/>
    <w:rsid w:val="00D80FD5"/>
    <w:rsid w:val="00D8184C"/>
    <w:rsid w:val="00D842A6"/>
    <w:rsid w:val="00D85A53"/>
    <w:rsid w:val="00D92D16"/>
    <w:rsid w:val="00D93FA9"/>
    <w:rsid w:val="00D95A9F"/>
    <w:rsid w:val="00D96828"/>
    <w:rsid w:val="00D976ED"/>
    <w:rsid w:val="00D97AF4"/>
    <w:rsid w:val="00DA0B5C"/>
    <w:rsid w:val="00DA1555"/>
    <w:rsid w:val="00DA1600"/>
    <w:rsid w:val="00DA1D0C"/>
    <w:rsid w:val="00DA3B70"/>
    <w:rsid w:val="00DA63FE"/>
    <w:rsid w:val="00DA7FEA"/>
    <w:rsid w:val="00DB0817"/>
    <w:rsid w:val="00DB29FF"/>
    <w:rsid w:val="00DB566C"/>
    <w:rsid w:val="00DB5D2C"/>
    <w:rsid w:val="00DB69C8"/>
    <w:rsid w:val="00DC011D"/>
    <w:rsid w:val="00DC27A3"/>
    <w:rsid w:val="00DC6AA1"/>
    <w:rsid w:val="00DC76DE"/>
    <w:rsid w:val="00DC7C8E"/>
    <w:rsid w:val="00DD0430"/>
    <w:rsid w:val="00DD0782"/>
    <w:rsid w:val="00DD1A99"/>
    <w:rsid w:val="00DE0A58"/>
    <w:rsid w:val="00DE2145"/>
    <w:rsid w:val="00DE48BC"/>
    <w:rsid w:val="00DE4F44"/>
    <w:rsid w:val="00DE5068"/>
    <w:rsid w:val="00DE6492"/>
    <w:rsid w:val="00DF2570"/>
    <w:rsid w:val="00DF36A9"/>
    <w:rsid w:val="00DFC99F"/>
    <w:rsid w:val="00E00611"/>
    <w:rsid w:val="00E00FAA"/>
    <w:rsid w:val="00E01105"/>
    <w:rsid w:val="00E01314"/>
    <w:rsid w:val="00E03822"/>
    <w:rsid w:val="00E1005F"/>
    <w:rsid w:val="00E12463"/>
    <w:rsid w:val="00E14613"/>
    <w:rsid w:val="00E15F0A"/>
    <w:rsid w:val="00E25E39"/>
    <w:rsid w:val="00E30F40"/>
    <w:rsid w:val="00E31D04"/>
    <w:rsid w:val="00E32E72"/>
    <w:rsid w:val="00E36950"/>
    <w:rsid w:val="00E3699C"/>
    <w:rsid w:val="00E36DB5"/>
    <w:rsid w:val="00E37586"/>
    <w:rsid w:val="00E37913"/>
    <w:rsid w:val="00E44F40"/>
    <w:rsid w:val="00E45C62"/>
    <w:rsid w:val="00E46266"/>
    <w:rsid w:val="00E566A5"/>
    <w:rsid w:val="00E6187A"/>
    <w:rsid w:val="00E7163F"/>
    <w:rsid w:val="00E71B79"/>
    <w:rsid w:val="00E72477"/>
    <w:rsid w:val="00E75C77"/>
    <w:rsid w:val="00E766DF"/>
    <w:rsid w:val="00E816B7"/>
    <w:rsid w:val="00E81BE9"/>
    <w:rsid w:val="00E85B5C"/>
    <w:rsid w:val="00E9054A"/>
    <w:rsid w:val="00E93975"/>
    <w:rsid w:val="00E94F54"/>
    <w:rsid w:val="00E95838"/>
    <w:rsid w:val="00E97128"/>
    <w:rsid w:val="00E97479"/>
    <w:rsid w:val="00EA0739"/>
    <w:rsid w:val="00EA1CC7"/>
    <w:rsid w:val="00EB08B9"/>
    <w:rsid w:val="00EB2D8C"/>
    <w:rsid w:val="00EB4A88"/>
    <w:rsid w:val="00EB6508"/>
    <w:rsid w:val="00EC035D"/>
    <w:rsid w:val="00EC4777"/>
    <w:rsid w:val="00EC48B9"/>
    <w:rsid w:val="00EC7344"/>
    <w:rsid w:val="00EC75E8"/>
    <w:rsid w:val="00EC7F7A"/>
    <w:rsid w:val="00ECE11F"/>
    <w:rsid w:val="00EE0BF1"/>
    <w:rsid w:val="00EE13C5"/>
    <w:rsid w:val="00EE58A9"/>
    <w:rsid w:val="00EE5CB1"/>
    <w:rsid w:val="00EE7466"/>
    <w:rsid w:val="00EE7E93"/>
    <w:rsid w:val="00EF3314"/>
    <w:rsid w:val="00EF7AFE"/>
    <w:rsid w:val="00F005A3"/>
    <w:rsid w:val="00F022A8"/>
    <w:rsid w:val="00F05B1E"/>
    <w:rsid w:val="00F0624C"/>
    <w:rsid w:val="00F11E25"/>
    <w:rsid w:val="00F145C7"/>
    <w:rsid w:val="00F15B0E"/>
    <w:rsid w:val="00F1690C"/>
    <w:rsid w:val="00F21002"/>
    <w:rsid w:val="00F212A6"/>
    <w:rsid w:val="00F23310"/>
    <w:rsid w:val="00F24076"/>
    <w:rsid w:val="00F24290"/>
    <w:rsid w:val="00F2718F"/>
    <w:rsid w:val="00F27ECF"/>
    <w:rsid w:val="00F2E306"/>
    <w:rsid w:val="00F32EFE"/>
    <w:rsid w:val="00F334D3"/>
    <w:rsid w:val="00F344F1"/>
    <w:rsid w:val="00F3531E"/>
    <w:rsid w:val="00F44834"/>
    <w:rsid w:val="00F4A685"/>
    <w:rsid w:val="00F4D6B3"/>
    <w:rsid w:val="00F50069"/>
    <w:rsid w:val="00F51053"/>
    <w:rsid w:val="00F51585"/>
    <w:rsid w:val="00F51659"/>
    <w:rsid w:val="00F546CB"/>
    <w:rsid w:val="00F551FC"/>
    <w:rsid w:val="00F565CA"/>
    <w:rsid w:val="00F5AE1D"/>
    <w:rsid w:val="00F61175"/>
    <w:rsid w:val="00F628AC"/>
    <w:rsid w:val="00F67688"/>
    <w:rsid w:val="00F67A96"/>
    <w:rsid w:val="00F70817"/>
    <w:rsid w:val="00F70F8F"/>
    <w:rsid w:val="00F71A04"/>
    <w:rsid w:val="00F75004"/>
    <w:rsid w:val="00F77303"/>
    <w:rsid w:val="00F81674"/>
    <w:rsid w:val="00F82398"/>
    <w:rsid w:val="00F86D25"/>
    <w:rsid w:val="00F9048B"/>
    <w:rsid w:val="00F90AC3"/>
    <w:rsid w:val="00F94714"/>
    <w:rsid w:val="00FA16F5"/>
    <w:rsid w:val="00FA42F7"/>
    <w:rsid w:val="00FA4E4A"/>
    <w:rsid w:val="00FA7C09"/>
    <w:rsid w:val="00FB0133"/>
    <w:rsid w:val="00FB0635"/>
    <w:rsid w:val="00FB2631"/>
    <w:rsid w:val="00FB598B"/>
    <w:rsid w:val="00FB7801"/>
    <w:rsid w:val="00FC2C1C"/>
    <w:rsid w:val="00FC3AB9"/>
    <w:rsid w:val="00FD086B"/>
    <w:rsid w:val="00FD73DD"/>
    <w:rsid w:val="00FD7408"/>
    <w:rsid w:val="00FE2862"/>
    <w:rsid w:val="00FE678B"/>
    <w:rsid w:val="00FE725C"/>
    <w:rsid w:val="00FED8BA"/>
    <w:rsid w:val="00FF1CA7"/>
    <w:rsid w:val="00FF3C1D"/>
    <w:rsid w:val="00FF650F"/>
    <w:rsid w:val="01077E6D"/>
    <w:rsid w:val="011380BF"/>
    <w:rsid w:val="01299BBF"/>
    <w:rsid w:val="013430FF"/>
    <w:rsid w:val="014C0D8B"/>
    <w:rsid w:val="015C00B6"/>
    <w:rsid w:val="0166419B"/>
    <w:rsid w:val="01696831"/>
    <w:rsid w:val="01768E76"/>
    <w:rsid w:val="0179B726"/>
    <w:rsid w:val="017D19A5"/>
    <w:rsid w:val="0184A9F3"/>
    <w:rsid w:val="01886737"/>
    <w:rsid w:val="019B481A"/>
    <w:rsid w:val="01ACC365"/>
    <w:rsid w:val="01B86824"/>
    <w:rsid w:val="01BDFB97"/>
    <w:rsid w:val="01BEABA2"/>
    <w:rsid w:val="01CD6BE8"/>
    <w:rsid w:val="01CDAEF8"/>
    <w:rsid w:val="01CECA8A"/>
    <w:rsid w:val="01D224F4"/>
    <w:rsid w:val="01D6885F"/>
    <w:rsid w:val="01D99A3D"/>
    <w:rsid w:val="01D9A441"/>
    <w:rsid w:val="01E26534"/>
    <w:rsid w:val="01E802F3"/>
    <w:rsid w:val="01E978AA"/>
    <w:rsid w:val="01F2291C"/>
    <w:rsid w:val="01F5C406"/>
    <w:rsid w:val="01FECA1B"/>
    <w:rsid w:val="020AA0D9"/>
    <w:rsid w:val="020ADF95"/>
    <w:rsid w:val="020B9D0C"/>
    <w:rsid w:val="02180E5B"/>
    <w:rsid w:val="0219CCA2"/>
    <w:rsid w:val="0238AD9A"/>
    <w:rsid w:val="0246D155"/>
    <w:rsid w:val="024F25B7"/>
    <w:rsid w:val="025B8ED7"/>
    <w:rsid w:val="02608492"/>
    <w:rsid w:val="026439B1"/>
    <w:rsid w:val="0267BE0C"/>
    <w:rsid w:val="02691141"/>
    <w:rsid w:val="02707E60"/>
    <w:rsid w:val="0275A14A"/>
    <w:rsid w:val="028DC4C9"/>
    <w:rsid w:val="029AC4F5"/>
    <w:rsid w:val="02A45A4D"/>
    <w:rsid w:val="02A6ACE5"/>
    <w:rsid w:val="02AB7D45"/>
    <w:rsid w:val="02AE13DC"/>
    <w:rsid w:val="02AFB075"/>
    <w:rsid w:val="02BADD07"/>
    <w:rsid w:val="02C0F1C3"/>
    <w:rsid w:val="02CDC6E7"/>
    <w:rsid w:val="02CE5C94"/>
    <w:rsid w:val="02D60111"/>
    <w:rsid w:val="02E41BD8"/>
    <w:rsid w:val="02E9224C"/>
    <w:rsid w:val="02ED204F"/>
    <w:rsid w:val="02EE0D42"/>
    <w:rsid w:val="03048F1B"/>
    <w:rsid w:val="03091C91"/>
    <w:rsid w:val="0314D725"/>
    <w:rsid w:val="0316F587"/>
    <w:rsid w:val="031B9705"/>
    <w:rsid w:val="031BF0BD"/>
    <w:rsid w:val="031D6AAE"/>
    <w:rsid w:val="032247D8"/>
    <w:rsid w:val="032A9E36"/>
    <w:rsid w:val="0333C8E2"/>
    <w:rsid w:val="033C0BBD"/>
    <w:rsid w:val="033C9230"/>
    <w:rsid w:val="033CE945"/>
    <w:rsid w:val="034E211A"/>
    <w:rsid w:val="0350DFCD"/>
    <w:rsid w:val="03712BFB"/>
    <w:rsid w:val="03727134"/>
    <w:rsid w:val="03753D9F"/>
    <w:rsid w:val="038E59D2"/>
    <w:rsid w:val="03989FFA"/>
    <w:rsid w:val="03B2042F"/>
    <w:rsid w:val="03EAE263"/>
    <w:rsid w:val="03F0DA13"/>
    <w:rsid w:val="03FCC3F9"/>
    <w:rsid w:val="0409E2CB"/>
    <w:rsid w:val="0427AEFC"/>
    <w:rsid w:val="042A310D"/>
    <w:rsid w:val="043CD60A"/>
    <w:rsid w:val="043CE0E7"/>
    <w:rsid w:val="04467E5E"/>
    <w:rsid w:val="044804EB"/>
    <w:rsid w:val="04527747"/>
    <w:rsid w:val="045BE993"/>
    <w:rsid w:val="046337B5"/>
    <w:rsid w:val="04662A8A"/>
    <w:rsid w:val="046F3066"/>
    <w:rsid w:val="0478800A"/>
    <w:rsid w:val="047AFA11"/>
    <w:rsid w:val="048AAD09"/>
    <w:rsid w:val="049D3C0C"/>
    <w:rsid w:val="049E3089"/>
    <w:rsid w:val="04A52B30"/>
    <w:rsid w:val="04A940D3"/>
    <w:rsid w:val="04AA777E"/>
    <w:rsid w:val="04C8ABC0"/>
    <w:rsid w:val="04CA0B89"/>
    <w:rsid w:val="04CEA700"/>
    <w:rsid w:val="04CFE722"/>
    <w:rsid w:val="04D7D533"/>
    <w:rsid w:val="04DAE721"/>
    <w:rsid w:val="04DBE720"/>
    <w:rsid w:val="04DDD6A0"/>
    <w:rsid w:val="04DF1DFF"/>
    <w:rsid w:val="04E342DA"/>
    <w:rsid w:val="04E480DF"/>
    <w:rsid w:val="04E78FEE"/>
    <w:rsid w:val="04E7A02F"/>
    <w:rsid w:val="04E7FED4"/>
    <w:rsid w:val="04EA92B5"/>
    <w:rsid w:val="0506A07E"/>
    <w:rsid w:val="0515BAD6"/>
    <w:rsid w:val="05173D83"/>
    <w:rsid w:val="051FDB32"/>
    <w:rsid w:val="0523002A"/>
    <w:rsid w:val="0525A723"/>
    <w:rsid w:val="0527E5AB"/>
    <w:rsid w:val="052955DF"/>
    <w:rsid w:val="053ABD42"/>
    <w:rsid w:val="053C2615"/>
    <w:rsid w:val="053FD7D5"/>
    <w:rsid w:val="0546EE52"/>
    <w:rsid w:val="0549B48F"/>
    <w:rsid w:val="0555662E"/>
    <w:rsid w:val="055EFD41"/>
    <w:rsid w:val="056221C4"/>
    <w:rsid w:val="0562ACFE"/>
    <w:rsid w:val="056436B0"/>
    <w:rsid w:val="056EC333"/>
    <w:rsid w:val="057DB6F3"/>
    <w:rsid w:val="05840FA2"/>
    <w:rsid w:val="0593BE06"/>
    <w:rsid w:val="059C7579"/>
    <w:rsid w:val="059E22D4"/>
    <w:rsid w:val="05A04661"/>
    <w:rsid w:val="05AFB578"/>
    <w:rsid w:val="05B10BB0"/>
    <w:rsid w:val="05D04B25"/>
    <w:rsid w:val="05E6EEEB"/>
    <w:rsid w:val="05E9C9CB"/>
    <w:rsid w:val="05F8A2C8"/>
    <w:rsid w:val="06030F94"/>
    <w:rsid w:val="06067ABA"/>
    <w:rsid w:val="0608BB79"/>
    <w:rsid w:val="060F4C96"/>
    <w:rsid w:val="06218764"/>
    <w:rsid w:val="0621A228"/>
    <w:rsid w:val="0626CDF1"/>
    <w:rsid w:val="0631CA5A"/>
    <w:rsid w:val="0633F241"/>
    <w:rsid w:val="064AF9B8"/>
    <w:rsid w:val="065EAF69"/>
    <w:rsid w:val="066B74C2"/>
    <w:rsid w:val="066BF7EE"/>
    <w:rsid w:val="0672190A"/>
    <w:rsid w:val="06739D9C"/>
    <w:rsid w:val="0678007C"/>
    <w:rsid w:val="067B3FC2"/>
    <w:rsid w:val="068240F4"/>
    <w:rsid w:val="068533C5"/>
    <w:rsid w:val="0687A2BF"/>
    <w:rsid w:val="0695D9EA"/>
    <w:rsid w:val="069A6C8C"/>
    <w:rsid w:val="069FB601"/>
    <w:rsid w:val="06A6EA11"/>
    <w:rsid w:val="06A756BD"/>
    <w:rsid w:val="06A7590B"/>
    <w:rsid w:val="06AC9A36"/>
    <w:rsid w:val="06BF908C"/>
    <w:rsid w:val="06C078C8"/>
    <w:rsid w:val="06C12B6B"/>
    <w:rsid w:val="06D32FFA"/>
    <w:rsid w:val="06DF4197"/>
    <w:rsid w:val="06E26C5D"/>
    <w:rsid w:val="06E3E444"/>
    <w:rsid w:val="06E72F55"/>
    <w:rsid w:val="06F5376A"/>
    <w:rsid w:val="071287E7"/>
    <w:rsid w:val="0712FEDF"/>
    <w:rsid w:val="07137289"/>
    <w:rsid w:val="07254DD3"/>
    <w:rsid w:val="0746F7EC"/>
    <w:rsid w:val="07506341"/>
    <w:rsid w:val="075FB1E5"/>
    <w:rsid w:val="077017DC"/>
    <w:rsid w:val="07767437"/>
    <w:rsid w:val="0779502C"/>
    <w:rsid w:val="07803613"/>
    <w:rsid w:val="0791083E"/>
    <w:rsid w:val="07941C3E"/>
    <w:rsid w:val="079AE8DC"/>
    <w:rsid w:val="079D3363"/>
    <w:rsid w:val="079D523B"/>
    <w:rsid w:val="07A0ECDE"/>
    <w:rsid w:val="07AA4995"/>
    <w:rsid w:val="07BEB31A"/>
    <w:rsid w:val="07C0B9B1"/>
    <w:rsid w:val="07C87270"/>
    <w:rsid w:val="07CA717C"/>
    <w:rsid w:val="07CC97A3"/>
    <w:rsid w:val="07D0CEB2"/>
    <w:rsid w:val="07FECCE7"/>
    <w:rsid w:val="081A1B63"/>
    <w:rsid w:val="082F8CED"/>
    <w:rsid w:val="0832CB74"/>
    <w:rsid w:val="0834EDF8"/>
    <w:rsid w:val="083F27CA"/>
    <w:rsid w:val="084222AE"/>
    <w:rsid w:val="084964F4"/>
    <w:rsid w:val="084A99AA"/>
    <w:rsid w:val="084EA075"/>
    <w:rsid w:val="085EBCFA"/>
    <w:rsid w:val="08600136"/>
    <w:rsid w:val="086F1B95"/>
    <w:rsid w:val="08738D44"/>
    <w:rsid w:val="08782C86"/>
    <w:rsid w:val="088ECFEE"/>
    <w:rsid w:val="0891F673"/>
    <w:rsid w:val="08A97478"/>
    <w:rsid w:val="08A9D3C1"/>
    <w:rsid w:val="08B644E3"/>
    <w:rsid w:val="08BEA84A"/>
    <w:rsid w:val="08C94791"/>
    <w:rsid w:val="08D5D242"/>
    <w:rsid w:val="08DA1B42"/>
    <w:rsid w:val="08E38BB6"/>
    <w:rsid w:val="08E5C642"/>
    <w:rsid w:val="08E6392A"/>
    <w:rsid w:val="08E6672F"/>
    <w:rsid w:val="08E79423"/>
    <w:rsid w:val="08E9A43C"/>
    <w:rsid w:val="08EB5C58"/>
    <w:rsid w:val="08F007A4"/>
    <w:rsid w:val="08F6B60C"/>
    <w:rsid w:val="09018384"/>
    <w:rsid w:val="090313C3"/>
    <w:rsid w:val="09186CBA"/>
    <w:rsid w:val="0927FD0A"/>
    <w:rsid w:val="0929391B"/>
    <w:rsid w:val="093A5929"/>
    <w:rsid w:val="094408BE"/>
    <w:rsid w:val="094CA477"/>
    <w:rsid w:val="095227CF"/>
    <w:rsid w:val="09560093"/>
    <w:rsid w:val="0962075F"/>
    <w:rsid w:val="096F7710"/>
    <w:rsid w:val="09754924"/>
    <w:rsid w:val="0975C26B"/>
    <w:rsid w:val="09832498"/>
    <w:rsid w:val="09871843"/>
    <w:rsid w:val="099FE346"/>
    <w:rsid w:val="09B299D2"/>
    <w:rsid w:val="09BC4A97"/>
    <w:rsid w:val="09CF1A55"/>
    <w:rsid w:val="09DD0F95"/>
    <w:rsid w:val="09EF5C3F"/>
    <w:rsid w:val="0A0B842C"/>
    <w:rsid w:val="0A150E42"/>
    <w:rsid w:val="0A24E78D"/>
    <w:rsid w:val="0A312849"/>
    <w:rsid w:val="0A33471F"/>
    <w:rsid w:val="0A43C24E"/>
    <w:rsid w:val="0A47FECC"/>
    <w:rsid w:val="0A51CA37"/>
    <w:rsid w:val="0A596972"/>
    <w:rsid w:val="0A60B7BD"/>
    <w:rsid w:val="0A6D070A"/>
    <w:rsid w:val="0A7C949F"/>
    <w:rsid w:val="0A834486"/>
    <w:rsid w:val="0A8A953E"/>
    <w:rsid w:val="0A98CBAF"/>
    <w:rsid w:val="0A99780C"/>
    <w:rsid w:val="0A99DD60"/>
    <w:rsid w:val="0A9BD0E5"/>
    <w:rsid w:val="0A9EB9E5"/>
    <w:rsid w:val="0AA15C02"/>
    <w:rsid w:val="0AA61179"/>
    <w:rsid w:val="0AB09694"/>
    <w:rsid w:val="0AB1F7C9"/>
    <w:rsid w:val="0AB56170"/>
    <w:rsid w:val="0AC00DE5"/>
    <w:rsid w:val="0ACEAB89"/>
    <w:rsid w:val="0AD0F934"/>
    <w:rsid w:val="0AE068ED"/>
    <w:rsid w:val="0AE0A7FC"/>
    <w:rsid w:val="0AE5AA56"/>
    <w:rsid w:val="0AF2AF2F"/>
    <w:rsid w:val="0AF56B29"/>
    <w:rsid w:val="0AF605C4"/>
    <w:rsid w:val="0AF97C5A"/>
    <w:rsid w:val="0AFE38F8"/>
    <w:rsid w:val="0B096F4D"/>
    <w:rsid w:val="0B09DD9C"/>
    <w:rsid w:val="0B2126E7"/>
    <w:rsid w:val="0B261480"/>
    <w:rsid w:val="0B2FB79B"/>
    <w:rsid w:val="0B49C7EE"/>
    <w:rsid w:val="0B49E5E7"/>
    <w:rsid w:val="0B635DE8"/>
    <w:rsid w:val="0B733234"/>
    <w:rsid w:val="0B766489"/>
    <w:rsid w:val="0B929A13"/>
    <w:rsid w:val="0B9625E1"/>
    <w:rsid w:val="0B986B17"/>
    <w:rsid w:val="0BA14B41"/>
    <w:rsid w:val="0BAD1E91"/>
    <w:rsid w:val="0BBA4FCB"/>
    <w:rsid w:val="0BCA3C39"/>
    <w:rsid w:val="0BD07F43"/>
    <w:rsid w:val="0BD3DB78"/>
    <w:rsid w:val="0BD68440"/>
    <w:rsid w:val="0BD7BA67"/>
    <w:rsid w:val="0BDA616E"/>
    <w:rsid w:val="0BDBD7D6"/>
    <w:rsid w:val="0BE1F890"/>
    <w:rsid w:val="0BEEE2C0"/>
    <w:rsid w:val="0BF52EAC"/>
    <w:rsid w:val="0BFE816A"/>
    <w:rsid w:val="0C000943"/>
    <w:rsid w:val="0C0590C6"/>
    <w:rsid w:val="0C26A433"/>
    <w:rsid w:val="0C33FF82"/>
    <w:rsid w:val="0C4942AE"/>
    <w:rsid w:val="0C4C8C0E"/>
    <w:rsid w:val="0C5009D9"/>
    <w:rsid w:val="0C6297BB"/>
    <w:rsid w:val="0C659925"/>
    <w:rsid w:val="0C745B44"/>
    <w:rsid w:val="0C82FED8"/>
    <w:rsid w:val="0C845B3E"/>
    <w:rsid w:val="0C84DF9D"/>
    <w:rsid w:val="0C8955B6"/>
    <w:rsid w:val="0C898A79"/>
    <w:rsid w:val="0C8F5C4F"/>
    <w:rsid w:val="0C9C91E9"/>
    <w:rsid w:val="0CA500C2"/>
    <w:rsid w:val="0CA6F1AE"/>
    <w:rsid w:val="0CB29097"/>
    <w:rsid w:val="0CB6551E"/>
    <w:rsid w:val="0CB6D750"/>
    <w:rsid w:val="0CC99F04"/>
    <w:rsid w:val="0CCD1D49"/>
    <w:rsid w:val="0CD0FE68"/>
    <w:rsid w:val="0CD7F949"/>
    <w:rsid w:val="0CED4E12"/>
    <w:rsid w:val="0CF8128B"/>
    <w:rsid w:val="0D0AA442"/>
    <w:rsid w:val="0D197B97"/>
    <w:rsid w:val="0D227E42"/>
    <w:rsid w:val="0D506159"/>
    <w:rsid w:val="0D5C5634"/>
    <w:rsid w:val="0D613358"/>
    <w:rsid w:val="0D622FCA"/>
    <w:rsid w:val="0D797D03"/>
    <w:rsid w:val="0DA8A94C"/>
    <w:rsid w:val="0DB8714C"/>
    <w:rsid w:val="0DD02D9B"/>
    <w:rsid w:val="0DDE3B41"/>
    <w:rsid w:val="0DDE6292"/>
    <w:rsid w:val="0DE25446"/>
    <w:rsid w:val="0DECB113"/>
    <w:rsid w:val="0DEE8168"/>
    <w:rsid w:val="0DF3D28B"/>
    <w:rsid w:val="0E0F9C97"/>
    <w:rsid w:val="0E1128F1"/>
    <w:rsid w:val="0E170575"/>
    <w:rsid w:val="0E1B0EB7"/>
    <w:rsid w:val="0E304FDE"/>
    <w:rsid w:val="0E3892FC"/>
    <w:rsid w:val="0E3AFCD5"/>
    <w:rsid w:val="0E3B90F4"/>
    <w:rsid w:val="0E4E8FBD"/>
    <w:rsid w:val="0E71159F"/>
    <w:rsid w:val="0E7F82D2"/>
    <w:rsid w:val="0E84DA45"/>
    <w:rsid w:val="0E869BF3"/>
    <w:rsid w:val="0E897F34"/>
    <w:rsid w:val="0E8B63D0"/>
    <w:rsid w:val="0E8F397F"/>
    <w:rsid w:val="0E922870"/>
    <w:rsid w:val="0EA77A79"/>
    <w:rsid w:val="0EA9D942"/>
    <w:rsid w:val="0EBFEFD2"/>
    <w:rsid w:val="0EC9DECA"/>
    <w:rsid w:val="0ED0B039"/>
    <w:rsid w:val="0EE0C4C7"/>
    <w:rsid w:val="0EF26E2F"/>
    <w:rsid w:val="0F012FE4"/>
    <w:rsid w:val="0F0DA663"/>
    <w:rsid w:val="0F0F21E5"/>
    <w:rsid w:val="0F15AF3F"/>
    <w:rsid w:val="0F17BDC7"/>
    <w:rsid w:val="0F2BFCB9"/>
    <w:rsid w:val="0F2FB0BA"/>
    <w:rsid w:val="0F30D777"/>
    <w:rsid w:val="0F351868"/>
    <w:rsid w:val="0F3ECE70"/>
    <w:rsid w:val="0F41FE7E"/>
    <w:rsid w:val="0F4F599A"/>
    <w:rsid w:val="0F526A3B"/>
    <w:rsid w:val="0F5CEC94"/>
    <w:rsid w:val="0F76B9FB"/>
    <w:rsid w:val="0F89679D"/>
    <w:rsid w:val="0F8B158C"/>
    <w:rsid w:val="0F9A5D02"/>
    <w:rsid w:val="0FA4E872"/>
    <w:rsid w:val="0FB3E9EA"/>
    <w:rsid w:val="0FB91734"/>
    <w:rsid w:val="0FBA1FAE"/>
    <w:rsid w:val="0FC3A066"/>
    <w:rsid w:val="0FC5AD94"/>
    <w:rsid w:val="0FC712E6"/>
    <w:rsid w:val="0FC7D0F6"/>
    <w:rsid w:val="0FCBA29C"/>
    <w:rsid w:val="0FCCA7F5"/>
    <w:rsid w:val="0FCE8062"/>
    <w:rsid w:val="0FD9BA51"/>
    <w:rsid w:val="0FE22170"/>
    <w:rsid w:val="0FE41832"/>
    <w:rsid w:val="0FE46869"/>
    <w:rsid w:val="0FFA5F93"/>
    <w:rsid w:val="100F1187"/>
    <w:rsid w:val="101D48CD"/>
    <w:rsid w:val="10299282"/>
    <w:rsid w:val="102CA8F1"/>
    <w:rsid w:val="10329C10"/>
    <w:rsid w:val="10480741"/>
    <w:rsid w:val="1052D7E2"/>
    <w:rsid w:val="1056198F"/>
    <w:rsid w:val="10737B47"/>
    <w:rsid w:val="1073E96E"/>
    <w:rsid w:val="108EFF0B"/>
    <w:rsid w:val="1095F0BE"/>
    <w:rsid w:val="10A24381"/>
    <w:rsid w:val="10ACB4CD"/>
    <w:rsid w:val="10BCBC7D"/>
    <w:rsid w:val="10BECB80"/>
    <w:rsid w:val="10CC2E2E"/>
    <w:rsid w:val="10CF658B"/>
    <w:rsid w:val="10DCCF36"/>
    <w:rsid w:val="10DF9500"/>
    <w:rsid w:val="10EF2568"/>
    <w:rsid w:val="10F33E4F"/>
    <w:rsid w:val="1114C0D3"/>
    <w:rsid w:val="11192A58"/>
    <w:rsid w:val="1120C7BC"/>
    <w:rsid w:val="113CD255"/>
    <w:rsid w:val="115C484A"/>
    <w:rsid w:val="116A3CD6"/>
    <w:rsid w:val="116C13AA"/>
    <w:rsid w:val="11794627"/>
    <w:rsid w:val="117C1E8A"/>
    <w:rsid w:val="117CC235"/>
    <w:rsid w:val="11893771"/>
    <w:rsid w:val="118C52A7"/>
    <w:rsid w:val="119051B8"/>
    <w:rsid w:val="11967A33"/>
    <w:rsid w:val="119ECDC0"/>
    <w:rsid w:val="119FF00C"/>
    <w:rsid w:val="11A37985"/>
    <w:rsid w:val="11A75B8A"/>
    <w:rsid w:val="11B1D3A6"/>
    <w:rsid w:val="11BC941B"/>
    <w:rsid w:val="11C7F624"/>
    <w:rsid w:val="11CAFAE2"/>
    <w:rsid w:val="11D59F9F"/>
    <w:rsid w:val="11E2A0EF"/>
    <w:rsid w:val="11ED73B9"/>
    <w:rsid w:val="11F7587B"/>
    <w:rsid w:val="11F97D55"/>
    <w:rsid w:val="11FE993A"/>
    <w:rsid w:val="1208A11B"/>
    <w:rsid w:val="120B45DE"/>
    <w:rsid w:val="120F574F"/>
    <w:rsid w:val="121435AF"/>
    <w:rsid w:val="1215A9C5"/>
    <w:rsid w:val="122C2B5B"/>
    <w:rsid w:val="1265B79C"/>
    <w:rsid w:val="126A301D"/>
    <w:rsid w:val="126E092A"/>
    <w:rsid w:val="1274D211"/>
    <w:rsid w:val="1277E529"/>
    <w:rsid w:val="1281A1F2"/>
    <w:rsid w:val="128C1BEA"/>
    <w:rsid w:val="129B339C"/>
    <w:rsid w:val="12A2C401"/>
    <w:rsid w:val="12C09CB5"/>
    <w:rsid w:val="12C2120D"/>
    <w:rsid w:val="12C52FB1"/>
    <w:rsid w:val="12D82267"/>
    <w:rsid w:val="12DCB7A1"/>
    <w:rsid w:val="12DD336D"/>
    <w:rsid w:val="12DF664E"/>
    <w:rsid w:val="12ED9ECE"/>
    <w:rsid w:val="12F0188A"/>
    <w:rsid w:val="12F51D4A"/>
    <w:rsid w:val="1301D0C7"/>
    <w:rsid w:val="130C238C"/>
    <w:rsid w:val="130C3B82"/>
    <w:rsid w:val="131032F3"/>
    <w:rsid w:val="1318B1E2"/>
    <w:rsid w:val="131CAD47"/>
    <w:rsid w:val="1325411A"/>
    <w:rsid w:val="132571C1"/>
    <w:rsid w:val="13292577"/>
    <w:rsid w:val="132C485E"/>
    <w:rsid w:val="1337E4FD"/>
    <w:rsid w:val="13424BD1"/>
    <w:rsid w:val="134A3655"/>
    <w:rsid w:val="1353DD40"/>
    <w:rsid w:val="1359051A"/>
    <w:rsid w:val="135F75AC"/>
    <w:rsid w:val="136C548F"/>
    <w:rsid w:val="1377ED19"/>
    <w:rsid w:val="1388B070"/>
    <w:rsid w:val="1391678F"/>
    <w:rsid w:val="1399C502"/>
    <w:rsid w:val="13BD7449"/>
    <w:rsid w:val="13BE0452"/>
    <w:rsid w:val="13C305DE"/>
    <w:rsid w:val="13D768E7"/>
    <w:rsid w:val="13E15742"/>
    <w:rsid w:val="13EA88A5"/>
    <w:rsid w:val="13ED8EF5"/>
    <w:rsid w:val="13EF3590"/>
    <w:rsid w:val="13FC3EB2"/>
    <w:rsid w:val="140AF01B"/>
    <w:rsid w:val="142F3FF3"/>
    <w:rsid w:val="1452099A"/>
    <w:rsid w:val="1458E37E"/>
    <w:rsid w:val="145B836C"/>
    <w:rsid w:val="146090A2"/>
    <w:rsid w:val="14689DF3"/>
    <w:rsid w:val="146F3B4C"/>
    <w:rsid w:val="1470ABC2"/>
    <w:rsid w:val="14721349"/>
    <w:rsid w:val="147E72C8"/>
    <w:rsid w:val="1486BF7D"/>
    <w:rsid w:val="1496E223"/>
    <w:rsid w:val="149ABF5D"/>
    <w:rsid w:val="14C008A8"/>
    <w:rsid w:val="14C63475"/>
    <w:rsid w:val="14CDE5B3"/>
    <w:rsid w:val="14D7758A"/>
    <w:rsid w:val="14E0F6DA"/>
    <w:rsid w:val="14E623B7"/>
    <w:rsid w:val="14F68E63"/>
    <w:rsid w:val="1507EAD8"/>
    <w:rsid w:val="15098036"/>
    <w:rsid w:val="150DEFBC"/>
    <w:rsid w:val="1516FD97"/>
    <w:rsid w:val="1516FE98"/>
    <w:rsid w:val="151B7113"/>
    <w:rsid w:val="152A5C19"/>
    <w:rsid w:val="15306C0C"/>
    <w:rsid w:val="15309513"/>
    <w:rsid w:val="1530A349"/>
    <w:rsid w:val="15344D54"/>
    <w:rsid w:val="1535A193"/>
    <w:rsid w:val="1551A833"/>
    <w:rsid w:val="15553BC7"/>
    <w:rsid w:val="15574537"/>
    <w:rsid w:val="155F4BF3"/>
    <w:rsid w:val="155F4FFD"/>
    <w:rsid w:val="1566D6C6"/>
    <w:rsid w:val="1571767A"/>
    <w:rsid w:val="1580C6D0"/>
    <w:rsid w:val="158B1B77"/>
    <w:rsid w:val="158D1D5F"/>
    <w:rsid w:val="158E6131"/>
    <w:rsid w:val="15A6E4D3"/>
    <w:rsid w:val="15A8C696"/>
    <w:rsid w:val="15AAA916"/>
    <w:rsid w:val="15B9ADC1"/>
    <w:rsid w:val="15CCD6E1"/>
    <w:rsid w:val="15CE6C73"/>
    <w:rsid w:val="15D9F276"/>
    <w:rsid w:val="15DDC36C"/>
    <w:rsid w:val="15DEBC05"/>
    <w:rsid w:val="15E55C27"/>
    <w:rsid w:val="15F28F85"/>
    <w:rsid w:val="15FB80A2"/>
    <w:rsid w:val="16097D77"/>
    <w:rsid w:val="160F50BC"/>
    <w:rsid w:val="16118D39"/>
    <w:rsid w:val="1615ED3E"/>
    <w:rsid w:val="162996A5"/>
    <w:rsid w:val="1630A7C9"/>
    <w:rsid w:val="1633FF03"/>
    <w:rsid w:val="163D6011"/>
    <w:rsid w:val="165CEA75"/>
    <w:rsid w:val="166D5C79"/>
    <w:rsid w:val="1675CB28"/>
    <w:rsid w:val="1676E091"/>
    <w:rsid w:val="1678FE1E"/>
    <w:rsid w:val="16798051"/>
    <w:rsid w:val="16814EAF"/>
    <w:rsid w:val="16863DA6"/>
    <w:rsid w:val="168B3B33"/>
    <w:rsid w:val="168DADC8"/>
    <w:rsid w:val="169661E2"/>
    <w:rsid w:val="169C5CB1"/>
    <w:rsid w:val="169DA3CB"/>
    <w:rsid w:val="16A259DF"/>
    <w:rsid w:val="16B7A844"/>
    <w:rsid w:val="170918A4"/>
    <w:rsid w:val="1712C86A"/>
    <w:rsid w:val="1721E77C"/>
    <w:rsid w:val="1737B3E0"/>
    <w:rsid w:val="173930B6"/>
    <w:rsid w:val="173C9686"/>
    <w:rsid w:val="1746D1B5"/>
    <w:rsid w:val="174A7218"/>
    <w:rsid w:val="176356CD"/>
    <w:rsid w:val="176CE760"/>
    <w:rsid w:val="176F8B69"/>
    <w:rsid w:val="17782B83"/>
    <w:rsid w:val="178DD370"/>
    <w:rsid w:val="17911B27"/>
    <w:rsid w:val="1796E79C"/>
    <w:rsid w:val="179C8E61"/>
    <w:rsid w:val="17A31A81"/>
    <w:rsid w:val="17A3B67B"/>
    <w:rsid w:val="17B882B1"/>
    <w:rsid w:val="17CA4CB1"/>
    <w:rsid w:val="17CB2B8A"/>
    <w:rsid w:val="17CD91FB"/>
    <w:rsid w:val="17D2ECBA"/>
    <w:rsid w:val="17E29419"/>
    <w:rsid w:val="17E7246B"/>
    <w:rsid w:val="17F32901"/>
    <w:rsid w:val="17F43549"/>
    <w:rsid w:val="17F6927A"/>
    <w:rsid w:val="18015F35"/>
    <w:rsid w:val="180B84F8"/>
    <w:rsid w:val="181158E3"/>
    <w:rsid w:val="182BE8B7"/>
    <w:rsid w:val="182ECAA1"/>
    <w:rsid w:val="182FB11B"/>
    <w:rsid w:val="1842101B"/>
    <w:rsid w:val="18502D2E"/>
    <w:rsid w:val="18508988"/>
    <w:rsid w:val="186A602D"/>
    <w:rsid w:val="18763938"/>
    <w:rsid w:val="1877A315"/>
    <w:rsid w:val="187D5CCC"/>
    <w:rsid w:val="18807E2F"/>
    <w:rsid w:val="188BAA53"/>
    <w:rsid w:val="189B8FAC"/>
    <w:rsid w:val="18A31C6D"/>
    <w:rsid w:val="18AB0BA2"/>
    <w:rsid w:val="18BACA00"/>
    <w:rsid w:val="18D44CB7"/>
    <w:rsid w:val="18D60443"/>
    <w:rsid w:val="18DDD772"/>
    <w:rsid w:val="18E0DA7B"/>
    <w:rsid w:val="18E3349F"/>
    <w:rsid w:val="18E34588"/>
    <w:rsid w:val="18EEA885"/>
    <w:rsid w:val="18F4B570"/>
    <w:rsid w:val="19039632"/>
    <w:rsid w:val="190E5D48"/>
    <w:rsid w:val="1911B64C"/>
    <w:rsid w:val="19124DDC"/>
    <w:rsid w:val="191BFDEF"/>
    <w:rsid w:val="192327B2"/>
    <w:rsid w:val="1925CB25"/>
    <w:rsid w:val="1941486F"/>
    <w:rsid w:val="194810E0"/>
    <w:rsid w:val="194F170E"/>
    <w:rsid w:val="195092B6"/>
    <w:rsid w:val="196CEF16"/>
    <w:rsid w:val="196D7EA3"/>
    <w:rsid w:val="197A0475"/>
    <w:rsid w:val="19802C30"/>
    <w:rsid w:val="198278CD"/>
    <w:rsid w:val="19891495"/>
    <w:rsid w:val="198D5869"/>
    <w:rsid w:val="198E3039"/>
    <w:rsid w:val="199E7EE3"/>
    <w:rsid w:val="19A086A0"/>
    <w:rsid w:val="19A1C9CE"/>
    <w:rsid w:val="19A1F937"/>
    <w:rsid w:val="19A952C3"/>
    <w:rsid w:val="19B6C97A"/>
    <w:rsid w:val="19B8DEC0"/>
    <w:rsid w:val="19BD4784"/>
    <w:rsid w:val="19C4C5A4"/>
    <w:rsid w:val="19DCBD6D"/>
    <w:rsid w:val="19EBA401"/>
    <w:rsid w:val="19FDD5A2"/>
    <w:rsid w:val="1A0F55E7"/>
    <w:rsid w:val="1A10561F"/>
    <w:rsid w:val="1A1433AF"/>
    <w:rsid w:val="1A18D53C"/>
    <w:rsid w:val="1A1D71D9"/>
    <w:rsid w:val="1A219521"/>
    <w:rsid w:val="1A249547"/>
    <w:rsid w:val="1A2ABDA5"/>
    <w:rsid w:val="1A2C84EF"/>
    <w:rsid w:val="1A35B8DA"/>
    <w:rsid w:val="1A41B595"/>
    <w:rsid w:val="1A446BFE"/>
    <w:rsid w:val="1A4ED5FE"/>
    <w:rsid w:val="1A51794E"/>
    <w:rsid w:val="1A5A85C1"/>
    <w:rsid w:val="1A61AF0B"/>
    <w:rsid w:val="1A67E357"/>
    <w:rsid w:val="1A6961CE"/>
    <w:rsid w:val="1A6F522B"/>
    <w:rsid w:val="1A7B6C5E"/>
    <w:rsid w:val="1A82CA3C"/>
    <w:rsid w:val="1A89E04E"/>
    <w:rsid w:val="1A8EE6A2"/>
    <w:rsid w:val="1A8F91DC"/>
    <w:rsid w:val="1A9600B2"/>
    <w:rsid w:val="1AA02500"/>
    <w:rsid w:val="1AA3F191"/>
    <w:rsid w:val="1AA55606"/>
    <w:rsid w:val="1AA8C8CE"/>
    <w:rsid w:val="1AAC3E17"/>
    <w:rsid w:val="1AAE91BF"/>
    <w:rsid w:val="1AC70D2F"/>
    <w:rsid w:val="1AC7EC3E"/>
    <w:rsid w:val="1AC8175E"/>
    <w:rsid w:val="1AC8E9D8"/>
    <w:rsid w:val="1ACA94DC"/>
    <w:rsid w:val="1AD0B7D7"/>
    <w:rsid w:val="1AD48EBB"/>
    <w:rsid w:val="1AE7246D"/>
    <w:rsid w:val="1AECEFAF"/>
    <w:rsid w:val="1AEF15A9"/>
    <w:rsid w:val="1B0FBEA9"/>
    <w:rsid w:val="1B21C2B8"/>
    <w:rsid w:val="1B26873D"/>
    <w:rsid w:val="1B302CA6"/>
    <w:rsid w:val="1B35AD48"/>
    <w:rsid w:val="1B382DE9"/>
    <w:rsid w:val="1B3AB17C"/>
    <w:rsid w:val="1B3B9D90"/>
    <w:rsid w:val="1B4590BF"/>
    <w:rsid w:val="1B4E93DA"/>
    <w:rsid w:val="1B67E28E"/>
    <w:rsid w:val="1B7A92BA"/>
    <w:rsid w:val="1B7E7BE1"/>
    <w:rsid w:val="1B83232E"/>
    <w:rsid w:val="1B87FC15"/>
    <w:rsid w:val="1B8F48F8"/>
    <w:rsid w:val="1B9EDBE2"/>
    <w:rsid w:val="1BA78C19"/>
    <w:rsid w:val="1BAC5B7E"/>
    <w:rsid w:val="1BB4642A"/>
    <w:rsid w:val="1BB7C5C0"/>
    <w:rsid w:val="1BBCBA32"/>
    <w:rsid w:val="1BCEC69C"/>
    <w:rsid w:val="1BD073E5"/>
    <w:rsid w:val="1BD24A18"/>
    <w:rsid w:val="1BE0528F"/>
    <w:rsid w:val="1BE46899"/>
    <w:rsid w:val="1BED3A9E"/>
    <w:rsid w:val="1BF1370C"/>
    <w:rsid w:val="1BFEF318"/>
    <w:rsid w:val="1C047D92"/>
    <w:rsid w:val="1C048942"/>
    <w:rsid w:val="1C1A526C"/>
    <w:rsid w:val="1C1F623E"/>
    <w:rsid w:val="1C2461AF"/>
    <w:rsid w:val="1C28C43D"/>
    <w:rsid w:val="1C2A3B6B"/>
    <w:rsid w:val="1C2C4288"/>
    <w:rsid w:val="1C43A8DF"/>
    <w:rsid w:val="1C482642"/>
    <w:rsid w:val="1C51ED8E"/>
    <w:rsid w:val="1C5BC82E"/>
    <w:rsid w:val="1C662A39"/>
    <w:rsid w:val="1C6FAD3E"/>
    <w:rsid w:val="1C743601"/>
    <w:rsid w:val="1C7680B4"/>
    <w:rsid w:val="1C8DB509"/>
    <w:rsid w:val="1C9FA947"/>
    <w:rsid w:val="1CB01096"/>
    <w:rsid w:val="1CD1AA6E"/>
    <w:rsid w:val="1CE0671C"/>
    <w:rsid w:val="1CE73D35"/>
    <w:rsid w:val="1CFEC8B0"/>
    <w:rsid w:val="1D03DDA6"/>
    <w:rsid w:val="1D0F5D76"/>
    <w:rsid w:val="1D126B49"/>
    <w:rsid w:val="1D130E95"/>
    <w:rsid w:val="1D1AB2FD"/>
    <w:rsid w:val="1D25A935"/>
    <w:rsid w:val="1D268EE7"/>
    <w:rsid w:val="1D321B3C"/>
    <w:rsid w:val="1D360782"/>
    <w:rsid w:val="1D3D1157"/>
    <w:rsid w:val="1D466658"/>
    <w:rsid w:val="1D5B6578"/>
    <w:rsid w:val="1D5C2195"/>
    <w:rsid w:val="1D61285A"/>
    <w:rsid w:val="1D625EB8"/>
    <w:rsid w:val="1D6B138A"/>
    <w:rsid w:val="1D6C8CA4"/>
    <w:rsid w:val="1D7938AB"/>
    <w:rsid w:val="1D944C76"/>
    <w:rsid w:val="1D94C9BF"/>
    <w:rsid w:val="1D9EB631"/>
    <w:rsid w:val="1D9FCDE0"/>
    <w:rsid w:val="1DB61DF9"/>
    <w:rsid w:val="1DD38063"/>
    <w:rsid w:val="1DD862CD"/>
    <w:rsid w:val="1DD90B54"/>
    <w:rsid w:val="1DDD5A92"/>
    <w:rsid w:val="1DE00DB9"/>
    <w:rsid w:val="1DE14626"/>
    <w:rsid w:val="1DE63190"/>
    <w:rsid w:val="1DED21DE"/>
    <w:rsid w:val="1DF34D6F"/>
    <w:rsid w:val="1DF547E0"/>
    <w:rsid w:val="1DF92E68"/>
    <w:rsid w:val="1DFAE9D8"/>
    <w:rsid w:val="1E1FB4B5"/>
    <w:rsid w:val="1E218EFC"/>
    <w:rsid w:val="1E36A9EE"/>
    <w:rsid w:val="1E57DE92"/>
    <w:rsid w:val="1E59AF1A"/>
    <w:rsid w:val="1E605B58"/>
    <w:rsid w:val="1E6C7E66"/>
    <w:rsid w:val="1E7C3A11"/>
    <w:rsid w:val="1E8CCD89"/>
    <w:rsid w:val="1E8EFDC7"/>
    <w:rsid w:val="1E8FB3FB"/>
    <w:rsid w:val="1E91BB93"/>
    <w:rsid w:val="1EA21639"/>
    <w:rsid w:val="1EB480EE"/>
    <w:rsid w:val="1EC18F89"/>
    <w:rsid w:val="1ED55E57"/>
    <w:rsid w:val="1ED70C51"/>
    <w:rsid w:val="1EDD5C6B"/>
    <w:rsid w:val="1EE22264"/>
    <w:rsid w:val="1EECC82F"/>
    <w:rsid w:val="1EEF2E77"/>
    <w:rsid w:val="1EF27500"/>
    <w:rsid w:val="1F072F40"/>
    <w:rsid w:val="1F08AB6A"/>
    <w:rsid w:val="1F141621"/>
    <w:rsid w:val="1F15F585"/>
    <w:rsid w:val="1F1CD39B"/>
    <w:rsid w:val="1F334596"/>
    <w:rsid w:val="1F460D13"/>
    <w:rsid w:val="1F531497"/>
    <w:rsid w:val="1F68E2FE"/>
    <w:rsid w:val="1F719142"/>
    <w:rsid w:val="1F787E00"/>
    <w:rsid w:val="1F7C45EA"/>
    <w:rsid w:val="1F816872"/>
    <w:rsid w:val="1F84AEB5"/>
    <w:rsid w:val="1F887E4A"/>
    <w:rsid w:val="1F930033"/>
    <w:rsid w:val="1F9EB0EA"/>
    <w:rsid w:val="1FA84FFC"/>
    <w:rsid w:val="1FA91669"/>
    <w:rsid w:val="1FAE5385"/>
    <w:rsid w:val="1FC7BDBB"/>
    <w:rsid w:val="1FCD7B47"/>
    <w:rsid w:val="1FD2165A"/>
    <w:rsid w:val="1FD6E0AE"/>
    <w:rsid w:val="1FD8A162"/>
    <w:rsid w:val="1FE3FD92"/>
    <w:rsid w:val="1FED4677"/>
    <w:rsid w:val="1FF6ACA6"/>
    <w:rsid w:val="1FFA1BF9"/>
    <w:rsid w:val="2007EEBD"/>
    <w:rsid w:val="2009AFAB"/>
    <w:rsid w:val="201ABC58"/>
    <w:rsid w:val="202CE691"/>
    <w:rsid w:val="203FA943"/>
    <w:rsid w:val="20592C5A"/>
    <w:rsid w:val="206A5D6D"/>
    <w:rsid w:val="206CA9F8"/>
    <w:rsid w:val="206F4231"/>
    <w:rsid w:val="2072B978"/>
    <w:rsid w:val="2088EEC1"/>
    <w:rsid w:val="2093BDDB"/>
    <w:rsid w:val="20961AAC"/>
    <w:rsid w:val="209B915C"/>
    <w:rsid w:val="20A30B24"/>
    <w:rsid w:val="20B06531"/>
    <w:rsid w:val="20B60639"/>
    <w:rsid w:val="20BD1875"/>
    <w:rsid w:val="20C07674"/>
    <w:rsid w:val="20C4680D"/>
    <w:rsid w:val="20CDD030"/>
    <w:rsid w:val="20CF5335"/>
    <w:rsid w:val="20D0217C"/>
    <w:rsid w:val="20D26519"/>
    <w:rsid w:val="20D7060E"/>
    <w:rsid w:val="20D9FFC9"/>
    <w:rsid w:val="20DF8D7E"/>
    <w:rsid w:val="20F1109E"/>
    <w:rsid w:val="20FC2B3D"/>
    <w:rsid w:val="20FDBA8E"/>
    <w:rsid w:val="21026E3B"/>
    <w:rsid w:val="2109FA71"/>
    <w:rsid w:val="2117A22C"/>
    <w:rsid w:val="212AE811"/>
    <w:rsid w:val="2138CC4B"/>
    <w:rsid w:val="213BA695"/>
    <w:rsid w:val="21470C60"/>
    <w:rsid w:val="215175AE"/>
    <w:rsid w:val="21672799"/>
    <w:rsid w:val="216B76CF"/>
    <w:rsid w:val="216F442F"/>
    <w:rsid w:val="21746FDA"/>
    <w:rsid w:val="217B90AD"/>
    <w:rsid w:val="217CEA15"/>
    <w:rsid w:val="218FA3BD"/>
    <w:rsid w:val="2194D75D"/>
    <w:rsid w:val="21A06E3E"/>
    <w:rsid w:val="21A9AAE7"/>
    <w:rsid w:val="21B3BF32"/>
    <w:rsid w:val="21B50CD1"/>
    <w:rsid w:val="21BB4632"/>
    <w:rsid w:val="21D199C1"/>
    <w:rsid w:val="21DD8176"/>
    <w:rsid w:val="21F8CFE2"/>
    <w:rsid w:val="22005E4B"/>
    <w:rsid w:val="22040DD9"/>
    <w:rsid w:val="2204BC1C"/>
    <w:rsid w:val="22132C4D"/>
    <w:rsid w:val="222E391F"/>
    <w:rsid w:val="2232188E"/>
    <w:rsid w:val="2233ECA9"/>
    <w:rsid w:val="223B42F5"/>
    <w:rsid w:val="224C654D"/>
    <w:rsid w:val="224C845F"/>
    <w:rsid w:val="225BD44B"/>
    <w:rsid w:val="22640B69"/>
    <w:rsid w:val="226F2EE5"/>
    <w:rsid w:val="2270F907"/>
    <w:rsid w:val="22753ECF"/>
    <w:rsid w:val="227BF0C0"/>
    <w:rsid w:val="22906603"/>
    <w:rsid w:val="229808FB"/>
    <w:rsid w:val="22A84DD5"/>
    <w:rsid w:val="22AA6831"/>
    <w:rsid w:val="22B59BF3"/>
    <w:rsid w:val="22B750E3"/>
    <w:rsid w:val="22D5A7DC"/>
    <w:rsid w:val="22D76B44"/>
    <w:rsid w:val="22DC4204"/>
    <w:rsid w:val="22DCB22E"/>
    <w:rsid w:val="22DE0070"/>
    <w:rsid w:val="22F53773"/>
    <w:rsid w:val="22F86765"/>
    <w:rsid w:val="23011149"/>
    <w:rsid w:val="2304EC5F"/>
    <w:rsid w:val="230FDB72"/>
    <w:rsid w:val="231CE9CA"/>
    <w:rsid w:val="232B7992"/>
    <w:rsid w:val="232CB5C9"/>
    <w:rsid w:val="233E9688"/>
    <w:rsid w:val="2346CD23"/>
    <w:rsid w:val="235196B4"/>
    <w:rsid w:val="23558345"/>
    <w:rsid w:val="236A956B"/>
    <w:rsid w:val="237F21DE"/>
    <w:rsid w:val="2383DB43"/>
    <w:rsid w:val="23909CC0"/>
    <w:rsid w:val="23928BAC"/>
    <w:rsid w:val="23954422"/>
    <w:rsid w:val="23963E55"/>
    <w:rsid w:val="23979FBC"/>
    <w:rsid w:val="23990CCA"/>
    <w:rsid w:val="2399D220"/>
    <w:rsid w:val="23A65655"/>
    <w:rsid w:val="23A69CD6"/>
    <w:rsid w:val="23B11238"/>
    <w:rsid w:val="23B2CF52"/>
    <w:rsid w:val="23BB2412"/>
    <w:rsid w:val="23C61834"/>
    <w:rsid w:val="23CABD79"/>
    <w:rsid w:val="23CD6518"/>
    <w:rsid w:val="23D5D462"/>
    <w:rsid w:val="23D64B22"/>
    <w:rsid w:val="23DE1E29"/>
    <w:rsid w:val="23E2E290"/>
    <w:rsid w:val="23F26C30"/>
    <w:rsid w:val="23FC6B47"/>
    <w:rsid w:val="23FD4A43"/>
    <w:rsid w:val="23FEB46F"/>
    <w:rsid w:val="24037B22"/>
    <w:rsid w:val="24077A18"/>
    <w:rsid w:val="2408154B"/>
    <w:rsid w:val="241F2549"/>
    <w:rsid w:val="2424937C"/>
    <w:rsid w:val="2429D245"/>
    <w:rsid w:val="242BD68A"/>
    <w:rsid w:val="244427E7"/>
    <w:rsid w:val="244AD6C4"/>
    <w:rsid w:val="2459209A"/>
    <w:rsid w:val="245D1F6B"/>
    <w:rsid w:val="245E6229"/>
    <w:rsid w:val="246B98A9"/>
    <w:rsid w:val="2478D169"/>
    <w:rsid w:val="247A3F45"/>
    <w:rsid w:val="2481E6D9"/>
    <w:rsid w:val="2482500C"/>
    <w:rsid w:val="24997C73"/>
    <w:rsid w:val="24B9FCD5"/>
    <w:rsid w:val="24C0C33B"/>
    <w:rsid w:val="24CB6AE2"/>
    <w:rsid w:val="24D3E4AB"/>
    <w:rsid w:val="24DF85A1"/>
    <w:rsid w:val="24EDE16F"/>
    <w:rsid w:val="24F5C63A"/>
    <w:rsid w:val="2504FF91"/>
    <w:rsid w:val="250854FE"/>
    <w:rsid w:val="25087C7F"/>
    <w:rsid w:val="250E1F41"/>
    <w:rsid w:val="250F2827"/>
    <w:rsid w:val="250F8144"/>
    <w:rsid w:val="252E7058"/>
    <w:rsid w:val="252E7B67"/>
    <w:rsid w:val="253033B7"/>
    <w:rsid w:val="253E923F"/>
    <w:rsid w:val="2554D3F1"/>
    <w:rsid w:val="2555307A"/>
    <w:rsid w:val="255AC6C6"/>
    <w:rsid w:val="25653887"/>
    <w:rsid w:val="256E5E13"/>
    <w:rsid w:val="256FF279"/>
    <w:rsid w:val="2571BDF1"/>
    <w:rsid w:val="258EA766"/>
    <w:rsid w:val="2592E1C6"/>
    <w:rsid w:val="25C48DC4"/>
    <w:rsid w:val="25C866BC"/>
    <w:rsid w:val="25C8B343"/>
    <w:rsid w:val="25DE596D"/>
    <w:rsid w:val="25F22D33"/>
    <w:rsid w:val="2606493A"/>
    <w:rsid w:val="260849C9"/>
    <w:rsid w:val="260DE64D"/>
    <w:rsid w:val="261DCAFF"/>
    <w:rsid w:val="262139EB"/>
    <w:rsid w:val="2624DFBA"/>
    <w:rsid w:val="2626DE83"/>
    <w:rsid w:val="26389451"/>
    <w:rsid w:val="26405705"/>
    <w:rsid w:val="264A9B21"/>
    <w:rsid w:val="2659F9C0"/>
    <w:rsid w:val="2661344E"/>
    <w:rsid w:val="26748DB3"/>
    <w:rsid w:val="26750CB6"/>
    <w:rsid w:val="267C5F6F"/>
    <w:rsid w:val="268ACB5F"/>
    <w:rsid w:val="2692F071"/>
    <w:rsid w:val="269E8C15"/>
    <w:rsid w:val="26A49087"/>
    <w:rsid w:val="26A503D4"/>
    <w:rsid w:val="26A9768E"/>
    <w:rsid w:val="26AC4D72"/>
    <w:rsid w:val="26BCBC96"/>
    <w:rsid w:val="26BFC7AC"/>
    <w:rsid w:val="26CEA543"/>
    <w:rsid w:val="26D5D1E5"/>
    <w:rsid w:val="26F553D0"/>
    <w:rsid w:val="26FAB31F"/>
    <w:rsid w:val="26FCA27A"/>
    <w:rsid w:val="27066AB3"/>
    <w:rsid w:val="270E1DB2"/>
    <w:rsid w:val="2710F52D"/>
    <w:rsid w:val="271C8BD5"/>
    <w:rsid w:val="271DF78C"/>
    <w:rsid w:val="27251C9B"/>
    <w:rsid w:val="272C0BE2"/>
    <w:rsid w:val="27310C53"/>
    <w:rsid w:val="27353D3A"/>
    <w:rsid w:val="2737AC45"/>
    <w:rsid w:val="273E89C5"/>
    <w:rsid w:val="2749E155"/>
    <w:rsid w:val="27532B3B"/>
    <w:rsid w:val="275729B3"/>
    <w:rsid w:val="2761F5D4"/>
    <w:rsid w:val="2767304B"/>
    <w:rsid w:val="276EC5EB"/>
    <w:rsid w:val="2774048D"/>
    <w:rsid w:val="27905B1D"/>
    <w:rsid w:val="279245A2"/>
    <w:rsid w:val="27976E56"/>
    <w:rsid w:val="2797B87A"/>
    <w:rsid w:val="27991EA7"/>
    <w:rsid w:val="279B1F22"/>
    <w:rsid w:val="279D6A67"/>
    <w:rsid w:val="27AF40BB"/>
    <w:rsid w:val="27B17EF4"/>
    <w:rsid w:val="27B3FE16"/>
    <w:rsid w:val="27D0FC4D"/>
    <w:rsid w:val="27D2348E"/>
    <w:rsid w:val="27DDDDE4"/>
    <w:rsid w:val="27E7B7BE"/>
    <w:rsid w:val="27F9C454"/>
    <w:rsid w:val="28020908"/>
    <w:rsid w:val="2802323E"/>
    <w:rsid w:val="281F7F69"/>
    <w:rsid w:val="282396A0"/>
    <w:rsid w:val="28307DD2"/>
    <w:rsid w:val="2831F90B"/>
    <w:rsid w:val="2839D365"/>
    <w:rsid w:val="28407B6C"/>
    <w:rsid w:val="2842C4F7"/>
    <w:rsid w:val="2844371E"/>
    <w:rsid w:val="28450F39"/>
    <w:rsid w:val="284F017C"/>
    <w:rsid w:val="285A6034"/>
    <w:rsid w:val="285EC5D1"/>
    <w:rsid w:val="285F427C"/>
    <w:rsid w:val="286050FD"/>
    <w:rsid w:val="2862C1D2"/>
    <w:rsid w:val="2865BF93"/>
    <w:rsid w:val="28693708"/>
    <w:rsid w:val="2881B89E"/>
    <w:rsid w:val="289F5BFB"/>
    <w:rsid w:val="28A81C54"/>
    <w:rsid w:val="28B004B7"/>
    <w:rsid w:val="28B1D8DE"/>
    <w:rsid w:val="28B5955C"/>
    <w:rsid w:val="28BB6A73"/>
    <w:rsid w:val="28BDC58B"/>
    <w:rsid w:val="28EA39C3"/>
    <w:rsid w:val="28F072DC"/>
    <w:rsid w:val="28F49213"/>
    <w:rsid w:val="28FDF0CD"/>
    <w:rsid w:val="28FDFE27"/>
    <w:rsid w:val="290196A0"/>
    <w:rsid w:val="2901C7F7"/>
    <w:rsid w:val="290D0FCD"/>
    <w:rsid w:val="291E0217"/>
    <w:rsid w:val="291ECAF0"/>
    <w:rsid w:val="291F5A29"/>
    <w:rsid w:val="292A9947"/>
    <w:rsid w:val="29347515"/>
    <w:rsid w:val="2939CBEB"/>
    <w:rsid w:val="293B6A53"/>
    <w:rsid w:val="294BA47F"/>
    <w:rsid w:val="296218F2"/>
    <w:rsid w:val="296D95C9"/>
    <w:rsid w:val="2974251D"/>
    <w:rsid w:val="29750781"/>
    <w:rsid w:val="297FE46D"/>
    <w:rsid w:val="29855BED"/>
    <w:rsid w:val="298C1DFE"/>
    <w:rsid w:val="29984C4B"/>
    <w:rsid w:val="2998A797"/>
    <w:rsid w:val="299FDCAF"/>
    <w:rsid w:val="29C3CEAB"/>
    <w:rsid w:val="29CBA7A4"/>
    <w:rsid w:val="29DE869F"/>
    <w:rsid w:val="29DF0548"/>
    <w:rsid w:val="29DFE712"/>
    <w:rsid w:val="29E0B08B"/>
    <w:rsid w:val="29ECD357"/>
    <w:rsid w:val="2A0B2726"/>
    <w:rsid w:val="2A0FEA9A"/>
    <w:rsid w:val="2A176BBC"/>
    <w:rsid w:val="2A1ADEA0"/>
    <w:rsid w:val="2A22A0DC"/>
    <w:rsid w:val="2A438F93"/>
    <w:rsid w:val="2A504278"/>
    <w:rsid w:val="2A50DEE0"/>
    <w:rsid w:val="2A56BC37"/>
    <w:rsid w:val="2A60A98A"/>
    <w:rsid w:val="2A677957"/>
    <w:rsid w:val="2A6AA340"/>
    <w:rsid w:val="2A6AE5E9"/>
    <w:rsid w:val="2A7BF4C0"/>
    <w:rsid w:val="2A8A4724"/>
    <w:rsid w:val="2A8B2500"/>
    <w:rsid w:val="2A907309"/>
    <w:rsid w:val="2A953B4A"/>
    <w:rsid w:val="2A9B968F"/>
    <w:rsid w:val="2A9E4226"/>
    <w:rsid w:val="2AA4B1FC"/>
    <w:rsid w:val="2AA69C73"/>
    <w:rsid w:val="2AAC0D0C"/>
    <w:rsid w:val="2AB0A145"/>
    <w:rsid w:val="2AD2D2B1"/>
    <w:rsid w:val="2AD36B95"/>
    <w:rsid w:val="2AD64E22"/>
    <w:rsid w:val="2AD8BAFD"/>
    <w:rsid w:val="2AE38757"/>
    <w:rsid w:val="2AEDEE3F"/>
    <w:rsid w:val="2AF4FB7E"/>
    <w:rsid w:val="2AF76D72"/>
    <w:rsid w:val="2AF972FD"/>
    <w:rsid w:val="2AFA77DD"/>
    <w:rsid w:val="2B00093F"/>
    <w:rsid w:val="2B006A42"/>
    <w:rsid w:val="2B018530"/>
    <w:rsid w:val="2B0825FB"/>
    <w:rsid w:val="2B0DD9C2"/>
    <w:rsid w:val="2B113C54"/>
    <w:rsid w:val="2B12634F"/>
    <w:rsid w:val="2B16641C"/>
    <w:rsid w:val="2B2B4299"/>
    <w:rsid w:val="2B31B1DA"/>
    <w:rsid w:val="2B5A2E29"/>
    <w:rsid w:val="2B6399D6"/>
    <w:rsid w:val="2B665353"/>
    <w:rsid w:val="2B69E39F"/>
    <w:rsid w:val="2BAF4302"/>
    <w:rsid w:val="2BB3301D"/>
    <w:rsid w:val="2BC07E6E"/>
    <w:rsid w:val="2BC0F837"/>
    <w:rsid w:val="2BC6B4BB"/>
    <w:rsid w:val="2BD0FEE6"/>
    <w:rsid w:val="2BD357DC"/>
    <w:rsid w:val="2BDAD901"/>
    <w:rsid w:val="2BE465E7"/>
    <w:rsid w:val="2BF17E2A"/>
    <w:rsid w:val="2C02C94B"/>
    <w:rsid w:val="2C154F5C"/>
    <w:rsid w:val="2C16AAFE"/>
    <w:rsid w:val="2C24D010"/>
    <w:rsid w:val="2C299939"/>
    <w:rsid w:val="2C517B7A"/>
    <w:rsid w:val="2C5F86A1"/>
    <w:rsid w:val="2C6482F5"/>
    <w:rsid w:val="2C6535D7"/>
    <w:rsid w:val="2C66E3A1"/>
    <w:rsid w:val="2C6B171D"/>
    <w:rsid w:val="2C77B6BA"/>
    <w:rsid w:val="2C7A6CC5"/>
    <w:rsid w:val="2C7CE07E"/>
    <w:rsid w:val="2C7EB0F2"/>
    <w:rsid w:val="2C8B23EA"/>
    <w:rsid w:val="2C9C77AD"/>
    <w:rsid w:val="2C9E9563"/>
    <w:rsid w:val="2CA185E1"/>
    <w:rsid w:val="2CA4DD4B"/>
    <w:rsid w:val="2CB15206"/>
    <w:rsid w:val="2CBB0222"/>
    <w:rsid w:val="2CD43B69"/>
    <w:rsid w:val="2CDB5C5F"/>
    <w:rsid w:val="2CDC3255"/>
    <w:rsid w:val="2CF25E24"/>
    <w:rsid w:val="2CF286AE"/>
    <w:rsid w:val="2CF4990B"/>
    <w:rsid w:val="2CF7A1D6"/>
    <w:rsid w:val="2CF7BB4B"/>
    <w:rsid w:val="2CFC5C7C"/>
    <w:rsid w:val="2CFFA90A"/>
    <w:rsid w:val="2D01CD66"/>
    <w:rsid w:val="2D024A8D"/>
    <w:rsid w:val="2D08E992"/>
    <w:rsid w:val="2D0E376F"/>
    <w:rsid w:val="2D14A204"/>
    <w:rsid w:val="2D259819"/>
    <w:rsid w:val="2D288682"/>
    <w:rsid w:val="2D2BD69F"/>
    <w:rsid w:val="2D2CDC83"/>
    <w:rsid w:val="2D318B56"/>
    <w:rsid w:val="2D39440B"/>
    <w:rsid w:val="2D51C3C8"/>
    <w:rsid w:val="2D5E0323"/>
    <w:rsid w:val="2D622E12"/>
    <w:rsid w:val="2D6307C5"/>
    <w:rsid w:val="2D636548"/>
    <w:rsid w:val="2D66C613"/>
    <w:rsid w:val="2D66D1FB"/>
    <w:rsid w:val="2D6905E6"/>
    <w:rsid w:val="2D7034C5"/>
    <w:rsid w:val="2D750E54"/>
    <w:rsid w:val="2D789ED1"/>
    <w:rsid w:val="2D8B793F"/>
    <w:rsid w:val="2D9DC69B"/>
    <w:rsid w:val="2DA511C5"/>
    <w:rsid w:val="2DA6E2B8"/>
    <w:rsid w:val="2DAC2E63"/>
    <w:rsid w:val="2DC3F9C1"/>
    <w:rsid w:val="2DD49258"/>
    <w:rsid w:val="2DD7F206"/>
    <w:rsid w:val="2DFF8E75"/>
    <w:rsid w:val="2E080328"/>
    <w:rsid w:val="2E0C9D9B"/>
    <w:rsid w:val="2E1DD1B9"/>
    <w:rsid w:val="2E34E085"/>
    <w:rsid w:val="2E3FCDC5"/>
    <w:rsid w:val="2E471CEF"/>
    <w:rsid w:val="2E60B81D"/>
    <w:rsid w:val="2E60E047"/>
    <w:rsid w:val="2E75F9BC"/>
    <w:rsid w:val="2E849D63"/>
    <w:rsid w:val="2EA276A0"/>
    <w:rsid w:val="2EAEF9C0"/>
    <w:rsid w:val="2EB674AB"/>
    <w:rsid w:val="2EBB7C6F"/>
    <w:rsid w:val="2EC01A78"/>
    <w:rsid w:val="2EC5AD71"/>
    <w:rsid w:val="2ED06063"/>
    <w:rsid w:val="2EDE0508"/>
    <w:rsid w:val="2EE4E309"/>
    <w:rsid w:val="2EEEED6F"/>
    <w:rsid w:val="2EF80E89"/>
    <w:rsid w:val="2F367D95"/>
    <w:rsid w:val="2F383BF2"/>
    <w:rsid w:val="2F3DC6B1"/>
    <w:rsid w:val="2F92D44B"/>
    <w:rsid w:val="2F9A101A"/>
    <w:rsid w:val="2FA15A8C"/>
    <w:rsid w:val="2FA58E03"/>
    <w:rsid w:val="2FB2F9A7"/>
    <w:rsid w:val="2FB722CF"/>
    <w:rsid w:val="2FCA380F"/>
    <w:rsid w:val="2FCC711A"/>
    <w:rsid w:val="2FD21DE6"/>
    <w:rsid w:val="2FD4E461"/>
    <w:rsid w:val="2FD75D77"/>
    <w:rsid w:val="3004E2D6"/>
    <w:rsid w:val="3016CA89"/>
    <w:rsid w:val="30192BCE"/>
    <w:rsid w:val="301B101E"/>
    <w:rsid w:val="30257232"/>
    <w:rsid w:val="30283606"/>
    <w:rsid w:val="302988FF"/>
    <w:rsid w:val="302C101F"/>
    <w:rsid w:val="3036C3F6"/>
    <w:rsid w:val="303AD5B5"/>
    <w:rsid w:val="3048552A"/>
    <w:rsid w:val="304B8954"/>
    <w:rsid w:val="30543D45"/>
    <w:rsid w:val="30548990"/>
    <w:rsid w:val="305D802C"/>
    <w:rsid w:val="306B50D9"/>
    <w:rsid w:val="3074DF10"/>
    <w:rsid w:val="307C780F"/>
    <w:rsid w:val="307DDF42"/>
    <w:rsid w:val="308CA5E0"/>
    <w:rsid w:val="30923F25"/>
    <w:rsid w:val="30A05213"/>
    <w:rsid w:val="30A41AAC"/>
    <w:rsid w:val="30A8E964"/>
    <w:rsid w:val="30AC6719"/>
    <w:rsid w:val="30B15AEC"/>
    <w:rsid w:val="30B39233"/>
    <w:rsid w:val="30B531F4"/>
    <w:rsid w:val="30BF12F5"/>
    <w:rsid w:val="30BFC429"/>
    <w:rsid w:val="30CCA9CE"/>
    <w:rsid w:val="30D60E40"/>
    <w:rsid w:val="30E32CD9"/>
    <w:rsid w:val="30EC1FB4"/>
    <w:rsid w:val="30F2A077"/>
    <w:rsid w:val="30F4472E"/>
    <w:rsid w:val="30F49FEE"/>
    <w:rsid w:val="31042A24"/>
    <w:rsid w:val="310476E8"/>
    <w:rsid w:val="3107E386"/>
    <w:rsid w:val="31081F7A"/>
    <w:rsid w:val="310A3345"/>
    <w:rsid w:val="310DB92D"/>
    <w:rsid w:val="311BE706"/>
    <w:rsid w:val="3123D042"/>
    <w:rsid w:val="31311B26"/>
    <w:rsid w:val="313A6652"/>
    <w:rsid w:val="3142DB0D"/>
    <w:rsid w:val="314C9953"/>
    <w:rsid w:val="31525817"/>
    <w:rsid w:val="31584B64"/>
    <w:rsid w:val="316B348E"/>
    <w:rsid w:val="316F9D21"/>
    <w:rsid w:val="3177233B"/>
    <w:rsid w:val="317DB39B"/>
    <w:rsid w:val="31998396"/>
    <w:rsid w:val="319B9B0A"/>
    <w:rsid w:val="31A5CA7F"/>
    <w:rsid w:val="31A70329"/>
    <w:rsid w:val="31AFB429"/>
    <w:rsid w:val="31B1046B"/>
    <w:rsid w:val="31B5C2C7"/>
    <w:rsid w:val="31B95AF8"/>
    <w:rsid w:val="31C1A0C1"/>
    <w:rsid w:val="31C7CBC1"/>
    <w:rsid w:val="31D4B57B"/>
    <w:rsid w:val="31DC16EA"/>
    <w:rsid w:val="31E20B3B"/>
    <w:rsid w:val="31E748B3"/>
    <w:rsid w:val="31E8AEDA"/>
    <w:rsid w:val="31EC0D41"/>
    <w:rsid w:val="31ECC7CD"/>
    <w:rsid w:val="31F064D9"/>
    <w:rsid w:val="31F1D694"/>
    <w:rsid w:val="31F41182"/>
    <w:rsid w:val="31FC8776"/>
    <w:rsid w:val="320DED41"/>
    <w:rsid w:val="32159076"/>
    <w:rsid w:val="3217896A"/>
    <w:rsid w:val="321A6883"/>
    <w:rsid w:val="322D089B"/>
    <w:rsid w:val="32302C24"/>
    <w:rsid w:val="3230A8EE"/>
    <w:rsid w:val="323AFCBD"/>
    <w:rsid w:val="3244113A"/>
    <w:rsid w:val="324DB4F7"/>
    <w:rsid w:val="324ED475"/>
    <w:rsid w:val="325559E7"/>
    <w:rsid w:val="325B6850"/>
    <w:rsid w:val="326006E1"/>
    <w:rsid w:val="32681337"/>
    <w:rsid w:val="3268C1F6"/>
    <w:rsid w:val="327F1E6B"/>
    <w:rsid w:val="3299FB3D"/>
    <w:rsid w:val="329B2E9D"/>
    <w:rsid w:val="32A389E7"/>
    <w:rsid w:val="32A6F1D3"/>
    <w:rsid w:val="32A719DA"/>
    <w:rsid w:val="32ABD7BD"/>
    <w:rsid w:val="32AF8C07"/>
    <w:rsid w:val="32B48D03"/>
    <w:rsid w:val="32B4C0C5"/>
    <w:rsid w:val="32B5072B"/>
    <w:rsid w:val="32BFDAB1"/>
    <w:rsid w:val="32D0F33F"/>
    <w:rsid w:val="32D41D3F"/>
    <w:rsid w:val="32D4C863"/>
    <w:rsid w:val="32ED270B"/>
    <w:rsid w:val="32F9A581"/>
    <w:rsid w:val="330D752F"/>
    <w:rsid w:val="33171324"/>
    <w:rsid w:val="331F0A31"/>
    <w:rsid w:val="332136E8"/>
    <w:rsid w:val="33213FE7"/>
    <w:rsid w:val="332E2304"/>
    <w:rsid w:val="333A5858"/>
    <w:rsid w:val="333A7DA2"/>
    <w:rsid w:val="3341C786"/>
    <w:rsid w:val="334F00AD"/>
    <w:rsid w:val="3350E11C"/>
    <w:rsid w:val="3361318F"/>
    <w:rsid w:val="3362F2CF"/>
    <w:rsid w:val="3367C6F0"/>
    <w:rsid w:val="336C0A7A"/>
    <w:rsid w:val="33A68C44"/>
    <w:rsid w:val="33A82805"/>
    <w:rsid w:val="33AA7C54"/>
    <w:rsid w:val="33B26406"/>
    <w:rsid w:val="33BAC34B"/>
    <w:rsid w:val="33CFA329"/>
    <w:rsid w:val="33DCFAF9"/>
    <w:rsid w:val="33DD69C3"/>
    <w:rsid w:val="33DDDC1E"/>
    <w:rsid w:val="33E58D3F"/>
    <w:rsid w:val="33EF6A84"/>
    <w:rsid w:val="33F55613"/>
    <w:rsid w:val="341039A5"/>
    <w:rsid w:val="341367CA"/>
    <w:rsid w:val="34144A41"/>
    <w:rsid w:val="3414D817"/>
    <w:rsid w:val="343077FA"/>
    <w:rsid w:val="3456541E"/>
    <w:rsid w:val="3459BC21"/>
    <w:rsid w:val="3466877D"/>
    <w:rsid w:val="3474262A"/>
    <w:rsid w:val="347DBE38"/>
    <w:rsid w:val="347F8D66"/>
    <w:rsid w:val="349210AF"/>
    <w:rsid w:val="34922A09"/>
    <w:rsid w:val="3492BBE2"/>
    <w:rsid w:val="34C9D89E"/>
    <w:rsid w:val="34D8A702"/>
    <w:rsid w:val="34DA4FD8"/>
    <w:rsid w:val="34DD8707"/>
    <w:rsid w:val="34E7B3B1"/>
    <w:rsid w:val="34EB3A65"/>
    <w:rsid w:val="34F0110C"/>
    <w:rsid w:val="34FC73BA"/>
    <w:rsid w:val="35007AB3"/>
    <w:rsid w:val="3505C5F3"/>
    <w:rsid w:val="350825A3"/>
    <w:rsid w:val="350B28F3"/>
    <w:rsid w:val="350B363E"/>
    <w:rsid w:val="350E7F53"/>
    <w:rsid w:val="35151179"/>
    <w:rsid w:val="351E74C1"/>
    <w:rsid w:val="352D1638"/>
    <w:rsid w:val="353E2FF0"/>
    <w:rsid w:val="3542BE00"/>
    <w:rsid w:val="3575EE4D"/>
    <w:rsid w:val="357F3CAF"/>
    <w:rsid w:val="3582A6B7"/>
    <w:rsid w:val="3582B9DC"/>
    <w:rsid w:val="35840EA4"/>
    <w:rsid w:val="358A2A7D"/>
    <w:rsid w:val="35916C3A"/>
    <w:rsid w:val="359DFF9F"/>
    <w:rsid w:val="35A3FD71"/>
    <w:rsid w:val="35A5C00A"/>
    <w:rsid w:val="35A7A1B5"/>
    <w:rsid w:val="35A92930"/>
    <w:rsid w:val="35AC2876"/>
    <w:rsid w:val="35AD727E"/>
    <w:rsid w:val="35BA99FC"/>
    <w:rsid w:val="35BD9F0E"/>
    <w:rsid w:val="35C759AE"/>
    <w:rsid w:val="35C81B76"/>
    <w:rsid w:val="35D13B30"/>
    <w:rsid w:val="35D2287E"/>
    <w:rsid w:val="35E94C11"/>
    <w:rsid w:val="35FEB418"/>
    <w:rsid w:val="35FF9372"/>
    <w:rsid w:val="36286A4B"/>
    <w:rsid w:val="362E5AE1"/>
    <w:rsid w:val="3632582C"/>
    <w:rsid w:val="364AAAB9"/>
    <w:rsid w:val="365DA919"/>
    <w:rsid w:val="366A3611"/>
    <w:rsid w:val="3673483C"/>
    <w:rsid w:val="36788403"/>
    <w:rsid w:val="367F9658"/>
    <w:rsid w:val="3688BED9"/>
    <w:rsid w:val="3694D441"/>
    <w:rsid w:val="36994674"/>
    <w:rsid w:val="36B83FD5"/>
    <w:rsid w:val="36CBDA69"/>
    <w:rsid w:val="36CD28CC"/>
    <w:rsid w:val="36DD9CBC"/>
    <w:rsid w:val="36E94A13"/>
    <w:rsid w:val="36F59A74"/>
    <w:rsid w:val="36FA5D66"/>
    <w:rsid w:val="370C3D95"/>
    <w:rsid w:val="3710D4B3"/>
    <w:rsid w:val="3714D010"/>
    <w:rsid w:val="372ADA40"/>
    <w:rsid w:val="374610C1"/>
    <w:rsid w:val="37547753"/>
    <w:rsid w:val="377063DD"/>
    <w:rsid w:val="377948D9"/>
    <w:rsid w:val="37801A81"/>
    <w:rsid w:val="379553F5"/>
    <w:rsid w:val="379C9271"/>
    <w:rsid w:val="379E1C53"/>
    <w:rsid w:val="37A8BB50"/>
    <w:rsid w:val="37C5804F"/>
    <w:rsid w:val="37E0407E"/>
    <w:rsid w:val="37F682BF"/>
    <w:rsid w:val="37F97BF0"/>
    <w:rsid w:val="380E0648"/>
    <w:rsid w:val="381BE92F"/>
    <w:rsid w:val="381E73C3"/>
    <w:rsid w:val="382157D5"/>
    <w:rsid w:val="3822C4F7"/>
    <w:rsid w:val="38252DDD"/>
    <w:rsid w:val="3827657C"/>
    <w:rsid w:val="383D2084"/>
    <w:rsid w:val="384EFE1E"/>
    <w:rsid w:val="3854F86E"/>
    <w:rsid w:val="38624A62"/>
    <w:rsid w:val="3873D284"/>
    <w:rsid w:val="38767AFC"/>
    <w:rsid w:val="3876909D"/>
    <w:rsid w:val="387917D5"/>
    <w:rsid w:val="389D6F32"/>
    <w:rsid w:val="389D97B0"/>
    <w:rsid w:val="38B97B2D"/>
    <w:rsid w:val="38D02DFF"/>
    <w:rsid w:val="38D36CB8"/>
    <w:rsid w:val="38DEBA95"/>
    <w:rsid w:val="38E9D9C8"/>
    <w:rsid w:val="38E9D9D3"/>
    <w:rsid w:val="38ED02E8"/>
    <w:rsid w:val="38F55FF0"/>
    <w:rsid w:val="3908E432"/>
    <w:rsid w:val="3918458D"/>
    <w:rsid w:val="392A6814"/>
    <w:rsid w:val="392D1BC6"/>
    <w:rsid w:val="3931260E"/>
    <w:rsid w:val="393A6412"/>
    <w:rsid w:val="393DC1D2"/>
    <w:rsid w:val="39435F4F"/>
    <w:rsid w:val="395B34EE"/>
    <w:rsid w:val="39606051"/>
    <w:rsid w:val="396E143A"/>
    <w:rsid w:val="39812D8A"/>
    <w:rsid w:val="3985165D"/>
    <w:rsid w:val="399B311F"/>
    <w:rsid w:val="39A2A1D9"/>
    <w:rsid w:val="39AB63AA"/>
    <w:rsid w:val="39E893A2"/>
    <w:rsid w:val="39F7CF39"/>
    <w:rsid w:val="39F80811"/>
    <w:rsid w:val="3A024BB2"/>
    <w:rsid w:val="3A0D99FF"/>
    <w:rsid w:val="3A0E8082"/>
    <w:rsid w:val="3A1F6064"/>
    <w:rsid w:val="3A230248"/>
    <w:rsid w:val="3A3B81A2"/>
    <w:rsid w:val="3A4539D4"/>
    <w:rsid w:val="3A4D1F01"/>
    <w:rsid w:val="3A58CAFF"/>
    <w:rsid w:val="3A637AC8"/>
    <w:rsid w:val="3A703712"/>
    <w:rsid w:val="3A7B6D80"/>
    <w:rsid w:val="3A7F6F79"/>
    <w:rsid w:val="3A85542F"/>
    <w:rsid w:val="3AADA45A"/>
    <w:rsid w:val="3AB4624D"/>
    <w:rsid w:val="3ABB118C"/>
    <w:rsid w:val="3ACC1FD8"/>
    <w:rsid w:val="3AE1E443"/>
    <w:rsid w:val="3AE2B3C0"/>
    <w:rsid w:val="3AED08E9"/>
    <w:rsid w:val="3B0921A3"/>
    <w:rsid w:val="3B12615A"/>
    <w:rsid w:val="3B12C785"/>
    <w:rsid w:val="3B19C519"/>
    <w:rsid w:val="3B27207F"/>
    <w:rsid w:val="3B2F3524"/>
    <w:rsid w:val="3B2FDF8A"/>
    <w:rsid w:val="3B3153EF"/>
    <w:rsid w:val="3B44117C"/>
    <w:rsid w:val="3B50DA57"/>
    <w:rsid w:val="3B5A9024"/>
    <w:rsid w:val="3B6AD00F"/>
    <w:rsid w:val="3B6B2B34"/>
    <w:rsid w:val="3B753426"/>
    <w:rsid w:val="3B79E1DC"/>
    <w:rsid w:val="3B88245C"/>
    <w:rsid w:val="3B943259"/>
    <w:rsid w:val="3B948340"/>
    <w:rsid w:val="3BABBF06"/>
    <w:rsid w:val="3BAF66BD"/>
    <w:rsid w:val="3BAF6A2F"/>
    <w:rsid w:val="3BBB5543"/>
    <w:rsid w:val="3BC3A30E"/>
    <w:rsid w:val="3BC94D95"/>
    <w:rsid w:val="3BD354BE"/>
    <w:rsid w:val="3BD4D02F"/>
    <w:rsid w:val="3BDD075C"/>
    <w:rsid w:val="3BDF54A1"/>
    <w:rsid w:val="3BE8D454"/>
    <w:rsid w:val="3BFD2061"/>
    <w:rsid w:val="3BFD594F"/>
    <w:rsid w:val="3C021FCC"/>
    <w:rsid w:val="3C06836D"/>
    <w:rsid w:val="3C124DEE"/>
    <w:rsid w:val="3C1B40C8"/>
    <w:rsid w:val="3C2369A0"/>
    <w:rsid w:val="3C26BDC7"/>
    <w:rsid w:val="3C61AA05"/>
    <w:rsid w:val="3C7018A5"/>
    <w:rsid w:val="3C75016B"/>
    <w:rsid w:val="3C806523"/>
    <w:rsid w:val="3C984244"/>
    <w:rsid w:val="3C9CADD5"/>
    <w:rsid w:val="3CAA18BB"/>
    <w:rsid w:val="3CAB9D8A"/>
    <w:rsid w:val="3CAD036C"/>
    <w:rsid w:val="3CB7F0CD"/>
    <w:rsid w:val="3CC64F4A"/>
    <w:rsid w:val="3CC98570"/>
    <w:rsid w:val="3CCAD453"/>
    <w:rsid w:val="3CD31FEB"/>
    <w:rsid w:val="3CD3DF91"/>
    <w:rsid w:val="3CE61E84"/>
    <w:rsid w:val="3CEB3EA8"/>
    <w:rsid w:val="3CF8A2AD"/>
    <w:rsid w:val="3CFED99A"/>
    <w:rsid w:val="3D07F453"/>
    <w:rsid w:val="3D189727"/>
    <w:rsid w:val="3D19D1DE"/>
    <w:rsid w:val="3D1AA9D7"/>
    <w:rsid w:val="3D230C80"/>
    <w:rsid w:val="3D24A8D2"/>
    <w:rsid w:val="3D2C9F8B"/>
    <w:rsid w:val="3D2EEE95"/>
    <w:rsid w:val="3D4F0249"/>
    <w:rsid w:val="3D70427C"/>
    <w:rsid w:val="3D7E62E1"/>
    <w:rsid w:val="3D86112F"/>
    <w:rsid w:val="3D8848BE"/>
    <w:rsid w:val="3D8E0832"/>
    <w:rsid w:val="3D925D0A"/>
    <w:rsid w:val="3D94FDF6"/>
    <w:rsid w:val="3D9AF191"/>
    <w:rsid w:val="3DA319DB"/>
    <w:rsid w:val="3DA9A87D"/>
    <w:rsid w:val="3DB41A99"/>
    <w:rsid w:val="3DB6B813"/>
    <w:rsid w:val="3DD1A85F"/>
    <w:rsid w:val="3DDB419C"/>
    <w:rsid w:val="3DDFBB64"/>
    <w:rsid w:val="3DEEBEEB"/>
    <w:rsid w:val="3DF157FF"/>
    <w:rsid w:val="3DF95219"/>
    <w:rsid w:val="3E0EA7A7"/>
    <w:rsid w:val="3E147B45"/>
    <w:rsid w:val="3E1A929D"/>
    <w:rsid w:val="3E1ECB52"/>
    <w:rsid w:val="3E22F795"/>
    <w:rsid w:val="3E243542"/>
    <w:rsid w:val="3E2887FB"/>
    <w:rsid w:val="3E303A24"/>
    <w:rsid w:val="3E368C2B"/>
    <w:rsid w:val="3E39A8B4"/>
    <w:rsid w:val="3E3BA981"/>
    <w:rsid w:val="3E460891"/>
    <w:rsid w:val="3E5BF9A6"/>
    <w:rsid w:val="3E63F88D"/>
    <w:rsid w:val="3E65D29B"/>
    <w:rsid w:val="3E6A0860"/>
    <w:rsid w:val="3E6A3505"/>
    <w:rsid w:val="3E77739D"/>
    <w:rsid w:val="3E7F9B29"/>
    <w:rsid w:val="3E8BD4E9"/>
    <w:rsid w:val="3E9542E8"/>
    <w:rsid w:val="3E9DE88E"/>
    <w:rsid w:val="3EA552D0"/>
    <w:rsid w:val="3EC485EA"/>
    <w:rsid w:val="3EC93794"/>
    <w:rsid w:val="3ED4FCE2"/>
    <w:rsid w:val="3EE383FD"/>
    <w:rsid w:val="3EEB0028"/>
    <w:rsid w:val="3F153076"/>
    <w:rsid w:val="3F16DD3D"/>
    <w:rsid w:val="3F19A8B4"/>
    <w:rsid w:val="3F23EB5B"/>
    <w:rsid w:val="3F27FE00"/>
    <w:rsid w:val="3F2DD697"/>
    <w:rsid w:val="3F2E4A9C"/>
    <w:rsid w:val="3F33D886"/>
    <w:rsid w:val="3F3B7A2B"/>
    <w:rsid w:val="3F4DAEA3"/>
    <w:rsid w:val="3F63188E"/>
    <w:rsid w:val="3F6DCCFF"/>
    <w:rsid w:val="3F6EB80D"/>
    <w:rsid w:val="3F7A8DC3"/>
    <w:rsid w:val="3F7D981F"/>
    <w:rsid w:val="3F7F4B85"/>
    <w:rsid w:val="3F9054FA"/>
    <w:rsid w:val="3F99E38F"/>
    <w:rsid w:val="3FA299AE"/>
    <w:rsid w:val="3FA799ED"/>
    <w:rsid w:val="3FAF86CE"/>
    <w:rsid w:val="3FCACE0D"/>
    <w:rsid w:val="3FDB6D10"/>
    <w:rsid w:val="3FDBFA9B"/>
    <w:rsid w:val="3FEFD76C"/>
    <w:rsid w:val="3FF6A292"/>
    <w:rsid w:val="3FFD8432"/>
    <w:rsid w:val="400FC5C6"/>
    <w:rsid w:val="401D2862"/>
    <w:rsid w:val="401F68D2"/>
    <w:rsid w:val="40298AF0"/>
    <w:rsid w:val="402E2045"/>
    <w:rsid w:val="402F70AB"/>
    <w:rsid w:val="404339B4"/>
    <w:rsid w:val="40441736"/>
    <w:rsid w:val="4048D370"/>
    <w:rsid w:val="4048DC8A"/>
    <w:rsid w:val="404C3949"/>
    <w:rsid w:val="4051104E"/>
    <w:rsid w:val="405F27D4"/>
    <w:rsid w:val="406E4DA7"/>
    <w:rsid w:val="407526EF"/>
    <w:rsid w:val="40798495"/>
    <w:rsid w:val="4094583C"/>
    <w:rsid w:val="40A13468"/>
    <w:rsid w:val="40A13E0A"/>
    <w:rsid w:val="40AB7A2A"/>
    <w:rsid w:val="40B212A1"/>
    <w:rsid w:val="40B514E0"/>
    <w:rsid w:val="40B80D81"/>
    <w:rsid w:val="40C0F824"/>
    <w:rsid w:val="40CEA942"/>
    <w:rsid w:val="40CF2730"/>
    <w:rsid w:val="40DBB456"/>
    <w:rsid w:val="40E1C76E"/>
    <w:rsid w:val="40E295B7"/>
    <w:rsid w:val="40E94EC1"/>
    <w:rsid w:val="40EEB9B8"/>
    <w:rsid w:val="40FC3E28"/>
    <w:rsid w:val="4102D590"/>
    <w:rsid w:val="410C01EA"/>
    <w:rsid w:val="4112483E"/>
    <w:rsid w:val="41141EF4"/>
    <w:rsid w:val="41204AA0"/>
    <w:rsid w:val="41274409"/>
    <w:rsid w:val="41327CF7"/>
    <w:rsid w:val="41351146"/>
    <w:rsid w:val="41511EFD"/>
    <w:rsid w:val="41577611"/>
    <w:rsid w:val="4160AC8C"/>
    <w:rsid w:val="417244BF"/>
    <w:rsid w:val="417E24ED"/>
    <w:rsid w:val="4184A379"/>
    <w:rsid w:val="41889408"/>
    <w:rsid w:val="41923F5A"/>
    <w:rsid w:val="4194235A"/>
    <w:rsid w:val="419EE628"/>
    <w:rsid w:val="41B7C790"/>
    <w:rsid w:val="41C4740C"/>
    <w:rsid w:val="41C991D4"/>
    <w:rsid w:val="41CA68B7"/>
    <w:rsid w:val="41D5F325"/>
    <w:rsid w:val="41DDED41"/>
    <w:rsid w:val="41F1D154"/>
    <w:rsid w:val="41F6B601"/>
    <w:rsid w:val="41F9952C"/>
    <w:rsid w:val="4201DF5F"/>
    <w:rsid w:val="4202A48B"/>
    <w:rsid w:val="420BB673"/>
    <w:rsid w:val="420CB187"/>
    <w:rsid w:val="420CBE97"/>
    <w:rsid w:val="4210734E"/>
    <w:rsid w:val="4217413D"/>
    <w:rsid w:val="421AC014"/>
    <w:rsid w:val="421BE2AD"/>
    <w:rsid w:val="421CA3E3"/>
    <w:rsid w:val="422F65D4"/>
    <w:rsid w:val="4230E1AF"/>
    <w:rsid w:val="4232CB18"/>
    <w:rsid w:val="4232EFCC"/>
    <w:rsid w:val="4243EA21"/>
    <w:rsid w:val="424FE65F"/>
    <w:rsid w:val="4250DAB7"/>
    <w:rsid w:val="42668A5B"/>
    <w:rsid w:val="4266A0F9"/>
    <w:rsid w:val="426BFADE"/>
    <w:rsid w:val="4275D975"/>
    <w:rsid w:val="4276B75F"/>
    <w:rsid w:val="4283401A"/>
    <w:rsid w:val="428737AA"/>
    <w:rsid w:val="4289EF58"/>
    <w:rsid w:val="429005F5"/>
    <w:rsid w:val="4290DB9C"/>
    <w:rsid w:val="429A8052"/>
    <w:rsid w:val="42A3DC75"/>
    <w:rsid w:val="42C64002"/>
    <w:rsid w:val="42C9E8DC"/>
    <w:rsid w:val="42D1E520"/>
    <w:rsid w:val="42D20EFD"/>
    <w:rsid w:val="42DA593E"/>
    <w:rsid w:val="42E504D4"/>
    <w:rsid w:val="42E91253"/>
    <w:rsid w:val="42EC1663"/>
    <w:rsid w:val="42ECFD69"/>
    <w:rsid w:val="42ED062A"/>
    <w:rsid w:val="42EE5006"/>
    <w:rsid w:val="42EFDDDC"/>
    <w:rsid w:val="42FB8E1E"/>
    <w:rsid w:val="430D2DDF"/>
    <w:rsid w:val="431166BA"/>
    <w:rsid w:val="431FBAB4"/>
    <w:rsid w:val="431FD1DE"/>
    <w:rsid w:val="431FD213"/>
    <w:rsid w:val="4338E3F5"/>
    <w:rsid w:val="434676E2"/>
    <w:rsid w:val="4349D64D"/>
    <w:rsid w:val="434B0207"/>
    <w:rsid w:val="4350270F"/>
    <w:rsid w:val="435DA736"/>
    <w:rsid w:val="4363BD88"/>
    <w:rsid w:val="4368F82E"/>
    <w:rsid w:val="4378C373"/>
    <w:rsid w:val="4387985E"/>
    <w:rsid w:val="43920F46"/>
    <w:rsid w:val="43AA8619"/>
    <w:rsid w:val="43B73B96"/>
    <w:rsid w:val="43BADDF0"/>
    <w:rsid w:val="43C3F579"/>
    <w:rsid w:val="43D6ADC2"/>
    <w:rsid w:val="43DBC184"/>
    <w:rsid w:val="43E648F5"/>
    <w:rsid w:val="43E9776F"/>
    <w:rsid w:val="43EEED39"/>
    <w:rsid w:val="43EF95AF"/>
    <w:rsid w:val="43F265EF"/>
    <w:rsid w:val="44056801"/>
    <w:rsid w:val="440B9A06"/>
    <w:rsid w:val="4416DDC6"/>
    <w:rsid w:val="441A69B5"/>
    <w:rsid w:val="443866CB"/>
    <w:rsid w:val="443B45E0"/>
    <w:rsid w:val="444FA571"/>
    <w:rsid w:val="445E76B4"/>
    <w:rsid w:val="445F98B1"/>
    <w:rsid w:val="446471C1"/>
    <w:rsid w:val="4467F9CD"/>
    <w:rsid w:val="446C8FCC"/>
    <w:rsid w:val="4476518E"/>
    <w:rsid w:val="448B5CF1"/>
    <w:rsid w:val="448E8DB1"/>
    <w:rsid w:val="44920823"/>
    <w:rsid w:val="44960FE5"/>
    <w:rsid w:val="449668BE"/>
    <w:rsid w:val="4496C4BA"/>
    <w:rsid w:val="44A0523A"/>
    <w:rsid w:val="44BC7147"/>
    <w:rsid w:val="44BF5886"/>
    <w:rsid w:val="44C6E300"/>
    <w:rsid w:val="44D0EECC"/>
    <w:rsid w:val="44DC5239"/>
    <w:rsid w:val="44E438D2"/>
    <w:rsid w:val="44E63D4A"/>
    <w:rsid w:val="44F5566F"/>
    <w:rsid w:val="44F90F88"/>
    <w:rsid w:val="4514F3AF"/>
    <w:rsid w:val="45162F2A"/>
    <w:rsid w:val="451D15F8"/>
    <w:rsid w:val="451D9D1B"/>
    <w:rsid w:val="45283D8A"/>
    <w:rsid w:val="452AD564"/>
    <w:rsid w:val="4535F780"/>
    <w:rsid w:val="4543E301"/>
    <w:rsid w:val="45488875"/>
    <w:rsid w:val="454992B9"/>
    <w:rsid w:val="454F236E"/>
    <w:rsid w:val="45569A6C"/>
    <w:rsid w:val="455869EC"/>
    <w:rsid w:val="455C8EA3"/>
    <w:rsid w:val="456D394E"/>
    <w:rsid w:val="4576D980"/>
    <w:rsid w:val="457930EA"/>
    <w:rsid w:val="4579321D"/>
    <w:rsid w:val="45803490"/>
    <w:rsid w:val="458A9B8C"/>
    <w:rsid w:val="4596C702"/>
    <w:rsid w:val="459E76AB"/>
    <w:rsid w:val="45A43D9F"/>
    <w:rsid w:val="45A77040"/>
    <w:rsid w:val="45B9E6E5"/>
    <w:rsid w:val="45C556BE"/>
    <w:rsid w:val="45C83D57"/>
    <w:rsid w:val="45C850B6"/>
    <w:rsid w:val="45DDD7BF"/>
    <w:rsid w:val="45E6B475"/>
    <w:rsid w:val="45EF8969"/>
    <w:rsid w:val="45F35B58"/>
    <w:rsid w:val="45FE6C1E"/>
    <w:rsid w:val="4602A33C"/>
    <w:rsid w:val="46073870"/>
    <w:rsid w:val="4609A0C4"/>
    <w:rsid w:val="46313EEF"/>
    <w:rsid w:val="4635D0A2"/>
    <w:rsid w:val="46387B7E"/>
    <w:rsid w:val="4643455C"/>
    <w:rsid w:val="464B181F"/>
    <w:rsid w:val="4653C301"/>
    <w:rsid w:val="4665A738"/>
    <w:rsid w:val="4676ACE7"/>
    <w:rsid w:val="46829F26"/>
    <w:rsid w:val="468ABA64"/>
    <w:rsid w:val="469A6191"/>
    <w:rsid w:val="46A95F32"/>
    <w:rsid w:val="46BFE1BB"/>
    <w:rsid w:val="46C68684"/>
    <w:rsid w:val="46C6A82A"/>
    <w:rsid w:val="46CE3BCA"/>
    <w:rsid w:val="46D089F7"/>
    <w:rsid w:val="46D696B5"/>
    <w:rsid w:val="46E28484"/>
    <w:rsid w:val="46E53140"/>
    <w:rsid w:val="46E7E98D"/>
    <w:rsid w:val="46EB5F74"/>
    <w:rsid w:val="46F0B5E7"/>
    <w:rsid w:val="46FA28BE"/>
    <w:rsid w:val="46FEB1C0"/>
    <w:rsid w:val="470E1112"/>
    <w:rsid w:val="4714FE62"/>
    <w:rsid w:val="471A5FEB"/>
    <w:rsid w:val="471D331C"/>
    <w:rsid w:val="4721A943"/>
    <w:rsid w:val="4729E65B"/>
    <w:rsid w:val="4729EC8C"/>
    <w:rsid w:val="473DB655"/>
    <w:rsid w:val="474038E0"/>
    <w:rsid w:val="474928E3"/>
    <w:rsid w:val="474A4346"/>
    <w:rsid w:val="474F4437"/>
    <w:rsid w:val="47554884"/>
    <w:rsid w:val="476872F3"/>
    <w:rsid w:val="4772A9F3"/>
    <w:rsid w:val="47735073"/>
    <w:rsid w:val="47827C46"/>
    <w:rsid w:val="4782BE57"/>
    <w:rsid w:val="4788C34F"/>
    <w:rsid w:val="47973838"/>
    <w:rsid w:val="47996DB8"/>
    <w:rsid w:val="479A8124"/>
    <w:rsid w:val="479D2D6C"/>
    <w:rsid w:val="47A4DEA0"/>
    <w:rsid w:val="47C600CB"/>
    <w:rsid w:val="47C9CC28"/>
    <w:rsid w:val="47D2629D"/>
    <w:rsid w:val="47DC8242"/>
    <w:rsid w:val="47EE8A11"/>
    <w:rsid w:val="47FB1A37"/>
    <w:rsid w:val="481B8D3C"/>
    <w:rsid w:val="483037E5"/>
    <w:rsid w:val="48342704"/>
    <w:rsid w:val="483AFFC1"/>
    <w:rsid w:val="483F7F2D"/>
    <w:rsid w:val="48425D03"/>
    <w:rsid w:val="4842FCED"/>
    <w:rsid w:val="4847C4F1"/>
    <w:rsid w:val="4856C516"/>
    <w:rsid w:val="4861DEEB"/>
    <w:rsid w:val="486E226A"/>
    <w:rsid w:val="486E89A8"/>
    <w:rsid w:val="486F9AF5"/>
    <w:rsid w:val="48805C1B"/>
    <w:rsid w:val="489BCB37"/>
    <w:rsid w:val="48A753C4"/>
    <w:rsid w:val="48BE15FC"/>
    <w:rsid w:val="48C060EB"/>
    <w:rsid w:val="48CC6B49"/>
    <w:rsid w:val="48F416F8"/>
    <w:rsid w:val="49077C44"/>
    <w:rsid w:val="490ADE70"/>
    <w:rsid w:val="492A593B"/>
    <w:rsid w:val="4931C1B7"/>
    <w:rsid w:val="49376CD6"/>
    <w:rsid w:val="493AE565"/>
    <w:rsid w:val="493C8303"/>
    <w:rsid w:val="493DE6DF"/>
    <w:rsid w:val="49411AC1"/>
    <w:rsid w:val="49490069"/>
    <w:rsid w:val="49492554"/>
    <w:rsid w:val="4955BD35"/>
    <w:rsid w:val="49593BFD"/>
    <w:rsid w:val="495C8E75"/>
    <w:rsid w:val="49655E67"/>
    <w:rsid w:val="496E33F7"/>
    <w:rsid w:val="497312E5"/>
    <w:rsid w:val="49763116"/>
    <w:rsid w:val="49792C26"/>
    <w:rsid w:val="497C8895"/>
    <w:rsid w:val="497E5C16"/>
    <w:rsid w:val="4987BF7D"/>
    <w:rsid w:val="49891E36"/>
    <w:rsid w:val="499B7633"/>
    <w:rsid w:val="49A35312"/>
    <w:rsid w:val="49A7ED5B"/>
    <w:rsid w:val="49AF5157"/>
    <w:rsid w:val="49B11E8F"/>
    <w:rsid w:val="49C0964A"/>
    <w:rsid w:val="49C7330E"/>
    <w:rsid w:val="49C7CDD3"/>
    <w:rsid w:val="49CA3B8B"/>
    <w:rsid w:val="49CEC2C7"/>
    <w:rsid w:val="49CEECD3"/>
    <w:rsid w:val="49D2B57D"/>
    <w:rsid w:val="49D5DFB9"/>
    <w:rsid w:val="49E22F81"/>
    <w:rsid w:val="49E41D81"/>
    <w:rsid w:val="49E99DCA"/>
    <w:rsid w:val="4A076F54"/>
    <w:rsid w:val="4A122234"/>
    <w:rsid w:val="4A13AB2D"/>
    <w:rsid w:val="4A3A7B50"/>
    <w:rsid w:val="4A41C99E"/>
    <w:rsid w:val="4A44764F"/>
    <w:rsid w:val="4A471298"/>
    <w:rsid w:val="4A496044"/>
    <w:rsid w:val="4A4ADE40"/>
    <w:rsid w:val="4A513C7C"/>
    <w:rsid w:val="4A62015B"/>
    <w:rsid w:val="4A63EAEA"/>
    <w:rsid w:val="4A676FE1"/>
    <w:rsid w:val="4A78A260"/>
    <w:rsid w:val="4A7B7DB2"/>
    <w:rsid w:val="4AAA253A"/>
    <w:rsid w:val="4AAA8254"/>
    <w:rsid w:val="4AAB50CE"/>
    <w:rsid w:val="4AAB8747"/>
    <w:rsid w:val="4AB6BDD6"/>
    <w:rsid w:val="4AB797FD"/>
    <w:rsid w:val="4AC05006"/>
    <w:rsid w:val="4ADC720C"/>
    <w:rsid w:val="4AE0F672"/>
    <w:rsid w:val="4AE81877"/>
    <w:rsid w:val="4AED0928"/>
    <w:rsid w:val="4AF47D81"/>
    <w:rsid w:val="4B0446DD"/>
    <w:rsid w:val="4B0940F7"/>
    <w:rsid w:val="4B15653B"/>
    <w:rsid w:val="4B1727E2"/>
    <w:rsid w:val="4B205BC7"/>
    <w:rsid w:val="4B2D7070"/>
    <w:rsid w:val="4B428C0A"/>
    <w:rsid w:val="4B54CC01"/>
    <w:rsid w:val="4B61979D"/>
    <w:rsid w:val="4B72234E"/>
    <w:rsid w:val="4B76EE4A"/>
    <w:rsid w:val="4B76FBA9"/>
    <w:rsid w:val="4B7EB54D"/>
    <w:rsid w:val="4B80DB69"/>
    <w:rsid w:val="4B8DE69B"/>
    <w:rsid w:val="4B93C371"/>
    <w:rsid w:val="4B969281"/>
    <w:rsid w:val="4BA354A8"/>
    <w:rsid w:val="4BB2FADB"/>
    <w:rsid w:val="4BB75725"/>
    <w:rsid w:val="4BB7D812"/>
    <w:rsid w:val="4BC0AC6C"/>
    <w:rsid w:val="4BC49FEC"/>
    <w:rsid w:val="4BC93E8F"/>
    <w:rsid w:val="4BD53167"/>
    <w:rsid w:val="4BD71907"/>
    <w:rsid w:val="4BDAF534"/>
    <w:rsid w:val="4BDFADBA"/>
    <w:rsid w:val="4BE77EB9"/>
    <w:rsid w:val="4BE9FC59"/>
    <w:rsid w:val="4BF5BD29"/>
    <w:rsid w:val="4C063179"/>
    <w:rsid w:val="4C18B453"/>
    <w:rsid w:val="4C1A43FF"/>
    <w:rsid w:val="4C3BFC00"/>
    <w:rsid w:val="4C4A3C07"/>
    <w:rsid w:val="4C4DC8AA"/>
    <w:rsid w:val="4C575C8A"/>
    <w:rsid w:val="4C5C8A41"/>
    <w:rsid w:val="4C5D0F87"/>
    <w:rsid w:val="4C69B6E6"/>
    <w:rsid w:val="4C7B75BA"/>
    <w:rsid w:val="4C815D3E"/>
    <w:rsid w:val="4C816DEC"/>
    <w:rsid w:val="4C87C60E"/>
    <w:rsid w:val="4C943C92"/>
    <w:rsid w:val="4CA36C8D"/>
    <w:rsid w:val="4CA50774"/>
    <w:rsid w:val="4CAC71C9"/>
    <w:rsid w:val="4CACE31A"/>
    <w:rsid w:val="4CB3EF13"/>
    <w:rsid w:val="4CB9219D"/>
    <w:rsid w:val="4CBD7909"/>
    <w:rsid w:val="4CBEE95C"/>
    <w:rsid w:val="4CCD8342"/>
    <w:rsid w:val="4CD16DF5"/>
    <w:rsid w:val="4CECFC6E"/>
    <w:rsid w:val="4CF03BC6"/>
    <w:rsid w:val="4CF35993"/>
    <w:rsid w:val="4CFF2574"/>
    <w:rsid w:val="4CFF951F"/>
    <w:rsid w:val="4D10A6F2"/>
    <w:rsid w:val="4D19CE05"/>
    <w:rsid w:val="4D280EFD"/>
    <w:rsid w:val="4D2A5552"/>
    <w:rsid w:val="4D2EC103"/>
    <w:rsid w:val="4D393DBB"/>
    <w:rsid w:val="4D4BB0DB"/>
    <w:rsid w:val="4D4BBB8E"/>
    <w:rsid w:val="4D5A9ACB"/>
    <w:rsid w:val="4D621B87"/>
    <w:rsid w:val="4D6790E2"/>
    <w:rsid w:val="4D6FA873"/>
    <w:rsid w:val="4D71B2BD"/>
    <w:rsid w:val="4D727D75"/>
    <w:rsid w:val="4D7A9366"/>
    <w:rsid w:val="4D7E8E8C"/>
    <w:rsid w:val="4D8778E7"/>
    <w:rsid w:val="4D91C55D"/>
    <w:rsid w:val="4DA0BAE3"/>
    <w:rsid w:val="4DA46707"/>
    <w:rsid w:val="4DA77962"/>
    <w:rsid w:val="4DB1CCE8"/>
    <w:rsid w:val="4DBF48D7"/>
    <w:rsid w:val="4DBF971F"/>
    <w:rsid w:val="4DC4A7BA"/>
    <w:rsid w:val="4DD1DC98"/>
    <w:rsid w:val="4DDDEACC"/>
    <w:rsid w:val="4DFC23B2"/>
    <w:rsid w:val="4E149E88"/>
    <w:rsid w:val="4E20E62E"/>
    <w:rsid w:val="4E318599"/>
    <w:rsid w:val="4E395A93"/>
    <w:rsid w:val="4E493A61"/>
    <w:rsid w:val="4E579B77"/>
    <w:rsid w:val="4E5FF173"/>
    <w:rsid w:val="4E6185DE"/>
    <w:rsid w:val="4E655624"/>
    <w:rsid w:val="4E6D399A"/>
    <w:rsid w:val="4E75CADF"/>
    <w:rsid w:val="4E7FF459"/>
    <w:rsid w:val="4E800B3D"/>
    <w:rsid w:val="4E8F96F6"/>
    <w:rsid w:val="4E929709"/>
    <w:rsid w:val="4E96E304"/>
    <w:rsid w:val="4EA3BADD"/>
    <w:rsid w:val="4EB54C73"/>
    <w:rsid w:val="4EB68B80"/>
    <w:rsid w:val="4EB80CEF"/>
    <w:rsid w:val="4EB85B05"/>
    <w:rsid w:val="4EBE338F"/>
    <w:rsid w:val="4EBFDD17"/>
    <w:rsid w:val="4EC69190"/>
    <w:rsid w:val="4ECD101C"/>
    <w:rsid w:val="4EDF0F7E"/>
    <w:rsid w:val="4EF6727A"/>
    <w:rsid w:val="4EF71205"/>
    <w:rsid w:val="4F0E41E7"/>
    <w:rsid w:val="4F3B03B4"/>
    <w:rsid w:val="4F3CCDFC"/>
    <w:rsid w:val="4F53A078"/>
    <w:rsid w:val="4F619AB5"/>
    <w:rsid w:val="4F6813AD"/>
    <w:rsid w:val="4F691D4D"/>
    <w:rsid w:val="4F7D9189"/>
    <w:rsid w:val="4F8001E7"/>
    <w:rsid w:val="4F8DB152"/>
    <w:rsid w:val="4F9AAA38"/>
    <w:rsid w:val="4FBD78E7"/>
    <w:rsid w:val="4FC7D80F"/>
    <w:rsid w:val="4FC83539"/>
    <w:rsid w:val="4FCCD12C"/>
    <w:rsid w:val="4FD3F920"/>
    <w:rsid w:val="4FDFE827"/>
    <w:rsid w:val="4FFE8D56"/>
    <w:rsid w:val="4FFFEFB5"/>
    <w:rsid w:val="500DD95B"/>
    <w:rsid w:val="500E0C93"/>
    <w:rsid w:val="5020DA05"/>
    <w:rsid w:val="502F5667"/>
    <w:rsid w:val="5032EB61"/>
    <w:rsid w:val="5033A14B"/>
    <w:rsid w:val="503C4D14"/>
    <w:rsid w:val="50585A26"/>
    <w:rsid w:val="506BC8D5"/>
    <w:rsid w:val="506E325F"/>
    <w:rsid w:val="5076CE46"/>
    <w:rsid w:val="50779CC5"/>
    <w:rsid w:val="507CD221"/>
    <w:rsid w:val="5080C664"/>
    <w:rsid w:val="509FB526"/>
    <w:rsid w:val="50A0D1C3"/>
    <w:rsid w:val="50B3EF89"/>
    <w:rsid w:val="50B8FC84"/>
    <w:rsid w:val="50BAF86A"/>
    <w:rsid w:val="50BB9284"/>
    <w:rsid w:val="50BD2B0F"/>
    <w:rsid w:val="50C1975D"/>
    <w:rsid w:val="50C9E897"/>
    <w:rsid w:val="50EE9271"/>
    <w:rsid w:val="50F0875D"/>
    <w:rsid w:val="510407CA"/>
    <w:rsid w:val="510F25AA"/>
    <w:rsid w:val="5116B053"/>
    <w:rsid w:val="512153EF"/>
    <w:rsid w:val="5121DE47"/>
    <w:rsid w:val="5132D284"/>
    <w:rsid w:val="513A578F"/>
    <w:rsid w:val="513C4015"/>
    <w:rsid w:val="5142D097"/>
    <w:rsid w:val="5143D416"/>
    <w:rsid w:val="51532C08"/>
    <w:rsid w:val="517E4873"/>
    <w:rsid w:val="517FC725"/>
    <w:rsid w:val="5182D573"/>
    <w:rsid w:val="519B9517"/>
    <w:rsid w:val="51B7B358"/>
    <w:rsid w:val="51BC70DB"/>
    <w:rsid w:val="51C11579"/>
    <w:rsid w:val="51C4C0EB"/>
    <w:rsid w:val="51D1BF6D"/>
    <w:rsid w:val="51D6897D"/>
    <w:rsid w:val="51D9FB08"/>
    <w:rsid w:val="51DBD28A"/>
    <w:rsid w:val="51E7EDBF"/>
    <w:rsid w:val="520CFDA8"/>
    <w:rsid w:val="5213E0F4"/>
    <w:rsid w:val="52176E6F"/>
    <w:rsid w:val="521AFEDC"/>
    <w:rsid w:val="521C4865"/>
    <w:rsid w:val="52295F8C"/>
    <w:rsid w:val="523AEF72"/>
    <w:rsid w:val="524515D8"/>
    <w:rsid w:val="524E4949"/>
    <w:rsid w:val="5252066A"/>
    <w:rsid w:val="52591C0F"/>
    <w:rsid w:val="5274C6D6"/>
    <w:rsid w:val="5280750F"/>
    <w:rsid w:val="52817B66"/>
    <w:rsid w:val="528855BD"/>
    <w:rsid w:val="52A05A7B"/>
    <w:rsid w:val="52AA91D3"/>
    <w:rsid w:val="52C57A55"/>
    <w:rsid w:val="52CF7E84"/>
    <w:rsid w:val="52E55CD1"/>
    <w:rsid w:val="52EB5E63"/>
    <w:rsid w:val="52FE6536"/>
    <w:rsid w:val="53167649"/>
    <w:rsid w:val="531F1908"/>
    <w:rsid w:val="5325078E"/>
    <w:rsid w:val="5331FEBA"/>
    <w:rsid w:val="5332B814"/>
    <w:rsid w:val="533534FF"/>
    <w:rsid w:val="533D55BE"/>
    <w:rsid w:val="53472BE6"/>
    <w:rsid w:val="534FF91A"/>
    <w:rsid w:val="53500675"/>
    <w:rsid w:val="5352ACF8"/>
    <w:rsid w:val="5353E5BA"/>
    <w:rsid w:val="5367DF1F"/>
    <w:rsid w:val="53703084"/>
    <w:rsid w:val="537A6BA2"/>
    <w:rsid w:val="5380854C"/>
    <w:rsid w:val="53ADB5E5"/>
    <w:rsid w:val="53B4A893"/>
    <w:rsid w:val="53BA1FA5"/>
    <w:rsid w:val="53CEC506"/>
    <w:rsid w:val="53DDE124"/>
    <w:rsid w:val="53DF3338"/>
    <w:rsid w:val="53E107CB"/>
    <w:rsid w:val="53F4444A"/>
    <w:rsid w:val="540329D4"/>
    <w:rsid w:val="540F7145"/>
    <w:rsid w:val="541B057E"/>
    <w:rsid w:val="5423A5A9"/>
    <w:rsid w:val="542901FA"/>
    <w:rsid w:val="54297A4A"/>
    <w:rsid w:val="542FF231"/>
    <w:rsid w:val="54356F55"/>
    <w:rsid w:val="543DD16B"/>
    <w:rsid w:val="544382DF"/>
    <w:rsid w:val="545D3C2F"/>
    <w:rsid w:val="54787B20"/>
    <w:rsid w:val="547A50E7"/>
    <w:rsid w:val="547E7D1B"/>
    <w:rsid w:val="548AC44E"/>
    <w:rsid w:val="548E36CB"/>
    <w:rsid w:val="549316E9"/>
    <w:rsid w:val="549CC1D0"/>
    <w:rsid w:val="54A19AA9"/>
    <w:rsid w:val="54BA646F"/>
    <w:rsid w:val="54C1CD6C"/>
    <w:rsid w:val="54C61EE4"/>
    <w:rsid w:val="54D68901"/>
    <w:rsid w:val="54D7AABB"/>
    <w:rsid w:val="54E1C68E"/>
    <w:rsid w:val="54E8B667"/>
    <w:rsid w:val="54EA8217"/>
    <w:rsid w:val="54F766F1"/>
    <w:rsid w:val="54FE5300"/>
    <w:rsid w:val="55044CAF"/>
    <w:rsid w:val="550B747A"/>
    <w:rsid w:val="551BA015"/>
    <w:rsid w:val="552921C1"/>
    <w:rsid w:val="552A2433"/>
    <w:rsid w:val="552D08DF"/>
    <w:rsid w:val="5533647C"/>
    <w:rsid w:val="5548DD56"/>
    <w:rsid w:val="5554B3A9"/>
    <w:rsid w:val="555DC6FC"/>
    <w:rsid w:val="556220DE"/>
    <w:rsid w:val="556F8961"/>
    <w:rsid w:val="5576626E"/>
    <w:rsid w:val="55907A2B"/>
    <w:rsid w:val="55993772"/>
    <w:rsid w:val="55A65E4A"/>
    <w:rsid w:val="55B00AD2"/>
    <w:rsid w:val="55B8E7CF"/>
    <w:rsid w:val="55B923CF"/>
    <w:rsid w:val="55BB9363"/>
    <w:rsid w:val="55CECD7C"/>
    <w:rsid w:val="55D19F80"/>
    <w:rsid w:val="55D46967"/>
    <w:rsid w:val="55D4E488"/>
    <w:rsid w:val="55D960C1"/>
    <w:rsid w:val="55DA3049"/>
    <w:rsid w:val="55DF535F"/>
    <w:rsid w:val="55E44B1D"/>
    <w:rsid w:val="55ED5A53"/>
    <w:rsid w:val="55F33367"/>
    <w:rsid w:val="55F80488"/>
    <w:rsid w:val="56042FBF"/>
    <w:rsid w:val="56060106"/>
    <w:rsid w:val="5606089C"/>
    <w:rsid w:val="5606BF99"/>
    <w:rsid w:val="560E5455"/>
    <w:rsid w:val="56117661"/>
    <w:rsid w:val="5620EBA2"/>
    <w:rsid w:val="562ACDEA"/>
    <w:rsid w:val="563A68D1"/>
    <w:rsid w:val="5640C169"/>
    <w:rsid w:val="5643C0D0"/>
    <w:rsid w:val="564BD035"/>
    <w:rsid w:val="566DD58E"/>
    <w:rsid w:val="5670098E"/>
    <w:rsid w:val="5675A7E7"/>
    <w:rsid w:val="56815DEE"/>
    <w:rsid w:val="5689664D"/>
    <w:rsid w:val="568F492D"/>
    <w:rsid w:val="5691BBA1"/>
    <w:rsid w:val="569553BA"/>
    <w:rsid w:val="56A0DB29"/>
    <w:rsid w:val="56B125AD"/>
    <w:rsid w:val="56C442D7"/>
    <w:rsid w:val="56C93844"/>
    <w:rsid w:val="56CBFA59"/>
    <w:rsid w:val="56CF79A2"/>
    <w:rsid w:val="56D32D3B"/>
    <w:rsid w:val="56E3DE20"/>
    <w:rsid w:val="56EEC59F"/>
    <w:rsid w:val="570BBFDF"/>
    <w:rsid w:val="57176289"/>
    <w:rsid w:val="57299626"/>
    <w:rsid w:val="572BEDD6"/>
    <w:rsid w:val="572FF250"/>
    <w:rsid w:val="573FB18E"/>
    <w:rsid w:val="5740186C"/>
    <w:rsid w:val="5758617F"/>
    <w:rsid w:val="576376A9"/>
    <w:rsid w:val="576B485D"/>
    <w:rsid w:val="576FAAC5"/>
    <w:rsid w:val="577049E7"/>
    <w:rsid w:val="577742A3"/>
    <w:rsid w:val="577C8A8D"/>
    <w:rsid w:val="577DA830"/>
    <w:rsid w:val="578BB200"/>
    <w:rsid w:val="57966BED"/>
    <w:rsid w:val="579FE5C0"/>
    <w:rsid w:val="57A482C5"/>
    <w:rsid w:val="57AACEFD"/>
    <w:rsid w:val="57AE4561"/>
    <w:rsid w:val="57B0B1F9"/>
    <w:rsid w:val="57B3104B"/>
    <w:rsid w:val="57BA05D5"/>
    <w:rsid w:val="57BD653D"/>
    <w:rsid w:val="57C1EF0B"/>
    <w:rsid w:val="57D7FDE0"/>
    <w:rsid w:val="57D81A1C"/>
    <w:rsid w:val="57E12E0D"/>
    <w:rsid w:val="57E74E7B"/>
    <w:rsid w:val="57EFF9DB"/>
    <w:rsid w:val="57FA63C0"/>
    <w:rsid w:val="580099C9"/>
    <w:rsid w:val="58142723"/>
    <w:rsid w:val="5831540F"/>
    <w:rsid w:val="584AAC12"/>
    <w:rsid w:val="584E2076"/>
    <w:rsid w:val="586456D2"/>
    <w:rsid w:val="586C1FE8"/>
    <w:rsid w:val="58777098"/>
    <w:rsid w:val="587DED78"/>
    <w:rsid w:val="5881ABAF"/>
    <w:rsid w:val="58932AAC"/>
    <w:rsid w:val="58968C79"/>
    <w:rsid w:val="5899105A"/>
    <w:rsid w:val="5899B2E4"/>
    <w:rsid w:val="58AD5F71"/>
    <w:rsid w:val="58B6543A"/>
    <w:rsid w:val="58B8E932"/>
    <w:rsid w:val="58BADD6A"/>
    <w:rsid w:val="58BC9511"/>
    <w:rsid w:val="58CBE312"/>
    <w:rsid w:val="58CF238C"/>
    <w:rsid w:val="58D6089E"/>
    <w:rsid w:val="58D9AD02"/>
    <w:rsid w:val="58E83B5A"/>
    <w:rsid w:val="58FEBB9E"/>
    <w:rsid w:val="590823B5"/>
    <w:rsid w:val="590E4534"/>
    <w:rsid w:val="5913ADCF"/>
    <w:rsid w:val="591630E0"/>
    <w:rsid w:val="592B03C7"/>
    <w:rsid w:val="5932CC49"/>
    <w:rsid w:val="593C148D"/>
    <w:rsid w:val="59593F87"/>
    <w:rsid w:val="59608238"/>
    <w:rsid w:val="5962D0AF"/>
    <w:rsid w:val="597163C0"/>
    <w:rsid w:val="597728DF"/>
    <w:rsid w:val="598BCBE5"/>
    <w:rsid w:val="599DBB4C"/>
    <w:rsid w:val="59A26064"/>
    <w:rsid w:val="59AC744A"/>
    <w:rsid w:val="59B4FE19"/>
    <w:rsid w:val="59B7AC30"/>
    <w:rsid w:val="59B9827A"/>
    <w:rsid w:val="59D71359"/>
    <w:rsid w:val="59EB59D8"/>
    <w:rsid w:val="5A00D33C"/>
    <w:rsid w:val="5A01402B"/>
    <w:rsid w:val="5A077085"/>
    <w:rsid w:val="5A0AEF3E"/>
    <w:rsid w:val="5A27AB61"/>
    <w:rsid w:val="5A46DA18"/>
    <w:rsid w:val="5A48651A"/>
    <w:rsid w:val="5A4B764A"/>
    <w:rsid w:val="5A50CC00"/>
    <w:rsid w:val="5A58AB46"/>
    <w:rsid w:val="5A5CF6D7"/>
    <w:rsid w:val="5A5FD92E"/>
    <w:rsid w:val="5A648998"/>
    <w:rsid w:val="5A6CF5EA"/>
    <w:rsid w:val="5A73643E"/>
    <w:rsid w:val="5A89A3D8"/>
    <w:rsid w:val="5A949B8E"/>
    <w:rsid w:val="5AA69CCA"/>
    <w:rsid w:val="5AA86DAA"/>
    <w:rsid w:val="5AACD2D9"/>
    <w:rsid w:val="5AB03B56"/>
    <w:rsid w:val="5AB14D3D"/>
    <w:rsid w:val="5AB51670"/>
    <w:rsid w:val="5AB9240E"/>
    <w:rsid w:val="5AC10326"/>
    <w:rsid w:val="5AC1A3AF"/>
    <w:rsid w:val="5ACC6A3B"/>
    <w:rsid w:val="5ACC7867"/>
    <w:rsid w:val="5AD42A35"/>
    <w:rsid w:val="5AD918C1"/>
    <w:rsid w:val="5AD98BE8"/>
    <w:rsid w:val="5AE16B91"/>
    <w:rsid w:val="5AE38682"/>
    <w:rsid w:val="5AF076D6"/>
    <w:rsid w:val="5AF0C495"/>
    <w:rsid w:val="5B0A882E"/>
    <w:rsid w:val="5B0FD609"/>
    <w:rsid w:val="5B159FF2"/>
    <w:rsid w:val="5B27C150"/>
    <w:rsid w:val="5B287440"/>
    <w:rsid w:val="5B2B9F01"/>
    <w:rsid w:val="5B3E91FA"/>
    <w:rsid w:val="5B4EEFEA"/>
    <w:rsid w:val="5B55978F"/>
    <w:rsid w:val="5B753E11"/>
    <w:rsid w:val="5B7C8E6C"/>
    <w:rsid w:val="5B7E9EAC"/>
    <w:rsid w:val="5B892FD0"/>
    <w:rsid w:val="5B95193B"/>
    <w:rsid w:val="5BA55B5E"/>
    <w:rsid w:val="5BC3D079"/>
    <w:rsid w:val="5BEE2396"/>
    <w:rsid w:val="5BF1B529"/>
    <w:rsid w:val="5BF4A575"/>
    <w:rsid w:val="5BF7C23D"/>
    <w:rsid w:val="5C0582BC"/>
    <w:rsid w:val="5C0B023A"/>
    <w:rsid w:val="5C0D19E6"/>
    <w:rsid w:val="5C15BA0F"/>
    <w:rsid w:val="5C164189"/>
    <w:rsid w:val="5C1BC2CC"/>
    <w:rsid w:val="5C237332"/>
    <w:rsid w:val="5C26F9DD"/>
    <w:rsid w:val="5C36C74D"/>
    <w:rsid w:val="5C3E126E"/>
    <w:rsid w:val="5C4969BD"/>
    <w:rsid w:val="5C4C0701"/>
    <w:rsid w:val="5C543AEC"/>
    <w:rsid w:val="5C572CC3"/>
    <w:rsid w:val="5C5B2FA3"/>
    <w:rsid w:val="5C6A01CE"/>
    <w:rsid w:val="5C6FAF5A"/>
    <w:rsid w:val="5C75ACA6"/>
    <w:rsid w:val="5C79AB3E"/>
    <w:rsid w:val="5C7D68BA"/>
    <w:rsid w:val="5C8542C7"/>
    <w:rsid w:val="5C922065"/>
    <w:rsid w:val="5C93C1C5"/>
    <w:rsid w:val="5C95592E"/>
    <w:rsid w:val="5C980E27"/>
    <w:rsid w:val="5C9962CE"/>
    <w:rsid w:val="5CA327A8"/>
    <w:rsid w:val="5CA57C7C"/>
    <w:rsid w:val="5CB2EA90"/>
    <w:rsid w:val="5CDDD62F"/>
    <w:rsid w:val="5CF2F7D2"/>
    <w:rsid w:val="5CF3CEEC"/>
    <w:rsid w:val="5CF50665"/>
    <w:rsid w:val="5D0995B1"/>
    <w:rsid w:val="5D184369"/>
    <w:rsid w:val="5D1EEB6A"/>
    <w:rsid w:val="5D2496A1"/>
    <w:rsid w:val="5D2D74F2"/>
    <w:rsid w:val="5D2F33B0"/>
    <w:rsid w:val="5D646EDA"/>
    <w:rsid w:val="5D71B8A6"/>
    <w:rsid w:val="5D79BC5C"/>
    <w:rsid w:val="5D805773"/>
    <w:rsid w:val="5D8ACCEE"/>
    <w:rsid w:val="5D945EE7"/>
    <w:rsid w:val="5D9C812D"/>
    <w:rsid w:val="5DA11ED8"/>
    <w:rsid w:val="5DA12FC6"/>
    <w:rsid w:val="5DA503FA"/>
    <w:rsid w:val="5DAD0F17"/>
    <w:rsid w:val="5DAF79F1"/>
    <w:rsid w:val="5DBB2535"/>
    <w:rsid w:val="5DBE8D80"/>
    <w:rsid w:val="5DC1D259"/>
    <w:rsid w:val="5DC9D93D"/>
    <w:rsid w:val="5DDE7141"/>
    <w:rsid w:val="5DE82DA4"/>
    <w:rsid w:val="5DEF5866"/>
    <w:rsid w:val="5DF50705"/>
    <w:rsid w:val="5DFB19B6"/>
    <w:rsid w:val="5DFB1C10"/>
    <w:rsid w:val="5DFC79D7"/>
    <w:rsid w:val="5E0078B6"/>
    <w:rsid w:val="5E1D6155"/>
    <w:rsid w:val="5E2511CD"/>
    <w:rsid w:val="5E267AAF"/>
    <w:rsid w:val="5E2AC9B3"/>
    <w:rsid w:val="5E54FAFB"/>
    <w:rsid w:val="5E6281F4"/>
    <w:rsid w:val="5E62AD1A"/>
    <w:rsid w:val="5E6B5D20"/>
    <w:rsid w:val="5E6BCB1B"/>
    <w:rsid w:val="5E6BE610"/>
    <w:rsid w:val="5E730C7C"/>
    <w:rsid w:val="5E7907E5"/>
    <w:rsid w:val="5E791009"/>
    <w:rsid w:val="5E7D3BEE"/>
    <w:rsid w:val="5E7FF8CA"/>
    <w:rsid w:val="5E82A8C5"/>
    <w:rsid w:val="5E9A69D8"/>
    <w:rsid w:val="5E9E8AE3"/>
    <w:rsid w:val="5EA16F87"/>
    <w:rsid w:val="5EAEA974"/>
    <w:rsid w:val="5EB1F32C"/>
    <w:rsid w:val="5EB37F9E"/>
    <w:rsid w:val="5EBD1F02"/>
    <w:rsid w:val="5EBDD2D8"/>
    <w:rsid w:val="5EBE26BF"/>
    <w:rsid w:val="5EBFB0F2"/>
    <w:rsid w:val="5ECD4EC8"/>
    <w:rsid w:val="5ED0044D"/>
    <w:rsid w:val="5ED05CF2"/>
    <w:rsid w:val="5EE1087C"/>
    <w:rsid w:val="5EE82A6C"/>
    <w:rsid w:val="5EF81248"/>
    <w:rsid w:val="5F069A81"/>
    <w:rsid w:val="5F0E8156"/>
    <w:rsid w:val="5F17AE89"/>
    <w:rsid w:val="5F25318E"/>
    <w:rsid w:val="5F2F9FE7"/>
    <w:rsid w:val="5F3619C2"/>
    <w:rsid w:val="5F3BB4F0"/>
    <w:rsid w:val="5F4144DA"/>
    <w:rsid w:val="5F45C734"/>
    <w:rsid w:val="5F4ACC96"/>
    <w:rsid w:val="5F5DDA0C"/>
    <w:rsid w:val="5F75685B"/>
    <w:rsid w:val="5FAF5201"/>
    <w:rsid w:val="5FAFC2B2"/>
    <w:rsid w:val="5FB39E91"/>
    <w:rsid w:val="5FB9B79D"/>
    <w:rsid w:val="5FC4BC1D"/>
    <w:rsid w:val="5FC52BC5"/>
    <w:rsid w:val="5FDF88E9"/>
    <w:rsid w:val="5FE31FD0"/>
    <w:rsid w:val="5FE344E4"/>
    <w:rsid w:val="5FE52286"/>
    <w:rsid w:val="5FE8A480"/>
    <w:rsid w:val="5FFFABAF"/>
    <w:rsid w:val="60003894"/>
    <w:rsid w:val="600393CD"/>
    <w:rsid w:val="6006B1A6"/>
    <w:rsid w:val="600BA35E"/>
    <w:rsid w:val="601A3EA7"/>
    <w:rsid w:val="601FF52F"/>
    <w:rsid w:val="602617D2"/>
    <w:rsid w:val="602973CE"/>
    <w:rsid w:val="602CB25D"/>
    <w:rsid w:val="602EEA64"/>
    <w:rsid w:val="6036DBA7"/>
    <w:rsid w:val="603706BD"/>
    <w:rsid w:val="60374659"/>
    <w:rsid w:val="6039A19E"/>
    <w:rsid w:val="603CED0D"/>
    <w:rsid w:val="6045E411"/>
    <w:rsid w:val="604AFAD2"/>
    <w:rsid w:val="605903A8"/>
    <w:rsid w:val="60637AA6"/>
    <w:rsid w:val="606DABBF"/>
    <w:rsid w:val="60720588"/>
    <w:rsid w:val="60725C4D"/>
    <w:rsid w:val="60741018"/>
    <w:rsid w:val="6077D2C9"/>
    <w:rsid w:val="607914C6"/>
    <w:rsid w:val="607E6972"/>
    <w:rsid w:val="6088D41B"/>
    <w:rsid w:val="6096C497"/>
    <w:rsid w:val="60A13C8F"/>
    <w:rsid w:val="60B4FED3"/>
    <w:rsid w:val="60C47EB9"/>
    <w:rsid w:val="60CD53D9"/>
    <w:rsid w:val="60CEAE50"/>
    <w:rsid w:val="60D10914"/>
    <w:rsid w:val="60D7AF7D"/>
    <w:rsid w:val="60DA4DD3"/>
    <w:rsid w:val="60E7ECBA"/>
    <w:rsid w:val="611B837A"/>
    <w:rsid w:val="61244D08"/>
    <w:rsid w:val="61346515"/>
    <w:rsid w:val="613B8246"/>
    <w:rsid w:val="613C5415"/>
    <w:rsid w:val="6155BE3F"/>
    <w:rsid w:val="6160B184"/>
    <w:rsid w:val="6168CC9A"/>
    <w:rsid w:val="617B6402"/>
    <w:rsid w:val="617B6B9A"/>
    <w:rsid w:val="618178DA"/>
    <w:rsid w:val="61853EF0"/>
    <w:rsid w:val="618E6D02"/>
    <w:rsid w:val="618FEE0D"/>
    <w:rsid w:val="61928578"/>
    <w:rsid w:val="619A7634"/>
    <w:rsid w:val="61AA4B93"/>
    <w:rsid w:val="61B2A232"/>
    <w:rsid w:val="61B64938"/>
    <w:rsid w:val="61BAF0B1"/>
    <w:rsid w:val="61BEF867"/>
    <w:rsid w:val="61D3AC02"/>
    <w:rsid w:val="6204AA1D"/>
    <w:rsid w:val="622C80CA"/>
    <w:rsid w:val="622E5A0A"/>
    <w:rsid w:val="6230464E"/>
    <w:rsid w:val="62361C0B"/>
    <w:rsid w:val="623F37B1"/>
    <w:rsid w:val="624108A6"/>
    <w:rsid w:val="62514CF3"/>
    <w:rsid w:val="625571B8"/>
    <w:rsid w:val="625838E8"/>
    <w:rsid w:val="625E7582"/>
    <w:rsid w:val="625F74F4"/>
    <w:rsid w:val="626EF94C"/>
    <w:rsid w:val="6275F8D5"/>
    <w:rsid w:val="62807C85"/>
    <w:rsid w:val="62871A75"/>
    <w:rsid w:val="6294DE97"/>
    <w:rsid w:val="62BBCC6D"/>
    <w:rsid w:val="62C01755"/>
    <w:rsid w:val="62D2A90B"/>
    <w:rsid w:val="62D47255"/>
    <w:rsid w:val="62DA8335"/>
    <w:rsid w:val="6317DCF7"/>
    <w:rsid w:val="632B0883"/>
    <w:rsid w:val="632BE628"/>
    <w:rsid w:val="632DBE85"/>
    <w:rsid w:val="6332C74C"/>
    <w:rsid w:val="633826FD"/>
    <w:rsid w:val="63396067"/>
    <w:rsid w:val="63408D85"/>
    <w:rsid w:val="6345AA2C"/>
    <w:rsid w:val="63472A22"/>
    <w:rsid w:val="634E923A"/>
    <w:rsid w:val="6351924F"/>
    <w:rsid w:val="635C752C"/>
    <w:rsid w:val="636D1AA2"/>
    <w:rsid w:val="637EBD6E"/>
    <w:rsid w:val="63A2701B"/>
    <w:rsid w:val="63A2A8C3"/>
    <w:rsid w:val="63A36DFC"/>
    <w:rsid w:val="63AFC009"/>
    <w:rsid w:val="63B595A8"/>
    <w:rsid w:val="63C25053"/>
    <w:rsid w:val="63C3F2D0"/>
    <w:rsid w:val="63C99E1D"/>
    <w:rsid w:val="63CB2E51"/>
    <w:rsid w:val="63E4A4D1"/>
    <w:rsid w:val="63EAACB8"/>
    <w:rsid w:val="63F184D5"/>
    <w:rsid w:val="63F312E0"/>
    <w:rsid w:val="640CAB6F"/>
    <w:rsid w:val="640E3D1C"/>
    <w:rsid w:val="640F4068"/>
    <w:rsid w:val="641A313C"/>
    <w:rsid w:val="641B4246"/>
    <w:rsid w:val="643F4BF4"/>
    <w:rsid w:val="64408133"/>
    <w:rsid w:val="64459265"/>
    <w:rsid w:val="645209CA"/>
    <w:rsid w:val="646C7782"/>
    <w:rsid w:val="648ABF7C"/>
    <w:rsid w:val="64A6D482"/>
    <w:rsid w:val="64AF817C"/>
    <w:rsid w:val="64B03F93"/>
    <w:rsid w:val="64BE3DA6"/>
    <w:rsid w:val="64C3A0BB"/>
    <w:rsid w:val="64C8B74D"/>
    <w:rsid w:val="64E126A7"/>
    <w:rsid w:val="64E1C011"/>
    <w:rsid w:val="64E94212"/>
    <w:rsid w:val="64FA89BC"/>
    <w:rsid w:val="650A4719"/>
    <w:rsid w:val="650D070D"/>
    <w:rsid w:val="652CEBF9"/>
    <w:rsid w:val="6530CA51"/>
    <w:rsid w:val="6531F197"/>
    <w:rsid w:val="65411650"/>
    <w:rsid w:val="655B39AD"/>
    <w:rsid w:val="656A0AB8"/>
    <w:rsid w:val="6575B25A"/>
    <w:rsid w:val="6578340F"/>
    <w:rsid w:val="657A5FED"/>
    <w:rsid w:val="65816A39"/>
    <w:rsid w:val="65912089"/>
    <w:rsid w:val="65971ACA"/>
    <w:rsid w:val="6597A5FF"/>
    <w:rsid w:val="6598CB2C"/>
    <w:rsid w:val="65C0C5FF"/>
    <w:rsid w:val="65C5D6F2"/>
    <w:rsid w:val="65CFCBBD"/>
    <w:rsid w:val="65DC918A"/>
    <w:rsid w:val="6619BE1B"/>
    <w:rsid w:val="661A5107"/>
    <w:rsid w:val="661DF7BF"/>
    <w:rsid w:val="66247D57"/>
    <w:rsid w:val="662E7946"/>
    <w:rsid w:val="664DC879"/>
    <w:rsid w:val="66520D47"/>
    <w:rsid w:val="66553789"/>
    <w:rsid w:val="6655919D"/>
    <w:rsid w:val="6659DA5D"/>
    <w:rsid w:val="665BA313"/>
    <w:rsid w:val="66629A00"/>
    <w:rsid w:val="6681C472"/>
    <w:rsid w:val="66820EB7"/>
    <w:rsid w:val="66A72564"/>
    <w:rsid w:val="66B095C3"/>
    <w:rsid w:val="66BD4B4F"/>
    <w:rsid w:val="66BDC272"/>
    <w:rsid w:val="66D58F9A"/>
    <w:rsid w:val="66E29B3D"/>
    <w:rsid w:val="66E75DF4"/>
    <w:rsid w:val="66F283FA"/>
    <w:rsid w:val="67093DFF"/>
    <w:rsid w:val="670EABEB"/>
    <w:rsid w:val="6710C8A3"/>
    <w:rsid w:val="671C0254"/>
    <w:rsid w:val="671EFBD7"/>
    <w:rsid w:val="6720ED12"/>
    <w:rsid w:val="6727F575"/>
    <w:rsid w:val="6728EADF"/>
    <w:rsid w:val="672EF101"/>
    <w:rsid w:val="672FFE42"/>
    <w:rsid w:val="6734B928"/>
    <w:rsid w:val="6737A335"/>
    <w:rsid w:val="673D7E8C"/>
    <w:rsid w:val="673DEBA8"/>
    <w:rsid w:val="676817B9"/>
    <w:rsid w:val="67683E82"/>
    <w:rsid w:val="6769B5A0"/>
    <w:rsid w:val="676C7E21"/>
    <w:rsid w:val="67743C1D"/>
    <w:rsid w:val="67795347"/>
    <w:rsid w:val="67939512"/>
    <w:rsid w:val="6797011C"/>
    <w:rsid w:val="67A8F77D"/>
    <w:rsid w:val="67B446E4"/>
    <w:rsid w:val="67B68511"/>
    <w:rsid w:val="67C0823A"/>
    <w:rsid w:val="67C1A678"/>
    <w:rsid w:val="67CB3FC3"/>
    <w:rsid w:val="67D959CA"/>
    <w:rsid w:val="67E4FB38"/>
    <w:rsid w:val="67F62462"/>
    <w:rsid w:val="67F922B4"/>
    <w:rsid w:val="6802FCF8"/>
    <w:rsid w:val="680F0F36"/>
    <w:rsid w:val="68100F27"/>
    <w:rsid w:val="68124F15"/>
    <w:rsid w:val="681460C6"/>
    <w:rsid w:val="6818C63A"/>
    <w:rsid w:val="6819216B"/>
    <w:rsid w:val="6825A646"/>
    <w:rsid w:val="6826A146"/>
    <w:rsid w:val="6828CAC5"/>
    <w:rsid w:val="6831BA47"/>
    <w:rsid w:val="68434151"/>
    <w:rsid w:val="685038FA"/>
    <w:rsid w:val="685580AE"/>
    <w:rsid w:val="68563690"/>
    <w:rsid w:val="6872F181"/>
    <w:rsid w:val="688A9725"/>
    <w:rsid w:val="689333EE"/>
    <w:rsid w:val="68A78174"/>
    <w:rsid w:val="68B50C99"/>
    <w:rsid w:val="68BAD323"/>
    <w:rsid w:val="68BD0B41"/>
    <w:rsid w:val="68D04B8E"/>
    <w:rsid w:val="68D5D1C5"/>
    <w:rsid w:val="68D85105"/>
    <w:rsid w:val="68E61F6D"/>
    <w:rsid w:val="68E6C4E5"/>
    <w:rsid w:val="68EDF8E1"/>
    <w:rsid w:val="68F97F31"/>
    <w:rsid w:val="69012F5C"/>
    <w:rsid w:val="690BA754"/>
    <w:rsid w:val="6916EEA1"/>
    <w:rsid w:val="69185FE7"/>
    <w:rsid w:val="691FF258"/>
    <w:rsid w:val="6923E834"/>
    <w:rsid w:val="6923ED17"/>
    <w:rsid w:val="692A9B45"/>
    <w:rsid w:val="692E18BD"/>
    <w:rsid w:val="692E7FD8"/>
    <w:rsid w:val="693DB073"/>
    <w:rsid w:val="694A8C68"/>
    <w:rsid w:val="694D9DC4"/>
    <w:rsid w:val="694FA2A6"/>
    <w:rsid w:val="69554146"/>
    <w:rsid w:val="695C344A"/>
    <w:rsid w:val="697A8052"/>
    <w:rsid w:val="697FB580"/>
    <w:rsid w:val="6984058F"/>
    <w:rsid w:val="698606F6"/>
    <w:rsid w:val="6992DCFD"/>
    <w:rsid w:val="699649BB"/>
    <w:rsid w:val="699D9A34"/>
    <w:rsid w:val="699FECA4"/>
    <w:rsid w:val="69A00F3E"/>
    <w:rsid w:val="69A42481"/>
    <w:rsid w:val="69AFBFF9"/>
    <w:rsid w:val="69B0CA2B"/>
    <w:rsid w:val="69B48E16"/>
    <w:rsid w:val="69B94E3D"/>
    <w:rsid w:val="69C1A5AA"/>
    <w:rsid w:val="69CBC29E"/>
    <w:rsid w:val="69CBC661"/>
    <w:rsid w:val="69CCD85A"/>
    <w:rsid w:val="69D46E0E"/>
    <w:rsid w:val="69D58946"/>
    <w:rsid w:val="69DCF6A5"/>
    <w:rsid w:val="69DEB5C4"/>
    <w:rsid w:val="69F571CC"/>
    <w:rsid w:val="69FE5D53"/>
    <w:rsid w:val="6A0CA769"/>
    <w:rsid w:val="6A0FD7FA"/>
    <w:rsid w:val="6A123970"/>
    <w:rsid w:val="6A19ABF2"/>
    <w:rsid w:val="6A315AFD"/>
    <w:rsid w:val="6A32F844"/>
    <w:rsid w:val="6A36C523"/>
    <w:rsid w:val="6A39A715"/>
    <w:rsid w:val="6A4080D0"/>
    <w:rsid w:val="6A4E1013"/>
    <w:rsid w:val="6A549402"/>
    <w:rsid w:val="6A553557"/>
    <w:rsid w:val="6A5C156B"/>
    <w:rsid w:val="6A67EF43"/>
    <w:rsid w:val="6A781B2C"/>
    <w:rsid w:val="6A83C157"/>
    <w:rsid w:val="6A85C3A3"/>
    <w:rsid w:val="6A9816E2"/>
    <w:rsid w:val="6A993CAD"/>
    <w:rsid w:val="6AA57E9D"/>
    <w:rsid w:val="6AA8A8B1"/>
    <w:rsid w:val="6AABB9C3"/>
    <w:rsid w:val="6AAC9860"/>
    <w:rsid w:val="6AB764F2"/>
    <w:rsid w:val="6AB8E034"/>
    <w:rsid w:val="6ABC3E8E"/>
    <w:rsid w:val="6ABC5A7E"/>
    <w:rsid w:val="6ABDA971"/>
    <w:rsid w:val="6AC17A64"/>
    <w:rsid w:val="6AC8BC8E"/>
    <w:rsid w:val="6ADBB90F"/>
    <w:rsid w:val="6AE966D5"/>
    <w:rsid w:val="6AF52847"/>
    <w:rsid w:val="6B0065BF"/>
    <w:rsid w:val="6B08C8F1"/>
    <w:rsid w:val="6B0BA270"/>
    <w:rsid w:val="6B0E0766"/>
    <w:rsid w:val="6B11279B"/>
    <w:rsid w:val="6B151887"/>
    <w:rsid w:val="6B1FE528"/>
    <w:rsid w:val="6B210BD3"/>
    <w:rsid w:val="6B2970C6"/>
    <w:rsid w:val="6B2AB44D"/>
    <w:rsid w:val="6B2C716D"/>
    <w:rsid w:val="6B393DD5"/>
    <w:rsid w:val="6B3E69C0"/>
    <w:rsid w:val="6B4B7FF9"/>
    <w:rsid w:val="6B4C45F5"/>
    <w:rsid w:val="6B4E1E75"/>
    <w:rsid w:val="6B518694"/>
    <w:rsid w:val="6B5DBDCD"/>
    <w:rsid w:val="6B65972D"/>
    <w:rsid w:val="6B6D1C02"/>
    <w:rsid w:val="6B6EA1C1"/>
    <w:rsid w:val="6B760C06"/>
    <w:rsid w:val="6B80CD17"/>
    <w:rsid w:val="6B8532E7"/>
    <w:rsid w:val="6B89723D"/>
    <w:rsid w:val="6B8FFC16"/>
    <w:rsid w:val="6B90DA03"/>
    <w:rsid w:val="6BA67BA7"/>
    <w:rsid w:val="6BA92873"/>
    <w:rsid w:val="6BC4BBFF"/>
    <w:rsid w:val="6BCBD2EB"/>
    <w:rsid w:val="6BCFAB73"/>
    <w:rsid w:val="6BD2C870"/>
    <w:rsid w:val="6BD6ED8D"/>
    <w:rsid w:val="6BDA03CF"/>
    <w:rsid w:val="6BDAAF63"/>
    <w:rsid w:val="6BE55A29"/>
    <w:rsid w:val="6BE76697"/>
    <w:rsid w:val="6BF5AB44"/>
    <w:rsid w:val="6BFE7B9A"/>
    <w:rsid w:val="6C012C94"/>
    <w:rsid w:val="6C0A51F6"/>
    <w:rsid w:val="6C0D47A6"/>
    <w:rsid w:val="6C1366AE"/>
    <w:rsid w:val="6C19E4B2"/>
    <w:rsid w:val="6C2D8106"/>
    <w:rsid w:val="6C3AF3F3"/>
    <w:rsid w:val="6C5662C4"/>
    <w:rsid w:val="6C59F84C"/>
    <w:rsid w:val="6C5A674E"/>
    <w:rsid w:val="6C5AD925"/>
    <w:rsid w:val="6C60928A"/>
    <w:rsid w:val="6C641CBC"/>
    <w:rsid w:val="6C664F80"/>
    <w:rsid w:val="6C69AAEF"/>
    <w:rsid w:val="6C7AE6C0"/>
    <w:rsid w:val="6C8470C3"/>
    <w:rsid w:val="6CA35353"/>
    <w:rsid w:val="6CA3E7BD"/>
    <w:rsid w:val="6CACA1A3"/>
    <w:rsid w:val="6CB13149"/>
    <w:rsid w:val="6CC0A00B"/>
    <w:rsid w:val="6CC15D9D"/>
    <w:rsid w:val="6CD893CE"/>
    <w:rsid w:val="6CE4D7FB"/>
    <w:rsid w:val="6CFBCDCC"/>
    <w:rsid w:val="6D033DC1"/>
    <w:rsid w:val="6D0531C1"/>
    <w:rsid w:val="6D1ED3AF"/>
    <w:rsid w:val="6D2A84E0"/>
    <w:rsid w:val="6D30EE13"/>
    <w:rsid w:val="6D31EB88"/>
    <w:rsid w:val="6D329C60"/>
    <w:rsid w:val="6D3527ED"/>
    <w:rsid w:val="6D41434F"/>
    <w:rsid w:val="6D5A947C"/>
    <w:rsid w:val="6D5E1614"/>
    <w:rsid w:val="6D5E5596"/>
    <w:rsid w:val="6D64137E"/>
    <w:rsid w:val="6D6634B9"/>
    <w:rsid w:val="6D66352B"/>
    <w:rsid w:val="6D6D4E33"/>
    <w:rsid w:val="6D6EC6F5"/>
    <w:rsid w:val="6D7B0465"/>
    <w:rsid w:val="6D85E9B0"/>
    <w:rsid w:val="6D8728B8"/>
    <w:rsid w:val="6D8B33A0"/>
    <w:rsid w:val="6D8F2301"/>
    <w:rsid w:val="6D953B36"/>
    <w:rsid w:val="6D9C6462"/>
    <w:rsid w:val="6DA68B20"/>
    <w:rsid w:val="6DAAEA11"/>
    <w:rsid w:val="6DAE3F4D"/>
    <w:rsid w:val="6DB64C23"/>
    <w:rsid w:val="6DBA1B8E"/>
    <w:rsid w:val="6DBA29A9"/>
    <w:rsid w:val="6DC65E7F"/>
    <w:rsid w:val="6DDA6557"/>
    <w:rsid w:val="6DDC5675"/>
    <w:rsid w:val="6DEC43D0"/>
    <w:rsid w:val="6DECFFFF"/>
    <w:rsid w:val="6DF6FCE5"/>
    <w:rsid w:val="6DFA7888"/>
    <w:rsid w:val="6E029A25"/>
    <w:rsid w:val="6E144E11"/>
    <w:rsid w:val="6E25DF64"/>
    <w:rsid w:val="6E3B1E56"/>
    <w:rsid w:val="6E42C160"/>
    <w:rsid w:val="6E4F1DC8"/>
    <w:rsid w:val="6E76022B"/>
    <w:rsid w:val="6E76BB6F"/>
    <w:rsid w:val="6E7A320A"/>
    <w:rsid w:val="6E7C320A"/>
    <w:rsid w:val="6E86A160"/>
    <w:rsid w:val="6E8D65F2"/>
    <w:rsid w:val="6E9D6B8E"/>
    <w:rsid w:val="6EA33817"/>
    <w:rsid w:val="6EA3985D"/>
    <w:rsid w:val="6EA9DFA3"/>
    <w:rsid w:val="6EAEEE5E"/>
    <w:rsid w:val="6EBF6A02"/>
    <w:rsid w:val="6EC85B76"/>
    <w:rsid w:val="6ECA11B3"/>
    <w:rsid w:val="6ECB1A49"/>
    <w:rsid w:val="6ECCA860"/>
    <w:rsid w:val="6ED05389"/>
    <w:rsid w:val="6ED679FA"/>
    <w:rsid w:val="6EE37BB9"/>
    <w:rsid w:val="6EE99228"/>
    <w:rsid w:val="6EECE5DA"/>
    <w:rsid w:val="6EF0ADB5"/>
    <w:rsid w:val="6EF9DB15"/>
    <w:rsid w:val="6F07B7C2"/>
    <w:rsid w:val="6F0F3C55"/>
    <w:rsid w:val="6F1F986F"/>
    <w:rsid w:val="6F21D7AE"/>
    <w:rsid w:val="6F2BDA94"/>
    <w:rsid w:val="6F41905D"/>
    <w:rsid w:val="6F45C728"/>
    <w:rsid w:val="6F4F6592"/>
    <w:rsid w:val="6F524F62"/>
    <w:rsid w:val="6F66FEE3"/>
    <w:rsid w:val="6F6FB990"/>
    <w:rsid w:val="6F732D5E"/>
    <w:rsid w:val="6F782978"/>
    <w:rsid w:val="6F7F71F6"/>
    <w:rsid w:val="6F81B31C"/>
    <w:rsid w:val="6F889506"/>
    <w:rsid w:val="6F88AB62"/>
    <w:rsid w:val="6F93287E"/>
    <w:rsid w:val="6F9991C4"/>
    <w:rsid w:val="6F9D5932"/>
    <w:rsid w:val="6FB44212"/>
    <w:rsid w:val="6FB6280E"/>
    <w:rsid w:val="6FBC9490"/>
    <w:rsid w:val="6FCAD716"/>
    <w:rsid w:val="6FE75592"/>
    <w:rsid w:val="6FECCB1D"/>
    <w:rsid w:val="6FED2C06"/>
    <w:rsid w:val="6FFADB2F"/>
    <w:rsid w:val="70059218"/>
    <w:rsid w:val="70114547"/>
    <w:rsid w:val="701450E3"/>
    <w:rsid w:val="7018843E"/>
    <w:rsid w:val="7035CCC0"/>
    <w:rsid w:val="70368FAF"/>
    <w:rsid w:val="7040FD6C"/>
    <w:rsid w:val="704948B5"/>
    <w:rsid w:val="7053EAF1"/>
    <w:rsid w:val="705EFD50"/>
    <w:rsid w:val="70684E71"/>
    <w:rsid w:val="70693AB1"/>
    <w:rsid w:val="706C5D22"/>
    <w:rsid w:val="706FA24C"/>
    <w:rsid w:val="708A048D"/>
    <w:rsid w:val="708AE763"/>
    <w:rsid w:val="708CC88B"/>
    <w:rsid w:val="70AA585A"/>
    <w:rsid w:val="70BD51B9"/>
    <w:rsid w:val="70CF1ABC"/>
    <w:rsid w:val="70DA3DCB"/>
    <w:rsid w:val="70DC67C4"/>
    <w:rsid w:val="70DD253C"/>
    <w:rsid w:val="70E38508"/>
    <w:rsid w:val="70EC2A17"/>
    <w:rsid w:val="70F30F13"/>
    <w:rsid w:val="71013D5B"/>
    <w:rsid w:val="710DBF9B"/>
    <w:rsid w:val="710DCB86"/>
    <w:rsid w:val="710DD143"/>
    <w:rsid w:val="71323993"/>
    <w:rsid w:val="7132EB11"/>
    <w:rsid w:val="7140C033"/>
    <w:rsid w:val="7142C8D3"/>
    <w:rsid w:val="7143B79F"/>
    <w:rsid w:val="714D2A61"/>
    <w:rsid w:val="7153645A"/>
    <w:rsid w:val="716291C9"/>
    <w:rsid w:val="71640ED7"/>
    <w:rsid w:val="71662539"/>
    <w:rsid w:val="71667132"/>
    <w:rsid w:val="716E2A9D"/>
    <w:rsid w:val="71797168"/>
    <w:rsid w:val="718665F2"/>
    <w:rsid w:val="71882664"/>
    <w:rsid w:val="718E0701"/>
    <w:rsid w:val="71946AA2"/>
    <w:rsid w:val="71A21906"/>
    <w:rsid w:val="71A75F10"/>
    <w:rsid w:val="71B4D3CA"/>
    <w:rsid w:val="71B70CEB"/>
    <w:rsid w:val="71BD41A4"/>
    <w:rsid w:val="71C3B5E2"/>
    <w:rsid w:val="71C8BF6E"/>
    <w:rsid w:val="71D8293F"/>
    <w:rsid w:val="71DDDDC1"/>
    <w:rsid w:val="71E57B21"/>
    <w:rsid w:val="71F2D02E"/>
    <w:rsid w:val="71F4C10A"/>
    <w:rsid w:val="71F625AA"/>
    <w:rsid w:val="71F90C45"/>
    <w:rsid w:val="72045AEC"/>
    <w:rsid w:val="720A9996"/>
    <w:rsid w:val="720B8AC1"/>
    <w:rsid w:val="720D429F"/>
    <w:rsid w:val="7212AB92"/>
    <w:rsid w:val="72163D78"/>
    <w:rsid w:val="721D3007"/>
    <w:rsid w:val="7223094C"/>
    <w:rsid w:val="72296CF0"/>
    <w:rsid w:val="72351C16"/>
    <w:rsid w:val="7238DAB4"/>
    <w:rsid w:val="724EEFE9"/>
    <w:rsid w:val="7259A762"/>
    <w:rsid w:val="725BBDA2"/>
    <w:rsid w:val="726C47D7"/>
    <w:rsid w:val="7275799E"/>
    <w:rsid w:val="7286F888"/>
    <w:rsid w:val="72891E6E"/>
    <w:rsid w:val="72966A21"/>
    <w:rsid w:val="72A529E9"/>
    <w:rsid w:val="72A99141"/>
    <w:rsid w:val="72A9A910"/>
    <w:rsid w:val="72AF9450"/>
    <w:rsid w:val="72BBC66D"/>
    <w:rsid w:val="72C33414"/>
    <w:rsid w:val="72D060C3"/>
    <w:rsid w:val="72E702FB"/>
    <w:rsid w:val="72EBB06C"/>
    <w:rsid w:val="72F49000"/>
    <w:rsid w:val="72FC8672"/>
    <w:rsid w:val="730E2C1F"/>
    <w:rsid w:val="73118CF2"/>
    <w:rsid w:val="731B555A"/>
    <w:rsid w:val="731B751C"/>
    <w:rsid w:val="73281996"/>
    <w:rsid w:val="733FDF9A"/>
    <w:rsid w:val="733FF8E6"/>
    <w:rsid w:val="734D5CFF"/>
    <w:rsid w:val="734F72CB"/>
    <w:rsid w:val="734F94BE"/>
    <w:rsid w:val="7360BC2F"/>
    <w:rsid w:val="73658B38"/>
    <w:rsid w:val="7372BDD4"/>
    <w:rsid w:val="7382854F"/>
    <w:rsid w:val="73853DAE"/>
    <w:rsid w:val="7385FC0A"/>
    <w:rsid w:val="7388E322"/>
    <w:rsid w:val="738A2D3E"/>
    <w:rsid w:val="738E87B2"/>
    <w:rsid w:val="738F5514"/>
    <w:rsid w:val="7391F257"/>
    <w:rsid w:val="739D5F37"/>
    <w:rsid w:val="73A303CE"/>
    <w:rsid w:val="73A74BD5"/>
    <w:rsid w:val="73ADB3E5"/>
    <w:rsid w:val="73BA2C1B"/>
    <w:rsid w:val="73C024FB"/>
    <w:rsid w:val="73E2E97D"/>
    <w:rsid w:val="73EA4549"/>
    <w:rsid w:val="73F1A76D"/>
    <w:rsid w:val="73FE41B4"/>
    <w:rsid w:val="73FE5131"/>
    <w:rsid w:val="7400DB19"/>
    <w:rsid w:val="7402F6E7"/>
    <w:rsid w:val="7403DB7A"/>
    <w:rsid w:val="7404BAF2"/>
    <w:rsid w:val="74091E35"/>
    <w:rsid w:val="740B19D1"/>
    <w:rsid w:val="740C7F1A"/>
    <w:rsid w:val="740C9964"/>
    <w:rsid w:val="7415C24B"/>
    <w:rsid w:val="741A1EE3"/>
    <w:rsid w:val="7420B9D6"/>
    <w:rsid w:val="742D13EE"/>
    <w:rsid w:val="743C3B10"/>
    <w:rsid w:val="743F1951"/>
    <w:rsid w:val="74457F98"/>
    <w:rsid w:val="7463D336"/>
    <w:rsid w:val="747F24ED"/>
    <w:rsid w:val="748185A9"/>
    <w:rsid w:val="7491748A"/>
    <w:rsid w:val="74C9337F"/>
    <w:rsid w:val="74D38901"/>
    <w:rsid w:val="74D72911"/>
    <w:rsid w:val="74D7C8C2"/>
    <w:rsid w:val="74E176A8"/>
    <w:rsid w:val="74E504E6"/>
    <w:rsid w:val="74EBA7F3"/>
    <w:rsid w:val="74F641BB"/>
    <w:rsid w:val="74F8B203"/>
    <w:rsid w:val="75032C6B"/>
    <w:rsid w:val="751BB208"/>
    <w:rsid w:val="751BE0D0"/>
    <w:rsid w:val="7520AC4F"/>
    <w:rsid w:val="75213902"/>
    <w:rsid w:val="7533C165"/>
    <w:rsid w:val="7538A5D6"/>
    <w:rsid w:val="754841D1"/>
    <w:rsid w:val="75495093"/>
    <w:rsid w:val="754CB42F"/>
    <w:rsid w:val="7551D9B3"/>
    <w:rsid w:val="7555BAF2"/>
    <w:rsid w:val="7559D910"/>
    <w:rsid w:val="756437F5"/>
    <w:rsid w:val="756DB45D"/>
    <w:rsid w:val="758C6698"/>
    <w:rsid w:val="75927DBF"/>
    <w:rsid w:val="75A4E47A"/>
    <w:rsid w:val="75AA2BC1"/>
    <w:rsid w:val="75AC1107"/>
    <w:rsid w:val="75B07185"/>
    <w:rsid w:val="75BBC89E"/>
    <w:rsid w:val="75BC1790"/>
    <w:rsid w:val="75C7DD25"/>
    <w:rsid w:val="75D077D8"/>
    <w:rsid w:val="75D3FADA"/>
    <w:rsid w:val="75DC6DFB"/>
    <w:rsid w:val="75DD5254"/>
    <w:rsid w:val="75E30F5E"/>
    <w:rsid w:val="75EC2519"/>
    <w:rsid w:val="75F8485A"/>
    <w:rsid w:val="75FE8281"/>
    <w:rsid w:val="7604C4E3"/>
    <w:rsid w:val="7605182F"/>
    <w:rsid w:val="76096E37"/>
    <w:rsid w:val="76159BC5"/>
    <w:rsid w:val="7618E20F"/>
    <w:rsid w:val="761F6234"/>
    <w:rsid w:val="7620118E"/>
    <w:rsid w:val="762A0668"/>
    <w:rsid w:val="76376360"/>
    <w:rsid w:val="7638A2E1"/>
    <w:rsid w:val="763BFAE7"/>
    <w:rsid w:val="7647EB64"/>
    <w:rsid w:val="764D228D"/>
    <w:rsid w:val="765DA493"/>
    <w:rsid w:val="767A98E9"/>
    <w:rsid w:val="767AE603"/>
    <w:rsid w:val="768938CC"/>
    <w:rsid w:val="7695F34F"/>
    <w:rsid w:val="7698B089"/>
    <w:rsid w:val="769A5913"/>
    <w:rsid w:val="769D191C"/>
    <w:rsid w:val="76A14DAC"/>
    <w:rsid w:val="76A7B49D"/>
    <w:rsid w:val="76B52F9E"/>
    <w:rsid w:val="76B719EC"/>
    <w:rsid w:val="76B7EACF"/>
    <w:rsid w:val="76B93A6F"/>
    <w:rsid w:val="76BFA83D"/>
    <w:rsid w:val="76DB7F06"/>
    <w:rsid w:val="76DD45F1"/>
    <w:rsid w:val="76F7381E"/>
    <w:rsid w:val="772AABD1"/>
    <w:rsid w:val="772CDFEF"/>
    <w:rsid w:val="7735FA8C"/>
    <w:rsid w:val="7739B044"/>
    <w:rsid w:val="773B4102"/>
    <w:rsid w:val="77451D3E"/>
    <w:rsid w:val="7753867D"/>
    <w:rsid w:val="77591345"/>
    <w:rsid w:val="7760E338"/>
    <w:rsid w:val="77662CD8"/>
    <w:rsid w:val="777311A5"/>
    <w:rsid w:val="7782C92F"/>
    <w:rsid w:val="77956128"/>
    <w:rsid w:val="779A0BDA"/>
    <w:rsid w:val="779E4D94"/>
    <w:rsid w:val="77A241DD"/>
    <w:rsid w:val="77B21C85"/>
    <w:rsid w:val="77B2F9C7"/>
    <w:rsid w:val="77BA9D1B"/>
    <w:rsid w:val="77BAA4E2"/>
    <w:rsid w:val="77BB3CC6"/>
    <w:rsid w:val="77BDFA21"/>
    <w:rsid w:val="77C03E6C"/>
    <w:rsid w:val="77CD4527"/>
    <w:rsid w:val="77D059D2"/>
    <w:rsid w:val="77D7C5C2"/>
    <w:rsid w:val="77F765AE"/>
    <w:rsid w:val="7801723D"/>
    <w:rsid w:val="7805981D"/>
    <w:rsid w:val="781045B3"/>
    <w:rsid w:val="78143885"/>
    <w:rsid w:val="782578CD"/>
    <w:rsid w:val="782D25E6"/>
    <w:rsid w:val="7831E0AC"/>
    <w:rsid w:val="783EC2F6"/>
    <w:rsid w:val="784546F7"/>
    <w:rsid w:val="7845D8BF"/>
    <w:rsid w:val="78486BA7"/>
    <w:rsid w:val="7856B347"/>
    <w:rsid w:val="7857F8AA"/>
    <w:rsid w:val="7870BDE1"/>
    <w:rsid w:val="7876E70D"/>
    <w:rsid w:val="7882EBE5"/>
    <w:rsid w:val="789974A0"/>
    <w:rsid w:val="789BFDDF"/>
    <w:rsid w:val="78A5A29A"/>
    <w:rsid w:val="78A935A1"/>
    <w:rsid w:val="78AC051B"/>
    <w:rsid w:val="78C142D9"/>
    <w:rsid w:val="78C3FB30"/>
    <w:rsid w:val="78CDB0D0"/>
    <w:rsid w:val="78D5E8CE"/>
    <w:rsid w:val="78D6FAB7"/>
    <w:rsid w:val="78D92751"/>
    <w:rsid w:val="78D94392"/>
    <w:rsid w:val="78DCEB77"/>
    <w:rsid w:val="7905F492"/>
    <w:rsid w:val="790E6DB3"/>
    <w:rsid w:val="792F2FE5"/>
    <w:rsid w:val="79438188"/>
    <w:rsid w:val="794FCB19"/>
    <w:rsid w:val="796DF165"/>
    <w:rsid w:val="79725BF9"/>
    <w:rsid w:val="79792731"/>
    <w:rsid w:val="79A169C3"/>
    <w:rsid w:val="79A36A84"/>
    <w:rsid w:val="79A84918"/>
    <w:rsid w:val="79B28C0B"/>
    <w:rsid w:val="79B55E7E"/>
    <w:rsid w:val="79B6E8D2"/>
    <w:rsid w:val="79BAA88B"/>
    <w:rsid w:val="79BB0FA3"/>
    <w:rsid w:val="79BCA6F7"/>
    <w:rsid w:val="79C3E5C1"/>
    <w:rsid w:val="79C5616C"/>
    <w:rsid w:val="79C9C2F3"/>
    <w:rsid w:val="79C9E5E0"/>
    <w:rsid w:val="79CE1245"/>
    <w:rsid w:val="79D321D1"/>
    <w:rsid w:val="79ECC267"/>
    <w:rsid w:val="79FC42C5"/>
    <w:rsid w:val="7A09F555"/>
    <w:rsid w:val="7A0F933B"/>
    <w:rsid w:val="7A1986F5"/>
    <w:rsid w:val="7A1D77F8"/>
    <w:rsid w:val="7A1EFAA3"/>
    <w:rsid w:val="7A21C030"/>
    <w:rsid w:val="7A34B9CB"/>
    <w:rsid w:val="7A3A69AB"/>
    <w:rsid w:val="7A46BFF7"/>
    <w:rsid w:val="7A616E64"/>
    <w:rsid w:val="7A64126C"/>
    <w:rsid w:val="7A64BB5B"/>
    <w:rsid w:val="7A67E980"/>
    <w:rsid w:val="7A681CBB"/>
    <w:rsid w:val="7A889C37"/>
    <w:rsid w:val="7A8FBE1C"/>
    <w:rsid w:val="7A96CD69"/>
    <w:rsid w:val="7A9F6C8A"/>
    <w:rsid w:val="7AA55BE9"/>
    <w:rsid w:val="7AAC3D9F"/>
    <w:rsid w:val="7AC1E842"/>
    <w:rsid w:val="7AC3A7EA"/>
    <w:rsid w:val="7AC74BEE"/>
    <w:rsid w:val="7ACB0D75"/>
    <w:rsid w:val="7ADB5DCD"/>
    <w:rsid w:val="7AE1E3F7"/>
    <w:rsid w:val="7AEC91C8"/>
    <w:rsid w:val="7AF5C4A0"/>
    <w:rsid w:val="7AF95BCF"/>
    <w:rsid w:val="7B1C07DD"/>
    <w:rsid w:val="7B1F8136"/>
    <w:rsid w:val="7B230F1C"/>
    <w:rsid w:val="7B2D2B81"/>
    <w:rsid w:val="7B33CC41"/>
    <w:rsid w:val="7B3EBB63"/>
    <w:rsid w:val="7B41B044"/>
    <w:rsid w:val="7B4B8170"/>
    <w:rsid w:val="7B55D182"/>
    <w:rsid w:val="7B5D441E"/>
    <w:rsid w:val="7B696797"/>
    <w:rsid w:val="7B713F31"/>
    <w:rsid w:val="7B733B8F"/>
    <w:rsid w:val="7B77CC3E"/>
    <w:rsid w:val="7B79C738"/>
    <w:rsid w:val="7B80D690"/>
    <w:rsid w:val="7B83D670"/>
    <w:rsid w:val="7BB04835"/>
    <w:rsid w:val="7BBD5F63"/>
    <w:rsid w:val="7BD8B6F8"/>
    <w:rsid w:val="7BFA3722"/>
    <w:rsid w:val="7BFE7CFB"/>
    <w:rsid w:val="7C000DD8"/>
    <w:rsid w:val="7C0CE9EC"/>
    <w:rsid w:val="7C0EB454"/>
    <w:rsid w:val="7C112B5C"/>
    <w:rsid w:val="7C26BFC3"/>
    <w:rsid w:val="7C274FA1"/>
    <w:rsid w:val="7C297B70"/>
    <w:rsid w:val="7C3BD272"/>
    <w:rsid w:val="7C3D6200"/>
    <w:rsid w:val="7C4767D2"/>
    <w:rsid w:val="7C4BC40E"/>
    <w:rsid w:val="7C4C48F9"/>
    <w:rsid w:val="7C4CF027"/>
    <w:rsid w:val="7C5209D4"/>
    <w:rsid w:val="7C58F06D"/>
    <w:rsid w:val="7C62EEED"/>
    <w:rsid w:val="7C69ABDD"/>
    <w:rsid w:val="7C69D937"/>
    <w:rsid w:val="7C8FA9DD"/>
    <w:rsid w:val="7CAF1A80"/>
    <w:rsid w:val="7CD9CCD0"/>
    <w:rsid w:val="7CDCC1D2"/>
    <w:rsid w:val="7CDF9E5A"/>
    <w:rsid w:val="7CE070D8"/>
    <w:rsid w:val="7CE0A910"/>
    <w:rsid w:val="7D04973E"/>
    <w:rsid w:val="7D04CA3A"/>
    <w:rsid w:val="7D07D959"/>
    <w:rsid w:val="7D174DCE"/>
    <w:rsid w:val="7D18C1E1"/>
    <w:rsid w:val="7D1B6DDC"/>
    <w:rsid w:val="7D26417E"/>
    <w:rsid w:val="7D2814AE"/>
    <w:rsid w:val="7D3F17AF"/>
    <w:rsid w:val="7D4002B6"/>
    <w:rsid w:val="7D4050C6"/>
    <w:rsid w:val="7D5183A6"/>
    <w:rsid w:val="7D5D8EB3"/>
    <w:rsid w:val="7D6294E1"/>
    <w:rsid w:val="7D7059A9"/>
    <w:rsid w:val="7D7B178C"/>
    <w:rsid w:val="7D932C93"/>
    <w:rsid w:val="7DA010DA"/>
    <w:rsid w:val="7DB5B236"/>
    <w:rsid w:val="7DBC642F"/>
    <w:rsid w:val="7DC84371"/>
    <w:rsid w:val="7DD2DAA0"/>
    <w:rsid w:val="7DDCCEA9"/>
    <w:rsid w:val="7DE5E947"/>
    <w:rsid w:val="7DE7202C"/>
    <w:rsid w:val="7DE786E4"/>
    <w:rsid w:val="7DF48520"/>
    <w:rsid w:val="7DF691CB"/>
    <w:rsid w:val="7E02F4E2"/>
    <w:rsid w:val="7E0E61DD"/>
    <w:rsid w:val="7E1C96C3"/>
    <w:rsid w:val="7E202827"/>
    <w:rsid w:val="7E2C5E6B"/>
    <w:rsid w:val="7E2FA3A3"/>
    <w:rsid w:val="7E30D8CE"/>
    <w:rsid w:val="7E3833D4"/>
    <w:rsid w:val="7E3E6CD7"/>
    <w:rsid w:val="7E493235"/>
    <w:rsid w:val="7E5F89B1"/>
    <w:rsid w:val="7E67055A"/>
    <w:rsid w:val="7E6FB499"/>
    <w:rsid w:val="7E7123B7"/>
    <w:rsid w:val="7E751FC1"/>
    <w:rsid w:val="7E757859"/>
    <w:rsid w:val="7E78E56C"/>
    <w:rsid w:val="7E78FB43"/>
    <w:rsid w:val="7E7A8F41"/>
    <w:rsid w:val="7E8BA1E4"/>
    <w:rsid w:val="7E8FB17B"/>
    <w:rsid w:val="7E9199C1"/>
    <w:rsid w:val="7E92DCCD"/>
    <w:rsid w:val="7E95354B"/>
    <w:rsid w:val="7EB57DFA"/>
    <w:rsid w:val="7EB91ED9"/>
    <w:rsid w:val="7EC6106A"/>
    <w:rsid w:val="7ED418B8"/>
    <w:rsid w:val="7EF3CC47"/>
    <w:rsid w:val="7EF959D2"/>
    <w:rsid w:val="7EF9E489"/>
    <w:rsid w:val="7EFBB370"/>
    <w:rsid w:val="7F17728E"/>
    <w:rsid w:val="7F252DA0"/>
    <w:rsid w:val="7F32EAB3"/>
    <w:rsid w:val="7F3D7136"/>
    <w:rsid w:val="7F465F37"/>
    <w:rsid w:val="7F47BF13"/>
    <w:rsid w:val="7F5239EA"/>
    <w:rsid w:val="7F58D09E"/>
    <w:rsid w:val="7F6737BC"/>
    <w:rsid w:val="7F6B49ED"/>
    <w:rsid w:val="7F76B956"/>
    <w:rsid w:val="7F7BA802"/>
    <w:rsid w:val="7F812391"/>
    <w:rsid w:val="7F82323E"/>
    <w:rsid w:val="7F83DD34"/>
    <w:rsid w:val="7F875403"/>
    <w:rsid w:val="7F881586"/>
    <w:rsid w:val="7F90D67B"/>
    <w:rsid w:val="7F9669CF"/>
    <w:rsid w:val="7FAE5E46"/>
    <w:rsid w:val="7FAF74E2"/>
    <w:rsid w:val="7FB01A16"/>
    <w:rsid w:val="7FBB220B"/>
    <w:rsid w:val="7FC67C98"/>
    <w:rsid w:val="7FE25506"/>
    <w:rsid w:val="7F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E5E250"/>
  <w15:docId w15:val="{A05F8E86-AA1A-B443-9B22-90902533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right="1" w:hanging="10"/>
      <w:jc w:val="both"/>
    </w:pPr>
    <w:rPr>
      <w:rFonts w:ascii="Calibri" w:eastAsia="Calibri" w:hAnsi="Calibri" w:cs="Calibri"/>
      <w:color w:val="202122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31"/>
      </w:numPr>
      <w:spacing w:after="134"/>
      <w:outlineLvl w:val="0"/>
    </w:pPr>
    <w:rPr>
      <w:rFonts w:ascii="Calibri" w:eastAsia="Calibri" w:hAnsi="Calibri" w:cs="Calibri"/>
      <w:color w:val="2F5496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31"/>
      </w:numPr>
      <w:spacing w:after="0"/>
      <w:outlineLvl w:val="1"/>
    </w:pPr>
    <w:rPr>
      <w:rFonts w:ascii="Calibri" w:eastAsia="Calibri" w:hAnsi="Calibri" w:cs="Calibri"/>
      <w:color w:val="2F5496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51A8"/>
    <w:pPr>
      <w:keepNext/>
      <w:keepLines/>
      <w:numPr>
        <w:ilvl w:val="2"/>
        <w:numId w:val="3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E2894"/>
    <w:pPr>
      <w:keepNext/>
      <w:keepLines/>
      <w:numPr>
        <w:ilvl w:val="3"/>
        <w:numId w:val="31"/>
      </w:numPr>
      <w:spacing w:before="40" w:after="0" w:line="259" w:lineRule="auto"/>
      <w:ind w:right="0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894"/>
    <w:pPr>
      <w:keepNext/>
      <w:keepLines/>
      <w:numPr>
        <w:ilvl w:val="4"/>
        <w:numId w:val="31"/>
      </w:numPr>
      <w:spacing w:before="40" w:after="0" w:line="259" w:lineRule="auto"/>
      <w:ind w:right="0"/>
      <w:jc w:val="left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894"/>
    <w:pPr>
      <w:keepNext/>
      <w:keepLines/>
      <w:numPr>
        <w:ilvl w:val="5"/>
        <w:numId w:val="31"/>
      </w:numPr>
      <w:spacing w:before="40" w:after="0" w:line="259" w:lineRule="auto"/>
      <w:ind w:right="0"/>
      <w:jc w:val="left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894"/>
    <w:pPr>
      <w:keepNext/>
      <w:keepLines/>
      <w:numPr>
        <w:ilvl w:val="6"/>
        <w:numId w:val="31"/>
      </w:numPr>
      <w:spacing w:before="40" w:after="0" w:line="259" w:lineRule="auto"/>
      <w:ind w:right="0"/>
      <w:jc w:val="left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894"/>
    <w:pPr>
      <w:keepNext/>
      <w:keepLines/>
      <w:numPr>
        <w:ilvl w:val="7"/>
        <w:numId w:val="31"/>
      </w:numPr>
      <w:spacing w:before="40" w:after="0" w:line="259" w:lineRule="auto"/>
      <w:ind w:right="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894"/>
    <w:pPr>
      <w:keepNext/>
      <w:keepLines/>
      <w:numPr>
        <w:ilvl w:val="8"/>
        <w:numId w:val="31"/>
      </w:numPr>
      <w:spacing w:before="40" w:after="0" w:line="259" w:lineRule="auto"/>
      <w:ind w:right="0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Pr>
      <w:rFonts w:ascii="Calibri" w:eastAsia="Calibri" w:hAnsi="Calibri" w:cs="Calibri"/>
      <w:color w:val="2F5496"/>
      <w:sz w:val="26"/>
    </w:rPr>
  </w:style>
  <w:style w:type="character" w:customStyle="1" w:styleId="Heading1Char">
    <w:name w:val="Heading 1 Char"/>
    <w:link w:val="Heading1"/>
    <w:uiPriority w:val="9"/>
    <w:rPr>
      <w:rFonts w:ascii="Calibri" w:eastAsia="Calibri" w:hAnsi="Calibri" w:cs="Calibri"/>
      <w:color w:val="2F5496"/>
      <w:sz w:val="32"/>
    </w:rPr>
  </w:style>
  <w:style w:type="paragraph" w:styleId="TOC1">
    <w:name w:val="toc 1"/>
    <w:hidden/>
    <w:uiPriority w:val="39"/>
    <w:pPr>
      <w:spacing w:after="110"/>
      <w:ind w:left="25" w:right="22" w:hanging="10"/>
    </w:pPr>
    <w:rPr>
      <w:rFonts w:ascii="Calibri" w:eastAsia="Calibri" w:hAnsi="Calibri" w:cs="Calibri"/>
      <w:color w:val="000000"/>
    </w:rPr>
  </w:style>
  <w:style w:type="paragraph" w:styleId="TOC2">
    <w:name w:val="toc 2"/>
    <w:hidden/>
    <w:uiPriority w:val="39"/>
    <w:pPr>
      <w:spacing w:after="110"/>
      <w:ind w:left="245" w:right="22" w:hanging="10"/>
    </w:pPr>
    <w:rPr>
      <w:rFonts w:ascii="Calibri" w:eastAsia="Calibri" w:hAnsi="Calibri" w:cs="Calibri"/>
      <w:color w:val="000000"/>
    </w:rPr>
  </w:style>
  <w:style w:type="table" w:customStyle="1" w:styleId="TableGrid1">
    <w:name w:val="Table Gri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36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630"/>
    <w:rPr>
      <w:rFonts w:ascii="Calibri" w:eastAsia="Calibri" w:hAnsi="Calibri" w:cs="Calibri"/>
      <w:color w:val="202122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751A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BE7A4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8278B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  <w:sz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8278B"/>
    <w:rPr>
      <w:rFonts w:cs="Times New Roman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C90EE7"/>
    <w:pPr>
      <w:numPr>
        <w:numId w:val="0"/>
      </w:numPr>
      <w:spacing w:before="240" w:after="0"/>
      <w:outlineLvl w:val="9"/>
    </w:pPr>
    <w:rPr>
      <w:rFonts w:asciiTheme="majorHAnsi" w:eastAsiaTheme="majorEastAsia" w:hAnsiTheme="majorHAnsi" w:cstheme="majorBidi"/>
      <w:color w:val="2F5496" w:themeColor="accent1" w:themeShade="BF"/>
      <w:szCs w:val="3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447A24"/>
    <w:pPr>
      <w:tabs>
        <w:tab w:val="left" w:pos="1200"/>
        <w:tab w:val="right" w:leader="dot" w:pos="9023"/>
      </w:tabs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C90EE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37F72"/>
    <w:rPr>
      <w:color w:val="605E5C"/>
      <w:shd w:val="clear" w:color="auto" w:fill="E1DFDD"/>
    </w:rPr>
  </w:style>
  <w:style w:type="numbering" w:customStyle="1" w:styleId="CurrentList1">
    <w:name w:val="Current List1"/>
    <w:uiPriority w:val="99"/>
    <w:rsid w:val="00B343C7"/>
    <w:pPr>
      <w:numPr>
        <w:numId w:val="5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3E28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89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8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89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8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89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3E2894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3E2894"/>
    <w:pPr>
      <w:spacing w:after="200" w:line="240" w:lineRule="auto"/>
      <w:ind w:left="0" w:right="0" w:firstLine="0"/>
      <w:jc w:val="left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table" w:customStyle="1" w:styleId="TableGrid0">
    <w:name w:val="Table Grid0"/>
    <w:basedOn w:val="TableNormal"/>
    <w:uiPriority w:val="39"/>
    <w:rsid w:val="003E28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3E2894"/>
    <w:pPr>
      <w:spacing w:after="16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2894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E2894"/>
    <w:rPr>
      <w:sz w:val="16"/>
      <w:szCs w:val="16"/>
    </w:rPr>
  </w:style>
  <w:style w:type="paragraph" w:styleId="Revision">
    <w:name w:val="Revision"/>
    <w:hidden/>
    <w:uiPriority w:val="99"/>
    <w:semiHidden/>
    <w:rsid w:val="003E289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14D0"/>
    <w:pPr>
      <w:spacing w:after="3"/>
      <w:ind w:left="10" w:right="1" w:hanging="10"/>
      <w:jc w:val="both"/>
    </w:pPr>
    <w:rPr>
      <w:rFonts w:ascii="Calibri" w:eastAsia="Calibri" w:hAnsi="Calibri" w:cs="Calibri"/>
      <w:b/>
      <w:bCs/>
      <w:color w:val="2021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14D0"/>
    <w:rPr>
      <w:rFonts w:ascii="Calibri" w:eastAsia="Calibri" w:hAnsi="Calibri" w:cs="Calibri"/>
      <w:b/>
      <w:bCs/>
      <w:color w:val="202122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A097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097A"/>
    <w:rPr>
      <w:rFonts w:ascii="Calibri" w:eastAsia="Calibri" w:hAnsi="Calibri" w:cs="Calibri"/>
      <w:color w:val="202122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A097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212A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12A6"/>
    <w:rPr>
      <w:rFonts w:ascii="Calibri" w:eastAsia="Calibri" w:hAnsi="Calibri" w:cs="Calibri"/>
      <w:color w:val="202122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212A6"/>
    <w:rPr>
      <w:vertAlign w:val="superscript"/>
    </w:rPr>
  </w:style>
  <w:style w:type="character" w:customStyle="1" w:styleId="tag">
    <w:name w:val="tag"/>
    <w:basedOn w:val="DefaultParagraphFont"/>
    <w:rsid w:val="006D06C0"/>
  </w:style>
  <w:style w:type="paragraph" w:styleId="NormalWeb">
    <w:name w:val="Normal (Web)"/>
    <w:basedOn w:val="Normal"/>
    <w:uiPriority w:val="99"/>
    <w:unhideWhenUsed/>
    <w:rsid w:val="006865A2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BE4050"/>
    <w:rPr>
      <w:b/>
      <w:bCs/>
    </w:rPr>
  </w:style>
  <w:style w:type="character" w:customStyle="1" w:styleId="personname">
    <w:name w:val="person_name"/>
    <w:basedOn w:val="DefaultParagraphFont"/>
    <w:rsid w:val="00CE0DD0"/>
  </w:style>
  <w:style w:type="character" w:styleId="Emphasis">
    <w:name w:val="Emphasis"/>
    <w:basedOn w:val="DefaultParagraphFont"/>
    <w:uiPriority w:val="20"/>
    <w:qFormat/>
    <w:rsid w:val="00CE0DD0"/>
    <w:rPr>
      <w:i/>
      <w:iCs/>
    </w:rPr>
  </w:style>
  <w:style w:type="paragraph" w:customStyle="1" w:styleId="paragraph">
    <w:name w:val="paragraph"/>
    <w:basedOn w:val="Normal"/>
    <w:link w:val="paragraphChar"/>
    <w:rsid w:val="00287E70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DefaultParagraphFont"/>
    <w:rsid w:val="00287E70"/>
  </w:style>
  <w:style w:type="character" w:customStyle="1" w:styleId="paragraphChar">
    <w:name w:val="paragraph Char"/>
    <w:basedOn w:val="DefaultParagraphFont"/>
    <w:link w:val="paragraph"/>
    <w:rsid w:val="00287E7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9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92E"/>
    <w:rPr>
      <w:rFonts w:ascii="Segoe UI" w:eastAsia="Calibri" w:hAnsi="Segoe UI" w:cs="Segoe UI"/>
      <w:color w:val="20212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693FD1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693FD1"/>
    <w:rPr>
      <w:rFonts w:ascii="Calibri" w:eastAsia="Calibri" w:hAnsi="Calibri" w:cs="Calibri"/>
      <w:color w:val="202122"/>
      <w:sz w:val="24"/>
    </w:rPr>
  </w:style>
  <w:style w:type="paragraph" w:customStyle="1" w:styleId="EndNoteBibliography">
    <w:name w:val="EndNote Bibliography"/>
    <w:basedOn w:val="Normal"/>
    <w:link w:val="EndNoteBibliographyChar"/>
    <w:rsid w:val="00693FD1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693FD1"/>
    <w:rPr>
      <w:rFonts w:ascii="Calibri" w:eastAsia="Calibri" w:hAnsi="Calibri" w:cs="Calibri"/>
      <w:color w:val="202122"/>
      <w:sz w:val="24"/>
    </w:rPr>
  </w:style>
  <w:style w:type="paragraph" w:customStyle="1" w:styleId="pf0">
    <w:name w:val="pf0"/>
    <w:basedOn w:val="Normal"/>
    <w:rsid w:val="004635B3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f01">
    <w:name w:val="cf01"/>
    <w:basedOn w:val="DefaultParagraphFont"/>
    <w:rsid w:val="004635B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132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6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1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80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3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1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7B9E4B8-112B-4A6B-A6CA-DE695EE274BA}">
  <we:reference id="wa200000368" version="1.0.0.0" store="en-US" storeType="OMEX"/>
  <we:alternateReferences>
    <we:reference id="wa200000368" version="1.0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5EDB3C36651B45A605E1957FF1891E" ma:contentTypeVersion="14" ma:contentTypeDescription="Create a new document." ma:contentTypeScope="" ma:versionID="8e45fc125a80682c48d1d9d0bda3733d">
  <xsd:schema xmlns:xsd="http://www.w3.org/2001/XMLSchema" xmlns:xs="http://www.w3.org/2001/XMLSchema" xmlns:p="http://schemas.microsoft.com/office/2006/metadata/properties" xmlns:ns2="b63cb8a2-2520-4a90-9e86-f70ab83a8080" xmlns:ns3="2535aa51-885a-47d5-90b0-885bade13d31" targetNamespace="http://schemas.microsoft.com/office/2006/metadata/properties" ma:root="true" ma:fieldsID="6d060cf926eff379da2f7dda9f119c75" ns2:_="" ns3:_="">
    <xsd:import namespace="b63cb8a2-2520-4a90-9e86-f70ab83a8080"/>
    <xsd:import namespace="2535aa51-885a-47d5-90b0-885bade13d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cb8a2-2520-4a90-9e86-f70ab83a8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35aa51-885a-47d5-90b0-885bade13d3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D58E1E-C6AE-4AB2-BE91-DCCFC51B8D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3cb8a2-2520-4a90-9e86-f70ab83a8080"/>
    <ds:schemaRef ds:uri="2535aa51-885a-47d5-90b0-885bade13d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2229F8-0D7A-43CE-885C-83BED0AD95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C4BAF8-D8D1-4BCD-9ADE-916C12EEABD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7622ED-129D-4472-AF24-D3D9C1AF071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2</TotalTime>
  <Pages>10</Pages>
  <Words>1231</Words>
  <Characters>7019</Characters>
  <Application>Microsoft Office Word</Application>
  <DocSecurity>0</DocSecurity>
  <Lines>58</Lines>
  <Paragraphs>16</Paragraphs>
  <ScaleCrop>false</ScaleCrop>
  <Company/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Dockrell</dc:creator>
  <cp:keywords/>
  <dc:description/>
  <cp:lastModifiedBy>Dockrell, Julie</cp:lastModifiedBy>
  <cp:revision>3</cp:revision>
  <cp:lastPrinted>2024-08-12T12:12:00Z</cp:lastPrinted>
  <dcterms:created xsi:type="dcterms:W3CDTF">2024-08-12T12:18:00Z</dcterms:created>
  <dcterms:modified xsi:type="dcterms:W3CDTF">2024-08-12T12:19:00Z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0x010100165EDB3C36651B45A605E1957FF1891E</vt:lpwstr>
  </property>
</Properties>
</file>