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3BCAA" w14:textId="77777777" w:rsidR="00FB6FA1" w:rsidRPr="000D7E4E" w:rsidRDefault="00FB6FA1" w:rsidP="00FB6FA1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B6FA1" w:rsidRPr="000D7E4E" w14:paraId="2BDE22E7" w14:textId="77777777" w:rsidTr="003E0E2F">
        <w:tc>
          <w:tcPr>
            <w:tcW w:w="9016" w:type="dxa"/>
            <w:shd w:val="clear" w:color="auto" w:fill="D9D9D9" w:themeFill="background1" w:themeFillShade="D9"/>
          </w:tcPr>
          <w:p w14:paraId="43799F39" w14:textId="77777777" w:rsidR="00FB6FA1" w:rsidRPr="000D7E4E" w:rsidRDefault="00FB6FA1" w:rsidP="003E0E2F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0D7E4E">
              <w:rPr>
                <w:rFonts w:ascii="Times New Roman" w:hAnsi="Times New Roman" w:cs="Times New Roman"/>
                <w:b/>
                <w:bCs/>
                <w:szCs w:val="24"/>
              </w:rPr>
              <w:t>Sample of interview questions</w:t>
            </w:r>
          </w:p>
        </w:tc>
      </w:tr>
      <w:tr w:rsidR="00FB6FA1" w:rsidRPr="000D7E4E" w14:paraId="72C6082C" w14:textId="77777777" w:rsidTr="003E0E2F">
        <w:tc>
          <w:tcPr>
            <w:tcW w:w="9016" w:type="dxa"/>
          </w:tcPr>
          <w:p w14:paraId="03EDBF8E" w14:textId="77777777" w:rsidR="00FB6FA1" w:rsidRPr="000D7E4E" w:rsidRDefault="00FB6FA1" w:rsidP="003E0E2F">
            <w:pPr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  <w:r w:rsidRPr="000D7E4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To older adults: </w:t>
            </w:r>
          </w:p>
          <w:p w14:paraId="52DA5093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Do you accept the PRISMA integrated care model?</w:t>
            </w:r>
          </w:p>
          <w:p w14:paraId="1C51F4C4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do you think about the PRISMA integrated care model?</w:t>
            </w:r>
          </w:p>
          <w:p w14:paraId="0F27C31F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Tell us about your experiences with your current medication?</w:t>
            </w:r>
          </w:p>
          <w:p w14:paraId="03752D6B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are your unmet needs for accessing healthcare?</w:t>
            </w:r>
          </w:p>
          <w:p w14:paraId="415C1B57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sources do you use for healthcare?</w:t>
            </w:r>
          </w:p>
          <w:p w14:paraId="0591BEA9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How do you obtain resources for healthcare?</w:t>
            </w:r>
          </w:p>
          <w:p w14:paraId="434C1C02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Who will help you when visiting a hospital or clinic?</w:t>
            </w:r>
          </w:p>
          <w:p w14:paraId="59DB3E8F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difficulties do you face when you going to a hospital or clinic?</w:t>
            </w:r>
          </w:p>
          <w:p w14:paraId="4AFBD8E1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Who will make decisions about your healthcare and how?</w:t>
            </w:r>
          </w:p>
          <w:p w14:paraId="3ABBFCEA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How do you make decisions about your healthcare or medication?</w:t>
            </w:r>
          </w:p>
          <w:p w14:paraId="58E27A4B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 xml:space="preserve">► Do you expect assistance from a case manager? </w:t>
            </w:r>
          </w:p>
          <w:p w14:paraId="037A6E8F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do you expect from case managers?</w:t>
            </w:r>
          </w:p>
          <w:p w14:paraId="0AF0193A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</w:p>
          <w:p w14:paraId="38047F2B" w14:textId="77777777" w:rsidR="00FB6FA1" w:rsidRPr="000D7E4E" w:rsidRDefault="00FB6FA1" w:rsidP="003E0E2F">
            <w:pPr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  <w:r w:rsidRPr="000D7E4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To older adults’ children and health professionals</w:t>
            </w:r>
          </w:p>
          <w:p w14:paraId="1F8F57D6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Do you accept the PRISMA integrated care model?</w:t>
            </w:r>
          </w:p>
          <w:p w14:paraId="59295D98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 xml:space="preserve">► What are your </w:t>
            </w:r>
            <w:r>
              <w:rPr>
                <w:rFonts w:ascii="Times New Roman" w:hAnsi="Times New Roman" w:cs="Times New Roman"/>
              </w:rPr>
              <w:t>opinions</w:t>
            </w:r>
            <w:r w:rsidRPr="000D7E4E">
              <w:rPr>
                <w:rFonts w:ascii="Times New Roman" w:hAnsi="Times New Roman" w:cs="Times New Roman"/>
                <w:szCs w:val="24"/>
              </w:rPr>
              <w:t xml:space="preserve"> on the PRISMA integrated care model?</w:t>
            </w:r>
          </w:p>
          <w:p w14:paraId="22F87A8B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 xml:space="preserve">►  Share with us the </w:t>
            </w:r>
            <w:r>
              <w:rPr>
                <w:rFonts w:ascii="Times New Roman" w:hAnsi="Times New Roman" w:cs="Times New Roman"/>
              </w:rPr>
              <w:t>challenges</w:t>
            </w:r>
            <w:r w:rsidRPr="000D7E4E">
              <w:rPr>
                <w:rFonts w:ascii="Times New Roman" w:hAnsi="Times New Roman" w:cs="Times New Roman"/>
                <w:szCs w:val="24"/>
              </w:rPr>
              <w:t xml:space="preserve"> of your older parents (or patients) on their current medication</w:t>
            </w:r>
          </w:p>
          <w:p w14:paraId="3181F6AC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are the unmet healthcare needs of your older parents (or patients) based on your observations?</w:t>
            </w:r>
          </w:p>
          <w:p w14:paraId="61E0E598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sources do your older parents (or patients) use for healthcare?</w:t>
            </w:r>
          </w:p>
          <w:p w14:paraId="0BD4F281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How do your older parents (or patients)  obtain resources for healthcare?</w:t>
            </w:r>
          </w:p>
          <w:p w14:paraId="03680321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Who assists your older parents (or patients) when they visit a hospital or clinic?</w:t>
            </w:r>
          </w:p>
          <w:p w14:paraId="484CA84F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difficulties do your older parents (or patients) facing when going to a hospital or clinic?</w:t>
            </w:r>
          </w:p>
          <w:p w14:paraId="3FE1B5B1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Who makes decisions for the healthcare of your older parents (or patients) and how are these decisions made?</w:t>
            </w:r>
          </w:p>
          <w:p w14:paraId="51041CB8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 xml:space="preserve">► How do your older parents (or </w:t>
            </w:r>
            <w:bookmarkStart w:id="0" w:name="OLE_LINK6"/>
            <w:bookmarkStart w:id="1" w:name="OLE_LINK5"/>
            <w:r w:rsidRPr="000D7E4E">
              <w:rPr>
                <w:rFonts w:ascii="Times New Roman" w:hAnsi="Times New Roman" w:cs="Times New Roman"/>
                <w:szCs w:val="24"/>
              </w:rPr>
              <w:t>patients</w:t>
            </w:r>
            <w:bookmarkEnd w:id="0"/>
            <w:bookmarkEnd w:id="1"/>
            <w:r w:rsidRPr="000D7E4E">
              <w:rPr>
                <w:rFonts w:ascii="Times New Roman" w:hAnsi="Times New Roman" w:cs="Times New Roman"/>
                <w:szCs w:val="24"/>
              </w:rPr>
              <w:t>) make decisions regarding their healthcare and medication?</w:t>
            </w:r>
          </w:p>
          <w:p w14:paraId="25CE9B62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Do you expect assistance from a case manager support your</w:t>
            </w:r>
            <w:r>
              <w:rPr>
                <w:rFonts w:ascii="Times New Roman" w:hAnsi="Times New Roman" w:cs="Times New Roman"/>
              </w:rPr>
              <w:t xml:space="preserve"> family</w:t>
            </w:r>
            <w:r w:rsidRPr="000D7E4E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(or </w:t>
            </w:r>
            <w:r w:rsidRPr="000D7E4E">
              <w:rPr>
                <w:rFonts w:ascii="Times New Roman" w:hAnsi="Times New Roman" w:cs="Times New Roman"/>
                <w:szCs w:val="24"/>
              </w:rPr>
              <w:t>work</w:t>
            </w:r>
            <w:r>
              <w:rPr>
                <w:rFonts w:ascii="Times New Roman" w:hAnsi="Times New Roman" w:cs="Times New Roman"/>
              </w:rPr>
              <w:t>)</w:t>
            </w:r>
            <w:r w:rsidRPr="000D7E4E">
              <w:rPr>
                <w:rFonts w:ascii="Times New Roman" w:hAnsi="Times New Roman" w:cs="Times New Roman"/>
                <w:szCs w:val="24"/>
              </w:rPr>
              <w:t xml:space="preserve">? </w:t>
            </w:r>
          </w:p>
          <w:p w14:paraId="022BBE98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are your expectations from case managers?</w:t>
            </w:r>
          </w:p>
          <w:p w14:paraId="633B8557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</w:p>
          <w:p w14:paraId="7D773651" w14:textId="77777777" w:rsidR="00FB6FA1" w:rsidRPr="000D7E4E" w:rsidRDefault="00FB6FA1" w:rsidP="003E0E2F">
            <w:pPr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  <w:r w:rsidRPr="000D7E4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Probes</w:t>
            </w:r>
          </w:p>
          <w:p w14:paraId="616BBEDB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Could you provide more details about this?</w:t>
            </w:r>
          </w:p>
          <w:p w14:paraId="7D85B417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What is the intended meaning of that?</w:t>
            </w:r>
          </w:p>
          <w:p w14:paraId="0D5AE313" w14:textId="77777777" w:rsidR="00FB6FA1" w:rsidRPr="000D7E4E" w:rsidRDefault="00FB6FA1" w:rsidP="003E0E2F">
            <w:pPr>
              <w:rPr>
                <w:rFonts w:ascii="Times New Roman" w:hAnsi="Times New Roman" w:cs="Times New Roman"/>
                <w:szCs w:val="24"/>
              </w:rPr>
            </w:pPr>
            <w:r w:rsidRPr="000D7E4E">
              <w:rPr>
                <w:rFonts w:ascii="Times New Roman" w:hAnsi="Times New Roman" w:cs="Times New Roman"/>
                <w:szCs w:val="24"/>
              </w:rPr>
              <w:t>► Is there anything else you would like to add</w:t>
            </w:r>
            <w:r>
              <w:rPr>
                <w:rFonts w:ascii="Times New Roman" w:hAnsi="Times New Roman" w:cs="Times New Roman"/>
              </w:rPr>
              <w:t xml:space="preserve"> or address</w:t>
            </w:r>
            <w:r w:rsidRPr="000D7E4E">
              <w:rPr>
                <w:rFonts w:ascii="Times New Roman" w:hAnsi="Times New Roman" w:cs="Times New Roman"/>
                <w:szCs w:val="24"/>
              </w:rPr>
              <w:t>?</w:t>
            </w:r>
          </w:p>
        </w:tc>
      </w:tr>
    </w:tbl>
    <w:p w14:paraId="323469A2" w14:textId="77777777" w:rsidR="00FB6FA1" w:rsidRPr="000D7E4E" w:rsidRDefault="00FB6FA1" w:rsidP="00FB6FA1">
      <w:pPr>
        <w:rPr>
          <w:rFonts w:ascii="Times New Roman" w:hAnsi="Times New Roman" w:cs="Times New Roman"/>
        </w:rPr>
      </w:pPr>
    </w:p>
    <w:p w14:paraId="6F4AE148" w14:textId="77777777" w:rsidR="00F161EF" w:rsidRPr="00FB6FA1" w:rsidRDefault="00F161EF"/>
    <w:sectPr w:rsidR="00F161EF" w:rsidRPr="00FB6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FA1"/>
    <w:rsid w:val="00012CDF"/>
    <w:rsid w:val="00087F1B"/>
    <w:rsid w:val="00124163"/>
    <w:rsid w:val="001918B1"/>
    <w:rsid w:val="00196437"/>
    <w:rsid w:val="0020434B"/>
    <w:rsid w:val="002378B0"/>
    <w:rsid w:val="002A1658"/>
    <w:rsid w:val="002E6CE1"/>
    <w:rsid w:val="003763AE"/>
    <w:rsid w:val="0044034B"/>
    <w:rsid w:val="00470A67"/>
    <w:rsid w:val="0047188A"/>
    <w:rsid w:val="00570CDF"/>
    <w:rsid w:val="00614277"/>
    <w:rsid w:val="00623DB1"/>
    <w:rsid w:val="006656D5"/>
    <w:rsid w:val="0069710D"/>
    <w:rsid w:val="006D1939"/>
    <w:rsid w:val="007078D5"/>
    <w:rsid w:val="00730C8E"/>
    <w:rsid w:val="0075179D"/>
    <w:rsid w:val="00765BAC"/>
    <w:rsid w:val="007C4B5B"/>
    <w:rsid w:val="007E0A5D"/>
    <w:rsid w:val="00883F82"/>
    <w:rsid w:val="008C2B86"/>
    <w:rsid w:val="008E474C"/>
    <w:rsid w:val="009207D5"/>
    <w:rsid w:val="009459B7"/>
    <w:rsid w:val="009940EF"/>
    <w:rsid w:val="00A049BE"/>
    <w:rsid w:val="00B13628"/>
    <w:rsid w:val="00B3301B"/>
    <w:rsid w:val="00C33AB8"/>
    <w:rsid w:val="00C425FB"/>
    <w:rsid w:val="00CA00F4"/>
    <w:rsid w:val="00CA3DFA"/>
    <w:rsid w:val="00CA7BB4"/>
    <w:rsid w:val="00D07DE2"/>
    <w:rsid w:val="00D35715"/>
    <w:rsid w:val="00D77B89"/>
    <w:rsid w:val="00E676DB"/>
    <w:rsid w:val="00ED765B"/>
    <w:rsid w:val="00F14B11"/>
    <w:rsid w:val="00F1540B"/>
    <w:rsid w:val="00F161EF"/>
    <w:rsid w:val="00F23D8D"/>
    <w:rsid w:val="00F902E8"/>
    <w:rsid w:val="00F91C51"/>
    <w:rsid w:val="00FA0C38"/>
    <w:rsid w:val="00FB6FA1"/>
    <w:rsid w:val="00FC42B0"/>
    <w:rsid w:val="00FC712C"/>
    <w:rsid w:val="00FF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8A7D1F"/>
  <w15:chartTrackingRefBased/>
  <w15:docId w15:val="{EBA81207-D5C7-5C43-8D2C-5D73C0138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FA1"/>
    <w:rPr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FA1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</dc:creator>
  <cp:keywords/>
  <dc:description/>
  <cp:lastModifiedBy>HZ</cp:lastModifiedBy>
  <cp:revision>1</cp:revision>
  <dcterms:created xsi:type="dcterms:W3CDTF">2024-08-06T21:50:00Z</dcterms:created>
  <dcterms:modified xsi:type="dcterms:W3CDTF">2024-08-06T21:52:00Z</dcterms:modified>
</cp:coreProperties>
</file>