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881B3E" w14:textId="5A2CBC88" w:rsidR="00305412" w:rsidRPr="00E50202" w:rsidRDefault="008F0397" w:rsidP="008F0397">
      <w:pPr>
        <w:rPr>
          <w:rFonts w:cs="Times New Roman"/>
          <w:b/>
          <w:bCs/>
          <w:szCs w:val="24"/>
        </w:rPr>
      </w:pPr>
      <w:r w:rsidRPr="008F0397">
        <w:rPr>
          <w:rFonts w:cs="Times New Roman"/>
          <w:b/>
          <w:bCs/>
          <w:szCs w:val="24"/>
        </w:rPr>
        <w:t>Supplementary Table</w:t>
      </w:r>
      <w:r w:rsidR="00E50202" w:rsidRPr="00E50202">
        <w:rPr>
          <w:rFonts w:cs="Times New Roman"/>
          <w:b/>
          <w:bCs/>
          <w:szCs w:val="24"/>
        </w:rPr>
        <w:t xml:space="preserve"> </w:t>
      </w:r>
      <w:r w:rsidR="00306585">
        <w:rPr>
          <w:rFonts w:cs="Times New Roman"/>
          <w:b/>
          <w:bCs/>
          <w:szCs w:val="24"/>
        </w:rPr>
        <w:t>X</w:t>
      </w:r>
      <w:r w:rsidR="004F457B">
        <w:rPr>
          <w:rFonts w:cs="Times New Roman"/>
          <w:b/>
          <w:bCs/>
          <w:szCs w:val="24"/>
        </w:rPr>
        <w:t>.</w:t>
      </w:r>
      <w:r w:rsidRPr="008F0397">
        <w:rPr>
          <w:rFonts w:cs="Times New Roman"/>
          <w:b/>
          <w:bCs/>
          <w:szCs w:val="24"/>
        </w:rPr>
        <w:t xml:space="preserve"> </w:t>
      </w:r>
      <w:bookmarkStart w:id="0" w:name="_Hlk107251485"/>
      <w:r w:rsidRPr="008F0397">
        <w:rPr>
          <w:rFonts w:cs="Times New Roman"/>
          <w:b/>
          <w:bCs/>
          <w:szCs w:val="24"/>
        </w:rPr>
        <w:t xml:space="preserve">Antibodies used for </w:t>
      </w:r>
      <w:r w:rsidR="00306585">
        <w:rPr>
          <w:rFonts w:cs="Times New Roman"/>
          <w:b/>
          <w:bCs/>
          <w:szCs w:val="24"/>
        </w:rPr>
        <w:t>CyTOF</w:t>
      </w:r>
      <w:r w:rsidRPr="008F0397">
        <w:rPr>
          <w:rFonts w:cs="Times New Roman"/>
          <w:b/>
          <w:bCs/>
          <w:szCs w:val="24"/>
        </w:rPr>
        <w:t xml:space="preserve"> </w:t>
      </w:r>
      <w:bookmarkEnd w:id="0"/>
    </w:p>
    <w:tbl>
      <w:tblPr>
        <w:tblStyle w:val="TableGrid"/>
        <w:tblW w:w="8080" w:type="dxa"/>
        <w:tblInd w:w="-147" w:type="dxa"/>
        <w:tblLook w:val="04A0" w:firstRow="1" w:lastRow="0" w:firstColumn="1" w:lastColumn="0" w:noHBand="0" w:noVBand="1"/>
      </w:tblPr>
      <w:tblGrid>
        <w:gridCol w:w="426"/>
        <w:gridCol w:w="1134"/>
        <w:gridCol w:w="146"/>
        <w:gridCol w:w="1216"/>
        <w:gridCol w:w="1134"/>
        <w:gridCol w:w="966"/>
        <w:gridCol w:w="1276"/>
        <w:gridCol w:w="1782"/>
      </w:tblGrid>
      <w:tr w:rsidR="002A7BF9" w:rsidRPr="005E75B8" w14:paraId="6B3C8EBD" w14:textId="4E5C9ECD" w:rsidTr="004C686C">
        <w:trPr>
          <w:trHeight w:val="632"/>
        </w:trPr>
        <w:tc>
          <w:tcPr>
            <w:tcW w:w="426" w:type="dxa"/>
            <w:shd w:val="clear" w:color="auto" w:fill="FDE9D9" w:themeFill="accent6" w:themeFillTint="33"/>
            <w:noWrap/>
            <w:hideMark/>
          </w:tcPr>
          <w:p w14:paraId="6B96F4D0" w14:textId="7AF569A6" w:rsidR="002A7BF9" w:rsidRPr="005E75B8" w:rsidRDefault="002A7BF9" w:rsidP="002A7BF9">
            <w:pPr>
              <w:spacing w:before="24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DE9D9" w:themeFill="accent6" w:themeFillTint="33"/>
            <w:noWrap/>
            <w:hideMark/>
          </w:tcPr>
          <w:p w14:paraId="193AC427" w14:textId="77777777" w:rsidR="002A7BF9" w:rsidRPr="005E75B8" w:rsidRDefault="002A7BF9" w:rsidP="008D3AE4">
            <w:pPr>
              <w:spacing w:before="240"/>
              <w:rPr>
                <w:rFonts w:cs="Times New Roman"/>
                <w:b/>
                <w:bCs/>
                <w:sz w:val="20"/>
                <w:szCs w:val="20"/>
              </w:rPr>
            </w:pPr>
            <w:r w:rsidRPr="005E75B8">
              <w:rPr>
                <w:rFonts w:cs="Times New Roman"/>
                <w:b/>
                <w:bCs/>
                <w:sz w:val="20"/>
                <w:szCs w:val="20"/>
              </w:rPr>
              <w:t>Target</w:t>
            </w:r>
          </w:p>
        </w:tc>
        <w:tc>
          <w:tcPr>
            <w:tcW w:w="1362" w:type="dxa"/>
            <w:gridSpan w:val="2"/>
            <w:shd w:val="clear" w:color="auto" w:fill="FDE9D9" w:themeFill="accent6" w:themeFillTint="33"/>
            <w:noWrap/>
            <w:hideMark/>
          </w:tcPr>
          <w:p w14:paraId="7E83D7EB" w14:textId="77777777" w:rsidR="002A7BF9" w:rsidRPr="005E75B8" w:rsidRDefault="002A7BF9" w:rsidP="008D3AE4">
            <w:pPr>
              <w:spacing w:before="240"/>
              <w:rPr>
                <w:rFonts w:cs="Times New Roman"/>
                <w:b/>
                <w:bCs/>
                <w:sz w:val="20"/>
                <w:szCs w:val="20"/>
              </w:rPr>
            </w:pPr>
            <w:r w:rsidRPr="005E75B8">
              <w:rPr>
                <w:rFonts w:cs="Times New Roman"/>
                <w:b/>
                <w:bCs/>
                <w:sz w:val="20"/>
                <w:szCs w:val="20"/>
              </w:rPr>
              <w:t>Clone</w:t>
            </w:r>
          </w:p>
        </w:tc>
        <w:tc>
          <w:tcPr>
            <w:tcW w:w="1134" w:type="dxa"/>
            <w:shd w:val="clear" w:color="auto" w:fill="FDE9D9" w:themeFill="accent6" w:themeFillTint="33"/>
            <w:noWrap/>
          </w:tcPr>
          <w:p w14:paraId="22FF44B7" w14:textId="2B4CF2A8" w:rsidR="002A7BF9" w:rsidRPr="005E75B8" w:rsidRDefault="002A7BF9" w:rsidP="008D3AE4">
            <w:pPr>
              <w:spacing w:before="240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Metal</w:t>
            </w:r>
            <w:r w:rsidR="001B7B87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66" w:type="dxa"/>
            <w:shd w:val="clear" w:color="auto" w:fill="FDE9D9" w:themeFill="accent6" w:themeFillTint="33"/>
          </w:tcPr>
          <w:p w14:paraId="53408430" w14:textId="016AE49A" w:rsidR="002A7BF9" w:rsidRDefault="002A7BF9" w:rsidP="008D3AE4">
            <w:pPr>
              <w:spacing w:before="240"/>
              <w:rPr>
                <w:rFonts w:cs="Times New Roman"/>
                <w:b/>
                <w:bCs/>
                <w:sz w:val="20"/>
                <w:szCs w:val="20"/>
              </w:rPr>
            </w:pPr>
            <w:r w:rsidRPr="005E75B8">
              <w:rPr>
                <w:rFonts w:cs="Times New Roman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1276" w:type="dxa"/>
            <w:shd w:val="clear" w:color="auto" w:fill="FDE9D9" w:themeFill="accent6" w:themeFillTint="33"/>
            <w:noWrap/>
            <w:hideMark/>
          </w:tcPr>
          <w:p w14:paraId="1A132343" w14:textId="77777777" w:rsidR="002A7BF9" w:rsidRPr="005E75B8" w:rsidRDefault="002A7BF9" w:rsidP="008D3AE4">
            <w:pPr>
              <w:spacing w:before="240"/>
              <w:rPr>
                <w:rFonts w:cs="Times New Roman"/>
                <w:b/>
                <w:bCs/>
                <w:sz w:val="20"/>
                <w:szCs w:val="20"/>
              </w:rPr>
            </w:pPr>
            <w:r w:rsidRPr="005E75B8">
              <w:rPr>
                <w:rFonts w:cs="Times New Roman"/>
                <w:b/>
                <w:bCs/>
                <w:sz w:val="20"/>
                <w:szCs w:val="20"/>
              </w:rPr>
              <w:t>Localization</w:t>
            </w:r>
          </w:p>
        </w:tc>
        <w:tc>
          <w:tcPr>
            <w:tcW w:w="1782" w:type="dxa"/>
            <w:shd w:val="clear" w:color="auto" w:fill="FDE9D9" w:themeFill="accent6" w:themeFillTint="33"/>
          </w:tcPr>
          <w:p w14:paraId="52450E91" w14:textId="73FB26CE" w:rsidR="002A7BF9" w:rsidRPr="005E75B8" w:rsidRDefault="002A7BF9" w:rsidP="008D3AE4">
            <w:pPr>
              <w:spacing w:before="240"/>
              <w:rPr>
                <w:rFonts w:cs="Times New Roman"/>
                <w:b/>
                <w:bCs/>
                <w:sz w:val="20"/>
                <w:szCs w:val="20"/>
              </w:rPr>
            </w:pPr>
            <w:r w:rsidRPr="005E75B8">
              <w:rPr>
                <w:rFonts w:cs="Times New Roman"/>
                <w:b/>
                <w:bCs/>
                <w:sz w:val="20"/>
                <w:szCs w:val="20"/>
              </w:rPr>
              <w:t>Dilution</w:t>
            </w:r>
          </w:p>
        </w:tc>
      </w:tr>
      <w:tr w:rsidR="00306585" w:rsidRPr="005E75B8" w14:paraId="7FCF1C4F" w14:textId="42943648" w:rsidTr="004C686C">
        <w:trPr>
          <w:trHeight w:val="417"/>
        </w:trPr>
        <w:tc>
          <w:tcPr>
            <w:tcW w:w="426" w:type="dxa"/>
            <w:noWrap/>
          </w:tcPr>
          <w:p w14:paraId="6FF963FE" w14:textId="565B5DC0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noWrap/>
            <w:hideMark/>
          </w:tcPr>
          <w:p w14:paraId="4D7DEA2E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CD45</w:t>
            </w:r>
          </w:p>
        </w:tc>
        <w:tc>
          <w:tcPr>
            <w:tcW w:w="1362" w:type="dxa"/>
            <w:gridSpan w:val="2"/>
            <w:noWrap/>
            <w:hideMark/>
          </w:tcPr>
          <w:p w14:paraId="728DB78E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HI30</w:t>
            </w:r>
          </w:p>
        </w:tc>
        <w:tc>
          <w:tcPr>
            <w:tcW w:w="1134" w:type="dxa"/>
            <w:noWrap/>
          </w:tcPr>
          <w:p w14:paraId="41C7C26A" w14:textId="2E3A3EAC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89 Y</w:t>
            </w:r>
          </w:p>
        </w:tc>
        <w:tc>
          <w:tcPr>
            <w:tcW w:w="966" w:type="dxa"/>
          </w:tcPr>
          <w:p w14:paraId="674F3AA7" w14:textId="1E3FB476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15D74DC4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4AF33602" w14:textId="14081CF0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071EC99D" w14:textId="6F6BBA00" w:rsidTr="004C686C">
        <w:trPr>
          <w:trHeight w:val="420"/>
        </w:trPr>
        <w:tc>
          <w:tcPr>
            <w:tcW w:w="426" w:type="dxa"/>
            <w:noWrap/>
          </w:tcPr>
          <w:p w14:paraId="477E072C" w14:textId="0B984DC4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noWrap/>
            <w:hideMark/>
          </w:tcPr>
          <w:p w14:paraId="48E60238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CCR6</w:t>
            </w:r>
          </w:p>
        </w:tc>
        <w:tc>
          <w:tcPr>
            <w:tcW w:w="1362" w:type="dxa"/>
            <w:gridSpan w:val="2"/>
            <w:noWrap/>
            <w:hideMark/>
          </w:tcPr>
          <w:p w14:paraId="3AEFF303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G034E3</w:t>
            </w:r>
          </w:p>
        </w:tc>
        <w:tc>
          <w:tcPr>
            <w:tcW w:w="1134" w:type="dxa"/>
            <w:noWrap/>
          </w:tcPr>
          <w:p w14:paraId="224A9DAC" w14:textId="0B831D69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141 </w:t>
            </w:r>
            <w:proofErr w:type="spellStart"/>
            <w:r w:rsidRPr="00306585">
              <w:rPr>
                <w:rFonts w:cs="Times New Roman"/>
                <w:sz w:val="20"/>
                <w:szCs w:val="20"/>
              </w:rPr>
              <w:t>Pr</w:t>
            </w:r>
            <w:proofErr w:type="spellEnd"/>
          </w:p>
        </w:tc>
        <w:tc>
          <w:tcPr>
            <w:tcW w:w="966" w:type="dxa"/>
          </w:tcPr>
          <w:p w14:paraId="7ACF9860" w14:textId="1099F5F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55ED2E87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12CB7296" w14:textId="12876F5D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17081441" w14:textId="21F79D37" w:rsidTr="004C686C">
        <w:trPr>
          <w:trHeight w:val="420"/>
        </w:trPr>
        <w:tc>
          <w:tcPr>
            <w:tcW w:w="426" w:type="dxa"/>
            <w:noWrap/>
          </w:tcPr>
          <w:p w14:paraId="432933F9" w14:textId="6CEC0AA1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noWrap/>
            <w:hideMark/>
          </w:tcPr>
          <w:p w14:paraId="1EBBAA2E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CD123</w:t>
            </w:r>
          </w:p>
        </w:tc>
        <w:tc>
          <w:tcPr>
            <w:tcW w:w="1362" w:type="dxa"/>
            <w:gridSpan w:val="2"/>
            <w:noWrap/>
            <w:hideMark/>
          </w:tcPr>
          <w:p w14:paraId="207C6E92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6H6</w:t>
            </w:r>
          </w:p>
        </w:tc>
        <w:tc>
          <w:tcPr>
            <w:tcW w:w="1134" w:type="dxa"/>
            <w:noWrap/>
          </w:tcPr>
          <w:p w14:paraId="60AA91EE" w14:textId="400BFF3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143 Nd</w:t>
            </w:r>
          </w:p>
        </w:tc>
        <w:tc>
          <w:tcPr>
            <w:tcW w:w="966" w:type="dxa"/>
          </w:tcPr>
          <w:p w14:paraId="1AD47812" w14:textId="5B8395C0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35B5B5B1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33570DB7" w14:textId="454FF6B5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15933C7B" w14:textId="2DB5EAF1" w:rsidTr="004C686C">
        <w:trPr>
          <w:trHeight w:val="420"/>
        </w:trPr>
        <w:tc>
          <w:tcPr>
            <w:tcW w:w="426" w:type="dxa"/>
            <w:noWrap/>
          </w:tcPr>
          <w:p w14:paraId="2BFDC9FF" w14:textId="3660A5B2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noWrap/>
            <w:hideMark/>
          </w:tcPr>
          <w:p w14:paraId="423B00F2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CD19</w:t>
            </w:r>
          </w:p>
        </w:tc>
        <w:tc>
          <w:tcPr>
            <w:tcW w:w="1362" w:type="dxa"/>
            <w:gridSpan w:val="2"/>
            <w:noWrap/>
            <w:hideMark/>
          </w:tcPr>
          <w:p w14:paraId="6CA01E6D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HIB19</w:t>
            </w:r>
          </w:p>
        </w:tc>
        <w:tc>
          <w:tcPr>
            <w:tcW w:w="1134" w:type="dxa"/>
            <w:noWrap/>
          </w:tcPr>
          <w:p w14:paraId="55BC259F" w14:textId="274AB20E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144 Nd</w:t>
            </w:r>
          </w:p>
        </w:tc>
        <w:tc>
          <w:tcPr>
            <w:tcW w:w="966" w:type="dxa"/>
          </w:tcPr>
          <w:p w14:paraId="2F11072B" w14:textId="552C847D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3C514A11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3702E1A3" w14:textId="6416CA22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1768EBFC" w14:textId="04970C00" w:rsidTr="004C686C">
        <w:trPr>
          <w:trHeight w:val="420"/>
        </w:trPr>
        <w:tc>
          <w:tcPr>
            <w:tcW w:w="426" w:type="dxa"/>
            <w:noWrap/>
          </w:tcPr>
          <w:p w14:paraId="4C83E70A" w14:textId="34C16406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noWrap/>
            <w:hideMark/>
          </w:tcPr>
          <w:p w14:paraId="7B4358D9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CD4</w:t>
            </w:r>
          </w:p>
        </w:tc>
        <w:tc>
          <w:tcPr>
            <w:tcW w:w="1362" w:type="dxa"/>
            <w:gridSpan w:val="2"/>
            <w:noWrap/>
            <w:hideMark/>
          </w:tcPr>
          <w:p w14:paraId="61B48473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RPA</w:t>
            </w:r>
            <w:r w:rsidRPr="00306585">
              <w:rPr>
                <w:rFonts w:ascii="Cambria Math" w:hAnsi="Cambria Math" w:cs="Cambria Math"/>
                <w:sz w:val="20"/>
                <w:szCs w:val="20"/>
              </w:rPr>
              <w:t>‐</w:t>
            </w:r>
            <w:r w:rsidRPr="00306585">
              <w:rPr>
                <w:rFonts w:cs="Times New Roman"/>
                <w:sz w:val="20"/>
                <w:szCs w:val="20"/>
              </w:rPr>
              <w:t>T4</w:t>
            </w:r>
          </w:p>
        </w:tc>
        <w:tc>
          <w:tcPr>
            <w:tcW w:w="1134" w:type="dxa"/>
            <w:noWrap/>
          </w:tcPr>
          <w:p w14:paraId="654A2749" w14:textId="779D8B1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145 Nd</w:t>
            </w:r>
          </w:p>
        </w:tc>
        <w:tc>
          <w:tcPr>
            <w:tcW w:w="966" w:type="dxa"/>
          </w:tcPr>
          <w:p w14:paraId="0C2B714B" w14:textId="5D9F7EBC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5DDD8CA1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31B4110D" w14:textId="3C37CEB2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7DD25D5E" w14:textId="63FEEA46" w:rsidTr="004C686C">
        <w:trPr>
          <w:trHeight w:val="420"/>
        </w:trPr>
        <w:tc>
          <w:tcPr>
            <w:tcW w:w="426" w:type="dxa"/>
            <w:noWrap/>
          </w:tcPr>
          <w:p w14:paraId="2F31E0D0" w14:textId="7A270328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278A633B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CD8a</w:t>
            </w:r>
          </w:p>
        </w:tc>
        <w:tc>
          <w:tcPr>
            <w:tcW w:w="1362" w:type="dxa"/>
            <w:gridSpan w:val="2"/>
            <w:noWrap/>
            <w:hideMark/>
          </w:tcPr>
          <w:p w14:paraId="030D95D8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RPA</w:t>
            </w:r>
            <w:r w:rsidRPr="00306585">
              <w:rPr>
                <w:rFonts w:ascii="Cambria Math" w:hAnsi="Cambria Math" w:cs="Cambria Math"/>
                <w:sz w:val="20"/>
                <w:szCs w:val="20"/>
              </w:rPr>
              <w:t>‐</w:t>
            </w:r>
            <w:r w:rsidRPr="00306585">
              <w:rPr>
                <w:rFonts w:cs="Times New Roman"/>
                <w:sz w:val="20"/>
                <w:szCs w:val="20"/>
              </w:rPr>
              <w:t>T8</w:t>
            </w:r>
          </w:p>
        </w:tc>
        <w:tc>
          <w:tcPr>
            <w:tcW w:w="1134" w:type="dxa"/>
            <w:noWrap/>
          </w:tcPr>
          <w:p w14:paraId="3B3A36EB" w14:textId="71EDE08C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146 Nd</w:t>
            </w:r>
          </w:p>
        </w:tc>
        <w:tc>
          <w:tcPr>
            <w:tcW w:w="966" w:type="dxa"/>
          </w:tcPr>
          <w:p w14:paraId="73422E80" w14:textId="53D82F7D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5F453A17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456E755E" w14:textId="7FF3B8D0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35DC34B5" w14:textId="39996D3E" w:rsidTr="004C686C">
        <w:trPr>
          <w:trHeight w:val="420"/>
        </w:trPr>
        <w:tc>
          <w:tcPr>
            <w:tcW w:w="426" w:type="dxa"/>
            <w:noWrap/>
          </w:tcPr>
          <w:p w14:paraId="0A54D743" w14:textId="45B11296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  <w:noWrap/>
            <w:hideMark/>
          </w:tcPr>
          <w:p w14:paraId="73D2DF68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CD11c</w:t>
            </w:r>
          </w:p>
        </w:tc>
        <w:tc>
          <w:tcPr>
            <w:tcW w:w="1362" w:type="dxa"/>
            <w:gridSpan w:val="2"/>
            <w:noWrap/>
            <w:hideMark/>
          </w:tcPr>
          <w:p w14:paraId="7BD19037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Bu15</w:t>
            </w:r>
          </w:p>
        </w:tc>
        <w:tc>
          <w:tcPr>
            <w:tcW w:w="1134" w:type="dxa"/>
            <w:noWrap/>
          </w:tcPr>
          <w:p w14:paraId="31967C80" w14:textId="4DCC49FA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147 </w:t>
            </w:r>
            <w:proofErr w:type="spellStart"/>
            <w:r w:rsidRPr="00306585">
              <w:rPr>
                <w:rFonts w:cs="Times New Roman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966" w:type="dxa"/>
          </w:tcPr>
          <w:p w14:paraId="694822C2" w14:textId="295F0B6B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432D2473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4E00B20C" w14:textId="348F162D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399F1E33" w14:textId="0BBB5DFD" w:rsidTr="004C686C">
        <w:trPr>
          <w:trHeight w:val="420"/>
        </w:trPr>
        <w:tc>
          <w:tcPr>
            <w:tcW w:w="426" w:type="dxa"/>
            <w:noWrap/>
          </w:tcPr>
          <w:p w14:paraId="5BDED0EE" w14:textId="3522E47A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  <w:noWrap/>
            <w:hideMark/>
          </w:tcPr>
          <w:p w14:paraId="0E0217C0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CD16</w:t>
            </w:r>
          </w:p>
        </w:tc>
        <w:tc>
          <w:tcPr>
            <w:tcW w:w="1362" w:type="dxa"/>
            <w:gridSpan w:val="2"/>
            <w:noWrap/>
            <w:hideMark/>
          </w:tcPr>
          <w:p w14:paraId="0155D9B3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3G8</w:t>
            </w:r>
          </w:p>
        </w:tc>
        <w:tc>
          <w:tcPr>
            <w:tcW w:w="1134" w:type="dxa"/>
            <w:noWrap/>
          </w:tcPr>
          <w:p w14:paraId="558D5D4D" w14:textId="313EE40C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148 Nd</w:t>
            </w:r>
          </w:p>
        </w:tc>
        <w:tc>
          <w:tcPr>
            <w:tcW w:w="966" w:type="dxa"/>
          </w:tcPr>
          <w:p w14:paraId="7C1DF753" w14:textId="18FF5FA8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7F389AFF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2E116E68" w14:textId="2B446204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647BB51D" w14:textId="6DC547CC" w:rsidTr="004C686C">
        <w:trPr>
          <w:trHeight w:val="420"/>
        </w:trPr>
        <w:tc>
          <w:tcPr>
            <w:tcW w:w="426" w:type="dxa"/>
            <w:noWrap/>
          </w:tcPr>
          <w:p w14:paraId="28566438" w14:textId="16A3E9F3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noWrap/>
            <w:hideMark/>
          </w:tcPr>
          <w:p w14:paraId="154F7C15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CD45RO</w:t>
            </w:r>
          </w:p>
        </w:tc>
        <w:tc>
          <w:tcPr>
            <w:tcW w:w="1362" w:type="dxa"/>
            <w:gridSpan w:val="2"/>
            <w:noWrap/>
            <w:hideMark/>
          </w:tcPr>
          <w:p w14:paraId="2557ECE6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UCHL1</w:t>
            </w:r>
          </w:p>
        </w:tc>
        <w:tc>
          <w:tcPr>
            <w:tcW w:w="1134" w:type="dxa"/>
            <w:noWrap/>
          </w:tcPr>
          <w:p w14:paraId="39280108" w14:textId="54BF6D3C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149 </w:t>
            </w:r>
            <w:proofErr w:type="spellStart"/>
            <w:r w:rsidRPr="00306585">
              <w:rPr>
                <w:rFonts w:cs="Times New Roman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966" w:type="dxa"/>
          </w:tcPr>
          <w:p w14:paraId="171365A3" w14:textId="21D88320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2C236237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446049E8" w14:textId="7F9C58FC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3C48219E" w14:textId="3D00193B" w:rsidTr="004C686C">
        <w:trPr>
          <w:trHeight w:val="420"/>
        </w:trPr>
        <w:tc>
          <w:tcPr>
            <w:tcW w:w="426" w:type="dxa"/>
            <w:noWrap/>
          </w:tcPr>
          <w:p w14:paraId="78E01144" w14:textId="2952C9A6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noWrap/>
            <w:hideMark/>
          </w:tcPr>
          <w:p w14:paraId="470367F2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CD45RA</w:t>
            </w:r>
          </w:p>
        </w:tc>
        <w:tc>
          <w:tcPr>
            <w:tcW w:w="1362" w:type="dxa"/>
            <w:gridSpan w:val="2"/>
            <w:noWrap/>
            <w:hideMark/>
          </w:tcPr>
          <w:p w14:paraId="68B78DB2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HI100</w:t>
            </w:r>
          </w:p>
        </w:tc>
        <w:tc>
          <w:tcPr>
            <w:tcW w:w="1134" w:type="dxa"/>
            <w:noWrap/>
          </w:tcPr>
          <w:p w14:paraId="64C3DD3F" w14:textId="4ECE7E92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150 Nd</w:t>
            </w:r>
          </w:p>
        </w:tc>
        <w:tc>
          <w:tcPr>
            <w:tcW w:w="966" w:type="dxa"/>
          </w:tcPr>
          <w:p w14:paraId="46CA527B" w14:textId="33F59E5B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61595CC0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47D4BF01" w14:textId="4D427B1E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35ED5143" w14:textId="47B069A5" w:rsidTr="004C686C">
        <w:trPr>
          <w:trHeight w:val="420"/>
        </w:trPr>
        <w:tc>
          <w:tcPr>
            <w:tcW w:w="426" w:type="dxa"/>
            <w:noWrap/>
          </w:tcPr>
          <w:p w14:paraId="363E8B82" w14:textId="680EABE3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11</w:t>
            </w:r>
          </w:p>
        </w:tc>
        <w:tc>
          <w:tcPr>
            <w:tcW w:w="1134" w:type="dxa"/>
            <w:noWrap/>
            <w:hideMark/>
          </w:tcPr>
          <w:p w14:paraId="187ABD4A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CD161</w:t>
            </w:r>
          </w:p>
        </w:tc>
        <w:tc>
          <w:tcPr>
            <w:tcW w:w="1362" w:type="dxa"/>
            <w:gridSpan w:val="2"/>
            <w:noWrap/>
            <w:hideMark/>
          </w:tcPr>
          <w:p w14:paraId="37BC892A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HP</w:t>
            </w:r>
            <w:r w:rsidRPr="00306585">
              <w:rPr>
                <w:rFonts w:ascii="Cambria Math" w:hAnsi="Cambria Math" w:cs="Cambria Math"/>
                <w:sz w:val="20"/>
                <w:szCs w:val="20"/>
              </w:rPr>
              <w:t>‐</w:t>
            </w:r>
            <w:r w:rsidRPr="00306585">
              <w:rPr>
                <w:rFonts w:cs="Times New Roman"/>
                <w:sz w:val="20"/>
                <w:szCs w:val="20"/>
              </w:rPr>
              <w:t>3G10</w:t>
            </w:r>
          </w:p>
        </w:tc>
        <w:tc>
          <w:tcPr>
            <w:tcW w:w="1134" w:type="dxa"/>
            <w:noWrap/>
          </w:tcPr>
          <w:p w14:paraId="56E6DC75" w14:textId="62DA96D5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151 Eu</w:t>
            </w:r>
          </w:p>
        </w:tc>
        <w:tc>
          <w:tcPr>
            <w:tcW w:w="966" w:type="dxa"/>
          </w:tcPr>
          <w:p w14:paraId="396D690E" w14:textId="662E1DCB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4B8E8767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55D1C870" w14:textId="04E6E217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02992724" w14:textId="6C03674C" w:rsidTr="004C686C">
        <w:trPr>
          <w:trHeight w:val="420"/>
        </w:trPr>
        <w:tc>
          <w:tcPr>
            <w:tcW w:w="426" w:type="dxa"/>
            <w:noWrap/>
          </w:tcPr>
          <w:p w14:paraId="6C533ED2" w14:textId="15E5015A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noWrap/>
            <w:hideMark/>
          </w:tcPr>
          <w:p w14:paraId="509DE311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CCR4</w:t>
            </w:r>
          </w:p>
        </w:tc>
        <w:tc>
          <w:tcPr>
            <w:tcW w:w="1362" w:type="dxa"/>
            <w:gridSpan w:val="2"/>
            <w:noWrap/>
            <w:hideMark/>
          </w:tcPr>
          <w:p w14:paraId="541CE8DA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L291H4</w:t>
            </w:r>
          </w:p>
        </w:tc>
        <w:tc>
          <w:tcPr>
            <w:tcW w:w="1134" w:type="dxa"/>
            <w:noWrap/>
          </w:tcPr>
          <w:p w14:paraId="741DDFB0" w14:textId="76D94384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152 </w:t>
            </w:r>
            <w:proofErr w:type="spellStart"/>
            <w:r w:rsidRPr="00306585">
              <w:rPr>
                <w:rFonts w:cs="Times New Roman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966" w:type="dxa"/>
          </w:tcPr>
          <w:p w14:paraId="591F717D" w14:textId="5174829C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6ACE2CCA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599EBD0D" w14:textId="3F289CE4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152E2D86" w14:textId="39C79209" w:rsidTr="004C686C">
        <w:trPr>
          <w:trHeight w:val="420"/>
        </w:trPr>
        <w:tc>
          <w:tcPr>
            <w:tcW w:w="426" w:type="dxa"/>
            <w:noWrap/>
          </w:tcPr>
          <w:p w14:paraId="487F36F7" w14:textId="0D71A40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13</w:t>
            </w:r>
          </w:p>
        </w:tc>
        <w:tc>
          <w:tcPr>
            <w:tcW w:w="1134" w:type="dxa"/>
            <w:noWrap/>
            <w:hideMark/>
          </w:tcPr>
          <w:p w14:paraId="536C85FC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CD25</w:t>
            </w:r>
          </w:p>
        </w:tc>
        <w:tc>
          <w:tcPr>
            <w:tcW w:w="1362" w:type="dxa"/>
            <w:gridSpan w:val="2"/>
            <w:noWrap/>
            <w:hideMark/>
          </w:tcPr>
          <w:p w14:paraId="055D06BE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BC96</w:t>
            </w:r>
          </w:p>
        </w:tc>
        <w:tc>
          <w:tcPr>
            <w:tcW w:w="1134" w:type="dxa"/>
            <w:noWrap/>
          </w:tcPr>
          <w:p w14:paraId="5CD8539B" w14:textId="08000C81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153 Eu</w:t>
            </w:r>
          </w:p>
        </w:tc>
        <w:tc>
          <w:tcPr>
            <w:tcW w:w="966" w:type="dxa"/>
          </w:tcPr>
          <w:p w14:paraId="25BE97EE" w14:textId="4D11E601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5AB60D6E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383A35D7" w14:textId="6B8E058B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3FE399B2" w14:textId="2C305964" w:rsidTr="004C686C">
        <w:trPr>
          <w:trHeight w:val="420"/>
        </w:trPr>
        <w:tc>
          <w:tcPr>
            <w:tcW w:w="426" w:type="dxa"/>
            <w:noWrap/>
          </w:tcPr>
          <w:p w14:paraId="27952B1F" w14:textId="5BAE5B36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14</w:t>
            </w:r>
          </w:p>
        </w:tc>
        <w:tc>
          <w:tcPr>
            <w:tcW w:w="1134" w:type="dxa"/>
            <w:noWrap/>
            <w:hideMark/>
          </w:tcPr>
          <w:p w14:paraId="20A41C01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CD27</w:t>
            </w:r>
          </w:p>
        </w:tc>
        <w:tc>
          <w:tcPr>
            <w:tcW w:w="1362" w:type="dxa"/>
            <w:gridSpan w:val="2"/>
            <w:noWrap/>
            <w:hideMark/>
          </w:tcPr>
          <w:p w14:paraId="52D320BD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O323</w:t>
            </w:r>
          </w:p>
        </w:tc>
        <w:tc>
          <w:tcPr>
            <w:tcW w:w="1134" w:type="dxa"/>
            <w:noWrap/>
          </w:tcPr>
          <w:p w14:paraId="089BCC5A" w14:textId="04EC538F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154 </w:t>
            </w:r>
            <w:proofErr w:type="spellStart"/>
            <w:r w:rsidRPr="00306585">
              <w:rPr>
                <w:rFonts w:cs="Times New Roman"/>
                <w:sz w:val="20"/>
                <w:szCs w:val="20"/>
              </w:rPr>
              <w:t>Sm</w:t>
            </w:r>
            <w:proofErr w:type="spellEnd"/>
          </w:p>
        </w:tc>
        <w:tc>
          <w:tcPr>
            <w:tcW w:w="966" w:type="dxa"/>
          </w:tcPr>
          <w:p w14:paraId="2F9E0816" w14:textId="3202230B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5515C997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55E21476" w14:textId="7DF5310E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6540F953" w14:textId="5D37E97A" w:rsidTr="004C686C">
        <w:trPr>
          <w:trHeight w:val="420"/>
        </w:trPr>
        <w:tc>
          <w:tcPr>
            <w:tcW w:w="426" w:type="dxa"/>
            <w:noWrap/>
          </w:tcPr>
          <w:p w14:paraId="198C1476" w14:textId="4AEE0913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1134" w:type="dxa"/>
            <w:noWrap/>
            <w:hideMark/>
          </w:tcPr>
          <w:p w14:paraId="2DF9C1B1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CD57</w:t>
            </w:r>
          </w:p>
        </w:tc>
        <w:tc>
          <w:tcPr>
            <w:tcW w:w="1362" w:type="dxa"/>
            <w:gridSpan w:val="2"/>
            <w:noWrap/>
            <w:hideMark/>
          </w:tcPr>
          <w:p w14:paraId="6188806F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HCD57</w:t>
            </w:r>
          </w:p>
        </w:tc>
        <w:tc>
          <w:tcPr>
            <w:tcW w:w="1134" w:type="dxa"/>
            <w:noWrap/>
          </w:tcPr>
          <w:p w14:paraId="4CB41A0F" w14:textId="794E4C3E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155 Gd</w:t>
            </w:r>
          </w:p>
        </w:tc>
        <w:tc>
          <w:tcPr>
            <w:tcW w:w="966" w:type="dxa"/>
          </w:tcPr>
          <w:p w14:paraId="5B8A614D" w14:textId="0B5F3AF4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4565963A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4504DBC4" w14:textId="28AC832E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02CF0F42" w14:textId="666FBE00" w:rsidTr="004C686C">
        <w:trPr>
          <w:trHeight w:val="420"/>
        </w:trPr>
        <w:tc>
          <w:tcPr>
            <w:tcW w:w="426" w:type="dxa"/>
            <w:noWrap/>
          </w:tcPr>
          <w:p w14:paraId="08A9BF38" w14:textId="28DEEB4E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16</w:t>
            </w:r>
          </w:p>
        </w:tc>
        <w:tc>
          <w:tcPr>
            <w:tcW w:w="1134" w:type="dxa"/>
            <w:noWrap/>
            <w:hideMark/>
          </w:tcPr>
          <w:p w14:paraId="7319878E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CXCR3</w:t>
            </w:r>
          </w:p>
        </w:tc>
        <w:tc>
          <w:tcPr>
            <w:tcW w:w="1362" w:type="dxa"/>
            <w:gridSpan w:val="2"/>
            <w:noWrap/>
            <w:hideMark/>
          </w:tcPr>
          <w:p w14:paraId="357245FA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G025H7</w:t>
            </w:r>
          </w:p>
        </w:tc>
        <w:tc>
          <w:tcPr>
            <w:tcW w:w="1134" w:type="dxa"/>
            <w:noWrap/>
          </w:tcPr>
          <w:p w14:paraId="7BF3572B" w14:textId="4BCFE8AC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156 Gd</w:t>
            </w:r>
          </w:p>
        </w:tc>
        <w:tc>
          <w:tcPr>
            <w:tcW w:w="966" w:type="dxa"/>
          </w:tcPr>
          <w:p w14:paraId="7BE8A71E" w14:textId="4B7227EB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329B1706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67D8F0FF" w14:textId="63ACAD71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3809292C" w14:textId="08A24F2A" w:rsidTr="004C686C">
        <w:trPr>
          <w:trHeight w:val="420"/>
        </w:trPr>
        <w:tc>
          <w:tcPr>
            <w:tcW w:w="426" w:type="dxa"/>
            <w:noWrap/>
          </w:tcPr>
          <w:p w14:paraId="5C8914CA" w14:textId="0AF5DB2B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17</w:t>
            </w:r>
          </w:p>
        </w:tc>
        <w:tc>
          <w:tcPr>
            <w:tcW w:w="1134" w:type="dxa"/>
            <w:noWrap/>
            <w:hideMark/>
          </w:tcPr>
          <w:p w14:paraId="11EF83F9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CXCR5</w:t>
            </w:r>
          </w:p>
        </w:tc>
        <w:tc>
          <w:tcPr>
            <w:tcW w:w="1362" w:type="dxa"/>
            <w:gridSpan w:val="2"/>
            <w:noWrap/>
            <w:hideMark/>
          </w:tcPr>
          <w:p w14:paraId="2CA691DE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J252D4</w:t>
            </w:r>
          </w:p>
        </w:tc>
        <w:tc>
          <w:tcPr>
            <w:tcW w:w="1134" w:type="dxa"/>
            <w:noWrap/>
          </w:tcPr>
          <w:p w14:paraId="0D36C426" w14:textId="021DFBF5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158 Gd</w:t>
            </w:r>
          </w:p>
        </w:tc>
        <w:tc>
          <w:tcPr>
            <w:tcW w:w="966" w:type="dxa"/>
          </w:tcPr>
          <w:p w14:paraId="2D0B7256" w14:textId="3ABBF272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366411BC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55C3C0A5" w14:textId="368C84FF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  <w:lang w:val="el-GR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76D45580" w14:textId="51C2513B" w:rsidTr="004C686C">
        <w:trPr>
          <w:trHeight w:val="420"/>
        </w:trPr>
        <w:tc>
          <w:tcPr>
            <w:tcW w:w="426" w:type="dxa"/>
            <w:noWrap/>
          </w:tcPr>
          <w:p w14:paraId="527D4896" w14:textId="14E5AD35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134" w:type="dxa"/>
            <w:noWrap/>
            <w:hideMark/>
          </w:tcPr>
          <w:p w14:paraId="2B5686E6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CD28</w:t>
            </w:r>
          </w:p>
        </w:tc>
        <w:tc>
          <w:tcPr>
            <w:tcW w:w="1362" w:type="dxa"/>
            <w:gridSpan w:val="2"/>
            <w:noWrap/>
            <w:hideMark/>
          </w:tcPr>
          <w:p w14:paraId="3181E851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CD28.2</w:t>
            </w:r>
          </w:p>
        </w:tc>
        <w:tc>
          <w:tcPr>
            <w:tcW w:w="1134" w:type="dxa"/>
            <w:noWrap/>
          </w:tcPr>
          <w:p w14:paraId="5FBA3F32" w14:textId="5357A7F1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160 Gd</w:t>
            </w:r>
          </w:p>
        </w:tc>
        <w:tc>
          <w:tcPr>
            <w:tcW w:w="966" w:type="dxa"/>
          </w:tcPr>
          <w:p w14:paraId="243F4692" w14:textId="51837D1D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21ACA21F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26B335BA" w14:textId="74E0114C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55B69C1E" w14:textId="4420EC9F" w:rsidTr="004C686C">
        <w:trPr>
          <w:trHeight w:val="420"/>
        </w:trPr>
        <w:tc>
          <w:tcPr>
            <w:tcW w:w="426" w:type="dxa"/>
            <w:noWrap/>
          </w:tcPr>
          <w:p w14:paraId="4AE11253" w14:textId="4A3280A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19</w:t>
            </w:r>
          </w:p>
        </w:tc>
        <w:tc>
          <w:tcPr>
            <w:tcW w:w="1134" w:type="dxa"/>
            <w:noWrap/>
            <w:hideMark/>
          </w:tcPr>
          <w:p w14:paraId="3788D9B0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CD38</w:t>
            </w:r>
          </w:p>
        </w:tc>
        <w:tc>
          <w:tcPr>
            <w:tcW w:w="1362" w:type="dxa"/>
            <w:gridSpan w:val="2"/>
            <w:noWrap/>
            <w:hideMark/>
          </w:tcPr>
          <w:p w14:paraId="1813FF1F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HB</w:t>
            </w:r>
            <w:r w:rsidRPr="00306585">
              <w:rPr>
                <w:rFonts w:ascii="Cambria Math" w:hAnsi="Cambria Math" w:cs="Cambria Math"/>
                <w:sz w:val="20"/>
                <w:szCs w:val="20"/>
              </w:rPr>
              <w:t>‐</w:t>
            </w:r>
            <w:r w:rsidRPr="00306585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  <w:noWrap/>
          </w:tcPr>
          <w:p w14:paraId="522EF4FE" w14:textId="64D29C65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161 Dy</w:t>
            </w:r>
          </w:p>
        </w:tc>
        <w:tc>
          <w:tcPr>
            <w:tcW w:w="966" w:type="dxa"/>
          </w:tcPr>
          <w:p w14:paraId="02151053" w14:textId="57D31AF0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4AD4831C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3E22779D" w14:textId="6F1505D3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4489CD06" w14:textId="4B53926F" w:rsidTr="004C686C">
        <w:trPr>
          <w:trHeight w:val="420"/>
        </w:trPr>
        <w:tc>
          <w:tcPr>
            <w:tcW w:w="426" w:type="dxa"/>
            <w:noWrap/>
          </w:tcPr>
          <w:p w14:paraId="599007A9" w14:textId="0E7E5B91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  <w:noWrap/>
            <w:hideMark/>
          </w:tcPr>
          <w:p w14:paraId="0582B34B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CD56</w:t>
            </w:r>
          </w:p>
        </w:tc>
        <w:tc>
          <w:tcPr>
            <w:tcW w:w="1362" w:type="dxa"/>
            <w:gridSpan w:val="2"/>
            <w:noWrap/>
            <w:hideMark/>
          </w:tcPr>
          <w:p w14:paraId="0224F002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NCAM16.2</w:t>
            </w:r>
          </w:p>
        </w:tc>
        <w:tc>
          <w:tcPr>
            <w:tcW w:w="1134" w:type="dxa"/>
            <w:noWrap/>
          </w:tcPr>
          <w:p w14:paraId="5E183333" w14:textId="7EC6C958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163 Dy</w:t>
            </w:r>
          </w:p>
        </w:tc>
        <w:tc>
          <w:tcPr>
            <w:tcW w:w="966" w:type="dxa"/>
          </w:tcPr>
          <w:p w14:paraId="4BE0EF89" w14:textId="713CA424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48356C55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60258257" w14:textId="0F0C2D46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168B0FEB" w14:textId="1A063187" w:rsidTr="004C686C">
        <w:trPr>
          <w:trHeight w:val="420"/>
        </w:trPr>
        <w:tc>
          <w:tcPr>
            <w:tcW w:w="426" w:type="dxa"/>
            <w:noWrap/>
          </w:tcPr>
          <w:p w14:paraId="758B3857" w14:textId="208B7570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21</w:t>
            </w:r>
          </w:p>
        </w:tc>
        <w:tc>
          <w:tcPr>
            <w:tcW w:w="1134" w:type="dxa"/>
            <w:noWrap/>
            <w:hideMark/>
          </w:tcPr>
          <w:p w14:paraId="78FD67A6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TCRgd</w:t>
            </w:r>
          </w:p>
        </w:tc>
        <w:tc>
          <w:tcPr>
            <w:tcW w:w="1362" w:type="dxa"/>
            <w:gridSpan w:val="2"/>
            <w:noWrap/>
            <w:hideMark/>
          </w:tcPr>
          <w:p w14:paraId="2C7E49DC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B1</w:t>
            </w:r>
          </w:p>
        </w:tc>
        <w:tc>
          <w:tcPr>
            <w:tcW w:w="1134" w:type="dxa"/>
            <w:noWrap/>
          </w:tcPr>
          <w:p w14:paraId="03E44ED3" w14:textId="2B27426F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164 Dy</w:t>
            </w:r>
          </w:p>
        </w:tc>
        <w:tc>
          <w:tcPr>
            <w:tcW w:w="966" w:type="dxa"/>
          </w:tcPr>
          <w:p w14:paraId="60B60AF6" w14:textId="345B5D94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597FCA91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7AA6CD6C" w14:textId="469DE2C5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612B1F2A" w14:textId="6C23B014" w:rsidTr="004C686C">
        <w:trPr>
          <w:trHeight w:val="420"/>
        </w:trPr>
        <w:tc>
          <w:tcPr>
            <w:tcW w:w="426" w:type="dxa"/>
            <w:noWrap/>
          </w:tcPr>
          <w:p w14:paraId="6FEE6BC8" w14:textId="2125002A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22</w:t>
            </w:r>
          </w:p>
        </w:tc>
        <w:tc>
          <w:tcPr>
            <w:tcW w:w="1134" w:type="dxa"/>
            <w:noWrap/>
            <w:hideMark/>
          </w:tcPr>
          <w:p w14:paraId="28A9C773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CD294</w:t>
            </w:r>
          </w:p>
        </w:tc>
        <w:tc>
          <w:tcPr>
            <w:tcW w:w="1362" w:type="dxa"/>
            <w:gridSpan w:val="2"/>
            <w:noWrap/>
            <w:hideMark/>
          </w:tcPr>
          <w:p w14:paraId="145560EB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BM16</w:t>
            </w:r>
          </w:p>
        </w:tc>
        <w:tc>
          <w:tcPr>
            <w:tcW w:w="1134" w:type="dxa"/>
            <w:noWrap/>
          </w:tcPr>
          <w:p w14:paraId="2A73DE8E" w14:textId="1C2C73C5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166 Er</w:t>
            </w:r>
          </w:p>
        </w:tc>
        <w:tc>
          <w:tcPr>
            <w:tcW w:w="966" w:type="dxa"/>
          </w:tcPr>
          <w:p w14:paraId="2AB1B47E" w14:textId="1A8F100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06BECF80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3026D53F" w14:textId="62D8C30C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0545E976" w14:textId="5CCF8D9A" w:rsidTr="004C686C">
        <w:trPr>
          <w:trHeight w:val="420"/>
        </w:trPr>
        <w:tc>
          <w:tcPr>
            <w:tcW w:w="426" w:type="dxa"/>
            <w:noWrap/>
          </w:tcPr>
          <w:p w14:paraId="4E577AE7" w14:textId="238400C2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23</w:t>
            </w:r>
          </w:p>
        </w:tc>
        <w:tc>
          <w:tcPr>
            <w:tcW w:w="1134" w:type="dxa"/>
            <w:noWrap/>
            <w:hideMark/>
          </w:tcPr>
          <w:p w14:paraId="0D12D84C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CCR7</w:t>
            </w:r>
          </w:p>
        </w:tc>
        <w:tc>
          <w:tcPr>
            <w:tcW w:w="1362" w:type="dxa"/>
            <w:gridSpan w:val="2"/>
            <w:noWrap/>
            <w:hideMark/>
          </w:tcPr>
          <w:p w14:paraId="27009010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G043H7</w:t>
            </w:r>
          </w:p>
        </w:tc>
        <w:tc>
          <w:tcPr>
            <w:tcW w:w="1134" w:type="dxa"/>
            <w:noWrap/>
          </w:tcPr>
          <w:p w14:paraId="5BA36EFB" w14:textId="7061FF11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167 Er</w:t>
            </w:r>
          </w:p>
        </w:tc>
        <w:tc>
          <w:tcPr>
            <w:tcW w:w="966" w:type="dxa"/>
          </w:tcPr>
          <w:p w14:paraId="2C483932" w14:textId="224DED50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2AFB49AB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2178443C" w14:textId="3FE1E04A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1CC924A8" w14:textId="1DDE6BDE" w:rsidTr="004C686C">
        <w:trPr>
          <w:trHeight w:val="420"/>
        </w:trPr>
        <w:tc>
          <w:tcPr>
            <w:tcW w:w="426" w:type="dxa"/>
            <w:noWrap/>
          </w:tcPr>
          <w:p w14:paraId="6619FA27" w14:textId="1A1DE07B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24</w:t>
            </w:r>
          </w:p>
        </w:tc>
        <w:tc>
          <w:tcPr>
            <w:tcW w:w="1134" w:type="dxa"/>
            <w:noWrap/>
            <w:hideMark/>
          </w:tcPr>
          <w:p w14:paraId="0D9EA368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CD14</w:t>
            </w:r>
          </w:p>
        </w:tc>
        <w:tc>
          <w:tcPr>
            <w:tcW w:w="1362" w:type="dxa"/>
            <w:gridSpan w:val="2"/>
            <w:noWrap/>
            <w:hideMark/>
          </w:tcPr>
          <w:p w14:paraId="19EF7C37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63D3</w:t>
            </w:r>
          </w:p>
        </w:tc>
        <w:tc>
          <w:tcPr>
            <w:tcW w:w="1134" w:type="dxa"/>
            <w:noWrap/>
          </w:tcPr>
          <w:p w14:paraId="137CFCA3" w14:textId="7A831959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168 Er</w:t>
            </w:r>
          </w:p>
        </w:tc>
        <w:tc>
          <w:tcPr>
            <w:tcW w:w="966" w:type="dxa"/>
          </w:tcPr>
          <w:p w14:paraId="1153D32E" w14:textId="69E287F6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105B61F1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78DCF4B8" w14:textId="0D026610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77615320" w14:textId="4FA52536" w:rsidTr="004C686C">
        <w:trPr>
          <w:trHeight w:val="420"/>
        </w:trPr>
        <w:tc>
          <w:tcPr>
            <w:tcW w:w="426" w:type="dxa"/>
            <w:noWrap/>
          </w:tcPr>
          <w:p w14:paraId="6B900D28" w14:textId="07398589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1134" w:type="dxa"/>
            <w:noWrap/>
            <w:hideMark/>
          </w:tcPr>
          <w:p w14:paraId="1055A65A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CD3</w:t>
            </w:r>
          </w:p>
        </w:tc>
        <w:tc>
          <w:tcPr>
            <w:tcW w:w="1362" w:type="dxa"/>
            <w:gridSpan w:val="2"/>
            <w:noWrap/>
            <w:hideMark/>
          </w:tcPr>
          <w:p w14:paraId="40DB970C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UCHT1</w:t>
            </w:r>
          </w:p>
        </w:tc>
        <w:tc>
          <w:tcPr>
            <w:tcW w:w="1134" w:type="dxa"/>
            <w:noWrap/>
          </w:tcPr>
          <w:p w14:paraId="433E84B8" w14:textId="12705403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170 Er</w:t>
            </w:r>
          </w:p>
        </w:tc>
        <w:tc>
          <w:tcPr>
            <w:tcW w:w="966" w:type="dxa"/>
          </w:tcPr>
          <w:p w14:paraId="46598F17" w14:textId="7CC5D882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6A4515C7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0D9177E4" w14:textId="41B6C7DC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3B0C663A" w14:textId="20B10F31" w:rsidTr="004C686C">
        <w:trPr>
          <w:trHeight w:val="420"/>
        </w:trPr>
        <w:tc>
          <w:tcPr>
            <w:tcW w:w="426" w:type="dxa"/>
            <w:noWrap/>
          </w:tcPr>
          <w:p w14:paraId="6BBED8AD" w14:textId="44C48ABF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26</w:t>
            </w:r>
          </w:p>
        </w:tc>
        <w:tc>
          <w:tcPr>
            <w:tcW w:w="1134" w:type="dxa"/>
            <w:noWrap/>
            <w:hideMark/>
          </w:tcPr>
          <w:p w14:paraId="138B4DFA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CD20</w:t>
            </w:r>
          </w:p>
        </w:tc>
        <w:tc>
          <w:tcPr>
            <w:tcW w:w="1362" w:type="dxa"/>
            <w:gridSpan w:val="2"/>
            <w:noWrap/>
            <w:hideMark/>
          </w:tcPr>
          <w:p w14:paraId="623B1D4D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2H7</w:t>
            </w:r>
          </w:p>
        </w:tc>
        <w:tc>
          <w:tcPr>
            <w:tcW w:w="1134" w:type="dxa"/>
            <w:noWrap/>
          </w:tcPr>
          <w:p w14:paraId="10DFF6A1" w14:textId="33A128A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171 Yb</w:t>
            </w:r>
          </w:p>
        </w:tc>
        <w:tc>
          <w:tcPr>
            <w:tcW w:w="966" w:type="dxa"/>
          </w:tcPr>
          <w:p w14:paraId="6668BBA1" w14:textId="78E92A0C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14B33BDE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43A08878" w14:textId="091E83AD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311127C5" w14:textId="00A029E1" w:rsidTr="004C686C">
        <w:trPr>
          <w:trHeight w:val="420"/>
        </w:trPr>
        <w:tc>
          <w:tcPr>
            <w:tcW w:w="426" w:type="dxa"/>
            <w:noWrap/>
            <w:hideMark/>
          </w:tcPr>
          <w:p w14:paraId="65BA89D9" w14:textId="430BA125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27</w:t>
            </w:r>
          </w:p>
        </w:tc>
        <w:tc>
          <w:tcPr>
            <w:tcW w:w="1134" w:type="dxa"/>
            <w:noWrap/>
            <w:hideMark/>
          </w:tcPr>
          <w:p w14:paraId="40472E50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CD66b</w:t>
            </w:r>
          </w:p>
        </w:tc>
        <w:tc>
          <w:tcPr>
            <w:tcW w:w="1362" w:type="dxa"/>
            <w:gridSpan w:val="2"/>
            <w:noWrap/>
            <w:hideMark/>
          </w:tcPr>
          <w:p w14:paraId="05C87CCC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G10F5</w:t>
            </w:r>
          </w:p>
        </w:tc>
        <w:tc>
          <w:tcPr>
            <w:tcW w:w="1134" w:type="dxa"/>
            <w:noWrap/>
          </w:tcPr>
          <w:p w14:paraId="77684764" w14:textId="48A17039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172 Yb</w:t>
            </w:r>
          </w:p>
        </w:tc>
        <w:tc>
          <w:tcPr>
            <w:tcW w:w="966" w:type="dxa"/>
          </w:tcPr>
          <w:p w14:paraId="35A2F988" w14:textId="079FC183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527A18AB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1B735EC1" w14:textId="2178F239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36112A6A" w14:textId="3406C691" w:rsidTr="004C686C">
        <w:trPr>
          <w:trHeight w:val="420"/>
        </w:trPr>
        <w:tc>
          <w:tcPr>
            <w:tcW w:w="426" w:type="dxa"/>
            <w:noWrap/>
          </w:tcPr>
          <w:p w14:paraId="7A2F8DA0" w14:textId="6E4B35C9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1280" w:type="dxa"/>
            <w:gridSpan w:val="2"/>
            <w:noWrap/>
            <w:hideMark/>
          </w:tcPr>
          <w:p w14:paraId="0D5923E5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HLADR</w:t>
            </w:r>
          </w:p>
        </w:tc>
        <w:tc>
          <w:tcPr>
            <w:tcW w:w="1216" w:type="dxa"/>
            <w:noWrap/>
            <w:hideMark/>
          </w:tcPr>
          <w:p w14:paraId="2FC2C9E8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LN3</w:t>
            </w:r>
          </w:p>
        </w:tc>
        <w:tc>
          <w:tcPr>
            <w:tcW w:w="1134" w:type="dxa"/>
            <w:noWrap/>
          </w:tcPr>
          <w:p w14:paraId="5EC88838" w14:textId="745B2793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173 Yb</w:t>
            </w:r>
          </w:p>
        </w:tc>
        <w:tc>
          <w:tcPr>
            <w:tcW w:w="966" w:type="dxa"/>
          </w:tcPr>
          <w:p w14:paraId="18C10910" w14:textId="1EFDC653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0C2D0478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02FC6D5A" w14:textId="7EA893BA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3A2ACE59" w14:textId="28FBC829" w:rsidTr="004C686C">
        <w:trPr>
          <w:trHeight w:val="420"/>
        </w:trPr>
        <w:tc>
          <w:tcPr>
            <w:tcW w:w="426" w:type="dxa"/>
            <w:noWrap/>
          </w:tcPr>
          <w:p w14:paraId="4B94EE89" w14:textId="4E4AD089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29</w:t>
            </w:r>
          </w:p>
        </w:tc>
        <w:tc>
          <w:tcPr>
            <w:tcW w:w="1280" w:type="dxa"/>
            <w:gridSpan w:val="2"/>
            <w:noWrap/>
            <w:hideMark/>
          </w:tcPr>
          <w:p w14:paraId="2B8FE94B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IgD</w:t>
            </w:r>
          </w:p>
        </w:tc>
        <w:tc>
          <w:tcPr>
            <w:tcW w:w="1216" w:type="dxa"/>
            <w:noWrap/>
            <w:hideMark/>
          </w:tcPr>
          <w:p w14:paraId="4AF5AED3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IA6</w:t>
            </w:r>
            <w:r w:rsidRPr="00306585">
              <w:rPr>
                <w:rFonts w:ascii="Cambria Math" w:hAnsi="Cambria Math" w:cs="Cambria Math"/>
                <w:sz w:val="20"/>
                <w:szCs w:val="20"/>
              </w:rPr>
              <w:t>‐</w:t>
            </w:r>
            <w:r w:rsidRPr="00306585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noWrap/>
          </w:tcPr>
          <w:p w14:paraId="4E40A08E" w14:textId="680A2FAE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174 Yb</w:t>
            </w:r>
          </w:p>
        </w:tc>
        <w:tc>
          <w:tcPr>
            <w:tcW w:w="966" w:type="dxa"/>
          </w:tcPr>
          <w:p w14:paraId="5B67618C" w14:textId="18CBD064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0E49A425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5E3AA067" w14:textId="1D143649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306585" w:rsidRPr="005E75B8" w14:paraId="0E75B28C" w14:textId="0A287DE7" w:rsidTr="004C686C">
        <w:trPr>
          <w:trHeight w:val="420"/>
        </w:trPr>
        <w:tc>
          <w:tcPr>
            <w:tcW w:w="426" w:type="dxa"/>
            <w:noWrap/>
          </w:tcPr>
          <w:p w14:paraId="173AFAEF" w14:textId="272F081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1280" w:type="dxa"/>
            <w:gridSpan w:val="2"/>
            <w:noWrap/>
            <w:hideMark/>
          </w:tcPr>
          <w:p w14:paraId="4CB96B0E" w14:textId="77777777" w:rsidR="00306585" w:rsidRPr="00306585" w:rsidRDefault="00306585" w:rsidP="00306585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CD127</w:t>
            </w:r>
          </w:p>
        </w:tc>
        <w:tc>
          <w:tcPr>
            <w:tcW w:w="1216" w:type="dxa"/>
            <w:noWrap/>
            <w:hideMark/>
          </w:tcPr>
          <w:p w14:paraId="004CD5D3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A019D5</w:t>
            </w:r>
          </w:p>
        </w:tc>
        <w:tc>
          <w:tcPr>
            <w:tcW w:w="1134" w:type="dxa"/>
            <w:noWrap/>
          </w:tcPr>
          <w:p w14:paraId="1EB3BC0C" w14:textId="69D41B06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176 Yb</w:t>
            </w:r>
          </w:p>
        </w:tc>
        <w:tc>
          <w:tcPr>
            <w:tcW w:w="966" w:type="dxa"/>
          </w:tcPr>
          <w:p w14:paraId="752CE99B" w14:textId="33B761D2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 xml:space="preserve">MDIPA </w:t>
            </w:r>
          </w:p>
        </w:tc>
        <w:tc>
          <w:tcPr>
            <w:tcW w:w="1276" w:type="dxa"/>
            <w:noWrap/>
            <w:hideMark/>
          </w:tcPr>
          <w:p w14:paraId="2985D629" w14:textId="77777777" w:rsidR="00306585" w:rsidRPr="00306585" w:rsidRDefault="00306585" w:rsidP="00306585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4E72C70E" w14:textId="7F9806BA" w:rsidR="00306585" w:rsidRPr="00306585" w:rsidRDefault="00306585" w:rsidP="00306585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2A7BF9" w:rsidRPr="005E75B8" w14:paraId="56CAA1F8" w14:textId="55BD3462" w:rsidTr="004C686C">
        <w:trPr>
          <w:trHeight w:val="420"/>
        </w:trPr>
        <w:tc>
          <w:tcPr>
            <w:tcW w:w="426" w:type="dxa"/>
            <w:noWrap/>
          </w:tcPr>
          <w:p w14:paraId="43C2429F" w14:textId="5340F59F" w:rsidR="002A7BF9" w:rsidRPr="00306585" w:rsidRDefault="00B44090" w:rsidP="002A7BF9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31</w:t>
            </w:r>
          </w:p>
        </w:tc>
        <w:tc>
          <w:tcPr>
            <w:tcW w:w="1280" w:type="dxa"/>
            <w:gridSpan w:val="2"/>
            <w:noWrap/>
            <w:hideMark/>
          </w:tcPr>
          <w:p w14:paraId="0E82B29E" w14:textId="77777777" w:rsidR="002A7BF9" w:rsidRPr="00306585" w:rsidRDefault="002A7BF9" w:rsidP="002A7BF9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CD33</w:t>
            </w:r>
          </w:p>
        </w:tc>
        <w:tc>
          <w:tcPr>
            <w:tcW w:w="1216" w:type="dxa"/>
            <w:noWrap/>
            <w:hideMark/>
          </w:tcPr>
          <w:p w14:paraId="470B1D9B" w14:textId="77777777" w:rsidR="002A7BF9" w:rsidRPr="00306585" w:rsidRDefault="002A7BF9" w:rsidP="002A7BF9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WM53</w:t>
            </w:r>
          </w:p>
        </w:tc>
        <w:tc>
          <w:tcPr>
            <w:tcW w:w="1134" w:type="dxa"/>
            <w:noWrap/>
          </w:tcPr>
          <w:p w14:paraId="107BA4B8" w14:textId="1BAA35F3" w:rsidR="002A7BF9" w:rsidRPr="00306585" w:rsidRDefault="002A7BF9" w:rsidP="002A7BF9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169 Tm</w:t>
            </w:r>
          </w:p>
        </w:tc>
        <w:tc>
          <w:tcPr>
            <w:tcW w:w="966" w:type="dxa"/>
          </w:tcPr>
          <w:p w14:paraId="45D26466" w14:textId="447EA846" w:rsidR="002A7BF9" w:rsidRPr="00306585" w:rsidRDefault="00B44090" w:rsidP="002A7BF9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SB</w:t>
            </w:r>
          </w:p>
        </w:tc>
        <w:tc>
          <w:tcPr>
            <w:tcW w:w="1276" w:type="dxa"/>
            <w:noWrap/>
            <w:hideMark/>
          </w:tcPr>
          <w:p w14:paraId="0909C4AC" w14:textId="77777777" w:rsidR="002A7BF9" w:rsidRPr="00306585" w:rsidRDefault="002A7BF9" w:rsidP="002A7BF9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7AACA58D" w14:textId="77777777" w:rsidR="002A7BF9" w:rsidRPr="00306585" w:rsidRDefault="002A7BF9" w:rsidP="002A7BF9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  <w:r w:rsidRPr="00306585">
              <w:rPr>
                <w:rFonts w:cs="Times New Roman"/>
                <w:sz w:val="20"/>
                <w:szCs w:val="20"/>
                <w:lang w:val="el-GR"/>
              </w:rPr>
              <w:t>0</w:t>
            </w:r>
            <w:r w:rsidRPr="00306585">
              <w:rPr>
                <w:rFonts w:cs="Times New Roman"/>
                <w:sz w:val="20"/>
                <w:szCs w:val="20"/>
              </w:rPr>
              <w:t>.</w:t>
            </w:r>
            <w:r w:rsidRPr="00306585">
              <w:rPr>
                <w:rFonts w:cs="Times New Roman"/>
                <w:sz w:val="20"/>
                <w:szCs w:val="20"/>
                <w:lang w:val="el-GR"/>
              </w:rPr>
              <w:t>4/</w:t>
            </w:r>
            <w:r w:rsidRPr="00306585">
              <w:rPr>
                <w:rFonts w:cs="Times New Roman"/>
                <w:sz w:val="20"/>
                <w:szCs w:val="20"/>
                <w:lang w:val="de-DE"/>
              </w:rPr>
              <w:t>3</w:t>
            </w:r>
            <w:r w:rsidRPr="00306585">
              <w:rPr>
                <w:rFonts w:cs="Times New Roman"/>
                <w:sz w:val="20"/>
                <w:szCs w:val="20"/>
                <w:lang w:val="el-GR"/>
              </w:rPr>
              <w:t xml:space="preserve">00 </w:t>
            </w:r>
          </w:p>
          <w:p w14:paraId="568F6D84" w14:textId="20C32D46" w:rsidR="002A7BF9" w:rsidRPr="00306585" w:rsidRDefault="002A7BF9" w:rsidP="002A7BF9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  <w:lang w:val="el-GR"/>
              </w:rPr>
              <w:t>(</w:t>
            </w:r>
            <w:r w:rsidRPr="00306585">
              <w:rPr>
                <w:rFonts w:cs="Times New Roman"/>
                <w:sz w:val="20"/>
                <w:szCs w:val="20"/>
              </w:rPr>
              <w:t xml:space="preserve">stock: </w:t>
            </w:r>
            <w:r w:rsidRPr="00306585">
              <w:rPr>
                <w:rFonts w:cs="Times New Roman"/>
                <w:sz w:val="20"/>
                <w:szCs w:val="20"/>
                <w:lang w:val="el-GR"/>
              </w:rPr>
              <w:t>0</w:t>
            </w:r>
            <w:r w:rsidRPr="00306585">
              <w:rPr>
                <w:rFonts w:cs="Times New Roman"/>
                <w:sz w:val="20"/>
                <w:szCs w:val="20"/>
              </w:rPr>
              <w:t>.</w:t>
            </w:r>
            <w:r w:rsidRPr="00306585">
              <w:rPr>
                <w:rFonts w:cs="Times New Roman"/>
                <w:sz w:val="20"/>
                <w:szCs w:val="20"/>
                <w:lang w:val="el-GR"/>
              </w:rPr>
              <w:t>5</w:t>
            </w:r>
            <w:r w:rsidRPr="00306585">
              <w:rPr>
                <w:rFonts w:cs="Times New Roman"/>
                <w:sz w:val="20"/>
                <w:szCs w:val="20"/>
              </w:rPr>
              <w:t xml:space="preserve"> mg/ml)</w:t>
            </w:r>
          </w:p>
        </w:tc>
      </w:tr>
      <w:tr w:rsidR="002A7BF9" w:rsidRPr="005E75B8" w14:paraId="7B7348E3" w14:textId="57693998" w:rsidTr="004C686C">
        <w:trPr>
          <w:trHeight w:val="420"/>
        </w:trPr>
        <w:tc>
          <w:tcPr>
            <w:tcW w:w="426" w:type="dxa"/>
            <w:noWrap/>
          </w:tcPr>
          <w:p w14:paraId="36B49CBB" w14:textId="43760FA2" w:rsidR="002A7BF9" w:rsidRPr="00306585" w:rsidRDefault="00B44090" w:rsidP="002A7BF9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32</w:t>
            </w:r>
          </w:p>
        </w:tc>
        <w:tc>
          <w:tcPr>
            <w:tcW w:w="1280" w:type="dxa"/>
            <w:gridSpan w:val="2"/>
            <w:noWrap/>
            <w:hideMark/>
          </w:tcPr>
          <w:p w14:paraId="476F440F" w14:textId="77777777" w:rsidR="002A7BF9" w:rsidRPr="00306585" w:rsidRDefault="002A7BF9" w:rsidP="002A7BF9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CD274/</w:t>
            </w:r>
          </w:p>
          <w:p w14:paraId="49ED9284" w14:textId="0418D350" w:rsidR="002A7BF9" w:rsidRPr="00306585" w:rsidRDefault="002A7BF9" w:rsidP="002A7BF9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306585">
              <w:rPr>
                <w:rFonts w:cs="Times New Roman"/>
                <w:b/>
                <w:bCs/>
                <w:sz w:val="20"/>
                <w:szCs w:val="20"/>
              </w:rPr>
              <w:t>PD-L1</w:t>
            </w:r>
          </w:p>
        </w:tc>
        <w:tc>
          <w:tcPr>
            <w:tcW w:w="1216" w:type="dxa"/>
            <w:noWrap/>
            <w:hideMark/>
          </w:tcPr>
          <w:p w14:paraId="3A1AB0F6" w14:textId="77777777" w:rsidR="002A7BF9" w:rsidRPr="00306585" w:rsidRDefault="002A7BF9" w:rsidP="002A7BF9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MIH1</w:t>
            </w:r>
          </w:p>
        </w:tc>
        <w:tc>
          <w:tcPr>
            <w:tcW w:w="1134" w:type="dxa"/>
            <w:noWrap/>
          </w:tcPr>
          <w:p w14:paraId="2D03B37F" w14:textId="6BE45948" w:rsidR="002A7BF9" w:rsidRPr="00306585" w:rsidRDefault="002A7BF9" w:rsidP="002A7BF9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209 Bi</w:t>
            </w:r>
          </w:p>
        </w:tc>
        <w:tc>
          <w:tcPr>
            <w:tcW w:w="966" w:type="dxa"/>
          </w:tcPr>
          <w:p w14:paraId="633BA394" w14:textId="54B0A37C" w:rsidR="002A7BF9" w:rsidRPr="00306585" w:rsidRDefault="00B44090" w:rsidP="002A7BF9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SB</w:t>
            </w:r>
          </w:p>
        </w:tc>
        <w:tc>
          <w:tcPr>
            <w:tcW w:w="1276" w:type="dxa"/>
            <w:noWrap/>
            <w:hideMark/>
          </w:tcPr>
          <w:p w14:paraId="4ECBCC8E" w14:textId="77777777" w:rsidR="002A7BF9" w:rsidRPr="00306585" w:rsidRDefault="002A7BF9" w:rsidP="002A7BF9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68B3BDC2" w14:textId="77777777" w:rsidR="002A7BF9" w:rsidRPr="00306585" w:rsidRDefault="002A7BF9" w:rsidP="002A7BF9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  <w:r w:rsidRPr="00306585">
              <w:rPr>
                <w:rFonts w:cs="Times New Roman"/>
                <w:sz w:val="20"/>
                <w:szCs w:val="20"/>
                <w:lang w:val="el-GR"/>
              </w:rPr>
              <w:t>1/</w:t>
            </w:r>
            <w:r w:rsidRPr="00306585">
              <w:rPr>
                <w:rFonts w:cs="Times New Roman"/>
                <w:sz w:val="20"/>
                <w:szCs w:val="20"/>
                <w:lang w:val="de-DE"/>
              </w:rPr>
              <w:t>3</w:t>
            </w:r>
            <w:r w:rsidRPr="00306585">
              <w:rPr>
                <w:rFonts w:cs="Times New Roman"/>
                <w:sz w:val="20"/>
                <w:szCs w:val="20"/>
                <w:lang w:val="el-GR"/>
              </w:rPr>
              <w:t xml:space="preserve">00 </w:t>
            </w:r>
          </w:p>
          <w:p w14:paraId="7AD3517C" w14:textId="4C580B3B" w:rsidR="002A7BF9" w:rsidRPr="00306585" w:rsidRDefault="002A7BF9" w:rsidP="002A7BF9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  <w:lang w:val="el-GR"/>
              </w:rPr>
              <w:t>(</w:t>
            </w:r>
            <w:r w:rsidRPr="00306585">
              <w:rPr>
                <w:rFonts w:cs="Times New Roman"/>
                <w:sz w:val="20"/>
                <w:szCs w:val="20"/>
              </w:rPr>
              <w:t xml:space="preserve">stock: </w:t>
            </w:r>
            <w:r w:rsidRPr="00306585">
              <w:rPr>
                <w:rFonts w:cs="Times New Roman"/>
                <w:sz w:val="20"/>
                <w:szCs w:val="20"/>
                <w:lang w:val="el-GR"/>
              </w:rPr>
              <w:t>0</w:t>
            </w:r>
            <w:r w:rsidRPr="00306585">
              <w:rPr>
                <w:rFonts w:cs="Times New Roman"/>
                <w:sz w:val="20"/>
                <w:szCs w:val="20"/>
              </w:rPr>
              <w:t>.</w:t>
            </w:r>
            <w:r w:rsidRPr="00306585">
              <w:rPr>
                <w:rFonts w:cs="Times New Roman"/>
                <w:sz w:val="20"/>
                <w:szCs w:val="20"/>
                <w:lang w:val="el-GR"/>
              </w:rPr>
              <w:t>5</w:t>
            </w:r>
            <w:r w:rsidRPr="00306585">
              <w:rPr>
                <w:rFonts w:cs="Times New Roman"/>
                <w:sz w:val="20"/>
                <w:szCs w:val="20"/>
              </w:rPr>
              <w:t xml:space="preserve"> mg/ml)</w:t>
            </w:r>
          </w:p>
        </w:tc>
      </w:tr>
      <w:tr w:rsidR="002A7BF9" w:rsidRPr="005E75B8" w14:paraId="3CE628E4" w14:textId="17E9F703" w:rsidTr="004C686C">
        <w:trPr>
          <w:trHeight w:val="420"/>
        </w:trPr>
        <w:tc>
          <w:tcPr>
            <w:tcW w:w="426" w:type="dxa"/>
            <w:noWrap/>
            <w:hideMark/>
          </w:tcPr>
          <w:p w14:paraId="10C0337D" w14:textId="6710E29B" w:rsidR="002A7BF9" w:rsidRPr="00234EBB" w:rsidRDefault="00B44090" w:rsidP="002A7BF9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234EBB">
              <w:rPr>
                <w:rFonts w:cs="Times New Roman"/>
                <w:sz w:val="20"/>
                <w:szCs w:val="20"/>
              </w:rPr>
              <w:t>33</w:t>
            </w:r>
          </w:p>
        </w:tc>
        <w:tc>
          <w:tcPr>
            <w:tcW w:w="1280" w:type="dxa"/>
            <w:gridSpan w:val="2"/>
            <w:noWrap/>
            <w:hideMark/>
          </w:tcPr>
          <w:p w14:paraId="5EE4E9F0" w14:textId="77777777" w:rsidR="00234EBB" w:rsidRPr="00234EBB" w:rsidRDefault="00234EBB" w:rsidP="002A7BF9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234EBB">
              <w:rPr>
                <w:rFonts w:cs="Times New Roman"/>
                <w:b/>
                <w:bCs/>
                <w:sz w:val="20"/>
                <w:szCs w:val="20"/>
              </w:rPr>
              <w:t>CD279/</w:t>
            </w:r>
          </w:p>
          <w:p w14:paraId="3884022D" w14:textId="3CF6B0AE" w:rsidR="002A7BF9" w:rsidRPr="00234EBB" w:rsidRDefault="00B44090" w:rsidP="002A7BF9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234EBB">
              <w:rPr>
                <w:rFonts w:cs="Times New Roman"/>
                <w:b/>
                <w:bCs/>
                <w:sz w:val="20"/>
                <w:szCs w:val="20"/>
              </w:rPr>
              <w:t>PD-1</w:t>
            </w:r>
          </w:p>
        </w:tc>
        <w:tc>
          <w:tcPr>
            <w:tcW w:w="1216" w:type="dxa"/>
            <w:noWrap/>
            <w:hideMark/>
          </w:tcPr>
          <w:p w14:paraId="3B5441EE" w14:textId="50E3539A" w:rsidR="002A7BF9" w:rsidRPr="00234EBB" w:rsidRDefault="00234EBB" w:rsidP="002A7BF9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234EBB">
              <w:rPr>
                <w:rFonts w:cs="Times New Roman"/>
                <w:sz w:val="20"/>
                <w:szCs w:val="20"/>
              </w:rPr>
              <w:t>EH12.2H7</w:t>
            </w:r>
          </w:p>
        </w:tc>
        <w:tc>
          <w:tcPr>
            <w:tcW w:w="1134" w:type="dxa"/>
            <w:noWrap/>
          </w:tcPr>
          <w:p w14:paraId="2A72092D" w14:textId="32420D3A" w:rsidR="002A7BF9" w:rsidRPr="00234EBB" w:rsidRDefault="002A7BF9" w:rsidP="002A7BF9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234EBB">
              <w:rPr>
                <w:rFonts w:cs="Times New Roman"/>
                <w:sz w:val="20"/>
                <w:szCs w:val="20"/>
              </w:rPr>
              <w:t xml:space="preserve">165 </w:t>
            </w:r>
            <w:proofErr w:type="spellStart"/>
            <w:r w:rsidRPr="00234EBB">
              <w:rPr>
                <w:rFonts w:cs="Times New Roman"/>
                <w:sz w:val="20"/>
                <w:szCs w:val="20"/>
              </w:rPr>
              <w:t>Ηο</w:t>
            </w:r>
            <w:proofErr w:type="spellEnd"/>
          </w:p>
        </w:tc>
        <w:tc>
          <w:tcPr>
            <w:tcW w:w="966" w:type="dxa"/>
          </w:tcPr>
          <w:p w14:paraId="3978E1D1" w14:textId="2B39C842" w:rsidR="002A7BF9" w:rsidRPr="00234EBB" w:rsidRDefault="00B44090" w:rsidP="002A7BF9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234EBB">
              <w:rPr>
                <w:rFonts w:cs="Times New Roman"/>
                <w:sz w:val="20"/>
                <w:szCs w:val="20"/>
              </w:rPr>
              <w:t>SB</w:t>
            </w:r>
          </w:p>
        </w:tc>
        <w:tc>
          <w:tcPr>
            <w:tcW w:w="1276" w:type="dxa"/>
            <w:noWrap/>
            <w:hideMark/>
          </w:tcPr>
          <w:p w14:paraId="10E85A8A" w14:textId="77777777" w:rsidR="002A7BF9" w:rsidRPr="00234EBB" w:rsidRDefault="002A7BF9" w:rsidP="002A7BF9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234EBB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1FCA1628" w14:textId="77777777" w:rsidR="002A7BF9" w:rsidRPr="00234EBB" w:rsidRDefault="002A7BF9" w:rsidP="002A7BF9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  <w:r w:rsidRPr="00234EBB">
              <w:rPr>
                <w:rFonts w:cs="Times New Roman"/>
                <w:sz w:val="20"/>
                <w:szCs w:val="20"/>
                <w:lang w:val="el-GR"/>
              </w:rPr>
              <w:t>1/</w:t>
            </w:r>
            <w:r w:rsidRPr="00234EBB">
              <w:rPr>
                <w:rFonts w:cs="Times New Roman"/>
                <w:sz w:val="20"/>
                <w:szCs w:val="20"/>
                <w:lang w:val="de-DE"/>
              </w:rPr>
              <w:t>3</w:t>
            </w:r>
            <w:r w:rsidRPr="00234EBB">
              <w:rPr>
                <w:rFonts w:cs="Times New Roman"/>
                <w:sz w:val="20"/>
                <w:szCs w:val="20"/>
                <w:lang w:val="el-GR"/>
              </w:rPr>
              <w:t xml:space="preserve">00 </w:t>
            </w:r>
          </w:p>
          <w:p w14:paraId="05B5F666" w14:textId="5283A7D2" w:rsidR="002A7BF9" w:rsidRPr="00234EBB" w:rsidRDefault="002A7BF9" w:rsidP="002A7BF9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234EBB">
              <w:rPr>
                <w:rFonts w:cs="Times New Roman"/>
                <w:sz w:val="20"/>
                <w:szCs w:val="20"/>
                <w:lang w:val="el-GR"/>
              </w:rPr>
              <w:t>(</w:t>
            </w:r>
            <w:r w:rsidRPr="00234EBB">
              <w:rPr>
                <w:rFonts w:cs="Times New Roman"/>
                <w:sz w:val="20"/>
                <w:szCs w:val="20"/>
              </w:rPr>
              <w:t xml:space="preserve">stock: </w:t>
            </w:r>
            <w:r w:rsidRPr="00234EBB">
              <w:rPr>
                <w:rFonts w:cs="Times New Roman"/>
                <w:sz w:val="20"/>
                <w:szCs w:val="20"/>
                <w:lang w:val="el-GR"/>
              </w:rPr>
              <w:t>0</w:t>
            </w:r>
            <w:r w:rsidRPr="00234EBB">
              <w:rPr>
                <w:rFonts w:cs="Times New Roman"/>
                <w:sz w:val="20"/>
                <w:szCs w:val="20"/>
              </w:rPr>
              <w:t>.</w:t>
            </w:r>
            <w:r w:rsidRPr="00234EBB">
              <w:rPr>
                <w:rFonts w:cs="Times New Roman"/>
                <w:sz w:val="20"/>
                <w:szCs w:val="20"/>
                <w:lang w:val="el-GR"/>
              </w:rPr>
              <w:t>5</w:t>
            </w:r>
            <w:r w:rsidRPr="00234EBB">
              <w:rPr>
                <w:rFonts w:cs="Times New Roman"/>
                <w:sz w:val="20"/>
                <w:szCs w:val="20"/>
              </w:rPr>
              <w:t xml:space="preserve"> mg/ml)</w:t>
            </w:r>
          </w:p>
        </w:tc>
      </w:tr>
      <w:tr w:rsidR="002E4253" w:rsidRPr="005E75B8" w14:paraId="26591374" w14:textId="77777777" w:rsidTr="004C686C">
        <w:trPr>
          <w:trHeight w:val="420"/>
        </w:trPr>
        <w:tc>
          <w:tcPr>
            <w:tcW w:w="426" w:type="dxa"/>
            <w:noWrap/>
          </w:tcPr>
          <w:p w14:paraId="36F40708" w14:textId="30668388" w:rsidR="002E4253" w:rsidRPr="00234EBB" w:rsidRDefault="002E4253" w:rsidP="002E4253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1280" w:type="dxa"/>
            <w:gridSpan w:val="2"/>
            <w:noWrap/>
          </w:tcPr>
          <w:p w14:paraId="4ABE7D4C" w14:textId="0BE736ED" w:rsidR="002E4253" w:rsidRPr="00234EBB" w:rsidRDefault="002E4253" w:rsidP="002E4253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a-SMA</w:t>
            </w:r>
          </w:p>
        </w:tc>
        <w:tc>
          <w:tcPr>
            <w:tcW w:w="1216" w:type="dxa"/>
            <w:noWrap/>
          </w:tcPr>
          <w:p w14:paraId="08D999B7" w14:textId="2AA0C079" w:rsidR="002E4253" w:rsidRPr="00234EBB" w:rsidRDefault="002E4253" w:rsidP="002E4253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2E4253">
              <w:rPr>
                <w:rFonts w:cs="Times New Roman"/>
                <w:sz w:val="20"/>
                <w:szCs w:val="20"/>
              </w:rPr>
              <w:t>1A4</w:t>
            </w:r>
          </w:p>
        </w:tc>
        <w:tc>
          <w:tcPr>
            <w:tcW w:w="1134" w:type="dxa"/>
            <w:noWrap/>
          </w:tcPr>
          <w:p w14:paraId="1EEAB170" w14:textId="65238BB5" w:rsidR="002E4253" w:rsidRPr="00234EBB" w:rsidRDefault="002E4253" w:rsidP="002E4253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2E4253">
              <w:rPr>
                <w:rFonts w:cs="Times New Roman"/>
                <w:sz w:val="20"/>
                <w:szCs w:val="20"/>
              </w:rPr>
              <w:t>141Pr</w:t>
            </w:r>
          </w:p>
        </w:tc>
        <w:tc>
          <w:tcPr>
            <w:tcW w:w="966" w:type="dxa"/>
          </w:tcPr>
          <w:p w14:paraId="2CA5D2C1" w14:textId="28603CF7" w:rsidR="002E4253" w:rsidRPr="00234EBB" w:rsidRDefault="002E4253" w:rsidP="002E4253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SB</w:t>
            </w:r>
            <w:r w:rsidRPr="00306585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noWrap/>
          </w:tcPr>
          <w:p w14:paraId="70931160" w14:textId="46DC453A" w:rsidR="002E4253" w:rsidRPr="00234EBB" w:rsidRDefault="002922D4" w:rsidP="002E4253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Intracellular</w:t>
            </w:r>
          </w:p>
        </w:tc>
        <w:tc>
          <w:tcPr>
            <w:tcW w:w="1782" w:type="dxa"/>
          </w:tcPr>
          <w:p w14:paraId="550E72DB" w14:textId="47E1B6B1" w:rsidR="002E4253" w:rsidRPr="00234EBB" w:rsidRDefault="002E4253" w:rsidP="002E4253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  <w:r w:rsidRPr="00306585">
              <w:rPr>
                <w:rFonts w:cs="Times New Roman"/>
                <w:sz w:val="20"/>
                <w:szCs w:val="20"/>
              </w:rPr>
              <w:t>-</w:t>
            </w:r>
          </w:p>
        </w:tc>
      </w:tr>
      <w:tr w:rsidR="002922D4" w:rsidRPr="005E75B8" w14:paraId="68D52CFF" w14:textId="77777777" w:rsidTr="004C686C">
        <w:trPr>
          <w:trHeight w:val="420"/>
        </w:trPr>
        <w:tc>
          <w:tcPr>
            <w:tcW w:w="426" w:type="dxa"/>
            <w:noWrap/>
          </w:tcPr>
          <w:p w14:paraId="0706C4D1" w14:textId="232F7BF3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1280" w:type="dxa"/>
            <w:gridSpan w:val="2"/>
            <w:noWrap/>
          </w:tcPr>
          <w:p w14:paraId="29B93668" w14:textId="5D1F15F8" w:rsidR="002922D4" w:rsidRPr="00234EBB" w:rsidRDefault="002922D4" w:rsidP="002922D4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Vimentin</w:t>
            </w:r>
          </w:p>
        </w:tc>
        <w:tc>
          <w:tcPr>
            <w:tcW w:w="1216" w:type="dxa"/>
            <w:noWrap/>
          </w:tcPr>
          <w:p w14:paraId="4168FB43" w14:textId="7AA208BE" w:rsidR="002922D4" w:rsidRPr="002922D4" w:rsidRDefault="002922D4" w:rsidP="002922D4">
            <w:pPr>
              <w:spacing w:before="0" w:after="0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D21H3</w:t>
            </w:r>
          </w:p>
        </w:tc>
        <w:tc>
          <w:tcPr>
            <w:tcW w:w="1134" w:type="dxa"/>
            <w:noWrap/>
          </w:tcPr>
          <w:p w14:paraId="678B1A43" w14:textId="77777777" w:rsidR="002922D4" w:rsidRPr="002922D4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2922D4">
              <w:rPr>
                <w:rFonts w:cs="Times New Roman"/>
                <w:sz w:val="20"/>
                <w:szCs w:val="20"/>
              </w:rPr>
              <w:t>143Nd</w:t>
            </w:r>
          </w:p>
          <w:p w14:paraId="737C1E1E" w14:textId="430278BF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6" w:type="dxa"/>
          </w:tcPr>
          <w:p w14:paraId="7B9C4A7F" w14:textId="4CE59D1A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SB</w:t>
            </w:r>
          </w:p>
        </w:tc>
        <w:tc>
          <w:tcPr>
            <w:tcW w:w="1276" w:type="dxa"/>
            <w:noWrap/>
          </w:tcPr>
          <w:p w14:paraId="35E2F607" w14:textId="5BC00936" w:rsidR="002922D4" w:rsidRPr="00234EBB" w:rsidRDefault="00EE4819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Intracellular</w:t>
            </w:r>
          </w:p>
        </w:tc>
        <w:tc>
          <w:tcPr>
            <w:tcW w:w="1782" w:type="dxa"/>
          </w:tcPr>
          <w:p w14:paraId="5F05492D" w14:textId="77777777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</w:p>
        </w:tc>
      </w:tr>
      <w:tr w:rsidR="002922D4" w:rsidRPr="005E75B8" w14:paraId="3A45F100" w14:textId="77777777" w:rsidTr="004C686C">
        <w:trPr>
          <w:trHeight w:val="420"/>
        </w:trPr>
        <w:tc>
          <w:tcPr>
            <w:tcW w:w="426" w:type="dxa"/>
            <w:noWrap/>
          </w:tcPr>
          <w:p w14:paraId="6E0D92BD" w14:textId="514D11F1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1280" w:type="dxa"/>
            <w:gridSpan w:val="2"/>
            <w:noWrap/>
          </w:tcPr>
          <w:p w14:paraId="19C34DCE" w14:textId="26AE7D9D" w:rsidR="002922D4" w:rsidRPr="00234EBB" w:rsidRDefault="002922D4" w:rsidP="002922D4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CD14</w:t>
            </w:r>
          </w:p>
        </w:tc>
        <w:tc>
          <w:tcPr>
            <w:tcW w:w="1216" w:type="dxa"/>
            <w:noWrap/>
          </w:tcPr>
          <w:p w14:paraId="2000578E" w14:textId="77777777" w:rsidR="002922D4" w:rsidRPr="002922D4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2922D4">
              <w:rPr>
                <w:rFonts w:cs="Times New Roman"/>
                <w:sz w:val="20"/>
                <w:szCs w:val="20"/>
              </w:rPr>
              <w:t>EPR3653</w:t>
            </w:r>
          </w:p>
          <w:p w14:paraId="748C9619" w14:textId="517A3CB8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35F4D496" w14:textId="77777777" w:rsidR="002922D4" w:rsidRPr="002922D4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2922D4">
              <w:rPr>
                <w:rFonts w:cs="Times New Roman"/>
                <w:sz w:val="20"/>
                <w:szCs w:val="20"/>
              </w:rPr>
              <w:t>144Nd</w:t>
            </w:r>
          </w:p>
          <w:p w14:paraId="50673B1C" w14:textId="3E527DF7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6" w:type="dxa"/>
          </w:tcPr>
          <w:p w14:paraId="23538F18" w14:textId="4ED288F2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SB</w:t>
            </w:r>
          </w:p>
        </w:tc>
        <w:tc>
          <w:tcPr>
            <w:tcW w:w="1276" w:type="dxa"/>
            <w:noWrap/>
          </w:tcPr>
          <w:p w14:paraId="57A5511A" w14:textId="7DDC8FB7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7C2533EC" w14:textId="77777777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</w:p>
        </w:tc>
      </w:tr>
      <w:tr w:rsidR="002922D4" w:rsidRPr="005E75B8" w14:paraId="041199D6" w14:textId="77777777" w:rsidTr="004C686C">
        <w:trPr>
          <w:trHeight w:val="420"/>
        </w:trPr>
        <w:tc>
          <w:tcPr>
            <w:tcW w:w="426" w:type="dxa"/>
            <w:noWrap/>
          </w:tcPr>
          <w:p w14:paraId="45ACB901" w14:textId="7DE10D5E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1280" w:type="dxa"/>
            <w:gridSpan w:val="2"/>
            <w:noWrap/>
          </w:tcPr>
          <w:p w14:paraId="0E42447E" w14:textId="28C0BE99" w:rsidR="002922D4" w:rsidRPr="00234EBB" w:rsidRDefault="002922D4" w:rsidP="002922D4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CD1</w:t>
            </w:r>
            <w:r>
              <w:rPr>
                <w:rFonts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216" w:type="dxa"/>
            <w:noWrap/>
          </w:tcPr>
          <w:p w14:paraId="741FBB3F" w14:textId="77777777" w:rsidR="002922D4" w:rsidRPr="002922D4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2922D4">
              <w:rPr>
                <w:rFonts w:cs="Times New Roman"/>
                <w:sz w:val="20"/>
                <w:szCs w:val="20"/>
              </w:rPr>
              <w:t>EPR16784</w:t>
            </w:r>
          </w:p>
          <w:p w14:paraId="1F4A432F" w14:textId="77777777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7C4D4CF8" w14:textId="77777777" w:rsidR="002922D4" w:rsidRPr="002922D4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2922D4">
              <w:rPr>
                <w:rFonts w:cs="Times New Roman"/>
                <w:sz w:val="20"/>
                <w:szCs w:val="20"/>
              </w:rPr>
              <w:t>146Nd</w:t>
            </w:r>
          </w:p>
          <w:p w14:paraId="7F001865" w14:textId="77777777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6" w:type="dxa"/>
          </w:tcPr>
          <w:p w14:paraId="41B4CEFB" w14:textId="562B4BF5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SB</w:t>
            </w:r>
          </w:p>
        </w:tc>
        <w:tc>
          <w:tcPr>
            <w:tcW w:w="1276" w:type="dxa"/>
            <w:noWrap/>
          </w:tcPr>
          <w:p w14:paraId="5075496D" w14:textId="560DDA8F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3E8EB70F" w14:textId="77777777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</w:p>
        </w:tc>
      </w:tr>
      <w:tr w:rsidR="002922D4" w:rsidRPr="005E75B8" w14:paraId="70F1D008" w14:textId="77777777" w:rsidTr="004C686C">
        <w:trPr>
          <w:trHeight w:val="512"/>
        </w:trPr>
        <w:tc>
          <w:tcPr>
            <w:tcW w:w="426" w:type="dxa"/>
            <w:noWrap/>
          </w:tcPr>
          <w:p w14:paraId="28F6A41F" w14:textId="4ED43F01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1280" w:type="dxa"/>
            <w:gridSpan w:val="2"/>
            <w:noWrap/>
          </w:tcPr>
          <w:p w14:paraId="2F4E285E" w14:textId="5EC6BED0" w:rsidR="002922D4" w:rsidRPr="002922D4" w:rsidRDefault="002922D4" w:rsidP="002922D4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2922D4">
              <w:rPr>
                <w:rFonts w:cs="Times New Roman"/>
                <w:b/>
                <w:bCs/>
                <w:sz w:val="20"/>
                <w:szCs w:val="20"/>
              </w:rPr>
              <w:t>Pan</w:t>
            </w:r>
            <w:r>
              <w:rPr>
                <w:rFonts w:cs="Times New Roman"/>
                <w:b/>
                <w:bCs/>
                <w:sz w:val="20"/>
                <w:szCs w:val="20"/>
              </w:rPr>
              <w:t>-</w:t>
            </w:r>
            <w:r w:rsidRPr="002922D4">
              <w:rPr>
                <w:rFonts w:cs="Times New Roman"/>
                <w:b/>
                <w:bCs/>
                <w:sz w:val="20"/>
                <w:szCs w:val="20"/>
              </w:rPr>
              <w:t>Keratin</w:t>
            </w:r>
          </w:p>
          <w:p w14:paraId="1902F907" w14:textId="14D89105" w:rsidR="002922D4" w:rsidRPr="00234EBB" w:rsidRDefault="002922D4" w:rsidP="002922D4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noWrap/>
          </w:tcPr>
          <w:p w14:paraId="22184B20" w14:textId="6DEEE920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2922D4">
              <w:rPr>
                <w:rFonts w:cs="Times New Roman"/>
                <w:sz w:val="20"/>
                <w:szCs w:val="20"/>
              </w:rPr>
              <w:t>C11</w:t>
            </w:r>
          </w:p>
        </w:tc>
        <w:tc>
          <w:tcPr>
            <w:tcW w:w="1134" w:type="dxa"/>
            <w:noWrap/>
          </w:tcPr>
          <w:p w14:paraId="7FB4ED92" w14:textId="77777777" w:rsidR="002922D4" w:rsidRPr="002922D4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2922D4">
              <w:rPr>
                <w:rFonts w:cs="Times New Roman"/>
                <w:sz w:val="20"/>
                <w:szCs w:val="20"/>
              </w:rPr>
              <w:t>148Nd</w:t>
            </w:r>
          </w:p>
          <w:p w14:paraId="0C77A0F7" w14:textId="2EDD9D2B" w:rsidR="002922D4" w:rsidRPr="002922D4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  <w:p w14:paraId="1906CC57" w14:textId="77777777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6" w:type="dxa"/>
          </w:tcPr>
          <w:p w14:paraId="34D9E48C" w14:textId="6466E54A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SB</w:t>
            </w:r>
          </w:p>
        </w:tc>
        <w:tc>
          <w:tcPr>
            <w:tcW w:w="1276" w:type="dxa"/>
            <w:noWrap/>
          </w:tcPr>
          <w:p w14:paraId="26219884" w14:textId="476249D4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Intracellular</w:t>
            </w:r>
          </w:p>
        </w:tc>
        <w:tc>
          <w:tcPr>
            <w:tcW w:w="1782" w:type="dxa"/>
          </w:tcPr>
          <w:p w14:paraId="71E4C8A1" w14:textId="77777777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</w:p>
        </w:tc>
      </w:tr>
      <w:tr w:rsidR="002922D4" w:rsidRPr="005E75B8" w14:paraId="00F21063" w14:textId="77777777" w:rsidTr="004C686C">
        <w:trPr>
          <w:trHeight w:val="341"/>
        </w:trPr>
        <w:tc>
          <w:tcPr>
            <w:tcW w:w="426" w:type="dxa"/>
            <w:noWrap/>
          </w:tcPr>
          <w:p w14:paraId="76815293" w14:textId="2ABC9331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3</w:t>
            </w:r>
            <w:r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1280" w:type="dxa"/>
            <w:gridSpan w:val="2"/>
            <w:noWrap/>
          </w:tcPr>
          <w:p w14:paraId="5A49C0AB" w14:textId="1EB985F2" w:rsidR="004C686C" w:rsidRPr="00234EBB" w:rsidRDefault="004C686C" w:rsidP="002922D4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PD-L1</w:t>
            </w:r>
          </w:p>
        </w:tc>
        <w:tc>
          <w:tcPr>
            <w:tcW w:w="1216" w:type="dxa"/>
            <w:noWrap/>
          </w:tcPr>
          <w:p w14:paraId="0B5D0915" w14:textId="77777777" w:rsidR="002922D4" w:rsidRPr="002922D4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2922D4">
              <w:rPr>
                <w:rFonts w:cs="Times New Roman"/>
                <w:sz w:val="20"/>
                <w:szCs w:val="20"/>
              </w:rPr>
              <w:t>E1L3N</w:t>
            </w:r>
          </w:p>
          <w:p w14:paraId="7C3EE706" w14:textId="1DC70234" w:rsidR="002922D4" w:rsidRPr="002922D4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  <w:p w14:paraId="5A715648" w14:textId="77777777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7F068C41" w14:textId="77777777" w:rsidR="002922D4" w:rsidRPr="002922D4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2922D4">
              <w:rPr>
                <w:rFonts w:cs="Times New Roman"/>
                <w:sz w:val="20"/>
                <w:szCs w:val="20"/>
              </w:rPr>
              <w:t>150Nd</w:t>
            </w:r>
          </w:p>
          <w:p w14:paraId="4907F327" w14:textId="77777777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6" w:type="dxa"/>
          </w:tcPr>
          <w:p w14:paraId="510807B1" w14:textId="53F5C879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SB</w:t>
            </w:r>
          </w:p>
        </w:tc>
        <w:tc>
          <w:tcPr>
            <w:tcW w:w="1276" w:type="dxa"/>
            <w:noWrap/>
          </w:tcPr>
          <w:p w14:paraId="3C1BFA0D" w14:textId="17189EC7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18549C04" w14:textId="77777777" w:rsidR="002922D4" w:rsidRPr="00234EBB" w:rsidRDefault="002922D4" w:rsidP="002922D4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</w:p>
        </w:tc>
      </w:tr>
      <w:tr w:rsidR="00C44C84" w:rsidRPr="005E75B8" w14:paraId="5A3A2568" w14:textId="77777777" w:rsidTr="004C686C">
        <w:trPr>
          <w:trHeight w:val="420"/>
        </w:trPr>
        <w:tc>
          <w:tcPr>
            <w:tcW w:w="426" w:type="dxa"/>
            <w:noWrap/>
          </w:tcPr>
          <w:p w14:paraId="7E833131" w14:textId="2AD63019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40</w:t>
            </w:r>
          </w:p>
        </w:tc>
        <w:tc>
          <w:tcPr>
            <w:tcW w:w="1280" w:type="dxa"/>
            <w:gridSpan w:val="2"/>
            <w:noWrap/>
          </w:tcPr>
          <w:p w14:paraId="78608748" w14:textId="77777777" w:rsidR="00C44C84" w:rsidRPr="00C44C84" w:rsidRDefault="00C44C84" w:rsidP="00C44C84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C44C84">
              <w:rPr>
                <w:rFonts w:cs="Times New Roman"/>
                <w:b/>
                <w:bCs/>
                <w:sz w:val="20"/>
                <w:szCs w:val="20"/>
              </w:rPr>
              <w:t>CD57</w:t>
            </w:r>
          </w:p>
          <w:p w14:paraId="0A031BDE" w14:textId="66556521" w:rsidR="00C44C84" w:rsidRPr="00234EBB" w:rsidRDefault="00C44C84" w:rsidP="00C44C84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noWrap/>
          </w:tcPr>
          <w:p w14:paraId="3450B8E4" w14:textId="18B062A7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C44C84">
              <w:rPr>
                <w:rFonts w:cs="Times New Roman"/>
                <w:sz w:val="20"/>
                <w:szCs w:val="20"/>
              </w:rPr>
              <w:t>NK/804</w:t>
            </w:r>
          </w:p>
        </w:tc>
        <w:tc>
          <w:tcPr>
            <w:tcW w:w="1134" w:type="dxa"/>
            <w:noWrap/>
          </w:tcPr>
          <w:p w14:paraId="17D1C0DF" w14:textId="021F9214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C44C84">
              <w:rPr>
                <w:rFonts w:cs="Times New Roman"/>
                <w:sz w:val="20"/>
                <w:szCs w:val="20"/>
              </w:rPr>
              <w:t>152Sm</w:t>
            </w:r>
          </w:p>
        </w:tc>
        <w:tc>
          <w:tcPr>
            <w:tcW w:w="966" w:type="dxa"/>
          </w:tcPr>
          <w:p w14:paraId="64E0EDC5" w14:textId="11B60167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SB</w:t>
            </w:r>
            <w:r w:rsidRPr="00306585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noWrap/>
          </w:tcPr>
          <w:p w14:paraId="240E98B4" w14:textId="63D0C0F8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5F04E7B6" w14:textId="77777777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</w:p>
        </w:tc>
      </w:tr>
      <w:tr w:rsidR="00C44C84" w:rsidRPr="005E75B8" w14:paraId="663D30DA" w14:textId="77777777" w:rsidTr="004C686C">
        <w:trPr>
          <w:trHeight w:val="420"/>
        </w:trPr>
        <w:tc>
          <w:tcPr>
            <w:tcW w:w="426" w:type="dxa"/>
            <w:noWrap/>
          </w:tcPr>
          <w:p w14:paraId="7B106FAA" w14:textId="5C5AE4E4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41</w:t>
            </w:r>
          </w:p>
        </w:tc>
        <w:tc>
          <w:tcPr>
            <w:tcW w:w="1280" w:type="dxa"/>
            <w:gridSpan w:val="2"/>
            <w:noWrap/>
          </w:tcPr>
          <w:p w14:paraId="4098D880" w14:textId="7543BF44" w:rsidR="00C44C84" w:rsidRPr="00234EBB" w:rsidRDefault="00C44C84" w:rsidP="00C44C84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C44C84">
              <w:rPr>
                <w:rFonts w:cs="Times New Roman"/>
                <w:b/>
                <w:bCs/>
                <w:sz w:val="20"/>
                <w:szCs w:val="20"/>
              </w:rPr>
              <w:t>CD11c</w:t>
            </w:r>
          </w:p>
        </w:tc>
        <w:tc>
          <w:tcPr>
            <w:tcW w:w="1216" w:type="dxa"/>
            <w:noWrap/>
          </w:tcPr>
          <w:p w14:paraId="42B67733" w14:textId="207C3416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C44C84">
              <w:rPr>
                <w:rFonts w:ascii="Calibri" w:hAnsi="Calibri" w:cs="Calibri"/>
                <w:color w:val="000000"/>
                <w:sz w:val="22"/>
              </w:rPr>
              <w:t>EP1347Y</w:t>
            </w:r>
          </w:p>
        </w:tc>
        <w:tc>
          <w:tcPr>
            <w:tcW w:w="1134" w:type="dxa"/>
            <w:noWrap/>
          </w:tcPr>
          <w:p w14:paraId="6D07AB0D" w14:textId="30AA1654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C44C84">
              <w:rPr>
                <w:rFonts w:cs="Times New Roman"/>
                <w:sz w:val="20"/>
                <w:szCs w:val="20"/>
              </w:rPr>
              <w:t xml:space="preserve">154Sm </w:t>
            </w:r>
          </w:p>
        </w:tc>
        <w:tc>
          <w:tcPr>
            <w:tcW w:w="966" w:type="dxa"/>
          </w:tcPr>
          <w:p w14:paraId="5A3A1585" w14:textId="092FBBFA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SB</w:t>
            </w:r>
          </w:p>
        </w:tc>
        <w:tc>
          <w:tcPr>
            <w:tcW w:w="1276" w:type="dxa"/>
            <w:noWrap/>
          </w:tcPr>
          <w:p w14:paraId="01587CA4" w14:textId="074B2CC8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3AB25394" w14:textId="77777777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</w:p>
        </w:tc>
      </w:tr>
      <w:tr w:rsidR="00C44C84" w:rsidRPr="005E75B8" w14:paraId="61011F83" w14:textId="77777777" w:rsidTr="004C686C">
        <w:trPr>
          <w:trHeight w:val="420"/>
        </w:trPr>
        <w:tc>
          <w:tcPr>
            <w:tcW w:w="426" w:type="dxa"/>
            <w:noWrap/>
          </w:tcPr>
          <w:p w14:paraId="15D88C4E" w14:textId="40E7AB59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42</w:t>
            </w:r>
          </w:p>
        </w:tc>
        <w:tc>
          <w:tcPr>
            <w:tcW w:w="1280" w:type="dxa"/>
            <w:gridSpan w:val="2"/>
            <w:noWrap/>
          </w:tcPr>
          <w:p w14:paraId="2F8B4D60" w14:textId="3E67077D" w:rsidR="00C44C84" w:rsidRPr="00234EBB" w:rsidRDefault="00C44C84" w:rsidP="00C44C84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C44C84">
              <w:rPr>
                <w:rFonts w:cs="Times New Roman"/>
                <w:b/>
                <w:bCs/>
                <w:sz w:val="20"/>
                <w:szCs w:val="20"/>
              </w:rPr>
              <w:t>FoxP3</w:t>
            </w:r>
          </w:p>
        </w:tc>
        <w:tc>
          <w:tcPr>
            <w:tcW w:w="1216" w:type="dxa"/>
            <w:noWrap/>
          </w:tcPr>
          <w:p w14:paraId="7189B592" w14:textId="77777777" w:rsidR="00C44C84" w:rsidRPr="00C44C84" w:rsidRDefault="00C44C84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C44C84">
              <w:rPr>
                <w:rFonts w:cs="Times New Roman"/>
                <w:sz w:val="20"/>
                <w:szCs w:val="20"/>
              </w:rPr>
              <w:t>PCH101</w:t>
            </w:r>
          </w:p>
          <w:p w14:paraId="0E2428D4" w14:textId="7A4D6B4A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76AC45AE" w14:textId="71F7B2B4" w:rsidR="00C44C84" w:rsidRPr="002922D4" w:rsidRDefault="00C44C84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C44C84">
              <w:rPr>
                <w:rFonts w:cs="Times New Roman"/>
                <w:sz w:val="20"/>
                <w:szCs w:val="20"/>
              </w:rPr>
              <w:t>155Gd</w:t>
            </w:r>
          </w:p>
          <w:p w14:paraId="1C3F1566" w14:textId="77777777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6" w:type="dxa"/>
          </w:tcPr>
          <w:p w14:paraId="3B24AF5D" w14:textId="49FA240A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SB</w:t>
            </w:r>
          </w:p>
        </w:tc>
        <w:tc>
          <w:tcPr>
            <w:tcW w:w="1276" w:type="dxa"/>
            <w:noWrap/>
          </w:tcPr>
          <w:p w14:paraId="09685D4D" w14:textId="5393C787" w:rsidR="00C44C84" w:rsidRPr="00234EBB" w:rsidRDefault="00EE4819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Intracellular</w:t>
            </w:r>
            <w:bookmarkStart w:id="1" w:name="_GoBack"/>
            <w:bookmarkEnd w:id="1"/>
          </w:p>
        </w:tc>
        <w:tc>
          <w:tcPr>
            <w:tcW w:w="1782" w:type="dxa"/>
          </w:tcPr>
          <w:p w14:paraId="03D016A3" w14:textId="77777777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</w:p>
        </w:tc>
      </w:tr>
      <w:tr w:rsidR="00C44C84" w:rsidRPr="005E75B8" w14:paraId="04C90F5B" w14:textId="77777777" w:rsidTr="004C686C">
        <w:trPr>
          <w:trHeight w:val="420"/>
        </w:trPr>
        <w:tc>
          <w:tcPr>
            <w:tcW w:w="426" w:type="dxa"/>
            <w:noWrap/>
          </w:tcPr>
          <w:p w14:paraId="2FB78F74" w14:textId="0FAEA699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43</w:t>
            </w:r>
          </w:p>
        </w:tc>
        <w:tc>
          <w:tcPr>
            <w:tcW w:w="1280" w:type="dxa"/>
            <w:gridSpan w:val="2"/>
            <w:noWrap/>
          </w:tcPr>
          <w:p w14:paraId="3007102F" w14:textId="156DEE02" w:rsidR="00C44C84" w:rsidRPr="00234EBB" w:rsidRDefault="0094000C" w:rsidP="00C44C84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94000C">
              <w:rPr>
                <w:rFonts w:cs="Times New Roman"/>
                <w:b/>
                <w:bCs/>
                <w:sz w:val="20"/>
                <w:szCs w:val="20"/>
              </w:rPr>
              <w:t>CD4</w:t>
            </w:r>
          </w:p>
        </w:tc>
        <w:tc>
          <w:tcPr>
            <w:tcW w:w="1216" w:type="dxa"/>
            <w:noWrap/>
          </w:tcPr>
          <w:p w14:paraId="339C3A2F" w14:textId="77777777" w:rsidR="0094000C" w:rsidRPr="0094000C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94000C">
              <w:rPr>
                <w:rFonts w:cs="Times New Roman"/>
                <w:sz w:val="20"/>
                <w:szCs w:val="20"/>
              </w:rPr>
              <w:t>EPR6855</w:t>
            </w:r>
          </w:p>
          <w:p w14:paraId="1A04BA03" w14:textId="05BDAEB5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4260BDE3" w14:textId="43182493" w:rsidR="00C44C84" w:rsidRPr="00234EBB" w:rsidRDefault="0094000C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94000C">
              <w:rPr>
                <w:rFonts w:cs="Times New Roman"/>
                <w:sz w:val="20"/>
                <w:szCs w:val="20"/>
              </w:rPr>
              <w:t xml:space="preserve">156Gd </w:t>
            </w:r>
          </w:p>
        </w:tc>
        <w:tc>
          <w:tcPr>
            <w:tcW w:w="966" w:type="dxa"/>
          </w:tcPr>
          <w:p w14:paraId="14617B2B" w14:textId="2F4D7BA4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SB</w:t>
            </w:r>
          </w:p>
        </w:tc>
        <w:tc>
          <w:tcPr>
            <w:tcW w:w="1276" w:type="dxa"/>
            <w:noWrap/>
          </w:tcPr>
          <w:p w14:paraId="7ABEE1F5" w14:textId="4A8CFFCB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07EF5CD5" w14:textId="77777777" w:rsidR="00C44C84" w:rsidRPr="00234EBB" w:rsidRDefault="00C44C84" w:rsidP="00C44C84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</w:p>
        </w:tc>
      </w:tr>
      <w:tr w:rsidR="0094000C" w:rsidRPr="005E75B8" w14:paraId="672613E5" w14:textId="77777777" w:rsidTr="004C686C">
        <w:trPr>
          <w:trHeight w:val="420"/>
        </w:trPr>
        <w:tc>
          <w:tcPr>
            <w:tcW w:w="426" w:type="dxa"/>
            <w:noWrap/>
          </w:tcPr>
          <w:p w14:paraId="2CE3A6AD" w14:textId="1076AB9A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44</w:t>
            </w:r>
          </w:p>
        </w:tc>
        <w:tc>
          <w:tcPr>
            <w:tcW w:w="1280" w:type="dxa"/>
            <w:gridSpan w:val="2"/>
            <w:noWrap/>
          </w:tcPr>
          <w:p w14:paraId="6732C628" w14:textId="77777777" w:rsidR="0094000C" w:rsidRPr="0094000C" w:rsidRDefault="0094000C" w:rsidP="0094000C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94000C">
              <w:rPr>
                <w:rFonts w:cs="Times New Roman"/>
                <w:b/>
                <w:bCs/>
                <w:sz w:val="20"/>
                <w:szCs w:val="20"/>
              </w:rPr>
              <w:t>E-Cadherin</w:t>
            </w:r>
          </w:p>
          <w:p w14:paraId="347DF8BD" w14:textId="77777777" w:rsidR="0094000C" w:rsidRPr="00234EBB" w:rsidRDefault="0094000C" w:rsidP="0094000C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noWrap/>
          </w:tcPr>
          <w:p w14:paraId="5FBC45D9" w14:textId="43B10175" w:rsidR="0094000C" w:rsidRPr="0094000C" w:rsidRDefault="0094000C" w:rsidP="0094000C">
            <w:pPr>
              <w:spacing w:before="0" w:after="0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24E10</w:t>
            </w:r>
          </w:p>
        </w:tc>
        <w:tc>
          <w:tcPr>
            <w:tcW w:w="1134" w:type="dxa"/>
            <w:noWrap/>
          </w:tcPr>
          <w:p w14:paraId="1D19E77B" w14:textId="77777777" w:rsidR="0094000C" w:rsidRPr="0094000C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94000C">
              <w:rPr>
                <w:rFonts w:cs="Times New Roman"/>
                <w:sz w:val="20"/>
                <w:szCs w:val="20"/>
              </w:rPr>
              <w:t>158Gd</w:t>
            </w:r>
          </w:p>
          <w:p w14:paraId="54D071D8" w14:textId="77777777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6" w:type="dxa"/>
          </w:tcPr>
          <w:p w14:paraId="5BAC4768" w14:textId="3801AC4D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SB</w:t>
            </w:r>
          </w:p>
        </w:tc>
        <w:tc>
          <w:tcPr>
            <w:tcW w:w="1276" w:type="dxa"/>
            <w:noWrap/>
          </w:tcPr>
          <w:p w14:paraId="7B3C35BF" w14:textId="333BEA14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4FE6DFD7" w14:textId="77777777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</w:p>
        </w:tc>
      </w:tr>
      <w:tr w:rsidR="0094000C" w:rsidRPr="005E75B8" w14:paraId="04DD3BD7" w14:textId="77777777" w:rsidTr="004C686C">
        <w:trPr>
          <w:trHeight w:val="420"/>
        </w:trPr>
        <w:tc>
          <w:tcPr>
            <w:tcW w:w="426" w:type="dxa"/>
            <w:noWrap/>
          </w:tcPr>
          <w:p w14:paraId="258AE495" w14:textId="67B230A4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1280" w:type="dxa"/>
            <w:gridSpan w:val="2"/>
            <w:noWrap/>
          </w:tcPr>
          <w:p w14:paraId="53F28235" w14:textId="37CCCB1E" w:rsidR="0094000C" w:rsidRPr="00C44C84" w:rsidRDefault="0094000C" w:rsidP="0094000C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94000C">
              <w:rPr>
                <w:rFonts w:cs="Times New Roman"/>
                <w:b/>
                <w:bCs/>
                <w:sz w:val="20"/>
                <w:szCs w:val="20"/>
              </w:rPr>
              <w:t>CD68</w:t>
            </w:r>
          </w:p>
          <w:p w14:paraId="5C6FE412" w14:textId="77777777" w:rsidR="0094000C" w:rsidRPr="00234EBB" w:rsidRDefault="0094000C" w:rsidP="0094000C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noWrap/>
          </w:tcPr>
          <w:p w14:paraId="5A71A334" w14:textId="77777777" w:rsidR="0094000C" w:rsidRPr="0094000C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94000C">
              <w:rPr>
                <w:rFonts w:cs="Times New Roman"/>
                <w:sz w:val="20"/>
                <w:szCs w:val="20"/>
              </w:rPr>
              <w:t>KP1</w:t>
            </w:r>
          </w:p>
          <w:p w14:paraId="4B8D6C5E" w14:textId="0EB79967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36C8CF22" w14:textId="77777777" w:rsidR="0094000C" w:rsidRPr="0094000C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94000C">
              <w:rPr>
                <w:rFonts w:cs="Times New Roman"/>
                <w:sz w:val="20"/>
                <w:szCs w:val="20"/>
              </w:rPr>
              <w:t>159Tb</w:t>
            </w:r>
          </w:p>
          <w:p w14:paraId="0B832639" w14:textId="543048E2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6" w:type="dxa"/>
          </w:tcPr>
          <w:p w14:paraId="415E048A" w14:textId="7240B6BF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SB</w:t>
            </w:r>
            <w:r w:rsidRPr="00306585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noWrap/>
          </w:tcPr>
          <w:p w14:paraId="4EE105F0" w14:textId="1B781EA3" w:rsidR="0094000C" w:rsidRPr="00234EBB" w:rsidRDefault="00EE263E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Intracellul</w:t>
            </w:r>
            <w:r w:rsidR="00EE4819">
              <w:rPr>
                <w:rFonts w:cs="Times New Roman"/>
                <w:sz w:val="20"/>
                <w:szCs w:val="20"/>
              </w:rPr>
              <w:t>ar</w:t>
            </w:r>
          </w:p>
        </w:tc>
        <w:tc>
          <w:tcPr>
            <w:tcW w:w="1782" w:type="dxa"/>
          </w:tcPr>
          <w:p w14:paraId="29AD9FEE" w14:textId="77777777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</w:p>
        </w:tc>
      </w:tr>
      <w:tr w:rsidR="0094000C" w:rsidRPr="005E75B8" w14:paraId="09C4CFAB" w14:textId="77777777" w:rsidTr="004C686C">
        <w:trPr>
          <w:trHeight w:val="420"/>
        </w:trPr>
        <w:tc>
          <w:tcPr>
            <w:tcW w:w="426" w:type="dxa"/>
            <w:noWrap/>
          </w:tcPr>
          <w:p w14:paraId="26F77A44" w14:textId="53206B28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1280" w:type="dxa"/>
            <w:gridSpan w:val="2"/>
            <w:noWrap/>
          </w:tcPr>
          <w:p w14:paraId="7F1A38CC" w14:textId="6C85778D" w:rsidR="0094000C" w:rsidRPr="00234EBB" w:rsidRDefault="0094000C" w:rsidP="0094000C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C44C84">
              <w:rPr>
                <w:rFonts w:cs="Times New Roman"/>
                <w:b/>
                <w:bCs/>
                <w:sz w:val="20"/>
                <w:szCs w:val="20"/>
              </w:rPr>
              <w:t>CD</w:t>
            </w:r>
            <w:r>
              <w:rPr>
                <w:rFonts w:cs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216" w:type="dxa"/>
            <w:noWrap/>
          </w:tcPr>
          <w:p w14:paraId="2C01EFDC" w14:textId="1DD995A9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H1</w:t>
            </w:r>
          </w:p>
        </w:tc>
        <w:tc>
          <w:tcPr>
            <w:tcW w:w="1134" w:type="dxa"/>
            <w:noWrap/>
          </w:tcPr>
          <w:p w14:paraId="615B873D" w14:textId="6CFEA41E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161Dy</w:t>
            </w:r>
            <w:r w:rsidRPr="00C44C84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66" w:type="dxa"/>
          </w:tcPr>
          <w:p w14:paraId="0F601178" w14:textId="77884EEF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SB</w:t>
            </w:r>
          </w:p>
        </w:tc>
        <w:tc>
          <w:tcPr>
            <w:tcW w:w="1276" w:type="dxa"/>
            <w:noWrap/>
          </w:tcPr>
          <w:p w14:paraId="738AE80E" w14:textId="4349156B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32F55B85" w14:textId="77777777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</w:p>
        </w:tc>
      </w:tr>
      <w:tr w:rsidR="0094000C" w:rsidRPr="005E75B8" w14:paraId="5A6DBDB4" w14:textId="77777777" w:rsidTr="004C686C">
        <w:trPr>
          <w:trHeight w:val="420"/>
        </w:trPr>
        <w:tc>
          <w:tcPr>
            <w:tcW w:w="426" w:type="dxa"/>
            <w:noWrap/>
          </w:tcPr>
          <w:p w14:paraId="1D16654E" w14:textId="4656BF19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1280" w:type="dxa"/>
            <w:gridSpan w:val="2"/>
            <w:noWrap/>
          </w:tcPr>
          <w:p w14:paraId="7F391F5F" w14:textId="2AFAC96C" w:rsidR="0094000C" w:rsidRPr="00234EBB" w:rsidRDefault="004C686C" w:rsidP="0094000C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CD8a</w:t>
            </w:r>
          </w:p>
        </w:tc>
        <w:tc>
          <w:tcPr>
            <w:tcW w:w="1216" w:type="dxa"/>
            <w:noWrap/>
          </w:tcPr>
          <w:p w14:paraId="44CFD716" w14:textId="279400A8" w:rsidR="0094000C" w:rsidRPr="00C44C84" w:rsidRDefault="004C686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D8A8Y</w:t>
            </w:r>
          </w:p>
          <w:p w14:paraId="4D758F00" w14:textId="77777777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31FBC6D9" w14:textId="480D1AAF" w:rsidR="0094000C" w:rsidRPr="00234EBB" w:rsidRDefault="004C686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4C686C">
              <w:rPr>
                <w:rFonts w:cs="Times New Roman"/>
                <w:sz w:val="20"/>
                <w:szCs w:val="20"/>
              </w:rPr>
              <w:t>165Ho</w:t>
            </w:r>
          </w:p>
        </w:tc>
        <w:tc>
          <w:tcPr>
            <w:tcW w:w="966" w:type="dxa"/>
          </w:tcPr>
          <w:p w14:paraId="23083020" w14:textId="38A0CF79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SB</w:t>
            </w:r>
          </w:p>
        </w:tc>
        <w:tc>
          <w:tcPr>
            <w:tcW w:w="1276" w:type="dxa"/>
            <w:noWrap/>
          </w:tcPr>
          <w:p w14:paraId="0C2B056F" w14:textId="0C4423B6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697C2393" w14:textId="77777777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</w:p>
        </w:tc>
      </w:tr>
      <w:tr w:rsidR="0094000C" w:rsidRPr="005E75B8" w14:paraId="74DB7262" w14:textId="77777777" w:rsidTr="004C686C">
        <w:trPr>
          <w:trHeight w:val="420"/>
        </w:trPr>
        <w:tc>
          <w:tcPr>
            <w:tcW w:w="426" w:type="dxa"/>
            <w:noWrap/>
          </w:tcPr>
          <w:p w14:paraId="027CD4B9" w14:textId="2AA77846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1280" w:type="dxa"/>
            <w:gridSpan w:val="2"/>
            <w:noWrap/>
          </w:tcPr>
          <w:p w14:paraId="09F966DF" w14:textId="0F64F238" w:rsidR="0094000C" w:rsidRPr="00234EBB" w:rsidRDefault="004C686C" w:rsidP="0094000C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PD-1</w:t>
            </w:r>
          </w:p>
        </w:tc>
        <w:tc>
          <w:tcPr>
            <w:tcW w:w="1216" w:type="dxa"/>
            <w:noWrap/>
          </w:tcPr>
          <w:p w14:paraId="3E231FD9" w14:textId="77777777" w:rsidR="004C686C" w:rsidRPr="004C686C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4C686C">
              <w:rPr>
                <w:rFonts w:cs="Times New Roman"/>
                <w:sz w:val="20"/>
                <w:szCs w:val="20"/>
              </w:rPr>
              <w:t>EPR4877(2)</w:t>
            </w:r>
          </w:p>
          <w:p w14:paraId="3FEC2C31" w14:textId="77777777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62682097" w14:textId="1D5614A3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94000C">
              <w:rPr>
                <w:rFonts w:cs="Times New Roman"/>
                <w:sz w:val="20"/>
                <w:szCs w:val="20"/>
              </w:rPr>
              <w:t xml:space="preserve">156Gd </w:t>
            </w:r>
          </w:p>
        </w:tc>
        <w:tc>
          <w:tcPr>
            <w:tcW w:w="966" w:type="dxa"/>
          </w:tcPr>
          <w:p w14:paraId="4FB738BD" w14:textId="0A6269B7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SB</w:t>
            </w:r>
          </w:p>
        </w:tc>
        <w:tc>
          <w:tcPr>
            <w:tcW w:w="1276" w:type="dxa"/>
            <w:noWrap/>
          </w:tcPr>
          <w:p w14:paraId="43089C7A" w14:textId="7C7E434E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3C67CACA" w14:textId="77777777" w:rsidR="0094000C" w:rsidRPr="00234EBB" w:rsidRDefault="0094000C" w:rsidP="0094000C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</w:p>
        </w:tc>
      </w:tr>
      <w:tr w:rsidR="004C686C" w:rsidRPr="005E75B8" w14:paraId="6AC781F1" w14:textId="77777777" w:rsidTr="004C686C">
        <w:trPr>
          <w:trHeight w:val="420"/>
        </w:trPr>
        <w:tc>
          <w:tcPr>
            <w:tcW w:w="426" w:type="dxa"/>
            <w:noWrap/>
          </w:tcPr>
          <w:p w14:paraId="1AF44935" w14:textId="3D85CD92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50</w:t>
            </w:r>
          </w:p>
        </w:tc>
        <w:tc>
          <w:tcPr>
            <w:tcW w:w="1280" w:type="dxa"/>
            <w:gridSpan w:val="2"/>
            <w:noWrap/>
          </w:tcPr>
          <w:p w14:paraId="24BC26A3" w14:textId="77777777" w:rsidR="004C686C" w:rsidRPr="004C686C" w:rsidRDefault="004C686C" w:rsidP="004C686C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4C686C">
              <w:rPr>
                <w:rFonts w:cs="Times New Roman"/>
                <w:b/>
                <w:bCs/>
                <w:sz w:val="20"/>
                <w:szCs w:val="20"/>
              </w:rPr>
              <w:t>granzyme B</w:t>
            </w:r>
          </w:p>
          <w:p w14:paraId="28A94036" w14:textId="0DAE5FB9" w:rsidR="004C686C" w:rsidRPr="00234EBB" w:rsidRDefault="004C686C" w:rsidP="004C686C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noWrap/>
          </w:tcPr>
          <w:p w14:paraId="0824407C" w14:textId="77777777" w:rsidR="004C686C" w:rsidRPr="004C686C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4C686C">
              <w:rPr>
                <w:rFonts w:cs="Times New Roman"/>
                <w:sz w:val="20"/>
                <w:szCs w:val="20"/>
              </w:rPr>
              <w:t>DO-7</w:t>
            </w:r>
          </w:p>
          <w:p w14:paraId="001115D0" w14:textId="77777777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2E16DC37" w14:textId="77777777" w:rsidR="004C686C" w:rsidRPr="004C686C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4C686C">
              <w:rPr>
                <w:rFonts w:cs="Times New Roman"/>
                <w:sz w:val="20"/>
                <w:szCs w:val="20"/>
              </w:rPr>
              <w:t>143Nd</w:t>
            </w:r>
          </w:p>
          <w:p w14:paraId="2A7E76E6" w14:textId="77777777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6" w:type="dxa"/>
          </w:tcPr>
          <w:p w14:paraId="50A42115" w14:textId="3CBEFEFF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SB</w:t>
            </w:r>
          </w:p>
        </w:tc>
        <w:tc>
          <w:tcPr>
            <w:tcW w:w="1276" w:type="dxa"/>
            <w:noWrap/>
          </w:tcPr>
          <w:p w14:paraId="43960DB4" w14:textId="4E703FD6" w:rsidR="004C686C" w:rsidRPr="00234EBB" w:rsidRDefault="008809AD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Intracellular</w:t>
            </w:r>
          </w:p>
        </w:tc>
        <w:tc>
          <w:tcPr>
            <w:tcW w:w="1782" w:type="dxa"/>
          </w:tcPr>
          <w:p w14:paraId="6E987B85" w14:textId="77777777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</w:p>
        </w:tc>
      </w:tr>
      <w:tr w:rsidR="004C686C" w:rsidRPr="005E75B8" w14:paraId="7881B86E" w14:textId="77777777" w:rsidTr="004C686C">
        <w:trPr>
          <w:trHeight w:val="420"/>
        </w:trPr>
        <w:tc>
          <w:tcPr>
            <w:tcW w:w="426" w:type="dxa"/>
            <w:noWrap/>
          </w:tcPr>
          <w:p w14:paraId="1F14C6F0" w14:textId="485BE2E9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43</w:t>
            </w:r>
          </w:p>
        </w:tc>
        <w:tc>
          <w:tcPr>
            <w:tcW w:w="1280" w:type="dxa"/>
            <w:gridSpan w:val="2"/>
            <w:noWrap/>
          </w:tcPr>
          <w:p w14:paraId="650422FB" w14:textId="77777777" w:rsidR="004C686C" w:rsidRPr="004C686C" w:rsidRDefault="004C686C" w:rsidP="004C686C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4C686C">
              <w:rPr>
                <w:rFonts w:cs="Times New Roman"/>
                <w:b/>
                <w:bCs/>
                <w:sz w:val="20"/>
                <w:szCs w:val="20"/>
              </w:rPr>
              <w:t>Ki-67</w:t>
            </w:r>
          </w:p>
          <w:p w14:paraId="7B20A087" w14:textId="193FE227" w:rsidR="004C686C" w:rsidRPr="00234EBB" w:rsidRDefault="004C686C" w:rsidP="004C686C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noWrap/>
          </w:tcPr>
          <w:p w14:paraId="15DE028A" w14:textId="77777777" w:rsidR="004C686C" w:rsidRPr="004C686C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4C686C">
              <w:rPr>
                <w:rFonts w:cs="Times New Roman"/>
                <w:sz w:val="20"/>
                <w:szCs w:val="20"/>
              </w:rPr>
              <w:t>B56</w:t>
            </w:r>
          </w:p>
          <w:p w14:paraId="2DBB55DA" w14:textId="77777777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06D95AF3" w14:textId="128CB387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4C686C">
              <w:rPr>
                <w:rFonts w:cs="Times New Roman"/>
                <w:sz w:val="20"/>
                <w:szCs w:val="20"/>
              </w:rPr>
              <w:t>168Er</w:t>
            </w:r>
          </w:p>
        </w:tc>
        <w:tc>
          <w:tcPr>
            <w:tcW w:w="966" w:type="dxa"/>
          </w:tcPr>
          <w:p w14:paraId="5B82CC15" w14:textId="64CB35B3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SB</w:t>
            </w:r>
          </w:p>
        </w:tc>
        <w:tc>
          <w:tcPr>
            <w:tcW w:w="1276" w:type="dxa"/>
            <w:noWrap/>
          </w:tcPr>
          <w:p w14:paraId="43DC171F" w14:textId="2F9AA6B1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Intracellular</w:t>
            </w:r>
          </w:p>
        </w:tc>
        <w:tc>
          <w:tcPr>
            <w:tcW w:w="1782" w:type="dxa"/>
          </w:tcPr>
          <w:p w14:paraId="6D6FE3C4" w14:textId="77777777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</w:p>
        </w:tc>
      </w:tr>
      <w:tr w:rsidR="004C686C" w:rsidRPr="005E75B8" w14:paraId="6B0839F7" w14:textId="77777777" w:rsidTr="004C686C">
        <w:trPr>
          <w:trHeight w:val="420"/>
        </w:trPr>
        <w:tc>
          <w:tcPr>
            <w:tcW w:w="426" w:type="dxa"/>
            <w:noWrap/>
          </w:tcPr>
          <w:p w14:paraId="03494008" w14:textId="11A1E5C1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44</w:t>
            </w:r>
          </w:p>
        </w:tc>
        <w:tc>
          <w:tcPr>
            <w:tcW w:w="1280" w:type="dxa"/>
            <w:gridSpan w:val="2"/>
            <w:noWrap/>
          </w:tcPr>
          <w:p w14:paraId="0AF7D217" w14:textId="458297C8" w:rsidR="004C686C" w:rsidRPr="0094000C" w:rsidRDefault="004C686C" w:rsidP="004C686C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Collagen I</w:t>
            </w:r>
          </w:p>
          <w:p w14:paraId="2C2A36DE" w14:textId="77777777" w:rsidR="004C686C" w:rsidRPr="00234EBB" w:rsidRDefault="004C686C" w:rsidP="004C686C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noWrap/>
          </w:tcPr>
          <w:p w14:paraId="6A87B2D2" w14:textId="4D0EFE49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polyclonal</w:t>
            </w:r>
          </w:p>
        </w:tc>
        <w:tc>
          <w:tcPr>
            <w:tcW w:w="1134" w:type="dxa"/>
            <w:noWrap/>
          </w:tcPr>
          <w:p w14:paraId="18901440" w14:textId="08DD44DD" w:rsidR="004C686C" w:rsidRPr="0094000C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169Tm</w:t>
            </w:r>
          </w:p>
          <w:p w14:paraId="72E420C4" w14:textId="77777777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6" w:type="dxa"/>
          </w:tcPr>
          <w:p w14:paraId="34C9F06C" w14:textId="6A658A9A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SB</w:t>
            </w:r>
          </w:p>
        </w:tc>
        <w:tc>
          <w:tcPr>
            <w:tcW w:w="1276" w:type="dxa"/>
            <w:noWrap/>
          </w:tcPr>
          <w:p w14:paraId="42192465" w14:textId="54832E5B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59960344" w14:textId="77777777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</w:p>
        </w:tc>
      </w:tr>
      <w:tr w:rsidR="004C686C" w:rsidRPr="005E75B8" w14:paraId="1C64CF9F" w14:textId="77777777" w:rsidTr="004C686C">
        <w:trPr>
          <w:trHeight w:val="420"/>
        </w:trPr>
        <w:tc>
          <w:tcPr>
            <w:tcW w:w="426" w:type="dxa"/>
            <w:noWrap/>
          </w:tcPr>
          <w:p w14:paraId="2B0637E2" w14:textId="47962EED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45</w:t>
            </w:r>
          </w:p>
        </w:tc>
        <w:tc>
          <w:tcPr>
            <w:tcW w:w="1280" w:type="dxa"/>
            <w:gridSpan w:val="2"/>
            <w:noWrap/>
          </w:tcPr>
          <w:p w14:paraId="67931A14" w14:textId="02E49C19" w:rsidR="004C686C" w:rsidRPr="00C44C84" w:rsidRDefault="004C686C" w:rsidP="004C686C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94000C">
              <w:rPr>
                <w:rFonts w:cs="Times New Roman"/>
                <w:b/>
                <w:bCs/>
                <w:sz w:val="20"/>
                <w:szCs w:val="20"/>
              </w:rPr>
              <w:t>CD</w:t>
            </w:r>
            <w:r w:rsidR="008F7535">
              <w:rPr>
                <w:rFonts w:cs="Times New Roman"/>
                <w:b/>
                <w:bCs/>
                <w:sz w:val="20"/>
                <w:szCs w:val="20"/>
              </w:rPr>
              <w:t>3</w:t>
            </w:r>
          </w:p>
          <w:p w14:paraId="289AB1E5" w14:textId="77777777" w:rsidR="004C686C" w:rsidRPr="00234EBB" w:rsidRDefault="004C686C" w:rsidP="004C686C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noWrap/>
          </w:tcPr>
          <w:p w14:paraId="115C6542" w14:textId="12CE8C99" w:rsidR="004C686C" w:rsidRPr="0094000C" w:rsidRDefault="008F7535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polyclonal</w:t>
            </w:r>
          </w:p>
          <w:p w14:paraId="51A75B08" w14:textId="77777777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20A54F59" w14:textId="688D0344" w:rsidR="004C686C" w:rsidRPr="0094000C" w:rsidRDefault="008F7535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170E</w:t>
            </w:r>
            <w:r w:rsidR="00FA0249">
              <w:rPr>
                <w:rFonts w:cs="Times New Roman"/>
                <w:sz w:val="20"/>
                <w:szCs w:val="20"/>
              </w:rPr>
              <w:t>r</w:t>
            </w:r>
          </w:p>
          <w:p w14:paraId="1C5C2EA1" w14:textId="77777777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6" w:type="dxa"/>
          </w:tcPr>
          <w:p w14:paraId="17759F79" w14:textId="00E1CFEB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SB</w:t>
            </w:r>
            <w:r w:rsidRPr="00306585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noWrap/>
          </w:tcPr>
          <w:p w14:paraId="1673954A" w14:textId="71F221E4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6B32F16D" w14:textId="77777777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</w:p>
        </w:tc>
      </w:tr>
      <w:tr w:rsidR="004C686C" w:rsidRPr="005E75B8" w14:paraId="676048D5" w14:textId="77777777" w:rsidTr="004C686C">
        <w:trPr>
          <w:trHeight w:val="420"/>
        </w:trPr>
        <w:tc>
          <w:tcPr>
            <w:tcW w:w="426" w:type="dxa"/>
            <w:noWrap/>
          </w:tcPr>
          <w:p w14:paraId="0683A8FA" w14:textId="710B1885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46</w:t>
            </w:r>
          </w:p>
        </w:tc>
        <w:tc>
          <w:tcPr>
            <w:tcW w:w="1280" w:type="dxa"/>
            <w:gridSpan w:val="2"/>
            <w:noWrap/>
          </w:tcPr>
          <w:p w14:paraId="03F63D8A" w14:textId="1E0C6778" w:rsidR="004C686C" w:rsidRPr="00234EBB" w:rsidRDefault="004C686C" w:rsidP="004C686C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C44C84">
              <w:rPr>
                <w:rFonts w:cs="Times New Roman"/>
                <w:b/>
                <w:bCs/>
                <w:sz w:val="20"/>
                <w:szCs w:val="20"/>
              </w:rPr>
              <w:t>CD</w:t>
            </w:r>
            <w:r w:rsidR="00FA0249">
              <w:rPr>
                <w:rFonts w:cs="Times New Roman"/>
                <w:b/>
                <w:bCs/>
                <w:sz w:val="20"/>
                <w:szCs w:val="20"/>
              </w:rPr>
              <w:t>45RO</w:t>
            </w:r>
          </w:p>
        </w:tc>
        <w:tc>
          <w:tcPr>
            <w:tcW w:w="1216" w:type="dxa"/>
            <w:noWrap/>
          </w:tcPr>
          <w:p w14:paraId="03EF1911" w14:textId="77777777" w:rsidR="00FA0249" w:rsidRPr="00FA0249" w:rsidRDefault="00FA0249" w:rsidP="00FA0249">
            <w:pPr>
              <w:spacing w:before="0" w:after="0"/>
              <w:rPr>
                <w:rFonts w:cs="Times New Roman"/>
                <w:color w:val="000000"/>
                <w:sz w:val="20"/>
                <w:szCs w:val="20"/>
              </w:rPr>
            </w:pPr>
            <w:r w:rsidRPr="00FA0249">
              <w:rPr>
                <w:rFonts w:cs="Times New Roman"/>
                <w:color w:val="000000"/>
                <w:sz w:val="20"/>
                <w:szCs w:val="20"/>
              </w:rPr>
              <w:t>UCHL1</w:t>
            </w:r>
          </w:p>
          <w:p w14:paraId="18A38BE3" w14:textId="6D3D98F8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2A728287" w14:textId="77777777" w:rsidR="00FA0249" w:rsidRPr="00FA0249" w:rsidRDefault="00FA0249" w:rsidP="00FA0249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FA0249">
              <w:rPr>
                <w:rFonts w:cs="Times New Roman"/>
                <w:sz w:val="20"/>
                <w:szCs w:val="20"/>
              </w:rPr>
              <w:t>173Yb</w:t>
            </w:r>
          </w:p>
          <w:p w14:paraId="553A3225" w14:textId="6CEA26DC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6" w:type="dxa"/>
          </w:tcPr>
          <w:p w14:paraId="34A29580" w14:textId="3AABB8F7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SB</w:t>
            </w:r>
          </w:p>
        </w:tc>
        <w:tc>
          <w:tcPr>
            <w:tcW w:w="1276" w:type="dxa"/>
            <w:noWrap/>
          </w:tcPr>
          <w:p w14:paraId="5C4E2418" w14:textId="68E3A9CE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3CCB8955" w14:textId="77777777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</w:p>
        </w:tc>
      </w:tr>
      <w:tr w:rsidR="004C686C" w:rsidRPr="005E75B8" w14:paraId="74B7F3F0" w14:textId="77777777" w:rsidTr="004C686C">
        <w:trPr>
          <w:trHeight w:val="420"/>
        </w:trPr>
        <w:tc>
          <w:tcPr>
            <w:tcW w:w="426" w:type="dxa"/>
            <w:noWrap/>
          </w:tcPr>
          <w:p w14:paraId="0F5F7791" w14:textId="00F62805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47</w:t>
            </w:r>
          </w:p>
        </w:tc>
        <w:tc>
          <w:tcPr>
            <w:tcW w:w="1280" w:type="dxa"/>
            <w:gridSpan w:val="2"/>
            <w:noWrap/>
          </w:tcPr>
          <w:p w14:paraId="5C7AA4BB" w14:textId="710FE3F0" w:rsidR="004C686C" w:rsidRPr="00234EBB" w:rsidRDefault="00FA0249" w:rsidP="004C686C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HLA-DR</w:t>
            </w:r>
          </w:p>
        </w:tc>
        <w:tc>
          <w:tcPr>
            <w:tcW w:w="1216" w:type="dxa"/>
            <w:noWrap/>
          </w:tcPr>
          <w:p w14:paraId="4202A79E" w14:textId="50B537EA" w:rsidR="004C686C" w:rsidRPr="00C44C84" w:rsidRDefault="00FA0249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LN3</w:t>
            </w:r>
          </w:p>
          <w:p w14:paraId="680E7678" w14:textId="77777777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0DE3BFF3" w14:textId="657BF58D" w:rsidR="004C686C" w:rsidRPr="00234EBB" w:rsidRDefault="00FA0249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174Yb</w:t>
            </w:r>
          </w:p>
        </w:tc>
        <w:tc>
          <w:tcPr>
            <w:tcW w:w="966" w:type="dxa"/>
          </w:tcPr>
          <w:p w14:paraId="75478565" w14:textId="47C4C8D0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SB</w:t>
            </w:r>
          </w:p>
        </w:tc>
        <w:tc>
          <w:tcPr>
            <w:tcW w:w="1276" w:type="dxa"/>
            <w:noWrap/>
          </w:tcPr>
          <w:p w14:paraId="53D575C4" w14:textId="6358A84E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Cell-surface</w:t>
            </w:r>
          </w:p>
        </w:tc>
        <w:tc>
          <w:tcPr>
            <w:tcW w:w="1782" w:type="dxa"/>
          </w:tcPr>
          <w:p w14:paraId="3F13C6A1" w14:textId="77777777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</w:p>
        </w:tc>
      </w:tr>
      <w:tr w:rsidR="004C686C" w:rsidRPr="005E75B8" w14:paraId="175AC111" w14:textId="77777777" w:rsidTr="004C686C">
        <w:trPr>
          <w:trHeight w:val="420"/>
        </w:trPr>
        <w:tc>
          <w:tcPr>
            <w:tcW w:w="426" w:type="dxa"/>
            <w:noWrap/>
          </w:tcPr>
          <w:p w14:paraId="5707CF5A" w14:textId="5B3DA2E2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lastRenderedPageBreak/>
              <w:t>49</w:t>
            </w:r>
          </w:p>
        </w:tc>
        <w:tc>
          <w:tcPr>
            <w:tcW w:w="1280" w:type="dxa"/>
            <w:gridSpan w:val="2"/>
            <w:noWrap/>
          </w:tcPr>
          <w:p w14:paraId="61AA966C" w14:textId="5C48022C" w:rsidR="004C686C" w:rsidRPr="00234EBB" w:rsidRDefault="00FA0249" w:rsidP="004C686C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Histone H3</w:t>
            </w:r>
          </w:p>
        </w:tc>
        <w:tc>
          <w:tcPr>
            <w:tcW w:w="1216" w:type="dxa"/>
            <w:noWrap/>
          </w:tcPr>
          <w:p w14:paraId="6E00C8D2" w14:textId="11D57E58" w:rsidR="004C686C" w:rsidRPr="004C686C" w:rsidRDefault="00FA0249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D1h2</w:t>
            </w:r>
            <w:r w:rsidR="004C686C" w:rsidRPr="004C686C">
              <w:rPr>
                <w:rFonts w:cs="Times New Roman"/>
                <w:sz w:val="20"/>
                <w:szCs w:val="20"/>
              </w:rPr>
              <w:t>)</w:t>
            </w:r>
          </w:p>
          <w:p w14:paraId="68598832" w14:textId="77777777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  <w:noWrap/>
          </w:tcPr>
          <w:p w14:paraId="4DCAD3A2" w14:textId="1C72F4B9" w:rsidR="004C686C" w:rsidRPr="00234EBB" w:rsidRDefault="00FA0249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176Yb</w:t>
            </w:r>
          </w:p>
        </w:tc>
        <w:tc>
          <w:tcPr>
            <w:tcW w:w="966" w:type="dxa"/>
          </w:tcPr>
          <w:p w14:paraId="7925D626" w14:textId="3DA45BCC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306585">
              <w:rPr>
                <w:rFonts w:cs="Times New Roman"/>
                <w:sz w:val="20"/>
                <w:szCs w:val="20"/>
              </w:rPr>
              <w:t>SB</w:t>
            </w:r>
          </w:p>
        </w:tc>
        <w:tc>
          <w:tcPr>
            <w:tcW w:w="1276" w:type="dxa"/>
            <w:noWrap/>
          </w:tcPr>
          <w:p w14:paraId="3B956A03" w14:textId="4800DFF2" w:rsidR="004C686C" w:rsidRPr="00234EBB" w:rsidRDefault="00FA0249" w:rsidP="004C686C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Intracellular</w:t>
            </w:r>
          </w:p>
        </w:tc>
        <w:tc>
          <w:tcPr>
            <w:tcW w:w="1782" w:type="dxa"/>
          </w:tcPr>
          <w:p w14:paraId="6E10D8D1" w14:textId="77777777" w:rsidR="004C686C" w:rsidRPr="00234EBB" w:rsidRDefault="004C686C" w:rsidP="004C686C">
            <w:pPr>
              <w:spacing w:before="0" w:after="0"/>
              <w:rPr>
                <w:rFonts w:cs="Times New Roman"/>
                <w:sz w:val="20"/>
                <w:szCs w:val="20"/>
                <w:lang w:val="el-GR"/>
              </w:rPr>
            </w:pPr>
          </w:p>
        </w:tc>
      </w:tr>
    </w:tbl>
    <w:p w14:paraId="1B683B3D" w14:textId="55ACF953" w:rsidR="002D68A2" w:rsidRPr="005E75B8" w:rsidRDefault="00E50202" w:rsidP="008F0397">
      <w:pPr>
        <w:spacing w:before="240"/>
        <w:rPr>
          <w:rFonts w:cs="Times New Roman"/>
          <w:sz w:val="20"/>
          <w:szCs w:val="20"/>
        </w:rPr>
      </w:pPr>
      <w:r w:rsidRPr="005E75B8">
        <w:rPr>
          <w:rFonts w:cs="Times New Roman"/>
          <w:sz w:val="20"/>
          <w:szCs w:val="20"/>
        </w:rPr>
        <w:t>Abbreviations:</w:t>
      </w:r>
      <w:r w:rsidR="003A1911">
        <w:rPr>
          <w:rFonts w:cs="Times New Roman"/>
          <w:sz w:val="20"/>
          <w:szCs w:val="20"/>
        </w:rPr>
        <w:t xml:space="preserve"> </w:t>
      </w:r>
      <w:r w:rsidR="00306585">
        <w:rPr>
          <w:rFonts w:cs="Times New Roman"/>
          <w:sz w:val="20"/>
          <w:szCs w:val="20"/>
        </w:rPr>
        <w:t>MDIPA</w:t>
      </w:r>
      <w:r w:rsidR="00306585" w:rsidRPr="00306585">
        <w:rPr>
          <w:rFonts w:cs="Times New Roman"/>
          <w:sz w:val="20"/>
          <w:szCs w:val="20"/>
          <w:lang w:val="en-GB"/>
        </w:rPr>
        <w:t xml:space="preserve">; </w:t>
      </w:r>
      <w:r w:rsidR="00306585">
        <w:rPr>
          <w:rFonts w:cs="Times New Roman"/>
          <w:sz w:val="20"/>
          <w:szCs w:val="20"/>
          <w:lang w:val="en-GB"/>
        </w:rPr>
        <w:t xml:space="preserve">Maxpar Direct Immune Profiling Assay from SB, </w:t>
      </w:r>
      <w:r w:rsidR="003A1911">
        <w:rPr>
          <w:rFonts w:cs="Times New Roman"/>
          <w:sz w:val="20"/>
          <w:szCs w:val="20"/>
        </w:rPr>
        <w:t>SB; Standard Biotools Inc. (</w:t>
      </w:r>
      <w:r w:rsidR="00836CA6">
        <w:rPr>
          <w:rFonts w:cs="Times New Roman"/>
          <w:sz w:val="20"/>
          <w:szCs w:val="20"/>
        </w:rPr>
        <w:t>formerly</w:t>
      </w:r>
      <w:r w:rsidR="003A1911">
        <w:rPr>
          <w:rFonts w:cs="Times New Roman"/>
          <w:sz w:val="20"/>
          <w:szCs w:val="20"/>
        </w:rPr>
        <w:t xml:space="preserve"> Fluidigm)</w:t>
      </w:r>
    </w:p>
    <w:sectPr w:rsidR="002D68A2" w:rsidRPr="005E75B8" w:rsidSect="00B643F2">
      <w:footerReference w:type="even" r:id="rId8"/>
      <w:footerReference w:type="default" r:id="rId9"/>
      <w:headerReference w:type="first" r:id="rId10"/>
      <w:pgSz w:w="12240" w:h="15840"/>
      <w:pgMar w:top="1138" w:right="1181" w:bottom="1138" w:left="128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B76C90" w14:textId="77777777" w:rsidR="00914072" w:rsidRDefault="00914072" w:rsidP="00117666">
      <w:pPr>
        <w:spacing w:after="0"/>
      </w:pPr>
      <w:r>
        <w:separator/>
      </w:r>
    </w:p>
  </w:endnote>
  <w:endnote w:type="continuationSeparator" w:id="0">
    <w:p w14:paraId="2CCE212E" w14:textId="77777777" w:rsidR="00914072" w:rsidRDefault="00914072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93025F" w14:textId="77777777" w:rsidR="007D7271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7D7271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7D7271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4D6A35" w14:textId="77777777" w:rsidR="007D7271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7D7271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7D7271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0CC579" w14:textId="77777777" w:rsidR="00914072" w:rsidRDefault="00914072" w:rsidP="00117666">
      <w:pPr>
        <w:spacing w:after="0"/>
      </w:pPr>
      <w:r>
        <w:separator/>
      </w:r>
    </w:p>
  </w:footnote>
  <w:footnote w:type="continuationSeparator" w:id="0">
    <w:p w14:paraId="7C6E7391" w14:textId="77777777" w:rsidR="00914072" w:rsidRDefault="00914072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1D68C6" w14:textId="0BFECEE6" w:rsidR="007D7271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attachedTemplate r:id="rId1"/>
  <w:defaultTabStop w:val="720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43524"/>
    <w:rsid w:val="00050096"/>
    <w:rsid w:val="00052A14"/>
    <w:rsid w:val="00077D53"/>
    <w:rsid w:val="00087A62"/>
    <w:rsid w:val="000D5F3C"/>
    <w:rsid w:val="00105FD9"/>
    <w:rsid w:val="00117666"/>
    <w:rsid w:val="001549D3"/>
    <w:rsid w:val="00160065"/>
    <w:rsid w:val="00177D84"/>
    <w:rsid w:val="001A7D08"/>
    <w:rsid w:val="001B7B87"/>
    <w:rsid w:val="001D3D42"/>
    <w:rsid w:val="00207592"/>
    <w:rsid w:val="00234EBB"/>
    <w:rsid w:val="00267D18"/>
    <w:rsid w:val="00274347"/>
    <w:rsid w:val="002868E2"/>
    <w:rsid w:val="002869C3"/>
    <w:rsid w:val="00287925"/>
    <w:rsid w:val="002922D4"/>
    <w:rsid w:val="002936E4"/>
    <w:rsid w:val="002A53CA"/>
    <w:rsid w:val="002A7BF9"/>
    <w:rsid w:val="002B4A57"/>
    <w:rsid w:val="002C74CA"/>
    <w:rsid w:val="002D68A2"/>
    <w:rsid w:val="002E4253"/>
    <w:rsid w:val="002E66EE"/>
    <w:rsid w:val="00305412"/>
    <w:rsid w:val="00306585"/>
    <w:rsid w:val="003123F4"/>
    <w:rsid w:val="0034534A"/>
    <w:rsid w:val="003544FB"/>
    <w:rsid w:val="003A1911"/>
    <w:rsid w:val="003B6F44"/>
    <w:rsid w:val="003D2F2D"/>
    <w:rsid w:val="00401590"/>
    <w:rsid w:val="004370F8"/>
    <w:rsid w:val="00447801"/>
    <w:rsid w:val="00452E9C"/>
    <w:rsid w:val="004735C8"/>
    <w:rsid w:val="0048108B"/>
    <w:rsid w:val="00490665"/>
    <w:rsid w:val="004947A6"/>
    <w:rsid w:val="004961FF"/>
    <w:rsid w:val="004B405B"/>
    <w:rsid w:val="004C686C"/>
    <w:rsid w:val="004F457B"/>
    <w:rsid w:val="00517A89"/>
    <w:rsid w:val="005250F2"/>
    <w:rsid w:val="0053036D"/>
    <w:rsid w:val="005418A0"/>
    <w:rsid w:val="00570431"/>
    <w:rsid w:val="00593EEA"/>
    <w:rsid w:val="005A5EEE"/>
    <w:rsid w:val="005B180B"/>
    <w:rsid w:val="005E75B8"/>
    <w:rsid w:val="005F6C6E"/>
    <w:rsid w:val="005F77E2"/>
    <w:rsid w:val="00615850"/>
    <w:rsid w:val="006229AF"/>
    <w:rsid w:val="006375C7"/>
    <w:rsid w:val="00654E8F"/>
    <w:rsid w:val="00660D05"/>
    <w:rsid w:val="00672FAE"/>
    <w:rsid w:val="006820B1"/>
    <w:rsid w:val="006969A1"/>
    <w:rsid w:val="006B7D14"/>
    <w:rsid w:val="006F4410"/>
    <w:rsid w:val="00701727"/>
    <w:rsid w:val="0070566C"/>
    <w:rsid w:val="00714C50"/>
    <w:rsid w:val="00725A7D"/>
    <w:rsid w:val="007501BE"/>
    <w:rsid w:val="00757977"/>
    <w:rsid w:val="00773DAA"/>
    <w:rsid w:val="00790BB3"/>
    <w:rsid w:val="007C206C"/>
    <w:rsid w:val="007D3384"/>
    <w:rsid w:val="007D7271"/>
    <w:rsid w:val="00817DD6"/>
    <w:rsid w:val="00836CA6"/>
    <w:rsid w:val="0083759F"/>
    <w:rsid w:val="008809AD"/>
    <w:rsid w:val="00885156"/>
    <w:rsid w:val="00894E04"/>
    <w:rsid w:val="008A00E3"/>
    <w:rsid w:val="008D3AE4"/>
    <w:rsid w:val="008F0397"/>
    <w:rsid w:val="008F4428"/>
    <w:rsid w:val="008F7535"/>
    <w:rsid w:val="00904923"/>
    <w:rsid w:val="00914072"/>
    <w:rsid w:val="009151AA"/>
    <w:rsid w:val="0093429D"/>
    <w:rsid w:val="00937CC4"/>
    <w:rsid w:val="0094000C"/>
    <w:rsid w:val="00943573"/>
    <w:rsid w:val="00964134"/>
    <w:rsid w:val="00970F7D"/>
    <w:rsid w:val="00994A3D"/>
    <w:rsid w:val="009A3A87"/>
    <w:rsid w:val="009C2B12"/>
    <w:rsid w:val="00A174D9"/>
    <w:rsid w:val="00A44E6E"/>
    <w:rsid w:val="00A471B0"/>
    <w:rsid w:val="00AA4D24"/>
    <w:rsid w:val="00AB0B76"/>
    <w:rsid w:val="00AB6715"/>
    <w:rsid w:val="00AE298C"/>
    <w:rsid w:val="00B1671E"/>
    <w:rsid w:val="00B25EB8"/>
    <w:rsid w:val="00B37F4D"/>
    <w:rsid w:val="00B44090"/>
    <w:rsid w:val="00B62C39"/>
    <w:rsid w:val="00B63366"/>
    <w:rsid w:val="00B643F2"/>
    <w:rsid w:val="00BA5919"/>
    <w:rsid w:val="00BE5052"/>
    <w:rsid w:val="00BF4125"/>
    <w:rsid w:val="00C10680"/>
    <w:rsid w:val="00C24FBE"/>
    <w:rsid w:val="00C44C84"/>
    <w:rsid w:val="00C52A7B"/>
    <w:rsid w:val="00C56BAF"/>
    <w:rsid w:val="00C679AA"/>
    <w:rsid w:val="00C75972"/>
    <w:rsid w:val="00CD066B"/>
    <w:rsid w:val="00CE4FEE"/>
    <w:rsid w:val="00D060CF"/>
    <w:rsid w:val="00D625B8"/>
    <w:rsid w:val="00DA7802"/>
    <w:rsid w:val="00DB59C3"/>
    <w:rsid w:val="00DC259A"/>
    <w:rsid w:val="00DD479F"/>
    <w:rsid w:val="00DE23E8"/>
    <w:rsid w:val="00E50202"/>
    <w:rsid w:val="00E52377"/>
    <w:rsid w:val="00E537AD"/>
    <w:rsid w:val="00E53F0B"/>
    <w:rsid w:val="00E62CE5"/>
    <w:rsid w:val="00E64E17"/>
    <w:rsid w:val="00E866C9"/>
    <w:rsid w:val="00EA3D3C"/>
    <w:rsid w:val="00EA60CE"/>
    <w:rsid w:val="00EA6C66"/>
    <w:rsid w:val="00EC090A"/>
    <w:rsid w:val="00ED20B5"/>
    <w:rsid w:val="00EE12F5"/>
    <w:rsid w:val="00EE263E"/>
    <w:rsid w:val="00EE2C78"/>
    <w:rsid w:val="00EE3698"/>
    <w:rsid w:val="00EE4130"/>
    <w:rsid w:val="00EE4819"/>
    <w:rsid w:val="00F46900"/>
    <w:rsid w:val="00F5796D"/>
    <w:rsid w:val="00F61D89"/>
    <w:rsid w:val="00FA0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  <w:style w:type="table" w:customStyle="1" w:styleId="Grilledutableau1">
    <w:name w:val="Grille du tableau1"/>
    <w:basedOn w:val="TableNormal"/>
    <w:next w:val="TableGrid"/>
    <w:uiPriority w:val="39"/>
    <w:rsid w:val="002D68A2"/>
    <w:pPr>
      <w:spacing w:after="0" w:line="240" w:lineRule="auto"/>
    </w:pPr>
    <w:rPr>
      <w:sz w:val="24"/>
      <w:szCs w:val="24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Normal"/>
    <w:next w:val="TableGrid"/>
    <w:uiPriority w:val="39"/>
    <w:rsid w:val="008F0397"/>
    <w:pPr>
      <w:spacing w:after="0" w:line="240" w:lineRule="auto"/>
    </w:pPr>
    <w:rPr>
      <w:sz w:val="24"/>
      <w:szCs w:val="24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27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0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4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6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2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6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4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4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2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4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3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1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1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8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2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1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1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7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9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0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4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0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9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0933F461-DA11-40F7-9D80-A05A503ED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0</TotalTime>
  <Pages>3</Pages>
  <Words>400</Words>
  <Characters>2285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 Media SA</dc:creator>
  <cp:lastModifiedBy>Maria  SEMITEKOLOU</cp:lastModifiedBy>
  <cp:revision>23</cp:revision>
  <cp:lastPrinted>2013-10-03T12:51:00Z</cp:lastPrinted>
  <dcterms:created xsi:type="dcterms:W3CDTF">2022-12-30T12:01:00Z</dcterms:created>
  <dcterms:modified xsi:type="dcterms:W3CDTF">2024-07-30T19:29:00Z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774c0ac1d1acd82c3bb46b06be4a11723064a700be78278e07e8352c2128079d</vt:lpwstr>
  </property>
</Properties>
</file>