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62A2C" w14:textId="42AD3394" w:rsidR="00DF68A5" w:rsidRPr="00A541BD" w:rsidRDefault="00DF68A5" w:rsidP="005E5FF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Supplementary Information</w:t>
      </w:r>
      <w:r w:rsidR="005E5FF2">
        <w:rPr>
          <w:b/>
          <w:bCs/>
          <w:sz w:val="24"/>
          <w:szCs w:val="24"/>
        </w:rPr>
        <w:t xml:space="preserve"> and Figures</w:t>
      </w:r>
    </w:p>
    <w:p w14:paraId="520CC2E2" w14:textId="77777777" w:rsidR="00DF68A5" w:rsidRPr="00F845C5" w:rsidRDefault="00DF68A5" w:rsidP="00DF68A5">
      <w:pPr>
        <w:rPr>
          <w:sz w:val="24"/>
          <w:szCs w:val="24"/>
        </w:rPr>
      </w:pPr>
    </w:p>
    <w:p w14:paraId="4E9D3D54" w14:textId="3E85E4BE" w:rsidR="00DF68A5" w:rsidRPr="005E5FF2" w:rsidRDefault="00735FE8" w:rsidP="005E5FF2">
      <w:pPr>
        <w:rPr>
          <w:sz w:val="24"/>
          <w:szCs w:val="24"/>
        </w:rPr>
      </w:pPr>
      <w:r>
        <w:rPr>
          <w:b/>
          <w:bCs/>
          <w:sz w:val="24"/>
          <w:szCs w:val="24"/>
        </w:rPr>
        <w:t>Online Resource</w:t>
      </w:r>
      <w:r w:rsidR="005E5FF2">
        <w:rPr>
          <w:b/>
          <w:bCs/>
          <w:sz w:val="24"/>
          <w:szCs w:val="24"/>
        </w:rPr>
        <w:t xml:space="preserve"> 1. </w:t>
      </w:r>
      <w:r w:rsidR="00DF68A5" w:rsidRPr="005E5FF2">
        <w:rPr>
          <w:sz w:val="24"/>
          <w:szCs w:val="24"/>
        </w:rPr>
        <w:t>Study</w:t>
      </w:r>
      <w:r w:rsidR="005E5FF2" w:rsidRPr="005E5FF2">
        <w:rPr>
          <w:sz w:val="24"/>
          <w:szCs w:val="24"/>
        </w:rPr>
        <w:t xml:space="preserve"> Survey</w:t>
      </w:r>
      <w:r w:rsidR="00CC096E">
        <w:rPr>
          <w:sz w:val="24"/>
          <w:szCs w:val="24"/>
        </w:rPr>
        <w:t xml:space="preserve"> Questions</w:t>
      </w:r>
    </w:p>
    <w:p w14:paraId="0146A892" w14:textId="77777777" w:rsidR="00DF68A5" w:rsidRPr="00A541BD" w:rsidRDefault="00DF68A5" w:rsidP="00DF68A5">
      <w:pPr>
        <w:rPr>
          <w:b/>
          <w:bCs/>
          <w:sz w:val="24"/>
          <w:szCs w:val="24"/>
        </w:rPr>
      </w:pPr>
    </w:p>
    <w:p w14:paraId="0EBD8F7B" w14:textId="77777777" w:rsidR="00DF68A5" w:rsidRPr="00F845C5" w:rsidRDefault="00DF68A5" w:rsidP="00DF68A5">
      <w:pPr>
        <w:rPr>
          <w:sz w:val="24"/>
          <w:szCs w:val="24"/>
        </w:rPr>
      </w:pPr>
      <w:r w:rsidRPr="00F845C5">
        <w:rPr>
          <w:sz w:val="24"/>
          <w:szCs w:val="24"/>
        </w:rPr>
        <w:t>Survey Questions:</w:t>
      </w:r>
    </w:p>
    <w:p w14:paraId="19361C22" w14:textId="77777777" w:rsidR="00DF68A5" w:rsidRPr="00F845C5" w:rsidRDefault="00DF68A5" w:rsidP="00DF68A5">
      <w:pPr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1. What type of cancer diagnosis do you have? *</w:t>
      </w:r>
    </w:p>
    <w:p w14:paraId="4BE1F70A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I do not have a cancer diagnosis.</w:t>
      </w:r>
    </w:p>
    <w:p w14:paraId="36CF230C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Breast cancer</w:t>
      </w:r>
    </w:p>
    <w:p w14:paraId="43804E83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Ovarian cancer</w:t>
      </w:r>
    </w:p>
    <w:p w14:paraId="2C50D88C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Uterine cancer</w:t>
      </w:r>
    </w:p>
    <w:p w14:paraId="34904E59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Cervical cancer</w:t>
      </w:r>
    </w:p>
    <w:p w14:paraId="1F1A7DDB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Other GYN cancer</w:t>
      </w:r>
    </w:p>
    <w:p w14:paraId="565B0603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Colon cancer</w:t>
      </w:r>
    </w:p>
    <w:p w14:paraId="7D02778E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Other cancer of stomach or bowels</w:t>
      </w:r>
    </w:p>
    <w:p w14:paraId="62B173F3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Lymphoma/Leukemia</w:t>
      </w:r>
    </w:p>
    <w:p w14:paraId="4CBA2ABC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Melanoma or skin cancer</w:t>
      </w:r>
    </w:p>
    <w:p w14:paraId="1D0658FF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Brain cancer</w:t>
      </w:r>
    </w:p>
    <w:p w14:paraId="1790FB4B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Other kind of cancer</w:t>
      </w:r>
    </w:p>
    <w:p w14:paraId="300518C1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ab/>
        <w:t>Please specify other kind of cancer _____________</w:t>
      </w:r>
    </w:p>
    <w:p w14:paraId="4E9379E8" w14:textId="77777777" w:rsidR="00DF68A5" w:rsidRPr="00F845C5" w:rsidRDefault="00DF68A5" w:rsidP="00DF68A5">
      <w:pPr>
        <w:rPr>
          <w:sz w:val="24"/>
          <w:szCs w:val="24"/>
          <w:lang w:val="en-US"/>
        </w:rPr>
      </w:pPr>
    </w:p>
    <w:p w14:paraId="0AB8924D" w14:textId="77777777" w:rsidR="00DF68A5" w:rsidRPr="00F845C5" w:rsidRDefault="00DF68A5" w:rsidP="00DF68A5">
      <w:pPr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2. How old are you today? *</w:t>
      </w:r>
    </w:p>
    <w:p w14:paraId="65D13F5B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Under 18</w:t>
      </w:r>
    </w:p>
    <w:p w14:paraId="2778666B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18-24</w:t>
      </w:r>
    </w:p>
    <w:p w14:paraId="50FDE0F9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25-34</w:t>
      </w:r>
    </w:p>
    <w:p w14:paraId="36ACA2F3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35-44</w:t>
      </w:r>
    </w:p>
    <w:p w14:paraId="17F40CBC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45-54</w:t>
      </w:r>
    </w:p>
    <w:p w14:paraId="08995494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55-64</w:t>
      </w:r>
    </w:p>
    <w:p w14:paraId="7D4E61CB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65+</w:t>
      </w:r>
    </w:p>
    <w:p w14:paraId="430A9325" w14:textId="77777777" w:rsidR="00DF68A5" w:rsidRPr="00F845C5" w:rsidRDefault="00DF68A5" w:rsidP="00DF68A5">
      <w:pPr>
        <w:rPr>
          <w:sz w:val="24"/>
          <w:szCs w:val="24"/>
          <w:lang w:val="en-US"/>
        </w:rPr>
      </w:pPr>
    </w:p>
    <w:p w14:paraId="07BBC996" w14:textId="77777777" w:rsidR="00DF68A5" w:rsidRPr="00F845C5" w:rsidRDefault="00DF68A5" w:rsidP="00DF68A5">
      <w:pPr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3. How old are you when you were diagnosed? *</w:t>
      </w:r>
    </w:p>
    <w:p w14:paraId="4A313C7C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Under 18</w:t>
      </w:r>
    </w:p>
    <w:p w14:paraId="5DEA3557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18-24</w:t>
      </w:r>
    </w:p>
    <w:p w14:paraId="7D0D31B4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25-34</w:t>
      </w:r>
    </w:p>
    <w:p w14:paraId="7E38C431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35-44</w:t>
      </w:r>
    </w:p>
    <w:p w14:paraId="62CB8B1A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45-54</w:t>
      </w:r>
    </w:p>
    <w:p w14:paraId="35A455AA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55-64</w:t>
      </w:r>
    </w:p>
    <w:p w14:paraId="7C771FD7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65+</w:t>
      </w:r>
    </w:p>
    <w:p w14:paraId="010D6715" w14:textId="77777777" w:rsidR="00DF68A5" w:rsidRPr="00F845C5" w:rsidRDefault="00DF68A5" w:rsidP="00DF68A5">
      <w:pPr>
        <w:rPr>
          <w:sz w:val="24"/>
          <w:szCs w:val="24"/>
        </w:rPr>
      </w:pPr>
    </w:p>
    <w:p w14:paraId="7A383A5C" w14:textId="77777777" w:rsidR="00DF68A5" w:rsidRPr="00F845C5" w:rsidRDefault="00DF68A5" w:rsidP="00DF68A5">
      <w:pPr>
        <w:rPr>
          <w:sz w:val="24"/>
          <w:szCs w:val="24"/>
          <w:lang w:val="en-US"/>
        </w:rPr>
      </w:pPr>
      <w:r w:rsidRPr="00F845C5">
        <w:rPr>
          <w:sz w:val="24"/>
          <w:szCs w:val="24"/>
        </w:rPr>
        <w:t xml:space="preserve">4. </w:t>
      </w:r>
      <w:r w:rsidRPr="00F845C5">
        <w:rPr>
          <w:sz w:val="24"/>
          <w:szCs w:val="24"/>
          <w:lang w:val="en-US"/>
        </w:rPr>
        <w:t>Do you experience problems with sexual function since your cancer diagnosis?</w:t>
      </w:r>
    </w:p>
    <w:p w14:paraId="5A23E24B" w14:textId="77777777" w:rsidR="00DF68A5" w:rsidRPr="00F845C5" w:rsidRDefault="00DF68A5" w:rsidP="00DF68A5">
      <w:pPr>
        <w:rPr>
          <w:sz w:val="24"/>
          <w:szCs w:val="24"/>
        </w:rPr>
      </w:pPr>
      <w:r w:rsidRPr="00F845C5">
        <w:rPr>
          <w:sz w:val="24"/>
          <w:szCs w:val="24"/>
        </w:rPr>
        <w:tab/>
        <w:t>Yes</w:t>
      </w:r>
    </w:p>
    <w:p w14:paraId="2DAD3AD4" w14:textId="77777777" w:rsidR="00DF68A5" w:rsidRPr="00F845C5" w:rsidRDefault="00DF68A5" w:rsidP="00DF68A5">
      <w:pPr>
        <w:rPr>
          <w:sz w:val="24"/>
          <w:szCs w:val="24"/>
        </w:rPr>
      </w:pPr>
      <w:r w:rsidRPr="00F845C5">
        <w:rPr>
          <w:sz w:val="24"/>
          <w:szCs w:val="24"/>
        </w:rPr>
        <w:lastRenderedPageBreak/>
        <w:tab/>
        <w:t>No</w:t>
      </w:r>
    </w:p>
    <w:p w14:paraId="69B699D9" w14:textId="77777777" w:rsidR="00DF68A5" w:rsidRPr="00F845C5" w:rsidRDefault="00DF68A5" w:rsidP="00DF68A5">
      <w:pPr>
        <w:rPr>
          <w:sz w:val="24"/>
          <w:szCs w:val="24"/>
        </w:rPr>
      </w:pPr>
    </w:p>
    <w:p w14:paraId="1D391AF0" w14:textId="77777777" w:rsidR="00DF68A5" w:rsidRPr="00F845C5" w:rsidRDefault="00DF68A5" w:rsidP="00DF68A5">
      <w:pPr>
        <w:rPr>
          <w:sz w:val="24"/>
          <w:szCs w:val="24"/>
          <w:lang w:val="en-US"/>
        </w:rPr>
      </w:pPr>
      <w:r w:rsidRPr="00F845C5">
        <w:rPr>
          <w:sz w:val="24"/>
          <w:szCs w:val="24"/>
        </w:rPr>
        <w:t xml:space="preserve">5. </w:t>
      </w:r>
      <w:r w:rsidRPr="00F845C5">
        <w:rPr>
          <w:sz w:val="24"/>
          <w:szCs w:val="24"/>
          <w:lang w:val="en-US"/>
        </w:rPr>
        <w:t>Please choose the most bothersome sexual function issue you experience.</w:t>
      </w:r>
    </w:p>
    <w:p w14:paraId="32CB1B64" w14:textId="77777777" w:rsidR="00DF68A5" w:rsidRPr="00F845C5" w:rsidRDefault="00DF68A5" w:rsidP="00DF68A5">
      <w:pPr>
        <w:ind w:left="720"/>
        <w:rPr>
          <w:sz w:val="24"/>
          <w:szCs w:val="24"/>
        </w:rPr>
      </w:pPr>
      <w:r w:rsidRPr="00F845C5">
        <w:rPr>
          <w:sz w:val="24"/>
          <w:szCs w:val="24"/>
        </w:rPr>
        <w:t>Vaginal dryness</w:t>
      </w:r>
    </w:p>
    <w:p w14:paraId="34E699A1" w14:textId="77777777" w:rsidR="00DF68A5" w:rsidRPr="00F845C5" w:rsidRDefault="00DF68A5" w:rsidP="00DF68A5">
      <w:pPr>
        <w:ind w:left="720"/>
        <w:rPr>
          <w:sz w:val="24"/>
          <w:szCs w:val="24"/>
        </w:rPr>
      </w:pPr>
      <w:r w:rsidRPr="00F845C5">
        <w:rPr>
          <w:sz w:val="24"/>
          <w:szCs w:val="24"/>
        </w:rPr>
        <w:t>Painful sex</w:t>
      </w:r>
    </w:p>
    <w:p w14:paraId="0DA08836" w14:textId="77777777" w:rsidR="00DF68A5" w:rsidRPr="00F845C5" w:rsidRDefault="00DF68A5" w:rsidP="00DF68A5">
      <w:pPr>
        <w:ind w:left="720"/>
        <w:rPr>
          <w:sz w:val="24"/>
          <w:szCs w:val="24"/>
        </w:rPr>
      </w:pPr>
      <w:r w:rsidRPr="00F845C5">
        <w:rPr>
          <w:sz w:val="24"/>
          <w:szCs w:val="24"/>
        </w:rPr>
        <w:t>Low libido</w:t>
      </w:r>
    </w:p>
    <w:p w14:paraId="62964779" w14:textId="77777777" w:rsidR="00DF68A5" w:rsidRPr="00F845C5" w:rsidRDefault="00DF68A5" w:rsidP="00DF68A5">
      <w:pPr>
        <w:ind w:left="720"/>
        <w:rPr>
          <w:sz w:val="24"/>
          <w:szCs w:val="24"/>
        </w:rPr>
      </w:pPr>
      <w:r w:rsidRPr="00F845C5">
        <w:rPr>
          <w:sz w:val="24"/>
          <w:szCs w:val="24"/>
        </w:rPr>
        <w:t>Body image issues</w:t>
      </w:r>
    </w:p>
    <w:p w14:paraId="3A40CE37" w14:textId="77777777" w:rsidR="00DF68A5" w:rsidRPr="00F845C5" w:rsidRDefault="00DF68A5" w:rsidP="00DF68A5">
      <w:pPr>
        <w:ind w:left="720"/>
        <w:rPr>
          <w:sz w:val="24"/>
          <w:szCs w:val="24"/>
        </w:rPr>
      </w:pPr>
      <w:r w:rsidRPr="00F845C5">
        <w:rPr>
          <w:sz w:val="24"/>
          <w:szCs w:val="24"/>
        </w:rPr>
        <w:t>Problems with orgasm</w:t>
      </w:r>
    </w:p>
    <w:p w14:paraId="6333E4FA" w14:textId="77777777" w:rsidR="00DF68A5" w:rsidRPr="00F845C5" w:rsidRDefault="00DF68A5" w:rsidP="00DF68A5">
      <w:pPr>
        <w:ind w:left="720"/>
        <w:rPr>
          <w:sz w:val="24"/>
          <w:szCs w:val="24"/>
        </w:rPr>
      </w:pPr>
      <w:r w:rsidRPr="00F845C5">
        <w:rPr>
          <w:sz w:val="24"/>
          <w:szCs w:val="24"/>
        </w:rPr>
        <w:t>Problems with your bowels or bladder</w:t>
      </w:r>
    </w:p>
    <w:p w14:paraId="58E43238" w14:textId="77777777" w:rsidR="00DF68A5" w:rsidRPr="00F845C5" w:rsidRDefault="00DF68A5" w:rsidP="00DF68A5">
      <w:pPr>
        <w:rPr>
          <w:sz w:val="24"/>
          <w:szCs w:val="24"/>
        </w:rPr>
      </w:pPr>
    </w:p>
    <w:p w14:paraId="456781A9" w14:textId="77777777" w:rsidR="00DF68A5" w:rsidRPr="00F845C5" w:rsidRDefault="00DF68A5" w:rsidP="00DF68A5">
      <w:pPr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6. How often do you use any type of social media?</w:t>
      </w:r>
    </w:p>
    <w:p w14:paraId="2EE5F8C7" w14:textId="77777777" w:rsidR="00DF68A5" w:rsidRPr="00F845C5" w:rsidRDefault="00DF68A5" w:rsidP="00DF68A5">
      <w:pPr>
        <w:ind w:firstLine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Multiple times per day</w:t>
      </w:r>
    </w:p>
    <w:p w14:paraId="4785AF9A" w14:textId="77777777" w:rsidR="00DF68A5" w:rsidRPr="00F845C5" w:rsidRDefault="00DF68A5" w:rsidP="00DF68A5">
      <w:pPr>
        <w:ind w:firstLine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Once a day</w:t>
      </w:r>
    </w:p>
    <w:p w14:paraId="6EAE8175" w14:textId="77777777" w:rsidR="00DF68A5" w:rsidRPr="00F845C5" w:rsidRDefault="00DF68A5" w:rsidP="00DF68A5">
      <w:pPr>
        <w:ind w:firstLine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Once a week</w:t>
      </w:r>
    </w:p>
    <w:p w14:paraId="37A94F87" w14:textId="77777777" w:rsidR="00DF68A5" w:rsidRPr="00F845C5" w:rsidRDefault="00DF68A5" w:rsidP="00DF68A5">
      <w:pPr>
        <w:ind w:firstLine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Once a month</w:t>
      </w:r>
    </w:p>
    <w:p w14:paraId="755CC8C7" w14:textId="77777777" w:rsidR="00DF68A5" w:rsidRPr="00F845C5" w:rsidRDefault="00DF68A5" w:rsidP="00DF68A5">
      <w:pPr>
        <w:rPr>
          <w:sz w:val="24"/>
          <w:szCs w:val="24"/>
          <w:lang w:val="en-US"/>
        </w:rPr>
      </w:pPr>
    </w:p>
    <w:p w14:paraId="038F793A" w14:textId="77777777" w:rsidR="00DF68A5" w:rsidRPr="00F845C5" w:rsidRDefault="00DF68A5" w:rsidP="00DF68A5">
      <w:pPr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7. What social media platform do you use the most?</w:t>
      </w:r>
    </w:p>
    <w:p w14:paraId="322A4E02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Instagram</w:t>
      </w:r>
    </w:p>
    <w:p w14:paraId="1BFF7573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Twitter</w:t>
      </w:r>
    </w:p>
    <w:p w14:paraId="324984A2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Facebook</w:t>
      </w:r>
    </w:p>
    <w:p w14:paraId="49721C1C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Snapchat</w:t>
      </w:r>
    </w:p>
    <w:p w14:paraId="39AD2F2C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LinkedIn</w:t>
      </w:r>
    </w:p>
    <w:p w14:paraId="43F76C06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Tumblr</w:t>
      </w:r>
    </w:p>
    <w:p w14:paraId="05F7EF23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Pinterest</w:t>
      </w:r>
    </w:p>
    <w:p w14:paraId="139DB3BC" w14:textId="77777777" w:rsidR="00DF68A5" w:rsidRPr="00F845C5" w:rsidRDefault="00DF68A5" w:rsidP="00DF68A5">
      <w:pPr>
        <w:rPr>
          <w:sz w:val="24"/>
          <w:szCs w:val="24"/>
          <w:lang w:val="en-US"/>
        </w:rPr>
      </w:pPr>
    </w:p>
    <w:p w14:paraId="2404F89C" w14:textId="77777777" w:rsidR="00DF68A5" w:rsidRPr="00F845C5" w:rsidRDefault="00DF68A5" w:rsidP="00DF68A5">
      <w:pPr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8. In your opinion, how valuable is an online community of other cancer patients in your day-to-day life? </w:t>
      </w:r>
    </w:p>
    <w:p w14:paraId="6DC22CD2" w14:textId="77777777" w:rsidR="00DF68A5" w:rsidRPr="00F845C5" w:rsidRDefault="00DF68A5" w:rsidP="00DF68A5">
      <w:pPr>
        <w:ind w:left="720"/>
        <w:rPr>
          <w:sz w:val="24"/>
          <w:szCs w:val="24"/>
        </w:rPr>
      </w:pPr>
      <w:r w:rsidRPr="00F845C5">
        <w:rPr>
          <w:sz w:val="24"/>
          <w:szCs w:val="24"/>
        </w:rPr>
        <w:t>Extremely valuable</w:t>
      </w:r>
    </w:p>
    <w:p w14:paraId="4D3E5E50" w14:textId="77777777" w:rsidR="00DF68A5" w:rsidRPr="00F845C5" w:rsidRDefault="00DF68A5" w:rsidP="00DF68A5">
      <w:pPr>
        <w:ind w:left="720"/>
        <w:rPr>
          <w:sz w:val="24"/>
          <w:szCs w:val="24"/>
        </w:rPr>
      </w:pPr>
      <w:r w:rsidRPr="00F845C5">
        <w:rPr>
          <w:sz w:val="24"/>
          <w:szCs w:val="24"/>
        </w:rPr>
        <w:t>Very valuable</w:t>
      </w:r>
    </w:p>
    <w:p w14:paraId="6CB4FDCC" w14:textId="77777777" w:rsidR="00DF68A5" w:rsidRPr="00F845C5" w:rsidRDefault="00DF68A5" w:rsidP="00DF68A5">
      <w:pPr>
        <w:ind w:left="720"/>
        <w:rPr>
          <w:sz w:val="24"/>
          <w:szCs w:val="24"/>
        </w:rPr>
      </w:pPr>
      <w:r w:rsidRPr="00F845C5">
        <w:rPr>
          <w:sz w:val="24"/>
          <w:szCs w:val="24"/>
        </w:rPr>
        <w:t>Somewhat valuable</w:t>
      </w:r>
    </w:p>
    <w:p w14:paraId="76797A09" w14:textId="77777777" w:rsidR="00DF68A5" w:rsidRPr="00F845C5" w:rsidRDefault="00DF68A5" w:rsidP="00DF68A5">
      <w:pPr>
        <w:ind w:left="720"/>
        <w:rPr>
          <w:sz w:val="24"/>
          <w:szCs w:val="24"/>
        </w:rPr>
      </w:pPr>
      <w:r w:rsidRPr="00F845C5">
        <w:rPr>
          <w:sz w:val="24"/>
          <w:szCs w:val="24"/>
        </w:rPr>
        <w:t>Not so valuable</w:t>
      </w:r>
    </w:p>
    <w:p w14:paraId="2D4B9FEF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</w:rPr>
        <w:t>Not at all valuable</w:t>
      </w:r>
    </w:p>
    <w:p w14:paraId="4943669F" w14:textId="77777777" w:rsidR="00DF68A5" w:rsidRPr="00F845C5" w:rsidRDefault="00DF68A5" w:rsidP="00DF68A5">
      <w:pPr>
        <w:rPr>
          <w:sz w:val="24"/>
          <w:szCs w:val="24"/>
          <w:lang w:val="en-US"/>
        </w:rPr>
      </w:pPr>
    </w:p>
    <w:p w14:paraId="39C4B096" w14:textId="77777777" w:rsidR="00DF68A5" w:rsidRPr="00F845C5" w:rsidRDefault="00DF68A5" w:rsidP="00DF68A5">
      <w:pPr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9. How likely are you to seek information regarding sexual health after cancer from a social media site?</w:t>
      </w:r>
    </w:p>
    <w:p w14:paraId="49B747A1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Very likely</w:t>
      </w:r>
    </w:p>
    <w:p w14:paraId="1743BCDD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Somewhat likely</w:t>
      </w:r>
    </w:p>
    <w:p w14:paraId="1CB127CE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Neither likely nor unlikely</w:t>
      </w:r>
    </w:p>
    <w:p w14:paraId="5350C22E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Somewhat unlikely</w:t>
      </w:r>
    </w:p>
    <w:p w14:paraId="5C364F54" w14:textId="77777777" w:rsidR="00DF68A5" w:rsidRPr="00F845C5" w:rsidRDefault="00DF68A5" w:rsidP="00DF68A5">
      <w:pPr>
        <w:ind w:left="720"/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Very unlikely</w:t>
      </w:r>
    </w:p>
    <w:p w14:paraId="2A8E2395" w14:textId="77777777" w:rsidR="00DF68A5" w:rsidRPr="00F845C5" w:rsidRDefault="00DF68A5" w:rsidP="00DF68A5">
      <w:pPr>
        <w:rPr>
          <w:sz w:val="24"/>
          <w:szCs w:val="24"/>
          <w:lang w:val="en-US"/>
        </w:rPr>
      </w:pPr>
    </w:p>
    <w:p w14:paraId="29F7CB58" w14:textId="77777777" w:rsidR="00DF68A5" w:rsidRPr="00F845C5" w:rsidRDefault="00DF68A5" w:rsidP="00DF68A5">
      <w:pPr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>10. What type of content do you want to see on the MUSIC Sexual Health After Cancer Instagram?</w:t>
      </w:r>
    </w:p>
    <w:p w14:paraId="2240BBFF" w14:textId="77777777" w:rsidR="00DF68A5" w:rsidRDefault="00DF68A5" w:rsidP="00DF68A5">
      <w:pPr>
        <w:rPr>
          <w:sz w:val="24"/>
          <w:szCs w:val="24"/>
          <w:lang w:val="en-US"/>
        </w:rPr>
      </w:pPr>
      <w:r w:rsidRPr="00F845C5">
        <w:rPr>
          <w:sz w:val="24"/>
          <w:szCs w:val="24"/>
          <w:lang w:val="en-US"/>
        </w:rPr>
        <w:tab/>
        <w:t xml:space="preserve">[Text box for free response with </w:t>
      </w:r>
      <w:proofErr w:type="gramStart"/>
      <w:r w:rsidRPr="00F845C5">
        <w:rPr>
          <w:sz w:val="24"/>
          <w:szCs w:val="24"/>
          <w:lang w:val="en-US"/>
        </w:rPr>
        <w:t>1,000 character</w:t>
      </w:r>
      <w:proofErr w:type="gramEnd"/>
      <w:r w:rsidRPr="00F845C5">
        <w:rPr>
          <w:sz w:val="24"/>
          <w:szCs w:val="24"/>
          <w:lang w:val="en-US"/>
        </w:rPr>
        <w:t xml:space="preserve"> limit]</w:t>
      </w:r>
    </w:p>
    <w:p w14:paraId="4BD50C36" w14:textId="77777777" w:rsidR="00CC096E" w:rsidRDefault="00CC096E" w:rsidP="00DF68A5">
      <w:pPr>
        <w:rPr>
          <w:sz w:val="24"/>
          <w:szCs w:val="24"/>
          <w:lang w:val="en-US"/>
        </w:rPr>
      </w:pPr>
    </w:p>
    <w:p w14:paraId="6FCB3FAF" w14:textId="77777777" w:rsidR="005E5FF2" w:rsidRDefault="005E5FF2" w:rsidP="00DF68A5">
      <w:pPr>
        <w:rPr>
          <w:sz w:val="24"/>
          <w:szCs w:val="24"/>
          <w:lang w:val="en-US"/>
        </w:rPr>
      </w:pPr>
    </w:p>
    <w:p w14:paraId="1D84E366" w14:textId="260CCD9B" w:rsidR="005E5FF2" w:rsidRPr="00CC096E" w:rsidRDefault="00735FE8" w:rsidP="00DF68A5">
      <w:pPr>
        <w:rPr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Online Resource</w:t>
      </w:r>
      <w:r w:rsidR="00CC096E">
        <w:rPr>
          <w:b/>
          <w:bCs/>
          <w:sz w:val="24"/>
          <w:szCs w:val="24"/>
          <w:lang w:val="en-US"/>
        </w:rPr>
        <w:t xml:space="preserve"> 2. </w:t>
      </w:r>
      <w:r w:rsidR="00CC096E">
        <w:rPr>
          <w:sz w:val="24"/>
          <w:szCs w:val="24"/>
          <w:lang w:val="en-US"/>
        </w:rPr>
        <w:t>Study Schema</w:t>
      </w:r>
    </w:p>
    <w:p w14:paraId="435B4F19" w14:textId="77777777" w:rsidR="00DF68A5" w:rsidRDefault="00DF68A5" w:rsidP="00DF68A5">
      <w:pPr>
        <w:rPr>
          <w:b/>
          <w:bCs/>
          <w:sz w:val="24"/>
          <w:szCs w:val="24"/>
          <w:lang w:val="en-US"/>
        </w:rPr>
      </w:pPr>
    </w:p>
    <w:p w14:paraId="20F64CF9" w14:textId="77777777" w:rsidR="00DF68A5" w:rsidRDefault="00DF68A5" w:rsidP="00DF68A5">
      <w:pPr>
        <w:rPr>
          <w:b/>
          <w:bCs/>
          <w:sz w:val="24"/>
          <w:szCs w:val="24"/>
          <w:lang w:val="en-US"/>
        </w:rPr>
      </w:pPr>
      <w:r w:rsidRPr="00F845C5">
        <w:rPr>
          <w:noProof/>
          <w:sz w:val="24"/>
          <w:szCs w:val="24"/>
        </w:rPr>
        <w:drawing>
          <wp:inline distT="114300" distB="114300" distL="114300" distR="114300" wp14:anchorId="37FD7A0D" wp14:editId="1240058A">
            <wp:extent cx="5053013" cy="2955688"/>
            <wp:effectExtent l="0" t="0" r="0" b="0"/>
            <wp:docPr id="4" name="image2.png" descr="A black background with a black square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 descr="A black background with a black square&#10;&#10;Description automatically generated with medium confidenc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3013" cy="29556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3F3AC99" w14:textId="77777777" w:rsidR="00DF68A5" w:rsidRDefault="00DF68A5" w:rsidP="00DF68A5">
      <w:pPr>
        <w:rPr>
          <w:b/>
          <w:bCs/>
          <w:sz w:val="24"/>
          <w:szCs w:val="24"/>
          <w:lang w:val="en-US"/>
        </w:rPr>
      </w:pPr>
    </w:p>
    <w:p w14:paraId="2B2FF448" w14:textId="77777777" w:rsidR="00CC096E" w:rsidRDefault="00CC096E" w:rsidP="00CC096E">
      <w:pPr>
        <w:rPr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Supplementary Figure 1.</w:t>
      </w:r>
      <w:r>
        <w:rPr>
          <w:sz w:val="24"/>
          <w:szCs w:val="24"/>
          <w:lang w:val="en-US"/>
        </w:rPr>
        <w:t xml:space="preserve"> Study Schema</w:t>
      </w:r>
    </w:p>
    <w:p w14:paraId="5E986582" w14:textId="77777777" w:rsidR="00B215EC" w:rsidRDefault="00B215EC"/>
    <w:sectPr w:rsidR="00B215EC" w:rsidSect="00DF68A5">
      <w:footerReference w:type="even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AB182C" w14:textId="77777777" w:rsidR="00EC1295" w:rsidRDefault="00EC1295">
      <w:pPr>
        <w:spacing w:line="240" w:lineRule="auto"/>
      </w:pPr>
      <w:r>
        <w:separator/>
      </w:r>
    </w:p>
  </w:endnote>
  <w:endnote w:type="continuationSeparator" w:id="0">
    <w:p w14:paraId="1BAB0BD0" w14:textId="77777777" w:rsidR="00EC1295" w:rsidRDefault="00EC12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00802889"/>
      <w:docPartObj>
        <w:docPartGallery w:val="Page Numbers (Bottom of Page)"/>
        <w:docPartUnique/>
      </w:docPartObj>
    </w:sdtPr>
    <w:sdtContent>
      <w:p w14:paraId="3D21372E" w14:textId="77777777" w:rsidR="005005FC" w:rsidRDefault="00000000" w:rsidP="0096442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E4EB475" w14:textId="77777777" w:rsidR="005005FC" w:rsidRDefault="005005FC" w:rsidP="00CF31B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10182040"/>
      <w:docPartObj>
        <w:docPartGallery w:val="Page Numbers (Bottom of Page)"/>
        <w:docPartUnique/>
      </w:docPartObj>
    </w:sdtPr>
    <w:sdtContent>
      <w:p w14:paraId="47203504" w14:textId="77777777" w:rsidR="005005FC" w:rsidRDefault="00000000" w:rsidP="0096442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99EB5A4" w14:textId="77777777" w:rsidR="005005FC" w:rsidRDefault="005005FC" w:rsidP="00CF31B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C72065" w14:textId="77777777" w:rsidR="00EC1295" w:rsidRDefault="00EC1295">
      <w:pPr>
        <w:spacing w:line="240" w:lineRule="auto"/>
      </w:pPr>
      <w:r>
        <w:separator/>
      </w:r>
    </w:p>
  </w:footnote>
  <w:footnote w:type="continuationSeparator" w:id="0">
    <w:p w14:paraId="0FA4EEC5" w14:textId="77777777" w:rsidR="00EC1295" w:rsidRDefault="00EC129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E674BD"/>
    <w:multiLevelType w:val="hybridMultilevel"/>
    <w:tmpl w:val="B44E9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5764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8A5"/>
    <w:rsid w:val="000518B1"/>
    <w:rsid w:val="00062A87"/>
    <w:rsid w:val="000D2BAE"/>
    <w:rsid w:val="00113313"/>
    <w:rsid w:val="00180C27"/>
    <w:rsid w:val="001E2137"/>
    <w:rsid w:val="00200DD5"/>
    <w:rsid w:val="002D43EA"/>
    <w:rsid w:val="003943AB"/>
    <w:rsid w:val="003C7EDA"/>
    <w:rsid w:val="004835FA"/>
    <w:rsid w:val="00491E05"/>
    <w:rsid w:val="004B544B"/>
    <w:rsid w:val="004F4EF4"/>
    <w:rsid w:val="005005FC"/>
    <w:rsid w:val="00515943"/>
    <w:rsid w:val="005E5FF2"/>
    <w:rsid w:val="0062567C"/>
    <w:rsid w:val="006324B1"/>
    <w:rsid w:val="00735FE8"/>
    <w:rsid w:val="00772BD3"/>
    <w:rsid w:val="00777E4E"/>
    <w:rsid w:val="00826FFF"/>
    <w:rsid w:val="009F6003"/>
    <w:rsid w:val="00A418C6"/>
    <w:rsid w:val="00AC215E"/>
    <w:rsid w:val="00B215EC"/>
    <w:rsid w:val="00BE2DF4"/>
    <w:rsid w:val="00BF3DD0"/>
    <w:rsid w:val="00C348D2"/>
    <w:rsid w:val="00CC096E"/>
    <w:rsid w:val="00CF42D5"/>
    <w:rsid w:val="00D264A4"/>
    <w:rsid w:val="00DD3951"/>
    <w:rsid w:val="00DF68A5"/>
    <w:rsid w:val="00E14D4A"/>
    <w:rsid w:val="00EC1295"/>
    <w:rsid w:val="00EE4898"/>
    <w:rsid w:val="00F524B4"/>
    <w:rsid w:val="00F8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B84016"/>
  <w15:chartTrackingRefBased/>
  <w15:docId w15:val="{A9BB5EB5-1724-C94F-91CF-CBD89A443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8A5"/>
    <w:pPr>
      <w:spacing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F68A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68A5"/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DF68A5"/>
  </w:style>
  <w:style w:type="paragraph" w:styleId="ListParagraph">
    <w:name w:val="List Paragraph"/>
    <w:basedOn w:val="Normal"/>
    <w:uiPriority w:val="34"/>
    <w:qFormat/>
    <w:rsid w:val="005E5F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rebeccabarnett/Library/Group%20Containers/UBF8T346G9.Office/User%20Content.localized/Templates.localized/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256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Barnett, Rebecca Libby</cp:lastModifiedBy>
  <cp:revision>2</cp:revision>
  <dcterms:created xsi:type="dcterms:W3CDTF">2024-08-06T22:47:00Z</dcterms:created>
  <dcterms:modified xsi:type="dcterms:W3CDTF">2024-08-06T22:47:00Z</dcterms:modified>
</cp:coreProperties>
</file>