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28655" w14:textId="0EF6DDB0" w:rsidR="0092651A" w:rsidRPr="000124CB" w:rsidRDefault="0092651A" w:rsidP="00BA5EC0">
      <w:pPr>
        <w:spacing w:line="360" w:lineRule="auto"/>
        <w:rPr>
          <w:rFonts w:ascii="Times New Roman" w:hAnsi="Times New Roman"/>
          <w:sz w:val="22"/>
        </w:rPr>
      </w:pPr>
      <w:r w:rsidRPr="000124CB">
        <w:rPr>
          <w:rFonts w:ascii="Times New Roman" w:hAnsi="Times New Roman"/>
          <w:b/>
          <w:bCs/>
          <w:sz w:val="22"/>
        </w:rPr>
        <w:t xml:space="preserve">Table </w:t>
      </w:r>
      <w:r w:rsidR="00E96EB3" w:rsidRPr="000124CB">
        <w:rPr>
          <w:rFonts w:ascii="Times New Roman" w:hAnsi="Times New Roman" w:hint="eastAsia"/>
          <w:b/>
          <w:bCs/>
          <w:sz w:val="22"/>
        </w:rPr>
        <w:t>3</w:t>
      </w:r>
      <w:r w:rsidR="00BA5EC0" w:rsidRPr="000124CB">
        <w:rPr>
          <w:rFonts w:ascii="Times New Roman" w:hAnsi="Times New Roman"/>
          <w:sz w:val="22"/>
        </w:rPr>
        <w:t xml:space="preserve">. </w:t>
      </w:r>
      <w:r w:rsidR="00DF7C3D" w:rsidRPr="000124CB">
        <w:rPr>
          <w:rFonts w:ascii="Times New Roman" w:hAnsi="Times New Roman"/>
          <w:sz w:val="22"/>
        </w:rPr>
        <w:t xml:space="preserve">The results of subgroup analyses </w:t>
      </w:r>
      <w:r w:rsidR="00BA5EC0" w:rsidRPr="000124CB">
        <w:rPr>
          <w:rFonts w:ascii="Times New Roman" w:hAnsi="Times New Roman"/>
          <w:sz w:val="22"/>
        </w:rPr>
        <w:t>and interaction analyses</w:t>
      </w:r>
      <w:r w:rsidR="00DF7C3D" w:rsidRPr="000124CB">
        <w:rPr>
          <w:rFonts w:ascii="Times New Roman" w:hAnsi="Times New Roman"/>
          <w:sz w:val="22"/>
        </w:rPr>
        <w:t>.</w:t>
      </w:r>
    </w:p>
    <w:tbl>
      <w:tblPr>
        <w:tblW w:w="8505" w:type="dxa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275"/>
        <w:gridCol w:w="2127"/>
        <w:gridCol w:w="1701"/>
        <w:gridCol w:w="1842"/>
      </w:tblGrid>
      <w:tr w:rsidR="0092651A" w:rsidRPr="000124CB" w14:paraId="0B729CE1" w14:textId="77777777" w:rsidTr="00BA5EC0">
        <w:trPr>
          <w:trHeight w:val="11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8434B" w14:textId="77777777" w:rsidR="0092651A" w:rsidRPr="000124CB" w:rsidRDefault="00BE2210" w:rsidP="00BA5EC0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Variables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C7D7E" w14:textId="6ED7445F" w:rsidR="0092651A" w:rsidRPr="000124CB" w:rsidRDefault="00E96EB3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O</w:t>
            </w:r>
            <w:r w:rsidR="00DF7C3D" w:rsidRPr="000124CB">
              <w:rPr>
                <w:rFonts w:ascii="Times New Roman" w:hAnsi="Times New Roman"/>
                <w:bCs/>
                <w:kern w:val="0"/>
                <w:sz w:val="22"/>
              </w:rPr>
              <w:t>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0DEF2" w14:textId="19225A96" w:rsidR="0092651A" w:rsidRPr="000124CB" w:rsidRDefault="00E96EB3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95</w:t>
            </w:r>
            <w:r w:rsidR="00DF7C3D" w:rsidRPr="000124CB">
              <w:rPr>
                <w:rFonts w:ascii="Times New Roman" w:hAnsi="Times New Roman"/>
                <w:bCs/>
                <w:kern w:val="0"/>
                <w:sz w:val="22"/>
              </w:rPr>
              <w:t xml:space="preserve">% </w:t>
            </w: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CI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2A66F" w14:textId="55F9E5D0" w:rsidR="0092651A" w:rsidRPr="000124CB" w:rsidRDefault="00E96EB3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i/>
                <w:i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i/>
                <w:iCs/>
                <w:kern w:val="0"/>
                <w:sz w:val="22"/>
              </w:rPr>
              <w:t>P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7A645" w14:textId="085F00A3" w:rsidR="0092651A" w:rsidRPr="000124CB" w:rsidRDefault="00E96EB3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i/>
                <w:iCs/>
                <w:kern w:val="0"/>
                <w:sz w:val="22"/>
              </w:rPr>
              <w:t>P</w:t>
            </w: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 xml:space="preserve"> for interaction</w:t>
            </w:r>
          </w:p>
        </w:tc>
      </w:tr>
      <w:tr w:rsidR="00E177DC" w:rsidRPr="000124CB" w14:paraId="70122AD5" w14:textId="77777777" w:rsidTr="00BA5EC0">
        <w:trPr>
          <w:trHeight w:val="174"/>
        </w:trPr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46F92839" w14:textId="2A2C7DDC" w:rsidR="00E177DC" w:rsidRPr="000124CB" w:rsidRDefault="00E177DC" w:rsidP="00BA5EC0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0124CB">
              <w:rPr>
                <w:rFonts w:ascii="Times New Roman" w:hAnsi="Times New Roman"/>
                <w:sz w:val="22"/>
              </w:rPr>
              <w:t>Age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5F88ED4B" w14:textId="617843EC" w:rsidR="00E177DC" w:rsidRPr="000124CB" w:rsidRDefault="00E177DC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2304473D" w14:textId="5DD294F1" w:rsidR="00E177DC" w:rsidRPr="000124CB" w:rsidRDefault="00E177DC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762DC5B3" w14:textId="79EA5D24" w:rsidR="00E177DC" w:rsidRPr="000124CB" w:rsidRDefault="00E177DC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55065C5C" w14:textId="77777777" w:rsidR="00E177DC" w:rsidRPr="000124CB" w:rsidRDefault="00E177DC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0124CB">
              <w:rPr>
                <w:rFonts w:ascii="Times New Roman" w:hAnsi="Times New Roman"/>
                <w:bCs/>
                <w:sz w:val="22"/>
              </w:rPr>
              <w:t>&lt; 0.001</w:t>
            </w:r>
            <w:r w:rsidRPr="000124CB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</w:tr>
      <w:tr w:rsidR="00AC509D" w:rsidRPr="000124CB" w14:paraId="13F716BB" w14:textId="77777777" w:rsidTr="00BA5EC0">
        <w:trPr>
          <w:trHeight w:val="114"/>
        </w:trPr>
        <w:tc>
          <w:tcPr>
            <w:tcW w:w="1560" w:type="dxa"/>
            <w:tcBorders>
              <w:top w:val="nil"/>
              <w:bottom w:val="nil"/>
            </w:tcBorders>
          </w:tcPr>
          <w:p w14:paraId="461F6450" w14:textId="48EA7958" w:rsidR="00AC509D" w:rsidRPr="000124CB" w:rsidRDefault="00AC509D" w:rsidP="00BA5EC0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0124CB">
              <w:rPr>
                <w:rFonts w:ascii="Times New Roman" w:hAnsi="Times New Roman"/>
                <w:sz w:val="22"/>
              </w:rPr>
              <w:t>&lt; 35 years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D58335E" w14:textId="059CE1B7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6.</w:t>
            </w:r>
            <w:r w:rsidR="002E39B5" w:rsidRPr="000124CB">
              <w:rPr>
                <w:rFonts w:ascii="Times New Roman" w:hAnsi="Times New Roman" w:hint="eastAsia"/>
                <w:bCs/>
                <w:kern w:val="0"/>
                <w:sz w:val="22"/>
              </w:rPr>
              <w:t>847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7BB782F9" w14:textId="01B5B2E3" w:rsidR="00AC509D" w:rsidRPr="000124CB" w:rsidRDefault="002E39B5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 w:hint="eastAsia"/>
                <w:bCs/>
                <w:kern w:val="0"/>
                <w:sz w:val="22"/>
              </w:rPr>
              <w:t>3.115</w:t>
            </w:r>
            <w:r w:rsidR="00AC509D" w:rsidRPr="000124CB">
              <w:rPr>
                <w:rFonts w:ascii="Times New Roman" w:hAnsi="Times New Roman"/>
                <w:bCs/>
                <w:kern w:val="0"/>
                <w:sz w:val="22"/>
              </w:rPr>
              <w:t>–1</w:t>
            </w:r>
            <w:r w:rsidRPr="000124CB">
              <w:rPr>
                <w:rFonts w:ascii="Times New Roman" w:hAnsi="Times New Roman" w:hint="eastAsia"/>
                <w:bCs/>
                <w:kern w:val="0"/>
                <w:sz w:val="22"/>
              </w:rPr>
              <w:t>5.255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A2884E4" w14:textId="05D3D761" w:rsidR="00AC509D" w:rsidRPr="000124CB" w:rsidRDefault="002E39B5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 w:hint="eastAsia"/>
                <w:bCs/>
                <w:kern w:val="0"/>
                <w:sz w:val="22"/>
              </w:rPr>
              <w:t>&lt;</w:t>
            </w: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 xml:space="preserve"> </w:t>
            </w:r>
            <w:r w:rsidR="00AC509D" w:rsidRPr="000124CB">
              <w:rPr>
                <w:rFonts w:ascii="Times New Roman" w:hAnsi="Times New Roman"/>
                <w:bCs/>
                <w:kern w:val="0"/>
                <w:sz w:val="22"/>
              </w:rPr>
              <w:t>0.00</w:t>
            </w:r>
            <w:r w:rsidRPr="000124CB">
              <w:rPr>
                <w:rFonts w:ascii="Times New Roman" w:hAnsi="Times New Roman" w:hint="eastAsia"/>
                <w:bCs/>
                <w:kern w:val="0"/>
                <w:sz w:val="22"/>
              </w:rPr>
              <w:t>1</w:t>
            </w:r>
            <w:r w:rsidR="00AC509D" w:rsidRPr="000124CB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F7EF12D" w14:textId="77777777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AC509D" w:rsidRPr="000124CB" w14:paraId="3477CC20" w14:textId="77777777" w:rsidTr="00BA5EC0">
        <w:trPr>
          <w:trHeight w:val="114"/>
        </w:trPr>
        <w:tc>
          <w:tcPr>
            <w:tcW w:w="1560" w:type="dxa"/>
            <w:tcBorders>
              <w:top w:val="nil"/>
              <w:bottom w:val="nil"/>
            </w:tcBorders>
          </w:tcPr>
          <w:p w14:paraId="092FAD13" w14:textId="7142F571" w:rsidR="00AC509D" w:rsidRPr="000124CB" w:rsidRDefault="00AC509D" w:rsidP="00BA5EC0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0124CB">
              <w:rPr>
                <w:rFonts w:ascii="Times New Roman" w:hAnsi="Times New Roman"/>
                <w:sz w:val="22"/>
              </w:rPr>
              <w:t>≥ 35 years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50F5AAB" w14:textId="42D8D5CB" w:rsidR="00AC509D" w:rsidRPr="000124CB" w:rsidRDefault="002E39B5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0.857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3915FE68" w14:textId="50E3E13F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0.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388</w:t>
            </w: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1.878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BCD9CAC" w14:textId="69A4D9EB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0.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700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A003180" w14:textId="77777777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AC509D" w:rsidRPr="000124CB" w14:paraId="0120791D" w14:textId="77777777" w:rsidTr="00BA5EC0">
        <w:trPr>
          <w:trHeight w:val="114"/>
        </w:trPr>
        <w:tc>
          <w:tcPr>
            <w:tcW w:w="1560" w:type="dxa"/>
          </w:tcPr>
          <w:p w14:paraId="457AB8E9" w14:textId="77777777" w:rsidR="00AC509D" w:rsidRPr="000124CB" w:rsidRDefault="00AC509D" w:rsidP="00BA5EC0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0124CB">
              <w:rPr>
                <w:rFonts w:ascii="Times New Roman" w:hAnsi="Times New Roman"/>
                <w:sz w:val="22"/>
              </w:rPr>
              <w:t>Hypertension</w:t>
            </w:r>
          </w:p>
        </w:tc>
        <w:tc>
          <w:tcPr>
            <w:tcW w:w="1275" w:type="dxa"/>
          </w:tcPr>
          <w:p w14:paraId="1014A541" w14:textId="7F0BEE97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127" w:type="dxa"/>
          </w:tcPr>
          <w:p w14:paraId="03146397" w14:textId="312B9115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1701" w:type="dxa"/>
          </w:tcPr>
          <w:p w14:paraId="403D5B71" w14:textId="77777777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1842" w:type="dxa"/>
          </w:tcPr>
          <w:p w14:paraId="0CE9D1C0" w14:textId="066867DB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0124CB">
              <w:rPr>
                <w:rFonts w:ascii="Times New Roman" w:hAnsi="Times New Roman"/>
                <w:bCs/>
                <w:sz w:val="22"/>
              </w:rPr>
              <w:t xml:space="preserve"> 0.</w:t>
            </w:r>
            <w:r w:rsidR="002E39B5" w:rsidRPr="000124CB">
              <w:rPr>
                <w:rFonts w:ascii="Times New Roman" w:hAnsi="Times New Roman"/>
                <w:bCs/>
                <w:sz w:val="22"/>
              </w:rPr>
              <w:t>402</w:t>
            </w:r>
          </w:p>
        </w:tc>
      </w:tr>
      <w:tr w:rsidR="00AC509D" w:rsidRPr="000124CB" w14:paraId="103739EF" w14:textId="77777777" w:rsidTr="00BA5EC0">
        <w:trPr>
          <w:trHeight w:val="114"/>
        </w:trPr>
        <w:tc>
          <w:tcPr>
            <w:tcW w:w="1560" w:type="dxa"/>
          </w:tcPr>
          <w:p w14:paraId="55D2F027" w14:textId="77777777" w:rsidR="00AC509D" w:rsidRPr="000124CB" w:rsidRDefault="00AC509D" w:rsidP="00BA5EC0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0124CB">
              <w:rPr>
                <w:rFonts w:ascii="Times New Roman" w:hAnsi="Times New Roman" w:hint="eastAsia"/>
                <w:kern w:val="0"/>
                <w:sz w:val="22"/>
              </w:rPr>
              <w:t>No</w:t>
            </w:r>
          </w:p>
        </w:tc>
        <w:tc>
          <w:tcPr>
            <w:tcW w:w="1275" w:type="dxa"/>
          </w:tcPr>
          <w:p w14:paraId="1853DEDD" w14:textId="26D48B98" w:rsidR="00AC509D" w:rsidRPr="000124CB" w:rsidRDefault="00DF7C3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2.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634</w:t>
            </w:r>
          </w:p>
        </w:tc>
        <w:tc>
          <w:tcPr>
            <w:tcW w:w="2127" w:type="dxa"/>
          </w:tcPr>
          <w:p w14:paraId="6499894B" w14:textId="49997408" w:rsidR="00AC509D" w:rsidRPr="000124CB" w:rsidRDefault="00DF7C3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1.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416</w:t>
            </w:r>
            <w:r w:rsidR="00AC509D" w:rsidRPr="000124CB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4.909</w:t>
            </w:r>
          </w:p>
        </w:tc>
        <w:tc>
          <w:tcPr>
            <w:tcW w:w="1701" w:type="dxa"/>
            <w:vAlign w:val="center"/>
          </w:tcPr>
          <w:p w14:paraId="7134E73F" w14:textId="124346B9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0.</w:t>
            </w:r>
            <w:r w:rsidR="00DF7C3D" w:rsidRPr="000124CB">
              <w:rPr>
                <w:rFonts w:ascii="Times New Roman" w:hAnsi="Times New Roman"/>
                <w:bCs/>
                <w:kern w:val="0"/>
                <w:sz w:val="22"/>
              </w:rPr>
              <w:t>0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02</w:t>
            </w:r>
            <w:r w:rsidR="00DF7C3D" w:rsidRPr="000124CB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  <w:tc>
          <w:tcPr>
            <w:tcW w:w="1842" w:type="dxa"/>
          </w:tcPr>
          <w:p w14:paraId="15985666" w14:textId="77777777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AC509D" w:rsidRPr="000124CB" w14:paraId="10C83E4B" w14:textId="77777777" w:rsidTr="00BA5EC0">
        <w:trPr>
          <w:trHeight w:val="114"/>
        </w:trPr>
        <w:tc>
          <w:tcPr>
            <w:tcW w:w="1560" w:type="dxa"/>
          </w:tcPr>
          <w:p w14:paraId="31B6461D" w14:textId="77777777" w:rsidR="00AC509D" w:rsidRPr="000124CB" w:rsidRDefault="00AC509D" w:rsidP="00BA5EC0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0124CB">
              <w:rPr>
                <w:rFonts w:ascii="Times New Roman" w:hAnsi="Times New Roman"/>
                <w:sz w:val="22"/>
              </w:rPr>
              <w:t>Yes</w:t>
            </w:r>
          </w:p>
        </w:tc>
        <w:tc>
          <w:tcPr>
            <w:tcW w:w="1275" w:type="dxa"/>
          </w:tcPr>
          <w:p w14:paraId="38AC9A88" w14:textId="6DAF6510" w:rsidR="00AC509D" w:rsidRPr="000124CB" w:rsidRDefault="002E39B5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2.116</w:t>
            </w:r>
          </w:p>
        </w:tc>
        <w:tc>
          <w:tcPr>
            <w:tcW w:w="2127" w:type="dxa"/>
          </w:tcPr>
          <w:p w14:paraId="50B11EA2" w14:textId="1935904C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0.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634</w:t>
            </w: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7.196</w:t>
            </w:r>
          </w:p>
        </w:tc>
        <w:tc>
          <w:tcPr>
            <w:tcW w:w="1701" w:type="dxa"/>
          </w:tcPr>
          <w:p w14:paraId="35F114C7" w14:textId="6B250C37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0.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225</w:t>
            </w:r>
          </w:p>
        </w:tc>
        <w:tc>
          <w:tcPr>
            <w:tcW w:w="1842" w:type="dxa"/>
          </w:tcPr>
          <w:p w14:paraId="7CB6EDA8" w14:textId="77777777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AC509D" w:rsidRPr="000124CB" w14:paraId="276D56A4" w14:textId="77777777" w:rsidTr="00BA5EC0">
        <w:trPr>
          <w:trHeight w:val="114"/>
        </w:trPr>
        <w:tc>
          <w:tcPr>
            <w:tcW w:w="1560" w:type="dxa"/>
          </w:tcPr>
          <w:p w14:paraId="6D0A8B40" w14:textId="77777777" w:rsidR="00AC509D" w:rsidRPr="000124CB" w:rsidRDefault="00AC509D" w:rsidP="00BA5EC0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0124CB">
              <w:rPr>
                <w:rFonts w:ascii="Times New Roman" w:hAnsi="Times New Roman"/>
                <w:sz w:val="22"/>
              </w:rPr>
              <w:t>Diabetes</w:t>
            </w:r>
          </w:p>
        </w:tc>
        <w:tc>
          <w:tcPr>
            <w:tcW w:w="1275" w:type="dxa"/>
          </w:tcPr>
          <w:p w14:paraId="488D0572" w14:textId="07CD1557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127" w:type="dxa"/>
          </w:tcPr>
          <w:p w14:paraId="6516AF2B" w14:textId="4083B1E0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1701" w:type="dxa"/>
          </w:tcPr>
          <w:p w14:paraId="324AECC6" w14:textId="69532D75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1842" w:type="dxa"/>
          </w:tcPr>
          <w:p w14:paraId="7F6A2DD6" w14:textId="4004A10A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0124CB">
              <w:rPr>
                <w:rFonts w:ascii="Times New Roman" w:hAnsi="Times New Roman"/>
                <w:bCs/>
                <w:sz w:val="22"/>
              </w:rPr>
              <w:t xml:space="preserve"> 0.</w:t>
            </w:r>
            <w:r w:rsidR="002E39B5" w:rsidRPr="000124CB">
              <w:rPr>
                <w:rFonts w:ascii="Times New Roman" w:hAnsi="Times New Roman"/>
                <w:bCs/>
                <w:sz w:val="22"/>
              </w:rPr>
              <w:t>35</w:t>
            </w:r>
            <w:r w:rsidR="00DF7C3D" w:rsidRPr="000124CB">
              <w:rPr>
                <w:rFonts w:ascii="Times New Roman" w:hAnsi="Times New Roman"/>
                <w:bCs/>
                <w:sz w:val="22"/>
              </w:rPr>
              <w:t>1</w:t>
            </w:r>
          </w:p>
        </w:tc>
      </w:tr>
      <w:tr w:rsidR="00AC509D" w:rsidRPr="000124CB" w14:paraId="0929B006" w14:textId="77777777" w:rsidTr="00BA5EC0">
        <w:trPr>
          <w:trHeight w:val="114"/>
        </w:trPr>
        <w:tc>
          <w:tcPr>
            <w:tcW w:w="1560" w:type="dxa"/>
            <w:tcBorders>
              <w:bottom w:val="nil"/>
            </w:tcBorders>
          </w:tcPr>
          <w:p w14:paraId="28A19AA3" w14:textId="77777777" w:rsidR="00AC509D" w:rsidRPr="000124CB" w:rsidRDefault="00AC509D" w:rsidP="00BA5EC0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0124CB">
              <w:rPr>
                <w:rFonts w:ascii="Times New Roman" w:hAnsi="Times New Roman"/>
                <w:kern w:val="0"/>
                <w:sz w:val="22"/>
              </w:rPr>
              <w:t>No</w:t>
            </w:r>
          </w:p>
        </w:tc>
        <w:tc>
          <w:tcPr>
            <w:tcW w:w="1275" w:type="dxa"/>
            <w:tcBorders>
              <w:bottom w:val="nil"/>
            </w:tcBorders>
          </w:tcPr>
          <w:p w14:paraId="5AB61683" w14:textId="3A306EA1" w:rsidR="00AC509D" w:rsidRPr="000124CB" w:rsidRDefault="002E39B5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2.799</w:t>
            </w:r>
          </w:p>
        </w:tc>
        <w:tc>
          <w:tcPr>
            <w:tcW w:w="2127" w:type="dxa"/>
            <w:tcBorders>
              <w:bottom w:val="nil"/>
            </w:tcBorders>
          </w:tcPr>
          <w:p w14:paraId="168A7B61" w14:textId="70471E3B" w:rsidR="00AC509D" w:rsidRPr="000124CB" w:rsidRDefault="00DF7C3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1.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523</w:t>
            </w:r>
            <w:r w:rsidR="00AC509D" w:rsidRPr="000124CB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5.157</w:t>
            </w:r>
          </w:p>
        </w:tc>
        <w:tc>
          <w:tcPr>
            <w:tcW w:w="1701" w:type="dxa"/>
            <w:tcBorders>
              <w:bottom w:val="nil"/>
            </w:tcBorders>
          </w:tcPr>
          <w:p w14:paraId="59ABFF45" w14:textId="391ADD7C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0.</w:t>
            </w:r>
            <w:r w:rsidR="00DF7C3D" w:rsidRPr="000124CB">
              <w:rPr>
                <w:rFonts w:ascii="Times New Roman" w:hAnsi="Times New Roman"/>
                <w:bCs/>
                <w:kern w:val="0"/>
                <w:sz w:val="22"/>
              </w:rPr>
              <w:t>00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1</w:t>
            </w:r>
            <w:r w:rsidR="00DF7C3D" w:rsidRPr="000124CB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  <w:tc>
          <w:tcPr>
            <w:tcW w:w="1842" w:type="dxa"/>
            <w:tcBorders>
              <w:bottom w:val="nil"/>
            </w:tcBorders>
          </w:tcPr>
          <w:p w14:paraId="366CDB66" w14:textId="77777777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AC509D" w:rsidRPr="000124CB" w14:paraId="5461B3BF" w14:textId="77777777" w:rsidTr="00BA5EC0">
        <w:trPr>
          <w:trHeight w:val="114"/>
        </w:trPr>
        <w:tc>
          <w:tcPr>
            <w:tcW w:w="1560" w:type="dxa"/>
            <w:tcBorders>
              <w:top w:val="nil"/>
              <w:bottom w:val="nil"/>
            </w:tcBorders>
          </w:tcPr>
          <w:p w14:paraId="1F529319" w14:textId="74F265B3" w:rsidR="00AC509D" w:rsidRPr="000124CB" w:rsidRDefault="002E39B5" w:rsidP="00BA5EC0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0124CB">
              <w:rPr>
                <w:rFonts w:ascii="Times New Roman" w:hAnsi="Times New Roman"/>
                <w:sz w:val="22"/>
              </w:rPr>
              <w:t>IGT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DE1F369" w14:textId="0D1434FB" w:rsidR="00AC509D" w:rsidRPr="000124CB" w:rsidRDefault="00DF7C3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0.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288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043C802" w14:textId="48786FF1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0.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029</w:t>
            </w: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2.542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5CA56E" w14:textId="5F679184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0.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27</w:t>
            </w:r>
            <w:r w:rsidR="00DF7C3D" w:rsidRPr="000124CB">
              <w:rPr>
                <w:rFonts w:ascii="Times New Roman" w:hAnsi="Times New Roman"/>
                <w:bCs/>
                <w:kern w:val="0"/>
                <w:sz w:val="22"/>
              </w:rPr>
              <w:t>0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4434958" w14:textId="77777777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AC509D" w:rsidRPr="000124CB" w14:paraId="4DA6D349" w14:textId="77777777" w:rsidTr="00BA5EC0">
        <w:trPr>
          <w:trHeight w:val="114"/>
        </w:trPr>
        <w:tc>
          <w:tcPr>
            <w:tcW w:w="1560" w:type="dxa"/>
          </w:tcPr>
          <w:p w14:paraId="25322A6C" w14:textId="06092C96" w:rsidR="00AC509D" w:rsidRPr="000124CB" w:rsidRDefault="002E39B5" w:rsidP="00BA5EC0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0124CB">
              <w:rPr>
                <w:rFonts w:ascii="Times New Roman" w:hAnsi="Times New Roman"/>
                <w:sz w:val="22"/>
              </w:rPr>
              <w:t>Yes</w:t>
            </w:r>
          </w:p>
        </w:tc>
        <w:tc>
          <w:tcPr>
            <w:tcW w:w="1275" w:type="dxa"/>
          </w:tcPr>
          <w:p w14:paraId="109232BA" w14:textId="5FD78237" w:rsidR="00AC509D" w:rsidRPr="000124CB" w:rsidRDefault="002E39B5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2.684</w:t>
            </w:r>
          </w:p>
        </w:tc>
        <w:tc>
          <w:tcPr>
            <w:tcW w:w="2127" w:type="dxa"/>
          </w:tcPr>
          <w:p w14:paraId="53B0B39B" w14:textId="1A6DA59B" w:rsidR="00AC509D" w:rsidRPr="000124CB" w:rsidRDefault="002E39B5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0.397</w:t>
            </w:r>
            <w:r w:rsidR="00AC509D" w:rsidRPr="000124CB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19.365</w:t>
            </w:r>
          </w:p>
        </w:tc>
        <w:tc>
          <w:tcPr>
            <w:tcW w:w="1701" w:type="dxa"/>
          </w:tcPr>
          <w:p w14:paraId="3CE71754" w14:textId="5FE0285D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0124CB">
              <w:rPr>
                <w:rFonts w:ascii="Times New Roman" w:hAnsi="Times New Roman"/>
                <w:bCs/>
                <w:kern w:val="0"/>
                <w:sz w:val="22"/>
              </w:rPr>
              <w:t>0.</w:t>
            </w:r>
            <w:r w:rsidR="002E39B5" w:rsidRPr="000124CB">
              <w:rPr>
                <w:rFonts w:ascii="Times New Roman" w:hAnsi="Times New Roman"/>
                <w:bCs/>
                <w:kern w:val="0"/>
                <w:sz w:val="22"/>
              </w:rPr>
              <w:t>316</w:t>
            </w:r>
          </w:p>
        </w:tc>
        <w:tc>
          <w:tcPr>
            <w:tcW w:w="1842" w:type="dxa"/>
          </w:tcPr>
          <w:p w14:paraId="0876B913" w14:textId="77777777" w:rsidR="00AC509D" w:rsidRPr="000124CB" w:rsidRDefault="00AC509D" w:rsidP="00BA5EC0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4B5E15ED" w14:textId="15324A04" w:rsidR="00DF7C3D" w:rsidRPr="000124CB" w:rsidRDefault="00DF7C3D" w:rsidP="00BA5EC0">
      <w:pPr>
        <w:spacing w:line="360" w:lineRule="auto"/>
        <w:rPr>
          <w:rFonts w:ascii="Times New Roman" w:hAnsi="Times New Roman"/>
          <w:sz w:val="22"/>
        </w:rPr>
      </w:pPr>
      <w:r w:rsidRPr="000124CB">
        <w:rPr>
          <w:rFonts w:ascii="Times New Roman" w:hAnsi="Times New Roman"/>
          <w:sz w:val="22"/>
          <w:vertAlign w:val="superscript"/>
        </w:rPr>
        <w:t>*</w:t>
      </w:r>
      <w:r w:rsidRPr="000124CB">
        <w:rPr>
          <w:rFonts w:ascii="Times New Roman" w:hAnsi="Times New Roman"/>
          <w:sz w:val="22"/>
        </w:rPr>
        <w:t>Statistically significant (</w:t>
      </w:r>
      <w:r w:rsidRPr="000124CB">
        <w:rPr>
          <w:rFonts w:ascii="Times New Roman" w:hAnsi="Times New Roman"/>
          <w:i/>
          <w:sz w:val="22"/>
        </w:rPr>
        <w:t>P</w:t>
      </w:r>
      <w:r w:rsidRPr="000124CB">
        <w:rPr>
          <w:rFonts w:ascii="Times New Roman" w:hAnsi="Times New Roman"/>
          <w:sz w:val="22"/>
        </w:rPr>
        <w:t>&lt;0.05).</w:t>
      </w:r>
    </w:p>
    <w:p w14:paraId="236E5C51" w14:textId="3FE8184A" w:rsidR="00DF7C3D" w:rsidRPr="000124CB" w:rsidRDefault="00DF7C3D" w:rsidP="00BA5EC0">
      <w:pPr>
        <w:spacing w:line="360" w:lineRule="auto"/>
        <w:rPr>
          <w:rFonts w:ascii="Times New Roman" w:hAnsi="Times New Roman"/>
          <w:bCs/>
          <w:kern w:val="0"/>
          <w:sz w:val="22"/>
        </w:rPr>
      </w:pPr>
      <w:r w:rsidRPr="000124CB">
        <w:rPr>
          <w:rFonts w:ascii="Times New Roman" w:hAnsi="Times New Roman"/>
          <w:bCs/>
          <w:kern w:val="0"/>
          <w:sz w:val="22"/>
        </w:rPr>
        <w:t xml:space="preserve">Adjusted for </w:t>
      </w:r>
      <w:r w:rsidR="009E40BD" w:rsidRPr="000124CB">
        <w:rPr>
          <w:rFonts w:ascii="Times New Roman" w:hAnsi="Times New Roman"/>
          <w:sz w:val="22"/>
        </w:rPr>
        <w:t xml:space="preserve">age, hypertension </w:t>
      </w:r>
      <w:r w:rsidR="002E39B5" w:rsidRPr="000124CB">
        <w:rPr>
          <w:rFonts w:ascii="Times New Roman" w:hAnsi="Times New Roman"/>
          <w:sz w:val="22"/>
        </w:rPr>
        <w:t xml:space="preserve">and </w:t>
      </w:r>
      <w:r w:rsidR="009E40BD" w:rsidRPr="000124CB">
        <w:rPr>
          <w:rFonts w:ascii="Times New Roman" w:hAnsi="Times New Roman"/>
          <w:sz w:val="22"/>
        </w:rPr>
        <w:t>diabetes</w:t>
      </w:r>
      <w:r w:rsidR="009E40BD" w:rsidRPr="000124CB">
        <w:rPr>
          <w:rFonts w:ascii="Times New Roman" w:hAnsi="Times New Roman"/>
          <w:bCs/>
          <w:kern w:val="0"/>
          <w:sz w:val="22"/>
        </w:rPr>
        <w:t>. Stratified variables were not adjusted in the subgroup analysis</w:t>
      </w:r>
      <w:r w:rsidR="009E40BD" w:rsidRPr="000124CB">
        <w:rPr>
          <w:rFonts w:ascii="Times New Roman" w:hAnsi="Times New Roman" w:hint="eastAsia"/>
          <w:bCs/>
          <w:kern w:val="0"/>
          <w:sz w:val="22"/>
        </w:rPr>
        <w:t>.</w:t>
      </w:r>
    </w:p>
    <w:sectPr w:rsidR="00DF7C3D" w:rsidRPr="000124CB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37E6E" w14:textId="77777777" w:rsidR="005A3F60" w:rsidRDefault="005A3F60" w:rsidP="0092651A">
      <w:r>
        <w:separator/>
      </w:r>
    </w:p>
  </w:endnote>
  <w:endnote w:type="continuationSeparator" w:id="0">
    <w:p w14:paraId="3406AF13" w14:textId="77777777" w:rsidR="005A3F60" w:rsidRDefault="005A3F60" w:rsidP="0092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3DC11" w14:textId="77777777" w:rsidR="005A3F60" w:rsidRDefault="005A3F60" w:rsidP="0092651A">
      <w:r>
        <w:separator/>
      </w:r>
    </w:p>
  </w:footnote>
  <w:footnote w:type="continuationSeparator" w:id="0">
    <w:p w14:paraId="13E84D1D" w14:textId="77777777" w:rsidR="005A3F60" w:rsidRDefault="005A3F60" w:rsidP="009265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Q3NzY2NDMzNjA0NTJV0lEKTi0uzszPAykwrAUA23Qv2SwAAAA="/>
  </w:docVars>
  <w:rsids>
    <w:rsidRoot w:val="00F93676"/>
    <w:rsid w:val="00004C5D"/>
    <w:rsid w:val="000124CB"/>
    <w:rsid w:val="00047194"/>
    <w:rsid w:val="00054529"/>
    <w:rsid w:val="00055C81"/>
    <w:rsid w:val="000600FE"/>
    <w:rsid w:val="000853BB"/>
    <w:rsid w:val="000B0473"/>
    <w:rsid w:val="000B42B3"/>
    <w:rsid w:val="000B47B6"/>
    <w:rsid w:val="000B4B0B"/>
    <w:rsid w:val="000C34B8"/>
    <w:rsid w:val="000D1AD6"/>
    <w:rsid w:val="000F272F"/>
    <w:rsid w:val="00104EA3"/>
    <w:rsid w:val="00110CA1"/>
    <w:rsid w:val="0012570D"/>
    <w:rsid w:val="00162B0F"/>
    <w:rsid w:val="00165322"/>
    <w:rsid w:val="00170E09"/>
    <w:rsid w:val="001766D3"/>
    <w:rsid w:val="00192AD4"/>
    <w:rsid w:val="001C6C00"/>
    <w:rsid w:val="001D4BBE"/>
    <w:rsid w:val="001D6268"/>
    <w:rsid w:val="001F0B13"/>
    <w:rsid w:val="00226D75"/>
    <w:rsid w:val="0024607E"/>
    <w:rsid w:val="00251860"/>
    <w:rsid w:val="00251D78"/>
    <w:rsid w:val="002630E6"/>
    <w:rsid w:val="00267795"/>
    <w:rsid w:val="00275B7C"/>
    <w:rsid w:val="002A291B"/>
    <w:rsid w:val="002A3430"/>
    <w:rsid w:val="002C4FF3"/>
    <w:rsid w:val="002D0253"/>
    <w:rsid w:val="002D4F8D"/>
    <w:rsid w:val="002E39B5"/>
    <w:rsid w:val="003113D0"/>
    <w:rsid w:val="00340604"/>
    <w:rsid w:val="00350E66"/>
    <w:rsid w:val="00356196"/>
    <w:rsid w:val="00394243"/>
    <w:rsid w:val="003B004A"/>
    <w:rsid w:val="00407BDC"/>
    <w:rsid w:val="00420193"/>
    <w:rsid w:val="00420263"/>
    <w:rsid w:val="004215E3"/>
    <w:rsid w:val="00430C65"/>
    <w:rsid w:val="00440792"/>
    <w:rsid w:val="00441056"/>
    <w:rsid w:val="004446D3"/>
    <w:rsid w:val="00450A11"/>
    <w:rsid w:val="00453D4B"/>
    <w:rsid w:val="00457596"/>
    <w:rsid w:val="00461B1D"/>
    <w:rsid w:val="004B3220"/>
    <w:rsid w:val="004B3F22"/>
    <w:rsid w:val="004B780B"/>
    <w:rsid w:val="004D1A28"/>
    <w:rsid w:val="004D5A68"/>
    <w:rsid w:val="004F0D53"/>
    <w:rsid w:val="004F43A5"/>
    <w:rsid w:val="004F7695"/>
    <w:rsid w:val="00505EB6"/>
    <w:rsid w:val="00513543"/>
    <w:rsid w:val="00530400"/>
    <w:rsid w:val="005353DB"/>
    <w:rsid w:val="005554E1"/>
    <w:rsid w:val="00597F89"/>
    <w:rsid w:val="005A3F60"/>
    <w:rsid w:val="005A45BB"/>
    <w:rsid w:val="005E2F67"/>
    <w:rsid w:val="005E3AC1"/>
    <w:rsid w:val="005F4FF2"/>
    <w:rsid w:val="00600138"/>
    <w:rsid w:val="0060274C"/>
    <w:rsid w:val="00604967"/>
    <w:rsid w:val="00605747"/>
    <w:rsid w:val="006127BD"/>
    <w:rsid w:val="0062707A"/>
    <w:rsid w:val="00634F91"/>
    <w:rsid w:val="00663CFE"/>
    <w:rsid w:val="0067160C"/>
    <w:rsid w:val="00687091"/>
    <w:rsid w:val="00692493"/>
    <w:rsid w:val="006B7463"/>
    <w:rsid w:val="006C1837"/>
    <w:rsid w:val="006D0443"/>
    <w:rsid w:val="006D3119"/>
    <w:rsid w:val="006E0830"/>
    <w:rsid w:val="006E60A3"/>
    <w:rsid w:val="006F2E27"/>
    <w:rsid w:val="006F3C11"/>
    <w:rsid w:val="00701311"/>
    <w:rsid w:val="00717441"/>
    <w:rsid w:val="00735072"/>
    <w:rsid w:val="007450D7"/>
    <w:rsid w:val="007630A1"/>
    <w:rsid w:val="00774DC8"/>
    <w:rsid w:val="007A45A3"/>
    <w:rsid w:val="007B3804"/>
    <w:rsid w:val="007B3FC6"/>
    <w:rsid w:val="007C2646"/>
    <w:rsid w:val="007C426A"/>
    <w:rsid w:val="007D04BA"/>
    <w:rsid w:val="00802F0E"/>
    <w:rsid w:val="00814A06"/>
    <w:rsid w:val="008338ED"/>
    <w:rsid w:val="00833BA5"/>
    <w:rsid w:val="0085605F"/>
    <w:rsid w:val="00865CA7"/>
    <w:rsid w:val="00884B6B"/>
    <w:rsid w:val="00884FF7"/>
    <w:rsid w:val="008860D2"/>
    <w:rsid w:val="0089115F"/>
    <w:rsid w:val="00893176"/>
    <w:rsid w:val="008A0123"/>
    <w:rsid w:val="008A697E"/>
    <w:rsid w:val="008A768E"/>
    <w:rsid w:val="008D2B30"/>
    <w:rsid w:val="008D7D22"/>
    <w:rsid w:val="008E2344"/>
    <w:rsid w:val="008E5047"/>
    <w:rsid w:val="008F0269"/>
    <w:rsid w:val="00907BF5"/>
    <w:rsid w:val="00922EFB"/>
    <w:rsid w:val="0092651A"/>
    <w:rsid w:val="009318C2"/>
    <w:rsid w:val="009325DD"/>
    <w:rsid w:val="009412C8"/>
    <w:rsid w:val="00946C52"/>
    <w:rsid w:val="00947E55"/>
    <w:rsid w:val="009572E0"/>
    <w:rsid w:val="00964AD6"/>
    <w:rsid w:val="00965337"/>
    <w:rsid w:val="00972581"/>
    <w:rsid w:val="009763C6"/>
    <w:rsid w:val="00982181"/>
    <w:rsid w:val="00986548"/>
    <w:rsid w:val="00992BB8"/>
    <w:rsid w:val="009962D5"/>
    <w:rsid w:val="00996CD4"/>
    <w:rsid w:val="009A6148"/>
    <w:rsid w:val="009C6557"/>
    <w:rsid w:val="009D3595"/>
    <w:rsid w:val="009D5E14"/>
    <w:rsid w:val="009D76CC"/>
    <w:rsid w:val="009E1049"/>
    <w:rsid w:val="009E40BD"/>
    <w:rsid w:val="009F4014"/>
    <w:rsid w:val="009F5CB3"/>
    <w:rsid w:val="00A04391"/>
    <w:rsid w:val="00A04958"/>
    <w:rsid w:val="00A26A45"/>
    <w:rsid w:val="00A31ABB"/>
    <w:rsid w:val="00A3694E"/>
    <w:rsid w:val="00A54F72"/>
    <w:rsid w:val="00A56357"/>
    <w:rsid w:val="00A643EB"/>
    <w:rsid w:val="00A77925"/>
    <w:rsid w:val="00A91BDD"/>
    <w:rsid w:val="00AB43F6"/>
    <w:rsid w:val="00AC2A12"/>
    <w:rsid w:val="00AC509D"/>
    <w:rsid w:val="00B047AF"/>
    <w:rsid w:val="00B1724A"/>
    <w:rsid w:val="00B51EF6"/>
    <w:rsid w:val="00B80DA5"/>
    <w:rsid w:val="00B964E2"/>
    <w:rsid w:val="00BA5AF5"/>
    <w:rsid w:val="00BA5C51"/>
    <w:rsid w:val="00BA5EC0"/>
    <w:rsid w:val="00BB2038"/>
    <w:rsid w:val="00BC0F40"/>
    <w:rsid w:val="00BD4E99"/>
    <w:rsid w:val="00BE20E5"/>
    <w:rsid w:val="00BE2210"/>
    <w:rsid w:val="00BF12D0"/>
    <w:rsid w:val="00C13B8D"/>
    <w:rsid w:val="00C16DD6"/>
    <w:rsid w:val="00C251CD"/>
    <w:rsid w:val="00C27365"/>
    <w:rsid w:val="00C418AB"/>
    <w:rsid w:val="00C52DBB"/>
    <w:rsid w:val="00C64411"/>
    <w:rsid w:val="00C9115E"/>
    <w:rsid w:val="00CB621F"/>
    <w:rsid w:val="00CC4E9A"/>
    <w:rsid w:val="00CC4EBF"/>
    <w:rsid w:val="00CE7B7A"/>
    <w:rsid w:val="00CF239E"/>
    <w:rsid w:val="00CF2C17"/>
    <w:rsid w:val="00CF3565"/>
    <w:rsid w:val="00D20B17"/>
    <w:rsid w:val="00D4172F"/>
    <w:rsid w:val="00D43BF5"/>
    <w:rsid w:val="00D463B8"/>
    <w:rsid w:val="00D620C7"/>
    <w:rsid w:val="00D7088D"/>
    <w:rsid w:val="00D7653E"/>
    <w:rsid w:val="00D80107"/>
    <w:rsid w:val="00D85AD8"/>
    <w:rsid w:val="00DB659E"/>
    <w:rsid w:val="00DE023E"/>
    <w:rsid w:val="00DE7382"/>
    <w:rsid w:val="00DF7C3D"/>
    <w:rsid w:val="00E1373D"/>
    <w:rsid w:val="00E175B6"/>
    <w:rsid w:val="00E177DC"/>
    <w:rsid w:val="00E216F1"/>
    <w:rsid w:val="00E24022"/>
    <w:rsid w:val="00E315F6"/>
    <w:rsid w:val="00E41273"/>
    <w:rsid w:val="00E55D4B"/>
    <w:rsid w:val="00E72BD8"/>
    <w:rsid w:val="00E839F6"/>
    <w:rsid w:val="00E96EB3"/>
    <w:rsid w:val="00E97EDD"/>
    <w:rsid w:val="00EB7E66"/>
    <w:rsid w:val="00ED1370"/>
    <w:rsid w:val="00ED2D1A"/>
    <w:rsid w:val="00ED3AA4"/>
    <w:rsid w:val="00EE0B03"/>
    <w:rsid w:val="00EE0DC9"/>
    <w:rsid w:val="00EE2B56"/>
    <w:rsid w:val="00F155CE"/>
    <w:rsid w:val="00F27AD2"/>
    <w:rsid w:val="00F40ABC"/>
    <w:rsid w:val="00F55DCB"/>
    <w:rsid w:val="00F621AB"/>
    <w:rsid w:val="00F67153"/>
    <w:rsid w:val="00F70197"/>
    <w:rsid w:val="00F93676"/>
    <w:rsid w:val="00F961F6"/>
    <w:rsid w:val="00FA2BCC"/>
    <w:rsid w:val="00FD21C5"/>
    <w:rsid w:val="00FE5581"/>
    <w:rsid w:val="00FE5CED"/>
    <w:rsid w:val="00FE7BF6"/>
    <w:rsid w:val="00FF348F"/>
    <w:rsid w:val="00FF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4F8BE"/>
  <w15:chartTrackingRefBased/>
  <w15:docId w15:val="{305C293A-F607-44FA-972A-F4A10C9B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51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65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9265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65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92651A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C16DD6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C16DD6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5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chenweizhe@hotmail.com</dc:creator>
  <cp:keywords/>
  <cp:lastModifiedBy>Yiran Zhao</cp:lastModifiedBy>
  <cp:revision>4</cp:revision>
  <dcterms:created xsi:type="dcterms:W3CDTF">2024-01-15T07:45:00Z</dcterms:created>
  <dcterms:modified xsi:type="dcterms:W3CDTF">2024-08-06T05:38:00Z</dcterms:modified>
</cp:coreProperties>
</file>