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24605" w14:textId="00F6362B" w:rsidR="00F85E28" w:rsidRPr="00C80828" w:rsidRDefault="00B40669" w:rsidP="00644597">
      <w:pPr>
        <w:spacing w:line="360" w:lineRule="auto"/>
        <w:ind w:left="-851"/>
        <w:jc w:val="left"/>
        <w:rPr>
          <w:rFonts w:ascii="Times New Roman" w:hAnsi="Times New Roman"/>
          <w:sz w:val="22"/>
        </w:rPr>
      </w:pPr>
      <w:r w:rsidRPr="00C80828">
        <w:rPr>
          <w:rFonts w:ascii="Times New Roman" w:hAnsi="Times New Roman"/>
          <w:b/>
          <w:bCs/>
          <w:sz w:val="22"/>
        </w:rPr>
        <w:t xml:space="preserve">Table </w:t>
      </w:r>
      <w:r w:rsidR="000C5BF5" w:rsidRPr="00C80828">
        <w:rPr>
          <w:rFonts w:ascii="Times New Roman" w:hAnsi="Times New Roman"/>
          <w:b/>
          <w:bCs/>
          <w:sz w:val="22"/>
        </w:rPr>
        <w:t>2</w:t>
      </w:r>
      <w:r w:rsidRPr="00C80828">
        <w:rPr>
          <w:rFonts w:ascii="Times New Roman" w:hAnsi="Times New Roman"/>
          <w:b/>
          <w:bCs/>
          <w:sz w:val="22"/>
        </w:rPr>
        <w:t>.</w:t>
      </w:r>
      <w:r w:rsidRPr="00C80828">
        <w:rPr>
          <w:rFonts w:ascii="Times New Roman" w:hAnsi="Times New Roman"/>
          <w:sz w:val="22"/>
        </w:rPr>
        <w:t xml:space="preserve"> Logistic regression analysis on the association between </w:t>
      </w:r>
      <w:r w:rsidR="0064578E" w:rsidRPr="00C80828">
        <w:rPr>
          <w:rFonts w:ascii="Times New Roman" w:hAnsi="Times New Roman"/>
          <w:sz w:val="22"/>
        </w:rPr>
        <w:t xml:space="preserve">Log </w:t>
      </w:r>
      <w:r w:rsidR="004063DD" w:rsidRPr="00C80828">
        <w:rPr>
          <w:rFonts w:ascii="Times New Roman" w:hAnsi="Times New Roman" w:hint="eastAsia"/>
          <w:sz w:val="22"/>
        </w:rPr>
        <w:t>CMI</w:t>
      </w:r>
      <w:r w:rsidR="001764C2" w:rsidRPr="00C80828">
        <w:rPr>
          <w:rFonts w:ascii="Times New Roman" w:hAnsi="Times New Roman"/>
          <w:sz w:val="22"/>
        </w:rPr>
        <w:t xml:space="preserve"> </w:t>
      </w:r>
      <w:r w:rsidR="00C035DF" w:rsidRPr="00C80828">
        <w:rPr>
          <w:rFonts w:ascii="Times New Roman" w:hAnsi="Times New Roman"/>
          <w:sz w:val="22"/>
        </w:rPr>
        <w:t>and</w:t>
      </w:r>
      <w:r w:rsidR="001764C2" w:rsidRPr="00C80828">
        <w:rPr>
          <w:rFonts w:ascii="Times New Roman" w:hAnsi="Times New Roman"/>
          <w:sz w:val="22"/>
        </w:rPr>
        <w:t xml:space="preserve"> </w:t>
      </w:r>
      <w:r w:rsidR="0064578E" w:rsidRPr="00C80828">
        <w:rPr>
          <w:rFonts w:ascii="Times New Roman" w:hAnsi="Times New Roman"/>
          <w:sz w:val="22"/>
        </w:rPr>
        <w:t>infertility</w:t>
      </w:r>
      <w:r w:rsidR="00BA220B" w:rsidRPr="00C80828">
        <w:rPr>
          <w:rFonts w:ascii="Times New Roman" w:hAnsi="Times New Roman"/>
          <w:sz w:val="22"/>
        </w:rPr>
        <w:t>.</w:t>
      </w:r>
    </w:p>
    <w:tbl>
      <w:tblPr>
        <w:tblW w:w="10870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3"/>
        <w:gridCol w:w="1984"/>
        <w:gridCol w:w="993"/>
        <w:gridCol w:w="283"/>
        <w:gridCol w:w="1985"/>
        <w:gridCol w:w="992"/>
        <w:gridCol w:w="283"/>
        <w:gridCol w:w="1985"/>
        <w:gridCol w:w="992"/>
      </w:tblGrid>
      <w:tr w:rsidR="003349E2" w:rsidRPr="00C80828" w14:paraId="34A2102F" w14:textId="77777777" w:rsidTr="003349E2">
        <w:trPr>
          <w:trHeight w:val="287"/>
        </w:trPr>
        <w:tc>
          <w:tcPr>
            <w:tcW w:w="1373" w:type="dxa"/>
            <w:vMerge w:val="restart"/>
            <w:tcBorders>
              <w:left w:val="nil"/>
              <w:right w:val="nil"/>
            </w:tcBorders>
            <w:vAlign w:val="center"/>
          </w:tcPr>
          <w:p w14:paraId="4C7510DF" w14:textId="79C9DF99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/>
                <w:sz w:val="22"/>
              </w:rPr>
              <w:t xml:space="preserve">Log </w:t>
            </w:r>
            <w:r w:rsidRPr="00C80828">
              <w:rPr>
                <w:rFonts w:ascii="Times New Roman" w:hAnsi="Times New Roman" w:hint="eastAsia"/>
                <w:sz w:val="22"/>
              </w:rPr>
              <w:t>CMI</w:t>
            </w: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3E8B7855" w14:textId="18557371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 xml:space="preserve">  Crude model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07942AD3" w14:textId="77777777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3CA59107" w14:textId="480FFE65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/>
                <w:sz w:val="22"/>
              </w:rPr>
              <w:t>Model 1</w:t>
            </w:r>
            <w:r w:rsidRPr="00C80828">
              <w:rPr>
                <w:rFonts w:ascii="Times New Roman" w:hAnsi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36B99AA7" w14:textId="77777777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7824BE36" w14:textId="38200203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/>
                <w:sz w:val="22"/>
              </w:rPr>
              <w:t>M</w:t>
            </w:r>
            <w:r w:rsidRPr="00C80828">
              <w:rPr>
                <w:rFonts w:ascii="Times New Roman" w:hAnsi="Times New Roman" w:hint="eastAsia"/>
                <w:sz w:val="22"/>
              </w:rPr>
              <w:t>o</w:t>
            </w:r>
            <w:r w:rsidRPr="00C80828">
              <w:rPr>
                <w:rFonts w:ascii="Times New Roman" w:hAnsi="Times New Roman"/>
                <w:sz w:val="22"/>
              </w:rPr>
              <w:t xml:space="preserve">del 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2</w:t>
            </w:r>
            <w:r w:rsidRPr="00C80828">
              <w:rPr>
                <w:rFonts w:ascii="Times New Roman" w:hAnsi="Times New Roman"/>
                <w:kern w:val="0"/>
                <w:sz w:val="22"/>
                <w:vertAlign w:val="superscript"/>
              </w:rPr>
              <w:t>b</w:t>
            </w:r>
          </w:p>
        </w:tc>
      </w:tr>
      <w:tr w:rsidR="003349E2" w:rsidRPr="00C80828" w14:paraId="741B38B1" w14:textId="77777777" w:rsidTr="00D34DA5">
        <w:trPr>
          <w:trHeight w:val="370"/>
        </w:trPr>
        <w:tc>
          <w:tcPr>
            <w:tcW w:w="1373" w:type="dxa"/>
            <w:vMerge/>
            <w:tcBorders>
              <w:left w:val="nil"/>
              <w:right w:val="nil"/>
            </w:tcBorders>
          </w:tcPr>
          <w:p w14:paraId="4853AA93" w14:textId="77777777" w:rsidR="003349E2" w:rsidRPr="00C80828" w:rsidRDefault="003349E2" w:rsidP="00644597">
            <w:pPr>
              <w:spacing w:line="360" w:lineRule="auto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CC39887" w14:textId="77777777" w:rsidR="003349E2" w:rsidRPr="00C80828" w:rsidRDefault="003349E2" w:rsidP="00644597">
            <w:pPr>
              <w:spacing w:line="360" w:lineRule="auto"/>
              <w:ind w:firstLineChars="100" w:firstLine="220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OR (95% CI)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6BF45B1" w14:textId="77777777" w:rsidR="003349E2" w:rsidRPr="00C80828" w:rsidRDefault="003349E2" w:rsidP="00644597">
            <w:pPr>
              <w:spacing w:line="360" w:lineRule="auto"/>
              <w:ind w:firstLineChars="100" w:firstLine="220"/>
              <w:rPr>
                <w:rFonts w:ascii="Times New Roman" w:hAnsi="Times New Roman"/>
                <w:bCs/>
                <w:kern w:val="0"/>
                <w:sz w:val="22"/>
              </w:rPr>
            </w:pPr>
            <w:r w:rsidRPr="00C80828">
              <w:rPr>
                <w:rFonts w:ascii="Times New Roman" w:hAnsi="Times New Roman"/>
                <w:bCs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72E15830" w14:textId="77777777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A010ED1" w14:textId="77777777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OR (95% CI)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5A238A0" w14:textId="77777777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5B631DA7" w14:textId="77777777" w:rsidR="003349E2" w:rsidRPr="00C80828" w:rsidRDefault="003349E2" w:rsidP="00644597">
            <w:pPr>
              <w:spacing w:line="360" w:lineRule="auto"/>
              <w:jc w:val="lef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4756D1C" w14:textId="6C7DD4EC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OR (95% CI)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7E76BB1" w14:textId="77777777" w:rsidR="003349E2" w:rsidRPr="00C80828" w:rsidRDefault="003349E2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i/>
                <w:iCs/>
                <w:kern w:val="0"/>
                <w:sz w:val="22"/>
              </w:rPr>
              <w:t>P</w:t>
            </w:r>
          </w:p>
        </w:tc>
      </w:tr>
      <w:tr w:rsidR="004063DD" w:rsidRPr="00C80828" w14:paraId="60657398" w14:textId="77777777" w:rsidTr="00C6356C">
        <w:trPr>
          <w:trHeight w:val="280"/>
        </w:trPr>
        <w:tc>
          <w:tcPr>
            <w:tcW w:w="1373" w:type="dxa"/>
            <w:tcBorders>
              <w:left w:val="nil"/>
              <w:bottom w:val="nil"/>
              <w:right w:val="nil"/>
            </w:tcBorders>
          </w:tcPr>
          <w:p w14:paraId="535AE4DF" w14:textId="1C4B5101" w:rsidR="004063DD" w:rsidRPr="00C80828" w:rsidRDefault="003349E2" w:rsidP="0064459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sz w:val="22"/>
              </w:rPr>
              <w:t>C</w:t>
            </w:r>
            <w:r w:rsidR="004063DD" w:rsidRPr="00C80828">
              <w:rPr>
                <w:rFonts w:ascii="Times New Roman" w:hAnsi="Times New Roman"/>
                <w:bCs/>
                <w:sz w:val="22"/>
              </w:rPr>
              <w:t>ontinuous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10B218A" w14:textId="0045151D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2.859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1.806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4.528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312A5DF" w14:textId="7D7E856D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D71FD5A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9115F62" w14:textId="78709FF0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2.680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1.647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4.365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A84FC8E" w14:textId="0AD7F316" w:rsidR="004063DD" w:rsidRPr="00C80828" w:rsidRDefault="004063DD" w:rsidP="00644597">
            <w:pPr>
              <w:spacing w:line="360" w:lineRule="auto"/>
              <w:jc w:val="right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6AD9B823" w14:textId="77777777" w:rsidR="004063DD" w:rsidRPr="00C80828" w:rsidRDefault="004063DD" w:rsidP="00644597">
            <w:pPr>
              <w:spacing w:line="360" w:lineRule="auto"/>
              <w:jc w:val="lef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3D7A0DC7" w14:textId="45780838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2.411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1.416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4.112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E6F56E6" w14:textId="3CA3CE09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 xml:space="preserve"> 0.00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4063DD" w:rsidRPr="00C80828" w14:paraId="2965831B" w14:textId="77777777" w:rsidTr="00C6356C">
        <w:trPr>
          <w:trHeight w:val="280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1D2AB269" w14:textId="0BE40C2E" w:rsidR="004063DD" w:rsidRPr="00C80828" w:rsidRDefault="003349E2" w:rsidP="0064459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/>
                <w:sz w:val="22"/>
              </w:rPr>
              <w:t>C</w:t>
            </w:r>
            <w:r w:rsidR="004063DD" w:rsidRPr="00C80828">
              <w:rPr>
                <w:rFonts w:ascii="Times New Roman" w:hAnsi="Times New Roman"/>
                <w:sz w:val="22"/>
              </w:rPr>
              <w:t>ategories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0B3798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6086B3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1C81FA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B344E2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66960E" w14:textId="77777777" w:rsidR="004063DD" w:rsidRPr="00C80828" w:rsidRDefault="004063DD" w:rsidP="00644597">
            <w:pPr>
              <w:spacing w:line="360" w:lineRule="auto"/>
              <w:jc w:val="righ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97459E" w14:textId="77777777" w:rsidR="004063DD" w:rsidRPr="00C80828" w:rsidRDefault="004063DD" w:rsidP="00644597">
            <w:pPr>
              <w:spacing w:line="360" w:lineRule="auto"/>
              <w:jc w:val="lef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569084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F31B28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063DD" w:rsidRPr="00C80828" w14:paraId="54F5FCFC" w14:textId="77777777" w:rsidTr="00C6356C">
        <w:trPr>
          <w:trHeight w:val="280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2F107758" w14:textId="04CAEBBB" w:rsidR="004063DD" w:rsidRPr="00C80828" w:rsidRDefault="004063DD" w:rsidP="0064459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sz w:val="22"/>
              </w:rPr>
              <w:t>Q</w:t>
            </w:r>
            <w:r w:rsidRPr="00C80828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BF3EBE" w14:textId="5F566044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Ref.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D6B559" w14:textId="31BB65DD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F7E542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022EB38" w14:textId="211D4099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Ref.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A69FCE" w14:textId="7D3FAF91" w:rsidR="004063DD" w:rsidRPr="00C80828" w:rsidRDefault="004063DD" w:rsidP="00644597">
            <w:pPr>
              <w:spacing w:line="360" w:lineRule="auto"/>
              <w:jc w:val="righ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4D8139" w14:textId="77777777" w:rsidR="004063DD" w:rsidRPr="00C80828" w:rsidRDefault="004063DD" w:rsidP="00644597">
            <w:pPr>
              <w:spacing w:line="360" w:lineRule="auto"/>
              <w:jc w:val="lef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6323F4" w14:textId="19CA465D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Ref.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66FC9D" w14:textId="0F3F372E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063DD" w:rsidRPr="00C80828" w14:paraId="5679D308" w14:textId="77777777" w:rsidTr="00C6356C">
        <w:trPr>
          <w:trHeight w:val="33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7BF7233D" w14:textId="42477FB4" w:rsidR="004063DD" w:rsidRPr="00C80828" w:rsidRDefault="004063DD" w:rsidP="0064459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 w:hint="eastAsia"/>
                <w:sz w:val="22"/>
              </w:rPr>
              <w:t>Q</w:t>
            </w:r>
            <w:r w:rsidRPr="00C80828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0FD73E" w14:textId="63E84E29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889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2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6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5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2.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857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C13792" w14:textId="6CBDA86B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 xml:space="preserve"> 0.00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2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7DB1E9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1EF144" w14:textId="7790274F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82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0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1.217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2.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756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1A8B54" w14:textId="5906AECB" w:rsidR="004063DD" w:rsidRPr="00C80828" w:rsidRDefault="00351B79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 xml:space="preserve"> </w:t>
            </w:r>
            <w:r w:rsidR="004063DD" w:rsidRPr="00C80828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C80828">
              <w:rPr>
                <w:rFonts w:ascii="Times New Roman" w:hAnsi="Times New Roman"/>
                <w:bCs/>
                <w:sz w:val="22"/>
              </w:rPr>
              <w:t>0.00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4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5FF640" w14:textId="77777777" w:rsidR="004063DD" w:rsidRPr="00C80828" w:rsidRDefault="004063DD" w:rsidP="00644597">
            <w:pPr>
              <w:spacing w:line="360" w:lineRule="auto"/>
              <w:jc w:val="lef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76BBD5" w14:textId="512D4E50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790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1.197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2.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707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10B845" w14:textId="42F2FBDD" w:rsidR="004063DD" w:rsidRPr="00C80828" w:rsidRDefault="00351B79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0.0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05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4063DD" w:rsidRPr="00C80828" w14:paraId="62F9244A" w14:textId="77777777" w:rsidTr="00C6356C">
        <w:trPr>
          <w:trHeight w:val="33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4A3B2E0B" w14:textId="78266BAF" w:rsidR="004063DD" w:rsidRPr="00C80828" w:rsidRDefault="004063DD" w:rsidP="0064459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 w:hint="eastAsia"/>
                <w:sz w:val="22"/>
              </w:rPr>
              <w:t>Q</w:t>
            </w:r>
            <w:r w:rsidRPr="00C80828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6240D9" w14:textId="411EDB5A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2.2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16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498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3.3</w:t>
            </w:r>
            <w:r w:rsidR="004005FA" w:rsidRPr="00C80828">
              <w:rPr>
                <w:rFonts w:ascii="Times New Roman" w:hAnsi="Times New Roman" w:hint="eastAsia"/>
                <w:bCs/>
                <w:sz w:val="22"/>
              </w:rPr>
              <w:t>27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5EB167" w14:textId="3DC45483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C89DD3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5B8697" w14:textId="3C760EAF" w:rsidR="004063DD" w:rsidRPr="00C80828" w:rsidRDefault="00351B79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2.045</w:t>
            </w:r>
            <w:r w:rsidR="004063DD"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="004063DD"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375</w:t>
            </w:r>
            <w:r w:rsidR="004063DD"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3.083</w:t>
            </w:r>
            <w:r w:rsidR="004063DD"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4707A7" w14:textId="40DFBD38" w:rsidR="004063DD" w:rsidRPr="00C80828" w:rsidRDefault="00351B79" w:rsidP="00644597">
            <w:pPr>
              <w:spacing w:line="360" w:lineRule="auto"/>
              <w:jc w:val="right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FD5F5F" w14:textId="77777777" w:rsidR="004063DD" w:rsidRPr="00C80828" w:rsidRDefault="004063DD" w:rsidP="00644597">
            <w:pPr>
              <w:spacing w:line="360" w:lineRule="auto"/>
              <w:jc w:val="lef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4080DA" w14:textId="340206D5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937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298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2.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929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9BEDA7" w14:textId="53063446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0.0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4063DD" w:rsidRPr="00C80828" w14:paraId="70AFE1A2" w14:textId="77777777" w:rsidTr="00C6356C">
        <w:trPr>
          <w:trHeight w:val="33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EDC67DD" w14:textId="54458DD0" w:rsidR="004063DD" w:rsidRPr="00C80828" w:rsidRDefault="004063DD" w:rsidP="0064459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 w:hint="eastAsia"/>
                <w:sz w:val="22"/>
              </w:rPr>
              <w:t>Q</w:t>
            </w:r>
            <w:r w:rsidRPr="00C80828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896BE4" w14:textId="34A08D26" w:rsidR="004063DD" w:rsidRPr="00C80828" w:rsidRDefault="004005FA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2</w:t>
            </w:r>
            <w:r w:rsidR="004063DD" w:rsidRPr="00C80828">
              <w:rPr>
                <w:rFonts w:ascii="Times New Roman" w:hAnsi="Times New Roman" w:hint="eastAsia"/>
                <w:bCs/>
                <w:sz w:val="22"/>
              </w:rPr>
              <w:t>.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234</w:t>
            </w:r>
            <w:r w:rsidR="004063DD"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</w:t>
            </w:r>
            <w:r w:rsidR="004063DD" w:rsidRPr="00C80828">
              <w:rPr>
                <w:rFonts w:ascii="Times New Roman" w:hAnsi="Times New Roman" w:hint="eastAsia"/>
                <w:bCs/>
                <w:sz w:val="22"/>
              </w:rPr>
              <w:t>.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511</w:t>
            </w:r>
            <w:r w:rsidR="004063DD"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3</w:t>
            </w:r>
            <w:r w:rsidR="004063DD" w:rsidRPr="00C80828">
              <w:rPr>
                <w:rFonts w:ascii="Times New Roman" w:hAnsi="Times New Roman" w:hint="eastAsia"/>
                <w:bCs/>
                <w:sz w:val="22"/>
              </w:rPr>
              <w:t>.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353</w:t>
            </w:r>
            <w:r w:rsidR="004063DD"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FCE52A" w14:textId="2E2BE048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F06635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8DD2F3" w14:textId="0C90C737" w:rsidR="004063DD" w:rsidRPr="00C80828" w:rsidRDefault="00351B79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2.053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1.371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3.117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E289FF" w14:textId="3EA03E01" w:rsidR="004063DD" w:rsidRPr="00C80828" w:rsidRDefault="00351B79" w:rsidP="00644597">
            <w:pPr>
              <w:spacing w:line="360" w:lineRule="auto"/>
              <w:jc w:val="right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D4CDAE" w14:textId="77777777" w:rsidR="004063DD" w:rsidRPr="00C80828" w:rsidRDefault="004063DD" w:rsidP="00644597">
            <w:pPr>
              <w:spacing w:line="360" w:lineRule="auto"/>
              <w:jc w:val="left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E38872" w14:textId="5F242E39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843</w:t>
            </w:r>
            <w:r w:rsidRPr="00C80828">
              <w:rPr>
                <w:rFonts w:ascii="Times New Roman" w:hAnsi="Times New Roman"/>
                <w:bCs/>
                <w:sz w:val="22"/>
              </w:rPr>
              <w:t xml:space="preserve"> (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1.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20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5</w:t>
            </w:r>
            <w:r w:rsidRPr="00C80828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C80828">
              <w:rPr>
                <w:rFonts w:ascii="Times New Roman" w:hAnsi="Times New Roman" w:hint="eastAsia"/>
                <w:bCs/>
                <w:sz w:val="22"/>
              </w:rPr>
              <w:t>2.8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48</w:t>
            </w:r>
            <w:r w:rsidRPr="00C80828">
              <w:rPr>
                <w:rFonts w:ascii="Times New Roman" w:hAnsi="Times New Roman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F6372F" w14:textId="3557654A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0.0</w:t>
            </w:r>
            <w:r w:rsidR="00351B79" w:rsidRPr="00C80828">
              <w:rPr>
                <w:rFonts w:ascii="Times New Roman" w:hAnsi="Times New Roman" w:hint="eastAsia"/>
                <w:bCs/>
                <w:sz w:val="22"/>
              </w:rPr>
              <w:t>05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4063DD" w:rsidRPr="00C80828" w14:paraId="6B15C282" w14:textId="77777777" w:rsidTr="00C6356C">
        <w:trPr>
          <w:trHeight w:val="343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1BAF1" w14:textId="41ECE4E7" w:rsidR="004063DD" w:rsidRPr="00C80828" w:rsidRDefault="004063DD" w:rsidP="0064459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</w:rPr>
            </w:pPr>
            <w:r w:rsidRPr="00C80828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C80828">
              <w:rPr>
                <w:rFonts w:ascii="Times New Roman" w:hAnsi="Times New Roman"/>
                <w:sz w:val="22"/>
              </w:rPr>
              <w:t xml:space="preserve"> for trend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D82A5" w14:textId="7B2CE6AE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9DEA3" w14:textId="569D825E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F063B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ED84F" w14:textId="3B576F72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>&lt; 0.001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CFE22" w14:textId="15D6E1D8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E1101" w14:textId="77777777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F251D" w14:textId="0EBCF573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C80828">
              <w:rPr>
                <w:rFonts w:ascii="Times New Roman" w:hAnsi="Times New Roman"/>
                <w:bCs/>
                <w:sz w:val="22"/>
              </w:rPr>
              <w:t xml:space="preserve"> 0.00</w:t>
            </w:r>
            <w:r w:rsidR="003F3731" w:rsidRPr="00C80828">
              <w:rPr>
                <w:rFonts w:ascii="Times New Roman" w:hAnsi="Times New Roman" w:hint="eastAsia"/>
                <w:bCs/>
                <w:sz w:val="22"/>
              </w:rPr>
              <w:t>8</w:t>
            </w:r>
            <w:r w:rsidRPr="00C80828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F8387" w14:textId="4BFA60D2" w:rsidR="004063DD" w:rsidRPr="00C80828" w:rsidRDefault="004063DD" w:rsidP="00644597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3CD3E7B8" w14:textId="03069A97" w:rsidR="00270778" w:rsidRPr="00C80828" w:rsidRDefault="00F85E28" w:rsidP="00644597">
      <w:pPr>
        <w:spacing w:line="360" w:lineRule="auto"/>
        <w:ind w:left="-1361" w:firstLineChars="200" w:firstLine="440"/>
        <w:jc w:val="left"/>
        <w:rPr>
          <w:rFonts w:ascii="Times New Roman" w:hAnsi="Times New Roman"/>
          <w:sz w:val="22"/>
        </w:rPr>
      </w:pPr>
      <w:r w:rsidRPr="00C80828">
        <w:rPr>
          <w:rFonts w:ascii="Times New Roman" w:hAnsi="Times New Roman"/>
          <w:sz w:val="22"/>
          <w:vertAlign w:val="superscript"/>
        </w:rPr>
        <w:t>*</w:t>
      </w:r>
      <w:r w:rsidRPr="00C80828">
        <w:rPr>
          <w:rFonts w:ascii="Times New Roman" w:hAnsi="Times New Roman"/>
          <w:sz w:val="22"/>
        </w:rPr>
        <w:t xml:space="preserve"> Statistically significant (</w:t>
      </w:r>
      <w:r w:rsidRPr="00C80828">
        <w:rPr>
          <w:rFonts w:ascii="Times New Roman" w:hAnsi="Times New Roman"/>
          <w:i/>
          <w:sz w:val="22"/>
        </w:rPr>
        <w:t>P</w:t>
      </w:r>
      <w:r w:rsidRPr="00C80828">
        <w:rPr>
          <w:rFonts w:ascii="Times New Roman" w:hAnsi="Times New Roman"/>
          <w:sz w:val="22"/>
        </w:rPr>
        <w:t>&lt;0.05).</w:t>
      </w:r>
    </w:p>
    <w:p w14:paraId="17984DCE" w14:textId="77777777" w:rsidR="003A290F" w:rsidRPr="00C80828" w:rsidRDefault="001E20FB" w:rsidP="00644597">
      <w:pPr>
        <w:spacing w:line="360" w:lineRule="auto"/>
        <w:ind w:left="-1361" w:firstLineChars="200" w:firstLine="440"/>
        <w:jc w:val="left"/>
        <w:rPr>
          <w:rFonts w:ascii="Times New Roman" w:hAnsi="Times New Roman"/>
          <w:sz w:val="22"/>
        </w:rPr>
      </w:pPr>
      <w:proofErr w:type="spellStart"/>
      <w:r w:rsidRPr="00C80828">
        <w:rPr>
          <w:rFonts w:ascii="Times New Roman" w:hAnsi="Times New Roman"/>
          <w:sz w:val="22"/>
          <w:vertAlign w:val="superscript"/>
        </w:rPr>
        <w:t>a</w:t>
      </w:r>
      <w:r w:rsidRPr="00C80828">
        <w:rPr>
          <w:rFonts w:ascii="Times New Roman" w:hAnsi="Times New Roman"/>
          <w:sz w:val="22"/>
        </w:rPr>
        <w:t>Model</w:t>
      </w:r>
      <w:proofErr w:type="spellEnd"/>
      <w:r w:rsidRPr="00C80828">
        <w:rPr>
          <w:rFonts w:ascii="Times New Roman" w:hAnsi="Times New Roman"/>
          <w:sz w:val="22"/>
        </w:rPr>
        <w:t xml:space="preserve"> 1</w:t>
      </w:r>
      <w:r w:rsidR="003A290F" w:rsidRPr="00C80828">
        <w:rPr>
          <w:rFonts w:ascii="Times New Roman" w:hAnsi="Times New Roman"/>
          <w:sz w:val="22"/>
        </w:rPr>
        <w:t>was</w:t>
      </w:r>
      <w:r w:rsidRPr="00C80828">
        <w:rPr>
          <w:rFonts w:ascii="Times New Roman" w:hAnsi="Times New Roman"/>
          <w:sz w:val="22"/>
        </w:rPr>
        <w:t xml:space="preserve"> adjusted for age, race</w:t>
      </w:r>
      <w:r w:rsidR="00284713" w:rsidRPr="00C80828">
        <w:rPr>
          <w:rFonts w:ascii="Times New Roman" w:hAnsi="Times New Roman"/>
          <w:sz w:val="22"/>
        </w:rPr>
        <w:t>,</w:t>
      </w:r>
      <w:r w:rsidRPr="00C80828">
        <w:rPr>
          <w:rFonts w:ascii="Times New Roman" w:hAnsi="Times New Roman"/>
          <w:sz w:val="22"/>
        </w:rPr>
        <w:t xml:space="preserve"> </w:t>
      </w:r>
      <w:r w:rsidR="0080698F" w:rsidRPr="00C80828">
        <w:rPr>
          <w:rFonts w:ascii="Times New Roman" w:hAnsi="Times New Roman"/>
          <w:sz w:val="22"/>
        </w:rPr>
        <w:t>marital status</w:t>
      </w:r>
      <w:r w:rsidR="002F006E" w:rsidRPr="00C80828">
        <w:rPr>
          <w:rFonts w:ascii="Times New Roman" w:hAnsi="Times New Roman" w:hint="eastAsia"/>
          <w:sz w:val="22"/>
        </w:rPr>
        <w:t>,</w:t>
      </w:r>
      <w:r w:rsidR="002F006E" w:rsidRPr="00C80828">
        <w:rPr>
          <w:rFonts w:ascii="Times New Roman" w:hAnsi="Times New Roman"/>
          <w:sz w:val="22"/>
        </w:rPr>
        <w:t xml:space="preserve"> </w:t>
      </w:r>
      <w:r w:rsidR="004063DD" w:rsidRPr="00C80828">
        <w:rPr>
          <w:rFonts w:ascii="Times New Roman" w:hAnsi="Times New Roman"/>
          <w:sz w:val="22"/>
        </w:rPr>
        <w:t xml:space="preserve">and </w:t>
      </w:r>
      <w:r w:rsidR="002F006E" w:rsidRPr="00C80828">
        <w:rPr>
          <w:rFonts w:ascii="Times New Roman" w:hAnsi="Times New Roman"/>
          <w:sz w:val="22"/>
        </w:rPr>
        <w:t>education</w:t>
      </w:r>
      <w:r w:rsidR="003A290F" w:rsidRPr="00C80828">
        <w:rPr>
          <w:rFonts w:ascii="Times New Roman" w:hAnsi="Times New Roman"/>
          <w:sz w:val="22"/>
        </w:rPr>
        <w:t>.</w:t>
      </w:r>
    </w:p>
    <w:p w14:paraId="4C47627D" w14:textId="53547A42" w:rsidR="003A290F" w:rsidRPr="00C80828" w:rsidRDefault="001E20FB" w:rsidP="00644597">
      <w:pPr>
        <w:spacing w:line="360" w:lineRule="auto"/>
        <w:ind w:leftChars="-450" w:left="-945"/>
        <w:jc w:val="left"/>
        <w:rPr>
          <w:rFonts w:ascii="Times New Roman" w:hAnsi="Times New Roman"/>
          <w:sz w:val="22"/>
        </w:rPr>
      </w:pPr>
      <w:proofErr w:type="spellStart"/>
      <w:r w:rsidRPr="00C80828">
        <w:rPr>
          <w:rFonts w:ascii="Times New Roman" w:hAnsi="Times New Roman"/>
          <w:sz w:val="22"/>
          <w:vertAlign w:val="superscript"/>
        </w:rPr>
        <w:t>b</w:t>
      </w:r>
      <w:r w:rsidRPr="00C80828">
        <w:rPr>
          <w:rFonts w:ascii="Times New Roman" w:hAnsi="Times New Roman"/>
          <w:sz w:val="22"/>
        </w:rPr>
        <w:t>Model</w:t>
      </w:r>
      <w:proofErr w:type="spellEnd"/>
      <w:r w:rsidRPr="00C80828">
        <w:rPr>
          <w:rFonts w:ascii="Times New Roman" w:hAnsi="Times New Roman"/>
          <w:sz w:val="22"/>
        </w:rPr>
        <w:t xml:space="preserve"> 2</w:t>
      </w:r>
      <w:r w:rsidR="003A290F" w:rsidRPr="00C80828">
        <w:rPr>
          <w:rFonts w:ascii="Times New Roman" w:hAnsi="Times New Roman"/>
          <w:sz w:val="22"/>
        </w:rPr>
        <w:t xml:space="preserve"> was</w:t>
      </w:r>
      <w:r w:rsidRPr="00C80828">
        <w:rPr>
          <w:rFonts w:ascii="Times New Roman" w:hAnsi="Times New Roman"/>
          <w:sz w:val="22"/>
        </w:rPr>
        <w:t xml:space="preserve"> </w:t>
      </w:r>
      <w:r w:rsidR="003A290F" w:rsidRPr="00C80828">
        <w:rPr>
          <w:rFonts w:ascii="Times New Roman" w:hAnsi="Times New Roman"/>
          <w:sz w:val="22"/>
        </w:rPr>
        <w:t>adjusted for age, race, marital status</w:t>
      </w:r>
      <w:r w:rsidR="003A290F" w:rsidRPr="00C80828">
        <w:rPr>
          <w:rFonts w:ascii="Times New Roman" w:hAnsi="Times New Roman" w:hint="eastAsia"/>
          <w:sz w:val="22"/>
        </w:rPr>
        <w:t>,</w:t>
      </w:r>
      <w:r w:rsidR="003A290F" w:rsidRPr="00C80828">
        <w:rPr>
          <w:rFonts w:ascii="Times New Roman" w:hAnsi="Times New Roman"/>
          <w:sz w:val="22"/>
        </w:rPr>
        <w:t xml:space="preserve"> education,</w:t>
      </w:r>
      <w:r w:rsidRPr="00C80828">
        <w:rPr>
          <w:rFonts w:ascii="Times New Roman" w:hAnsi="Times New Roman"/>
          <w:sz w:val="22"/>
        </w:rPr>
        <w:t xml:space="preserve"> smoking status, drinking status, hypertension</w:t>
      </w:r>
      <w:r w:rsidR="003A290F" w:rsidRPr="00C80828">
        <w:rPr>
          <w:rFonts w:ascii="Times New Roman" w:hAnsi="Times New Roman"/>
          <w:sz w:val="22"/>
        </w:rPr>
        <w:t xml:space="preserve"> and diabetes.</w:t>
      </w:r>
    </w:p>
    <w:p w14:paraId="4CADE37B" w14:textId="59349BE0" w:rsidR="003A290F" w:rsidRPr="00C80828" w:rsidRDefault="002D5385" w:rsidP="00644597">
      <w:pPr>
        <w:spacing w:line="360" w:lineRule="auto"/>
        <w:ind w:left="-1361" w:firstLineChars="200" w:firstLine="440"/>
        <w:jc w:val="left"/>
        <w:rPr>
          <w:rFonts w:ascii="Times New Roman" w:hAnsi="Times New Roman"/>
          <w:sz w:val="22"/>
        </w:rPr>
      </w:pPr>
      <w:r w:rsidRPr="00C80828">
        <w:rPr>
          <w:rFonts w:ascii="Times New Roman" w:hAnsi="Times New Roman"/>
          <w:sz w:val="22"/>
        </w:rPr>
        <w:t xml:space="preserve">CMI, cardiometabolic index; </w:t>
      </w:r>
      <w:r w:rsidR="003A290F" w:rsidRPr="00C80828">
        <w:rPr>
          <w:rFonts w:ascii="Times New Roman" w:hAnsi="Times New Roman"/>
          <w:sz w:val="22"/>
        </w:rPr>
        <w:t>OR, odds ratio; CI</w:t>
      </w:r>
      <w:r w:rsidR="003A290F" w:rsidRPr="00C80828">
        <w:rPr>
          <w:rFonts w:ascii="Times New Roman" w:hAnsi="Times New Roman"/>
          <w:kern w:val="0"/>
          <w:sz w:val="22"/>
        </w:rPr>
        <w:t xml:space="preserve">, confidence interval; Q, </w:t>
      </w:r>
      <w:r w:rsidRPr="00C80828">
        <w:rPr>
          <w:rFonts w:ascii="Times New Roman" w:hAnsi="Times New Roman"/>
          <w:kern w:val="0"/>
          <w:sz w:val="22"/>
        </w:rPr>
        <w:t>quartile</w:t>
      </w:r>
      <w:r w:rsidR="003A290F" w:rsidRPr="00C80828">
        <w:rPr>
          <w:rFonts w:ascii="Times New Roman" w:hAnsi="Times New Roman"/>
          <w:kern w:val="0"/>
          <w:sz w:val="22"/>
        </w:rPr>
        <w:t>.</w:t>
      </w:r>
    </w:p>
    <w:p w14:paraId="08E4FAFB" w14:textId="77777777" w:rsidR="001E20FB" w:rsidRPr="00644597" w:rsidRDefault="001E20FB" w:rsidP="00644597">
      <w:pPr>
        <w:spacing w:line="360" w:lineRule="auto"/>
        <w:jc w:val="left"/>
        <w:rPr>
          <w:rFonts w:ascii="Times New Roman" w:hAnsi="Times New Roman"/>
          <w:szCs w:val="21"/>
        </w:rPr>
      </w:pPr>
    </w:p>
    <w:sectPr w:rsidR="001E20FB" w:rsidRPr="00644597" w:rsidSect="006544C2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BA37B" w14:textId="77777777" w:rsidR="005303BC" w:rsidRDefault="005303BC" w:rsidP="00F85E28">
      <w:r>
        <w:separator/>
      </w:r>
    </w:p>
  </w:endnote>
  <w:endnote w:type="continuationSeparator" w:id="0">
    <w:p w14:paraId="1293BA80" w14:textId="77777777" w:rsidR="005303BC" w:rsidRDefault="005303BC" w:rsidP="00F8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F3D33" w14:textId="77777777" w:rsidR="005303BC" w:rsidRDefault="005303BC" w:rsidP="00F85E28">
      <w:r>
        <w:separator/>
      </w:r>
    </w:p>
  </w:footnote>
  <w:footnote w:type="continuationSeparator" w:id="0">
    <w:p w14:paraId="45EBB0E1" w14:textId="77777777" w:rsidR="005303BC" w:rsidRDefault="005303BC" w:rsidP="00F85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bordersDoNotSurroundHeader/>
  <w:bordersDoNotSurroundFooter/>
  <w:proofState w:spelling="clean" w:grammar="clean"/>
  <w:defaultTabStop w:val="5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3szQwMLEwMDcyMDBQ0lEKTi0uzszPAykwrAUADIVSlCwAAAA="/>
  </w:docVars>
  <w:rsids>
    <w:rsidRoot w:val="00293DE7"/>
    <w:rsid w:val="00005683"/>
    <w:rsid w:val="00011A4A"/>
    <w:rsid w:val="00013D04"/>
    <w:rsid w:val="000368B4"/>
    <w:rsid w:val="000517AA"/>
    <w:rsid w:val="0005517B"/>
    <w:rsid w:val="00097758"/>
    <w:rsid w:val="000A73B6"/>
    <w:rsid w:val="000C2C9D"/>
    <w:rsid w:val="000C5BF5"/>
    <w:rsid w:val="000D0B3C"/>
    <w:rsid w:val="001335F4"/>
    <w:rsid w:val="00137BAC"/>
    <w:rsid w:val="00155D3A"/>
    <w:rsid w:val="00155E18"/>
    <w:rsid w:val="00166CBF"/>
    <w:rsid w:val="001764C2"/>
    <w:rsid w:val="00192324"/>
    <w:rsid w:val="0019322E"/>
    <w:rsid w:val="00196CDF"/>
    <w:rsid w:val="001B02C0"/>
    <w:rsid w:val="001B56FA"/>
    <w:rsid w:val="001C3D4F"/>
    <w:rsid w:val="001C6B15"/>
    <w:rsid w:val="001C6CBD"/>
    <w:rsid w:val="001C7864"/>
    <w:rsid w:val="001D4D75"/>
    <w:rsid w:val="001E20FB"/>
    <w:rsid w:val="001E3BE6"/>
    <w:rsid w:val="001E5D63"/>
    <w:rsid w:val="001F0C10"/>
    <w:rsid w:val="001F7A10"/>
    <w:rsid w:val="00212CEE"/>
    <w:rsid w:val="00234D5B"/>
    <w:rsid w:val="00237714"/>
    <w:rsid w:val="002557F2"/>
    <w:rsid w:val="002564D7"/>
    <w:rsid w:val="0025742C"/>
    <w:rsid w:val="00270778"/>
    <w:rsid w:val="00272F64"/>
    <w:rsid w:val="00284713"/>
    <w:rsid w:val="00293DE7"/>
    <w:rsid w:val="002A6600"/>
    <w:rsid w:val="002D083C"/>
    <w:rsid w:val="002D12C9"/>
    <w:rsid w:val="002D2195"/>
    <w:rsid w:val="002D5385"/>
    <w:rsid w:val="002E2D6C"/>
    <w:rsid w:val="002F006E"/>
    <w:rsid w:val="002F51AD"/>
    <w:rsid w:val="003016D5"/>
    <w:rsid w:val="00306304"/>
    <w:rsid w:val="003067E8"/>
    <w:rsid w:val="0031016E"/>
    <w:rsid w:val="00333515"/>
    <w:rsid w:val="003349E2"/>
    <w:rsid w:val="00350E66"/>
    <w:rsid w:val="00350F2B"/>
    <w:rsid w:val="00351B79"/>
    <w:rsid w:val="00352CA0"/>
    <w:rsid w:val="003550A8"/>
    <w:rsid w:val="00366E0C"/>
    <w:rsid w:val="003A290F"/>
    <w:rsid w:val="003B004A"/>
    <w:rsid w:val="003B4D09"/>
    <w:rsid w:val="003E2DF4"/>
    <w:rsid w:val="003F3731"/>
    <w:rsid w:val="004005FA"/>
    <w:rsid w:val="004063DD"/>
    <w:rsid w:val="00415D19"/>
    <w:rsid w:val="00420193"/>
    <w:rsid w:val="00443633"/>
    <w:rsid w:val="00446692"/>
    <w:rsid w:val="00446B95"/>
    <w:rsid w:val="00452BA5"/>
    <w:rsid w:val="00453196"/>
    <w:rsid w:val="00456BD8"/>
    <w:rsid w:val="00471B1C"/>
    <w:rsid w:val="00475415"/>
    <w:rsid w:val="00480060"/>
    <w:rsid w:val="0048261C"/>
    <w:rsid w:val="004A6962"/>
    <w:rsid w:val="004E2442"/>
    <w:rsid w:val="004E2ECB"/>
    <w:rsid w:val="004E37C1"/>
    <w:rsid w:val="004E6F26"/>
    <w:rsid w:val="00506E41"/>
    <w:rsid w:val="005109F1"/>
    <w:rsid w:val="00520DB7"/>
    <w:rsid w:val="005303BC"/>
    <w:rsid w:val="005363E4"/>
    <w:rsid w:val="0054192E"/>
    <w:rsid w:val="0054618B"/>
    <w:rsid w:val="00592F79"/>
    <w:rsid w:val="005B0EC1"/>
    <w:rsid w:val="005D4CAA"/>
    <w:rsid w:val="005E0005"/>
    <w:rsid w:val="00601FCB"/>
    <w:rsid w:val="00611065"/>
    <w:rsid w:val="0061790A"/>
    <w:rsid w:val="00630FFD"/>
    <w:rsid w:val="00644597"/>
    <w:rsid w:val="0064578E"/>
    <w:rsid w:val="00651FD7"/>
    <w:rsid w:val="006544C2"/>
    <w:rsid w:val="00654C6E"/>
    <w:rsid w:val="006779D2"/>
    <w:rsid w:val="006955EE"/>
    <w:rsid w:val="006966A6"/>
    <w:rsid w:val="006A3A3E"/>
    <w:rsid w:val="006A7F9D"/>
    <w:rsid w:val="006B45FD"/>
    <w:rsid w:val="006F15AC"/>
    <w:rsid w:val="00715324"/>
    <w:rsid w:val="00731685"/>
    <w:rsid w:val="00733B51"/>
    <w:rsid w:val="00734D43"/>
    <w:rsid w:val="0073663B"/>
    <w:rsid w:val="007841FF"/>
    <w:rsid w:val="007A0B46"/>
    <w:rsid w:val="007A0DF7"/>
    <w:rsid w:val="007D4EAC"/>
    <w:rsid w:val="007D7361"/>
    <w:rsid w:val="0080698F"/>
    <w:rsid w:val="00817A1C"/>
    <w:rsid w:val="00824444"/>
    <w:rsid w:val="00826EF0"/>
    <w:rsid w:val="00834CBE"/>
    <w:rsid w:val="00836AD7"/>
    <w:rsid w:val="00844C2C"/>
    <w:rsid w:val="00844C55"/>
    <w:rsid w:val="00847C61"/>
    <w:rsid w:val="008554CD"/>
    <w:rsid w:val="008577CD"/>
    <w:rsid w:val="008706D1"/>
    <w:rsid w:val="008B4592"/>
    <w:rsid w:val="008B69AD"/>
    <w:rsid w:val="008E1C94"/>
    <w:rsid w:val="008F0C76"/>
    <w:rsid w:val="008F49B3"/>
    <w:rsid w:val="00910EE0"/>
    <w:rsid w:val="00913A71"/>
    <w:rsid w:val="0091778E"/>
    <w:rsid w:val="00931361"/>
    <w:rsid w:val="00933DA9"/>
    <w:rsid w:val="0094331D"/>
    <w:rsid w:val="00944B9C"/>
    <w:rsid w:val="009560A5"/>
    <w:rsid w:val="009567B4"/>
    <w:rsid w:val="0096519D"/>
    <w:rsid w:val="009715C6"/>
    <w:rsid w:val="00980945"/>
    <w:rsid w:val="009809A3"/>
    <w:rsid w:val="00981768"/>
    <w:rsid w:val="0098292F"/>
    <w:rsid w:val="009C05E2"/>
    <w:rsid w:val="009C600E"/>
    <w:rsid w:val="009F01FD"/>
    <w:rsid w:val="00A049E1"/>
    <w:rsid w:val="00A23286"/>
    <w:rsid w:val="00A319A6"/>
    <w:rsid w:val="00A4613A"/>
    <w:rsid w:val="00A55E82"/>
    <w:rsid w:val="00A87B08"/>
    <w:rsid w:val="00AA18ED"/>
    <w:rsid w:val="00AA7C2A"/>
    <w:rsid w:val="00AE112E"/>
    <w:rsid w:val="00AE5C60"/>
    <w:rsid w:val="00AF62FF"/>
    <w:rsid w:val="00AF757E"/>
    <w:rsid w:val="00B10270"/>
    <w:rsid w:val="00B17269"/>
    <w:rsid w:val="00B24C45"/>
    <w:rsid w:val="00B40669"/>
    <w:rsid w:val="00B42DEC"/>
    <w:rsid w:val="00B57AC2"/>
    <w:rsid w:val="00B6030B"/>
    <w:rsid w:val="00B7400C"/>
    <w:rsid w:val="00B75057"/>
    <w:rsid w:val="00B861A1"/>
    <w:rsid w:val="00B936BA"/>
    <w:rsid w:val="00BA099B"/>
    <w:rsid w:val="00BA220B"/>
    <w:rsid w:val="00BA3A87"/>
    <w:rsid w:val="00BC54F8"/>
    <w:rsid w:val="00BC59E7"/>
    <w:rsid w:val="00BE036A"/>
    <w:rsid w:val="00BE4E16"/>
    <w:rsid w:val="00C035DF"/>
    <w:rsid w:val="00C230C3"/>
    <w:rsid w:val="00C251CD"/>
    <w:rsid w:val="00C34049"/>
    <w:rsid w:val="00C429CC"/>
    <w:rsid w:val="00C42AC9"/>
    <w:rsid w:val="00C50456"/>
    <w:rsid w:val="00C57186"/>
    <w:rsid w:val="00C57C76"/>
    <w:rsid w:val="00C619B4"/>
    <w:rsid w:val="00C6356C"/>
    <w:rsid w:val="00C67AF5"/>
    <w:rsid w:val="00C73A17"/>
    <w:rsid w:val="00C80828"/>
    <w:rsid w:val="00C947F4"/>
    <w:rsid w:val="00CE5C24"/>
    <w:rsid w:val="00CF0194"/>
    <w:rsid w:val="00D0078D"/>
    <w:rsid w:val="00D13B6E"/>
    <w:rsid w:val="00D15930"/>
    <w:rsid w:val="00D32CAA"/>
    <w:rsid w:val="00D349F6"/>
    <w:rsid w:val="00D46747"/>
    <w:rsid w:val="00D475F4"/>
    <w:rsid w:val="00DC654E"/>
    <w:rsid w:val="00E0433C"/>
    <w:rsid w:val="00E201E3"/>
    <w:rsid w:val="00E20597"/>
    <w:rsid w:val="00E26A73"/>
    <w:rsid w:val="00E3094C"/>
    <w:rsid w:val="00E35E91"/>
    <w:rsid w:val="00EA6C8D"/>
    <w:rsid w:val="00EB48B5"/>
    <w:rsid w:val="00EE432F"/>
    <w:rsid w:val="00EF39AF"/>
    <w:rsid w:val="00F020E5"/>
    <w:rsid w:val="00F27829"/>
    <w:rsid w:val="00F40EB5"/>
    <w:rsid w:val="00F67B8A"/>
    <w:rsid w:val="00F67C1C"/>
    <w:rsid w:val="00F83CF2"/>
    <w:rsid w:val="00F84905"/>
    <w:rsid w:val="00F85E28"/>
    <w:rsid w:val="00F92F9B"/>
    <w:rsid w:val="00FA5765"/>
    <w:rsid w:val="00FC1202"/>
    <w:rsid w:val="00FC6A4B"/>
    <w:rsid w:val="00FD1B1A"/>
    <w:rsid w:val="00FE3C8E"/>
    <w:rsid w:val="00FF5B17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68FB6"/>
  <w15:chartTrackingRefBased/>
  <w15:docId w15:val="{6AE4E68D-3D3A-44EA-88F5-337AFDC2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E2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F85E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5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F85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7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chenweizhe@hotmail.com</dc:creator>
  <cp:keywords/>
  <cp:lastModifiedBy>Yiran Zhao</cp:lastModifiedBy>
  <cp:revision>5</cp:revision>
  <dcterms:created xsi:type="dcterms:W3CDTF">2024-01-15T05:29:00Z</dcterms:created>
  <dcterms:modified xsi:type="dcterms:W3CDTF">2024-08-06T05:37:00Z</dcterms:modified>
</cp:coreProperties>
</file>