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28655" w14:textId="6F3EDE27" w:rsidR="0092651A" w:rsidRPr="00AD61D6" w:rsidRDefault="0092651A" w:rsidP="00F14626">
      <w:pPr>
        <w:spacing w:line="360" w:lineRule="auto"/>
        <w:ind w:leftChars="-270" w:left="-567"/>
        <w:rPr>
          <w:rFonts w:ascii="Times New Roman" w:hAnsi="Times New Roman"/>
          <w:sz w:val="22"/>
        </w:rPr>
      </w:pPr>
      <w:r w:rsidRPr="00AD61D6">
        <w:rPr>
          <w:rFonts w:ascii="Times New Roman" w:hAnsi="Times New Roman"/>
          <w:b/>
          <w:bCs/>
          <w:sz w:val="22"/>
        </w:rPr>
        <w:t>Table 1</w:t>
      </w:r>
      <w:r w:rsidR="004B18F6" w:rsidRPr="00AD61D6">
        <w:rPr>
          <w:rFonts w:ascii="Times New Roman" w:hAnsi="Times New Roman"/>
          <w:b/>
          <w:bCs/>
          <w:sz w:val="22"/>
        </w:rPr>
        <w:t>.</w:t>
      </w:r>
      <w:r w:rsidR="004B18F6" w:rsidRPr="00AD61D6">
        <w:rPr>
          <w:rFonts w:ascii="Times New Roman" w:hAnsi="Times New Roman"/>
          <w:sz w:val="22"/>
        </w:rPr>
        <w:t xml:space="preserve"> </w:t>
      </w:r>
      <w:r w:rsidR="00BE2210" w:rsidRPr="00AD61D6">
        <w:rPr>
          <w:rFonts w:ascii="Times New Roman" w:hAnsi="Times New Roman"/>
          <w:sz w:val="22"/>
        </w:rPr>
        <w:t>Baseline characteristics of participants</w:t>
      </w:r>
    </w:p>
    <w:tbl>
      <w:tblPr>
        <w:tblW w:w="100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653"/>
        <w:gridCol w:w="2079"/>
        <w:gridCol w:w="2079"/>
        <w:gridCol w:w="993"/>
      </w:tblGrid>
      <w:tr w:rsidR="0092651A" w:rsidRPr="00AD61D6" w14:paraId="0B729CE1" w14:textId="77777777" w:rsidTr="00AD61D6">
        <w:trPr>
          <w:trHeight w:val="114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D8434B" w14:textId="77777777" w:rsidR="0092651A" w:rsidRPr="00AD61D6" w:rsidRDefault="00BE2210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Variables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619A7AF9" w14:textId="77777777" w:rsidR="0092651A" w:rsidRPr="00AD61D6" w:rsidRDefault="0092651A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Total</w:t>
            </w:r>
          </w:p>
          <w:p w14:paraId="7E6C7D7E" w14:textId="0251DF09" w:rsidR="0092651A" w:rsidRPr="00AD61D6" w:rsidRDefault="0092651A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(n=</w:t>
            </w:r>
            <w:r w:rsidR="002778B5" w:rsidRPr="00AD61D6">
              <w:rPr>
                <w:rFonts w:ascii="Times New Roman" w:hAnsi="Times New Roman"/>
                <w:bCs/>
                <w:kern w:val="0"/>
                <w:sz w:val="22"/>
              </w:rPr>
              <w:t>2333</w:t>
            </w: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23173F37" w14:textId="58990116" w:rsidR="00EB7E66" w:rsidRPr="00AD61D6" w:rsidRDefault="00BE2210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Non-</w:t>
            </w:r>
            <w:r w:rsidR="00E177DC" w:rsidRPr="00AD61D6">
              <w:rPr>
                <w:rFonts w:ascii="Times New Roman" w:hAnsi="Times New Roman"/>
                <w:bCs/>
                <w:kern w:val="0"/>
                <w:sz w:val="22"/>
              </w:rPr>
              <w:t>Infertility</w:t>
            </w:r>
            <w:r w:rsidR="00EB7E66" w:rsidRPr="00AD61D6">
              <w:rPr>
                <w:rFonts w:ascii="Times New Roman" w:hAnsi="Times New Roman"/>
                <w:bCs/>
                <w:kern w:val="0"/>
                <w:sz w:val="22"/>
              </w:rPr>
              <w:t xml:space="preserve"> </w:t>
            </w:r>
          </w:p>
          <w:p w14:paraId="4DE0DEF2" w14:textId="76C65217" w:rsidR="0092651A" w:rsidRPr="00AD61D6" w:rsidRDefault="0092651A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(n=</w:t>
            </w:r>
            <w:r w:rsidR="00E177DC" w:rsidRPr="00AD61D6">
              <w:rPr>
                <w:rFonts w:ascii="Times New Roman" w:hAnsi="Times New Roman"/>
                <w:bCs/>
                <w:kern w:val="0"/>
                <w:sz w:val="22"/>
              </w:rPr>
              <w:t>2</w:t>
            </w:r>
            <w:r w:rsidR="002778B5" w:rsidRPr="00AD61D6">
              <w:rPr>
                <w:rFonts w:ascii="Times New Roman" w:hAnsi="Times New Roman"/>
                <w:bCs/>
                <w:kern w:val="0"/>
                <w:sz w:val="22"/>
              </w:rPr>
              <w:t>059</w:t>
            </w: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14:paraId="46D5CC12" w14:textId="046B878B" w:rsidR="00EB7E66" w:rsidRPr="00AD61D6" w:rsidRDefault="00E177DC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Infertility</w:t>
            </w:r>
            <w:r w:rsidR="00EB7E66" w:rsidRPr="00AD61D6">
              <w:rPr>
                <w:rFonts w:ascii="Times New Roman" w:hAnsi="Times New Roman"/>
                <w:bCs/>
                <w:kern w:val="0"/>
                <w:sz w:val="22"/>
              </w:rPr>
              <w:t xml:space="preserve"> </w:t>
            </w:r>
          </w:p>
          <w:p w14:paraId="1302A66F" w14:textId="35AB538C" w:rsidR="0092651A" w:rsidRPr="00AD61D6" w:rsidRDefault="0092651A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(n=</w:t>
            </w:r>
            <w:r w:rsidR="002778B5" w:rsidRPr="00AD61D6">
              <w:rPr>
                <w:rFonts w:ascii="Times New Roman" w:hAnsi="Times New Roman"/>
                <w:bCs/>
                <w:kern w:val="0"/>
                <w:sz w:val="22"/>
              </w:rPr>
              <w:t>274</w:t>
            </w: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7B7A645" w14:textId="77777777" w:rsidR="0092651A" w:rsidRPr="00AD61D6" w:rsidRDefault="0092651A" w:rsidP="00F146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bCs/>
                <w:i/>
                <w:iCs/>
                <w:kern w:val="0"/>
                <w:sz w:val="22"/>
              </w:rPr>
              <w:t>P</w:t>
            </w:r>
          </w:p>
        </w:tc>
      </w:tr>
      <w:tr w:rsidR="00605434" w:rsidRPr="00AD61D6" w14:paraId="70122AD5" w14:textId="77777777" w:rsidTr="00AD61D6">
        <w:trPr>
          <w:trHeight w:val="174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46F92839" w14:textId="3F7724DB" w:rsidR="00605434" w:rsidRPr="00AD61D6" w:rsidRDefault="00605434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Age, years, mean (SD)</w:t>
            </w:r>
          </w:p>
        </w:tc>
        <w:tc>
          <w:tcPr>
            <w:tcW w:w="1653" w:type="dxa"/>
            <w:tcBorders>
              <w:top w:val="single" w:sz="4" w:space="0" w:color="auto"/>
              <w:bottom w:val="nil"/>
            </w:tcBorders>
            <w:vAlign w:val="center"/>
          </w:tcPr>
          <w:p w14:paraId="5F88ED4B" w14:textId="329A9E3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31.37 (8.21)</w:t>
            </w:r>
          </w:p>
        </w:tc>
        <w:tc>
          <w:tcPr>
            <w:tcW w:w="2079" w:type="dxa"/>
            <w:tcBorders>
              <w:top w:val="single" w:sz="4" w:space="0" w:color="auto"/>
              <w:bottom w:val="nil"/>
            </w:tcBorders>
            <w:vAlign w:val="center"/>
          </w:tcPr>
          <w:p w14:paraId="2304473D" w14:textId="4354D8E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31.03 (8.28)</w:t>
            </w:r>
          </w:p>
        </w:tc>
        <w:tc>
          <w:tcPr>
            <w:tcW w:w="2079" w:type="dxa"/>
            <w:tcBorders>
              <w:top w:val="single" w:sz="4" w:space="0" w:color="auto"/>
              <w:bottom w:val="nil"/>
            </w:tcBorders>
            <w:vAlign w:val="center"/>
          </w:tcPr>
          <w:p w14:paraId="762DC5B3" w14:textId="3010B82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33.91 (7.15)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5065C5C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>&lt; 0.001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9F5CB3" w:rsidRPr="00AD61D6" w14:paraId="3B78188F" w14:textId="77777777" w:rsidTr="00AD61D6">
        <w:trPr>
          <w:trHeight w:val="174"/>
          <w:jc w:val="center"/>
        </w:trPr>
        <w:tc>
          <w:tcPr>
            <w:tcW w:w="3261" w:type="dxa"/>
            <w:tcBorders>
              <w:top w:val="nil"/>
              <w:bottom w:val="nil"/>
            </w:tcBorders>
          </w:tcPr>
          <w:p w14:paraId="5056BDF6" w14:textId="2C6DBDA6" w:rsidR="009F5CB3" w:rsidRPr="00AD61D6" w:rsidRDefault="009F5CB3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Age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2AC25737" w14:textId="77777777" w:rsidR="009F5CB3" w:rsidRPr="00AD61D6" w:rsidRDefault="009F5CB3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7C98B271" w14:textId="77777777" w:rsidR="009F5CB3" w:rsidRPr="00AD61D6" w:rsidRDefault="009F5CB3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0902949C" w14:textId="77777777" w:rsidR="009F5CB3" w:rsidRPr="00AD61D6" w:rsidRDefault="009F5CB3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30BEC61" w14:textId="11D1939E" w:rsidR="009F5CB3" w:rsidRPr="00AD61D6" w:rsidRDefault="00E177DC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>&lt; 0.001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13F716BB" w14:textId="77777777" w:rsidTr="00AD61D6">
        <w:trPr>
          <w:trHeight w:val="114"/>
          <w:jc w:val="center"/>
        </w:trPr>
        <w:tc>
          <w:tcPr>
            <w:tcW w:w="3261" w:type="dxa"/>
            <w:tcBorders>
              <w:top w:val="nil"/>
              <w:bottom w:val="nil"/>
            </w:tcBorders>
          </w:tcPr>
          <w:p w14:paraId="461F6450" w14:textId="48EA7958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&lt; 35 years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3D58335E" w14:textId="67538FD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1426 (61.12)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7BB782F9" w14:textId="23B377C6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1289 (62.60)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4A2884E4" w14:textId="164F7793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137 (50.00)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F7EF12D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3477CC20" w14:textId="77777777" w:rsidTr="00AD61D6">
        <w:trPr>
          <w:trHeight w:val="114"/>
          <w:jc w:val="center"/>
        </w:trPr>
        <w:tc>
          <w:tcPr>
            <w:tcW w:w="3261" w:type="dxa"/>
            <w:tcBorders>
              <w:top w:val="nil"/>
              <w:bottom w:val="nil"/>
            </w:tcBorders>
          </w:tcPr>
          <w:p w14:paraId="092FAD13" w14:textId="7142F571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≥ 35 years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050F5AAB" w14:textId="3F479FDB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907 (38.88)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3915FE68" w14:textId="73DC236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770 (37.40)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1BCD9CAC" w14:textId="4731587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137 (50.00)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A003180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907BF5" w:rsidRPr="00AD61D6" w14:paraId="260C6966" w14:textId="77777777" w:rsidTr="00AD61D6">
        <w:trPr>
          <w:trHeight w:val="114"/>
          <w:jc w:val="center"/>
        </w:trPr>
        <w:tc>
          <w:tcPr>
            <w:tcW w:w="3261" w:type="dxa"/>
          </w:tcPr>
          <w:p w14:paraId="709661DB" w14:textId="77777777" w:rsidR="00907BF5" w:rsidRPr="00AD61D6" w:rsidRDefault="00907BF5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 xml:space="preserve">Race </w:t>
            </w:r>
          </w:p>
        </w:tc>
        <w:tc>
          <w:tcPr>
            <w:tcW w:w="1653" w:type="dxa"/>
          </w:tcPr>
          <w:p w14:paraId="5434FE93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10173C86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6679A277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635A9B80" w14:textId="1D6FD652" w:rsidR="00907BF5" w:rsidRPr="00AD61D6" w:rsidRDefault="00735072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 xml:space="preserve"> 0.0</w:t>
            </w:r>
            <w:r w:rsidR="00605434" w:rsidRPr="00AD61D6">
              <w:rPr>
                <w:rFonts w:ascii="Times New Roman" w:hAnsi="Times New Roman" w:hint="eastAsia"/>
                <w:bCs/>
                <w:sz w:val="22"/>
              </w:rPr>
              <w:t>33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6B008EDB" w14:textId="77777777" w:rsidTr="00AD61D6">
        <w:trPr>
          <w:trHeight w:val="114"/>
          <w:jc w:val="center"/>
        </w:trPr>
        <w:tc>
          <w:tcPr>
            <w:tcW w:w="3261" w:type="dxa"/>
          </w:tcPr>
          <w:p w14:paraId="4534371C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Non-Hispanic White</w:t>
            </w:r>
          </w:p>
        </w:tc>
        <w:tc>
          <w:tcPr>
            <w:tcW w:w="1653" w:type="dxa"/>
            <w:vAlign w:val="center"/>
          </w:tcPr>
          <w:p w14:paraId="7F330AD4" w14:textId="4AC0592B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748 (32.06)</w:t>
            </w:r>
          </w:p>
        </w:tc>
        <w:tc>
          <w:tcPr>
            <w:tcW w:w="2079" w:type="dxa"/>
            <w:vAlign w:val="center"/>
          </w:tcPr>
          <w:p w14:paraId="6433692A" w14:textId="65A4DB91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639 (31.03)</w:t>
            </w:r>
          </w:p>
        </w:tc>
        <w:tc>
          <w:tcPr>
            <w:tcW w:w="2079" w:type="dxa"/>
            <w:vAlign w:val="center"/>
          </w:tcPr>
          <w:p w14:paraId="23565DBB" w14:textId="044E1388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109 (39.78)</w:t>
            </w:r>
          </w:p>
        </w:tc>
        <w:tc>
          <w:tcPr>
            <w:tcW w:w="993" w:type="dxa"/>
          </w:tcPr>
          <w:p w14:paraId="435690DF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3BDA53EB" w14:textId="77777777" w:rsidTr="00AD61D6">
        <w:trPr>
          <w:trHeight w:val="114"/>
          <w:jc w:val="center"/>
        </w:trPr>
        <w:tc>
          <w:tcPr>
            <w:tcW w:w="3261" w:type="dxa"/>
          </w:tcPr>
          <w:p w14:paraId="0F754B37" w14:textId="77777777" w:rsidR="00605434" w:rsidRPr="00AD61D6" w:rsidRDefault="00605434" w:rsidP="00F14626">
            <w:pPr>
              <w:spacing w:line="360" w:lineRule="auto"/>
              <w:ind w:firstLineChars="153" w:firstLine="337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Non-Hispanic Black</w:t>
            </w:r>
          </w:p>
        </w:tc>
        <w:tc>
          <w:tcPr>
            <w:tcW w:w="1653" w:type="dxa"/>
            <w:vAlign w:val="center"/>
          </w:tcPr>
          <w:p w14:paraId="21D346F0" w14:textId="42A9780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551 (23.62)</w:t>
            </w:r>
          </w:p>
        </w:tc>
        <w:tc>
          <w:tcPr>
            <w:tcW w:w="2079" w:type="dxa"/>
            <w:vAlign w:val="center"/>
          </w:tcPr>
          <w:p w14:paraId="41552361" w14:textId="1CDC6C39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492 (23.90)</w:t>
            </w:r>
          </w:p>
        </w:tc>
        <w:tc>
          <w:tcPr>
            <w:tcW w:w="2079" w:type="dxa"/>
            <w:vAlign w:val="center"/>
          </w:tcPr>
          <w:p w14:paraId="7A3B10EF" w14:textId="129565B2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59 (21.53)</w:t>
            </w:r>
          </w:p>
        </w:tc>
        <w:tc>
          <w:tcPr>
            <w:tcW w:w="993" w:type="dxa"/>
          </w:tcPr>
          <w:p w14:paraId="470592B7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0BE587D2" w14:textId="77777777" w:rsidTr="00AD61D6">
        <w:trPr>
          <w:trHeight w:val="114"/>
          <w:jc w:val="center"/>
        </w:trPr>
        <w:tc>
          <w:tcPr>
            <w:tcW w:w="3261" w:type="dxa"/>
          </w:tcPr>
          <w:p w14:paraId="41D22541" w14:textId="77777777" w:rsidR="00605434" w:rsidRPr="00AD61D6" w:rsidRDefault="00605434" w:rsidP="00F14626">
            <w:pPr>
              <w:spacing w:line="360" w:lineRule="auto"/>
              <w:ind w:firstLineChars="153" w:firstLine="337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Mexican-American</w:t>
            </w:r>
          </w:p>
        </w:tc>
        <w:tc>
          <w:tcPr>
            <w:tcW w:w="1653" w:type="dxa"/>
            <w:vAlign w:val="center"/>
          </w:tcPr>
          <w:p w14:paraId="35EC0202" w14:textId="4902C9B0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378 (16.20)</w:t>
            </w:r>
          </w:p>
        </w:tc>
        <w:tc>
          <w:tcPr>
            <w:tcW w:w="2079" w:type="dxa"/>
            <w:vAlign w:val="center"/>
          </w:tcPr>
          <w:p w14:paraId="3A15E6EF" w14:textId="24FC1861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337 (16.37)</w:t>
            </w:r>
          </w:p>
        </w:tc>
        <w:tc>
          <w:tcPr>
            <w:tcW w:w="2079" w:type="dxa"/>
            <w:vAlign w:val="center"/>
          </w:tcPr>
          <w:p w14:paraId="7549415A" w14:textId="10C98911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41 (14.96)</w:t>
            </w:r>
          </w:p>
        </w:tc>
        <w:tc>
          <w:tcPr>
            <w:tcW w:w="993" w:type="dxa"/>
          </w:tcPr>
          <w:p w14:paraId="165D146E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458EC866" w14:textId="77777777" w:rsidTr="00AD61D6">
        <w:trPr>
          <w:trHeight w:val="114"/>
          <w:jc w:val="center"/>
        </w:trPr>
        <w:tc>
          <w:tcPr>
            <w:tcW w:w="3261" w:type="dxa"/>
          </w:tcPr>
          <w:p w14:paraId="7F983E2E" w14:textId="22792F0A" w:rsidR="00605434" w:rsidRPr="00AD61D6" w:rsidRDefault="00605434" w:rsidP="00F14626">
            <w:pPr>
              <w:spacing w:line="360" w:lineRule="auto"/>
              <w:ind w:firstLineChars="153" w:firstLine="337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Other</w:t>
            </w:r>
            <w:r w:rsidR="0002456E" w:rsidRPr="00AD61D6">
              <w:rPr>
                <w:rFonts w:ascii="Times New Roman" w:hAnsi="Times New Roman"/>
                <w:sz w:val="22"/>
              </w:rPr>
              <w:t xml:space="preserve"> Race</w:t>
            </w:r>
          </w:p>
        </w:tc>
        <w:tc>
          <w:tcPr>
            <w:tcW w:w="1653" w:type="dxa"/>
            <w:vAlign w:val="center"/>
          </w:tcPr>
          <w:p w14:paraId="0E966213" w14:textId="4AC5D8A3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656 (28.12)</w:t>
            </w:r>
          </w:p>
        </w:tc>
        <w:tc>
          <w:tcPr>
            <w:tcW w:w="2079" w:type="dxa"/>
            <w:vAlign w:val="center"/>
          </w:tcPr>
          <w:p w14:paraId="3A3D3404" w14:textId="709E6EF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591 (28.70)</w:t>
            </w:r>
          </w:p>
        </w:tc>
        <w:tc>
          <w:tcPr>
            <w:tcW w:w="2079" w:type="dxa"/>
            <w:vAlign w:val="center"/>
          </w:tcPr>
          <w:p w14:paraId="5901515F" w14:textId="6C54773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65 (23.72)</w:t>
            </w:r>
          </w:p>
        </w:tc>
        <w:tc>
          <w:tcPr>
            <w:tcW w:w="993" w:type="dxa"/>
          </w:tcPr>
          <w:p w14:paraId="229B9423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E839F6" w:rsidRPr="00AD61D6" w14:paraId="72F20890" w14:textId="77777777" w:rsidTr="00AD61D6">
        <w:trPr>
          <w:trHeight w:val="114"/>
          <w:jc w:val="center"/>
        </w:trPr>
        <w:tc>
          <w:tcPr>
            <w:tcW w:w="3261" w:type="dxa"/>
          </w:tcPr>
          <w:p w14:paraId="11AAC80D" w14:textId="77777777" w:rsidR="00E839F6" w:rsidRPr="00AD61D6" w:rsidRDefault="00E839F6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bookmarkStart w:id="0" w:name="_Hlk159253075"/>
            <w:r w:rsidRPr="00AD61D6">
              <w:rPr>
                <w:rFonts w:ascii="Times New Roman" w:hAnsi="Times New Roman"/>
                <w:sz w:val="22"/>
              </w:rPr>
              <w:t>Marital status</w:t>
            </w:r>
            <w:bookmarkEnd w:id="0"/>
          </w:p>
        </w:tc>
        <w:tc>
          <w:tcPr>
            <w:tcW w:w="1653" w:type="dxa"/>
          </w:tcPr>
          <w:p w14:paraId="5FC949C7" w14:textId="77777777" w:rsidR="00E839F6" w:rsidRPr="00AD61D6" w:rsidRDefault="00E839F6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482033D4" w14:textId="77777777" w:rsidR="00E839F6" w:rsidRPr="00AD61D6" w:rsidRDefault="00E839F6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1671325F" w14:textId="77777777" w:rsidR="00E839F6" w:rsidRPr="00AD61D6" w:rsidRDefault="00E839F6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0FA61EA3" w14:textId="5C80125E" w:rsidR="00E839F6" w:rsidRPr="00AD61D6" w:rsidRDefault="00E177DC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>&lt; 0.001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790EEE8A" w14:textId="77777777" w:rsidTr="00AD61D6">
        <w:trPr>
          <w:trHeight w:val="114"/>
          <w:jc w:val="center"/>
        </w:trPr>
        <w:tc>
          <w:tcPr>
            <w:tcW w:w="3261" w:type="dxa"/>
          </w:tcPr>
          <w:p w14:paraId="4A3F62BD" w14:textId="5C004E5F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bookmarkStart w:id="1" w:name="_Hlk159253147"/>
            <w:r w:rsidRPr="00AD61D6">
              <w:rPr>
                <w:rFonts w:ascii="Times New Roman" w:hAnsi="Times New Roman"/>
                <w:sz w:val="22"/>
              </w:rPr>
              <w:t>Married</w:t>
            </w:r>
            <w:r w:rsidR="00FB5DC1" w:rsidRPr="00AD61D6">
              <w:rPr>
                <w:rFonts w:ascii="Times New Roman" w:hAnsi="Times New Roman" w:hint="eastAsia"/>
                <w:sz w:val="22"/>
              </w:rPr>
              <w:t>/</w:t>
            </w:r>
            <w:r w:rsidR="003D744B" w:rsidRPr="00AD61D6">
              <w:rPr>
                <w:rFonts w:ascii="Times New Roman" w:hAnsi="Times New Roman"/>
                <w:sz w:val="22"/>
              </w:rPr>
              <w:t>Cohabiting</w:t>
            </w:r>
          </w:p>
        </w:tc>
        <w:tc>
          <w:tcPr>
            <w:tcW w:w="1653" w:type="dxa"/>
            <w:vAlign w:val="center"/>
          </w:tcPr>
          <w:p w14:paraId="7CBBD22F" w14:textId="016EDC91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1228 (52.64)</w:t>
            </w:r>
          </w:p>
        </w:tc>
        <w:tc>
          <w:tcPr>
            <w:tcW w:w="2079" w:type="dxa"/>
            <w:vAlign w:val="center"/>
          </w:tcPr>
          <w:p w14:paraId="4C7B59FF" w14:textId="302892C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1024 (49.73)</w:t>
            </w:r>
          </w:p>
        </w:tc>
        <w:tc>
          <w:tcPr>
            <w:tcW w:w="2079" w:type="dxa"/>
            <w:vAlign w:val="center"/>
          </w:tcPr>
          <w:p w14:paraId="33386E78" w14:textId="10A9A0B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204 (74.45)</w:t>
            </w:r>
          </w:p>
        </w:tc>
        <w:tc>
          <w:tcPr>
            <w:tcW w:w="993" w:type="dxa"/>
          </w:tcPr>
          <w:p w14:paraId="16F2BB7A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FB5DC1" w:rsidRPr="00AD61D6" w14:paraId="7D0F9D83" w14:textId="77777777" w:rsidTr="00AD61D6">
        <w:trPr>
          <w:trHeight w:val="114"/>
          <w:jc w:val="center"/>
        </w:trPr>
        <w:tc>
          <w:tcPr>
            <w:tcW w:w="3261" w:type="dxa"/>
          </w:tcPr>
          <w:p w14:paraId="6D2DECE7" w14:textId="3BF563D0" w:rsidR="00FB5DC1" w:rsidRPr="00AD61D6" w:rsidRDefault="00FB5DC1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Widowed/Divorced/Separated</w:t>
            </w:r>
          </w:p>
        </w:tc>
        <w:tc>
          <w:tcPr>
            <w:tcW w:w="1653" w:type="dxa"/>
            <w:vAlign w:val="center"/>
          </w:tcPr>
          <w:p w14:paraId="15E63D5A" w14:textId="3600A7D8" w:rsidR="00FB5DC1" w:rsidRPr="00AD61D6" w:rsidRDefault="00FB5DC1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218 (9.34)</w:t>
            </w:r>
          </w:p>
        </w:tc>
        <w:tc>
          <w:tcPr>
            <w:tcW w:w="2079" w:type="dxa"/>
            <w:vAlign w:val="center"/>
          </w:tcPr>
          <w:p w14:paraId="3CCC5AAC" w14:textId="5233D1D9" w:rsidR="00FB5DC1" w:rsidRPr="00AD61D6" w:rsidRDefault="00FB5DC1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190 (9.23)</w:t>
            </w:r>
          </w:p>
        </w:tc>
        <w:tc>
          <w:tcPr>
            <w:tcW w:w="2079" w:type="dxa"/>
            <w:vAlign w:val="center"/>
          </w:tcPr>
          <w:p w14:paraId="06BF3C13" w14:textId="29065D81" w:rsidR="00FB5DC1" w:rsidRPr="00AD61D6" w:rsidRDefault="00FB5DC1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28 (10.22)</w:t>
            </w:r>
          </w:p>
        </w:tc>
        <w:tc>
          <w:tcPr>
            <w:tcW w:w="993" w:type="dxa"/>
          </w:tcPr>
          <w:p w14:paraId="7170523B" w14:textId="77777777" w:rsidR="00FB5DC1" w:rsidRPr="00AD61D6" w:rsidRDefault="00FB5DC1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44CC506E" w14:textId="77777777" w:rsidTr="00AD61D6">
        <w:trPr>
          <w:trHeight w:val="114"/>
          <w:jc w:val="center"/>
        </w:trPr>
        <w:tc>
          <w:tcPr>
            <w:tcW w:w="3261" w:type="dxa"/>
          </w:tcPr>
          <w:p w14:paraId="1DAE2A5F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 xml:space="preserve">Other </w:t>
            </w:r>
          </w:p>
        </w:tc>
        <w:tc>
          <w:tcPr>
            <w:tcW w:w="1653" w:type="dxa"/>
            <w:vAlign w:val="center"/>
          </w:tcPr>
          <w:p w14:paraId="3D9C507C" w14:textId="136E71B0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887 (38.02)</w:t>
            </w:r>
          </w:p>
        </w:tc>
        <w:tc>
          <w:tcPr>
            <w:tcW w:w="2079" w:type="dxa"/>
            <w:vAlign w:val="center"/>
          </w:tcPr>
          <w:p w14:paraId="30C873F3" w14:textId="6232926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845 (41.04)</w:t>
            </w:r>
          </w:p>
        </w:tc>
        <w:tc>
          <w:tcPr>
            <w:tcW w:w="2079" w:type="dxa"/>
            <w:vAlign w:val="center"/>
          </w:tcPr>
          <w:p w14:paraId="1514EF05" w14:textId="26E87298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42 (15.33)</w:t>
            </w:r>
          </w:p>
        </w:tc>
        <w:tc>
          <w:tcPr>
            <w:tcW w:w="993" w:type="dxa"/>
          </w:tcPr>
          <w:p w14:paraId="5F226011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907BF5" w:rsidRPr="00AD61D6" w14:paraId="410733D9" w14:textId="77777777" w:rsidTr="00AD61D6">
        <w:trPr>
          <w:trHeight w:val="114"/>
          <w:jc w:val="center"/>
        </w:trPr>
        <w:tc>
          <w:tcPr>
            <w:tcW w:w="3261" w:type="dxa"/>
          </w:tcPr>
          <w:p w14:paraId="6D366725" w14:textId="77777777" w:rsidR="00907BF5" w:rsidRPr="00AD61D6" w:rsidRDefault="00907BF5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bookmarkStart w:id="2" w:name="_Hlk159253242"/>
            <w:bookmarkEnd w:id="1"/>
            <w:r w:rsidRPr="00AD61D6">
              <w:rPr>
                <w:rFonts w:ascii="Times New Roman" w:hAnsi="Times New Roman"/>
                <w:sz w:val="22"/>
              </w:rPr>
              <w:t>Education level</w:t>
            </w:r>
            <w:bookmarkEnd w:id="2"/>
          </w:p>
        </w:tc>
        <w:tc>
          <w:tcPr>
            <w:tcW w:w="1653" w:type="dxa"/>
          </w:tcPr>
          <w:p w14:paraId="5B1FF8D1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749945DC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371A0441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7C220AD9" w14:textId="3CD6CDAF" w:rsidR="00907BF5" w:rsidRPr="00AD61D6" w:rsidRDefault="00192AD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>0.</w:t>
            </w:r>
            <w:r w:rsidR="00605434" w:rsidRPr="00AD61D6">
              <w:rPr>
                <w:rFonts w:ascii="Times New Roman" w:hAnsi="Times New Roman" w:hint="eastAsia"/>
                <w:bCs/>
                <w:sz w:val="22"/>
              </w:rPr>
              <w:t>128</w:t>
            </w:r>
          </w:p>
        </w:tc>
      </w:tr>
      <w:tr w:rsidR="00605434" w:rsidRPr="00AD61D6" w14:paraId="1093085A" w14:textId="77777777" w:rsidTr="00AD61D6">
        <w:trPr>
          <w:trHeight w:val="114"/>
          <w:jc w:val="center"/>
        </w:trPr>
        <w:tc>
          <w:tcPr>
            <w:tcW w:w="3261" w:type="dxa"/>
          </w:tcPr>
          <w:p w14:paraId="4C5CDFFA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bookmarkStart w:id="3" w:name="_Hlk159253253"/>
            <w:r w:rsidRPr="00AD61D6">
              <w:rPr>
                <w:rFonts w:ascii="Times New Roman" w:hAnsi="Times New Roman"/>
                <w:sz w:val="22"/>
              </w:rPr>
              <w:t>Below high school</w:t>
            </w:r>
            <w:bookmarkEnd w:id="3"/>
          </w:p>
        </w:tc>
        <w:tc>
          <w:tcPr>
            <w:tcW w:w="1653" w:type="dxa"/>
            <w:vAlign w:val="center"/>
          </w:tcPr>
          <w:p w14:paraId="220952FD" w14:textId="2A58991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444 (19.03)</w:t>
            </w:r>
          </w:p>
        </w:tc>
        <w:tc>
          <w:tcPr>
            <w:tcW w:w="2079" w:type="dxa"/>
            <w:vAlign w:val="center"/>
          </w:tcPr>
          <w:p w14:paraId="5AC16D3B" w14:textId="1E2B3E5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396 (19.23)</w:t>
            </w:r>
          </w:p>
        </w:tc>
        <w:tc>
          <w:tcPr>
            <w:tcW w:w="2079" w:type="dxa"/>
            <w:vAlign w:val="center"/>
          </w:tcPr>
          <w:p w14:paraId="4988488D" w14:textId="17C33D78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48 (17.52)</w:t>
            </w:r>
          </w:p>
        </w:tc>
        <w:tc>
          <w:tcPr>
            <w:tcW w:w="993" w:type="dxa"/>
          </w:tcPr>
          <w:p w14:paraId="0C541414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4769E519" w14:textId="77777777" w:rsidTr="00AD61D6">
        <w:trPr>
          <w:trHeight w:val="114"/>
          <w:jc w:val="center"/>
        </w:trPr>
        <w:tc>
          <w:tcPr>
            <w:tcW w:w="3261" w:type="dxa"/>
          </w:tcPr>
          <w:p w14:paraId="73B42A4D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bookmarkStart w:id="4" w:name="_Hlk159253265"/>
            <w:r w:rsidRPr="00AD61D6">
              <w:rPr>
                <w:rFonts w:ascii="Times New Roman" w:hAnsi="Times New Roman"/>
                <w:sz w:val="22"/>
              </w:rPr>
              <w:t>High school</w:t>
            </w:r>
            <w:bookmarkEnd w:id="4"/>
          </w:p>
        </w:tc>
        <w:tc>
          <w:tcPr>
            <w:tcW w:w="1653" w:type="dxa"/>
            <w:vAlign w:val="center"/>
          </w:tcPr>
          <w:p w14:paraId="61C7C25C" w14:textId="51F9026B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482 (20.66)</w:t>
            </w:r>
          </w:p>
        </w:tc>
        <w:tc>
          <w:tcPr>
            <w:tcW w:w="2079" w:type="dxa"/>
            <w:vAlign w:val="center"/>
          </w:tcPr>
          <w:p w14:paraId="47781CF6" w14:textId="70037A3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436 (21.18)</w:t>
            </w:r>
          </w:p>
        </w:tc>
        <w:tc>
          <w:tcPr>
            <w:tcW w:w="2079" w:type="dxa"/>
            <w:vAlign w:val="center"/>
          </w:tcPr>
          <w:p w14:paraId="65FBE587" w14:textId="2305AA3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46 (16.79)</w:t>
            </w:r>
          </w:p>
        </w:tc>
        <w:tc>
          <w:tcPr>
            <w:tcW w:w="993" w:type="dxa"/>
          </w:tcPr>
          <w:p w14:paraId="0BA155EC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7848ACEF" w14:textId="77777777" w:rsidTr="00AD61D6">
        <w:trPr>
          <w:trHeight w:val="114"/>
          <w:jc w:val="center"/>
        </w:trPr>
        <w:tc>
          <w:tcPr>
            <w:tcW w:w="3261" w:type="dxa"/>
          </w:tcPr>
          <w:p w14:paraId="4486C9EC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Above high school</w:t>
            </w:r>
          </w:p>
        </w:tc>
        <w:tc>
          <w:tcPr>
            <w:tcW w:w="1653" w:type="dxa"/>
            <w:vAlign w:val="center"/>
          </w:tcPr>
          <w:p w14:paraId="01FD3469" w14:textId="14744F16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1407 (60.31)</w:t>
            </w:r>
          </w:p>
        </w:tc>
        <w:tc>
          <w:tcPr>
            <w:tcW w:w="2079" w:type="dxa"/>
            <w:vAlign w:val="center"/>
          </w:tcPr>
          <w:p w14:paraId="69D0532B" w14:textId="2D81C1D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1227 (59.59)</w:t>
            </w:r>
          </w:p>
        </w:tc>
        <w:tc>
          <w:tcPr>
            <w:tcW w:w="2079" w:type="dxa"/>
            <w:vAlign w:val="center"/>
          </w:tcPr>
          <w:p w14:paraId="78138D35" w14:textId="5D46C751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180 (65.69)</w:t>
            </w:r>
          </w:p>
        </w:tc>
        <w:tc>
          <w:tcPr>
            <w:tcW w:w="993" w:type="dxa"/>
          </w:tcPr>
          <w:p w14:paraId="211D3360" w14:textId="77777777" w:rsidR="00605434" w:rsidRPr="00AD61D6" w:rsidRDefault="00605434" w:rsidP="00F14626">
            <w:pPr>
              <w:spacing w:line="360" w:lineRule="auto"/>
              <w:ind w:firstLineChars="150" w:firstLine="330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907BF5" w:rsidRPr="00AD61D6" w14:paraId="70A36BE6" w14:textId="77777777" w:rsidTr="00AD61D6">
        <w:trPr>
          <w:trHeight w:val="119"/>
          <w:jc w:val="center"/>
        </w:trPr>
        <w:tc>
          <w:tcPr>
            <w:tcW w:w="3261" w:type="dxa"/>
          </w:tcPr>
          <w:p w14:paraId="171F3C78" w14:textId="77777777" w:rsidR="00907BF5" w:rsidRPr="00AD61D6" w:rsidRDefault="00907BF5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Smoking status</w:t>
            </w:r>
          </w:p>
        </w:tc>
        <w:tc>
          <w:tcPr>
            <w:tcW w:w="1653" w:type="dxa"/>
          </w:tcPr>
          <w:p w14:paraId="245F93F3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01BB8847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1267CBB6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32FEB646" w14:textId="0FADEC60" w:rsidR="00907BF5" w:rsidRPr="00AD61D6" w:rsidRDefault="00192AD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 xml:space="preserve"> 0.00</w:t>
            </w:r>
            <w:r w:rsidR="00605434" w:rsidRPr="00AD61D6">
              <w:rPr>
                <w:rFonts w:ascii="Times New Roman" w:hAnsi="Times New Roman" w:hint="eastAsia"/>
                <w:bCs/>
                <w:sz w:val="22"/>
              </w:rPr>
              <w:t>2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5169900C" w14:textId="77777777" w:rsidTr="00AD61D6">
        <w:trPr>
          <w:trHeight w:val="114"/>
          <w:jc w:val="center"/>
        </w:trPr>
        <w:tc>
          <w:tcPr>
            <w:tcW w:w="3261" w:type="dxa"/>
          </w:tcPr>
          <w:p w14:paraId="486F59E7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Never</w:t>
            </w:r>
          </w:p>
        </w:tc>
        <w:tc>
          <w:tcPr>
            <w:tcW w:w="1653" w:type="dxa"/>
            <w:vAlign w:val="center"/>
          </w:tcPr>
          <w:p w14:paraId="72D8DCCA" w14:textId="523CDE4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1689 (72.40)</w:t>
            </w:r>
          </w:p>
        </w:tc>
        <w:tc>
          <w:tcPr>
            <w:tcW w:w="2079" w:type="dxa"/>
            <w:vAlign w:val="center"/>
          </w:tcPr>
          <w:p w14:paraId="049B247A" w14:textId="0230D039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1515 (73.58)</w:t>
            </w:r>
          </w:p>
        </w:tc>
        <w:tc>
          <w:tcPr>
            <w:tcW w:w="2079" w:type="dxa"/>
            <w:vAlign w:val="center"/>
          </w:tcPr>
          <w:p w14:paraId="4ED30FCC" w14:textId="0B27AFA6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174 (63.50)</w:t>
            </w:r>
          </w:p>
        </w:tc>
        <w:tc>
          <w:tcPr>
            <w:tcW w:w="993" w:type="dxa"/>
          </w:tcPr>
          <w:p w14:paraId="1211D6C9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4807D3B9" w14:textId="77777777" w:rsidTr="00AD61D6">
        <w:trPr>
          <w:trHeight w:val="114"/>
          <w:jc w:val="center"/>
        </w:trPr>
        <w:tc>
          <w:tcPr>
            <w:tcW w:w="3261" w:type="dxa"/>
          </w:tcPr>
          <w:p w14:paraId="59C7EA95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Former</w:t>
            </w:r>
          </w:p>
        </w:tc>
        <w:tc>
          <w:tcPr>
            <w:tcW w:w="1653" w:type="dxa"/>
            <w:vAlign w:val="center"/>
          </w:tcPr>
          <w:p w14:paraId="657F483E" w14:textId="5642B66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267 (11.44)</w:t>
            </w:r>
          </w:p>
        </w:tc>
        <w:tc>
          <w:tcPr>
            <w:tcW w:w="2079" w:type="dxa"/>
            <w:vAlign w:val="center"/>
          </w:tcPr>
          <w:p w14:paraId="5F0364DD" w14:textId="63F93C78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223 (10.83)</w:t>
            </w:r>
          </w:p>
        </w:tc>
        <w:tc>
          <w:tcPr>
            <w:tcW w:w="2079" w:type="dxa"/>
            <w:vAlign w:val="center"/>
          </w:tcPr>
          <w:p w14:paraId="2041532B" w14:textId="4E665FE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44 (16.06)</w:t>
            </w:r>
          </w:p>
        </w:tc>
        <w:tc>
          <w:tcPr>
            <w:tcW w:w="993" w:type="dxa"/>
          </w:tcPr>
          <w:p w14:paraId="05206D25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1BDF55C0" w14:textId="77777777" w:rsidTr="00AD61D6">
        <w:trPr>
          <w:trHeight w:val="114"/>
          <w:jc w:val="center"/>
        </w:trPr>
        <w:tc>
          <w:tcPr>
            <w:tcW w:w="3261" w:type="dxa"/>
          </w:tcPr>
          <w:p w14:paraId="6F522B48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Current</w:t>
            </w:r>
          </w:p>
        </w:tc>
        <w:tc>
          <w:tcPr>
            <w:tcW w:w="1653" w:type="dxa"/>
            <w:vAlign w:val="center"/>
          </w:tcPr>
          <w:p w14:paraId="3E536982" w14:textId="7B4A91A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377 (16.16)</w:t>
            </w:r>
          </w:p>
        </w:tc>
        <w:tc>
          <w:tcPr>
            <w:tcW w:w="2079" w:type="dxa"/>
            <w:vAlign w:val="center"/>
          </w:tcPr>
          <w:p w14:paraId="21037FEA" w14:textId="471C8BF0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321 (15.59)</w:t>
            </w:r>
          </w:p>
        </w:tc>
        <w:tc>
          <w:tcPr>
            <w:tcW w:w="2079" w:type="dxa"/>
            <w:vAlign w:val="center"/>
          </w:tcPr>
          <w:p w14:paraId="1E4EE5C3" w14:textId="57DDADF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56 (20.44)</w:t>
            </w:r>
          </w:p>
        </w:tc>
        <w:tc>
          <w:tcPr>
            <w:tcW w:w="993" w:type="dxa"/>
          </w:tcPr>
          <w:p w14:paraId="53D134B1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5E3AC1" w:rsidRPr="00AD61D6" w14:paraId="5EBE540F" w14:textId="77777777" w:rsidTr="00AD61D6">
        <w:trPr>
          <w:trHeight w:val="119"/>
          <w:jc w:val="center"/>
        </w:trPr>
        <w:tc>
          <w:tcPr>
            <w:tcW w:w="3261" w:type="dxa"/>
          </w:tcPr>
          <w:p w14:paraId="61E96C5B" w14:textId="77777777" w:rsidR="005E3AC1" w:rsidRPr="00AD61D6" w:rsidRDefault="005E3AC1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Drinking status</w:t>
            </w:r>
          </w:p>
        </w:tc>
        <w:tc>
          <w:tcPr>
            <w:tcW w:w="1653" w:type="dxa"/>
          </w:tcPr>
          <w:p w14:paraId="52EED572" w14:textId="77777777" w:rsidR="005E3AC1" w:rsidRPr="00AD61D6" w:rsidRDefault="005E3AC1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2F7F4FF4" w14:textId="77777777" w:rsidR="005E3AC1" w:rsidRPr="00AD61D6" w:rsidRDefault="005E3AC1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422B1FCD" w14:textId="77777777" w:rsidR="005E3AC1" w:rsidRPr="00AD61D6" w:rsidRDefault="005E3AC1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0B6FE55A" w14:textId="58BB30CB" w:rsidR="005E3AC1" w:rsidRPr="00AD61D6" w:rsidRDefault="00192AD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 xml:space="preserve"> 0.0</w:t>
            </w:r>
            <w:r w:rsidR="00605434" w:rsidRPr="00AD61D6">
              <w:rPr>
                <w:rFonts w:ascii="Times New Roman" w:hAnsi="Times New Roman" w:hint="eastAsia"/>
                <w:bCs/>
                <w:sz w:val="22"/>
              </w:rPr>
              <w:t>21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040AEA84" w14:textId="77777777" w:rsidTr="00AD61D6">
        <w:trPr>
          <w:trHeight w:val="114"/>
          <w:jc w:val="center"/>
        </w:trPr>
        <w:tc>
          <w:tcPr>
            <w:tcW w:w="3261" w:type="dxa"/>
          </w:tcPr>
          <w:p w14:paraId="46AB9D4A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Never</w:t>
            </w:r>
          </w:p>
        </w:tc>
        <w:tc>
          <w:tcPr>
            <w:tcW w:w="1653" w:type="dxa"/>
            <w:vAlign w:val="center"/>
          </w:tcPr>
          <w:p w14:paraId="40BDF18E" w14:textId="6466679B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530 (22.72)</w:t>
            </w:r>
          </w:p>
        </w:tc>
        <w:tc>
          <w:tcPr>
            <w:tcW w:w="2079" w:type="dxa"/>
            <w:vAlign w:val="center"/>
          </w:tcPr>
          <w:p w14:paraId="51E8ADFA" w14:textId="198C26F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483 (23.46)</w:t>
            </w:r>
          </w:p>
        </w:tc>
        <w:tc>
          <w:tcPr>
            <w:tcW w:w="2079" w:type="dxa"/>
            <w:vAlign w:val="center"/>
          </w:tcPr>
          <w:p w14:paraId="66671E0B" w14:textId="6ECB268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47 (17.15)</w:t>
            </w:r>
          </w:p>
        </w:tc>
        <w:tc>
          <w:tcPr>
            <w:tcW w:w="993" w:type="dxa"/>
          </w:tcPr>
          <w:p w14:paraId="1CF87E1D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12946D0D" w14:textId="77777777" w:rsidTr="00AD61D6">
        <w:trPr>
          <w:trHeight w:val="114"/>
          <w:jc w:val="center"/>
        </w:trPr>
        <w:tc>
          <w:tcPr>
            <w:tcW w:w="3261" w:type="dxa"/>
          </w:tcPr>
          <w:p w14:paraId="31D38479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Former</w:t>
            </w:r>
          </w:p>
        </w:tc>
        <w:tc>
          <w:tcPr>
            <w:tcW w:w="1653" w:type="dxa"/>
            <w:vAlign w:val="center"/>
          </w:tcPr>
          <w:p w14:paraId="1A8DEA7B" w14:textId="2B085046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79 (3.39)</w:t>
            </w:r>
          </w:p>
        </w:tc>
        <w:tc>
          <w:tcPr>
            <w:tcW w:w="2079" w:type="dxa"/>
            <w:vAlign w:val="center"/>
          </w:tcPr>
          <w:p w14:paraId="51691FF6" w14:textId="04DC21B6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66 (3.21)</w:t>
            </w:r>
          </w:p>
        </w:tc>
        <w:tc>
          <w:tcPr>
            <w:tcW w:w="2079" w:type="dxa"/>
            <w:vAlign w:val="center"/>
          </w:tcPr>
          <w:p w14:paraId="48FC11CF" w14:textId="597C11C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13 (4.74)</w:t>
            </w:r>
          </w:p>
        </w:tc>
        <w:tc>
          <w:tcPr>
            <w:tcW w:w="993" w:type="dxa"/>
          </w:tcPr>
          <w:p w14:paraId="09440C31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60D4F399" w14:textId="77777777" w:rsidTr="00AD61D6">
        <w:trPr>
          <w:trHeight w:val="114"/>
          <w:jc w:val="center"/>
        </w:trPr>
        <w:tc>
          <w:tcPr>
            <w:tcW w:w="3261" w:type="dxa"/>
          </w:tcPr>
          <w:p w14:paraId="74A32CBF" w14:textId="5400C762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 w:hint="eastAsia"/>
                <w:sz w:val="22"/>
              </w:rPr>
              <w:t>M</w:t>
            </w:r>
            <w:r w:rsidRPr="00AD61D6">
              <w:rPr>
                <w:rFonts w:ascii="Times New Roman" w:hAnsi="Times New Roman"/>
                <w:sz w:val="22"/>
              </w:rPr>
              <w:t>ild</w:t>
            </w:r>
          </w:p>
        </w:tc>
        <w:tc>
          <w:tcPr>
            <w:tcW w:w="1653" w:type="dxa"/>
            <w:vAlign w:val="center"/>
          </w:tcPr>
          <w:p w14:paraId="32F88ACE" w14:textId="629AE931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580 (24.86)</w:t>
            </w:r>
          </w:p>
        </w:tc>
        <w:tc>
          <w:tcPr>
            <w:tcW w:w="2079" w:type="dxa"/>
            <w:vAlign w:val="center"/>
          </w:tcPr>
          <w:p w14:paraId="03F1DE93" w14:textId="1178627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507 (24.62)</w:t>
            </w:r>
          </w:p>
        </w:tc>
        <w:tc>
          <w:tcPr>
            <w:tcW w:w="2079" w:type="dxa"/>
            <w:vAlign w:val="center"/>
          </w:tcPr>
          <w:p w14:paraId="70F469CB" w14:textId="46876E0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73 (26.64)</w:t>
            </w:r>
          </w:p>
        </w:tc>
        <w:tc>
          <w:tcPr>
            <w:tcW w:w="993" w:type="dxa"/>
          </w:tcPr>
          <w:p w14:paraId="6B8B7A05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410E47EB" w14:textId="77777777" w:rsidTr="00AD61D6">
        <w:trPr>
          <w:trHeight w:val="114"/>
          <w:jc w:val="center"/>
        </w:trPr>
        <w:tc>
          <w:tcPr>
            <w:tcW w:w="3261" w:type="dxa"/>
          </w:tcPr>
          <w:p w14:paraId="3417FA9B" w14:textId="6A25ED08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Moderate</w:t>
            </w:r>
          </w:p>
        </w:tc>
        <w:tc>
          <w:tcPr>
            <w:tcW w:w="1653" w:type="dxa"/>
            <w:vAlign w:val="center"/>
          </w:tcPr>
          <w:p w14:paraId="16F5CC3A" w14:textId="62D0AC4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568 (24.35)</w:t>
            </w:r>
          </w:p>
        </w:tc>
        <w:tc>
          <w:tcPr>
            <w:tcW w:w="2079" w:type="dxa"/>
            <w:vAlign w:val="center"/>
          </w:tcPr>
          <w:p w14:paraId="6EA87E39" w14:textId="5F4C7265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510 (24.77)</w:t>
            </w:r>
          </w:p>
        </w:tc>
        <w:tc>
          <w:tcPr>
            <w:tcW w:w="2079" w:type="dxa"/>
            <w:vAlign w:val="center"/>
          </w:tcPr>
          <w:p w14:paraId="50FF308A" w14:textId="71610D58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58 (21.17)</w:t>
            </w:r>
          </w:p>
        </w:tc>
        <w:tc>
          <w:tcPr>
            <w:tcW w:w="993" w:type="dxa"/>
          </w:tcPr>
          <w:p w14:paraId="68F60442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515B9A12" w14:textId="77777777" w:rsidTr="00AD61D6">
        <w:trPr>
          <w:trHeight w:val="114"/>
          <w:jc w:val="center"/>
        </w:trPr>
        <w:tc>
          <w:tcPr>
            <w:tcW w:w="3261" w:type="dxa"/>
          </w:tcPr>
          <w:p w14:paraId="63283681" w14:textId="6FE8B5C5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Heavy</w:t>
            </w:r>
          </w:p>
        </w:tc>
        <w:tc>
          <w:tcPr>
            <w:tcW w:w="1653" w:type="dxa"/>
            <w:vAlign w:val="center"/>
          </w:tcPr>
          <w:p w14:paraId="18BFE834" w14:textId="23020D2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576 (24.69)</w:t>
            </w:r>
          </w:p>
        </w:tc>
        <w:tc>
          <w:tcPr>
            <w:tcW w:w="2079" w:type="dxa"/>
            <w:vAlign w:val="center"/>
          </w:tcPr>
          <w:p w14:paraId="153BD79A" w14:textId="09DE13C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493 (23.94)</w:t>
            </w:r>
          </w:p>
        </w:tc>
        <w:tc>
          <w:tcPr>
            <w:tcW w:w="2079" w:type="dxa"/>
            <w:vAlign w:val="center"/>
          </w:tcPr>
          <w:p w14:paraId="33CAF814" w14:textId="55A5D993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83 (30.29)</w:t>
            </w:r>
          </w:p>
        </w:tc>
        <w:tc>
          <w:tcPr>
            <w:tcW w:w="993" w:type="dxa"/>
          </w:tcPr>
          <w:p w14:paraId="0C9BD589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907BF5" w:rsidRPr="00AD61D6" w14:paraId="0120791D" w14:textId="77777777" w:rsidTr="00AD61D6">
        <w:trPr>
          <w:trHeight w:val="114"/>
          <w:jc w:val="center"/>
        </w:trPr>
        <w:tc>
          <w:tcPr>
            <w:tcW w:w="3261" w:type="dxa"/>
          </w:tcPr>
          <w:p w14:paraId="457AB8E9" w14:textId="77777777" w:rsidR="00907BF5" w:rsidRPr="00AD61D6" w:rsidRDefault="00C13B8D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Hypertension</w:t>
            </w:r>
          </w:p>
        </w:tc>
        <w:tc>
          <w:tcPr>
            <w:tcW w:w="1653" w:type="dxa"/>
          </w:tcPr>
          <w:p w14:paraId="1014A541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03146397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403D5B71" w14:textId="77777777" w:rsidR="00907BF5" w:rsidRPr="00AD61D6" w:rsidRDefault="00907BF5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0CE9D1C0" w14:textId="3DB29472" w:rsidR="00907BF5" w:rsidRPr="00AD61D6" w:rsidRDefault="00192AD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>&lt; 0.001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103739EF" w14:textId="77777777" w:rsidTr="00AD61D6">
        <w:trPr>
          <w:trHeight w:val="114"/>
          <w:jc w:val="center"/>
        </w:trPr>
        <w:tc>
          <w:tcPr>
            <w:tcW w:w="3261" w:type="dxa"/>
          </w:tcPr>
          <w:p w14:paraId="55D2F027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 w:hint="eastAsia"/>
                <w:kern w:val="0"/>
                <w:sz w:val="22"/>
              </w:rPr>
              <w:t>No</w:t>
            </w:r>
          </w:p>
        </w:tc>
        <w:tc>
          <w:tcPr>
            <w:tcW w:w="1653" w:type="dxa"/>
            <w:vAlign w:val="center"/>
          </w:tcPr>
          <w:p w14:paraId="1853DEDD" w14:textId="4ACFBB8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1967 (84.31)</w:t>
            </w:r>
          </w:p>
        </w:tc>
        <w:tc>
          <w:tcPr>
            <w:tcW w:w="2079" w:type="dxa"/>
            <w:vAlign w:val="center"/>
          </w:tcPr>
          <w:p w14:paraId="6499894B" w14:textId="018FA188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1764 (85.67)</w:t>
            </w:r>
          </w:p>
        </w:tc>
        <w:tc>
          <w:tcPr>
            <w:tcW w:w="2079" w:type="dxa"/>
            <w:vAlign w:val="center"/>
          </w:tcPr>
          <w:p w14:paraId="7134E73F" w14:textId="4218196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203 (74.09)</w:t>
            </w:r>
          </w:p>
        </w:tc>
        <w:tc>
          <w:tcPr>
            <w:tcW w:w="993" w:type="dxa"/>
          </w:tcPr>
          <w:p w14:paraId="15985666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10C83E4B" w14:textId="77777777" w:rsidTr="00AD61D6">
        <w:trPr>
          <w:trHeight w:val="114"/>
          <w:jc w:val="center"/>
        </w:trPr>
        <w:tc>
          <w:tcPr>
            <w:tcW w:w="3261" w:type="dxa"/>
          </w:tcPr>
          <w:p w14:paraId="31B6461D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1653" w:type="dxa"/>
            <w:vAlign w:val="center"/>
          </w:tcPr>
          <w:p w14:paraId="38AC9A88" w14:textId="0BED7660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366 (15.69)</w:t>
            </w:r>
          </w:p>
        </w:tc>
        <w:tc>
          <w:tcPr>
            <w:tcW w:w="2079" w:type="dxa"/>
            <w:vAlign w:val="center"/>
          </w:tcPr>
          <w:p w14:paraId="50B11EA2" w14:textId="2F10060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295 (14.33)</w:t>
            </w:r>
          </w:p>
        </w:tc>
        <w:tc>
          <w:tcPr>
            <w:tcW w:w="2079" w:type="dxa"/>
            <w:vAlign w:val="center"/>
          </w:tcPr>
          <w:p w14:paraId="35F114C7" w14:textId="3D60B28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71 (25.91)</w:t>
            </w:r>
          </w:p>
        </w:tc>
        <w:tc>
          <w:tcPr>
            <w:tcW w:w="993" w:type="dxa"/>
          </w:tcPr>
          <w:p w14:paraId="7CB6EDA8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13B8D" w:rsidRPr="00AD61D6" w14:paraId="276D56A4" w14:textId="77777777" w:rsidTr="00AD61D6">
        <w:trPr>
          <w:trHeight w:val="114"/>
          <w:jc w:val="center"/>
        </w:trPr>
        <w:tc>
          <w:tcPr>
            <w:tcW w:w="3261" w:type="dxa"/>
          </w:tcPr>
          <w:p w14:paraId="6D0A8B40" w14:textId="77777777" w:rsidR="00C13B8D" w:rsidRPr="00AD61D6" w:rsidRDefault="00C13B8D" w:rsidP="00F14626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Diabetes</w:t>
            </w:r>
          </w:p>
        </w:tc>
        <w:tc>
          <w:tcPr>
            <w:tcW w:w="1653" w:type="dxa"/>
          </w:tcPr>
          <w:p w14:paraId="488D0572" w14:textId="77777777" w:rsidR="00C13B8D" w:rsidRPr="00AD61D6" w:rsidRDefault="00C13B8D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6516AF2B" w14:textId="77777777" w:rsidR="00C13B8D" w:rsidRPr="00AD61D6" w:rsidRDefault="00C13B8D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</w:tcPr>
          <w:p w14:paraId="324AECC6" w14:textId="77777777" w:rsidR="00C13B8D" w:rsidRPr="00AD61D6" w:rsidRDefault="00C13B8D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7F6A2DD6" w14:textId="5EB9D99A" w:rsidR="00C13B8D" w:rsidRPr="00AD61D6" w:rsidRDefault="00192AD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 xml:space="preserve"> 0.</w:t>
            </w:r>
            <w:r w:rsidR="00990A55" w:rsidRPr="00AD61D6">
              <w:rPr>
                <w:rFonts w:ascii="Times New Roman" w:hAnsi="Times New Roman" w:hint="eastAsia"/>
                <w:bCs/>
                <w:sz w:val="22"/>
              </w:rPr>
              <w:t>2</w:t>
            </w:r>
            <w:r w:rsidRPr="00AD61D6">
              <w:rPr>
                <w:rFonts w:ascii="Times New Roman" w:hAnsi="Times New Roman"/>
                <w:bCs/>
                <w:sz w:val="22"/>
              </w:rPr>
              <w:t>01</w:t>
            </w:r>
          </w:p>
        </w:tc>
      </w:tr>
      <w:tr w:rsidR="00605434" w:rsidRPr="00AD61D6" w14:paraId="0929B006" w14:textId="77777777" w:rsidTr="00AD61D6">
        <w:trPr>
          <w:trHeight w:val="114"/>
          <w:jc w:val="center"/>
        </w:trPr>
        <w:tc>
          <w:tcPr>
            <w:tcW w:w="3261" w:type="dxa"/>
            <w:tcBorders>
              <w:bottom w:val="nil"/>
            </w:tcBorders>
          </w:tcPr>
          <w:p w14:paraId="28A19AA3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kern w:val="0"/>
                <w:sz w:val="22"/>
              </w:rPr>
              <w:lastRenderedPageBreak/>
              <w:t>No</w:t>
            </w:r>
          </w:p>
        </w:tc>
        <w:tc>
          <w:tcPr>
            <w:tcW w:w="1653" w:type="dxa"/>
            <w:tcBorders>
              <w:bottom w:val="nil"/>
            </w:tcBorders>
            <w:vAlign w:val="center"/>
          </w:tcPr>
          <w:p w14:paraId="5AB61683" w14:textId="66DC86B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1929 (82.68)</w:t>
            </w: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14:paraId="168A7B61" w14:textId="148469E0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1705 (82.81)</w:t>
            </w: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14:paraId="59ABFF45" w14:textId="0D870242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224 (81.75)</w:t>
            </w:r>
          </w:p>
        </w:tc>
        <w:tc>
          <w:tcPr>
            <w:tcW w:w="993" w:type="dxa"/>
            <w:tcBorders>
              <w:bottom w:val="nil"/>
            </w:tcBorders>
          </w:tcPr>
          <w:p w14:paraId="366CDB66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68191E66" w14:textId="77777777" w:rsidTr="00AD61D6">
        <w:trPr>
          <w:trHeight w:val="114"/>
          <w:jc w:val="center"/>
        </w:trPr>
        <w:tc>
          <w:tcPr>
            <w:tcW w:w="3261" w:type="dxa"/>
            <w:tcBorders>
              <w:bottom w:val="nil"/>
            </w:tcBorders>
          </w:tcPr>
          <w:p w14:paraId="53E1AC5C" w14:textId="0F437720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kern w:val="0"/>
                <w:sz w:val="22"/>
              </w:rPr>
              <w:t>IGT</w:t>
            </w:r>
          </w:p>
        </w:tc>
        <w:tc>
          <w:tcPr>
            <w:tcW w:w="1653" w:type="dxa"/>
            <w:tcBorders>
              <w:bottom w:val="nil"/>
            </w:tcBorders>
            <w:vAlign w:val="center"/>
          </w:tcPr>
          <w:p w14:paraId="139E18F8" w14:textId="6316D38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215 (9.22)</w:t>
            </w: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14:paraId="3330A9E0" w14:textId="7DBD49F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194 (9.42)</w:t>
            </w: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14:paraId="6CF1D0A9" w14:textId="61CC6359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21 (7.66)</w:t>
            </w:r>
          </w:p>
        </w:tc>
        <w:tc>
          <w:tcPr>
            <w:tcW w:w="993" w:type="dxa"/>
            <w:tcBorders>
              <w:bottom w:val="nil"/>
            </w:tcBorders>
          </w:tcPr>
          <w:p w14:paraId="13DEDEE1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5461B3BF" w14:textId="77777777" w:rsidTr="00AD61D6">
        <w:trPr>
          <w:trHeight w:val="114"/>
          <w:jc w:val="center"/>
        </w:trPr>
        <w:tc>
          <w:tcPr>
            <w:tcW w:w="3261" w:type="dxa"/>
            <w:tcBorders>
              <w:top w:val="nil"/>
              <w:bottom w:val="nil"/>
            </w:tcBorders>
          </w:tcPr>
          <w:p w14:paraId="1F529319" w14:textId="77777777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3DE1F369" w14:textId="47358B6D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189 (8.10)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2043C802" w14:textId="7066245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160 (7.77)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635CA56E" w14:textId="447E269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29 (10.58)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434958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5D177A40" w14:textId="77777777" w:rsidTr="00AD61D6">
        <w:trPr>
          <w:trHeight w:val="319"/>
          <w:jc w:val="center"/>
        </w:trPr>
        <w:tc>
          <w:tcPr>
            <w:tcW w:w="3261" w:type="dxa"/>
          </w:tcPr>
          <w:p w14:paraId="32F23453" w14:textId="5978D2E4" w:rsidR="00605434" w:rsidRPr="00AD61D6" w:rsidRDefault="00605434" w:rsidP="00F14626">
            <w:pPr>
              <w:spacing w:line="360" w:lineRule="auto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 xml:space="preserve">Log </w:t>
            </w:r>
            <w:r w:rsidR="006D147B" w:rsidRPr="00AD61D6">
              <w:rPr>
                <w:rFonts w:ascii="Times New Roman" w:hAnsi="Times New Roman"/>
                <w:sz w:val="22"/>
              </w:rPr>
              <w:t>CMI</w:t>
            </w:r>
            <w:r w:rsidRPr="00AD61D6">
              <w:rPr>
                <w:rFonts w:ascii="Times New Roman" w:hAnsi="Times New Roman"/>
                <w:kern w:val="0"/>
                <w:sz w:val="22"/>
              </w:rPr>
              <w:t xml:space="preserve">, </w:t>
            </w:r>
            <w:r w:rsidRPr="00AD61D6">
              <w:rPr>
                <w:rFonts w:ascii="Times New Roman" w:hAnsi="Times New Roman"/>
                <w:sz w:val="22"/>
              </w:rPr>
              <w:t>mean (SD)</w:t>
            </w:r>
          </w:p>
        </w:tc>
        <w:tc>
          <w:tcPr>
            <w:tcW w:w="1653" w:type="dxa"/>
            <w:vAlign w:val="center"/>
          </w:tcPr>
          <w:p w14:paraId="10CE23E1" w14:textId="4C85067A" w:rsidR="00605434" w:rsidRPr="00AD61D6" w:rsidRDefault="00F66080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605434"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0.96 (0.27)</w:t>
            </w:r>
          </w:p>
        </w:tc>
        <w:tc>
          <w:tcPr>
            <w:tcW w:w="2079" w:type="dxa"/>
            <w:vAlign w:val="center"/>
          </w:tcPr>
          <w:p w14:paraId="4F432C67" w14:textId="1834E12F" w:rsidR="00605434" w:rsidRPr="00AD61D6" w:rsidRDefault="00F66080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605434"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0.97 (0.27)</w:t>
            </w:r>
          </w:p>
        </w:tc>
        <w:tc>
          <w:tcPr>
            <w:tcW w:w="2079" w:type="dxa"/>
            <w:vAlign w:val="center"/>
          </w:tcPr>
          <w:p w14:paraId="5F0B5810" w14:textId="598A3857" w:rsidR="00605434" w:rsidRPr="00AD61D6" w:rsidRDefault="00F66080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kern w:val="0"/>
                <w:sz w:val="22"/>
              </w:rPr>
              <w:t>–</w:t>
            </w:r>
            <w:r w:rsidR="00605434"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0.90 (0.26)</w:t>
            </w:r>
          </w:p>
        </w:tc>
        <w:tc>
          <w:tcPr>
            <w:tcW w:w="993" w:type="dxa"/>
          </w:tcPr>
          <w:p w14:paraId="513E4630" w14:textId="0E4FD0D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D61D6">
              <w:rPr>
                <w:rFonts w:ascii="Times New Roman" w:hAnsi="Times New Roman"/>
                <w:kern w:val="0"/>
                <w:sz w:val="22"/>
              </w:rPr>
              <w:t>&lt; 0.001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8A768E" w:rsidRPr="00AD61D6" w14:paraId="552E3446" w14:textId="77777777" w:rsidTr="00AD61D6">
        <w:trPr>
          <w:trHeight w:val="319"/>
          <w:jc w:val="center"/>
        </w:trPr>
        <w:tc>
          <w:tcPr>
            <w:tcW w:w="3261" w:type="dxa"/>
          </w:tcPr>
          <w:p w14:paraId="0AFB231E" w14:textId="170604BF" w:rsidR="008A768E" w:rsidRPr="00AD61D6" w:rsidRDefault="00AC2A12" w:rsidP="00F14626">
            <w:pPr>
              <w:spacing w:line="360" w:lineRule="auto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AD61D6">
              <w:rPr>
                <w:rFonts w:ascii="Times New Roman" w:hAnsi="Times New Roman"/>
                <w:sz w:val="22"/>
              </w:rPr>
              <w:t xml:space="preserve">Log </w:t>
            </w:r>
            <w:r w:rsidR="006D147B" w:rsidRPr="00AD61D6">
              <w:rPr>
                <w:rFonts w:ascii="Times New Roman" w:hAnsi="Times New Roman" w:hint="eastAsia"/>
                <w:sz w:val="22"/>
              </w:rPr>
              <w:t>CMI</w:t>
            </w:r>
          </w:p>
        </w:tc>
        <w:tc>
          <w:tcPr>
            <w:tcW w:w="1653" w:type="dxa"/>
            <w:vAlign w:val="center"/>
          </w:tcPr>
          <w:p w14:paraId="5F7EDA63" w14:textId="77777777" w:rsidR="008A768E" w:rsidRPr="00AD61D6" w:rsidRDefault="008A768E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  <w:vAlign w:val="center"/>
          </w:tcPr>
          <w:p w14:paraId="208CF36A" w14:textId="77777777" w:rsidR="008A768E" w:rsidRPr="00AD61D6" w:rsidRDefault="008A768E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079" w:type="dxa"/>
            <w:vAlign w:val="center"/>
          </w:tcPr>
          <w:p w14:paraId="5A62EF1D" w14:textId="77777777" w:rsidR="008A768E" w:rsidRPr="00AD61D6" w:rsidRDefault="008A768E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993" w:type="dxa"/>
          </w:tcPr>
          <w:p w14:paraId="207C21ED" w14:textId="7DFD15F1" w:rsidR="008A768E" w:rsidRPr="00AD61D6" w:rsidRDefault="00192AD4" w:rsidP="00F14626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AD61D6">
              <w:rPr>
                <w:rFonts w:ascii="Times New Roman" w:hAnsi="Times New Roman"/>
                <w:bCs/>
                <w:sz w:val="22"/>
              </w:rPr>
              <w:t>&lt; 0.001</w:t>
            </w:r>
            <w:r w:rsidRPr="00AD61D6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</w:p>
        </w:tc>
      </w:tr>
      <w:tr w:rsidR="00605434" w:rsidRPr="00AD61D6" w14:paraId="09C379FD" w14:textId="77777777" w:rsidTr="00AD61D6">
        <w:trPr>
          <w:trHeight w:val="114"/>
          <w:jc w:val="center"/>
        </w:trPr>
        <w:tc>
          <w:tcPr>
            <w:tcW w:w="3261" w:type="dxa"/>
          </w:tcPr>
          <w:p w14:paraId="7F118753" w14:textId="475F5C11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 w:hint="eastAsia"/>
                <w:kern w:val="0"/>
                <w:sz w:val="22"/>
              </w:rPr>
              <w:t>Q1</w:t>
            </w:r>
          </w:p>
        </w:tc>
        <w:tc>
          <w:tcPr>
            <w:tcW w:w="1653" w:type="dxa"/>
            <w:vAlign w:val="center"/>
          </w:tcPr>
          <w:p w14:paraId="5E817595" w14:textId="448FA05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586 (25.12)</w:t>
            </w:r>
          </w:p>
        </w:tc>
        <w:tc>
          <w:tcPr>
            <w:tcW w:w="2079" w:type="dxa"/>
            <w:vAlign w:val="center"/>
          </w:tcPr>
          <w:p w14:paraId="2788CDD7" w14:textId="76D7307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546 (26.52)</w:t>
            </w:r>
          </w:p>
        </w:tc>
        <w:tc>
          <w:tcPr>
            <w:tcW w:w="2079" w:type="dxa"/>
            <w:vAlign w:val="center"/>
          </w:tcPr>
          <w:p w14:paraId="464D7C7C" w14:textId="32F5A314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40 (14.60)</w:t>
            </w:r>
          </w:p>
        </w:tc>
        <w:tc>
          <w:tcPr>
            <w:tcW w:w="993" w:type="dxa"/>
          </w:tcPr>
          <w:p w14:paraId="25AD708C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7B90D46F" w14:textId="77777777" w:rsidTr="00AD61D6">
        <w:trPr>
          <w:trHeight w:val="114"/>
          <w:jc w:val="center"/>
        </w:trPr>
        <w:tc>
          <w:tcPr>
            <w:tcW w:w="3261" w:type="dxa"/>
          </w:tcPr>
          <w:p w14:paraId="273DA634" w14:textId="0AA2DAE8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 w:hint="eastAsia"/>
                <w:kern w:val="0"/>
                <w:sz w:val="22"/>
              </w:rPr>
              <w:t>Q</w:t>
            </w:r>
            <w:r w:rsidRPr="00AD61D6"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1653" w:type="dxa"/>
            <w:vAlign w:val="center"/>
          </w:tcPr>
          <w:p w14:paraId="031DE2D9" w14:textId="3F7F788C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584 (25.03)</w:t>
            </w:r>
          </w:p>
        </w:tc>
        <w:tc>
          <w:tcPr>
            <w:tcW w:w="2079" w:type="dxa"/>
            <w:vAlign w:val="center"/>
          </w:tcPr>
          <w:p w14:paraId="2C945D06" w14:textId="7935509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513 (24.92)</w:t>
            </w:r>
          </w:p>
        </w:tc>
        <w:tc>
          <w:tcPr>
            <w:tcW w:w="2079" w:type="dxa"/>
            <w:vAlign w:val="center"/>
          </w:tcPr>
          <w:p w14:paraId="52C17FE1" w14:textId="0A39AA4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71 (25.91)</w:t>
            </w:r>
          </w:p>
        </w:tc>
        <w:tc>
          <w:tcPr>
            <w:tcW w:w="993" w:type="dxa"/>
          </w:tcPr>
          <w:p w14:paraId="6453BD44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62D875F5" w14:textId="77777777" w:rsidTr="00AD61D6">
        <w:trPr>
          <w:trHeight w:val="114"/>
          <w:jc w:val="center"/>
        </w:trPr>
        <w:tc>
          <w:tcPr>
            <w:tcW w:w="3261" w:type="dxa"/>
          </w:tcPr>
          <w:p w14:paraId="7E329464" w14:textId="420F4714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 w:hint="eastAsia"/>
                <w:kern w:val="0"/>
                <w:sz w:val="22"/>
              </w:rPr>
              <w:t>Q</w:t>
            </w:r>
            <w:r w:rsidRPr="00AD61D6"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1653" w:type="dxa"/>
            <w:vAlign w:val="center"/>
          </w:tcPr>
          <w:p w14:paraId="7573BA15" w14:textId="08E8B903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580 (24.86)</w:t>
            </w:r>
          </w:p>
        </w:tc>
        <w:tc>
          <w:tcPr>
            <w:tcW w:w="2079" w:type="dxa"/>
            <w:vAlign w:val="center"/>
          </w:tcPr>
          <w:p w14:paraId="73B6BE46" w14:textId="39FDEE49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499 (24.24)</w:t>
            </w:r>
          </w:p>
        </w:tc>
        <w:tc>
          <w:tcPr>
            <w:tcW w:w="2079" w:type="dxa"/>
            <w:vAlign w:val="center"/>
          </w:tcPr>
          <w:p w14:paraId="44AE6D01" w14:textId="0E9CF1E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81 (29.56)</w:t>
            </w:r>
          </w:p>
        </w:tc>
        <w:tc>
          <w:tcPr>
            <w:tcW w:w="993" w:type="dxa"/>
          </w:tcPr>
          <w:p w14:paraId="729896A7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605434" w:rsidRPr="00AD61D6" w14:paraId="4DA6D349" w14:textId="77777777" w:rsidTr="00AD61D6">
        <w:trPr>
          <w:trHeight w:val="114"/>
          <w:jc w:val="center"/>
        </w:trPr>
        <w:tc>
          <w:tcPr>
            <w:tcW w:w="3261" w:type="dxa"/>
          </w:tcPr>
          <w:p w14:paraId="25322A6C" w14:textId="69FF1FA2" w:rsidR="00605434" w:rsidRPr="00AD61D6" w:rsidRDefault="00605434" w:rsidP="00F14626">
            <w:pPr>
              <w:spacing w:line="360" w:lineRule="auto"/>
              <w:ind w:firstLineChars="150" w:firstLine="330"/>
              <w:rPr>
                <w:rFonts w:ascii="Times New Roman" w:hAnsi="Times New Roman"/>
                <w:sz w:val="22"/>
              </w:rPr>
            </w:pPr>
            <w:r w:rsidRPr="00AD61D6">
              <w:rPr>
                <w:rFonts w:ascii="Times New Roman" w:hAnsi="Times New Roman" w:hint="eastAsia"/>
                <w:kern w:val="0"/>
                <w:sz w:val="22"/>
              </w:rPr>
              <w:t>Q</w:t>
            </w:r>
            <w:r w:rsidRPr="00AD61D6">
              <w:rPr>
                <w:rFonts w:ascii="Times New Roman" w:hAnsi="Times New Roman"/>
                <w:kern w:val="0"/>
                <w:sz w:val="22"/>
              </w:rPr>
              <w:t>4</w:t>
            </w:r>
          </w:p>
        </w:tc>
        <w:tc>
          <w:tcPr>
            <w:tcW w:w="1653" w:type="dxa"/>
            <w:vAlign w:val="center"/>
          </w:tcPr>
          <w:p w14:paraId="109232BA" w14:textId="3ACB9BCB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583 (24.99)</w:t>
            </w:r>
          </w:p>
        </w:tc>
        <w:tc>
          <w:tcPr>
            <w:tcW w:w="2079" w:type="dxa"/>
            <w:vAlign w:val="center"/>
          </w:tcPr>
          <w:p w14:paraId="53B0B39B" w14:textId="070EA88A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501 (24.33)</w:t>
            </w:r>
          </w:p>
        </w:tc>
        <w:tc>
          <w:tcPr>
            <w:tcW w:w="2079" w:type="dxa"/>
            <w:vAlign w:val="center"/>
          </w:tcPr>
          <w:p w14:paraId="3CE71754" w14:textId="1D31CE7F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AD61D6">
              <w:rPr>
                <w:rFonts w:ascii="Times New Roman" w:hAnsi="Times New Roman" w:hint="eastAsia"/>
                <w:bCs/>
                <w:kern w:val="0"/>
                <w:sz w:val="22"/>
              </w:rPr>
              <w:t>82 (29.93)</w:t>
            </w:r>
          </w:p>
        </w:tc>
        <w:tc>
          <w:tcPr>
            <w:tcW w:w="993" w:type="dxa"/>
          </w:tcPr>
          <w:p w14:paraId="0876B913" w14:textId="77777777" w:rsidR="00605434" w:rsidRPr="00AD61D6" w:rsidRDefault="00605434" w:rsidP="00F14626">
            <w:pPr>
              <w:spacing w:line="36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30F63A5" w14:textId="79D29683" w:rsidR="0092651A" w:rsidRPr="00AD61D6" w:rsidRDefault="000B676B" w:rsidP="00F14626">
      <w:pPr>
        <w:spacing w:line="360" w:lineRule="auto"/>
        <w:ind w:leftChars="-270" w:left="-567"/>
        <w:rPr>
          <w:rFonts w:ascii="Times New Roman" w:hAnsi="Times New Roman"/>
          <w:sz w:val="22"/>
        </w:rPr>
      </w:pPr>
      <w:r w:rsidRPr="00AD61D6">
        <w:rPr>
          <w:rFonts w:ascii="Times New Roman" w:hAnsi="Times New Roman"/>
          <w:sz w:val="22"/>
        </w:rPr>
        <w:t>Data</w:t>
      </w:r>
      <w:r w:rsidR="0092651A" w:rsidRPr="00AD61D6">
        <w:rPr>
          <w:rFonts w:ascii="Times New Roman" w:hAnsi="Times New Roman"/>
          <w:sz w:val="22"/>
        </w:rPr>
        <w:t xml:space="preserve"> </w:t>
      </w:r>
      <w:r w:rsidR="00C52DBB" w:rsidRPr="00AD61D6">
        <w:rPr>
          <w:rFonts w:ascii="Times New Roman" w:hAnsi="Times New Roman"/>
          <w:sz w:val="22"/>
        </w:rPr>
        <w:t>are shown as number (%) unless otherwise indicated</w:t>
      </w:r>
      <w:r w:rsidR="0092651A" w:rsidRPr="00AD61D6">
        <w:rPr>
          <w:rFonts w:ascii="Times New Roman" w:hAnsi="Times New Roman"/>
          <w:sz w:val="22"/>
        </w:rPr>
        <w:t xml:space="preserve">. </w:t>
      </w:r>
    </w:p>
    <w:p w14:paraId="006E6240" w14:textId="2537586D" w:rsidR="0092651A" w:rsidRPr="00AD61D6" w:rsidRDefault="0092651A" w:rsidP="00F14626">
      <w:pPr>
        <w:spacing w:line="360" w:lineRule="auto"/>
        <w:ind w:leftChars="-270" w:left="-567"/>
        <w:rPr>
          <w:rFonts w:ascii="Times New Roman" w:hAnsi="Times New Roman"/>
          <w:sz w:val="22"/>
        </w:rPr>
      </w:pPr>
      <w:r w:rsidRPr="00AD61D6">
        <w:rPr>
          <w:rFonts w:ascii="Times New Roman" w:hAnsi="Times New Roman"/>
          <w:sz w:val="22"/>
          <w:vertAlign w:val="superscript"/>
        </w:rPr>
        <w:t>*</w:t>
      </w:r>
      <w:r w:rsidRPr="00AD61D6">
        <w:rPr>
          <w:rFonts w:ascii="Times New Roman" w:hAnsi="Times New Roman"/>
          <w:sz w:val="22"/>
        </w:rPr>
        <w:t>Statistically significant (</w:t>
      </w:r>
      <w:r w:rsidRPr="00AD61D6">
        <w:rPr>
          <w:rFonts w:ascii="Times New Roman" w:hAnsi="Times New Roman"/>
          <w:i/>
          <w:sz w:val="22"/>
        </w:rPr>
        <w:t>P</w:t>
      </w:r>
      <w:r w:rsidRPr="00AD61D6">
        <w:rPr>
          <w:rFonts w:ascii="Times New Roman" w:hAnsi="Times New Roman"/>
          <w:sz w:val="22"/>
        </w:rPr>
        <w:t>&lt;0.05).</w:t>
      </w:r>
    </w:p>
    <w:p w14:paraId="37458023" w14:textId="6B46DEE4" w:rsidR="000B676B" w:rsidRPr="00AD61D6" w:rsidRDefault="000B676B" w:rsidP="00F14626">
      <w:pPr>
        <w:spacing w:line="360" w:lineRule="auto"/>
        <w:ind w:leftChars="-270" w:left="-567"/>
        <w:rPr>
          <w:rFonts w:ascii="Times New Roman" w:hAnsi="Times New Roman"/>
          <w:bCs/>
          <w:kern w:val="0"/>
          <w:sz w:val="22"/>
        </w:rPr>
      </w:pPr>
      <w:r w:rsidRPr="00AD61D6">
        <w:rPr>
          <w:rFonts w:ascii="Times New Roman" w:hAnsi="Times New Roman" w:hint="eastAsia"/>
          <w:sz w:val="22"/>
        </w:rPr>
        <w:t>Log</w:t>
      </w:r>
      <w:r w:rsidRPr="00AD61D6">
        <w:rPr>
          <w:rFonts w:ascii="Times New Roman" w:hAnsi="Times New Roman"/>
          <w:sz w:val="22"/>
        </w:rPr>
        <w:t xml:space="preserve"> CMI quartile range: </w:t>
      </w:r>
      <w:r w:rsidRPr="00AD61D6">
        <w:rPr>
          <w:rFonts w:ascii="Times New Roman" w:hAnsi="Times New Roman" w:hint="eastAsia"/>
          <w:sz w:val="22"/>
        </w:rPr>
        <w:t>Q</w:t>
      </w:r>
      <w:r w:rsidRPr="00AD61D6">
        <w:rPr>
          <w:rFonts w:ascii="Times New Roman" w:hAnsi="Times New Roman"/>
          <w:sz w:val="22"/>
        </w:rPr>
        <w:t xml:space="preserve">1, </w:t>
      </w:r>
      <w:r w:rsidRPr="00AD61D6">
        <w:rPr>
          <w:rFonts w:ascii="Times New Roman" w:hAnsi="Times New Roman"/>
          <w:bCs/>
          <w:kern w:val="0"/>
          <w:sz w:val="22"/>
        </w:rPr>
        <w:t>–1.799</w:t>
      </w:r>
      <w:r w:rsidRPr="00AD61D6">
        <w:rPr>
          <w:rFonts w:ascii="Times New Roman" w:hAnsi="Times New Roman"/>
          <w:sz w:val="22"/>
        </w:rPr>
        <w:t xml:space="preserve">, </w:t>
      </w:r>
      <w:r w:rsidRPr="00AD61D6">
        <w:rPr>
          <w:rFonts w:ascii="Times New Roman" w:hAnsi="Times New Roman"/>
          <w:bCs/>
          <w:kern w:val="0"/>
          <w:sz w:val="22"/>
        </w:rPr>
        <w:t>–1.153</w:t>
      </w:r>
      <w:r w:rsidRPr="00AD61D6">
        <w:rPr>
          <w:rFonts w:ascii="Times New Roman" w:hAnsi="Times New Roman"/>
          <w:sz w:val="22"/>
        </w:rPr>
        <w:t xml:space="preserve">; Q2, </w:t>
      </w:r>
      <w:r w:rsidRPr="00AD61D6">
        <w:rPr>
          <w:rFonts w:ascii="Times New Roman" w:hAnsi="Times New Roman"/>
          <w:bCs/>
          <w:kern w:val="0"/>
          <w:sz w:val="22"/>
        </w:rPr>
        <w:t>–1.154</w:t>
      </w:r>
      <w:r w:rsidRPr="00AD61D6">
        <w:rPr>
          <w:rFonts w:ascii="Times New Roman" w:hAnsi="Times New Roman"/>
          <w:sz w:val="22"/>
        </w:rPr>
        <w:t>,</w:t>
      </w:r>
      <w:r w:rsidRPr="00AD61D6">
        <w:rPr>
          <w:rFonts w:ascii="Times New Roman" w:hAnsi="Times New Roman"/>
          <w:bCs/>
          <w:kern w:val="0"/>
          <w:sz w:val="22"/>
        </w:rPr>
        <w:t xml:space="preserve"> –0.984</w:t>
      </w:r>
      <w:r w:rsidRPr="00AD61D6">
        <w:rPr>
          <w:rFonts w:ascii="Times New Roman" w:hAnsi="Times New Roman"/>
          <w:sz w:val="22"/>
        </w:rPr>
        <w:t xml:space="preserve">; Q3, </w:t>
      </w:r>
      <w:r w:rsidRPr="00AD61D6">
        <w:rPr>
          <w:rFonts w:ascii="Times New Roman" w:hAnsi="Times New Roman"/>
          <w:bCs/>
          <w:kern w:val="0"/>
          <w:sz w:val="22"/>
        </w:rPr>
        <w:t>–0.985</w:t>
      </w:r>
      <w:r w:rsidRPr="00AD61D6">
        <w:rPr>
          <w:rFonts w:ascii="Times New Roman" w:hAnsi="Times New Roman"/>
          <w:sz w:val="22"/>
        </w:rPr>
        <w:t xml:space="preserve">, </w:t>
      </w:r>
      <w:r w:rsidRPr="00AD61D6">
        <w:rPr>
          <w:rFonts w:ascii="Times New Roman" w:hAnsi="Times New Roman"/>
          <w:bCs/>
          <w:kern w:val="0"/>
          <w:sz w:val="22"/>
        </w:rPr>
        <w:t>–0.785</w:t>
      </w:r>
      <w:r w:rsidRPr="00AD61D6">
        <w:rPr>
          <w:rFonts w:ascii="Times New Roman" w:hAnsi="Times New Roman"/>
          <w:sz w:val="22"/>
        </w:rPr>
        <w:t xml:space="preserve">; Q4, </w:t>
      </w:r>
      <w:r w:rsidRPr="00AD61D6">
        <w:rPr>
          <w:rFonts w:ascii="Times New Roman" w:hAnsi="Times New Roman"/>
          <w:bCs/>
          <w:kern w:val="0"/>
          <w:sz w:val="22"/>
        </w:rPr>
        <w:t>–0.786</w:t>
      </w:r>
      <w:r w:rsidRPr="00AD61D6">
        <w:rPr>
          <w:rFonts w:ascii="Times New Roman" w:hAnsi="Times New Roman"/>
          <w:sz w:val="22"/>
        </w:rPr>
        <w:t>, 0.318.</w:t>
      </w:r>
    </w:p>
    <w:p w14:paraId="02C6F29A" w14:textId="3BDFB9F7" w:rsidR="006F2E27" w:rsidRPr="00AD61D6" w:rsidRDefault="0092651A" w:rsidP="00F14626">
      <w:pPr>
        <w:spacing w:line="360" w:lineRule="auto"/>
        <w:ind w:leftChars="-270" w:left="-567"/>
        <w:rPr>
          <w:rFonts w:ascii="Times New Roman" w:hAnsi="Times New Roman"/>
          <w:bCs/>
          <w:kern w:val="0"/>
          <w:sz w:val="22"/>
        </w:rPr>
      </w:pPr>
      <w:r w:rsidRPr="00AD61D6">
        <w:rPr>
          <w:rFonts w:ascii="Times New Roman" w:hAnsi="Times New Roman"/>
          <w:sz w:val="22"/>
        </w:rPr>
        <w:t xml:space="preserve">SD, </w:t>
      </w:r>
      <w:r w:rsidR="00192AD4" w:rsidRPr="00AD61D6">
        <w:rPr>
          <w:rFonts w:ascii="Times New Roman" w:hAnsi="Times New Roman"/>
          <w:sz w:val="22"/>
        </w:rPr>
        <w:t>s</w:t>
      </w:r>
      <w:r w:rsidRPr="00AD61D6">
        <w:rPr>
          <w:rFonts w:ascii="Times New Roman" w:hAnsi="Times New Roman"/>
          <w:sz w:val="22"/>
        </w:rPr>
        <w:t xml:space="preserve">tandard </w:t>
      </w:r>
      <w:r w:rsidR="00192AD4" w:rsidRPr="00AD61D6">
        <w:rPr>
          <w:rFonts w:ascii="Times New Roman" w:hAnsi="Times New Roman"/>
          <w:sz w:val="22"/>
        </w:rPr>
        <w:t>d</w:t>
      </w:r>
      <w:r w:rsidRPr="00AD61D6">
        <w:rPr>
          <w:rFonts w:ascii="Times New Roman" w:hAnsi="Times New Roman"/>
          <w:sz w:val="22"/>
        </w:rPr>
        <w:t xml:space="preserve">eviation; </w:t>
      </w:r>
      <w:r w:rsidR="00C17DFB" w:rsidRPr="00AD61D6">
        <w:rPr>
          <w:rFonts w:ascii="Times New Roman" w:hAnsi="Times New Roman" w:hint="eastAsia"/>
          <w:kern w:val="0"/>
          <w:sz w:val="22"/>
        </w:rPr>
        <w:t>IGT</w:t>
      </w:r>
      <w:r w:rsidR="00C17DFB" w:rsidRPr="00AD61D6">
        <w:rPr>
          <w:rFonts w:ascii="Times New Roman" w:hAnsi="Times New Roman"/>
          <w:kern w:val="0"/>
          <w:sz w:val="22"/>
        </w:rPr>
        <w:t>,</w:t>
      </w:r>
      <w:r w:rsidR="00C17DFB" w:rsidRPr="00AD61D6">
        <w:rPr>
          <w:rFonts w:ascii="Arial" w:hAnsi="Arial" w:cs="Arial"/>
          <w:color w:val="000000"/>
          <w:szCs w:val="21"/>
          <w:shd w:val="clear" w:color="auto" w:fill="FFFFFF"/>
        </w:rPr>
        <w:t xml:space="preserve"> </w:t>
      </w:r>
      <w:r w:rsidR="00C17DFB" w:rsidRPr="00AD61D6">
        <w:rPr>
          <w:rFonts w:ascii="Times New Roman" w:hAnsi="Times New Roman"/>
          <w:kern w:val="0"/>
          <w:sz w:val="22"/>
        </w:rPr>
        <w:t>impaired glucose tolerance;</w:t>
      </w:r>
      <w:r w:rsidR="00C17DFB" w:rsidRPr="00AD61D6">
        <w:rPr>
          <w:rFonts w:ascii="Times New Roman" w:hAnsi="Times New Roman"/>
          <w:sz w:val="22"/>
        </w:rPr>
        <w:t xml:space="preserve"> </w:t>
      </w:r>
      <w:r w:rsidR="00F66080" w:rsidRPr="00AD61D6">
        <w:rPr>
          <w:rFonts w:ascii="Times New Roman" w:hAnsi="Times New Roman"/>
          <w:sz w:val="22"/>
        </w:rPr>
        <w:t>CMI</w:t>
      </w:r>
      <w:r w:rsidR="00D7088D" w:rsidRPr="00AD61D6">
        <w:rPr>
          <w:rFonts w:ascii="Times New Roman" w:hAnsi="Times New Roman"/>
          <w:sz w:val="22"/>
        </w:rPr>
        <w:t xml:space="preserve">, </w:t>
      </w:r>
      <w:r w:rsidR="00F66080" w:rsidRPr="00AD61D6">
        <w:rPr>
          <w:rFonts w:ascii="Times New Roman" w:hAnsi="Times New Roman"/>
          <w:sz w:val="22"/>
        </w:rPr>
        <w:t>cardiometabolic index</w:t>
      </w:r>
      <w:r w:rsidR="00C17DFB" w:rsidRPr="00AD61D6">
        <w:rPr>
          <w:rFonts w:ascii="Times New Roman" w:hAnsi="Times New Roman" w:hint="eastAsia"/>
          <w:sz w:val="22"/>
        </w:rPr>
        <w:t>;</w:t>
      </w:r>
      <w:r w:rsidR="00530400" w:rsidRPr="00AD61D6">
        <w:rPr>
          <w:rFonts w:ascii="Times New Roman" w:hAnsi="Times New Roman" w:hint="eastAsia"/>
          <w:sz w:val="22"/>
        </w:rPr>
        <w:t xml:space="preserve"> </w:t>
      </w:r>
      <w:r w:rsidR="000B676B" w:rsidRPr="00AD61D6">
        <w:rPr>
          <w:rFonts w:ascii="Times New Roman" w:hAnsi="Times New Roman"/>
          <w:sz w:val="22"/>
        </w:rPr>
        <w:t>Q, quartile.</w:t>
      </w:r>
    </w:p>
    <w:sectPr w:rsidR="006F2E27" w:rsidRPr="00AD61D6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26418" w14:textId="77777777" w:rsidR="00207E1C" w:rsidRDefault="00207E1C" w:rsidP="0092651A">
      <w:r>
        <w:separator/>
      </w:r>
    </w:p>
  </w:endnote>
  <w:endnote w:type="continuationSeparator" w:id="0">
    <w:p w14:paraId="67370536" w14:textId="77777777" w:rsidR="00207E1C" w:rsidRDefault="00207E1C" w:rsidP="0092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68B17" w14:textId="77777777" w:rsidR="00207E1C" w:rsidRDefault="00207E1C" w:rsidP="0092651A">
      <w:r>
        <w:separator/>
      </w:r>
    </w:p>
  </w:footnote>
  <w:footnote w:type="continuationSeparator" w:id="0">
    <w:p w14:paraId="7FE5FA24" w14:textId="77777777" w:rsidR="00207E1C" w:rsidRDefault="00207E1C" w:rsidP="00926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3M7I0NrS0ANLmBko6SsGpxcWZ+XkgBca1AN/xz0EsAAAA"/>
  </w:docVars>
  <w:rsids>
    <w:rsidRoot w:val="00F93676"/>
    <w:rsid w:val="00004C5D"/>
    <w:rsid w:val="0002456E"/>
    <w:rsid w:val="00047194"/>
    <w:rsid w:val="00053E3A"/>
    <w:rsid w:val="00054529"/>
    <w:rsid w:val="00055C81"/>
    <w:rsid w:val="000600FE"/>
    <w:rsid w:val="000853BB"/>
    <w:rsid w:val="000B0473"/>
    <w:rsid w:val="000B42B3"/>
    <w:rsid w:val="000B47B6"/>
    <w:rsid w:val="000B4B0B"/>
    <w:rsid w:val="000B676B"/>
    <w:rsid w:val="000C34B8"/>
    <w:rsid w:val="000D1AD6"/>
    <w:rsid w:val="000F272F"/>
    <w:rsid w:val="00104EA3"/>
    <w:rsid w:val="0011005B"/>
    <w:rsid w:val="00110CA1"/>
    <w:rsid w:val="0012570D"/>
    <w:rsid w:val="00162B0F"/>
    <w:rsid w:val="00165322"/>
    <w:rsid w:val="001766D3"/>
    <w:rsid w:val="00192AD4"/>
    <w:rsid w:val="001C6C00"/>
    <w:rsid w:val="001D4BBE"/>
    <w:rsid w:val="001D6268"/>
    <w:rsid w:val="001F0B13"/>
    <w:rsid w:val="00207E1C"/>
    <w:rsid w:val="00226D75"/>
    <w:rsid w:val="0024474A"/>
    <w:rsid w:val="0024607E"/>
    <w:rsid w:val="00251860"/>
    <w:rsid w:val="00251D78"/>
    <w:rsid w:val="002630E6"/>
    <w:rsid w:val="00267795"/>
    <w:rsid w:val="00275B7C"/>
    <w:rsid w:val="002778B5"/>
    <w:rsid w:val="002A291B"/>
    <w:rsid w:val="002A3430"/>
    <w:rsid w:val="002C4FF3"/>
    <w:rsid w:val="002D0253"/>
    <w:rsid w:val="002D4F8D"/>
    <w:rsid w:val="002F4FCE"/>
    <w:rsid w:val="003113D0"/>
    <w:rsid w:val="00311D7F"/>
    <w:rsid w:val="00340604"/>
    <w:rsid w:val="00350E66"/>
    <w:rsid w:val="00356196"/>
    <w:rsid w:val="00394243"/>
    <w:rsid w:val="003B004A"/>
    <w:rsid w:val="003D744B"/>
    <w:rsid w:val="00407BDC"/>
    <w:rsid w:val="00420193"/>
    <w:rsid w:val="00420263"/>
    <w:rsid w:val="004215E3"/>
    <w:rsid w:val="00430C65"/>
    <w:rsid w:val="00440792"/>
    <w:rsid w:val="00441056"/>
    <w:rsid w:val="004424DB"/>
    <w:rsid w:val="004446D3"/>
    <w:rsid w:val="00450A11"/>
    <w:rsid w:val="00453D4B"/>
    <w:rsid w:val="00457596"/>
    <w:rsid w:val="00461B1D"/>
    <w:rsid w:val="004A692B"/>
    <w:rsid w:val="004B18F6"/>
    <w:rsid w:val="004B3220"/>
    <w:rsid w:val="004B3F22"/>
    <w:rsid w:val="004B780B"/>
    <w:rsid w:val="004D1A28"/>
    <w:rsid w:val="004F0D53"/>
    <w:rsid w:val="004F43A5"/>
    <w:rsid w:val="004F7695"/>
    <w:rsid w:val="00505EB6"/>
    <w:rsid w:val="00513543"/>
    <w:rsid w:val="00530400"/>
    <w:rsid w:val="005353DB"/>
    <w:rsid w:val="005554E1"/>
    <w:rsid w:val="00597F89"/>
    <w:rsid w:val="005A45BB"/>
    <w:rsid w:val="005E2F67"/>
    <w:rsid w:val="005E3AC1"/>
    <w:rsid w:val="005F4FF2"/>
    <w:rsid w:val="00600138"/>
    <w:rsid w:val="0060274C"/>
    <w:rsid w:val="00604967"/>
    <w:rsid w:val="00605434"/>
    <w:rsid w:val="00605747"/>
    <w:rsid w:val="0062707A"/>
    <w:rsid w:val="00634F91"/>
    <w:rsid w:val="00663CFE"/>
    <w:rsid w:val="0067160C"/>
    <w:rsid w:val="00687091"/>
    <w:rsid w:val="00692493"/>
    <w:rsid w:val="006B7463"/>
    <w:rsid w:val="006D0443"/>
    <w:rsid w:val="006D147B"/>
    <w:rsid w:val="006D3119"/>
    <w:rsid w:val="006E0830"/>
    <w:rsid w:val="006E60A3"/>
    <w:rsid w:val="006F2E27"/>
    <w:rsid w:val="006F3C11"/>
    <w:rsid w:val="00701311"/>
    <w:rsid w:val="00711D41"/>
    <w:rsid w:val="00717441"/>
    <w:rsid w:val="00735072"/>
    <w:rsid w:val="007450D7"/>
    <w:rsid w:val="007630A1"/>
    <w:rsid w:val="00774DC8"/>
    <w:rsid w:val="007A45A3"/>
    <w:rsid w:val="007B0524"/>
    <w:rsid w:val="007B3804"/>
    <w:rsid w:val="007B3FC6"/>
    <w:rsid w:val="007C2646"/>
    <w:rsid w:val="007C426A"/>
    <w:rsid w:val="007D04BA"/>
    <w:rsid w:val="00802F0E"/>
    <w:rsid w:val="0080743C"/>
    <w:rsid w:val="00814A06"/>
    <w:rsid w:val="008338ED"/>
    <w:rsid w:val="00833BA5"/>
    <w:rsid w:val="0085605F"/>
    <w:rsid w:val="00884B6B"/>
    <w:rsid w:val="00884FF7"/>
    <w:rsid w:val="008860D2"/>
    <w:rsid w:val="0089115F"/>
    <w:rsid w:val="00893176"/>
    <w:rsid w:val="008A0123"/>
    <w:rsid w:val="008A697E"/>
    <w:rsid w:val="008A768E"/>
    <w:rsid w:val="008D2B30"/>
    <w:rsid w:val="008D7D22"/>
    <w:rsid w:val="008E2344"/>
    <w:rsid w:val="008E5047"/>
    <w:rsid w:val="008F0269"/>
    <w:rsid w:val="00907BF5"/>
    <w:rsid w:val="00922EFB"/>
    <w:rsid w:val="00923184"/>
    <w:rsid w:val="0092651A"/>
    <w:rsid w:val="009318C2"/>
    <w:rsid w:val="009325DD"/>
    <w:rsid w:val="009412C8"/>
    <w:rsid w:val="00946C52"/>
    <w:rsid w:val="00947E55"/>
    <w:rsid w:val="009572E0"/>
    <w:rsid w:val="00964AD6"/>
    <w:rsid w:val="00965337"/>
    <w:rsid w:val="00972581"/>
    <w:rsid w:val="00982181"/>
    <w:rsid w:val="00986548"/>
    <w:rsid w:val="00990A55"/>
    <w:rsid w:val="00992BB8"/>
    <w:rsid w:val="009962D5"/>
    <w:rsid w:val="00996CD4"/>
    <w:rsid w:val="009A6148"/>
    <w:rsid w:val="009D3595"/>
    <w:rsid w:val="009D76CC"/>
    <w:rsid w:val="009E1049"/>
    <w:rsid w:val="009F4014"/>
    <w:rsid w:val="009F5CB3"/>
    <w:rsid w:val="00A04391"/>
    <w:rsid w:val="00A26A45"/>
    <w:rsid w:val="00A31ABB"/>
    <w:rsid w:val="00A3694E"/>
    <w:rsid w:val="00A54F72"/>
    <w:rsid w:val="00A56357"/>
    <w:rsid w:val="00A643EB"/>
    <w:rsid w:val="00A77925"/>
    <w:rsid w:val="00A91BDD"/>
    <w:rsid w:val="00AB43F6"/>
    <w:rsid w:val="00AC2A12"/>
    <w:rsid w:val="00AD61D6"/>
    <w:rsid w:val="00AD6552"/>
    <w:rsid w:val="00B047AF"/>
    <w:rsid w:val="00B1724A"/>
    <w:rsid w:val="00B51EF6"/>
    <w:rsid w:val="00B80DA5"/>
    <w:rsid w:val="00B964E2"/>
    <w:rsid w:val="00BA5AF5"/>
    <w:rsid w:val="00BA5C51"/>
    <w:rsid w:val="00BB2038"/>
    <w:rsid w:val="00BC0F40"/>
    <w:rsid w:val="00BD4E99"/>
    <w:rsid w:val="00BE20E5"/>
    <w:rsid w:val="00BE2210"/>
    <w:rsid w:val="00BF12D0"/>
    <w:rsid w:val="00C13B8D"/>
    <w:rsid w:val="00C16DD6"/>
    <w:rsid w:val="00C17DFB"/>
    <w:rsid w:val="00C251CD"/>
    <w:rsid w:val="00C27365"/>
    <w:rsid w:val="00C418AB"/>
    <w:rsid w:val="00C52DBB"/>
    <w:rsid w:val="00C64411"/>
    <w:rsid w:val="00C9115E"/>
    <w:rsid w:val="00CB621F"/>
    <w:rsid w:val="00CC4E9A"/>
    <w:rsid w:val="00CC4EBF"/>
    <w:rsid w:val="00CC67CB"/>
    <w:rsid w:val="00CE7B7A"/>
    <w:rsid w:val="00CF239E"/>
    <w:rsid w:val="00CF3565"/>
    <w:rsid w:val="00CF7FBD"/>
    <w:rsid w:val="00D20B17"/>
    <w:rsid w:val="00D4172F"/>
    <w:rsid w:val="00D43BF5"/>
    <w:rsid w:val="00D463B8"/>
    <w:rsid w:val="00D620C7"/>
    <w:rsid w:val="00D7088D"/>
    <w:rsid w:val="00D7653E"/>
    <w:rsid w:val="00D80107"/>
    <w:rsid w:val="00D85AD8"/>
    <w:rsid w:val="00DB659E"/>
    <w:rsid w:val="00DE023E"/>
    <w:rsid w:val="00DE2E08"/>
    <w:rsid w:val="00DE7382"/>
    <w:rsid w:val="00E1373D"/>
    <w:rsid w:val="00E175B6"/>
    <w:rsid w:val="00E177DC"/>
    <w:rsid w:val="00E216F1"/>
    <w:rsid w:val="00E24022"/>
    <w:rsid w:val="00E315F6"/>
    <w:rsid w:val="00E41273"/>
    <w:rsid w:val="00E55D4B"/>
    <w:rsid w:val="00E72BD8"/>
    <w:rsid w:val="00E839F6"/>
    <w:rsid w:val="00E86164"/>
    <w:rsid w:val="00E97EDD"/>
    <w:rsid w:val="00EA2FFF"/>
    <w:rsid w:val="00EB7E66"/>
    <w:rsid w:val="00ED1370"/>
    <w:rsid w:val="00ED2D1A"/>
    <w:rsid w:val="00ED3AA4"/>
    <w:rsid w:val="00EE0B03"/>
    <w:rsid w:val="00EE0DC9"/>
    <w:rsid w:val="00EE2B56"/>
    <w:rsid w:val="00F14626"/>
    <w:rsid w:val="00F155CE"/>
    <w:rsid w:val="00F27AD2"/>
    <w:rsid w:val="00F40ABC"/>
    <w:rsid w:val="00F55DCB"/>
    <w:rsid w:val="00F61750"/>
    <w:rsid w:val="00F621AB"/>
    <w:rsid w:val="00F66080"/>
    <w:rsid w:val="00F67153"/>
    <w:rsid w:val="00F70197"/>
    <w:rsid w:val="00F93676"/>
    <w:rsid w:val="00F961F6"/>
    <w:rsid w:val="00FA2BCC"/>
    <w:rsid w:val="00FB19E3"/>
    <w:rsid w:val="00FB5DC1"/>
    <w:rsid w:val="00FD21C5"/>
    <w:rsid w:val="00FE5581"/>
    <w:rsid w:val="00FE5CED"/>
    <w:rsid w:val="00FE7BF6"/>
    <w:rsid w:val="00FF348F"/>
    <w:rsid w:val="00FF3C26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F8BE"/>
  <w15:chartTrackingRefBased/>
  <w15:docId w15:val="{305C293A-F607-44FA-972A-F4A10C9B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1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5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265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65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2651A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16DD6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C16DD6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23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chenweizhe@hotmail.com</dc:creator>
  <cp:keywords/>
  <cp:lastModifiedBy>Yiran Zhao</cp:lastModifiedBy>
  <cp:revision>10</cp:revision>
  <dcterms:created xsi:type="dcterms:W3CDTF">2024-01-15T05:09:00Z</dcterms:created>
  <dcterms:modified xsi:type="dcterms:W3CDTF">2024-08-06T05:34:00Z</dcterms:modified>
</cp:coreProperties>
</file>