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43BF5" w:rsidRPr="00674095" w:rsidRDefault="00A43BF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674095">
        <w:rPr>
          <w:rFonts w:ascii="Times New Roman" w:hAnsi="Times New Roman" w:cs="Times New Roman"/>
          <w:b/>
          <w:bCs/>
          <w:color w:val="000000" w:themeColor="text1"/>
        </w:rPr>
        <w:t>Supplementa</w:t>
      </w:r>
      <w:r w:rsidR="00EC67C8" w:rsidRPr="00674095">
        <w:rPr>
          <w:rFonts w:ascii="Times New Roman" w:hAnsi="Times New Roman" w:cs="Times New Roman"/>
          <w:b/>
          <w:bCs/>
          <w:color w:val="000000" w:themeColor="text1"/>
        </w:rPr>
        <w:t>ry table</w:t>
      </w:r>
      <w:r w:rsidRPr="00674095">
        <w:rPr>
          <w:rFonts w:ascii="Times New Roman" w:hAnsi="Times New Roman" w:cs="Times New Roman"/>
          <w:b/>
          <w:bCs/>
          <w:color w:val="000000" w:themeColor="text1"/>
        </w:rPr>
        <w:t xml:space="preserve"> 1: Characteristics of individuals</w:t>
      </w:r>
    </w:p>
    <w:p w:rsidR="00A43BF5" w:rsidRDefault="0024574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object w:dxaOrig="7760" w:dyaOrig="4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388.1pt;height:207.2pt;mso-width-percent:0;mso-height-percent:0;mso-width-percent:0;mso-height-percent:0" o:ole="">
            <v:imagedata r:id="rId4" o:title=""/>
          </v:shape>
          <o:OLEObject Type="Embed" ProgID="Excel.Sheet.12" ShapeID="_x0000_i1029" DrawAspect="Content" ObjectID="_1784295570" r:id="rId5"/>
        </w:object>
      </w:r>
    </w:p>
    <w:p w:rsidR="00A43BF5" w:rsidRDefault="00A43BF5">
      <w:pPr>
        <w:rPr>
          <w:rFonts w:ascii="Times New Roman" w:hAnsi="Times New Roman" w:cs="Times New Roman"/>
          <w:b/>
          <w:bCs/>
        </w:rPr>
      </w:pPr>
    </w:p>
    <w:p w:rsidR="008C66AC" w:rsidRPr="003608F6" w:rsidRDefault="008C66AC" w:rsidP="008C66A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A05D9">
        <w:rPr>
          <w:rFonts w:ascii="Times New Roman" w:hAnsi="Times New Roman" w:cs="Times New Roman"/>
          <w:b/>
          <w:bCs/>
          <w:color w:val="000000" w:themeColor="text1"/>
        </w:rPr>
        <w:t>Supplementary table 2</w:t>
      </w:r>
      <w:r w:rsidRPr="00677761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Information used to categorize the SES</w:t>
      </w:r>
    </w:p>
    <w:p w:rsidR="008C66AC" w:rsidRPr="008C66AC" w:rsidRDefault="0024574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object w:dxaOrig="9580" w:dyaOrig="5880" w14:anchorId="3C199EC8">
          <v:shape id="_x0000_i1028" type="#_x0000_t75" alt="" style="width:478.85pt;height:293.85pt;mso-width-percent:0;mso-height-percent:0;mso-width-percent:0;mso-height-percent:0" o:ole="">
            <v:imagedata r:id="rId6" o:title=""/>
          </v:shape>
          <o:OLEObject Type="Embed" ProgID="Excel.Sheet.12" ShapeID="_x0000_i1028" DrawAspect="Content" ObjectID="_1784295571" r:id="rId7"/>
        </w:object>
      </w:r>
    </w:p>
    <w:p w:rsidR="008C66AC" w:rsidRDefault="008C66AC">
      <w:pPr>
        <w:rPr>
          <w:rFonts w:ascii="Times New Roman" w:hAnsi="Times New Roman" w:cs="Times New Roman"/>
          <w:b/>
          <w:bCs/>
        </w:rPr>
      </w:pPr>
    </w:p>
    <w:p w:rsidR="00511460" w:rsidRDefault="00511460">
      <w:pPr>
        <w:widowControl/>
        <w:jc w:val="lef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:rsidR="00EC67C8" w:rsidRDefault="00EC67C8">
      <w:pPr>
        <w:rPr>
          <w:rFonts w:ascii="Times New Roman" w:hAnsi="Times New Roman" w:cs="Times New Roman"/>
          <w:b/>
          <w:bCs/>
        </w:rPr>
      </w:pPr>
      <w:r w:rsidRPr="006B32B9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table </w:t>
      </w:r>
      <w:r w:rsidR="008C66AC" w:rsidRPr="006B32B9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6B32B9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>
        <w:rPr>
          <w:rFonts w:ascii="Times New Roman" w:hAnsi="Times New Roman" w:cs="Times New Roman"/>
          <w:b/>
          <w:bCs/>
        </w:rPr>
        <w:t>Details of malaria types in households with malaria-positive children</w:t>
      </w:r>
    </w:p>
    <w:p w:rsidR="008407C2" w:rsidRDefault="00245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9260" w:dyaOrig="4460">
          <v:shape id="_x0000_i1027" type="#_x0000_t75" alt="" style="width:463pt;height:223pt;mso-width-percent:0;mso-height-percent:0;mso-width-percent:0;mso-height-percent:0" o:ole="">
            <v:imagedata r:id="rId8" o:title=""/>
          </v:shape>
          <o:OLEObject Type="Embed" ProgID="Excel.Sheet.12" ShapeID="_x0000_i1027" DrawAspect="Content" ObjectID="_1784295572" r:id="rId9"/>
        </w:object>
      </w:r>
    </w:p>
    <w:p w:rsidR="00C92E30" w:rsidRPr="00C92E30" w:rsidRDefault="00C92E30">
      <w:pPr>
        <w:rPr>
          <w:rFonts w:ascii="Times New Roman" w:hAnsi="Times New Roman" w:cs="Times New Roman"/>
        </w:rPr>
      </w:pPr>
    </w:p>
    <w:p w:rsidR="00E67DFB" w:rsidRPr="00E67DFB" w:rsidRDefault="00E67DF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E67DFB">
        <w:rPr>
          <w:rFonts w:ascii="Times New Roman" w:hAnsi="Times New Roman" w:cs="Times New Roman"/>
          <w:b/>
          <w:bCs/>
          <w:color w:val="000000" w:themeColor="text1"/>
        </w:rPr>
        <w:t>Supplementary table 4: Parameter estimates for the GLM explaining malaria infection status in the absence of interaction terms (N=705)</w:t>
      </w:r>
    </w:p>
    <w:p w:rsidR="00E67DFB" w:rsidRDefault="0024574F">
      <w:pPr>
        <w:rPr>
          <w:rFonts w:ascii="Times New Roman" w:hAnsi="Times New Roman" w:cs="Times New Roman"/>
          <w:b/>
          <w:bCs/>
          <w:color w:val="00B050"/>
        </w:rPr>
      </w:pPr>
      <w:r>
        <w:rPr>
          <w:rFonts w:ascii="Times New Roman" w:hAnsi="Times New Roman" w:cs="Times New Roman"/>
          <w:b/>
          <w:bCs/>
          <w:noProof/>
          <w:color w:val="00B050"/>
        </w:rPr>
        <w:object w:dxaOrig="5820" w:dyaOrig="2900">
          <v:shape id="_x0000_i1026" type="#_x0000_t75" alt="" style="width:290.95pt;height:145.15pt;mso-width-percent:0;mso-height-percent:0;mso-width-percent:0;mso-height-percent:0" o:ole="">
            <v:imagedata r:id="rId10" o:title=""/>
          </v:shape>
          <o:OLEObject Type="Embed" ProgID="Excel.Sheet.12" ShapeID="_x0000_i1026" DrawAspect="Content" ObjectID="_1784295573" r:id="rId11"/>
        </w:object>
      </w:r>
    </w:p>
    <w:p w:rsidR="00E67DFB" w:rsidRDefault="00E67DFB">
      <w:pPr>
        <w:rPr>
          <w:rFonts w:ascii="Times New Roman" w:hAnsi="Times New Roman" w:cs="Times New Roman"/>
          <w:b/>
          <w:bCs/>
          <w:color w:val="00B050"/>
        </w:rPr>
      </w:pPr>
    </w:p>
    <w:p w:rsidR="008407C2" w:rsidRPr="00811E04" w:rsidRDefault="008D0FC5">
      <w:pPr>
        <w:rPr>
          <w:rFonts w:ascii="Times New Roman" w:hAnsi="Times New Roman" w:cs="Times New Roman"/>
          <w:b/>
          <w:bCs/>
          <w:color w:val="000000" w:themeColor="text1"/>
        </w:rPr>
      </w:pPr>
      <w:r w:rsidRPr="00811E04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</w:t>
      </w:r>
      <w:r w:rsidR="00811E04" w:rsidRPr="00811E04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D53076" w:rsidRPr="00811E04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  <w:r w:rsidR="00E20F9F" w:rsidRPr="00811E04">
        <w:rPr>
          <w:rFonts w:ascii="Times New Roman" w:hAnsi="Times New Roman" w:cs="Times New Roman"/>
          <w:b/>
          <w:bCs/>
          <w:color w:val="000000" w:themeColor="text1"/>
        </w:rPr>
        <w:t>Malaria infection status of the household for each variable</w:t>
      </w:r>
    </w:p>
    <w:p w:rsidR="005A1C78" w:rsidRPr="001F00A8" w:rsidRDefault="00245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object w:dxaOrig="11140" w:dyaOrig="4820">
          <v:shape id="_x0000_i1025" type="#_x0000_t75" alt="" style="width:557.25pt;height:241.15pt;mso-width-percent:0;mso-height-percent:0;mso-width-percent:0;mso-height-percent:0" o:ole="">
            <v:imagedata r:id="rId12" o:title=""/>
          </v:shape>
          <o:OLEObject Type="Embed" ProgID="Excel.Sheet.12" ShapeID="_x0000_i1025" DrawAspect="Content" ObjectID="_1784295574" r:id="rId13"/>
        </w:object>
      </w:r>
    </w:p>
    <w:sectPr w:rsidR="005A1C78" w:rsidRPr="001F00A8" w:rsidSect="00D25229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92"/>
    <w:rsid w:val="00025E1D"/>
    <w:rsid w:val="00072BCF"/>
    <w:rsid w:val="00072DC5"/>
    <w:rsid w:val="00072FD3"/>
    <w:rsid w:val="00092931"/>
    <w:rsid w:val="00095AD5"/>
    <w:rsid w:val="000A7539"/>
    <w:rsid w:val="000E729A"/>
    <w:rsid w:val="000F0C6C"/>
    <w:rsid w:val="000F2DA6"/>
    <w:rsid w:val="00117944"/>
    <w:rsid w:val="00133BE7"/>
    <w:rsid w:val="0014103C"/>
    <w:rsid w:val="00142D74"/>
    <w:rsid w:val="00157716"/>
    <w:rsid w:val="00181451"/>
    <w:rsid w:val="00185D6F"/>
    <w:rsid w:val="00187A37"/>
    <w:rsid w:val="0019567A"/>
    <w:rsid w:val="001D0213"/>
    <w:rsid w:val="001D21ED"/>
    <w:rsid w:val="001F00A8"/>
    <w:rsid w:val="00207F92"/>
    <w:rsid w:val="00216F02"/>
    <w:rsid w:val="0024574F"/>
    <w:rsid w:val="002813E7"/>
    <w:rsid w:val="002A0852"/>
    <w:rsid w:val="002A391D"/>
    <w:rsid w:val="002B2354"/>
    <w:rsid w:val="002C428D"/>
    <w:rsid w:val="002D13C8"/>
    <w:rsid w:val="002D661D"/>
    <w:rsid w:val="002D6AFC"/>
    <w:rsid w:val="002F2B93"/>
    <w:rsid w:val="00303FA9"/>
    <w:rsid w:val="0033014B"/>
    <w:rsid w:val="00334F36"/>
    <w:rsid w:val="00337B48"/>
    <w:rsid w:val="00340FD9"/>
    <w:rsid w:val="003437B9"/>
    <w:rsid w:val="00346AC8"/>
    <w:rsid w:val="0034713B"/>
    <w:rsid w:val="00347799"/>
    <w:rsid w:val="00353D23"/>
    <w:rsid w:val="003608F6"/>
    <w:rsid w:val="00377D07"/>
    <w:rsid w:val="003A0B39"/>
    <w:rsid w:val="003A534F"/>
    <w:rsid w:val="003E4010"/>
    <w:rsid w:val="00400F74"/>
    <w:rsid w:val="00415B7C"/>
    <w:rsid w:val="00435D74"/>
    <w:rsid w:val="00462756"/>
    <w:rsid w:val="00463936"/>
    <w:rsid w:val="00493C8E"/>
    <w:rsid w:val="004B2ACD"/>
    <w:rsid w:val="004C019F"/>
    <w:rsid w:val="004E11DD"/>
    <w:rsid w:val="004F4BE2"/>
    <w:rsid w:val="00511460"/>
    <w:rsid w:val="005135A3"/>
    <w:rsid w:val="00532E37"/>
    <w:rsid w:val="00561E53"/>
    <w:rsid w:val="00581419"/>
    <w:rsid w:val="005A1C78"/>
    <w:rsid w:val="005A365B"/>
    <w:rsid w:val="005C0378"/>
    <w:rsid w:val="005C72BA"/>
    <w:rsid w:val="005E0045"/>
    <w:rsid w:val="005E16D8"/>
    <w:rsid w:val="005E1F50"/>
    <w:rsid w:val="005F5BF9"/>
    <w:rsid w:val="005F7E31"/>
    <w:rsid w:val="006042FD"/>
    <w:rsid w:val="0062345D"/>
    <w:rsid w:val="00641E2F"/>
    <w:rsid w:val="0064458E"/>
    <w:rsid w:val="00646F58"/>
    <w:rsid w:val="00651960"/>
    <w:rsid w:val="00674095"/>
    <w:rsid w:val="00677761"/>
    <w:rsid w:val="006B32B9"/>
    <w:rsid w:val="006B49EA"/>
    <w:rsid w:val="006C25BC"/>
    <w:rsid w:val="006E1382"/>
    <w:rsid w:val="00707D18"/>
    <w:rsid w:val="00715333"/>
    <w:rsid w:val="00760781"/>
    <w:rsid w:val="00787E88"/>
    <w:rsid w:val="007A3338"/>
    <w:rsid w:val="007B0760"/>
    <w:rsid w:val="007D54EB"/>
    <w:rsid w:val="007F1284"/>
    <w:rsid w:val="007F6AC3"/>
    <w:rsid w:val="00811E04"/>
    <w:rsid w:val="008255C7"/>
    <w:rsid w:val="008310C0"/>
    <w:rsid w:val="008407C2"/>
    <w:rsid w:val="00853812"/>
    <w:rsid w:val="0085509F"/>
    <w:rsid w:val="008606B5"/>
    <w:rsid w:val="00863B88"/>
    <w:rsid w:val="00865D56"/>
    <w:rsid w:val="00875AE2"/>
    <w:rsid w:val="00884018"/>
    <w:rsid w:val="008A43EF"/>
    <w:rsid w:val="008C473E"/>
    <w:rsid w:val="008C66AC"/>
    <w:rsid w:val="008D0FC5"/>
    <w:rsid w:val="008E7BBC"/>
    <w:rsid w:val="008F7E92"/>
    <w:rsid w:val="00903D12"/>
    <w:rsid w:val="0090426D"/>
    <w:rsid w:val="009142AE"/>
    <w:rsid w:val="009269FB"/>
    <w:rsid w:val="009C00CC"/>
    <w:rsid w:val="009C4798"/>
    <w:rsid w:val="009E6C87"/>
    <w:rsid w:val="009E7ACC"/>
    <w:rsid w:val="009F4052"/>
    <w:rsid w:val="00A12D68"/>
    <w:rsid w:val="00A40517"/>
    <w:rsid w:val="00A43BF5"/>
    <w:rsid w:val="00A47095"/>
    <w:rsid w:val="00A55CED"/>
    <w:rsid w:val="00A70AA1"/>
    <w:rsid w:val="00A712B3"/>
    <w:rsid w:val="00A96343"/>
    <w:rsid w:val="00AA4EAE"/>
    <w:rsid w:val="00AB25B3"/>
    <w:rsid w:val="00AC0D9E"/>
    <w:rsid w:val="00AC320C"/>
    <w:rsid w:val="00AC4B3F"/>
    <w:rsid w:val="00AF4318"/>
    <w:rsid w:val="00B4068F"/>
    <w:rsid w:val="00BA05D9"/>
    <w:rsid w:val="00BB667B"/>
    <w:rsid w:val="00BF56A0"/>
    <w:rsid w:val="00C32924"/>
    <w:rsid w:val="00C41021"/>
    <w:rsid w:val="00C41794"/>
    <w:rsid w:val="00C53BED"/>
    <w:rsid w:val="00C87F2F"/>
    <w:rsid w:val="00C92E30"/>
    <w:rsid w:val="00CA519F"/>
    <w:rsid w:val="00CB4827"/>
    <w:rsid w:val="00CC07C5"/>
    <w:rsid w:val="00CF329E"/>
    <w:rsid w:val="00D01FB7"/>
    <w:rsid w:val="00D25229"/>
    <w:rsid w:val="00D33E27"/>
    <w:rsid w:val="00D33E44"/>
    <w:rsid w:val="00D35B16"/>
    <w:rsid w:val="00D46887"/>
    <w:rsid w:val="00D53076"/>
    <w:rsid w:val="00D57DED"/>
    <w:rsid w:val="00D824B1"/>
    <w:rsid w:val="00D952B3"/>
    <w:rsid w:val="00DB112A"/>
    <w:rsid w:val="00DB1E76"/>
    <w:rsid w:val="00DD576A"/>
    <w:rsid w:val="00DF51EA"/>
    <w:rsid w:val="00DF637F"/>
    <w:rsid w:val="00E04FDF"/>
    <w:rsid w:val="00E127D6"/>
    <w:rsid w:val="00E20F9F"/>
    <w:rsid w:val="00E32664"/>
    <w:rsid w:val="00E34C00"/>
    <w:rsid w:val="00E34F4B"/>
    <w:rsid w:val="00E35766"/>
    <w:rsid w:val="00E37D6B"/>
    <w:rsid w:val="00E67DFB"/>
    <w:rsid w:val="00E86048"/>
    <w:rsid w:val="00E86BF0"/>
    <w:rsid w:val="00EC67C8"/>
    <w:rsid w:val="00F03A80"/>
    <w:rsid w:val="00F25A6C"/>
    <w:rsid w:val="00F4256C"/>
    <w:rsid w:val="00F4658A"/>
    <w:rsid w:val="00F511BC"/>
    <w:rsid w:val="00F9286E"/>
    <w:rsid w:val="00FA0580"/>
    <w:rsid w:val="00FB2E09"/>
    <w:rsid w:val="00FC099A"/>
    <w:rsid w:val="00FE7526"/>
    <w:rsid w:val="00F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79647BE-967A-2949-96FB-6D9A865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______4.xlsx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______1.xls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______3.xlsx"/><Relationship Id="rId5" Type="http://schemas.openxmlformats.org/officeDocument/2006/relationships/package" Target="embeddings/Microsoft_Excel_______.xls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______2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89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華子</dc:creator>
  <cp:keywords/>
  <dc:description/>
  <cp:lastModifiedBy>岩下　華子</cp:lastModifiedBy>
  <cp:revision>46</cp:revision>
  <dcterms:created xsi:type="dcterms:W3CDTF">2024-05-01T02:36:00Z</dcterms:created>
  <dcterms:modified xsi:type="dcterms:W3CDTF">2024-08-04T07:50:00Z</dcterms:modified>
</cp:coreProperties>
</file>