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C7518" w14:textId="45E42141" w:rsidR="00380991" w:rsidRPr="00561882" w:rsidRDefault="0090534F" w:rsidP="0B6158AD">
      <w:pPr>
        <w:snapToGrid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6188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Supplementary Table S2. </w:t>
      </w:r>
      <w:r w:rsidR="00A07C1F" w:rsidRPr="0056188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The Youth Engagement Study </w:t>
      </w:r>
      <w:r w:rsidR="007D722C" w:rsidRPr="0056188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Focus group discussion guide </w:t>
      </w:r>
    </w:p>
    <w:p w14:paraId="345133FB" w14:textId="77777777" w:rsidR="007D722C" w:rsidRPr="00561882" w:rsidRDefault="007D722C" w:rsidP="0B6158AD">
      <w:pPr>
        <w:snapToGrid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85EA0C9" w14:textId="29A25BC1" w:rsidR="00AD2DDB" w:rsidRPr="00561882" w:rsidRDefault="007D722C" w:rsidP="0B6158AD">
      <w:pPr>
        <w:snapToGrid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6188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Reference: </w:t>
      </w:r>
      <w:r w:rsidR="00E8426A" w:rsidRPr="00561882">
        <w:rPr>
          <w:rFonts w:ascii="Times New Roman" w:eastAsia="Times New Roman" w:hAnsi="Times New Roman" w:cs="Times New Roman"/>
          <w:b/>
          <w:bCs/>
          <w:sz w:val="20"/>
          <w:szCs w:val="20"/>
        </w:rPr>
        <w:t>Engaging Australian adolescents to prevent non-communicable diseases: participation their way</w:t>
      </w:r>
      <w:r w:rsidRPr="00561882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</w:p>
    <w:p w14:paraId="5B983853" w14:textId="77777777" w:rsidR="007D722C" w:rsidRPr="00561882" w:rsidRDefault="007D722C" w:rsidP="0B6158AD">
      <w:pPr>
        <w:snapToGrid w:val="0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7D722C" w:rsidRPr="00420CE2" w14:paraId="67A9EC36" w14:textId="77777777" w:rsidTr="0B6158AD">
        <w:trPr>
          <w:tblHeader/>
        </w:trPr>
        <w:tc>
          <w:tcPr>
            <w:tcW w:w="2547" w:type="dxa"/>
            <w:shd w:val="clear" w:color="auto" w:fill="D0CECE" w:themeFill="background2" w:themeFillShade="E6"/>
          </w:tcPr>
          <w:p w14:paraId="6C31B28A" w14:textId="1F18ECEB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Category </w:t>
            </w:r>
          </w:p>
        </w:tc>
        <w:tc>
          <w:tcPr>
            <w:tcW w:w="7081" w:type="dxa"/>
            <w:shd w:val="clear" w:color="auto" w:fill="D0CECE" w:themeFill="background2" w:themeFillShade="E6"/>
          </w:tcPr>
          <w:p w14:paraId="499B58C9" w14:textId="755F863C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Questions </w:t>
            </w:r>
          </w:p>
        </w:tc>
      </w:tr>
      <w:tr w:rsidR="007D722C" w:rsidRPr="00420CE2" w14:paraId="29836367" w14:textId="77777777" w:rsidTr="0B6158AD">
        <w:tc>
          <w:tcPr>
            <w:tcW w:w="2547" w:type="dxa"/>
            <w:vMerge w:val="restart"/>
            <w:shd w:val="clear" w:color="auto" w:fill="auto"/>
          </w:tcPr>
          <w:p w14:paraId="3BC906B3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Perceptions of chronic disease </w:t>
            </w:r>
          </w:p>
          <w:p w14:paraId="0E022D74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E95842B" w14:textId="3F942891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discussion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‘health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activities’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refers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activities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strategies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that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promote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eat better,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more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physically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active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prevent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chronic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diseases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such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as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obesity,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type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2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diabetes,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and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heart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disease.</w:t>
            </w:r>
          </w:p>
          <w:p w14:paraId="7CD7C19C" w14:textId="6BE18000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1" w:type="dxa"/>
            <w:shd w:val="clear" w:color="auto" w:fill="auto"/>
          </w:tcPr>
          <w:p w14:paraId="3EE01DE6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What comes to mind when you think of chronic diseases such as obesity, type 2 diabetes, and heart disease?</w:t>
            </w:r>
          </w:p>
          <w:p w14:paraId="1168CEDA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3D10975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stigma, sick, unfit, unhealthy, old, normal</w:t>
            </w:r>
          </w:p>
          <w:p w14:paraId="7C2B7062" w14:textId="6A3F172B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73F67E3F" w14:textId="77777777" w:rsidTr="0B6158AD">
        <w:tc>
          <w:tcPr>
            <w:tcW w:w="2547" w:type="dxa"/>
            <w:vMerge/>
          </w:tcPr>
          <w:p w14:paraId="30892D60" w14:textId="77777777" w:rsidR="007D722C" w:rsidRPr="00420CE2" w:rsidRDefault="007D722C" w:rsidP="007D722C">
            <w:pPr>
              <w:pStyle w:val="BodyText"/>
              <w:snapToGrid w:val="0"/>
              <w:ind w:left="163" w:firstLine="5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69F47901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notice</w:t>
            </w:r>
            <w:r w:rsidRPr="00561882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chronic</w:t>
            </w:r>
            <w:r w:rsidRPr="00561882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diseases</w:t>
            </w:r>
            <w:r w:rsidRPr="00561882">
              <w:rPr>
                <w:rFonts w:ascii="Times New Roman" w:eastAsia="Times New Roman" w:hAnsi="Times New Roman" w:cs="Times New Roman"/>
                <w:spacing w:val="4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3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society?</w:t>
            </w:r>
          </w:p>
          <w:p w14:paraId="62D3108D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62ECE5C" w14:textId="77777777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If so,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where?</w:t>
            </w:r>
          </w:p>
          <w:p w14:paraId="5CAF70CB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BFBF7EF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pacing w:val="-2"/>
                <w:w w:val="105"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it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is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a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problem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people?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older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people?</w:t>
            </w:r>
          </w:p>
          <w:p w14:paraId="199E963E" w14:textId="5186FFA0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41CF0DAF" w14:textId="77777777" w:rsidTr="0B6158AD">
        <w:tc>
          <w:tcPr>
            <w:tcW w:w="2547" w:type="dxa"/>
            <w:vMerge/>
          </w:tcPr>
          <w:p w14:paraId="525619CB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7D807143" w14:textId="66F86FE9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What do you think are some of the main risk factors for chronic diseases such as obesity, type 2 diabetes, and heart</w:t>
            </w:r>
            <w:r w:rsidRPr="00561882">
              <w:rPr>
                <w:rFonts w:ascii="Times New Roman" w:eastAsia="Times New Roman" w:hAnsi="Times New Roman" w:cs="Times New Roman"/>
                <w:spacing w:val="4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disease?</w:t>
            </w:r>
          </w:p>
          <w:p w14:paraId="27D8931B" w14:textId="77777777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  <w:p w14:paraId="0808DADA" w14:textId="63EA1FF3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diet,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inactivity,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lifestyle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choices,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family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history/genetics</w:t>
            </w:r>
          </w:p>
          <w:p w14:paraId="4C285198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1C13A8E2" w14:textId="77777777" w:rsidTr="0B6158AD">
        <w:tc>
          <w:tcPr>
            <w:tcW w:w="2547" w:type="dxa"/>
            <w:vMerge/>
          </w:tcPr>
          <w:p w14:paraId="3F4CC7C5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6D08E539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eating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healthy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and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being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physically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active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is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important?</w:t>
            </w:r>
          </w:p>
          <w:p w14:paraId="094EBB3D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C71CC7B" w14:textId="77777777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2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4"/>
                <w:sz w:val="16"/>
                <w:szCs w:val="16"/>
              </w:rPr>
              <w:t>Why?</w:t>
            </w:r>
          </w:p>
          <w:p w14:paraId="24BE62CD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6E11D54" w14:textId="0536A626" w:rsidR="007D722C" w:rsidRPr="00561882" w:rsidRDefault="007D722C" w:rsidP="0B6158AD">
            <w:pPr>
              <w:tabs>
                <w:tab w:val="left" w:pos="390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1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maintain</w:t>
            </w:r>
            <w:r w:rsidRPr="00561882">
              <w:rPr>
                <w:rFonts w:ascii="Times New Roman" w:eastAsia="Times New Roman" w:hAnsi="Times New Roman" w:cs="Times New Roman"/>
                <w:spacing w:val="1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good</w:t>
            </w:r>
            <w:r w:rsidRPr="00561882">
              <w:rPr>
                <w:rFonts w:ascii="Times New Roman" w:eastAsia="Times New Roman" w:hAnsi="Times New Roman" w:cs="Times New Roman"/>
                <w:spacing w:val="1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health,</w:t>
            </w:r>
            <w:r w:rsidRPr="00561882">
              <w:rPr>
                <w:rFonts w:ascii="Times New Roman" w:eastAsia="Times New Roman" w:hAnsi="Times New Roman" w:cs="Times New Roman"/>
                <w:spacing w:val="1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prevent</w:t>
            </w:r>
            <w:r w:rsidRPr="00561882">
              <w:rPr>
                <w:rFonts w:ascii="Times New Roman" w:eastAsia="Times New Roman" w:hAnsi="Times New Roman" w:cs="Times New Roman"/>
                <w:spacing w:val="1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illness,</w:t>
            </w:r>
            <w:r w:rsidRPr="00561882">
              <w:rPr>
                <w:rFonts w:ascii="Times New Roman" w:eastAsia="Times New Roman" w:hAnsi="Times New Roman" w:cs="Times New Roman"/>
                <w:spacing w:val="1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fitness,</w:t>
            </w:r>
            <w:r w:rsidRPr="00561882">
              <w:rPr>
                <w:rFonts w:ascii="Times New Roman" w:eastAsia="Times New Roman" w:hAnsi="Times New Roman" w:cs="Times New Roman"/>
                <w:spacing w:val="1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etc. </w:t>
            </w:r>
          </w:p>
          <w:p w14:paraId="7F989832" w14:textId="77777777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0040F" w:rsidRPr="00420CE2" w14:paraId="1D2140D5" w14:textId="77777777" w:rsidTr="0B6158AD">
        <w:tc>
          <w:tcPr>
            <w:tcW w:w="2547" w:type="dxa"/>
            <w:vMerge w:val="restart"/>
            <w:shd w:val="clear" w:color="auto" w:fill="auto"/>
          </w:tcPr>
          <w:p w14:paraId="37008C08" w14:textId="580466B1" w:rsidR="0080040F" w:rsidRPr="00561882" w:rsidRDefault="0080040F" w:rsidP="0B6158AD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Youth </w:t>
            </w:r>
            <w:r w:rsidR="00E5587E"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participation</w:t>
            </w: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– </w:t>
            </w:r>
            <w:r w:rsidR="009A6FBA"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expectations</w:t>
            </w:r>
          </w:p>
          <w:p w14:paraId="0EA506C5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905FE84" w14:textId="022193D7" w:rsidR="0080040F" w:rsidRPr="00561882" w:rsidRDefault="0080040F" w:rsidP="0B6158AD">
            <w:pPr>
              <w:pStyle w:val="BodyText"/>
              <w:snapToGrid w:val="0"/>
              <w:ind w:right="207"/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discussion,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‘youth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participation’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‘engagement’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is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defined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as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(individually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together) forming and expressing their views and influencing matters of importance to them.</w:t>
            </w:r>
          </w:p>
          <w:p w14:paraId="39429D2D" w14:textId="77777777" w:rsidR="0080040F" w:rsidRPr="00561882" w:rsidRDefault="0080040F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1" w:type="dxa"/>
            <w:shd w:val="clear" w:color="auto" w:fill="auto"/>
          </w:tcPr>
          <w:p w14:paraId="342FF7FB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that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have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role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play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activities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people?</w:t>
            </w:r>
          </w:p>
          <w:p w14:paraId="2F49389E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70DD679" w14:textId="77777777" w:rsidR="0080040F" w:rsidRPr="00561882" w:rsidRDefault="0080040F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How?</w:t>
            </w:r>
            <w:r w:rsidRPr="00561882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Relevance,</w:t>
            </w:r>
            <w:r w:rsidRPr="00561882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acceptability,</w:t>
            </w:r>
            <w:r w:rsidRPr="00561882">
              <w:rPr>
                <w:rFonts w:ascii="Times New Roman" w:eastAsia="Times New Roman" w:hAnsi="Times New Roman" w:cs="Times New Roman"/>
                <w:spacing w:val="8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leadership,</w:t>
            </w:r>
            <w:r w:rsidRPr="00561882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confidence</w:t>
            </w:r>
          </w:p>
          <w:p w14:paraId="4B948E3B" w14:textId="77777777" w:rsidR="0080040F" w:rsidRPr="00561882" w:rsidRDefault="0080040F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0040F" w:rsidRPr="00420CE2" w14:paraId="52915E87" w14:textId="77777777" w:rsidTr="0B6158AD">
        <w:tc>
          <w:tcPr>
            <w:tcW w:w="2547" w:type="dxa"/>
            <w:vMerge/>
          </w:tcPr>
          <w:p w14:paraId="1FC0E53A" w14:textId="77777777" w:rsidR="0080040F" w:rsidRPr="00420CE2" w:rsidRDefault="0080040F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5FD75983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How</w:t>
            </w:r>
            <w:r w:rsidRPr="00561882">
              <w:rPr>
                <w:rFonts w:ascii="Times New Roman" w:eastAsia="Times New Roman" w:hAnsi="Times New Roman" w:cs="Times New Roman"/>
                <w:spacing w:val="-7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can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involved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improving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spacing w:val="-6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activities?</w:t>
            </w:r>
          </w:p>
          <w:p w14:paraId="6391E57B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F1D994A" w14:textId="77777777" w:rsidR="0080040F" w:rsidRPr="00561882" w:rsidRDefault="0080040F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18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giving</w:t>
            </w:r>
            <w:r w:rsidRPr="00561882">
              <w:rPr>
                <w:rFonts w:ascii="Times New Roman" w:eastAsia="Times New Roman" w:hAnsi="Times New Roman" w:cs="Times New Roman"/>
                <w:spacing w:val="1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advice,</w:t>
            </w:r>
            <w:r w:rsidRPr="00561882">
              <w:rPr>
                <w:rFonts w:ascii="Times New Roman" w:eastAsia="Times New Roman" w:hAnsi="Times New Roman" w:cs="Times New Roman"/>
                <w:spacing w:val="18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planning,</w:t>
            </w:r>
            <w:r w:rsidRPr="00561882">
              <w:rPr>
                <w:rFonts w:ascii="Times New Roman" w:eastAsia="Times New Roman" w:hAnsi="Times New Roman" w:cs="Times New Roman"/>
                <w:spacing w:val="1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marketing,</w:t>
            </w:r>
            <w:r w:rsidRPr="00561882">
              <w:rPr>
                <w:rFonts w:ascii="Times New Roman" w:eastAsia="Times New Roman" w:hAnsi="Times New Roman" w:cs="Times New Roman"/>
                <w:spacing w:val="18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advocacy,</w:t>
            </w:r>
            <w:r w:rsidRPr="00561882">
              <w:rPr>
                <w:rFonts w:ascii="Times New Roman" w:eastAsia="Times New Roman" w:hAnsi="Times New Roman" w:cs="Times New Roman"/>
                <w:spacing w:val="1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leading,</w:t>
            </w:r>
          </w:p>
          <w:p w14:paraId="46269E3D" w14:textId="77777777" w:rsidR="0080040F" w:rsidRPr="00561882" w:rsidRDefault="0080040F" w:rsidP="0B6158AD">
            <w:pPr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0040F" w:rsidRPr="00420CE2" w14:paraId="046150CD" w14:textId="77777777" w:rsidTr="0B6158AD">
        <w:tc>
          <w:tcPr>
            <w:tcW w:w="2547" w:type="dxa"/>
            <w:vMerge/>
          </w:tcPr>
          <w:p w14:paraId="2DE44F1D" w14:textId="77777777" w:rsidR="0080040F" w:rsidRPr="00420CE2" w:rsidRDefault="0080040F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2B228C0B" w14:textId="06E56F6A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Which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setting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is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best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engaging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people?</w:t>
            </w:r>
          </w:p>
          <w:p w14:paraId="37CE4EF1" w14:textId="77777777" w:rsidR="0080040F" w:rsidRPr="00561882" w:rsidRDefault="0080040F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634B46" w14:textId="5F0BA9EB" w:rsidR="0080040F" w:rsidRPr="00561882" w:rsidRDefault="0080040F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Online,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in-person,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mixed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(online/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in-person),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school,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community,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social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clubs,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etc. </w:t>
            </w:r>
          </w:p>
          <w:p w14:paraId="2ABBDEDB" w14:textId="77777777" w:rsidR="0080040F" w:rsidRPr="00561882" w:rsidRDefault="0080040F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80040F" w:rsidRPr="00420CE2" w14:paraId="5A895488" w14:textId="77777777" w:rsidTr="0B6158AD">
        <w:tc>
          <w:tcPr>
            <w:tcW w:w="2547" w:type="dxa"/>
            <w:vMerge/>
          </w:tcPr>
          <w:p w14:paraId="502C6877" w14:textId="77777777" w:rsidR="0080040F" w:rsidRPr="00420CE2" w:rsidRDefault="0080040F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308291BA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How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engaged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decision-making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activities?</w:t>
            </w:r>
          </w:p>
          <w:p w14:paraId="20875839" w14:textId="77777777" w:rsidR="0080040F" w:rsidRPr="00561882" w:rsidRDefault="0080040F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  <w:p w14:paraId="2DB549EA" w14:textId="4B2D3642" w:rsidR="0080040F" w:rsidRPr="00561882" w:rsidRDefault="0080040F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development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stages,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throughout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entire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process,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final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implementation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stages</w:t>
            </w:r>
          </w:p>
          <w:p w14:paraId="52B08FCC" w14:textId="77777777" w:rsidR="0080040F" w:rsidRPr="00561882" w:rsidRDefault="0080040F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7D722C" w:rsidRPr="00420CE2" w14:paraId="665BF023" w14:textId="77777777" w:rsidTr="0B6158AD">
        <w:tc>
          <w:tcPr>
            <w:tcW w:w="2547" w:type="dxa"/>
            <w:vMerge w:val="restart"/>
            <w:shd w:val="clear" w:color="auto" w:fill="auto"/>
          </w:tcPr>
          <w:p w14:paraId="4B22545B" w14:textId="55AB65BD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Youth</w:t>
            </w:r>
            <w:r w:rsidR="00E5587E"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participation</w:t>
            </w: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– experience </w:t>
            </w:r>
          </w:p>
        </w:tc>
        <w:tc>
          <w:tcPr>
            <w:tcW w:w="7081" w:type="dxa"/>
            <w:shd w:val="clear" w:color="auto" w:fill="auto"/>
          </w:tcPr>
          <w:p w14:paraId="0BF3435D" w14:textId="77777777" w:rsidR="007D722C" w:rsidRPr="00561882" w:rsidRDefault="007D722C" w:rsidP="0B6158AD">
            <w:pPr>
              <w:pStyle w:val="BodyText"/>
              <w:snapToGrid w:val="0"/>
              <w:ind w:right="20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Have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one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friends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ever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participated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decision-making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activities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strategies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that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promote young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eat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better,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more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physically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active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prevent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chronic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diseases?</w:t>
            </w:r>
          </w:p>
          <w:p w14:paraId="0E6C0A99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DF51D1" w14:textId="4F5D28E0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such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as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school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canteen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policy, school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PDHPE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curriculum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planning, youth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advisory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group,</w:t>
            </w:r>
            <w:r w:rsidRPr="00561882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etc</w:t>
            </w:r>
            <w:r w:rsidR="00420CE2"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. </w:t>
            </w:r>
          </w:p>
          <w:p w14:paraId="7F0B0F6E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09DB7C9F" w14:textId="77777777" w:rsidTr="0B6158AD">
        <w:tc>
          <w:tcPr>
            <w:tcW w:w="2547" w:type="dxa"/>
            <w:vMerge/>
          </w:tcPr>
          <w:p w14:paraId="6B4FCA0E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34FCC1E4" w14:textId="6D27B781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If you have been engaged in an activity which aimed to improve youth health, </w:t>
            </w:r>
            <w:r w:rsidR="00420CE2"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what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was it? / </w:t>
            </w:r>
            <w:r w:rsidR="00420CE2"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What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was your role?</w:t>
            </w:r>
          </w:p>
          <w:p w14:paraId="1E1AD3B4" w14:textId="77777777" w:rsidR="00420CE2" w:rsidRPr="00561882" w:rsidRDefault="00420CE2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FA71946" w14:textId="760166D0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questionnaire, youth advisory group, a project/ needs assessment/ asset mapping (e.g., photovoice), focus/ discussion grou</w:t>
            </w:r>
            <w:r w:rsidR="00420CE2"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 etc. </w:t>
            </w:r>
          </w:p>
          <w:p w14:paraId="063EF50B" w14:textId="77777777" w:rsidR="00420CE2" w:rsidRPr="00561882" w:rsidRDefault="00420CE2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AAFE763" w14:textId="32BFE19C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role- passive participant, assistant, advisor/consultant, leader, mentor, advocate.</w:t>
            </w:r>
          </w:p>
          <w:p w14:paraId="6F0765DB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6B04A092" w14:textId="77777777" w:rsidTr="0B6158AD">
        <w:tc>
          <w:tcPr>
            <w:tcW w:w="2547" w:type="dxa"/>
            <w:vMerge/>
          </w:tcPr>
          <w:p w14:paraId="502CDAAC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374330A5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How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did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experience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make</w:t>
            </w:r>
            <w:r w:rsidRPr="00561882">
              <w:rPr>
                <w:rFonts w:ascii="Times New Roman" w:eastAsia="Times New Roman" w:hAnsi="Times New Roman" w:cs="Times New Roman"/>
                <w:spacing w:val="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feel?</w:t>
            </w:r>
          </w:p>
          <w:p w14:paraId="27AE0E0C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5DAF9C" w14:textId="77777777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2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empowered,</w:t>
            </w:r>
            <w:r w:rsidRPr="00561882">
              <w:rPr>
                <w:rFonts w:ascii="Times New Roman" w:eastAsia="Times New Roman" w:hAnsi="Times New Roman" w:cs="Times New Roman"/>
                <w:spacing w:val="2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confident,</w:t>
            </w:r>
            <w:r w:rsidRPr="00561882">
              <w:rPr>
                <w:rFonts w:ascii="Times New Roman" w:eastAsia="Times New Roman" w:hAnsi="Times New Roman" w:cs="Times New Roman"/>
                <w:spacing w:val="2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influential,</w:t>
            </w:r>
            <w:r w:rsidRPr="00561882">
              <w:rPr>
                <w:rFonts w:ascii="Times New Roman" w:eastAsia="Times New Roman" w:hAnsi="Times New Roman" w:cs="Times New Roman"/>
                <w:spacing w:val="2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used.</w:t>
            </w:r>
          </w:p>
          <w:p w14:paraId="63CDD8D7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62FC4FC9" w14:textId="77777777" w:rsidTr="0B6158AD">
        <w:tc>
          <w:tcPr>
            <w:tcW w:w="2547" w:type="dxa"/>
            <w:vMerge/>
          </w:tcPr>
          <w:p w14:paraId="67859A8F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5815A47F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If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haven’t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had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experience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participating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decision-making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for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activities-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were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there</w:t>
            </w:r>
            <w:r w:rsidRPr="00561882">
              <w:rPr>
                <w:rFonts w:ascii="Times New Roman" w:eastAsia="Times New Roman" w:hAnsi="Times New Roman" w:cs="Times New Roman"/>
                <w:spacing w:val="-9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any barriers to participation?</w:t>
            </w:r>
          </w:p>
          <w:p w14:paraId="51548928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31EA863" w14:textId="77777777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19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no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opportunity/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exposure,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time,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location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(accessibility),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financial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(incl.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work</w:t>
            </w:r>
            <w:r w:rsidRPr="00561882">
              <w:rPr>
                <w:rFonts w:ascii="Times New Roman" w:eastAsia="Times New Roman" w:hAnsi="Times New Roman" w:cs="Times New Roman"/>
                <w:spacing w:val="2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commitments),</w:t>
            </w:r>
          </w:p>
          <w:p w14:paraId="0B875CB5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34B394F3" w14:textId="77777777" w:rsidTr="0B6158AD">
        <w:tc>
          <w:tcPr>
            <w:tcW w:w="2547" w:type="dxa"/>
            <w:vMerge w:val="restart"/>
            <w:shd w:val="clear" w:color="auto" w:fill="auto"/>
          </w:tcPr>
          <w:p w14:paraId="1102CC91" w14:textId="710492CC" w:rsidR="007D722C" w:rsidRPr="00561882" w:rsidRDefault="007D722C" w:rsidP="0B6158AD">
            <w:pPr>
              <w:snapToGrid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Youth </w:t>
            </w:r>
            <w:r w:rsidR="00E5587E"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participation </w:t>
            </w:r>
            <w:r w:rsidRPr="0056188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– preferences for future participation </w:t>
            </w:r>
          </w:p>
        </w:tc>
        <w:tc>
          <w:tcPr>
            <w:tcW w:w="7081" w:type="dxa"/>
            <w:shd w:val="clear" w:color="auto" w:fill="auto"/>
          </w:tcPr>
          <w:p w14:paraId="21990ED5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If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given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opportunity,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how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would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like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spacing w:val="-11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involved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spacing w:val="-10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activities?</w:t>
            </w:r>
          </w:p>
          <w:p w14:paraId="07DAB54F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C6A4674" w14:textId="37857027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leadership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role,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as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an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advisor,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as</w:t>
            </w:r>
            <w:r w:rsidRPr="00561882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part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research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team,</w:t>
            </w:r>
            <w:r w:rsidRPr="00561882">
              <w:rPr>
                <w:rFonts w:ascii="Times New Roman" w:eastAsia="Times New Roman" w:hAnsi="Times New Roman" w:cs="Times New Roman"/>
                <w:spacing w:val="6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etc</w:t>
            </w:r>
            <w:r w:rsidR="00420CE2"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.</w:t>
            </w:r>
          </w:p>
          <w:p w14:paraId="336E976A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D722C" w:rsidRPr="00420CE2" w14:paraId="0C08745E" w14:textId="77777777" w:rsidTr="0B6158AD">
        <w:tc>
          <w:tcPr>
            <w:tcW w:w="2547" w:type="dxa"/>
            <w:vMerge/>
          </w:tcPr>
          <w:p w14:paraId="35123572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7D1162B4" w14:textId="77777777" w:rsidR="007D722C" w:rsidRPr="00561882" w:rsidRDefault="007D722C" w:rsidP="0B6158AD">
            <w:pPr>
              <w:pStyle w:val="BodyText"/>
              <w:snapToGrid w:val="0"/>
              <w:ind w:right="20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What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kind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role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have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decision-making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process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 xml:space="preserve">promoting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activities?</w:t>
            </w:r>
          </w:p>
          <w:p w14:paraId="7BD33BA4" w14:textId="77777777" w:rsidR="00420CE2" w:rsidRPr="00561882" w:rsidRDefault="00420CE2" w:rsidP="0B6158AD">
            <w:pPr>
              <w:tabs>
                <w:tab w:val="left" w:pos="386"/>
              </w:tabs>
              <w:snapToGrid w:val="0"/>
              <w:ind w:right="893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  <w:p w14:paraId="1F047C84" w14:textId="640DADD9" w:rsidR="007D722C" w:rsidRPr="00561882" w:rsidRDefault="007D722C" w:rsidP="0B6158AD">
            <w:pPr>
              <w:tabs>
                <w:tab w:val="left" w:pos="386"/>
              </w:tabs>
              <w:snapToGrid w:val="0"/>
              <w:ind w:right="89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consultative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(give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advice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but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no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control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over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process),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collaborative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(partners,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limited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control), adolescent-led (full control, adults support them)</w:t>
            </w:r>
          </w:p>
          <w:p w14:paraId="70A2E7D4" w14:textId="77777777" w:rsidR="00420CE2" w:rsidRPr="00561882" w:rsidRDefault="00420CE2" w:rsidP="0B6158AD">
            <w:pPr>
              <w:tabs>
                <w:tab w:val="left" w:pos="390"/>
              </w:tabs>
              <w:snapToGrid w:val="0"/>
              <w:ind w:right="231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  <w:p w14:paraId="0A29A7CD" w14:textId="6BBA9995" w:rsidR="007D722C" w:rsidRPr="00561882" w:rsidRDefault="007D722C" w:rsidP="0B6158AD">
            <w:pPr>
              <w:tabs>
                <w:tab w:val="left" w:pos="390"/>
              </w:tabs>
              <w:snapToGrid w:val="0"/>
              <w:ind w:right="2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Prompt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: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level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participation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always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same?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it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depend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on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type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promoting activity/ strategy?</w:t>
            </w:r>
          </w:p>
          <w:p w14:paraId="1699240B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</w:tc>
      </w:tr>
      <w:tr w:rsidR="007D722C" w:rsidRPr="00420CE2" w14:paraId="578C356A" w14:textId="77777777" w:rsidTr="0B6158AD">
        <w:tc>
          <w:tcPr>
            <w:tcW w:w="2547" w:type="dxa"/>
            <w:vMerge/>
          </w:tcPr>
          <w:p w14:paraId="3E05B99E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73718DBB" w14:textId="77777777" w:rsidR="007D722C" w:rsidRPr="00561882" w:rsidRDefault="007D722C" w:rsidP="0B6158AD">
            <w:pPr>
              <w:pStyle w:val="BodyText"/>
              <w:snapToGrid w:val="0"/>
              <w:ind w:right="20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What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kind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role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do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think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young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people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have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decision-making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process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1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15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 xml:space="preserve">promoting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activities?</w:t>
            </w:r>
          </w:p>
          <w:p w14:paraId="665740C8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C5D309E" w14:textId="77777777" w:rsidR="007D722C" w:rsidRPr="00561882" w:rsidRDefault="007D722C" w:rsidP="0B6158AD">
            <w:pPr>
              <w:tabs>
                <w:tab w:val="left" w:pos="386"/>
              </w:tabs>
              <w:snapToGrid w:val="0"/>
              <w:ind w:right="89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consultative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(give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advice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but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no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control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over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process),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collaborative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(partners,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limited</w:t>
            </w:r>
            <w:r w:rsidRPr="00561882">
              <w:rPr>
                <w:rFonts w:ascii="Times New Roman" w:eastAsia="Times New Roman" w:hAnsi="Times New Roman" w:cs="Times New Roman"/>
                <w:spacing w:val="-13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control), adolescent-led (full control, adults support them)</w:t>
            </w:r>
          </w:p>
          <w:p w14:paraId="5E1EEFD1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3E31DA2" w14:textId="77777777" w:rsidR="007D722C" w:rsidRPr="00561882" w:rsidRDefault="007D722C" w:rsidP="0B6158AD">
            <w:pPr>
              <w:tabs>
                <w:tab w:val="left" w:pos="390"/>
              </w:tabs>
              <w:snapToGrid w:val="0"/>
              <w:ind w:right="2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w w:val="105"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level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participation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always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be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same?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Or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should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it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depend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on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type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12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promoting activity/ strategy?</w:t>
            </w:r>
          </w:p>
          <w:p w14:paraId="7CAEC36D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</w:tc>
      </w:tr>
      <w:tr w:rsidR="007D722C" w:rsidRPr="00420CE2" w14:paraId="614E0907" w14:textId="77777777" w:rsidTr="0B6158AD">
        <w:tc>
          <w:tcPr>
            <w:tcW w:w="2547" w:type="dxa"/>
            <w:vMerge/>
          </w:tcPr>
          <w:p w14:paraId="13294AED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478102F2" w14:textId="77777777" w:rsidR="007D722C" w:rsidRPr="00561882" w:rsidRDefault="007D722C" w:rsidP="0B6158AD">
            <w:pPr>
              <w:pStyle w:val="BodyText"/>
              <w:snapToGrid w:val="0"/>
              <w:ind w:right="207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If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given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opportunity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participate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in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health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promoting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activities,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what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would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like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gain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out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>of</w:t>
            </w:r>
            <w:r w:rsidRPr="00561882">
              <w:rPr>
                <w:rFonts w:ascii="Times New Roman" w:eastAsia="Times New Roman" w:hAnsi="Times New Roman" w:cs="Times New Roman"/>
                <w:spacing w:val="-4"/>
                <w:w w:val="105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  <w:t xml:space="preserve">the </w:t>
            </w:r>
            <w:r w:rsidRPr="00561882">
              <w:rPr>
                <w:rFonts w:ascii="Times New Roman" w:eastAsia="Times New Roman" w:hAnsi="Times New Roman" w:cs="Times New Roman"/>
                <w:spacing w:val="-2"/>
                <w:w w:val="105"/>
                <w:sz w:val="16"/>
                <w:szCs w:val="16"/>
              </w:rPr>
              <w:t>experience?</w:t>
            </w:r>
          </w:p>
          <w:p w14:paraId="63A15ADF" w14:textId="77777777" w:rsidR="00420CE2" w:rsidRPr="00561882" w:rsidRDefault="00420CE2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B5AE371" w14:textId="5C072EE5" w:rsidR="007D722C" w:rsidRPr="00561882" w:rsidRDefault="007D722C" w:rsidP="0B6158AD">
            <w:pPr>
              <w:tabs>
                <w:tab w:val="left" w:pos="386"/>
              </w:tabs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</w:rPr>
              <w:t>Prompt:</w:t>
            </w:r>
            <w:r w:rsidRPr="00561882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Skill</w:t>
            </w:r>
            <w:r w:rsidRPr="00561882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development,</w:t>
            </w:r>
            <w:r w:rsidRPr="00561882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Research</w:t>
            </w:r>
            <w:r w:rsidRPr="00561882">
              <w:rPr>
                <w:rFonts w:ascii="Times New Roman" w:eastAsia="Times New Roman" w:hAnsi="Times New Roman" w:cs="Times New Roman"/>
                <w:spacing w:val="13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experience,</w:t>
            </w:r>
            <w:r w:rsidRPr="00561882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Networking,</w:t>
            </w:r>
            <w:r w:rsidRPr="00561882">
              <w:rPr>
                <w:rFonts w:ascii="Times New Roman" w:eastAsia="Times New Roman" w:hAnsi="Times New Roman" w:cs="Times New Roman"/>
                <w:spacing w:val="12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payment,</w:t>
            </w:r>
            <w:r w:rsidRPr="00561882">
              <w:rPr>
                <w:rFonts w:ascii="Times New Roman" w:eastAsia="Times New Roman" w:hAnsi="Times New Roman" w:cs="Times New Roman"/>
                <w:spacing w:val="13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>etc</w:t>
            </w:r>
            <w:r w:rsidR="00420CE2" w:rsidRPr="00561882">
              <w:rPr>
                <w:rFonts w:ascii="Times New Roman" w:eastAsia="Times New Roman" w:hAnsi="Times New Roman" w:cs="Times New Roman"/>
                <w:spacing w:val="-5"/>
                <w:sz w:val="16"/>
                <w:szCs w:val="16"/>
              </w:rPr>
              <w:t xml:space="preserve">. </w:t>
            </w:r>
          </w:p>
          <w:p w14:paraId="322C1C7F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</w:tc>
      </w:tr>
      <w:tr w:rsidR="007D722C" w:rsidRPr="00420CE2" w14:paraId="14713DA1" w14:textId="77777777" w:rsidTr="0B6158AD">
        <w:tc>
          <w:tcPr>
            <w:tcW w:w="2547" w:type="dxa"/>
            <w:vMerge/>
          </w:tcPr>
          <w:p w14:paraId="1B00241A" w14:textId="77777777" w:rsidR="007D722C" w:rsidRPr="00420CE2" w:rsidRDefault="007D722C" w:rsidP="007D722C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7081" w:type="dxa"/>
            <w:shd w:val="clear" w:color="auto" w:fill="auto"/>
          </w:tcPr>
          <w:p w14:paraId="495B9FDB" w14:textId="77777777" w:rsidR="007D722C" w:rsidRPr="00561882" w:rsidRDefault="007D722C" w:rsidP="0B6158AD">
            <w:pPr>
              <w:pStyle w:val="BodyText"/>
              <w:snapToGrid w:val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Are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there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any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final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comments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you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would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like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to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make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about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the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content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we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have</w:t>
            </w:r>
            <w:r w:rsidRPr="00561882">
              <w:rPr>
                <w:rFonts w:ascii="Times New Roman" w:eastAsia="Times New Roman" w:hAnsi="Times New Roman" w:cs="Times New Roman"/>
                <w:spacing w:val="11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z w:val="16"/>
                <w:szCs w:val="16"/>
              </w:rPr>
              <w:t>discussed</w:t>
            </w:r>
            <w:r w:rsidRPr="00561882">
              <w:rPr>
                <w:rFonts w:ascii="Times New Roman" w:eastAsia="Times New Roman" w:hAnsi="Times New Roman" w:cs="Times New Roman"/>
                <w:spacing w:val="10"/>
                <w:sz w:val="16"/>
                <w:szCs w:val="16"/>
              </w:rPr>
              <w:t xml:space="preserve"> </w:t>
            </w:r>
            <w:r w:rsidRPr="00561882">
              <w:rPr>
                <w:rFonts w:ascii="Times New Roman" w:eastAsia="Times New Roman" w:hAnsi="Times New Roman" w:cs="Times New Roman"/>
                <w:spacing w:val="-2"/>
                <w:sz w:val="16"/>
                <w:szCs w:val="16"/>
              </w:rPr>
              <w:t>today?</w:t>
            </w:r>
          </w:p>
          <w:p w14:paraId="6F75C771" w14:textId="77777777" w:rsidR="007D722C" w:rsidRPr="00561882" w:rsidRDefault="007D722C" w:rsidP="0B6158AD">
            <w:pPr>
              <w:pStyle w:val="BodyText"/>
              <w:snapToGrid w:val="0"/>
              <w:ind w:left="163"/>
              <w:rPr>
                <w:rFonts w:ascii="Times New Roman" w:eastAsia="Times New Roman" w:hAnsi="Times New Roman" w:cs="Times New Roman"/>
                <w:w w:val="105"/>
                <w:sz w:val="16"/>
                <w:szCs w:val="16"/>
              </w:rPr>
            </w:pPr>
          </w:p>
        </w:tc>
      </w:tr>
    </w:tbl>
    <w:p w14:paraId="4C5B8DAC" w14:textId="77777777" w:rsidR="007D722C" w:rsidRPr="00561882" w:rsidRDefault="007D722C" w:rsidP="0B6158AD">
      <w:pPr>
        <w:snapToGrid w:val="0"/>
        <w:rPr>
          <w:rFonts w:ascii="Times New Roman" w:eastAsia="Times New Roman" w:hAnsi="Times New Roman" w:cs="Times New Roman"/>
          <w:sz w:val="16"/>
          <w:szCs w:val="16"/>
        </w:rPr>
      </w:pPr>
    </w:p>
    <w:sectPr w:rsidR="007D722C" w:rsidRPr="00561882" w:rsidSect="00DB48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5ABCB" w14:textId="77777777" w:rsidR="00DB48E0" w:rsidRDefault="00DB48E0" w:rsidP="00A07C1F">
      <w:r>
        <w:separator/>
      </w:r>
    </w:p>
  </w:endnote>
  <w:endnote w:type="continuationSeparator" w:id="0">
    <w:p w14:paraId="7A3B1F88" w14:textId="77777777" w:rsidR="00DB48E0" w:rsidRDefault="00DB48E0" w:rsidP="00A07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518424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3457CB" w14:textId="2616700C" w:rsidR="00A07C1F" w:rsidRDefault="00A07C1F" w:rsidP="008E2E8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C29754" w14:textId="77777777" w:rsidR="00A07C1F" w:rsidRDefault="00A07C1F" w:rsidP="00A07C1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A30AE" w14:textId="77777777" w:rsidR="00A07C1F" w:rsidRDefault="00A07C1F" w:rsidP="00A07C1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4E0C5" w14:textId="77777777" w:rsidR="006A7536" w:rsidRDefault="006A75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4EFBB" w14:textId="77777777" w:rsidR="00DB48E0" w:rsidRDefault="00DB48E0" w:rsidP="00A07C1F">
      <w:r>
        <w:separator/>
      </w:r>
    </w:p>
  </w:footnote>
  <w:footnote w:type="continuationSeparator" w:id="0">
    <w:p w14:paraId="0E40235A" w14:textId="77777777" w:rsidR="00DB48E0" w:rsidRDefault="00DB48E0" w:rsidP="00A07C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036EA" w14:textId="77777777" w:rsidR="006A7536" w:rsidRDefault="006A75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C8E0B3" w14:textId="77777777" w:rsidR="006A7536" w:rsidRDefault="006A75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E8FC42" w14:textId="77777777" w:rsidR="006A7536" w:rsidRDefault="006A75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E2A03"/>
    <w:multiLevelType w:val="hybridMultilevel"/>
    <w:tmpl w:val="D988B45E"/>
    <w:lvl w:ilvl="0" w:tplc="15B63ECE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EFCA9D20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6F1E36D8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6D9450AC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6F28E8F4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71C05866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B360FA06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4D6EC9C6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526EBA24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1" w15:restartNumberingAfterBreak="0">
    <w:nsid w:val="06896691"/>
    <w:multiLevelType w:val="hybridMultilevel"/>
    <w:tmpl w:val="10F61A92"/>
    <w:lvl w:ilvl="0" w:tplc="D4929594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4B65BF4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15BADBD8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A03A4C0E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17DCAFEE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C9960016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9F10B2FA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989AB9F8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E4C287DE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2" w15:restartNumberingAfterBreak="0">
    <w:nsid w:val="13E90B05"/>
    <w:multiLevelType w:val="hybridMultilevel"/>
    <w:tmpl w:val="FA7E362A"/>
    <w:lvl w:ilvl="0" w:tplc="4A18F854">
      <w:start w:val="1"/>
      <w:numFmt w:val="lowerLetter"/>
      <w:lvlText w:val="%1."/>
      <w:lvlJc w:val="left"/>
      <w:pPr>
        <w:ind w:left="388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5C468044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14485C7C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6ADCF426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DFB25C94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0A943454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D41E3B0A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390C0AFE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06C04D56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3" w15:restartNumberingAfterBreak="0">
    <w:nsid w:val="15AD4204"/>
    <w:multiLevelType w:val="hybridMultilevel"/>
    <w:tmpl w:val="86DE8A46"/>
    <w:lvl w:ilvl="0" w:tplc="1B6C7C86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BF18970C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14CAF11A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250A6180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E8FA6D64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31D0654C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94C02E18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A19A3F86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5ABA0CF2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4" w15:restartNumberingAfterBreak="0">
    <w:nsid w:val="27E83376"/>
    <w:multiLevelType w:val="hybridMultilevel"/>
    <w:tmpl w:val="066E0DBA"/>
    <w:lvl w:ilvl="0" w:tplc="F878A80C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612AFE38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33500DA0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2AB004B6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0C767974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B3242110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D4660A28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F14A6EBC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C5607D40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5" w15:restartNumberingAfterBreak="0">
    <w:nsid w:val="2F9B086F"/>
    <w:multiLevelType w:val="hybridMultilevel"/>
    <w:tmpl w:val="743A472E"/>
    <w:lvl w:ilvl="0" w:tplc="2564E1C2">
      <w:start w:val="1"/>
      <w:numFmt w:val="lowerLetter"/>
      <w:lvlText w:val="%1."/>
      <w:lvlJc w:val="left"/>
      <w:pPr>
        <w:ind w:left="163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6E6CBE4">
      <w:numFmt w:val="bullet"/>
      <w:lvlText w:val="•"/>
      <w:lvlJc w:val="left"/>
      <w:pPr>
        <w:ind w:left="1242" w:hanging="225"/>
      </w:pPr>
      <w:rPr>
        <w:rFonts w:hint="default"/>
        <w:lang w:val="en-US" w:eastAsia="en-US" w:bidi="ar-SA"/>
      </w:rPr>
    </w:lvl>
    <w:lvl w:ilvl="2" w:tplc="717288E0">
      <w:numFmt w:val="bullet"/>
      <w:lvlText w:val="•"/>
      <w:lvlJc w:val="left"/>
      <w:pPr>
        <w:ind w:left="2325" w:hanging="225"/>
      </w:pPr>
      <w:rPr>
        <w:rFonts w:hint="default"/>
        <w:lang w:val="en-US" w:eastAsia="en-US" w:bidi="ar-SA"/>
      </w:rPr>
    </w:lvl>
    <w:lvl w:ilvl="3" w:tplc="5EA43404">
      <w:numFmt w:val="bullet"/>
      <w:lvlText w:val="•"/>
      <w:lvlJc w:val="left"/>
      <w:pPr>
        <w:ind w:left="3407" w:hanging="225"/>
      </w:pPr>
      <w:rPr>
        <w:rFonts w:hint="default"/>
        <w:lang w:val="en-US" w:eastAsia="en-US" w:bidi="ar-SA"/>
      </w:rPr>
    </w:lvl>
    <w:lvl w:ilvl="4" w:tplc="093C97EA">
      <w:numFmt w:val="bullet"/>
      <w:lvlText w:val="•"/>
      <w:lvlJc w:val="left"/>
      <w:pPr>
        <w:ind w:left="4490" w:hanging="225"/>
      </w:pPr>
      <w:rPr>
        <w:rFonts w:hint="default"/>
        <w:lang w:val="en-US" w:eastAsia="en-US" w:bidi="ar-SA"/>
      </w:rPr>
    </w:lvl>
    <w:lvl w:ilvl="5" w:tplc="98F80A52">
      <w:numFmt w:val="bullet"/>
      <w:lvlText w:val="•"/>
      <w:lvlJc w:val="left"/>
      <w:pPr>
        <w:ind w:left="5572" w:hanging="225"/>
      </w:pPr>
      <w:rPr>
        <w:rFonts w:hint="default"/>
        <w:lang w:val="en-US" w:eastAsia="en-US" w:bidi="ar-SA"/>
      </w:rPr>
    </w:lvl>
    <w:lvl w:ilvl="6" w:tplc="2BB2AC28">
      <w:numFmt w:val="bullet"/>
      <w:lvlText w:val="•"/>
      <w:lvlJc w:val="left"/>
      <w:pPr>
        <w:ind w:left="6655" w:hanging="225"/>
      </w:pPr>
      <w:rPr>
        <w:rFonts w:hint="default"/>
        <w:lang w:val="en-US" w:eastAsia="en-US" w:bidi="ar-SA"/>
      </w:rPr>
    </w:lvl>
    <w:lvl w:ilvl="7" w:tplc="2FFC45FC">
      <w:numFmt w:val="bullet"/>
      <w:lvlText w:val="•"/>
      <w:lvlJc w:val="left"/>
      <w:pPr>
        <w:ind w:left="7737" w:hanging="225"/>
      </w:pPr>
      <w:rPr>
        <w:rFonts w:hint="default"/>
        <w:lang w:val="en-US" w:eastAsia="en-US" w:bidi="ar-SA"/>
      </w:rPr>
    </w:lvl>
    <w:lvl w:ilvl="8" w:tplc="440E6274">
      <w:numFmt w:val="bullet"/>
      <w:lvlText w:val="•"/>
      <w:lvlJc w:val="left"/>
      <w:pPr>
        <w:ind w:left="8820" w:hanging="225"/>
      </w:pPr>
      <w:rPr>
        <w:rFonts w:hint="default"/>
        <w:lang w:val="en-US" w:eastAsia="en-US" w:bidi="ar-SA"/>
      </w:rPr>
    </w:lvl>
  </w:abstractNum>
  <w:abstractNum w:abstractNumId="6" w15:restartNumberingAfterBreak="0">
    <w:nsid w:val="3D1F188D"/>
    <w:multiLevelType w:val="hybridMultilevel"/>
    <w:tmpl w:val="3C641C60"/>
    <w:lvl w:ilvl="0" w:tplc="02EC6904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166A1D8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78E4345C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0DC21F9A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C342658E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59BCE9AA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B49663A6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575E28A4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9FDC52B4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7" w15:restartNumberingAfterBreak="0">
    <w:nsid w:val="415404EA"/>
    <w:multiLevelType w:val="hybridMultilevel"/>
    <w:tmpl w:val="76FE8C5C"/>
    <w:lvl w:ilvl="0" w:tplc="3BFEFDDE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81C655A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8BAE1D98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D222EA58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B1E05CF2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0CC43702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8FB47936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B2B2035A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0D40D030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8" w15:restartNumberingAfterBreak="0">
    <w:nsid w:val="507B429E"/>
    <w:multiLevelType w:val="hybridMultilevel"/>
    <w:tmpl w:val="E4AE6584"/>
    <w:lvl w:ilvl="0" w:tplc="E1C26B22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5CEAFC86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39BAF778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56289008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21C63252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D18C882E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DE92169E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1422C44C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0C4E673A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9" w15:restartNumberingAfterBreak="0">
    <w:nsid w:val="5AC20091"/>
    <w:multiLevelType w:val="hybridMultilevel"/>
    <w:tmpl w:val="E65E4908"/>
    <w:lvl w:ilvl="0" w:tplc="4578655C">
      <w:start w:val="1"/>
      <w:numFmt w:val="lowerLetter"/>
      <w:lvlText w:val="%1."/>
      <w:lvlJc w:val="left"/>
      <w:pPr>
        <w:ind w:left="388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BE69E26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831EB332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1E040980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DAF81CDE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B47A1CE4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C472FD52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E466C6C0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49F6C85E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10" w15:restartNumberingAfterBreak="0">
    <w:nsid w:val="67A27520"/>
    <w:multiLevelType w:val="hybridMultilevel"/>
    <w:tmpl w:val="314EC396"/>
    <w:lvl w:ilvl="0" w:tplc="E5385B3C">
      <w:start w:val="1"/>
      <w:numFmt w:val="lowerLetter"/>
      <w:lvlText w:val="%1."/>
      <w:lvlJc w:val="left"/>
      <w:pPr>
        <w:ind w:left="388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6B46DB0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5EE63214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AF42FE7C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847CE732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0652EE86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1B48DC1E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2F9010A0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1CDCAC0E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11" w15:restartNumberingAfterBreak="0">
    <w:nsid w:val="6B2C3EC8"/>
    <w:multiLevelType w:val="hybridMultilevel"/>
    <w:tmpl w:val="61C66580"/>
    <w:lvl w:ilvl="0" w:tplc="4CF02A5A">
      <w:start w:val="1"/>
      <w:numFmt w:val="lowerLetter"/>
      <w:lvlText w:val="%1."/>
      <w:lvlJc w:val="left"/>
      <w:pPr>
        <w:ind w:left="388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2AD81096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89F627F0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73A86756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C396DD58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0F18929C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E1005E88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16C62868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8E5AACAC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12" w15:restartNumberingAfterBreak="0">
    <w:nsid w:val="7A4D2889"/>
    <w:multiLevelType w:val="hybridMultilevel"/>
    <w:tmpl w:val="A39C19F8"/>
    <w:lvl w:ilvl="0" w:tplc="AC142DB6">
      <w:start w:val="1"/>
      <w:numFmt w:val="lowerLetter"/>
      <w:lvlText w:val="%1."/>
      <w:lvlJc w:val="left"/>
      <w:pPr>
        <w:ind w:left="388" w:hanging="22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AD00AA0">
      <w:numFmt w:val="bullet"/>
      <w:lvlText w:val="•"/>
      <w:lvlJc w:val="left"/>
      <w:pPr>
        <w:ind w:left="1440" w:hanging="225"/>
      </w:pPr>
      <w:rPr>
        <w:rFonts w:hint="default"/>
        <w:lang w:val="en-US" w:eastAsia="en-US" w:bidi="ar-SA"/>
      </w:rPr>
    </w:lvl>
    <w:lvl w:ilvl="2" w:tplc="159C6694">
      <w:numFmt w:val="bullet"/>
      <w:lvlText w:val="•"/>
      <w:lvlJc w:val="left"/>
      <w:pPr>
        <w:ind w:left="2501" w:hanging="225"/>
      </w:pPr>
      <w:rPr>
        <w:rFonts w:hint="default"/>
        <w:lang w:val="en-US" w:eastAsia="en-US" w:bidi="ar-SA"/>
      </w:rPr>
    </w:lvl>
    <w:lvl w:ilvl="3" w:tplc="D974B7A0">
      <w:numFmt w:val="bullet"/>
      <w:lvlText w:val="•"/>
      <w:lvlJc w:val="left"/>
      <w:pPr>
        <w:ind w:left="3561" w:hanging="225"/>
      </w:pPr>
      <w:rPr>
        <w:rFonts w:hint="default"/>
        <w:lang w:val="en-US" w:eastAsia="en-US" w:bidi="ar-SA"/>
      </w:rPr>
    </w:lvl>
    <w:lvl w:ilvl="4" w:tplc="08A4BFDE">
      <w:numFmt w:val="bullet"/>
      <w:lvlText w:val="•"/>
      <w:lvlJc w:val="left"/>
      <w:pPr>
        <w:ind w:left="4622" w:hanging="225"/>
      </w:pPr>
      <w:rPr>
        <w:rFonts w:hint="default"/>
        <w:lang w:val="en-US" w:eastAsia="en-US" w:bidi="ar-SA"/>
      </w:rPr>
    </w:lvl>
    <w:lvl w:ilvl="5" w:tplc="56021724">
      <w:numFmt w:val="bullet"/>
      <w:lvlText w:val="•"/>
      <w:lvlJc w:val="left"/>
      <w:pPr>
        <w:ind w:left="5682" w:hanging="225"/>
      </w:pPr>
      <w:rPr>
        <w:rFonts w:hint="default"/>
        <w:lang w:val="en-US" w:eastAsia="en-US" w:bidi="ar-SA"/>
      </w:rPr>
    </w:lvl>
    <w:lvl w:ilvl="6" w:tplc="03A08B6E">
      <w:numFmt w:val="bullet"/>
      <w:lvlText w:val="•"/>
      <w:lvlJc w:val="left"/>
      <w:pPr>
        <w:ind w:left="6743" w:hanging="225"/>
      </w:pPr>
      <w:rPr>
        <w:rFonts w:hint="default"/>
        <w:lang w:val="en-US" w:eastAsia="en-US" w:bidi="ar-SA"/>
      </w:rPr>
    </w:lvl>
    <w:lvl w:ilvl="7" w:tplc="8890721C">
      <w:numFmt w:val="bullet"/>
      <w:lvlText w:val="•"/>
      <w:lvlJc w:val="left"/>
      <w:pPr>
        <w:ind w:left="7803" w:hanging="225"/>
      </w:pPr>
      <w:rPr>
        <w:rFonts w:hint="default"/>
        <w:lang w:val="en-US" w:eastAsia="en-US" w:bidi="ar-SA"/>
      </w:rPr>
    </w:lvl>
    <w:lvl w:ilvl="8" w:tplc="3B8CD606">
      <w:numFmt w:val="bullet"/>
      <w:lvlText w:val="•"/>
      <w:lvlJc w:val="left"/>
      <w:pPr>
        <w:ind w:left="8864" w:hanging="225"/>
      </w:pPr>
      <w:rPr>
        <w:rFonts w:hint="default"/>
        <w:lang w:val="en-US" w:eastAsia="en-US" w:bidi="ar-SA"/>
      </w:rPr>
    </w:lvl>
  </w:abstractNum>
  <w:abstractNum w:abstractNumId="13" w15:restartNumberingAfterBreak="0">
    <w:nsid w:val="7FE00750"/>
    <w:multiLevelType w:val="hybridMultilevel"/>
    <w:tmpl w:val="68CAA4F4"/>
    <w:lvl w:ilvl="0" w:tplc="C39A764E">
      <w:start w:val="1"/>
      <w:numFmt w:val="lowerLetter"/>
      <w:lvlText w:val="%1."/>
      <w:lvlJc w:val="left"/>
      <w:pPr>
        <w:ind w:left="163" w:hanging="2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8643AD4">
      <w:numFmt w:val="bullet"/>
      <w:lvlText w:val="•"/>
      <w:lvlJc w:val="left"/>
      <w:pPr>
        <w:ind w:left="1242" w:hanging="225"/>
      </w:pPr>
      <w:rPr>
        <w:rFonts w:hint="default"/>
        <w:lang w:val="en-US" w:eastAsia="en-US" w:bidi="ar-SA"/>
      </w:rPr>
    </w:lvl>
    <w:lvl w:ilvl="2" w:tplc="2DDA8AC2">
      <w:numFmt w:val="bullet"/>
      <w:lvlText w:val="•"/>
      <w:lvlJc w:val="left"/>
      <w:pPr>
        <w:ind w:left="2325" w:hanging="225"/>
      </w:pPr>
      <w:rPr>
        <w:rFonts w:hint="default"/>
        <w:lang w:val="en-US" w:eastAsia="en-US" w:bidi="ar-SA"/>
      </w:rPr>
    </w:lvl>
    <w:lvl w:ilvl="3" w:tplc="AE461E68">
      <w:numFmt w:val="bullet"/>
      <w:lvlText w:val="•"/>
      <w:lvlJc w:val="left"/>
      <w:pPr>
        <w:ind w:left="3407" w:hanging="225"/>
      </w:pPr>
      <w:rPr>
        <w:rFonts w:hint="default"/>
        <w:lang w:val="en-US" w:eastAsia="en-US" w:bidi="ar-SA"/>
      </w:rPr>
    </w:lvl>
    <w:lvl w:ilvl="4" w:tplc="D2664D1C">
      <w:numFmt w:val="bullet"/>
      <w:lvlText w:val="•"/>
      <w:lvlJc w:val="left"/>
      <w:pPr>
        <w:ind w:left="4490" w:hanging="225"/>
      </w:pPr>
      <w:rPr>
        <w:rFonts w:hint="default"/>
        <w:lang w:val="en-US" w:eastAsia="en-US" w:bidi="ar-SA"/>
      </w:rPr>
    </w:lvl>
    <w:lvl w:ilvl="5" w:tplc="8B9E9A12">
      <w:numFmt w:val="bullet"/>
      <w:lvlText w:val="•"/>
      <w:lvlJc w:val="left"/>
      <w:pPr>
        <w:ind w:left="5572" w:hanging="225"/>
      </w:pPr>
      <w:rPr>
        <w:rFonts w:hint="default"/>
        <w:lang w:val="en-US" w:eastAsia="en-US" w:bidi="ar-SA"/>
      </w:rPr>
    </w:lvl>
    <w:lvl w:ilvl="6" w:tplc="11BCA218">
      <w:numFmt w:val="bullet"/>
      <w:lvlText w:val="•"/>
      <w:lvlJc w:val="left"/>
      <w:pPr>
        <w:ind w:left="6655" w:hanging="225"/>
      </w:pPr>
      <w:rPr>
        <w:rFonts w:hint="default"/>
        <w:lang w:val="en-US" w:eastAsia="en-US" w:bidi="ar-SA"/>
      </w:rPr>
    </w:lvl>
    <w:lvl w:ilvl="7" w:tplc="19D8C75E">
      <w:numFmt w:val="bullet"/>
      <w:lvlText w:val="•"/>
      <w:lvlJc w:val="left"/>
      <w:pPr>
        <w:ind w:left="7737" w:hanging="225"/>
      </w:pPr>
      <w:rPr>
        <w:rFonts w:hint="default"/>
        <w:lang w:val="en-US" w:eastAsia="en-US" w:bidi="ar-SA"/>
      </w:rPr>
    </w:lvl>
    <w:lvl w:ilvl="8" w:tplc="1B10BD7E">
      <w:numFmt w:val="bullet"/>
      <w:lvlText w:val="•"/>
      <w:lvlJc w:val="left"/>
      <w:pPr>
        <w:ind w:left="8820" w:hanging="225"/>
      </w:pPr>
      <w:rPr>
        <w:rFonts w:hint="default"/>
        <w:lang w:val="en-US" w:eastAsia="en-US" w:bidi="ar-SA"/>
      </w:rPr>
    </w:lvl>
  </w:abstractNum>
  <w:num w:numId="1" w16cid:durableId="1124621791">
    <w:abstractNumId w:val="7"/>
  </w:num>
  <w:num w:numId="2" w16cid:durableId="11036829">
    <w:abstractNumId w:val="12"/>
  </w:num>
  <w:num w:numId="3" w16cid:durableId="1540164631">
    <w:abstractNumId w:val="4"/>
  </w:num>
  <w:num w:numId="4" w16cid:durableId="1930774727">
    <w:abstractNumId w:val="6"/>
  </w:num>
  <w:num w:numId="5" w16cid:durableId="587928035">
    <w:abstractNumId w:val="3"/>
  </w:num>
  <w:num w:numId="6" w16cid:durableId="510217055">
    <w:abstractNumId w:val="0"/>
  </w:num>
  <w:num w:numId="7" w16cid:durableId="169419856">
    <w:abstractNumId w:val="1"/>
  </w:num>
  <w:num w:numId="8" w16cid:durableId="1380592777">
    <w:abstractNumId w:val="8"/>
  </w:num>
  <w:num w:numId="9" w16cid:durableId="19474890">
    <w:abstractNumId w:val="2"/>
  </w:num>
  <w:num w:numId="10" w16cid:durableId="287667461">
    <w:abstractNumId w:val="11"/>
  </w:num>
  <w:num w:numId="11" w16cid:durableId="1311785269">
    <w:abstractNumId w:val="9"/>
  </w:num>
  <w:num w:numId="12" w16cid:durableId="917178994">
    <w:abstractNumId w:val="13"/>
  </w:num>
  <w:num w:numId="13" w16cid:durableId="739449547">
    <w:abstractNumId w:val="5"/>
  </w:num>
  <w:num w:numId="14" w16cid:durableId="198955758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22C"/>
    <w:rsid w:val="00003044"/>
    <w:rsid w:val="00003257"/>
    <w:rsid w:val="00012EB9"/>
    <w:rsid w:val="000149C0"/>
    <w:rsid w:val="00016D04"/>
    <w:rsid w:val="000278DF"/>
    <w:rsid w:val="00033690"/>
    <w:rsid w:val="00035D2A"/>
    <w:rsid w:val="00037510"/>
    <w:rsid w:val="00041066"/>
    <w:rsid w:val="00050CD8"/>
    <w:rsid w:val="00053B35"/>
    <w:rsid w:val="00056771"/>
    <w:rsid w:val="00057615"/>
    <w:rsid w:val="00060C04"/>
    <w:rsid w:val="00063290"/>
    <w:rsid w:val="0006447D"/>
    <w:rsid w:val="00064C4E"/>
    <w:rsid w:val="000667EC"/>
    <w:rsid w:val="00074DE2"/>
    <w:rsid w:val="000A1C42"/>
    <w:rsid w:val="000B35EE"/>
    <w:rsid w:val="000B753E"/>
    <w:rsid w:val="000B7CFA"/>
    <w:rsid w:val="000C163D"/>
    <w:rsid w:val="000C2C92"/>
    <w:rsid w:val="000C51E0"/>
    <w:rsid w:val="000C66CE"/>
    <w:rsid w:val="000D022D"/>
    <w:rsid w:val="000D1675"/>
    <w:rsid w:val="000D3F41"/>
    <w:rsid w:val="000D71EE"/>
    <w:rsid w:val="000E0E09"/>
    <w:rsid w:val="000E0F48"/>
    <w:rsid w:val="000E3F2B"/>
    <w:rsid w:val="000E6738"/>
    <w:rsid w:val="000E6A89"/>
    <w:rsid w:val="00103E85"/>
    <w:rsid w:val="00110A16"/>
    <w:rsid w:val="00111144"/>
    <w:rsid w:val="001168BC"/>
    <w:rsid w:val="00126E1A"/>
    <w:rsid w:val="00136953"/>
    <w:rsid w:val="00137E1E"/>
    <w:rsid w:val="00152C2A"/>
    <w:rsid w:val="00171AF3"/>
    <w:rsid w:val="0017278B"/>
    <w:rsid w:val="0017688A"/>
    <w:rsid w:val="00177800"/>
    <w:rsid w:val="00182C72"/>
    <w:rsid w:val="0018482D"/>
    <w:rsid w:val="001A0D78"/>
    <w:rsid w:val="001B0991"/>
    <w:rsid w:val="001B2DA8"/>
    <w:rsid w:val="001B5D49"/>
    <w:rsid w:val="001B7E6E"/>
    <w:rsid w:val="001C1DD0"/>
    <w:rsid w:val="001C6FC9"/>
    <w:rsid w:val="001D0D7C"/>
    <w:rsid w:val="001D4C5C"/>
    <w:rsid w:val="001E1E57"/>
    <w:rsid w:val="001E571D"/>
    <w:rsid w:val="00205667"/>
    <w:rsid w:val="00206827"/>
    <w:rsid w:val="00221526"/>
    <w:rsid w:val="00226907"/>
    <w:rsid w:val="00255697"/>
    <w:rsid w:val="00264E97"/>
    <w:rsid w:val="00265908"/>
    <w:rsid w:val="00266EA7"/>
    <w:rsid w:val="0026795C"/>
    <w:rsid w:val="00294A74"/>
    <w:rsid w:val="002A4DDD"/>
    <w:rsid w:val="002A6BA7"/>
    <w:rsid w:val="002B3C6B"/>
    <w:rsid w:val="002C2494"/>
    <w:rsid w:val="002C27EC"/>
    <w:rsid w:val="002D4DB6"/>
    <w:rsid w:val="002E71EA"/>
    <w:rsid w:val="002F7AF6"/>
    <w:rsid w:val="003052D0"/>
    <w:rsid w:val="0031226F"/>
    <w:rsid w:val="00314B71"/>
    <w:rsid w:val="00323104"/>
    <w:rsid w:val="003442B6"/>
    <w:rsid w:val="003447B9"/>
    <w:rsid w:val="00355EAB"/>
    <w:rsid w:val="00356764"/>
    <w:rsid w:val="0036074E"/>
    <w:rsid w:val="00371D72"/>
    <w:rsid w:val="003773AB"/>
    <w:rsid w:val="0038078C"/>
    <w:rsid w:val="00380991"/>
    <w:rsid w:val="0038459E"/>
    <w:rsid w:val="00384ED7"/>
    <w:rsid w:val="00390414"/>
    <w:rsid w:val="003917F4"/>
    <w:rsid w:val="003937FF"/>
    <w:rsid w:val="003A12C7"/>
    <w:rsid w:val="003A2DB9"/>
    <w:rsid w:val="003B2ED5"/>
    <w:rsid w:val="003B60D2"/>
    <w:rsid w:val="003D400D"/>
    <w:rsid w:val="003D5E4F"/>
    <w:rsid w:val="00400552"/>
    <w:rsid w:val="00417323"/>
    <w:rsid w:val="00420118"/>
    <w:rsid w:val="00420CE2"/>
    <w:rsid w:val="00424DBA"/>
    <w:rsid w:val="00430FA6"/>
    <w:rsid w:val="00432D99"/>
    <w:rsid w:val="0046114C"/>
    <w:rsid w:val="00462F9B"/>
    <w:rsid w:val="00472A9E"/>
    <w:rsid w:val="00475380"/>
    <w:rsid w:val="00484ED3"/>
    <w:rsid w:val="00486BCF"/>
    <w:rsid w:val="004918F4"/>
    <w:rsid w:val="004A21D6"/>
    <w:rsid w:val="004A64A8"/>
    <w:rsid w:val="004D5E4B"/>
    <w:rsid w:val="004D71D3"/>
    <w:rsid w:val="004E1D2F"/>
    <w:rsid w:val="004E2832"/>
    <w:rsid w:val="004E3C83"/>
    <w:rsid w:val="0050736F"/>
    <w:rsid w:val="0051205D"/>
    <w:rsid w:val="00525A61"/>
    <w:rsid w:val="00546DCF"/>
    <w:rsid w:val="00550057"/>
    <w:rsid w:val="00561882"/>
    <w:rsid w:val="005712F6"/>
    <w:rsid w:val="00571943"/>
    <w:rsid w:val="00571DCC"/>
    <w:rsid w:val="00576BC0"/>
    <w:rsid w:val="00576F71"/>
    <w:rsid w:val="005776B2"/>
    <w:rsid w:val="005817FD"/>
    <w:rsid w:val="00584D60"/>
    <w:rsid w:val="0058723C"/>
    <w:rsid w:val="00591178"/>
    <w:rsid w:val="005A68D9"/>
    <w:rsid w:val="005A6B1A"/>
    <w:rsid w:val="005B695B"/>
    <w:rsid w:val="005C703D"/>
    <w:rsid w:val="005C7968"/>
    <w:rsid w:val="005D1061"/>
    <w:rsid w:val="005D12E4"/>
    <w:rsid w:val="005E1AB6"/>
    <w:rsid w:val="005E1C78"/>
    <w:rsid w:val="005F3F2A"/>
    <w:rsid w:val="006013C6"/>
    <w:rsid w:val="00602E1E"/>
    <w:rsid w:val="006115E0"/>
    <w:rsid w:val="00621F47"/>
    <w:rsid w:val="00623ADC"/>
    <w:rsid w:val="0062701E"/>
    <w:rsid w:val="006314FB"/>
    <w:rsid w:val="006354FF"/>
    <w:rsid w:val="00636E10"/>
    <w:rsid w:val="00641A26"/>
    <w:rsid w:val="00644851"/>
    <w:rsid w:val="00654AB3"/>
    <w:rsid w:val="00657AA2"/>
    <w:rsid w:val="0066614C"/>
    <w:rsid w:val="00674DBB"/>
    <w:rsid w:val="00675AA5"/>
    <w:rsid w:val="00680E75"/>
    <w:rsid w:val="006900F6"/>
    <w:rsid w:val="006A7536"/>
    <w:rsid w:val="006C1C11"/>
    <w:rsid w:val="006C45EB"/>
    <w:rsid w:val="006C60F6"/>
    <w:rsid w:val="006D73ED"/>
    <w:rsid w:val="006D7C49"/>
    <w:rsid w:val="00700196"/>
    <w:rsid w:val="00701D04"/>
    <w:rsid w:val="00705640"/>
    <w:rsid w:val="00707BB0"/>
    <w:rsid w:val="00716D49"/>
    <w:rsid w:val="007215DC"/>
    <w:rsid w:val="00724507"/>
    <w:rsid w:val="0072462D"/>
    <w:rsid w:val="007314ED"/>
    <w:rsid w:val="007371C3"/>
    <w:rsid w:val="00747309"/>
    <w:rsid w:val="00753A89"/>
    <w:rsid w:val="007650A8"/>
    <w:rsid w:val="00780A64"/>
    <w:rsid w:val="0079104B"/>
    <w:rsid w:val="007B4104"/>
    <w:rsid w:val="007C2AF4"/>
    <w:rsid w:val="007D3BFC"/>
    <w:rsid w:val="007D5272"/>
    <w:rsid w:val="007D722C"/>
    <w:rsid w:val="007E1114"/>
    <w:rsid w:val="007E5D01"/>
    <w:rsid w:val="007F34BF"/>
    <w:rsid w:val="007F41A5"/>
    <w:rsid w:val="007F41A8"/>
    <w:rsid w:val="00800382"/>
    <w:rsid w:val="0080040F"/>
    <w:rsid w:val="0080372D"/>
    <w:rsid w:val="00810258"/>
    <w:rsid w:val="0081060F"/>
    <w:rsid w:val="008144CC"/>
    <w:rsid w:val="00823A8F"/>
    <w:rsid w:val="00825EFC"/>
    <w:rsid w:val="008333DF"/>
    <w:rsid w:val="00841267"/>
    <w:rsid w:val="008413A4"/>
    <w:rsid w:val="0085284C"/>
    <w:rsid w:val="0085649E"/>
    <w:rsid w:val="00871698"/>
    <w:rsid w:val="008751A9"/>
    <w:rsid w:val="00887330"/>
    <w:rsid w:val="00887697"/>
    <w:rsid w:val="008A60AE"/>
    <w:rsid w:val="008B55DE"/>
    <w:rsid w:val="008C1AC1"/>
    <w:rsid w:val="008E32DC"/>
    <w:rsid w:val="008E53EC"/>
    <w:rsid w:val="008E5B57"/>
    <w:rsid w:val="008F6325"/>
    <w:rsid w:val="008F7829"/>
    <w:rsid w:val="0090534F"/>
    <w:rsid w:val="0091295F"/>
    <w:rsid w:val="00920916"/>
    <w:rsid w:val="00936AB4"/>
    <w:rsid w:val="00943E09"/>
    <w:rsid w:val="00954B6E"/>
    <w:rsid w:val="00955036"/>
    <w:rsid w:val="00955599"/>
    <w:rsid w:val="009603FE"/>
    <w:rsid w:val="009741BE"/>
    <w:rsid w:val="00974368"/>
    <w:rsid w:val="00976A4A"/>
    <w:rsid w:val="0098370D"/>
    <w:rsid w:val="0099288B"/>
    <w:rsid w:val="00996207"/>
    <w:rsid w:val="0099624E"/>
    <w:rsid w:val="009A3FC7"/>
    <w:rsid w:val="009A6FBA"/>
    <w:rsid w:val="009B6C6C"/>
    <w:rsid w:val="009D0F10"/>
    <w:rsid w:val="009D4312"/>
    <w:rsid w:val="009D580A"/>
    <w:rsid w:val="009D758C"/>
    <w:rsid w:val="009E38E6"/>
    <w:rsid w:val="009E3E77"/>
    <w:rsid w:val="009E4AFE"/>
    <w:rsid w:val="009E5E32"/>
    <w:rsid w:val="009F5282"/>
    <w:rsid w:val="00A07C1F"/>
    <w:rsid w:val="00A30E2B"/>
    <w:rsid w:val="00A433DF"/>
    <w:rsid w:val="00A54DDB"/>
    <w:rsid w:val="00A54DFC"/>
    <w:rsid w:val="00A55EC9"/>
    <w:rsid w:val="00A62E3F"/>
    <w:rsid w:val="00A644D3"/>
    <w:rsid w:val="00A77E66"/>
    <w:rsid w:val="00A868D6"/>
    <w:rsid w:val="00A97ADA"/>
    <w:rsid w:val="00AA69F0"/>
    <w:rsid w:val="00AC2B55"/>
    <w:rsid w:val="00AC7225"/>
    <w:rsid w:val="00AD2DDB"/>
    <w:rsid w:val="00AD2EBC"/>
    <w:rsid w:val="00AD78B0"/>
    <w:rsid w:val="00AE20F2"/>
    <w:rsid w:val="00AE6793"/>
    <w:rsid w:val="00AF3453"/>
    <w:rsid w:val="00AF423D"/>
    <w:rsid w:val="00AF43E0"/>
    <w:rsid w:val="00AF440E"/>
    <w:rsid w:val="00B012EA"/>
    <w:rsid w:val="00B07997"/>
    <w:rsid w:val="00B12A4F"/>
    <w:rsid w:val="00B1334C"/>
    <w:rsid w:val="00B13C96"/>
    <w:rsid w:val="00B14784"/>
    <w:rsid w:val="00B215E3"/>
    <w:rsid w:val="00B22970"/>
    <w:rsid w:val="00B23171"/>
    <w:rsid w:val="00B2388C"/>
    <w:rsid w:val="00B23A0D"/>
    <w:rsid w:val="00B27C24"/>
    <w:rsid w:val="00B36D8E"/>
    <w:rsid w:val="00B41D29"/>
    <w:rsid w:val="00B43956"/>
    <w:rsid w:val="00B62CD5"/>
    <w:rsid w:val="00B71A2A"/>
    <w:rsid w:val="00B932B2"/>
    <w:rsid w:val="00B946FD"/>
    <w:rsid w:val="00BA1147"/>
    <w:rsid w:val="00BA5C3D"/>
    <w:rsid w:val="00BB4371"/>
    <w:rsid w:val="00BC2BB1"/>
    <w:rsid w:val="00BD4951"/>
    <w:rsid w:val="00BF1508"/>
    <w:rsid w:val="00BF45DC"/>
    <w:rsid w:val="00C0071E"/>
    <w:rsid w:val="00C038F4"/>
    <w:rsid w:val="00C06126"/>
    <w:rsid w:val="00C07CA0"/>
    <w:rsid w:val="00C10B4D"/>
    <w:rsid w:val="00C15AFB"/>
    <w:rsid w:val="00C17FF2"/>
    <w:rsid w:val="00C2350C"/>
    <w:rsid w:val="00C41D2E"/>
    <w:rsid w:val="00C45178"/>
    <w:rsid w:val="00C5076A"/>
    <w:rsid w:val="00C55541"/>
    <w:rsid w:val="00C763E9"/>
    <w:rsid w:val="00C952A5"/>
    <w:rsid w:val="00CA68FB"/>
    <w:rsid w:val="00CA71F9"/>
    <w:rsid w:val="00CC078A"/>
    <w:rsid w:val="00CC6D19"/>
    <w:rsid w:val="00CC7AF7"/>
    <w:rsid w:val="00CC7F53"/>
    <w:rsid w:val="00CD65C8"/>
    <w:rsid w:val="00CE028D"/>
    <w:rsid w:val="00CE1D7C"/>
    <w:rsid w:val="00CF1FA8"/>
    <w:rsid w:val="00CF47B4"/>
    <w:rsid w:val="00D11DE5"/>
    <w:rsid w:val="00D213B0"/>
    <w:rsid w:val="00D22E7D"/>
    <w:rsid w:val="00D25ECF"/>
    <w:rsid w:val="00D31272"/>
    <w:rsid w:val="00D35297"/>
    <w:rsid w:val="00D45926"/>
    <w:rsid w:val="00D51260"/>
    <w:rsid w:val="00D64B9B"/>
    <w:rsid w:val="00D71B27"/>
    <w:rsid w:val="00D71F1A"/>
    <w:rsid w:val="00D74F89"/>
    <w:rsid w:val="00D76601"/>
    <w:rsid w:val="00D85DF7"/>
    <w:rsid w:val="00D9551E"/>
    <w:rsid w:val="00DB48E0"/>
    <w:rsid w:val="00DB56E2"/>
    <w:rsid w:val="00DC0085"/>
    <w:rsid w:val="00DC50BC"/>
    <w:rsid w:val="00DC7990"/>
    <w:rsid w:val="00DD2A7A"/>
    <w:rsid w:val="00DD4D47"/>
    <w:rsid w:val="00DE1F22"/>
    <w:rsid w:val="00DE3253"/>
    <w:rsid w:val="00DE72F8"/>
    <w:rsid w:val="00DE79E5"/>
    <w:rsid w:val="00DE7F12"/>
    <w:rsid w:val="00DF20C5"/>
    <w:rsid w:val="00E00D8D"/>
    <w:rsid w:val="00E03368"/>
    <w:rsid w:val="00E166C2"/>
    <w:rsid w:val="00E235C3"/>
    <w:rsid w:val="00E23D34"/>
    <w:rsid w:val="00E327D1"/>
    <w:rsid w:val="00E33219"/>
    <w:rsid w:val="00E3436A"/>
    <w:rsid w:val="00E42086"/>
    <w:rsid w:val="00E46223"/>
    <w:rsid w:val="00E527FD"/>
    <w:rsid w:val="00E5587E"/>
    <w:rsid w:val="00E6070C"/>
    <w:rsid w:val="00E6126B"/>
    <w:rsid w:val="00E612D8"/>
    <w:rsid w:val="00E6345B"/>
    <w:rsid w:val="00E639E1"/>
    <w:rsid w:val="00E662BE"/>
    <w:rsid w:val="00E8426A"/>
    <w:rsid w:val="00E85865"/>
    <w:rsid w:val="00E95882"/>
    <w:rsid w:val="00EA4985"/>
    <w:rsid w:val="00EB3C4F"/>
    <w:rsid w:val="00EB4BD6"/>
    <w:rsid w:val="00EB6B78"/>
    <w:rsid w:val="00EC6CB3"/>
    <w:rsid w:val="00ED2517"/>
    <w:rsid w:val="00ED52AE"/>
    <w:rsid w:val="00EE2303"/>
    <w:rsid w:val="00EE6363"/>
    <w:rsid w:val="00EF247A"/>
    <w:rsid w:val="00EF4071"/>
    <w:rsid w:val="00F13000"/>
    <w:rsid w:val="00F146D2"/>
    <w:rsid w:val="00F16688"/>
    <w:rsid w:val="00F24BD7"/>
    <w:rsid w:val="00F26F3A"/>
    <w:rsid w:val="00F2762B"/>
    <w:rsid w:val="00F36461"/>
    <w:rsid w:val="00F37565"/>
    <w:rsid w:val="00F415F8"/>
    <w:rsid w:val="00F4197D"/>
    <w:rsid w:val="00F41C74"/>
    <w:rsid w:val="00F438F7"/>
    <w:rsid w:val="00F44750"/>
    <w:rsid w:val="00F44F03"/>
    <w:rsid w:val="00F51077"/>
    <w:rsid w:val="00F72A17"/>
    <w:rsid w:val="00F8687E"/>
    <w:rsid w:val="00F87602"/>
    <w:rsid w:val="00F876D9"/>
    <w:rsid w:val="00F92CFD"/>
    <w:rsid w:val="00F94700"/>
    <w:rsid w:val="00F9547C"/>
    <w:rsid w:val="00FA0CB4"/>
    <w:rsid w:val="00FA1C47"/>
    <w:rsid w:val="00FA2021"/>
    <w:rsid w:val="00FA2B06"/>
    <w:rsid w:val="00FB4B6D"/>
    <w:rsid w:val="00FB5795"/>
    <w:rsid w:val="00FB7D80"/>
    <w:rsid w:val="00FC08CB"/>
    <w:rsid w:val="00FC57D0"/>
    <w:rsid w:val="00FC7CE2"/>
    <w:rsid w:val="00FD66AB"/>
    <w:rsid w:val="00FE481C"/>
    <w:rsid w:val="00FE7B6E"/>
    <w:rsid w:val="00FF1347"/>
    <w:rsid w:val="0B6158AD"/>
    <w:rsid w:val="614CB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7B2A4D"/>
  <w15:chartTrackingRefBased/>
  <w15:docId w15:val="{25B6561A-9583-1B46-A9D6-3AA36604D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72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7D722C"/>
    <w:pPr>
      <w:widowControl w:val="0"/>
      <w:autoSpaceDE w:val="0"/>
      <w:autoSpaceDN w:val="0"/>
    </w:pPr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D722C"/>
    <w:rPr>
      <w:rFonts w:ascii="Arial" w:eastAsia="Arial" w:hAnsi="Arial" w:cs="Arial"/>
      <w:kern w:val="0"/>
      <w:sz w:val="20"/>
      <w:szCs w:val="20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7D722C"/>
    <w:pPr>
      <w:widowControl w:val="0"/>
      <w:autoSpaceDE w:val="0"/>
      <w:autoSpaceDN w:val="0"/>
      <w:ind w:left="386" w:hanging="223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07C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7C1F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07C1F"/>
  </w:style>
  <w:style w:type="paragraph" w:styleId="Header">
    <w:name w:val="header"/>
    <w:basedOn w:val="Normal"/>
    <w:link w:val="HeaderChar"/>
    <w:uiPriority w:val="99"/>
    <w:unhideWhenUsed/>
    <w:rsid w:val="00A07C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7C1F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0</TotalTime>
  <Pages>2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Partridge</dc:creator>
  <cp:keywords/>
  <dc:description/>
  <cp:lastModifiedBy>Stephanie Partridge</cp:lastModifiedBy>
  <cp:revision>10</cp:revision>
  <dcterms:created xsi:type="dcterms:W3CDTF">2023-09-08T02:56:00Z</dcterms:created>
  <dcterms:modified xsi:type="dcterms:W3CDTF">2024-06-26T04:31:00Z</dcterms:modified>
</cp:coreProperties>
</file>