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769715" w14:textId="5E26674B" w:rsidR="00BA210E" w:rsidRPr="00C45431" w:rsidRDefault="001F701A" w:rsidP="29F27906">
      <w:pPr>
        <w:snapToGrid w:val="0"/>
        <w:rPr>
          <w:rFonts w:ascii="Times New Roman" w:eastAsia="Times New Roman" w:hAnsi="Times New Roman" w:cs="Times New Roman"/>
          <w:b/>
          <w:bCs/>
          <w:sz w:val="20"/>
          <w:szCs w:val="20"/>
        </w:rPr>
      </w:pPr>
      <w:r w:rsidRPr="00C45431">
        <w:rPr>
          <w:rFonts w:ascii="Times New Roman" w:eastAsia="Times New Roman" w:hAnsi="Times New Roman" w:cs="Times New Roman"/>
          <w:b/>
          <w:bCs/>
          <w:sz w:val="20"/>
          <w:szCs w:val="20"/>
        </w:rPr>
        <w:t>Supplementary Table S1</w:t>
      </w:r>
      <w:r w:rsidR="00BA210E" w:rsidRPr="00C45431">
        <w:rPr>
          <w:rFonts w:ascii="Times New Roman" w:eastAsia="Times New Roman" w:hAnsi="Times New Roman" w:cs="Times New Roman"/>
          <w:b/>
          <w:bCs/>
          <w:sz w:val="20"/>
          <w:szCs w:val="20"/>
        </w:rPr>
        <w:t xml:space="preserve">. The Youth Engagement Study Survey </w:t>
      </w:r>
    </w:p>
    <w:p w14:paraId="778EBCA5" w14:textId="77777777" w:rsidR="00BA210E" w:rsidRPr="00C45431" w:rsidRDefault="00BA210E" w:rsidP="29F27906">
      <w:pPr>
        <w:snapToGrid w:val="0"/>
        <w:rPr>
          <w:rFonts w:ascii="Times New Roman" w:eastAsia="Times New Roman" w:hAnsi="Times New Roman" w:cs="Times New Roman"/>
          <w:b/>
          <w:bCs/>
          <w:sz w:val="20"/>
          <w:szCs w:val="20"/>
        </w:rPr>
      </w:pPr>
    </w:p>
    <w:p w14:paraId="39E7F2BD" w14:textId="5935E3F7" w:rsidR="00BA210E" w:rsidRPr="00C45431" w:rsidRDefault="00BA210E" w:rsidP="29F27906">
      <w:pPr>
        <w:snapToGrid w:val="0"/>
        <w:rPr>
          <w:rFonts w:ascii="Times New Roman" w:eastAsia="Times New Roman" w:hAnsi="Times New Roman" w:cs="Times New Roman"/>
          <w:b/>
          <w:bCs/>
          <w:sz w:val="20"/>
          <w:szCs w:val="20"/>
        </w:rPr>
      </w:pPr>
      <w:r w:rsidRPr="00C45431">
        <w:rPr>
          <w:rFonts w:ascii="Times New Roman" w:eastAsia="Times New Roman" w:hAnsi="Times New Roman" w:cs="Times New Roman"/>
          <w:b/>
          <w:bCs/>
          <w:sz w:val="20"/>
          <w:szCs w:val="20"/>
        </w:rPr>
        <w:t xml:space="preserve">Reference: </w:t>
      </w:r>
      <w:r w:rsidR="003E260A" w:rsidRPr="00C45431">
        <w:rPr>
          <w:rFonts w:ascii="Times New Roman" w:eastAsia="Times New Roman" w:hAnsi="Times New Roman" w:cs="Times New Roman"/>
          <w:b/>
          <w:bCs/>
          <w:sz w:val="20"/>
          <w:szCs w:val="20"/>
        </w:rPr>
        <w:t>Engaging Australian adolescents to prevent non-communicable diseases: participation their way</w:t>
      </w:r>
    </w:p>
    <w:p w14:paraId="77FDAF91" w14:textId="77777777" w:rsidR="00C441C6" w:rsidRPr="00C45431" w:rsidRDefault="00C441C6" w:rsidP="29F27906">
      <w:pPr>
        <w:rPr>
          <w:rFonts w:ascii="Times New Roman" w:eastAsia="Times New Roman" w:hAnsi="Times New Roman" w:cs="Times New Roman"/>
          <w:sz w:val="16"/>
          <w:szCs w:val="16"/>
        </w:rPr>
      </w:pPr>
    </w:p>
    <w:tbl>
      <w:tblPr>
        <w:tblStyle w:val="TableGrid"/>
        <w:tblW w:w="0" w:type="auto"/>
        <w:tblLook w:val="04A0" w:firstRow="1" w:lastRow="0" w:firstColumn="1" w:lastColumn="0" w:noHBand="0" w:noVBand="1"/>
      </w:tblPr>
      <w:tblGrid>
        <w:gridCol w:w="4782"/>
        <w:gridCol w:w="11"/>
        <w:gridCol w:w="20"/>
        <w:gridCol w:w="4815"/>
      </w:tblGrid>
      <w:tr w:rsidR="00E70193" w:rsidRPr="003C75E7" w14:paraId="6A78942C" w14:textId="21E9EFED" w:rsidTr="00C45431">
        <w:tc>
          <w:tcPr>
            <w:tcW w:w="4795" w:type="dxa"/>
            <w:gridSpan w:val="2"/>
            <w:shd w:val="clear" w:color="auto" w:fill="D0CECE" w:themeFill="background2" w:themeFillShade="E6"/>
          </w:tcPr>
          <w:p w14:paraId="0C59C21D" w14:textId="01777FA5" w:rsidR="00E70193" w:rsidRPr="00C45431" w:rsidRDefault="00E70193" w:rsidP="29F27906">
            <w:pPr>
              <w:snapToGrid w:val="0"/>
              <w:rPr>
                <w:rFonts w:ascii="Times New Roman" w:eastAsia="Times New Roman" w:hAnsi="Times New Roman" w:cs="Times New Roman"/>
                <w:b/>
                <w:bCs/>
                <w:sz w:val="16"/>
                <w:szCs w:val="16"/>
              </w:rPr>
            </w:pPr>
            <w:r w:rsidRPr="00C45431">
              <w:rPr>
                <w:rFonts w:ascii="Times New Roman" w:eastAsia="Times New Roman" w:hAnsi="Times New Roman" w:cs="Times New Roman"/>
                <w:b/>
                <w:bCs/>
                <w:sz w:val="16"/>
                <w:szCs w:val="16"/>
              </w:rPr>
              <w:t>Question</w:t>
            </w:r>
          </w:p>
        </w:tc>
        <w:tc>
          <w:tcPr>
            <w:tcW w:w="4833" w:type="dxa"/>
            <w:gridSpan w:val="2"/>
            <w:shd w:val="clear" w:color="auto" w:fill="D0CECE" w:themeFill="background2" w:themeFillShade="E6"/>
          </w:tcPr>
          <w:p w14:paraId="26A609FA" w14:textId="44F318C8" w:rsidR="00E70193" w:rsidRPr="00C45431" w:rsidRDefault="00E70193" w:rsidP="29F27906">
            <w:pPr>
              <w:snapToGrid w:val="0"/>
              <w:rPr>
                <w:rFonts w:ascii="Times New Roman" w:eastAsia="Times New Roman" w:hAnsi="Times New Roman" w:cs="Times New Roman"/>
                <w:b/>
                <w:bCs/>
                <w:sz w:val="16"/>
                <w:szCs w:val="16"/>
              </w:rPr>
            </w:pPr>
            <w:r w:rsidRPr="00C45431">
              <w:rPr>
                <w:rFonts w:ascii="Times New Roman" w:eastAsia="Times New Roman" w:hAnsi="Times New Roman" w:cs="Times New Roman"/>
                <w:b/>
                <w:bCs/>
                <w:sz w:val="16"/>
                <w:szCs w:val="16"/>
              </w:rPr>
              <w:t>Responses</w:t>
            </w:r>
          </w:p>
        </w:tc>
      </w:tr>
      <w:tr w:rsidR="00E70193" w:rsidRPr="003C75E7" w14:paraId="215DDFFF" w14:textId="77777777" w:rsidTr="29F27906">
        <w:tc>
          <w:tcPr>
            <w:tcW w:w="0" w:type="auto"/>
            <w:gridSpan w:val="4"/>
            <w:shd w:val="clear" w:color="auto" w:fill="E7E6E6" w:themeFill="background2"/>
          </w:tcPr>
          <w:p w14:paraId="70199B0B" w14:textId="48CA00B4" w:rsidR="00E70193" w:rsidRPr="00C45431" w:rsidRDefault="00E70193" w:rsidP="29F27906">
            <w:pPr>
              <w:snapToGrid w:val="0"/>
              <w:rPr>
                <w:rFonts w:ascii="Times New Roman" w:eastAsia="Times New Roman" w:hAnsi="Times New Roman" w:cs="Times New Roman"/>
                <w:b/>
                <w:bCs/>
                <w:sz w:val="16"/>
                <w:szCs w:val="16"/>
              </w:rPr>
            </w:pPr>
            <w:r w:rsidRPr="00C45431">
              <w:rPr>
                <w:rFonts w:ascii="Times New Roman" w:eastAsia="Times New Roman" w:hAnsi="Times New Roman" w:cs="Times New Roman"/>
                <w:b/>
                <w:bCs/>
                <w:sz w:val="16"/>
                <w:szCs w:val="16"/>
              </w:rPr>
              <w:t>Demographics</w:t>
            </w:r>
          </w:p>
        </w:tc>
      </w:tr>
      <w:tr w:rsidR="00E70193" w:rsidRPr="003C75E7" w14:paraId="1B0A67FC" w14:textId="4AD97C1C" w:rsidTr="00C45431">
        <w:tc>
          <w:tcPr>
            <w:tcW w:w="4795" w:type="dxa"/>
            <w:gridSpan w:val="2"/>
          </w:tcPr>
          <w:p w14:paraId="280E7850" w14:textId="76D188D2"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What</w:t>
            </w:r>
            <w:r w:rsidRPr="00C45431">
              <w:rPr>
                <w:rFonts w:ascii="Times New Roman" w:eastAsia="Times New Roman" w:hAnsi="Times New Roman" w:cs="Times New Roman"/>
                <w:spacing w:val="5"/>
                <w:sz w:val="16"/>
                <w:szCs w:val="16"/>
              </w:rPr>
              <w:t xml:space="preserve"> </w:t>
            </w:r>
            <w:r w:rsidRPr="00C45431">
              <w:rPr>
                <w:rFonts w:ascii="Times New Roman" w:eastAsia="Times New Roman" w:hAnsi="Times New Roman" w:cs="Times New Roman"/>
                <w:sz w:val="16"/>
                <w:szCs w:val="16"/>
              </w:rPr>
              <w:t>is</w:t>
            </w:r>
            <w:r w:rsidRPr="00C45431">
              <w:rPr>
                <w:rFonts w:ascii="Times New Roman" w:eastAsia="Times New Roman" w:hAnsi="Times New Roman" w:cs="Times New Roman"/>
                <w:spacing w:val="6"/>
                <w:sz w:val="16"/>
                <w:szCs w:val="16"/>
              </w:rPr>
              <w:t xml:space="preserve"> </w:t>
            </w:r>
            <w:r w:rsidRPr="00C45431">
              <w:rPr>
                <w:rFonts w:ascii="Times New Roman" w:eastAsia="Times New Roman" w:hAnsi="Times New Roman" w:cs="Times New Roman"/>
                <w:sz w:val="16"/>
                <w:szCs w:val="16"/>
              </w:rPr>
              <w:t>your</w:t>
            </w:r>
            <w:r w:rsidRPr="00C45431">
              <w:rPr>
                <w:rFonts w:ascii="Times New Roman" w:eastAsia="Times New Roman" w:hAnsi="Times New Roman" w:cs="Times New Roman"/>
                <w:spacing w:val="6"/>
                <w:sz w:val="16"/>
                <w:szCs w:val="16"/>
              </w:rPr>
              <w:t xml:space="preserve"> </w:t>
            </w:r>
            <w:r w:rsidRPr="00C45431">
              <w:rPr>
                <w:rFonts w:ascii="Times New Roman" w:eastAsia="Times New Roman" w:hAnsi="Times New Roman" w:cs="Times New Roman"/>
                <w:spacing w:val="-4"/>
                <w:sz w:val="16"/>
                <w:szCs w:val="16"/>
              </w:rPr>
              <w:t>age?</w:t>
            </w:r>
          </w:p>
          <w:p w14:paraId="5E9F2990" w14:textId="15763100" w:rsidR="00E70193" w:rsidRPr="00C45431" w:rsidRDefault="00E70193" w:rsidP="29F27906">
            <w:pPr>
              <w:snapToGrid w:val="0"/>
              <w:rPr>
                <w:rFonts w:ascii="Times New Roman" w:eastAsia="Times New Roman" w:hAnsi="Times New Roman" w:cs="Times New Roman"/>
                <w:sz w:val="16"/>
                <w:szCs w:val="16"/>
              </w:rPr>
            </w:pPr>
          </w:p>
        </w:tc>
        <w:tc>
          <w:tcPr>
            <w:tcW w:w="4833" w:type="dxa"/>
            <w:gridSpan w:val="2"/>
          </w:tcPr>
          <w:p w14:paraId="72427E86"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13</w:t>
            </w:r>
          </w:p>
          <w:p w14:paraId="7BFCDD5A"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14 </w:t>
            </w:r>
          </w:p>
          <w:p w14:paraId="2EC4BD82"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15 </w:t>
            </w:r>
          </w:p>
          <w:p w14:paraId="4CA6E8C9"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16 </w:t>
            </w:r>
          </w:p>
          <w:p w14:paraId="3A3D4894"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17 </w:t>
            </w:r>
          </w:p>
          <w:p w14:paraId="5C161C46"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18</w:t>
            </w:r>
          </w:p>
          <w:p w14:paraId="147B122B" w14:textId="57478058"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Other</w:t>
            </w:r>
          </w:p>
        </w:tc>
      </w:tr>
      <w:tr w:rsidR="00E70193" w:rsidRPr="003C75E7" w14:paraId="605B6BCE" w14:textId="5074C6D9" w:rsidTr="00C45431">
        <w:tc>
          <w:tcPr>
            <w:tcW w:w="4795" w:type="dxa"/>
            <w:gridSpan w:val="2"/>
          </w:tcPr>
          <w:p w14:paraId="38279B5C" w14:textId="6BF471C1"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Are</w:t>
            </w:r>
            <w:r w:rsidRPr="00C45431">
              <w:rPr>
                <w:rFonts w:ascii="Times New Roman" w:eastAsia="Times New Roman" w:hAnsi="Times New Roman" w:cs="Times New Roman"/>
                <w:spacing w:val="7"/>
                <w:sz w:val="16"/>
                <w:szCs w:val="16"/>
              </w:rPr>
              <w:t xml:space="preserve"> </w:t>
            </w:r>
            <w:r w:rsidRPr="00C45431">
              <w:rPr>
                <w:rFonts w:ascii="Times New Roman" w:eastAsia="Times New Roman" w:hAnsi="Times New Roman" w:cs="Times New Roman"/>
                <w:sz w:val="16"/>
                <w:szCs w:val="16"/>
              </w:rPr>
              <w:t>you</w:t>
            </w:r>
            <w:r w:rsidRPr="00C45431">
              <w:rPr>
                <w:rFonts w:ascii="Times New Roman" w:eastAsia="Times New Roman" w:hAnsi="Times New Roman" w:cs="Times New Roman"/>
                <w:spacing w:val="8"/>
                <w:sz w:val="16"/>
                <w:szCs w:val="16"/>
              </w:rPr>
              <w:t xml:space="preserve"> </w:t>
            </w:r>
            <w:r w:rsidRPr="00C45431">
              <w:rPr>
                <w:rFonts w:ascii="Times New Roman" w:eastAsia="Times New Roman" w:hAnsi="Times New Roman" w:cs="Times New Roman"/>
                <w:sz w:val="16"/>
                <w:szCs w:val="16"/>
              </w:rPr>
              <w:t>living</w:t>
            </w:r>
            <w:r w:rsidRPr="00C45431">
              <w:rPr>
                <w:rFonts w:ascii="Times New Roman" w:eastAsia="Times New Roman" w:hAnsi="Times New Roman" w:cs="Times New Roman"/>
                <w:spacing w:val="8"/>
                <w:sz w:val="16"/>
                <w:szCs w:val="16"/>
              </w:rPr>
              <w:t xml:space="preserve"> </w:t>
            </w:r>
            <w:r w:rsidRPr="00C45431">
              <w:rPr>
                <w:rFonts w:ascii="Times New Roman" w:eastAsia="Times New Roman" w:hAnsi="Times New Roman" w:cs="Times New Roman"/>
                <w:sz w:val="16"/>
                <w:szCs w:val="16"/>
              </w:rPr>
              <w:t>in</w:t>
            </w:r>
            <w:r w:rsidRPr="00C45431">
              <w:rPr>
                <w:rFonts w:ascii="Times New Roman" w:eastAsia="Times New Roman" w:hAnsi="Times New Roman" w:cs="Times New Roman"/>
                <w:spacing w:val="8"/>
                <w:sz w:val="16"/>
                <w:szCs w:val="16"/>
              </w:rPr>
              <w:t xml:space="preserve"> </w:t>
            </w:r>
            <w:r w:rsidRPr="00C45431">
              <w:rPr>
                <w:rFonts w:ascii="Times New Roman" w:eastAsia="Times New Roman" w:hAnsi="Times New Roman" w:cs="Times New Roman"/>
                <w:spacing w:val="-2"/>
                <w:sz w:val="16"/>
                <w:szCs w:val="16"/>
              </w:rPr>
              <w:t>Australia?</w:t>
            </w:r>
          </w:p>
          <w:p w14:paraId="3DE39F1A" w14:textId="0CECD370"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 </w:t>
            </w:r>
          </w:p>
        </w:tc>
        <w:tc>
          <w:tcPr>
            <w:tcW w:w="4833" w:type="dxa"/>
            <w:gridSpan w:val="2"/>
          </w:tcPr>
          <w:p w14:paraId="74783405"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Yes </w:t>
            </w:r>
          </w:p>
          <w:p w14:paraId="2AFD5AC2" w14:textId="427096D5"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No</w:t>
            </w:r>
          </w:p>
        </w:tc>
      </w:tr>
      <w:tr w:rsidR="00E70193" w:rsidRPr="003C75E7" w14:paraId="267CD233" w14:textId="548F9BD8" w:rsidTr="00C45431">
        <w:tc>
          <w:tcPr>
            <w:tcW w:w="4795" w:type="dxa"/>
            <w:gridSpan w:val="2"/>
          </w:tcPr>
          <w:p w14:paraId="3B3F8F67" w14:textId="7FCF3E7D"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What best describes your gender identity?</w:t>
            </w:r>
          </w:p>
          <w:p w14:paraId="73D0A5FD" w14:textId="64C8147C" w:rsidR="00E70193" w:rsidRPr="00C45431" w:rsidRDefault="00E70193" w:rsidP="29F27906">
            <w:pPr>
              <w:snapToGrid w:val="0"/>
              <w:rPr>
                <w:rFonts w:ascii="Times New Roman" w:eastAsia="Times New Roman" w:hAnsi="Times New Roman" w:cs="Times New Roman"/>
                <w:sz w:val="16"/>
                <w:szCs w:val="16"/>
              </w:rPr>
            </w:pPr>
          </w:p>
        </w:tc>
        <w:tc>
          <w:tcPr>
            <w:tcW w:w="4833" w:type="dxa"/>
            <w:gridSpan w:val="2"/>
          </w:tcPr>
          <w:p w14:paraId="6AC6D354"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Male Female</w:t>
            </w:r>
          </w:p>
          <w:p w14:paraId="68A62823"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Non-binary/ gender diverse</w:t>
            </w:r>
          </w:p>
          <w:p w14:paraId="495EB2D6"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My gender identity isn't listed. I identify as… </w:t>
            </w:r>
          </w:p>
          <w:p w14:paraId="245A7F5E" w14:textId="50FF99B4"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Prefer not to say</w:t>
            </w:r>
          </w:p>
        </w:tc>
      </w:tr>
      <w:tr w:rsidR="00E70193" w:rsidRPr="003C75E7" w14:paraId="0E39E30A" w14:textId="3ED50114" w:rsidTr="00C45431">
        <w:tc>
          <w:tcPr>
            <w:tcW w:w="4795" w:type="dxa"/>
            <w:gridSpan w:val="2"/>
          </w:tcPr>
          <w:p w14:paraId="0488C6A9" w14:textId="764E4A15" w:rsidR="00E70193" w:rsidRPr="00C45431" w:rsidRDefault="00E70193" w:rsidP="29F27906">
            <w:pPr>
              <w:pStyle w:val="BodyText"/>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What</w:t>
            </w:r>
            <w:r w:rsidRPr="00C45431">
              <w:rPr>
                <w:rFonts w:ascii="Times New Roman" w:eastAsia="Times New Roman" w:hAnsi="Times New Roman" w:cs="Times New Roman"/>
                <w:spacing w:val="8"/>
                <w:sz w:val="16"/>
                <w:szCs w:val="16"/>
              </w:rPr>
              <w:t xml:space="preserve"> </w:t>
            </w:r>
            <w:r w:rsidRPr="00C45431">
              <w:rPr>
                <w:rFonts w:ascii="Times New Roman" w:eastAsia="Times New Roman" w:hAnsi="Times New Roman" w:cs="Times New Roman"/>
                <w:sz w:val="16"/>
                <w:szCs w:val="16"/>
              </w:rPr>
              <w:t>is</w:t>
            </w:r>
            <w:r w:rsidRPr="00C45431">
              <w:rPr>
                <w:rFonts w:ascii="Times New Roman" w:eastAsia="Times New Roman" w:hAnsi="Times New Roman" w:cs="Times New Roman"/>
                <w:spacing w:val="9"/>
                <w:sz w:val="16"/>
                <w:szCs w:val="16"/>
              </w:rPr>
              <w:t xml:space="preserve"> </w:t>
            </w:r>
            <w:r w:rsidRPr="00C45431">
              <w:rPr>
                <w:rFonts w:ascii="Times New Roman" w:eastAsia="Times New Roman" w:hAnsi="Times New Roman" w:cs="Times New Roman"/>
                <w:sz w:val="16"/>
                <w:szCs w:val="16"/>
              </w:rPr>
              <w:t>the</w:t>
            </w:r>
            <w:r w:rsidRPr="00C45431">
              <w:rPr>
                <w:rFonts w:ascii="Times New Roman" w:eastAsia="Times New Roman" w:hAnsi="Times New Roman" w:cs="Times New Roman"/>
                <w:spacing w:val="9"/>
                <w:sz w:val="16"/>
                <w:szCs w:val="16"/>
              </w:rPr>
              <w:t xml:space="preserve"> </w:t>
            </w:r>
            <w:r w:rsidRPr="00C45431">
              <w:rPr>
                <w:rFonts w:ascii="Times New Roman" w:eastAsia="Times New Roman" w:hAnsi="Times New Roman" w:cs="Times New Roman"/>
                <w:sz w:val="16"/>
                <w:szCs w:val="16"/>
              </w:rPr>
              <w:t>postcode</w:t>
            </w:r>
            <w:r w:rsidRPr="00C45431">
              <w:rPr>
                <w:rFonts w:ascii="Times New Roman" w:eastAsia="Times New Roman" w:hAnsi="Times New Roman" w:cs="Times New Roman"/>
                <w:spacing w:val="9"/>
                <w:sz w:val="16"/>
                <w:szCs w:val="16"/>
              </w:rPr>
              <w:t xml:space="preserve"> </w:t>
            </w:r>
            <w:r w:rsidRPr="00C45431">
              <w:rPr>
                <w:rFonts w:ascii="Times New Roman" w:eastAsia="Times New Roman" w:hAnsi="Times New Roman" w:cs="Times New Roman"/>
                <w:sz w:val="16"/>
                <w:szCs w:val="16"/>
              </w:rPr>
              <w:t>of</w:t>
            </w:r>
            <w:r w:rsidRPr="00C45431">
              <w:rPr>
                <w:rFonts w:ascii="Times New Roman" w:eastAsia="Times New Roman" w:hAnsi="Times New Roman" w:cs="Times New Roman"/>
                <w:spacing w:val="9"/>
                <w:sz w:val="16"/>
                <w:szCs w:val="16"/>
              </w:rPr>
              <w:t xml:space="preserve"> </w:t>
            </w:r>
            <w:r w:rsidRPr="00C45431">
              <w:rPr>
                <w:rFonts w:ascii="Times New Roman" w:eastAsia="Times New Roman" w:hAnsi="Times New Roman" w:cs="Times New Roman"/>
                <w:sz w:val="16"/>
                <w:szCs w:val="16"/>
              </w:rPr>
              <w:t>the</w:t>
            </w:r>
            <w:r w:rsidRPr="00C45431">
              <w:rPr>
                <w:rFonts w:ascii="Times New Roman" w:eastAsia="Times New Roman" w:hAnsi="Times New Roman" w:cs="Times New Roman"/>
                <w:spacing w:val="9"/>
                <w:sz w:val="16"/>
                <w:szCs w:val="16"/>
              </w:rPr>
              <w:t xml:space="preserve"> </w:t>
            </w:r>
            <w:r w:rsidRPr="00C45431">
              <w:rPr>
                <w:rFonts w:ascii="Times New Roman" w:eastAsia="Times New Roman" w:hAnsi="Times New Roman" w:cs="Times New Roman"/>
                <w:sz w:val="16"/>
                <w:szCs w:val="16"/>
              </w:rPr>
              <w:t>suburb</w:t>
            </w:r>
            <w:r w:rsidRPr="00C45431">
              <w:rPr>
                <w:rFonts w:ascii="Times New Roman" w:eastAsia="Times New Roman" w:hAnsi="Times New Roman" w:cs="Times New Roman"/>
                <w:spacing w:val="9"/>
                <w:sz w:val="16"/>
                <w:szCs w:val="16"/>
              </w:rPr>
              <w:t xml:space="preserve"> </w:t>
            </w:r>
            <w:r w:rsidRPr="00C45431">
              <w:rPr>
                <w:rFonts w:ascii="Times New Roman" w:eastAsia="Times New Roman" w:hAnsi="Times New Roman" w:cs="Times New Roman"/>
                <w:sz w:val="16"/>
                <w:szCs w:val="16"/>
              </w:rPr>
              <w:t>where</w:t>
            </w:r>
            <w:r w:rsidRPr="00C45431">
              <w:rPr>
                <w:rFonts w:ascii="Times New Roman" w:eastAsia="Times New Roman" w:hAnsi="Times New Roman" w:cs="Times New Roman"/>
                <w:spacing w:val="9"/>
                <w:sz w:val="16"/>
                <w:szCs w:val="16"/>
              </w:rPr>
              <w:t xml:space="preserve"> </w:t>
            </w:r>
            <w:r w:rsidRPr="00C45431">
              <w:rPr>
                <w:rFonts w:ascii="Times New Roman" w:eastAsia="Times New Roman" w:hAnsi="Times New Roman" w:cs="Times New Roman"/>
                <w:sz w:val="16"/>
                <w:szCs w:val="16"/>
              </w:rPr>
              <w:t>you</w:t>
            </w:r>
            <w:r w:rsidRPr="00C45431">
              <w:rPr>
                <w:rFonts w:ascii="Times New Roman" w:eastAsia="Times New Roman" w:hAnsi="Times New Roman" w:cs="Times New Roman"/>
                <w:spacing w:val="9"/>
                <w:sz w:val="16"/>
                <w:szCs w:val="16"/>
              </w:rPr>
              <w:t xml:space="preserve"> </w:t>
            </w:r>
            <w:r w:rsidRPr="00C45431">
              <w:rPr>
                <w:rFonts w:ascii="Times New Roman" w:eastAsia="Times New Roman" w:hAnsi="Times New Roman" w:cs="Times New Roman"/>
                <w:spacing w:val="-2"/>
                <w:sz w:val="16"/>
                <w:szCs w:val="16"/>
              </w:rPr>
              <w:t>live?</w:t>
            </w:r>
          </w:p>
        </w:tc>
        <w:tc>
          <w:tcPr>
            <w:tcW w:w="4833" w:type="dxa"/>
            <w:gridSpan w:val="2"/>
          </w:tcPr>
          <w:p w14:paraId="0C97447F" w14:textId="6883F180" w:rsidR="00E70193" w:rsidRPr="00C45431" w:rsidRDefault="00E70193" w:rsidP="29F27906">
            <w:pPr>
              <w:pStyle w:val="BodyText"/>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4-digit response </w:t>
            </w:r>
          </w:p>
        </w:tc>
      </w:tr>
      <w:tr w:rsidR="00E70193" w:rsidRPr="003C75E7" w14:paraId="1B77ABB3" w14:textId="222B62A7" w:rsidTr="00C45431">
        <w:tc>
          <w:tcPr>
            <w:tcW w:w="4795" w:type="dxa"/>
            <w:gridSpan w:val="2"/>
          </w:tcPr>
          <w:p w14:paraId="78070EF6" w14:textId="77777777" w:rsidR="00E70193" w:rsidRPr="00C45431" w:rsidRDefault="00E70193" w:rsidP="29F27906">
            <w:pPr>
              <w:snapToGrid w:val="0"/>
              <w:rPr>
                <w:rFonts w:ascii="Times New Roman" w:eastAsia="Times New Roman" w:hAnsi="Times New Roman" w:cs="Times New Roman"/>
                <w:spacing w:val="-2"/>
                <w:sz w:val="16"/>
                <w:szCs w:val="16"/>
              </w:rPr>
            </w:pPr>
            <w:r w:rsidRPr="00C45431">
              <w:rPr>
                <w:rFonts w:ascii="Times New Roman" w:eastAsia="Times New Roman" w:hAnsi="Times New Roman" w:cs="Times New Roman"/>
                <w:sz w:val="16"/>
                <w:szCs w:val="16"/>
              </w:rPr>
              <w:t>Do</w:t>
            </w:r>
            <w:r w:rsidRPr="00C45431">
              <w:rPr>
                <w:rFonts w:ascii="Times New Roman" w:eastAsia="Times New Roman" w:hAnsi="Times New Roman" w:cs="Times New Roman"/>
                <w:spacing w:val="5"/>
                <w:sz w:val="16"/>
                <w:szCs w:val="16"/>
              </w:rPr>
              <w:t xml:space="preserve"> </w:t>
            </w:r>
            <w:r w:rsidRPr="00C45431">
              <w:rPr>
                <w:rFonts w:ascii="Times New Roman" w:eastAsia="Times New Roman" w:hAnsi="Times New Roman" w:cs="Times New Roman"/>
                <w:sz w:val="16"/>
                <w:szCs w:val="16"/>
              </w:rPr>
              <w:t>you</w:t>
            </w:r>
            <w:r w:rsidRPr="00C45431">
              <w:rPr>
                <w:rFonts w:ascii="Times New Roman" w:eastAsia="Times New Roman" w:hAnsi="Times New Roman" w:cs="Times New Roman"/>
                <w:spacing w:val="5"/>
                <w:sz w:val="16"/>
                <w:szCs w:val="16"/>
              </w:rPr>
              <w:t xml:space="preserve"> </w:t>
            </w:r>
            <w:r w:rsidRPr="00C45431">
              <w:rPr>
                <w:rFonts w:ascii="Times New Roman" w:eastAsia="Times New Roman" w:hAnsi="Times New Roman" w:cs="Times New Roman"/>
                <w:sz w:val="16"/>
                <w:szCs w:val="16"/>
              </w:rPr>
              <w:t>speak</w:t>
            </w:r>
            <w:r w:rsidRPr="00C45431">
              <w:rPr>
                <w:rFonts w:ascii="Times New Roman" w:eastAsia="Times New Roman" w:hAnsi="Times New Roman" w:cs="Times New Roman"/>
                <w:spacing w:val="5"/>
                <w:sz w:val="16"/>
                <w:szCs w:val="16"/>
              </w:rPr>
              <w:t xml:space="preserve"> </w:t>
            </w:r>
            <w:r w:rsidRPr="00C45431">
              <w:rPr>
                <w:rFonts w:ascii="Times New Roman" w:eastAsia="Times New Roman" w:hAnsi="Times New Roman" w:cs="Times New Roman"/>
                <w:sz w:val="16"/>
                <w:szCs w:val="16"/>
              </w:rPr>
              <w:t>a</w:t>
            </w:r>
            <w:r w:rsidRPr="00C45431">
              <w:rPr>
                <w:rFonts w:ascii="Times New Roman" w:eastAsia="Times New Roman" w:hAnsi="Times New Roman" w:cs="Times New Roman"/>
                <w:spacing w:val="5"/>
                <w:sz w:val="16"/>
                <w:szCs w:val="16"/>
              </w:rPr>
              <w:t xml:space="preserve"> </w:t>
            </w:r>
            <w:r w:rsidRPr="00C45431">
              <w:rPr>
                <w:rFonts w:ascii="Times New Roman" w:eastAsia="Times New Roman" w:hAnsi="Times New Roman" w:cs="Times New Roman"/>
                <w:sz w:val="16"/>
                <w:szCs w:val="16"/>
              </w:rPr>
              <w:t>language</w:t>
            </w:r>
            <w:r w:rsidRPr="00C45431">
              <w:rPr>
                <w:rFonts w:ascii="Times New Roman" w:eastAsia="Times New Roman" w:hAnsi="Times New Roman" w:cs="Times New Roman"/>
                <w:spacing w:val="5"/>
                <w:sz w:val="16"/>
                <w:szCs w:val="16"/>
              </w:rPr>
              <w:t xml:space="preserve"> </w:t>
            </w:r>
            <w:r w:rsidRPr="00C45431">
              <w:rPr>
                <w:rFonts w:ascii="Times New Roman" w:eastAsia="Times New Roman" w:hAnsi="Times New Roman" w:cs="Times New Roman"/>
                <w:sz w:val="16"/>
                <w:szCs w:val="16"/>
              </w:rPr>
              <w:t>other</w:t>
            </w:r>
            <w:r w:rsidRPr="00C45431">
              <w:rPr>
                <w:rFonts w:ascii="Times New Roman" w:eastAsia="Times New Roman" w:hAnsi="Times New Roman" w:cs="Times New Roman"/>
                <w:spacing w:val="6"/>
                <w:sz w:val="16"/>
                <w:szCs w:val="16"/>
              </w:rPr>
              <w:t xml:space="preserve"> </w:t>
            </w:r>
            <w:r w:rsidRPr="00C45431">
              <w:rPr>
                <w:rFonts w:ascii="Times New Roman" w:eastAsia="Times New Roman" w:hAnsi="Times New Roman" w:cs="Times New Roman"/>
                <w:sz w:val="16"/>
                <w:szCs w:val="16"/>
              </w:rPr>
              <w:t>than</w:t>
            </w:r>
            <w:r w:rsidRPr="00C45431">
              <w:rPr>
                <w:rFonts w:ascii="Times New Roman" w:eastAsia="Times New Roman" w:hAnsi="Times New Roman" w:cs="Times New Roman"/>
                <w:spacing w:val="5"/>
                <w:sz w:val="16"/>
                <w:szCs w:val="16"/>
              </w:rPr>
              <w:t xml:space="preserve"> </w:t>
            </w:r>
            <w:r w:rsidRPr="00C45431">
              <w:rPr>
                <w:rFonts w:ascii="Times New Roman" w:eastAsia="Times New Roman" w:hAnsi="Times New Roman" w:cs="Times New Roman"/>
                <w:sz w:val="16"/>
                <w:szCs w:val="16"/>
              </w:rPr>
              <w:t>English</w:t>
            </w:r>
            <w:r w:rsidRPr="00C45431">
              <w:rPr>
                <w:rFonts w:ascii="Times New Roman" w:eastAsia="Times New Roman" w:hAnsi="Times New Roman" w:cs="Times New Roman"/>
                <w:spacing w:val="5"/>
                <w:sz w:val="16"/>
                <w:szCs w:val="16"/>
              </w:rPr>
              <w:t xml:space="preserve"> </w:t>
            </w:r>
            <w:r w:rsidRPr="00C45431">
              <w:rPr>
                <w:rFonts w:ascii="Times New Roman" w:eastAsia="Times New Roman" w:hAnsi="Times New Roman" w:cs="Times New Roman"/>
                <w:sz w:val="16"/>
                <w:szCs w:val="16"/>
              </w:rPr>
              <w:t>at</w:t>
            </w:r>
            <w:r w:rsidRPr="00C45431">
              <w:rPr>
                <w:rFonts w:ascii="Times New Roman" w:eastAsia="Times New Roman" w:hAnsi="Times New Roman" w:cs="Times New Roman"/>
                <w:spacing w:val="5"/>
                <w:sz w:val="16"/>
                <w:szCs w:val="16"/>
              </w:rPr>
              <w:t xml:space="preserve"> </w:t>
            </w:r>
            <w:r w:rsidRPr="00C45431">
              <w:rPr>
                <w:rFonts w:ascii="Times New Roman" w:eastAsia="Times New Roman" w:hAnsi="Times New Roman" w:cs="Times New Roman"/>
                <w:spacing w:val="-2"/>
                <w:sz w:val="16"/>
                <w:szCs w:val="16"/>
              </w:rPr>
              <w:t>home?</w:t>
            </w:r>
          </w:p>
          <w:p w14:paraId="530900FC" w14:textId="4422D60A" w:rsidR="00E70193" w:rsidRPr="00C45431" w:rsidRDefault="00E70193" w:rsidP="29F27906">
            <w:pPr>
              <w:snapToGrid w:val="0"/>
              <w:rPr>
                <w:rFonts w:ascii="Times New Roman" w:eastAsia="Times New Roman" w:hAnsi="Times New Roman" w:cs="Times New Roman"/>
                <w:spacing w:val="-2"/>
                <w:sz w:val="16"/>
                <w:szCs w:val="16"/>
              </w:rPr>
            </w:pPr>
          </w:p>
        </w:tc>
        <w:tc>
          <w:tcPr>
            <w:tcW w:w="4833" w:type="dxa"/>
            <w:gridSpan w:val="2"/>
          </w:tcPr>
          <w:p w14:paraId="077A1574" w14:textId="77777777" w:rsidR="00E70193" w:rsidRPr="00C45431" w:rsidRDefault="00E70193" w:rsidP="29F27906">
            <w:pPr>
              <w:snapToGrid w:val="0"/>
              <w:rPr>
                <w:rFonts w:ascii="Times New Roman" w:eastAsia="Times New Roman" w:hAnsi="Times New Roman" w:cs="Times New Roman"/>
                <w:spacing w:val="-2"/>
                <w:sz w:val="16"/>
                <w:szCs w:val="16"/>
              </w:rPr>
            </w:pPr>
            <w:r w:rsidRPr="00C45431">
              <w:rPr>
                <w:rFonts w:ascii="Times New Roman" w:eastAsia="Times New Roman" w:hAnsi="Times New Roman" w:cs="Times New Roman"/>
                <w:spacing w:val="-2"/>
                <w:sz w:val="16"/>
                <w:szCs w:val="16"/>
              </w:rPr>
              <w:t xml:space="preserve">Yes </w:t>
            </w:r>
          </w:p>
          <w:p w14:paraId="75746214" w14:textId="7195B21E"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pacing w:val="-2"/>
                <w:sz w:val="16"/>
                <w:szCs w:val="16"/>
              </w:rPr>
              <w:t>No</w:t>
            </w:r>
          </w:p>
        </w:tc>
      </w:tr>
      <w:tr w:rsidR="00E70193" w:rsidRPr="003C75E7" w14:paraId="25017D44" w14:textId="0CE38910" w:rsidTr="00C45431">
        <w:tc>
          <w:tcPr>
            <w:tcW w:w="4795" w:type="dxa"/>
            <w:gridSpan w:val="2"/>
          </w:tcPr>
          <w:p w14:paraId="3322621A" w14:textId="54C2E90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Which main language (other than English) do you speak at home?</w:t>
            </w:r>
          </w:p>
          <w:p w14:paraId="585737B8" w14:textId="0EC46E9F"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 </w:t>
            </w:r>
          </w:p>
        </w:tc>
        <w:tc>
          <w:tcPr>
            <w:tcW w:w="4833" w:type="dxa"/>
            <w:gridSpan w:val="2"/>
          </w:tcPr>
          <w:p w14:paraId="20D4894E"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Arabic</w:t>
            </w:r>
          </w:p>
          <w:p w14:paraId="14A42A03"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Cantonese</w:t>
            </w:r>
          </w:p>
          <w:p w14:paraId="78EC8329"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Greek </w:t>
            </w:r>
          </w:p>
          <w:p w14:paraId="2470C670"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Hindi </w:t>
            </w:r>
          </w:p>
          <w:p w14:paraId="15798AFC"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Italian </w:t>
            </w:r>
          </w:p>
          <w:p w14:paraId="72D5A648"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Korean </w:t>
            </w:r>
          </w:p>
          <w:p w14:paraId="095915F7"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Mandarin </w:t>
            </w:r>
          </w:p>
          <w:p w14:paraId="39AC574F"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Spanish </w:t>
            </w:r>
          </w:p>
          <w:p w14:paraId="239E3C7B"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Tagalog </w:t>
            </w:r>
          </w:p>
          <w:p w14:paraId="0882F8CE"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Tamil</w:t>
            </w:r>
          </w:p>
          <w:p w14:paraId="238F9A34"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Vietnamese </w:t>
            </w:r>
          </w:p>
          <w:p w14:paraId="100DDE97" w14:textId="571B8C8A"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Other…</w:t>
            </w:r>
          </w:p>
        </w:tc>
      </w:tr>
      <w:tr w:rsidR="00E70193" w:rsidRPr="003C75E7" w14:paraId="074C346B" w14:textId="7F210E09" w:rsidTr="00C45431">
        <w:tc>
          <w:tcPr>
            <w:tcW w:w="4795" w:type="dxa"/>
            <w:gridSpan w:val="2"/>
          </w:tcPr>
          <w:p w14:paraId="27D6666C"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Please indicate the highest level of education completed for each parent/guardian:</w:t>
            </w:r>
          </w:p>
          <w:p w14:paraId="434348CA" w14:textId="310F74EA" w:rsidR="00E70193" w:rsidRPr="00C45431" w:rsidRDefault="00E70193" w:rsidP="29F27906">
            <w:pPr>
              <w:snapToGrid w:val="0"/>
              <w:rPr>
                <w:rFonts w:ascii="Times New Roman" w:eastAsia="Times New Roman" w:hAnsi="Times New Roman" w:cs="Times New Roman"/>
                <w:sz w:val="16"/>
                <w:szCs w:val="16"/>
              </w:rPr>
            </w:pPr>
          </w:p>
        </w:tc>
        <w:tc>
          <w:tcPr>
            <w:tcW w:w="4833" w:type="dxa"/>
            <w:gridSpan w:val="2"/>
          </w:tcPr>
          <w:p w14:paraId="39050E19"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Some high school </w:t>
            </w:r>
          </w:p>
          <w:p w14:paraId="11FAADCD"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Completed high school</w:t>
            </w:r>
          </w:p>
          <w:p w14:paraId="58EA4758"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Currently studying for degree or diploma </w:t>
            </w:r>
          </w:p>
          <w:p w14:paraId="2EBFEBD0"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Completed a trade or technical qualification </w:t>
            </w:r>
          </w:p>
          <w:p w14:paraId="13C6532C"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Completed a degree or diploma</w:t>
            </w:r>
          </w:p>
          <w:p w14:paraId="3A7172D6"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Completed a post graduate degree </w:t>
            </w:r>
          </w:p>
          <w:p w14:paraId="2D4F49E5"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Other… </w:t>
            </w:r>
          </w:p>
          <w:p w14:paraId="36E46FE1"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Don't know </w:t>
            </w:r>
          </w:p>
          <w:p w14:paraId="32245E8A" w14:textId="0B9038EC"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Prefer not to say</w:t>
            </w:r>
          </w:p>
        </w:tc>
      </w:tr>
      <w:tr w:rsidR="00E70193" w:rsidRPr="003C75E7" w14:paraId="567E3072" w14:textId="384BA3EF" w:rsidTr="00C45431">
        <w:tc>
          <w:tcPr>
            <w:tcW w:w="4795" w:type="dxa"/>
            <w:gridSpan w:val="2"/>
          </w:tcPr>
          <w:p w14:paraId="2A077423"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Are you currently attending school?</w:t>
            </w:r>
          </w:p>
          <w:p w14:paraId="554F18FB" w14:textId="6B47484A" w:rsidR="00E70193" w:rsidRPr="00C45431" w:rsidRDefault="00E70193" w:rsidP="29F27906">
            <w:pPr>
              <w:snapToGrid w:val="0"/>
              <w:rPr>
                <w:rFonts w:ascii="Times New Roman" w:eastAsia="Times New Roman" w:hAnsi="Times New Roman" w:cs="Times New Roman"/>
                <w:sz w:val="16"/>
                <w:szCs w:val="16"/>
              </w:rPr>
            </w:pPr>
          </w:p>
        </w:tc>
        <w:tc>
          <w:tcPr>
            <w:tcW w:w="4833" w:type="dxa"/>
            <w:gridSpan w:val="2"/>
          </w:tcPr>
          <w:p w14:paraId="28AD38A5"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Yes </w:t>
            </w:r>
          </w:p>
          <w:p w14:paraId="48DCCC75" w14:textId="1862CBDD"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No</w:t>
            </w:r>
          </w:p>
        </w:tc>
      </w:tr>
      <w:tr w:rsidR="00E70193" w:rsidRPr="003C75E7" w14:paraId="7660DCC7" w14:textId="599C8D07" w:rsidTr="00C45431">
        <w:tc>
          <w:tcPr>
            <w:tcW w:w="4795" w:type="dxa"/>
            <w:gridSpan w:val="2"/>
          </w:tcPr>
          <w:p w14:paraId="6135CDB6"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What is your current school year?</w:t>
            </w:r>
          </w:p>
          <w:p w14:paraId="73F4189B" w14:textId="03D9B29F" w:rsidR="00E70193" w:rsidRPr="00C45431" w:rsidRDefault="00E70193" w:rsidP="29F27906">
            <w:pPr>
              <w:snapToGrid w:val="0"/>
              <w:rPr>
                <w:rFonts w:ascii="Times New Roman" w:eastAsia="Times New Roman" w:hAnsi="Times New Roman" w:cs="Times New Roman"/>
                <w:sz w:val="16"/>
                <w:szCs w:val="16"/>
              </w:rPr>
            </w:pPr>
          </w:p>
        </w:tc>
        <w:tc>
          <w:tcPr>
            <w:tcW w:w="4833" w:type="dxa"/>
            <w:gridSpan w:val="2"/>
          </w:tcPr>
          <w:p w14:paraId="51A63223"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Year 7</w:t>
            </w:r>
          </w:p>
          <w:p w14:paraId="6FDE4147"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Year 8</w:t>
            </w:r>
          </w:p>
          <w:p w14:paraId="3C7B3575"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Year 9</w:t>
            </w:r>
          </w:p>
          <w:p w14:paraId="5DBE9C4C"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Year 10</w:t>
            </w:r>
          </w:p>
          <w:p w14:paraId="747F04CB"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Year 11</w:t>
            </w:r>
          </w:p>
          <w:p w14:paraId="65DB2E4A" w14:textId="47E7E33F"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Year 12</w:t>
            </w:r>
          </w:p>
        </w:tc>
      </w:tr>
      <w:tr w:rsidR="00E70193" w:rsidRPr="003C75E7" w14:paraId="339D52C0" w14:textId="248BCA8A" w:rsidTr="00C45431">
        <w:tc>
          <w:tcPr>
            <w:tcW w:w="4795" w:type="dxa"/>
            <w:gridSpan w:val="2"/>
          </w:tcPr>
          <w:p w14:paraId="6C1FCE4E" w14:textId="77777777" w:rsidR="00E70193" w:rsidRPr="00C45431" w:rsidRDefault="00E70193" w:rsidP="29F27906">
            <w:pPr>
              <w:snapToGrid w:val="0"/>
              <w:rPr>
                <w:rFonts w:ascii="Times New Roman" w:eastAsia="Times New Roman" w:hAnsi="Times New Roman" w:cs="Times New Roman"/>
                <w:spacing w:val="-2"/>
                <w:sz w:val="16"/>
                <w:szCs w:val="16"/>
              </w:rPr>
            </w:pPr>
            <w:r w:rsidRPr="00C45431">
              <w:rPr>
                <w:rFonts w:ascii="Times New Roman" w:eastAsia="Times New Roman" w:hAnsi="Times New Roman" w:cs="Times New Roman"/>
                <w:sz w:val="16"/>
                <w:szCs w:val="16"/>
              </w:rPr>
              <w:t>What</w:t>
            </w:r>
            <w:r w:rsidRPr="00C45431">
              <w:rPr>
                <w:rFonts w:ascii="Times New Roman" w:eastAsia="Times New Roman" w:hAnsi="Times New Roman" w:cs="Times New Roman"/>
                <w:spacing w:val="10"/>
                <w:sz w:val="16"/>
                <w:szCs w:val="16"/>
              </w:rPr>
              <w:t xml:space="preserve"> </w:t>
            </w:r>
            <w:r w:rsidRPr="00C45431">
              <w:rPr>
                <w:rFonts w:ascii="Times New Roman" w:eastAsia="Times New Roman" w:hAnsi="Times New Roman" w:cs="Times New Roman"/>
                <w:sz w:val="16"/>
                <w:szCs w:val="16"/>
              </w:rPr>
              <w:t>is</w:t>
            </w:r>
            <w:r w:rsidRPr="00C45431">
              <w:rPr>
                <w:rFonts w:ascii="Times New Roman" w:eastAsia="Times New Roman" w:hAnsi="Times New Roman" w:cs="Times New Roman"/>
                <w:spacing w:val="10"/>
                <w:sz w:val="16"/>
                <w:szCs w:val="16"/>
              </w:rPr>
              <w:t xml:space="preserve"> </w:t>
            </w:r>
            <w:r w:rsidRPr="00C45431">
              <w:rPr>
                <w:rFonts w:ascii="Times New Roman" w:eastAsia="Times New Roman" w:hAnsi="Times New Roman" w:cs="Times New Roman"/>
                <w:sz w:val="16"/>
                <w:szCs w:val="16"/>
              </w:rPr>
              <w:t>your</w:t>
            </w:r>
            <w:r w:rsidRPr="00C45431">
              <w:rPr>
                <w:rFonts w:ascii="Times New Roman" w:eastAsia="Times New Roman" w:hAnsi="Times New Roman" w:cs="Times New Roman"/>
                <w:spacing w:val="10"/>
                <w:sz w:val="16"/>
                <w:szCs w:val="16"/>
              </w:rPr>
              <w:t xml:space="preserve"> </w:t>
            </w:r>
            <w:r w:rsidRPr="00C45431">
              <w:rPr>
                <w:rFonts w:ascii="Times New Roman" w:eastAsia="Times New Roman" w:hAnsi="Times New Roman" w:cs="Times New Roman"/>
                <w:sz w:val="16"/>
                <w:szCs w:val="16"/>
              </w:rPr>
              <w:t>highest</w:t>
            </w:r>
            <w:r w:rsidRPr="00C45431">
              <w:rPr>
                <w:rFonts w:ascii="Times New Roman" w:eastAsia="Times New Roman" w:hAnsi="Times New Roman" w:cs="Times New Roman"/>
                <w:spacing w:val="10"/>
                <w:sz w:val="16"/>
                <w:szCs w:val="16"/>
              </w:rPr>
              <w:t xml:space="preserve"> </w:t>
            </w:r>
            <w:r w:rsidRPr="00C45431">
              <w:rPr>
                <w:rFonts w:ascii="Times New Roman" w:eastAsia="Times New Roman" w:hAnsi="Times New Roman" w:cs="Times New Roman"/>
                <w:sz w:val="16"/>
                <w:szCs w:val="16"/>
              </w:rPr>
              <w:t>level</w:t>
            </w:r>
            <w:r w:rsidRPr="00C45431">
              <w:rPr>
                <w:rFonts w:ascii="Times New Roman" w:eastAsia="Times New Roman" w:hAnsi="Times New Roman" w:cs="Times New Roman"/>
                <w:spacing w:val="10"/>
                <w:sz w:val="16"/>
                <w:szCs w:val="16"/>
              </w:rPr>
              <w:t xml:space="preserve"> </w:t>
            </w:r>
            <w:r w:rsidRPr="00C45431">
              <w:rPr>
                <w:rFonts w:ascii="Times New Roman" w:eastAsia="Times New Roman" w:hAnsi="Times New Roman" w:cs="Times New Roman"/>
                <w:sz w:val="16"/>
                <w:szCs w:val="16"/>
              </w:rPr>
              <w:t>of</w:t>
            </w:r>
            <w:r w:rsidRPr="00C45431">
              <w:rPr>
                <w:rFonts w:ascii="Times New Roman" w:eastAsia="Times New Roman" w:hAnsi="Times New Roman" w:cs="Times New Roman"/>
                <w:spacing w:val="10"/>
                <w:sz w:val="16"/>
                <w:szCs w:val="16"/>
              </w:rPr>
              <w:t xml:space="preserve"> </w:t>
            </w:r>
            <w:r w:rsidRPr="00C45431">
              <w:rPr>
                <w:rFonts w:ascii="Times New Roman" w:eastAsia="Times New Roman" w:hAnsi="Times New Roman" w:cs="Times New Roman"/>
                <w:spacing w:val="-2"/>
                <w:sz w:val="16"/>
                <w:szCs w:val="16"/>
              </w:rPr>
              <w:t>education?</w:t>
            </w:r>
          </w:p>
          <w:p w14:paraId="104EA1AE" w14:textId="65E3852A"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 </w:t>
            </w:r>
          </w:p>
        </w:tc>
        <w:tc>
          <w:tcPr>
            <w:tcW w:w="4833" w:type="dxa"/>
            <w:gridSpan w:val="2"/>
          </w:tcPr>
          <w:p w14:paraId="64787918"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Currently enrolled in year 10 or below</w:t>
            </w:r>
          </w:p>
          <w:p w14:paraId="7CCA6994" w14:textId="477F9C7B"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Completed year 10 school certificate or equivalent </w:t>
            </w:r>
          </w:p>
          <w:p w14:paraId="7C414720"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Completed year 12 Higher school certificate or equivalent</w:t>
            </w:r>
          </w:p>
          <w:p w14:paraId="6F529A45"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Enrolled in Diploma/Technical course Enrolled in </w:t>
            </w:r>
          </w:p>
          <w:p w14:paraId="4EF54ED0"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University undergraduate degree </w:t>
            </w:r>
          </w:p>
          <w:p w14:paraId="21E5DB10" w14:textId="33DD643E"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Other…</w:t>
            </w:r>
          </w:p>
        </w:tc>
      </w:tr>
      <w:tr w:rsidR="00325288" w:rsidRPr="003C75E7" w14:paraId="2E5980C6" w14:textId="77777777" w:rsidTr="29F27906">
        <w:tc>
          <w:tcPr>
            <w:tcW w:w="9628" w:type="dxa"/>
            <w:gridSpan w:val="4"/>
            <w:shd w:val="clear" w:color="auto" w:fill="E7E6E6" w:themeFill="background2"/>
          </w:tcPr>
          <w:p w14:paraId="2C6B6048" w14:textId="6A6D9F2A" w:rsidR="00325288" w:rsidRPr="00C45431" w:rsidRDefault="00325288"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b/>
                <w:bCs/>
                <w:sz w:val="16"/>
                <w:szCs w:val="16"/>
              </w:rPr>
              <w:t xml:space="preserve">Perceptions of chronic disease </w:t>
            </w:r>
          </w:p>
        </w:tc>
      </w:tr>
      <w:tr w:rsidR="00E70193" w:rsidRPr="003C75E7" w14:paraId="2D964702" w14:textId="0A11C0DE" w:rsidTr="00C45431">
        <w:tc>
          <w:tcPr>
            <w:tcW w:w="4795" w:type="dxa"/>
            <w:gridSpan w:val="2"/>
          </w:tcPr>
          <w:p w14:paraId="51CCA8DE" w14:textId="736FDAE3"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What do you think is the biggest health issue facing </w:t>
            </w:r>
            <w:r w:rsidR="00325288" w:rsidRPr="00C45431">
              <w:rPr>
                <w:rFonts w:ascii="Times New Roman" w:eastAsia="Times New Roman" w:hAnsi="Times New Roman" w:cs="Times New Roman"/>
                <w:sz w:val="16"/>
                <w:szCs w:val="16"/>
              </w:rPr>
              <w:t xml:space="preserve">young people </w:t>
            </w:r>
            <w:r w:rsidRPr="00C45431">
              <w:rPr>
                <w:rFonts w:ascii="Times New Roman" w:eastAsia="Times New Roman" w:hAnsi="Times New Roman" w:cs="Times New Roman"/>
                <w:sz w:val="16"/>
                <w:szCs w:val="16"/>
              </w:rPr>
              <w:t>(Select one)</w:t>
            </w:r>
          </w:p>
          <w:p w14:paraId="0C3D7AA2" w14:textId="35AAC0FD"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 </w:t>
            </w:r>
          </w:p>
        </w:tc>
        <w:tc>
          <w:tcPr>
            <w:tcW w:w="4833" w:type="dxa"/>
            <w:gridSpan w:val="2"/>
          </w:tcPr>
          <w:p w14:paraId="72BA8193"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Mental health disorders (e.g., anxiety, depression, etc.)</w:t>
            </w:r>
          </w:p>
          <w:p w14:paraId="7809D22B"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Alcohol use </w:t>
            </w:r>
          </w:p>
          <w:p w14:paraId="2BD0BFDF"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Drug use </w:t>
            </w:r>
          </w:p>
          <w:p w14:paraId="025D986B"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Obesity </w:t>
            </w:r>
          </w:p>
          <w:p w14:paraId="5BAD0282"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Bullying </w:t>
            </w:r>
          </w:p>
          <w:p w14:paraId="17461391"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Suicide </w:t>
            </w:r>
          </w:p>
          <w:p w14:paraId="76696017"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Asthma </w:t>
            </w:r>
          </w:p>
          <w:p w14:paraId="6620C622" w14:textId="439837F5"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Other…</w:t>
            </w:r>
          </w:p>
        </w:tc>
      </w:tr>
      <w:tr w:rsidR="00E70193" w:rsidRPr="003C75E7" w14:paraId="1249C06B" w14:textId="125DFD1E" w:rsidTr="00C45431">
        <w:tc>
          <w:tcPr>
            <w:tcW w:w="4795" w:type="dxa"/>
            <w:gridSpan w:val="2"/>
          </w:tcPr>
          <w:p w14:paraId="00EA3D99" w14:textId="48CEF789"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What do you think are the top</w:t>
            </w:r>
            <w:r w:rsidR="004C5851" w:rsidRPr="00C45431">
              <w:rPr>
                <w:rFonts w:ascii="Times New Roman" w:eastAsia="Times New Roman" w:hAnsi="Times New Roman" w:cs="Times New Roman"/>
                <w:sz w:val="16"/>
                <w:szCs w:val="16"/>
              </w:rPr>
              <w:t xml:space="preserve"> three</w:t>
            </w:r>
            <w:r w:rsidR="00FF4AF8" w:rsidRPr="00C45431">
              <w:rPr>
                <w:rFonts w:ascii="Times New Roman" w:eastAsia="Times New Roman" w:hAnsi="Times New Roman" w:cs="Times New Roman"/>
                <w:sz w:val="16"/>
                <w:szCs w:val="16"/>
              </w:rPr>
              <w:t xml:space="preserve"> risk factors or influences of </w:t>
            </w:r>
            <w:r w:rsidRPr="00C45431">
              <w:rPr>
                <w:rFonts w:ascii="Times New Roman" w:eastAsia="Times New Roman" w:hAnsi="Times New Roman" w:cs="Times New Roman"/>
                <w:sz w:val="16"/>
                <w:szCs w:val="16"/>
              </w:rPr>
              <w:t>chronic diseases (such as obesity, type 2 diabetes, and heart disease)? (Select three)</w:t>
            </w:r>
          </w:p>
          <w:p w14:paraId="0EA2B015" w14:textId="6CCF547E"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 </w:t>
            </w:r>
          </w:p>
        </w:tc>
        <w:tc>
          <w:tcPr>
            <w:tcW w:w="4833" w:type="dxa"/>
            <w:gridSpan w:val="2"/>
          </w:tcPr>
          <w:p w14:paraId="68E950D8"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Unhealthy diet</w:t>
            </w:r>
          </w:p>
          <w:p w14:paraId="59CF5E09"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Low physical activity levels </w:t>
            </w:r>
          </w:p>
          <w:p w14:paraId="03576ADF"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Social media/ technology</w:t>
            </w:r>
          </w:p>
          <w:p w14:paraId="4BAB9A31"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Bullying (including cyber bullying) </w:t>
            </w:r>
          </w:p>
          <w:p w14:paraId="114737F3" w14:textId="1FCF0FF3"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Mental </w:t>
            </w:r>
            <w:r w:rsidR="008F1CBF" w:rsidRPr="00C45431">
              <w:rPr>
                <w:rFonts w:ascii="Times New Roman" w:eastAsia="Times New Roman" w:hAnsi="Times New Roman" w:cs="Times New Roman"/>
                <w:sz w:val="16"/>
                <w:szCs w:val="16"/>
              </w:rPr>
              <w:t>wellbeing</w:t>
            </w:r>
          </w:p>
          <w:p w14:paraId="743A1933"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Cost/ access to healthy food</w:t>
            </w:r>
          </w:p>
          <w:p w14:paraId="73E5B502"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Safety of active transport (walking, riding a bike/scooter/ skateboard) to school/other destination</w:t>
            </w:r>
          </w:p>
          <w:p w14:paraId="4E5DF4C1"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Access to parks/ safe outdoor spaces </w:t>
            </w:r>
          </w:p>
          <w:p w14:paraId="058360AA"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Peer pressure</w:t>
            </w:r>
          </w:p>
          <w:p w14:paraId="1C20175A"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Stigma </w:t>
            </w:r>
          </w:p>
          <w:p w14:paraId="3AC4178E" w14:textId="162C9703"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lastRenderedPageBreak/>
              <w:t>Other…</w:t>
            </w:r>
          </w:p>
        </w:tc>
      </w:tr>
      <w:tr w:rsidR="00E70193" w:rsidRPr="003C75E7" w14:paraId="385EA5DB" w14:textId="0FC86A25" w:rsidTr="00C45431">
        <w:tc>
          <w:tcPr>
            <w:tcW w:w="4795" w:type="dxa"/>
            <w:gridSpan w:val="2"/>
          </w:tcPr>
          <w:p w14:paraId="452AFB62" w14:textId="08D6E50A"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lastRenderedPageBreak/>
              <w:t xml:space="preserve">How important do you think </w:t>
            </w:r>
            <w:r w:rsidR="007879EB" w:rsidRPr="00C45431">
              <w:rPr>
                <w:rFonts w:ascii="Times New Roman" w:eastAsia="Times New Roman" w:hAnsi="Times New Roman" w:cs="Times New Roman"/>
                <w:sz w:val="16"/>
                <w:szCs w:val="16"/>
              </w:rPr>
              <w:t xml:space="preserve">health </w:t>
            </w:r>
            <w:r w:rsidRPr="00C45431">
              <w:rPr>
                <w:rFonts w:ascii="Times New Roman" w:eastAsia="Times New Roman" w:hAnsi="Times New Roman" w:cs="Times New Roman"/>
                <w:sz w:val="16"/>
                <w:szCs w:val="16"/>
              </w:rPr>
              <w:t>interventions are for young people?</w:t>
            </w:r>
          </w:p>
          <w:p w14:paraId="5B00E785" w14:textId="77777777" w:rsidR="00325288" w:rsidRPr="00C45431" w:rsidRDefault="00325288" w:rsidP="29F27906">
            <w:pPr>
              <w:snapToGrid w:val="0"/>
              <w:rPr>
                <w:rFonts w:ascii="Times New Roman" w:eastAsia="Times New Roman" w:hAnsi="Times New Roman" w:cs="Times New Roman"/>
                <w:sz w:val="16"/>
                <w:szCs w:val="16"/>
              </w:rPr>
            </w:pPr>
          </w:p>
          <w:p w14:paraId="796A3E06" w14:textId="22C57AFC" w:rsidR="00325288" w:rsidRPr="00C45431" w:rsidRDefault="00325288" w:rsidP="29F27906">
            <w:pPr>
              <w:snapToGrid w:val="0"/>
              <w:rPr>
                <w:rFonts w:ascii="Times New Roman" w:eastAsia="Times New Roman" w:hAnsi="Times New Roman" w:cs="Times New Roman"/>
                <w:i/>
                <w:iCs/>
                <w:sz w:val="16"/>
                <w:szCs w:val="16"/>
              </w:rPr>
            </w:pPr>
            <w:r w:rsidRPr="00C45431">
              <w:rPr>
                <w:rFonts w:ascii="Times New Roman" w:eastAsia="Times New Roman" w:hAnsi="Times New Roman" w:cs="Times New Roman"/>
                <w:i/>
                <w:iCs/>
                <w:sz w:val="16"/>
                <w:szCs w:val="16"/>
              </w:rPr>
              <w:t xml:space="preserve">Defined as an activity or strategy designed to promote or improve health of individuals or a population. Examples of public health interventions include public health messaging, health resources developed for young people, </w:t>
            </w:r>
            <w:r w:rsidR="00DB21B8" w:rsidRPr="00C45431">
              <w:rPr>
                <w:rFonts w:ascii="Times New Roman" w:eastAsia="Times New Roman" w:hAnsi="Times New Roman" w:cs="Times New Roman"/>
                <w:i/>
                <w:iCs/>
                <w:sz w:val="16"/>
                <w:szCs w:val="16"/>
              </w:rPr>
              <w:t xml:space="preserve">school </w:t>
            </w:r>
            <w:r w:rsidRPr="00C45431">
              <w:rPr>
                <w:rFonts w:ascii="Times New Roman" w:eastAsia="Times New Roman" w:hAnsi="Times New Roman" w:cs="Times New Roman"/>
                <w:i/>
                <w:iCs/>
                <w:sz w:val="16"/>
                <w:szCs w:val="16"/>
              </w:rPr>
              <w:t>health education programs and community health promotion campaigns.</w:t>
            </w:r>
          </w:p>
          <w:p w14:paraId="7679C3EF" w14:textId="4CBECE0E" w:rsidR="00325288" w:rsidRPr="00C45431" w:rsidRDefault="00325288" w:rsidP="29F27906">
            <w:pPr>
              <w:snapToGrid w:val="0"/>
              <w:rPr>
                <w:rFonts w:ascii="Times New Roman" w:eastAsia="Times New Roman" w:hAnsi="Times New Roman" w:cs="Times New Roman"/>
                <w:sz w:val="16"/>
                <w:szCs w:val="16"/>
              </w:rPr>
            </w:pPr>
          </w:p>
        </w:tc>
        <w:tc>
          <w:tcPr>
            <w:tcW w:w="4833" w:type="dxa"/>
            <w:gridSpan w:val="2"/>
          </w:tcPr>
          <w:p w14:paraId="76692193"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Very important</w:t>
            </w:r>
            <w:r>
              <w:tab/>
            </w:r>
          </w:p>
          <w:p w14:paraId="3A3A0AF9"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Important</w:t>
            </w:r>
          </w:p>
          <w:p w14:paraId="5FC3D4FC"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Unsure</w:t>
            </w:r>
          </w:p>
          <w:p w14:paraId="76CEC247"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Not important</w:t>
            </w:r>
          </w:p>
          <w:p w14:paraId="169CD2D4" w14:textId="75000BDC"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Very unimportant</w:t>
            </w:r>
          </w:p>
        </w:tc>
      </w:tr>
      <w:tr w:rsidR="00E70193" w:rsidRPr="003C75E7" w14:paraId="5891F311" w14:textId="1950CA23" w:rsidTr="00C45431">
        <w:tc>
          <w:tcPr>
            <w:tcW w:w="4795" w:type="dxa"/>
            <w:gridSpan w:val="2"/>
          </w:tcPr>
          <w:p w14:paraId="275DE7CA" w14:textId="0B421E0F"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Please</w:t>
            </w:r>
            <w:r w:rsidRPr="00C45431">
              <w:rPr>
                <w:rFonts w:ascii="Times New Roman" w:eastAsia="Times New Roman" w:hAnsi="Times New Roman" w:cs="Times New Roman"/>
                <w:spacing w:val="5"/>
                <w:sz w:val="16"/>
                <w:szCs w:val="16"/>
              </w:rPr>
              <w:t xml:space="preserve"> </w:t>
            </w:r>
            <w:r w:rsidRPr="00C45431">
              <w:rPr>
                <w:rFonts w:ascii="Times New Roman" w:eastAsia="Times New Roman" w:hAnsi="Times New Roman" w:cs="Times New Roman"/>
                <w:sz w:val="16"/>
                <w:szCs w:val="16"/>
              </w:rPr>
              <w:t>tell</w:t>
            </w:r>
            <w:r w:rsidRPr="00C45431">
              <w:rPr>
                <w:rFonts w:ascii="Times New Roman" w:eastAsia="Times New Roman" w:hAnsi="Times New Roman" w:cs="Times New Roman"/>
                <w:spacing w:val="6"/>
                <w:sz w:val="16"/>
                <w:szCs w:val="16"/>
              </w:rPr>
              <w:t xml:space="preserve"> </w:t>
            </w:r>
            <w:r w:rsidRPr="00C45431">
              <w:rPr>
                <w:rFonts w:ascii="Times New Roman" w:eastAsia="Times New Roman" w:hAnsi="Times New Roman" w:cs="Times New Roman"/>
                <w:sz w:val="16"/>
                <w:szCs w:val="16"/>
              </w:rPr>
              <w:t>us</w:t>
            </w:r>
            <w:r w:rsidRPr="00C45431">
              <w:rPr>
                <w:rFonts w:ascii="Times New Roman" w:eastAsia="Times New Roman" w:hAnsi="Times New Roman" w:cs="Times New Roman"/>
                <w:spacing w:val="6"/>
                <w:sz w:val="16"/>
                <w:szCs w:val="16"/>
              </w:rPr>
              <w:t xml:space="preserve"> </w:t>
            </w:r>
            <w:r w:rsidRPr="00C45431">
              <w:rPr>
                <w:rFonts w:ascii="Times New Roman" w:eastAsia="Times New Roman" w:hAnsi="Times New Roman" w:cs="Times New Roman"/>
                <w:sz w:val="16"/>
                <w:szCs w:val="16"/>
              </w:rPr>
              <w:t>why</w:t>
            </w:r>
            <w:r w:rsidRPr="00C45431">
              <w:rPr>
                <w:rFonts w:ascii="Times New Roman" w:eastAsia="Times New Roman" w:hAnsi="Times New Roman" w:cs="Times New Roman"/>
                <w:spacing w:val="6"/>
                <w:sz w:val="16"/>
                <w:szCs w:val="16"/>
              </w:rPr>
              <w:t xml:space="preserve"> </w:t>
            </w:r>
            <w:r w:rsidRPr="00C45431">
              <w:rPr>
                <w:rFonts w:ascii="Times New Roman" w:eastAsia="Times New Roman" w:hAnsi="Times New Roman" w:cs="Times New Roman"/>
                <w:sz w:val="16"/>
                <w:szCs w:val="16"/>
              </w:rPr>
              <w:t>you</w:t>
            </w:r>
            <w:r w:rsidRPr="00C45431">
              <w:rPr>
                <w:rFonts w:ascii="Times New Roman" w:eastAsia="Times New Roman" w:hAnsi="Times New Roman" w:cs="Times New Roman"/>
                <w:spacing w:val="6"/>
                <w:sz w:val="16"/>
                <w:szCs w:val="16"/>
              </w:rPr>
              <w:t xml:space="preserve"> </w:t>
            </w:r>
            <w:r w:rsidRPr="00C45431">
              <w:rPr>
                <w:rFonts w:ascii="Times New Roman" w:eastAsia="Times New Roman" w:hAnsi="Times New Roman" w:cs="Times New Roman"/>
                <w:sz w:val="16"/>
                <w:szCs w:val="16"/>
              </w:rPr>
              <w:t>selected</w:t>
            </w:r>
            <w:r w:rsidRPr="00C45431">
              <w:rPr>
                <w:rFonts w:ascii="Times New Roman" w:eastAsia="Times New Roman" w:hAnsi="Times New Roman" w:cs="Times New Roman"/>
                <w:spacing w:val="6"/>
                <w:sz w:val="16"/>
                <w:szCs w:val="16"/>
              </w:rPr>
              <w:t xml:space="preserve"> </w:t>
            </w:r>
            <w:r w:rsidRPr="00C45431">
              <w:rPr>
                <w:rFonts w:ascii="Times New Roman" w:eastAsia="Times New Roman" w:hAnsi="Times New Roman" w:cs="Times New Roman"/>
                <w:sz w:val="16"/>
                <w:szCs w:val="16"/>
              </w:rPr>
              <w:t>that</w:t>
            </w:r>
            <w:r w:rsidRPr="00C45431">
              <w:rPr>
                <w:rFonts w:ascii="Times New Roman" w:eastAsia="Times New Roman" w:hAnsi="Times New Roman" w:cs="Times New Roman"/>
                <w:spacing w:val="6"/>
                <w:sz w:val="16"/>
                <w:szCs w:val="16"/>
              </w:rPr>
              <w:t xml:space="preserve"> </w:t>
            </w:r>
            <w:r w:rsidRPr="00C45431">
              <w:rPr>
                <w:rFonts w:ascii="Times New Roman" w:eastAsia="Times New Roman" w:hAnsi="Times New Roman" w:cs="Times New Roman"/>
                <w:spacing w:val="-2"/>
                <w:sz w:val="16"/>
                <w:szCs w:val="16"/>
              </w:rPr>
              <w:t>response</w:t>
            </w:r>
          </w:p>
        </w:tc>
        <w:tc>
          <w:tcPr>
            <w:tcW w:w="4833" w:type="dxa"/>
            <w:gridSpan w:val="2"/>
          </w:tcPr>
          <w:p w14:paraId="4B676041" w14:textId="2BCD2E89"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Open response </w:t>
            </w:r>
          </w:p>
        </w:tc>
      </w:tr>
      <w:tr w:rsidR="00E70193" w:rsidRPr="003C75E7" w14:paraId="59CBB1B7" w14:textId="77777777" w:rsidTr="29F27906">
        <w:tc>
          <w:tcPr>
            <w:tcW w:w="0" w:type="auto"/>
            <w:gridSpan w:val="4"/>
            <w:shd w:val="clear" w:color="auto" w:fill="E7E6E6" w:themeFill="background2"/>
          </w:tcPr>
          <w:p w14:paraId="2D93BE68" w14:textId="45350C05" w:rsidR="00E70193" w:rsidRPr="00C45431" w:rsidRDefault="00325288" w:rsidP="29F27906">
            <w:pPr>
              <w:snapToGrid w:val="0"/>
              <w:rPr>
                <w:rFonts w:ascii="Times New Roman" w:eastAsia="Times New Roman" w:hAnsi="Times New Roman" w:cs="Times New Roman"/>
                <w:b/>
                <w:bCs/>
                <w:sz w:val="16"/>
                <w:szCs w:val="16"/>
              </w:rPr>
            </w:pPr>
            <w:r w:rsidRPr="00C45431">
              <w:rPr>
                <w:rFonts w:ascii="Times New Roman" w:eastAsia="Times New Roman" w:hAnsi="Times New Roman" w:cs="Times New Roman"/>
                <w:b/>
                <w:bCs/>
                <w:sz w:val="16"/>
                <w:szCs w:val="16"/>
              </w:rPr>
              <w:t>Youth p</w:t>
            </w:r>
            <w:r w:rsidR="00E70193" w:rsidRPr="00C45431">
              <w:rPr>
                <w:rFonts w:ascii="Times New Roman" w:eastAsia="Times New Roman" w:hAnsi="Times New Roman" w:cs="Times New Roman"/>
                <w:b/>
                <w:bCs/>
                <w:sz w:val="16"/>
                <w:szCs w:val="16"/>
              </w:rPr>
              <w:t>articipation</w:t>
            </w:r>
            <w:r w:rsidRPr="00C45431">
              <w:rPr>
                <w:rFonts w:ascii="Times New Roman" w:eastAsia="Times New Roman" w:hAnsi="Times New Roman" w:cs="Times New Roman"/>
                <w:b/>
                <w:bCs/>
                <w:sz w:val="16"/>
                <w:szCs w:val="16"/>
              </w:rPr>
              <w:t xml:space="preserve"> – experience </w:t>
            </w:r>
          </w:p>
          <w:p w14:paraId="015FF878" w14:textId="7384AE16" w:rsidR="00E70193" w:rsidRPr="00C45431" w:rsidRDefault="00E70193" w:rsidP="29F27906">
            <w:pPr>
              <w:snapToGrid w:val="0"/>
              <w:rPr>
                <w:rFonts w:ascii="Times New Roman" w:eastAsia="Times New Roman" w:hAnsi="Times New Roman" w:cs="Times New Roman"/>
                <w:i/>
                <w:iCs/>
                <w:sz w:val="16"/>
                <w:szCs w:val="16"/>
              </w:rPr>
            </w:pPr>
            <w:r w:rsidRPr="00C45431">
              <w:rPr>
                <w:rFonts w:ascii="Times New Roman" w:eastAsia="Times New Roman" w:hAnsi="Times New Roman" w:cs="Times New Roman"/>
                <w:i/>
                <w:iCs/>
                <w:sz w:val="16"/>
                <w:szCs w:val="16"/>
              </w:rPr>
              <w:t>Defined as young people (individually or together) forming and expressing their views/ opinions and influencing matters of importance to them</w:t>
            </w:r>
          </w:p>
        </w:tc>
      </w:tr>
      <w:tr w:rsidR="00E70193" w:rsidRPr="003C75E7" w14:paraId="246085B0" w14:textId="57E478A6" w:rsidTr="00C45431">
        <w:tc>
          <w:tcPr>
            <w:tcW w:w="4795" w:type="dxa"/>
            <w:gridSpan w:val="2"/>
          </w:tcPr>
          <w:p w14:paraId="6CE49C6A" w14:textId="567FEB18" w:rsidR="00E70193" w:rsidRPr="00C45431" w:rsidRDefault="00E70193" w:rsidP="29F27906">
            <w:pPr>
              <w:tabs>
                <w:tab w:val="left" w:pos="973"/>
              </w:tabs>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In the last 12 months, did you do any unpaid,</w:t>
            </w:r>
            <w:r>
              <w:tab/>
            </w:r>
            <w:r w:rsidRPr="00C45431">
              <w:rPr>
                <w:rFonts w:ascii="Times New Roman" w:eastAsia="Times New Roman" w:hAnsi="Times New Roman" w:cs="Times New Roman"/>
                <w:sz w:val="16"/>
                <w:szCs w:val="16"/>
              </w:rPr>
              <w:t xml:space="preserve"> voluntary work? (e.g., coaching, refereeing, school canteen, Clean-up Australia, community group,</w:t>
            </w:r>
          </w:p>
          <w:p w14:paraId="6D27A136" w14:textId="3266F981" w:rsidR="00E70193" w:rsidRPr="00C45431" w:rsidRDefault="00E70193" w:rsidP="29F27906">
            <w:pPr>
              <w:tabs>
                <w:tab w:val="left" w:pos="973"/>
              </w:tabs>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religious group/church, youth service/mentoring, etc.)</w:t>
            </w:r>
          </w:p>
        </w:tc>
        <w:tc>
          <w:tcPr>
            <w:tcW w:w="4833" w:type="dxa"/>
            <w:gridSpan w:val="2"/>
          </w:tcPr>
          <w:p w14:paraId="265B4712" w14:textId="77777777" w:rsidR="00E70193" w:rsidRPr="00C45431" w:rsidRDefault="00E70193" w:rsidP="29F27906">
            <w:pPr>
              <w:tabs>
                <w:tab w:val="left" w:pos="973"/>
              </w:tabs>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Yes </w:t>
            </w:r>
          </w:p>
          <w:p w14:paraId="72F56CBE" w14:textId="16C23789"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No</w:t>
            </w:r>
          </w:p>
        </w:tc>
      </w:tr>
      <w:tr w:rsidR="00E70193" w:rsidRPr="003C75E7" w14:paraId="56BBFFB0" w14:textId="4C599934" w:rsidTr="00C45431">
        <w:tc>
          <w:tcPr>
            <w:tcW w:w="4795" w:type="dxa"/>
            <w:gridSpan w:val="2"/>
          </w:tcPr>
          <w:p w14:paraId="2AB0ABCF" w14:textId="427B4223"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Please specify the nature of any unpaid, volunteer work that you have done in the last 12 months.</w:t>
            </w:r>
          </w:p>
        </w:tc>
        <w:tc>
          <w:tcPr>
            <w:tcW w:w="4833" w:type="dxa"/>
            <w:gridSpan w:val="2"/>
          </w:tcPr>
          <w:p w14:paraId="24573430" w14:textId="5CBE7298"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Open response </w:t>
            </w:r>
          </w:p>
        </w:tc>
      </w:tr>
      <w:tr w:rsidR="00E70193" w:rsidRPr="003C75E7" w14:paraId="258B3C35" w14:textId="4079D62D" w:rsidTr="00C45431">
        <w:tc>
          <w:tcPr>
            <w:tcW w:w="4795" w:type="dxa"/>
            <w:gridSpan w:val="2"/>
          </w:tcPr>
          <w:p w14:paraId="5B173CFA" w14:textId="2E98ED34"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How often did you do unpaid, volunteer work?</w:t>
            </w:r>
          </w:p>
        </w:tc>
        <w:tc>
          <w:tcPr>
            <w:tcW w:w="4833" w:type="dxa"/>
            <w:gridSpan w:val="2"/>
          </w:tcPr>
          <w:p w14:paraId="4757E0A5"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At least once a week</w:t>
            </w:r>
          </w:p>
          <w:p w14:paraId="1151F236"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At least once a fortnight </w:t>
            </w:r>
          </w:p>
          <w:p w14:paraId="4F20223B"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At least once a month </w:t>
            </w:r>
          </w:p>
          <w:p w14:paraId="1D1A53CB" w14:textId="3BD0AA40"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At least once a year</w:t>
            </w:r>
          </w:p>
        </w:tc>
      </w:tr>
      <w:tr w:rsidR="00E70193" w:rsidRPr="003C75E7" w14:paraId="3C3BA113" w14:textId="160D4540" w:rsidTr="00C45431">
        <w:tc>
          <w:tcPr>
            <w:tcW w:w="4795" w:type="dxa"/>
            <w:gridSpan w:val="2"/>
          </w:tcPr>
          <w:p w14:paraId="6790E204" w14:textId="2C5ACBBE"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In the last 2 years, have you ever been involved in any activities that promote young people to eat better, be more physically active or prevent chronic diseases (such as obesity, type 2 diabetes and heart disease)?</w:t>
            </w:r>
          </w:p>
        </w:tc>
        <w:tc>
          <w:tcPr>
            <w:tcW w:w="4833" w:type="dxa"/>
            <w:gridSpan w:val="2"/>
          </w:tcPr>
          <w:p w14:paraId="77146C5F"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Yes</w:t>
            </w:r>
          </w:p>
          <w:p w14:paraId="658E7E7B"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No </w:t>
            </w:r>
          </w:p>
          <w:p w14:paraId="16266C10" w14:textId="74F74483"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Unsure/ can’t remember</w:t>
            </w:r>
          </w:p>
        </w:tc>
      </w:tr>
      <w:tr w:rsidR="00E70193" w:rsidRPr="003C75E7" w14:paraId="19AFD6BE" w14:textId="5B0C640C" w:rsidTr="00C45431">
        <w:tc>
          <w:tcPr>
            <w:tcW w:w="4795" w:type="dxa"/>
            <w:gridSpan w:val="2"/>
          </w:tcPr>
          <w:p w14:paraId="6F89EF57" w14:textId="65559FD6"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Please specify the nature of the activity/activities (e.g., involvement in a research study, community event, sport club, etc.)</w:t>
            </w:r>
          </w:p>
        </w:tc>
        <w:tc>
          <w:tcPr>
            <w:tcW w:w="4833" w:type="dxa"/>
            <w:gridSpan w:val="2"/>
          </w:tcPr>
          <w:p w14:paraId="05671015" w14:textId="68C56322"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Open response</w:t>
            </w:r>
          </w:p>
        </w:tc>
      </w:tr>
      <w:tr w:rsidR="00E70193" w:rsidRPr="003C75E7" w14:paraId="06AA3939" w14:textId="5DE0A26F" w:rsidTr="00C45431">
        <w:tc>
          <w:tcPr>
            <w:tcW w:w="4785" w:type="dxa"/>
          </w:tcPr>
          <w:p w14:paraId="4B14F96E" w14:textId="2A049FC1"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How did you participate? (Select all that are relevant)</w:t>
            </w:r>
          </w:p>
          <w:p w14:paraId="2B3AB7CF" w14:textId="77777777" w:rsidR="00E70193" w:rsidRPr="00C45431" w:rsidRDefault="00E70193" w:rsidP="29F27906">
            <w:pPr>
              <w:snapToGrid w:val="0"/>
              <w:rPr>
                <w:rFonts w:ascii="Times New Roman" w:eastAsia="Times New Roman" w:hAnsi="Times New Roman" w:cs="Times New Roman"/>
                <w:sz w:val="16"/>
                <w:szCs w:val="16"/>
              </w:rPr>
            </w:pPr>
          </w:p>
        </w:tc>
        <w:tc>
          <w:tcPr>
            <w:tcW w:w="4843" w:type="dxa"/>
            <w:gridSpan w:val="3"/>
          </w:tcPr>
          <w:p w14:paraId="4C6CEC97"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Questionnaire (where you were asked for your view/opinion on a health topic)</w:t>
            </w:r>
          </w:p>
          <w:p w14:paraId="1372CF8D"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Focus/ discussion group </w:t>
            </w:r>
          </w:p>
          <w:p w14:paraId="09BD3E6A" w14:textId="18A52B1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Interview</w:t>
            </w:r>
          </w:p>
          <w:p w14:paraId="73827F79"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Co-design workshop </w:t>
            </w:r>
          </w:p>
          <w:p w14:paraId="5F31016F"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Photovoice/ photography </w:t>
            </w:r>
          </w:p>
          <w:p w14:paraId="3C102F04" w14:textId="706148C1"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Youth/ peer advocacy</w:t>
            </w:r>
          </w:p>
          <w:p w14:paraId="53E8835E"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Peer leader/ mentor/ educator</w:t>
            </w:r>
          </w:p>
          <w:p w14:paraId="7F7EF0E4"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Youth advisory group/ board/ committee </w:t>
            </w:r>
          </w:p>
          <w:p w14:paraId="1A04A1F7" w14:textId="7610D9C2"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Social media</w:t>
            </w:r>
          </w:p>
          <w:p w14:paraId="3EC63B06"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Community event</w:t>
            </w:r>
          </w:p>
          <w:p w14:paraId="55D33B28"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I can't remember/ I don't know </w:t>
            </w:r>
          </w:p>
          <w:p w14:paraId="0DC46DFE" w14:textId="43EC5FFA"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Other … </w:t>
            </w:r>
          </w:p>
        </w:tc>
      </w:tr>
      <w:tr w:rsidR="00E70193" w:rsidRPr="003C75E7" w14:paraId="7422B2E2" w14:textId="77777777" w:rsidTr="29F27906">
        <w:tc>
          <w:tcPr>
            <w:tcW w:w="0" w:type="auto"/>
            <w:gridSpan w:val="4"/>
            <w:shd w:val="clear" w:color="auto" w:fill="E7E6E6" w:themeFill="background2"/>
          </w:tcPr>
          <w:p w14:paraId="34F4CFCA" w14:textId="4030C266" w:rsidR="00325288" w:rsidRPr="00C45431" w:rsidRDefault="00325288" w:rsidP="29F27906">
            <w:pPr>
              <w:snapToGrid w:val="0"/>
              <w:rPr>
                <w:rFonts w:ascii="Times New Roman" w:eastAsia="Times New Roman" w:hAnsi="Times New Roman" w:cs="Times New Roman"/>
                <w:b/>
                <w:bCs/>
                <w:sz w:val="16"/>
                <w:szCs w:val="16"/>
              </w:rPr>
            </w:pPr>
            <w:r w:rsidRPr="00C45431">
              <w:rPr>
                <w:rFonts w:ascii="Times New Roman" w:eastAsia="Times New Roman" w:hAnsi="Times New Roman" w:cs="Times New Roman"/>
                <w:b/>
                <w:bCs/>
                <w:sz w:val="16"/>
                <w:szCs w:val="16"/>
              </w:rPr>
              <w:t xml:space="preserve">Youth participation – experience </w:t>
            </w:r>
          </w:p>
          <w:p w14:paraId="434CCB5E" w14:textId="25652979"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Thinking about your experience (if you've had more than one, think about the most impactful)</w:t>
            </w:r>
          </w:p>
        </w:tc>
      </w:tr>
      <w:tr w:rsidR="00E70193" w:rsidRPr="003C75E7" w14:paraId="01062F3F" w14:textId="43BC71CE" w:rsidTr="00C45431">
        <w:tc>
          <w:tcPr>
            <w:tcW w:w="4785" w:type="dxa"/>
          </w:tcPr>
          <w:p w14:paraId="45C21765" w14:textId="5C9BF9D9"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In which setting did you participate? (Select all that are relevant)</w:t>
            </w:r>
          </w:p>
          <w:p w14:paraId="7AB15B3D" w14:textId="345A3C13" w:rsidR="00E70193" w:rsidRPr="00C45431" w:rsidRDefault="00E70193" w:rsidP="29F27906">
            <w:pPr>
              <w:snapToGrid w:val="0"/>
              <w:rPr>
                <w:rFonts w:ascii="Times New Roman" w:eastAsia="Times New Roman" w:hAnsi="Times New Roman" w:cs="Times New Roman"/>
                <w:sz w:val="16"/>
                <w:szCs w:val="16"/>
              </w:rPr>
            </w:pPr>
          </w:p>
        </w:tc>
        <w:tc>
          <w:tcPr>
            <w:tcW w:w="4843" w:type="dxa"/>
            <w:gridSpan w:val="3"/>
          </w:tcPr>
          <w:p w14:paraId="362CFB79"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Primary school </w:t>
            </w:r>
          </w:p>
          <w:p w14:paraId="0ACFDE85" w14:textId="279FBD46"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Secondary school</w:t>
            </w:r>
          </w:p>
          <w:p w14:paraId="133D3B0D"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Tertiary education (college, TAFE, university) </w:t>
            </w:r>
          </w:p>
          <w:p w14:paraId="63983E0D" w14:textId="6DEB44C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Community (workplace, community centre, faith group, etc.)</w:t>
            </w:r>
          </w:p>
          <w:p w14:paraId="19D390C4"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Social clubs </w:t>
            </w:r>
          </w:p>
          <w:p w14:paraId="2F66BF15" w14:textId="112FB2CE"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Other… </w:t>
            </w:r>
          </w:p>
        </w:tc>
      </w:tr>
      <w:tr w:rsidR="00E70193" w:rsidRPr="003C75E7" w14:paraId="3E24B785" w14:textId="13BD5AE7" w:rsidTr="00C45431">
        <w:tc>
          <w:tcPr>
            <w:tcW w:w="4785" w:type="dxa"/>
          </w:tcPr>
          <w:p w14:paraId="5C582F8A" w14:textId="786DCEB4"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When involved in this activity did you feel your contribution was:</w:t>
            </w:r>
          </w:p>
        </w:tc>
        <w:tc>
          <w:tcPr>
            <w:tcW w:w="4843" w:type="dxa"/>
            <w:gridSpan w:val="3"/>
          </w:tcPr>
          <w:p w14:paraId="423AF4EC"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Very meaningful</w:t>
            </w:r>
          </w:p>
          <w:p w14:paraId="6AD2DBA5" w14:textId="0171E443"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Somewhat meaningful</w:t>
            </w:r>
          </w:p>
          <w:p w14:paraId="2598F7F9"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Not meaningful </w:t>
            </w:r>
          </w:p>
          <w:p w14:paraId="62551453" w14:textId="094E8D8C"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Unsure</w:t>
            </w:r>
          </w:p>
        </w:tc>
      </w:tr>
      <w:tr w:rsidR="00E70193" w:rsidRPr="003C75E7" w14:paraId="157DDCE2" w14:textId="74F9AE22" w:rsidTr="00C45431">
        <w:tc>
          <w:tcPr>
            <w:tcW w:w="4785" w:type="dxa"/>
          </w:tcPr>
          <w:p w14:paraId="5535B094"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How would you describe your participation (involvement in this activity)?</w:t>
            </w:r>
          </w:p>
          <w:p w14:paraId="27918A92" w14:textId="4369BF13" w:rsidR="00E70193" w:rsidRPr="00C45431" w:rsidRDefault="00E70193" w:rsidP="29F27906">
            <w:pPr>
              <w:snapToGrid w:val="0"/>
              <w:rPr>
                <w:rFonts w:ascii="Times New Roman" w:eastAsia="Times New Roman" w:hAnsi="Times New Roman" w:cs="Times New Roman"/>
                <w:sz w:val="16"/>
                <w:szCs w:val="16"/>
              </w:rPr>
            </w:pPr>
          </w:p>
        </w:tc>
        <w:tc>
          <w:tcPr>
            <w:tcW w:w="4843" w:type="dxa"/>
            <w:gridSpan w:val="3"/>
          </w:tcPr>
          <w:p w14:paraId="2D477D69" w14:textId="7CC244A3"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I felt my views or opinions were not considered and I had no ability to influence the process</w:t>
            </w:r>
          </w:p>
          <w:p w14:paraId="47937CD0"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Adult-led (my views or opinions were considered, but I had no other influence over the decision-making)</w:t>
            </w:r>
          </w:p>
          <w:p w14:paraId="3EF9E633"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Equal partnership (I felt there was equal partnership between adults and young people involved)</w:t>
            </w:r>
          </w:p>
          <w:p w14:paraId="299A4377" w14:textId="7E2A7C92"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Youth-led (I had the capacity to make decisions that controlled the process and outcomes)</w:t>
            </w:r>
          </w:p>
        </w:tc>
      </w:tr>
      <w:tr w:rsidR="00E70193" w:rsidRPr="003C75E7" w14:paraId="7304AD4D" w14:textId="1E1B027A" w:rsidTr="00C45431">
        <w:tc>
          <w:tcPr>
            <w:tcW w:w="4785" w:type="dxa"/>
          </w:tcPr>
          <w:p w14:paraId="74942963" w14:textId="22FB47B1"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Why have you never been involved in any activities that promote young people to eat better, be more physically active or prevent chronic diseases (such as obesity, type 2 diabetes, and heart disease)?</w:t>
            </w:r>
          </w:p>
        </w:tc>
        <w:tc>
          <w:tcPr>
            <w:tcW w:w="4843" w:type="dxa"/>
            <w:gridSpan w:val="3"/>
          </w:tcPr>
          <w:p w14:paraId="0D3AB86C" w14:textId="2ED5CD0F"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Open response</w:t>
            </w:r>
          </w:p>
        </w:tc>
      </w:tr>
      <w:tr w:rsidR="00325288" w:rsidRPr="003C75E7" w14:paraId="6E10C719" w14:textId="77777777" w:rsidTr="29F27906">
        <w:tc>
          <w:tcPr>
            <w:tcW w:w="9628" w:type="dxa"/>
            <w:gridSpan w:val="4"/>
            <w:shd w:val="clear" w:color="auto" w:fill="E7E6E6" w:themeFill="background2"/>
          </w:tcPr>
          <w:p w14:paraId="2E402679" w14:textId="1ECF66FC" w:rsidR="00325288" w:rsidRPr="00C45431" w:rsidRDefault="00325288"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b/>
                <w:bCs/>
                <w:sz w:val="16"/>
                <w:szCs w:val="16"/>
              </w:rPr>
              <w:t xml:space="preserve">Youth participation – </w:t>
            </w:r>
            <w:r w:rsidR="0045253D" w:rsidRPr="00C45431">
              <w:rPr>
                <w:rFonts w:ascii="Times New Roman" w:eastAsia="Times New Roman" w:hAnsi="Times New Roman" w:cs="Times New Roman"/>
                <w:b/>
                <w:bCs/>
                <w:sz w:val="16"/>
                <w:szCs w:val="16"/>
              </w:rPr>
              <w:t>expectations</w:t>
            </w:r>
          </w:p>
        </w:tc>
      </w:tr>
      <w:tr w:rsidR="00E70193" w:rsidRPr="003C75E7" w14:paraId="25D0C654" w14:textId="20C1C042" w:rsidTr="00C45431">
        <w:tc>
          <w:tcPr>
            <w:tcW w:w="4785" w:type="dxa"/>
          </w:tcPr>
          <w:p w14:paraId="156A306F" w14:textId="593D08D2"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Would you like to participate in activities that promote young people to eat better, be more physically active or prevent chronic diseases?</w:t>
            </w:r>
          </w:p>
        </w:tc>
        <w:tc>
          <w:tcPr>
            <w:tcW w:w="4843" w:type="dxa"/>
            <w:gridSpan w:val="3"/>
          </w:tcPr>
          <w:p w14:paraId="68A71480"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Yes </w:t>
            </w:r>
          </w:p>
          <w:p w14:paraId="6CCA521B"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No </w:t>
            </w:r>
          </w:p>
          <w:p w14:paraId="43F96038" w14:textId="0A4978F5"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Not sure</w:t>
            </w:r>
          </w:p>
        </w:tc>
      </w:tr>
      <w:tr w:rsidR="00E70193" w:rsidRPr="003C75E7" w14:paraId="123C2901" w14:textId="50ED1FAE" w:rsidTr="00C45431">
        <w:tc>
          <w:tcPr>
            <w:tcW w:w="4785" w:type="dxa"/>
          </w:tcPr>
          <w:p w14:paraId="568B4A5C"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If given the opportunity, HOW would you like to participate in activities that promote young people to eat better, be more physically active or prevent chronic disease? (Select all that apply)</w:t>
            </w:r>
          </w:p>
          <w:p w14:paraId="4F0BC973" w14:textId="543E43EB" w:rsidR="00E70193" w:rsidRPr="00C45431" w:rsidRDefault="00E70193" w:rsidP="29F27906">
            <w:pPr>
              <w:snapToGrid w:val="0"/>
              <w:rPr>
                <w:rFonts w:ascii="Times New Roman" w:eastAsia="Times New Roman" w:hAnsi="Times New Roman" w:cs="Times New Roman"/>
                <w:sz w:val="16"/>
                <w:szCs w:val="16"/>
              </w:rPr>
            </w:pPr>
          </w:p>
        </w:tc>
        <w:tc>
          <w:tcPr>
            <w:tcW w:w="4843" w:type="dxa"/>
            <w:gridSpan w:val="3"/>
          </w:tcPr>
          <w:p w14:paraId="4A8C827C"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Participate in research about young people</w:t>
            </w:r>
          </w:p>
          <w:p w14:paraId="7A800193"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Be consulted in guideline development for young people (e.g., school canteen strategy, dietary guidelines, physical activity guidelines)</w:t>
            </w:r>
          </w:p>
          <w:p w14:paraId="36B286AC" w14:textId="631A140C"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Be consulted in policy development for young people (e.g., national obesity strategy)</w:t>
            </w:r>
          </w:p>
          <w:p w14:paraId="150923CF"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A learning role (educational talks/ seminars) </w:t>
            </w:r>
          </w:p>
          <w:p w14:paraId="33E54029" w14:textId="300B276C"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Other… </w:t>
            </w:r>
          </w:p>
        </w:tc>
      </w:tr>
      <w:tr w:rsidR="00E70193" w:rsidRPr="003C75E7" w14:paraId="64A2CF63" w14:textId="7CDB3896" w:rsidTr="00C45431">
        <w:tc>
          <w:tcPr>
            <w:tcW w:w="4785" w:type="dxa"/>
          </w:tcPr>
          <w:p w14:paraId="1D7D228A" w14:textId="413AF35D"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In which setting would you prefer to participate in activities that promote young people to eat better, be more physically active or prevent chronic diseases?</w:t>
            </w:r>
            <w:r>
              <w:tab/>
            </w:r>
            <w:r w:rsidRPr="00C45431">
              <w:rPr>
                <w:rFonts w:ascii="Times New Roman" w:eastAsia="Times New Roman" w:hAnsi="Times New Roman" w:cs="Times New Roman"/>
                <w:sz w:val="16"/>
                <w:szCs w:val="16"/>
              </w:rPr>
              <w:t xml:space="preserve"> (Select one)</w:t>
            </w:r>
          </w:p>
        </w:tc>
        <w:tc>
          <w:tcPr>
            <w:tcW w:w="4843" w:type="dxa"/>
            <w:gridSpan w:val="3"/>
          </w:tcPr>
          <w:p w14:paraId="7C4BD359"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Online </w:t>
            </w:r>
          </w:p>
          <w:p w14:paraId="03F7E81C"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In-person </w:t>
            </w:r>
          </w:p>
          <w:p w14:paraId="58902781"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Hybrid (online and in-person)</w:t>
            </w:r>
          </w:p>
          <w:p w14:paraId="0116CE94" w14:textId="2D485595"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lastRenderedPageBreak/>
              <w:t>Other…</w:t>
            </w:r>
          </w:p>
        </w:tc>
      </w:tr>
      <w:tr w:rsidR="00E70193" w:rsidRPr="003C75E7" w14:paraId="534733BA" w14:textId="62FFAF72" w:rsidTr="00C45431">
        <w:tc>
          <w:tcPr>
            <w:tcW w:w="4785" w:type="dxa"/>
          </w:tcPr>
          <w:p w14:paraId="7A095678" w14:textId="337D7760"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lastRenderedPageBreak/>
              <w:t>Of the participatory methods listed below which do you feel would give youth the most influence (Select one)</w:t>
            </w:r>
          </w:p>
        </w:tc>
        <w:tc>
          <w:tcPr>
            <w:tcW w:w="4843" w:type="dxa"/>
            <w:gridSpan w:val="3"/>
          </w:tcPr>
          <w:p w14:paraId="3D7E1E3D"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Questionnaire</w:t>
            </w:r>
          </w:p>
          <w:p w14:paraId="2A5AD5EA" w14:textId="2C08C98E"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Focus/discussion group</w:t>
            </w:r>
          </w:p>
          <w:p w14:paraId="79CD3DFB"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Interview</w:t>
            </w:r>
          </w:p>
          <w:p w14:paraId="0E1E507D"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Co-design activities </w:t>
            </w:r>
          </w:p>
          <w:p w14:paraId="46DEBB3B"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Youth/peer advocacy </w:t>
            </w:r>
          </w:p>
          <w:p w14:paraId="458A3F74"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Peer leader/mentor </w:t>
            </w:r>
          </w:p>
          <w:p w14:paraId="1CEFF581"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Youth advisory group </w:t>
            </w:r>
          </w:p>
          <w:p w14:paraId="653A5D7D"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Social media/marketing </w:t>
            </w:r>
          </w:p>
          <w:p w14:paraId="05FAA4A6" w14:textId="46BD7EDB"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Other… </w:t>
            </w:r>
          </w:p>
        </w:tc>
      </w:tr>
      <w:tr w:rsidR="00E70193" w:rsidRPr="003C75E7" w14:paraId="33BD8C4A" w14:textId="77777777" w:rsidTr="29F27906">
        <w:tc>
          <w:tcPr>
            <w:tcW w:w="0" w:type="auto"/>
            <w:gridSpan w:val="4"/>
            <w:shd w:val="clear" w:color="auto" w:fill="E7E6E6" w:themeFill="background2"/>
          </w:tcPr>
          <w:p w14:paraId="6BF9C41F" w14:textId="5322F037" w:rsidR="00325288" w:rsidRPr="00C45431" w:rsidRDefault="00325288"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b/>
                <w:bCs/>
                <w:sz w:val="16"/>
                <w:szCs w:val="16"/>
              </w:rPr>
              <w:t xml:space="preserve">Youth participation – </w:t>
            </w:r>
            <w:r w:rsidR="0045253D" w:rsidRPr="00C45431">
              <w:rPr>
                <w:rFonts w:ascii="Times New Roman" w:eastAsia="Times New Roman" w:hAnsi="Times New Roman" w:cs="Times New Roman"/>
                <w:b/>
                <w:bCs/>
                <w:sz w:val="16"/>
                <w:szCs w:val="16"/>
              </w:rPr>
              <w:t>expectations</w:t>
            </w:r>
            <w:r w:rsidRPr="00C45431">
              <w:rPr>
                <w:rFonts w:ascii="Times New Roman" w:eastAsia="Times New Roman" w:hAnsi="Times New Roman" w:cs="Times New Roman"/>
                <w:b/>
                <w:bCs/>
                <w:sz w:val="16"/>
                <w:szCs w:val="16"/>
              </w:rPr>
              <w:t xml:space="preserve"> </w:t>
            </w:r>
          </w:p>
          <w:p w14:paraId="6FBFFF99" w14:textId="5FAF87CE"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To what extent do you feel that participating and being involved in activities that promote young people to eat better, be more physically active or prevent chronic diseases will help improve your:</w:t>
            </w:r>
          </w:p>
        </w:tc>
      </w:tr>
      <w:tr w:rsidR="00E70193" w:rsidRPr="003C75E7" w14:paraId="710B1B71" w14:textId="7B8B3963" w:rsidTr="00C45431">
        <w:tc>
          <w:tcPr>
            <w:tcW w:w="4785" w:type="dxa"/>
          </w:tcPr>
          <w:p w14:paraId="2AF6E764" w14:textId="4AA69229"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Sense of self-worth/self-esteem/ self-efficacy</w:t>
            </w:r>
          </w:p>
          <w:p w14:paraId="726EAAE5" w14:textId="77777777" w:rsidR="00E70193" w:rsidRPr="00C45431" w:rsidRDefault="00E70193" w:rsidP="29F27906">
            <w:pPr>
              <w:snapToGrid w:val="0"/>
              <w:rPr>
                <w:rFonts w:ascii="Times New Roman" w:eastAsia="Times New Roman" w:hAnsi="Times New Roman" w:cs="Times New Roman"/>
                <w:sz w:val="16"/>
                <w:szCs w:val="16"/>
              </w:rPr>
            </w:pPr>
          </w:p>
          <w:p w14:paraId="6C576D5B" w14:textId="31641684"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 </w:t>
            </w:r>
          </w:p>
        </w:tc>
        <w:tc>
          <w:tcPr>
            <w:tcW w:w="4843" w:type="dxa"/>
            <w:gridSpan w:val="3"/>
          </w:tcPr>
          <w:p w14:paraId="67C08783"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Very unlikely</w:t>
            </w:r>
          </w:p>
          <w:p w14:paraId="601BAA51"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Unlikely </w:t>
            </w:r>
          </w:p>
          <w:p w14:paraId="2061DDB0"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Unsure</w:t>
            </w:r>
          </w:p>
          <w:p w14:paraId="658270DE"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Likely </w:t>
            </w:r>
          </w:p>
          <w:p w14:paraId="272576F0" w14:textId="5830DCDF"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Very Likely</w:t>
            </w:r>
          </w:p>
        </w:tc>
      </w:tr>
      <w:tr w:rsidR="00E70193" w:rsidRPr="003C75E7" w14:paraId="6884A1A8" w14:textId="6350A549" w:rsidTr="00C45431">
        <w:tc>
          <w:tcPr>
            <w:tcW w:w="4785" w:type="dxa"/>
          </w:tcPr>
          <w:p w14:paraId="236FC196"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Sense of being taken seriously</w:t>
            </w:r>
          </w:p>
          <w:p w14:paraId="7C01B4DE" w14:textId="468583BB" w:rsidR="00E70193" w:rsidRPr="00C45431" w:rsidRDefault="00E70193" w:rsidP="29F27906">
            <w:pPr>
              <w:snapToGrid w:val="0"/>
              <w:rPr>
                <w:rFonts w:ascii="Times New Roman" w:eastAsia="Times New Roman" w:hAnsi="Times New Roman" w:cs="Times New Roman"/>
                <w:sz w:val="16"/>
                <w:szCs w:val="16"/>
              </w:rPr>
            </w:pPr>
          </w:p>
        </w:tc>
        <w:tc>
          <w:tcPr>
            <w:tcW w:w="4843" w:type="dxa"/>
            <w:gridSpan w:val="3"/>
          </w:tcPr>
          <w:p w14:paraId="0B1B7B92"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Very unlikely</w:t>
            </w:r>
          </w:p>
          <w:p w14:paraId="38605353"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Unlikely </w:t>
            </w:r>
          </w:p>
          <w:p w14:paraId="62697556"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Unsure</w:t>
            </w:r>
          </w:p>
          <w:p w14:paraId="02C74A73"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Likely </w:t>
            </w:r>
          </w:p>
          <w:p w14:paraId="27E1C207" w14:textId="327FC7F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Very Likely</w:t>
            </w:r>
          </w:p>
        </w:tc>
      </w:tr>
      <w:tr w:rsidR="00E70193" w:rsidRPr="003C75E7" w14:paraId="0AA01F2E" w14:textId="1ADD5E96" w:rsidTr="00C45431">
        <w:tc>
          <w:tcPr>
            <w:tcW w:w="4785" w:type="dxa"/>
          </w:tcPr>
          <w:p w14:paraId="1BFE1337" w14:textId="103CD3CB" w:rsidR="00E70193" w:rsidRPr="00C45431" w:rsidRDefault="00E70193" w:rsidP="29F27906">
            <w:pPr>
              <w:snapToGrid w:val="0"/>
              <w:rPr>
                <w:rFonts w:ascii="Times New Roman" w:eastAsia="Times New Roman" w:hAnsi="Times New Roman" w:cs="Times New Roman"/>
                <w:spacing w:val="-2"/>
                <w:position w:val="1"/>
                <w:sz w:val="16"/>
                <w:szCs w:val="16"/>
              </w:rPr>
            </w:pPr>
            <w:r w:rsidRPr="00C45431">
              <w:rPr>
                <w:rFonts w:ascii="Times New Roman" w:eastAsia="Times New Roman" w:hAnsi="Times New Roman" w:cs="Times New Roman"/>
                <w:position w:val="1"/>
                <w:sz w:val="16"/>
                <w:szCs w:val="16"/>
              </w:rPr>
              <w:t>Confidence</w:t>
            </w:r>
            <w:r w:rsidRPr="00C45431">
              <w:rPr>
                <w:rFonts w:ascii="Times New Roman" w:eastAsia="Times New Roman" w:hAnsi="Times New Roman" w:cs="Times New Roman"/>
                <w:spacing w:val="3"/>
                <w:position w:val="1"/>
                <w:sz w:val="16"/>
                <w:szCs w:val="16"/>
              </w:rPr>
              <w:t xml:space="preserve"> </w:t>
            </w:r>
            <w:r w:rsidRPr="00C45431">
              <w:rPr>
                <w:rFonts w:ascii="Times New Roman" w:eastAsia="Times New Roman" w:hAnsi="Times New Roman" w:cs="Times New Roman"/>
                <w:position w:val="1"/>
                <w:sz w:val="16"/>
                <w:szCs w:val="16"/>
              </w:rPr>
              <w:t>in</w:t>
            </w:r>
            <w:r w:rsidRPr="00C45431">
              <w:rPr>
                <w:rFonts w:ascii="Times New Roman" w:eastAsia="Times New Roman" w:hAnsi="Times New Roman" w:cs="Times New Roman"/>
                <w:spacing w:val="3"/>
                <w:position w:val="1"/>
                <w:sz w:val="16"/>
                <w:szCs w:val="16"/>
              </w:rPr>
              <w:t xml:space="preserve"> </w:t>
            </w:r>
            <w:r w:rsidRPr="00C45431">
              <w:rPr>
                <w:rFonts w:ascii="Times New Roman" w:eastAsia="Times New Roman" w:hAnsi="Times New Roman" w:cs="Times New Roman"/>
                <w:position w:val="1"/>
                <w:sz w:val="16"/>
                <w:szCs w:val="16"/>
              </w:rPr>
              <w:t>decision</w:t>
            </w:r>
            <w:r w:rsidRPr="00C45431">
              <w:rPr>
                <w:rFonts w:ascii="Times New Roman" w:eastAsia="Times New Roman" w:hAnsi="Times New Roman" w:cs="Times New Roman"/>
                <w:spacing w:val="4"/>
                <w:position w:val="1"/>
                <w:sz w:val="16"/>
                <w:szCs w:val="16"/>
              </w:rPr>
              <w:t xml:space="preserve"> </w:t>
            </w:r>
            <w:r w:rsidRPr="00C45431">
              <w:rPr>
                <w:rFonts w:ascii="Times New Roman" w:eastAsia="Times New Roman" w:hAnsi="Times New Roman" w:cs="Times New Roman"/>
                <w:spacing w:val="-2"/>
                <w:position w:val="1"/>
                <w:sz w:val="16"/>
                <w:szCs w:val="16"/>
              </w:rPr>
              <w:t>making</w:t>
            </w:r>
          </w:p>
          <w:p w14:paraId="53CD6B74" w14:textId="037A83C4" w:rsidR="00E70193" w:rsidRPr="00C45431" w:rsidRDefault="00E70193" w:rsidP="29F27906">
            <w:pPr>
              <w:snapToGrid w:val="0"/>
              <w:rPr>
                <w:rFonts w:ascii="Times New Roman" w:eastAsia="Times New Roman" w:hAnsi="Times New Roman" w:cs="Times New Roman"/>
                <w:sz w:val="16"/>
                <w:szCs w:val="16"/>
              </w:rPr>
            </w:pPr>
          </w:p>
        </w:tc>
        <w:tc>
          <w:tcPr>
            <w:tcW w:w="4843" w:type="dxa"/>
            <w:gridSpan w:val="3"/>
          </w:tcPr>
          <w:p w14:paraId="0E1D95E7"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Very unlikely</w:t>
            </w:r>
          </w:p>
          <w:p w14:paraId="200C6C07"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Unlikely </w:t>
            </w:r>
          </w:p>
          <w:p w14:paraId="1799095C"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Unsure</w:t>
            </w:r>
          </w:p>
          <w:p w14:paraId="6508C677"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Likely </w:t>
            </w:r>
          </w:p>
          <w:p w14:paraId="39826461" w14:textId="1CB2BE57"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sz w:val="16"/>
                <w:szCs w:val="16"/>
              </w:rPr>
              <w:t>Very Likely</w:t>
            </w:r>
          </w:p>
        </w:tc>
      </w:tr>
      <w:tr w:rsidR="00E70193" w:rsidRPr="003C75E7" w14:paraId="0932FB4E" w14:textId="5A51A671" w:rsidTr="00C45431">
        <w:tc>
          <w:tcPr>
            <w:tcW w:w="4785" w:type="dxa"/>
          </w:tcPr>
          <w:p w14:paraId="150D00C5" w14:textId="02B0D11B"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position w:val="1"/>
                <w:sz w:val="16"/>
                <w:szCs w:val="16"/>
              </w:rPr>
              <w:t>Confidence in public/ community engagement</w:t>
            </w:r>
          </w:p>
          <w:p w14:paraId="1C1C6A9E" w14:textId="0EB39670" w:rsidR="00E70193" w:rsidRPr="00C45431" w:rsidRDefault="00E70193" w:rsidP="29F27906">
            <w:pPr>
              <w:snapToGrid w:val="0"/>
              <w:rPr>
                <w:rFonts w:ascii="Times New Roman" w:eastAsia="Times New Roman" w:hAnsi="Times New Roman" w:cs="Times New Roman"/>
                <w:position w:val="1"/>
                <w:sz w:val="16"/>
                <w:szCs w:val="16"/>
              </w:rPr>
            </w:pPr>
          </w:p>
        </w:tc>
        <w:tc>
          <w:tcPr>
            <w:tcW w:w="4843" w:type="dxa"/>
            <w:gridSpan w:val="3"/>
          </w:tcPr>
          <w:p w14:paraId="1A9EFAB1"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Very unlikely</w:t>
            </w:r>
          </w:p>
          <w:p w14:paraId="60040E06"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Unlikely </w:t>
            </w:r>
          </w:p>
          <w:p w14:paraId="169ADF16"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Unsure</w:t>
            </w:r>
          </w:p>
          <w:p w14:paraId="4E6D1FD7"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Likely </w:t>
            </w:r>
          </w:p>
          <w:p w14:paraId="096B28A7" w14:textId="4B6B5492"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sz w:val="16"/>
                <w:szCs w:val="16"/>
              </w:rPr>
              <w:t>Very Likely</w:t>
            </w:r>
          </w:p>
        </w:tc>
      </w:tr>
      <w:tr w:rsidR="00E70193" w:rsidRPr="003C75E7" w14:paraId="0A3098E7" w14:textId="77777777" w:rsidTr="29F27906">
        <w:tc>
          <w:tcPr>
            <w:tcW w:w="0" w:type="auto"/>
            <w:gridSpan w:val="4"/>
            <w:shd w:val="clear" w:color="auto" w:fill="E7E6E6" w:themeFill="background2"/>
          </w:tcPr>
          <w:p w14:paraId="2192F07C" w14:textId="698146EB" w:rsidR="00325288" w:rsidRPr="00C45431" w:rsidRDefault="00325288"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b/>
                <w:bCs/>
                <w:sz w:val="16"/>
                <w:szCs w:val="16"/>
              </w:rPr>
              <w:t xml:space="preserve">Youth participation – </w:t>
            </w:r>
            <w:r w:rsidR="0045253D" w:rsidRPr="00C45431">
              <w:rPr>
                <w:rFonts w:ascii="Times New Roman" w:eastAsia="Times New Roman" w:hAnsi="Times New Roman" w:cs="Times New Roman"/>
                <w:b/>
                <w:bCs/>
                <w:sz w:val="16"/>
                <w:szCs w:val="16"/>
              </w:rPr>
              <w:t>expectations</w:t>
            </w:r>
          </w:p>
          <w:p w14:paraId="4422E824" w14:textId="1A0DE18F"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To what extent do you feel that youth participation in activities that promote young people to eat better, be more physically active or prevent chronic diseases can add value to:</w:t>
            </w:r>
          </w:p>
        </w:tc>
      </w:tr>
      <w:tr w:rsidR="00E70193" w:rsidRPr="003C75E7" w14:paraId="068DB1F5" w14:textId="6F033BD9" w:rsidTr="00C45431">
        <w:tc>
          <w:tcPr>
            <w:tcW w:w="4785" w:type="dxa"/>
          </w:tcPr>
          <w:p w14:paraId="4DEAD074" w14:textId="50B39EF2"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position w:val="1"/>
                <w:sz w:val="16"/>
                <w:szCs w:val="16"/>
              </w:rPr>
              <w:t>Health research (e.g., contribution to knowledge,</w:t>
            </w:r>
          </w:p>
          <w:p w14:paraId="58F9E9DD" w14:textId="444BDCFD"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position w:val="1"/>
                <w:sz w:val="16"/>
                <w:szCs w:val="16"/>
              </w:rPr>
              <w:t>understanding scientific knowledge)</w:t>
            </w:r>
          </w:p>
        </w:tc>
        <w:tc>
          <w:tcPr>
            <w:tcW w:w="4843" w:type="dxa"/>
            <w:gridSpan w:val="3"/>
          </w:tcPr>
          <w:p w14:paraId="3CE15ECF"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Very unlikely</w:t>
            </w:r>
          </w:p>
          <w:p w14:paraId="2CFF117A"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Unlikely </w:t>
            </w:r>
          </w:p>
          <w:p w14:paraId="504E4CD6"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Unsure</w:t>
            </w:r>
          </w:p>
          <w:p w14:paraId="66E68D93"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Likely </w:t>
            </w:r>
          </w:p>
          <w:p w14:paraId="6A1BE1F9" w14:textId="35D22675"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sz w:val="16"/>
                <w:szCs w:val="16"/>
              </w:rPr>
              <w:t>Very Likely</w:t>
            </w:r>
          </w:p>
        </w:tc>
      </w:tr>
      <w:tr w:rsidR="00E70193" w:rsidRPr="003C75E7" w14:paraId="78A6939E" w14:textId="4AB90E1C" w:rsidTr="00C45431">
        <w:tc>
          <w:tcPr>
            <w:tcW w:w="4785" w:type="dxa"/>
          </w:tcPr>
          <w:p w14:paraId="0BB74482" w14:textId="0CB6DFB8"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position w:val="1"/>
                <w:sz w:val="16"/>
                <w:szCs w:val="16"/>
              </w:rPr>
              <w:t>Health intervention development</w:t>
            </w:r>
            <w:r w:rsidRPr="003C75E7">
              <w:rPr>
                <w:rFonts w:cstheme="minorHAnsi"/>
                <w:position w:val="1"/>
                <w:sz w:val="20"/>
                <w:szCs w:val="20"/>
              </w:rPr>
              <w:tab/>
            </w:r>
            <w:r w:rsidRPr="00C45431">
              <w:rPr>
                <w:rFonts w:ascii="Times New Roman" w:eastAsia="Times New Roman" w:hAnsi="Times New Roman" w:cs="Times New Roman"/>
                <w:position w:val="1"/>
                <w:sz w:val="16"/>
                <w:szCs w:val="16"/>
              </w:rPr>
              <w:t xml:space="preserve"> </w:t>
            </w:r>
          </w:p>
          <w:p w14:paraId="5AD35667" w14:textId="285BE385" w:rsidR="00E70193" w:rsidRPr="00C45431" w:rsidRDefault="00E70193" w:rsidP="29F27906">
            <w:pPr>
              <w:snapToGrid w:val="0"/>
              <w:rPr>
                <w:rFonts w:ascii="Times New Roman" w:eastAsia="Times New Roman" w:hAnsi="Times New Roman" w:cs="Times New Roman"/>
                <w:position w:val="1"/>
                <w:sz w:val="16"/>
                <w:szCs w:val="16"/>
              </w:rPr>
            </w:pPr>
          </w:p>
        </w:tc>
        <w:tc>
          <w:tcPr>
            <w:tcW w:w="4843" w:type="dxa"/>
            <w:gridSpan w:val="3"/>
          </w:tcPr>
          <w:p w14:paraId="5A1A191D"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Very unlikely</w:t>
            </w:r>
          </w:p>
          <w:p w14:paraId="364259BC"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Unlikely </w:t>
            </w:r>
          </w:p>
          <w:p w14:paraId="2A793FDD"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Unsure</w:t>
            </w:r>
          </w:p>
          <w:p w14:paraId="0893CE77"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Likely </w:t>
            </w:r>
          </w:p>
          <w:p w14:paraId="385F1D4B" w14:textId="29646228"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sz w:val="16"/>
                <w:szCs w:val="16"/>
              </w:rPr>
              <w:t>Very Likely</w:t>
            </w:r>
          </w:p>
        </w:tc>
      </w:tr>
      <w:tr w:rsidR="00E70193" w:rsidRPr="003C75E7" w14:paraId="38ED14F3" w14:textId="33F386E9" w:rsidTr="00C45431">
        <w:tc>
          <w:tcPr>
            <w:tcW w:w="4785" w:type="dxa"/>
          </w:tcPr>
          <w:p w14:paraId="247E8499" w14:textId="19158BF7"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position w:val="1"/>
                <w:sz w:val="16"/>
                <w:szCs w:val="16"/>
              </w:rPr>
              <w:t>Improving decision making for health policy development</w:t>
            </w:r>
          </w:p>
          <w:p w14:paraId="0DE5835C" w14:textId="77777777" w:rsidR="00E70193" w:rsidRPr="00C45431" w:rsidRDefault="00E70193" w:rsidP="29F27906">
            <w:pPr>
              <w:snapToGrid w:val="0"/>
              <w:rPr>
                <w:rFonts w:ascii="Times New Roman" w:eastAsia="Times New Roman" w:hAnsi="Times New Roman" w:cs="Times New Roman"/>
                <w:position w:val="1"/>
                <w:sz w:val="16"/>
                <w:szCs w:val="16"/>
              </w:rPr>
            </w:pPr>
          </w:p>
        </w:tc>
        <w:tc>
          <w:tcPr>
            <w:tcW w:w="4843" w:type="dxa"/>
            <w:gridSpan w:val="3"/>
          </w:tcPr>
          <w:p w14:paraId="0B16517B"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Very unlikely</w:t>
            </w:r>
          </w:p>
          <w:p w14:paraId="724090F4"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Unlikely </w:t>
            </w:r>
          </w:p>
          <w:p w14:paraId="3205E677"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Unsure</w:t>
            </w:r>
          </w:p>
          <w:p w14:paraId="27672671"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Likely </w:t>
            </w:r>
          </w:p>
          <w:p w14:paraId="208B691F" w14:textId="3B3A9445"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sz w:val="16"/>
                <w:szCs w:val="16"/>
              </w:rPr>
              <w:t>Very Likely</w:t>
            </w:r>
          </w:p>
        </w:tc>
      </w:tr>
      <w:tr w:rsidR="00E70193" w:rsidRPr="003C75E7" w14:paraId="7BA93B62" w14:textId="1F4C80E3" w:rsidTr="00C45431">
        <w:tc>
          <w:tcPr>
            <w:tcW w:w="4785" w:type="dxa"/>
          </w:tcPr>
          <w:p w14:paraId="7333EEF4" w14:textId="72957642"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position w:val="1"/>
                <w:sz w:val="16"/>
                <w:szCs w:val="16"/>
              </w:rPr>
              <w:t xml:space="preserve">Raising awareness of healthy diet and </w:t>
            </w:r>
            <w:r w:rsidR="00A01864" w:rsidRPr="00C45431">
              <w:rPr>
                <w:rFonts w:ascii="Times New Roman" w:eastAsia="Times New Roman" w:hAnsi="Times New Roman" w:cs="Times New Roman"/>
                <w:position w:val="1"/>
                <w:sz w:val="16"/>
                <w:szCs w:val="16"/>
              </w:rPr>
              <w:t>behaviours</w:t>
            </w:r>
            <w:r w:rsidRPr="00C45431">
              <w:rPr>
                <w:rFonts w:ascii="Times New Roman" w:eastAsia="Times New Roman" w:hAnsi="Times New Roman" w:cs="Times New Roman"/>
                <w:position w:val="1"/>
                <w:sz w:val="16"/>
                <w:szCs w:val="16"/>
              </w:rPr>
              <w:t xml:space="preserve"> among peers, family, or community</w:t>
            </w:r>
          </w:p>
          <w:p w14:paraId="5971BE95" w14:textId="2A62EECB" w:rsidR="00E70193" w:rsidRPr="00C45431" w:rsidRDefault="00E70193" w:rsidP="29F27906">
            <w:pPr>
              <w:snapToGrid w:val="0"/>
              <w:rPr>
                <w:rFonts w:ascii="Times New Roman" w:eastAsia="Times New Roman" w:hAnsi="Times New Roman" w:cs="Times New Roman"/>
                <w:position w:val="1"/>
                <w:sz w:val="16"/>
                <w:szCs w:val="16"/>
              </w:rPr>
            </w:pPr>
          </w:p>
        </w:tc>
        <w:tc>
          <w:tcPr>
            <w:tcW w:w="4843" w:type="dxa"/>
            <w:gridSpan w:val="3"/>
          </w:tcPr>
          <w:p w14:paraId="5EB156F4"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Very unlikely</w:t>
            </w:r>
          </w:p>
          <w:p w14:paraId="5461C8EC"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Unlikely </w:t>
            </w:r>
          </w:p>
          <w:p w14:paraId="4665F05B"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Unsure</w:t>
            </w:r>
          </w:p>
          <w:p w14:paraId="4FC2BF1B"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Likely </w:t>
            </w:r>
          </w:p>
          <w:p w14:paraId="54F947E6" w14:textId="7D2A45CC"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sz w:val="16"/>
                <w:szCs w:val="16"/>
              </w:rPr>
              <w:t>Very Likely</w:t>
            </w:r>
          </w:p>
        </w:tc>
      </w:tr>
      <w:tr w:rsidR="00E70193" w:rsidRPr="003C75E7" w14:paraId="68936189" w14:textId="7A482EAC" w:rsidTr="29F27906">
        <w:tc>
          <w:tcPr>
            <w:tcW w:w="4815" w:type="dxa"/>
            <w:gridSpan w:val="3"/>
          </w:tcPr>
          <w:p w14:paraId="0B888BFA" w14:textId="54F81957"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position w:val="1"/>
                <w:sz w:val="16"/>
                <w:szCs w:val="16"/>
              </w:rPr>
              <w:t>Improving health promoting environments/ facilities</w:t>
            </w:r>
          </w:p>
          <w:p w14:paraId="62DA3796" w14:textId="77777777" w:rsidR="00E70193" w:rsidRPr="00C45431" w:rsidRDefault="00E70193" w:rsidP="29F27906">
            <w:pPr>
              <w:snapToGrid w:val="0"/>
              <w:rPr>
                <w:rFonts w:ascii="Times New Roman" w:eastAsia="Times New Roman" w:hAnsi="Times New Roman" w:cs="Times New Roman"/>
                <w:position w:val="1"/>
                <w:sz w:val="16"/>
                <w:szCs w:val="16"/>
              </w:rPr>
            </w:pPr>
          </w:p>
        </w:tc>
        <w:tc>
          <w:tcPr>
            <w:tcW w:w="4813" w:type="dxa"/>
          </w:tcPr>
          <w:p w14:paraId="59C49EE4"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Very unlikely</w:t>
            </w:r>
          </w:p>
          <w:p w14:paraId="67106D5D"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Unlikely </w:t>
            </w:r>
          </w:p>
          <w:p w14:paraId="7C406F22"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Unsure</w:t>
            </w:r>
          </w:p>
          <w:p w14:paraId="4EF47033"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Likely </w:t>
            </w:r>
          </w:p>
          <w:p w14:paraId="3E3380CF" w14:textId="12813051"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sz w:val="16"/>
                <w:szCs w:val="16"/>
              </w:rPr>
              <w:t>Very Likely</w:t>
            </w:r>
          </w:p>
        </w:tc>
      </w:tr>
      <w:tr w:rsidR="00E70193" w:rsidRPr="003C75E7" w14:paraId="15D654F7" w14:textId="58E1567F" w:rsidTr="29F27906">
        <w:tc>
          <w:tcPr>
            <w:tcW w:w="4815" w:type="dxa"/>
            <w:gridSpan w:val="3"/>
          </w:tcPr>
          <w:p w14:paraId="0BF15F00" w14:textId="6AE6B896"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position w:val="1"/>
                <w:sz w:val="16"/>
                <w:szCs w:val="16"/>
              </w:rPr>
              <w:t>Improving healthy behaviours</w:t>
            </w:r>
          </w:p>
          <w:p w14:paraId="1D4FB4C3" w14:textId="77777777" w:rsidR="00E70193" w:rsidRPr="00C45431" w:rsidRDefault="00E70193" w:rsidP="29F27906">
            <w:pPr>
              <w:snapToGrid w:val="0"/>
              <w:rPr>
                <w:rFonts w:ascii="Times New Roman" w:eastAsia="Times New Roman" w:hAnsi="Times New Roman" w:cs="Times New Roman"/>
                <w:position w:val="1"/>
                <w:sz w:val="16"/>
                <w:szCs w:val="16"/>
              </w:rPr>
            </w:pPr>
          </w:p>
        </w:tc>
        <w:tc>
          <w:tcPr>
            <w:tcW w:w="4813" w:type="dxa"/>
          </w:tcPr>
          <w:p w14:paraId="01275A76"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Very unlikely</w:t>
            </w:r>
          </w:p>
          <w:p w14:paraId="5DC61BD6"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Unlikely </w:t>
            </w:r>
          </w:p>
          <w:p w14:paraId="1426B8B6"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Unsure</w:t>
            </w:r>
          </w:p>
          <w:p w14:paraId="2C88E680"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Likely </w:t>
            </w:r>
          </w:p>
          <w:p w14:paraId="57C0230C" w14:textId="1AFF81D0"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sz w:val="16"/>
                <w:szCs w:val="16"/>
              </w:rPr>
              <w:t>Very Likely</w:t>
            </w:r>
          </w:p>
        </w:tc>
      </w:tr>
      <w:tr w:rsidR="00E70193" w:rsidRPr="003C75E7" w14:paraId="28920045" w14:textId="010D6632" w:rsidTr="29F27906">
        <w:tc>
          <w:tcPr>
            <w:tcW w:w="4815" w:type="dxa"/>
            <w:gridSpan w:val="3"/>
          </w:tcPr>
          <w:p w14:paraId="1430A0B5" w14:textId="12FA2F4A"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position w:val="1"/>
                <w:sz w:val="16"/>
                <w:szCs w:val="16"/>
              </w:rPr>
              <w:t>Improving health outcomes</w:t>
            </w:r>
            <w:r w:rsidRPr="003C75E7">
              <w:rPr>
                <w:rFonts w:cstheme="minorHAnsi"/>
                <w:position w:val="1"/>
                <w:sz w:val="20"/>
                <w:szCs w:val="20"/>
              </w:rPr>
              <w:tab/>
            </w:r>
          </w:p>
        </w:tc>
        <w:tc>
          <w:tcPr>
            <w:tcW w:w="4813" w:type="dxa"/>
          </w:tcPr>
          <w:p w14:paraId="5723BCB6"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Very unlikely</w:t>
            </w:r>
          </w:p>
          <w:p w14:paraId="110B7C25"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Unlikely </w:t>
            </w:r>
          </w:p>
          <w:p w14:paraId="00A64BBF"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Unsure</w:t>
            </w:r>
          </w:p>
          <w:p w14:paraId="06B489A0" w14:textId="77777777" w:rsidR="00E70193" w:rsidRPr="00C45431" w:rsidRDefault="00E70193" w:rsidP="29F27906">
            <w:pPr>
              <w:snapToGrid w:val="0"/>
              <w:rPr>
                <w:rFonts w:ascii="Times New Roman" w:eastAsia="Times New Roman" w:hAnsi="Times New Roman" w:cs="Times New Roman"/>
                <w:sz w:val="16"/>
                <w:szCs w:val="16"/>
              </w:rPr>
            </w:pPr>
            <w:r w:rsidRPr="00C45431">
              <w:rPr>
                <w:rFonts w:ascii="Times New Roman" w:eastAsia="Times New Roman" w:hAnsi="Times New Roman" w:cs="Times New Roman"/>
                <w:sz w:val="16"/>
                <w:szCs w:val="16"/>
              </w:rPr>
              <w:t xml:space="preserve">Likely </w:t>
            </w:r>
          </w:p>
          <w:p w14:paraId="7A162FAD" w14:textId="57106B2F"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sz w:val="16"/>
                <w:szCs w:val="16"/>
              </w:rPr>
              <w:t>Very Likely</w:t>
            </w:r>
          </w:p>
        </w:tc>
      </w:tr>
      <w:tr w:rsidR="00325288" w:rsidRPr="003C75E7" w14:paraId="06A0DA25" w14:textId="77777777" w:rsidTr="29F27906">
        <w:tc>
          <w:tcPr>
            <w:tcW w:w="9628" w:type="dxa"/>
            <w:gridSpan w:val="4"/>
            <w:shd w:val="clear" w:color="auto" w:fill="E7E6E6" w:themeFill="background2"/>
          </w:tcPr>
          <w:p w14:paraId="2E9AE06F" w14:textId="1A44809E" w:rsidR="00325288" w:rsidRPr="00C45431" w:rsidRDefault="00325288" w:rsidP="29F27906">
            <w:pPr>
              <w:snapToGrid w:val="0"/>
              <w:rPr>
                <w:rFonts w:ascii="Times New Roman" w:eastAsia="Times New Roman" w:hAnsi="Times New Roman" w:cs="Times New Roman"/>
                <w:b/>
                <w:bCs/>
                <w:position w:val="1"/>
                <w:sz w:val="16"/>
                <w:szCs w:val="16"/>
              </w:rPr>
            </w:pPr>
            <w:r w:rsidRPr="00C45431">
              <w:rPr>
                <w:rFonts w:ascii="Times New Roman" w:eastAsia="Times New Roman" w:hAnsi="Times New Roman" w:cs="Times New Roman"/>
                <w:b/>
                <w:bCs/>
                <w:position w:val="1"/>
                <w:sz w:val="16"/>
                <w:szCs w:val="16"/>
              </w:rPr>
              <w:t>Youth participation – preferences for future participation</w:t>
            </w:r>
          </w:p>
        </w:tc>
      </w:tr>
      <w:tr w:rsidR="00E70193" w:rsidRPr="003C75E7" w14:paraId="1DB4F059" w14:textId="403003CC" w:rsidTr="29F27906">
        <w:tc>
          <w:tcPr>
            <w:tcW w:w="4815" w:type="dxa"/>
            <w:gridSpan w:val="3"/>
          </w:tcPr>
          <w:p w14:paraId="068B0113" w14:textId="7B1E428E"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position w:val="1"/>
                <w:sz w:val="16"/>
                <w:szCs w:val="16"/>
              </w:rPr>
              <w:t>If given the opportunity to participate in activities that promote young people to eat better, be more physically active or prevent chronic diseases what would you like to gain out of the experience?</w:t>
            </w:r>
          </w:p>
        </w:tc>
        <w:tc>
          <w:tcPr>
            <w:tcW w:w="4813" w:type="dxa"/>
          </w:tcPr>
          <w:p w14:paraId="3F0C071C" w14:textId="77777777"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position w:val="1"/>
                <w:sz w:val="16"/>
                <w:szCs w:val="16"/>
              </w:rPr>
              <w:t xml:space="preserve">Skill development </w:t>
            </w:r>
          </w:p>
          <w:p w14:paraId="4B798EC5" w14:textId="77777777"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position w:val="1"/>
                <w:sz w:val="16"/>
                <w:szCs w:val="16"/>
              </w:rPr>
              <w:t xml:space="preserve">Research experience </w:t>
            </w:r>
          </w:p>
          <w:p w14:paraId="1166EDFE" w14:textId="77777777"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position w:val="1"/>
                <w:sz w:val="16"/>
                <w:szCs w:val="16"/>
              </w:rPr>
              <w:t>Networking</w:t>
            </w:r>
          </w:p>
          <w:p w14:paraId="34C4D542" w14:textId="77777777"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position w:val="1"/>
                <w:sz w:val="16"/>
                <w:szCs w:val="16"/>
              </w:rPr>
              <w:t>Payment</w:t>
            </w:r>
          </w:p>
          <w:p w14:paraId="4B0C867E" w14:textId="77777777"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position w:val="1"/>
                <w:sz w:val="16"/>
                <w:szCs w:val="16"/>
              </w:rPr>
              <w:t xml:space="preserve">A gift voucher </w:t>
            </w:r>
          </w:p>
          <w:p w14:paraId="0D0E8965" w14:textId="4DE1AAD0" w:rsidR="00E70193" w:rsidRPr="00C45431" w:rsidRDefault="00E70193" w:rsidP="29F27906">
            <w:pPr>
              <w:snapToGrid w:val="0"/>
              <w:rPr>
                <w:rFonts w:ascii="Times New Roman" w:eastAsia="Times New Roman" w:hAnsi="Times New Roman" w:cs="Times New Roman"/>
                <w:position w:val="1"/>
                <w:sz w:val="16"/>
                <w:szCs w:val="16"/>
              </w:rPr>
            </w:pPr>
            <w:r w:rsidRPr="00C45431">
              <w:rPr>
                <w:rFonts w:ascii="Times New Roman" w:eastAsia="Times New Roman" w:hAnsi="Times New Roman" w:cs="Times New Roman"/>
                <w:position w:val="1"/>
                <w:sz w:val="16"/>
                <w:szCs w:val="16"/>
              </w:rPr>
              <w:t xml:space="preserve">Other… </w:t>
            </w:r>
          </w:p>
        </w:tc>
      </w:tr>
    </w:tbl>
    <w:p w14:paraId="6EB81D4D" w14:textId="68F17AAE" w:rsidR="00E70193" w:rsidRPr="00C45431" w:rsidRDefault="00E70193" w:rsidP="29F27906">
      <w:pPr>
        <w:tabs>
          <w:tab w:val="left" w:pos="2307"/>
        </w:tabs>
        <w:rPr>
          <w:rFonts w:ascii="Times New Roman" w:eastAsia="Times New Roman" w:hAnsi="Times New Roman" w:cs="Times New Roman"/>
          <w:sz w:val="16"/>
          <w:szCs w:val="16"/>
        </w:rPr>
      </w:pPr>
    </w:p>
    <w:sectPr w:rsidR="00E70193" w:rsidRPr="00C45431" w:rsidSect="00C45431">
      <w:footerReference w:type="even" r:id="rId6"/>
      <w:footerReference w:type="default" r:id="rId7"/>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A05292" w14:textId="77777777" w:rsidR="009602D1" w:rsidRDefault="009602D1" w:rsidP="00BA210E">
      <w:r>
        <w:separator/>
      </w:r>
    </w:p>
  </w:endnote>
  <w:endnote w:type="continuationSeparator" w:id="0">
    <w:p w14:paraId="30995705" w14:textId="77777777" w:rsidR="009602D1" w:rsidRDefault="009602D1" w:rsidP="00BA210E">
      <w:r>
        <w:continuationSeparator/>
      </w:r>
    </w:p>
  </w:endnote>
  <w:endnote w:type="continuationNotice" w:id="1">
    <w:p w14:paraId="362893D9" w14:textId="77777777" w:rsidR="009602D1" w:rsidRDefault="009602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12304319"/>
      <w:docPartObj>
        <w:docPartGallery w:val="Page Numbers (Bottom of Page)"/>
        <w:docPartUnique/>
      </w:docPartObj>
    </w:sdtPr>
    <w:sdtEndPr>
      <w:rPr>
        <w:rStyle w:val="PageNumber"/>
      </w:rPr>
    </w:sdtEndPr>
    <w:sdtContent>
      <w:p w14:paraId="46F143E2" w14:textId="3A463911" w:rsidR="00BA210E" w:rsidRDefault="00BA210E" w:rsidP="00C4543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8120907" w14:textId="77777777" w:rsidR="00BA210E" w:rsidRDefault="00BA210E" w:rsidP="00BA210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B5752" w14:textId="77777777" w:rsidR="00BA210E" w:rsidRDefault="00BA210E" w:rsidP="00BA210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BCEBF1" w14:textId="77777777" w:rsidR="009602D1" w:rsidRDefault="009602D1" w:rsidP="00BA210E">
      <w:r>
        <w:separator/>
      </w:r>
    </w:p>
  </w:footnote>
  <w:footnote w:type="continuationSeparator" w:id="0">
    <w:p w14:paraId="4FDCB71F" w14:textId="77777777" w:rsidR="009602D1" w:rsidRDefault="009602D1" w:rsidP="00BA210E">
      <w:r>
        <w:continuationSeparator/>
      </w:r>
    </w:p>
  </w:footnote>
  <w:footnote w:type="continuationNotice" w:id="1">
    <w:p w14:paraId="39EBC646" w14:textId="77777777" w:rsidR="009602D1" w:rsidRDefault="009602D1"/>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1C6"/>
    <w:rsid w:val="00003044"/>
    <w:rsid w:val="00003257"/>
    <w:rsid w:val="00005EE6"/>
    <w:rsid w:val="00012EB9"/>
    <w:rsid w:val="000149C0"/>
    <w:rsid w:val="00014D07"/>
    <w:rsid w:val="00016D04"/>
    <w:rsid w:val="000278DF"/>
    <w:rsid w:val="00033690"/>
    <w:rsid w:val="00035D2A"/>
    <w:rsid w:val="00037510"/>
    <w:rsid w:val="00041066"/>
    <w:rsid w:val="00050CD8"/>
    <w:rsid w:val="00053B35"/>
    <w:rsid w:val="00056771"/>
    <w:rsid w:val="00057615"/>
    <w:rsid w:val="00060C04"/>
    <w:rsid w:val="00063290"/>
    <w:rsid w:val="0006447D"/>
    <w:rsid w:val="00064C4E"/>
    <w:rsid w:val="000667EC"/>
    <w:rsid w:val="00074DE2"/>
    <w:rsid w:val="0008550A"/>
    <w:rsid w:val="000A1C42"/>
    <w:rsid w:val="000B35EE"/>
    <w:rsid w:val="000B753E"/>
    <w:rsid w:val="000B7CFA"/>
    <w:rsid w:val="000C163D"/>
    <w:rsid w:val="000C2C92"/>
    <w:rsid w:val="000C51E0"/>
    <w:rsid w:val="000C66CE"/>
    <w:rsid w:val="000D022D"/>
    <w:rsid w:val="000D1675"/>
    <w:rsid w:val="000D3F41"/>
    <w:rsid w:val="000D71EE"/>
    <w:rsid w:val="000E0E09"/>
    <w:rsid w:val="000E0F48"/>
    <w:rsid w:val="000E3F2B"/>
    <w:rsid w:val="000E6738"/>
    <w:rsid w:val="000E6A89"/>
    <w:rsid w:val="00103E85"/>
    <w:rsid w:val="00110A16"/>
    <w:rsid w:val="00111144"/>
    <w:rsid w:val="001168BC"/>
    <w:rsid w:val="00126E1A"/>
    <w:rsid w:val="00136953"/>
    <w:rsid w:val="00137E1E"/>
    <w:rsid w:val="00152C2A"/>
    <w:rsid w:val="00171AF3"/>
    <w:rsid w:val="0017278B"/>
    <w:rsid w:val="0017688A"/>
    <w:rsid w:val="00177800"/>
    <w:rsid w:val="00182C72"/>
    <w:rsid w:val="0018482D"/>
    <w:rsid w:val="001A0D78"/>
    <w:rsid w:val="001B2DA8"/>
    <w:rsid w:val="001B5D49"/>
    <w:rsid w:val="001B7E6E"/>
    <w:rsid w:val="001C1DD0"/>
    <w:rsid w:val="001C6FC9"/>
    <w:rsid w:val="001D0D7C"/>
    <w:rsid w:val="001D4C5C"/>
    <w:rsid w:val="001E1E57"/>
    <w:rsid w:val="001E571D"/>
    <w:rsid w:val="001F701A"/>
    <w:rsid w:val="00205667"/>
    <w:rsid w:val="00206827"/>
    <w:rsid w:val="002102D0"/>
    <w:rsid w:val="00221526"/>
    <w:rsid w:val="00226907"/>
    <w:rsid w:val="00255697"/>
    <w:rsid w:val="00262E82"/>
    <w:rsid w:val="00264E97"/>
    <w:rsid w:val="00265908"/>
    <w:rsid w:val="00266EA7"/>
    <w:rsid w:val="0026795C"/>
    <w:rsid w:val="00294A74"/>
    <w:rsid w:val="00295E74"/>
    <w:rsid w:val="002A4DDD"/>
    <w:rsid w:val="002A6BA7"/>
    <w:rsid w:val="002B3C6B"/>
    <w:rsid w:val="002C2494"/>
    <w:rsid w:val="002C27EC"/>
    <w:rsid w:val="002D4DB6"/>
    <w:rsid w:val="002E71EA"/>
    <w:rsid w:val="002F7AF6"/>
    <w:rsid w:val="003002EA"/>
    <w:rsid w:val="003052D0"/>
    <w:rsid w:val="00310D38"/>
    <w:rsid w:val="0031226F"/>
    <w:rsid w:val="00314B71"/>
    <w:rsid w:val="00323104"/>
    <w:rsid w:val="00325288"/>
    <w:rsid w:val="003442B6"/>
    <w:rsid w:val="003447B9"/>
    <w:rsid w:val="00355EAB"/>
    <w:rsid w:val="00356764"/>
    <w:rsid w:val="0036074E"/>
    <w:rsid w:val="003773AB"/>
    <w:rsid w:val="0038078C"/>
    <w:rsid w:val="00380991"/>
    <w:rsid w:val="0038358E"/>
    <w:rsid w:val="0038459E"/>
    <w:rsid w:val="00384ED7"/>
    <w:rsid w:val="00390414"/>
    <w:rsid w:val="003917F4"/>
    <w:rsid w:val="003937FF"/>
    <w:rsid w:val="003A12C7"/>
    <w:rsid w:val="003A2DB9"/>
    <w:rsid w:val="003B2ED5"/>
    <w:rsid w:val="003B309E"/>
    <w:rsid w:val="003B60D2"/>
    <w:rsid w:val="003C75E7"/>
    <w:rsid w:val="003D400D"/>
    <w:rsid w:val="003D5E4F"/>
    <w:rsid w:val="003E260A"/>
    <w:rsid w:val="00400552"/>
    <w:rsid w:val="00417323"/>
    <w:rsid w:val="00420118"/>
    <w:rsid w:val="00424DBA"/>
    <w:rsid w:val="00430FA6"/>
    <w:rsid w:val="00432D99"/>
    <w:rsid w:val="0045253D"/>
    <w:rsid w:val="0046114C"/>
    <w:rsid w:val="00462F9B"/>
    <w:rsid w:val="00472A9E"/>
    <w:rsid w:val="00475380"/>
    <w:rsid w:val="00484ED3"/>
    <w:rsid w:val="00486BCF"/>
    <w:rsid w:val="004918F4"/>
    <w:rsid w:val="004A21D6"/>
    <w:rsid w:val="004A64A8"/>
    <w:rsid w:val="004C5851"/>
    <w:rsid w:val="004D5E4B"/>
    <w:rsid w:val="004D71D3"/>
    <w:rsid w:val="004E1D2F"/>
    <w:rsid w:val="004E2832"/>
    <w:rsid w:val="004E3C83"/>
    <w:rsid w:val="0050736F"/>
    <w:rsid w:val="0051205D"/>
    <w:rsid w:val="00525A61"/>
    <w:rsid w:val="00546DCF"/>
    <w:rsid w:val="00550057"/>
    <w:rsid w:val="00571943"/>
    <w:rsid w:val="00571DCC"/>
    <w:rsid w:val="00576BC0"/>
    <w:rsid w:val="00576F71"/>
    <w:rsid w:val="005776B2"/>
    <w:rsid w:val="005817FD"/>
    <w:rsid w:val="00584D60"/>
    <w:rsid w:val="0058723C"/>
    <w:rsid w:val="00591178"/>
    <w:rsid w:val="005A68D9"/>
    <w:rsid w:val="005A6B1A"/>
    <w:rsid w:val="005B695B"/>
    <w:rsid w:val="005C703D"/>
    <w:rsid w:val="005C7968"/>
    <w:rsid w:val="005D1061"/>
    <w:rsid w:val="005D12E4"/>
    <w:rsid w:val="005E1C78"/>
    <w:rsid w:val="005F3F2A"/>
    <w:rsid w:val="006013C6"/>
    <w:rsid w:val="00602E1E"/>
    <w:rsid w:val="006115E0"/>
    <w:rsid w:val="00621F47"/>
    <w:rsid w:val="00623ADC"/>
    <w:rsid w:val="0062701E"/>
    <w:rsid w:val="006314FB"/>
    <w:rsid w:val="006354FF"/>
    <w:rsid w:val="00636E10"/>
    <w:rsid w:val="00641A26"/>
    <w:rsid w:val="00644851"/>
    <w:rsid w:val="00654AB3"/>
    <w:rsid w:val="00657AA2"/>
    <w:rsid w:val="0066614C"/>
    <w:rsid w:val="00674DBB"/>
    <w:rsid w:val="00675AA5"/>
    <w:rsid w:val="00680E75"/>
    <w:rsid w:val="006900F6"/>
    <w:rsid w:val="006C1C11"/>
    <w:rsid w:val="006C45EB"/>
    <w:rsid w:val="006C60F6"/>
    <w:rsid w:val="006D73ED"/>
    <w:rsid w:val="006D7C49"/>
    <w:rsid w:val="00700196"/>
    <w:rsid w:val="00701D04"/>
    <w:rsid w:val="00705640"/>
    <w:rsid w:val="00707BB0"/>
    <w:rsid w:val="00716D49"/>
    <w:rsid w:val="007215DC"/>
    <w:rsid w:val="00724507"/>
    <w:rsid w:val="0072462D"/>
    <w:rsid w:val="007314ED"/>
    <w:rsid w:val="007371C3"/>
    <w:rsid w:val="00747309"/>
    <w:rsid w:val="00753A89"/>
    <w:rsid w:val="007650A8"/>
    <w:rsid w:val="00780A64"/>
    <w:rsid w:val="007879EB"/>
    <w:rsid w:val="0079104B"/>
    <w:rsid w:val="007A045E"/>
    <w:rsid w:val="007B4104"/>
    <w:rsid w:val="007C2AF4"/>
    <w:rsid w:val="007D3BFC"/>
    <w:rsid w:val="007D5272"/>
    <w:rsid w:val="007E1114"/>
    <w:rsid w:val="007E5D01"/>
    <w:rsid w:val="007E6771"/>
    <w:rsid w:val="007F34BF"/>
    <w:rsid w:val="007F41A5"/>
    <w:rsid w:val="007F41A8"/>
    <w:rsid w:val="00800382"/>
    <w:rsid w:val="0080372D"/>
    <w:rsid w:val="00810258"/>
    <w:rsid w:val="0081060F"/>
    <w:rsid w:val="008144CC"/>
    <w:rsid w:val="00823A8F"/>
    <w:rsid w:val="00825EFC"/>
    <w:rsid w:val="008333DF"/>
    <w:rsid w:val="00841267"/>
    <w:rsid w:val="008413A4"/>
    <w:rsid w:val="0085284C"/>
    <w:rsid w:val="0085649E"/>
    <w:rsid w:val="00871698"/>
    <w:rsid w:val="008751A9"/>
    <w:rsid w:val="00887330"/>
    <w:rsid w:val="00887697"/>
    <w:rsid w:val="008A60AE"/>
    <w:rsid w:val="008B55DE"/>
    <w:rsid w:val="008C1AC1"/>
    <w:rsid w:val="008E32DC"/>
    <w:rsid w:val="008E53EC"/>
    <w:rsid w:val="008E5B57"/>
    <w:rsid w:val="008F1CBF"/>
    <w:rsid w:val="008F3D84"/>
    <w:rsid w:val="008F6325"/>
    <w:rsid w:val="008F7829"/>
    <w:rsid w:val="0091295F"/>
    <w:rsid w:val="00920916"/>
    <w:rsid w:val="00936AB4"/>
    <w:rsid w:val="00943E09"/>
    <w:rsid w:val="00954B6E"/>
    <w:rsid w:val="00955036"/>
    <w:rsid w:val="00955599"/>
    <w:rsid w:val="009602D1"/>
    <w:rsid w:val="009603FE"/>
    <w:rsid w:val="009741BE"/>
    <w:rsid w:val="00974368"/>
    <w:rsid w:val="00976A4A"/>
    <w:rsid w:val="0098370D"/>
    <w:rsid w:val="0099288B"/>
    <w:rsid w:val="00996207"/>
    <w:rsid w:val="0099624E"/>
    <w:rsid w:val="009A3FC7"/>
    <w:rsid w:val="009B6C6C"/>
    <w:rsid w:val="009B7951"/>
    <w:rsid w:val="009D0F10"/>
    <w:rsid w:val="009D4312"/>
    <w:rsid w:val="009D580A"/>
    <w:rsid w:val="009D758C"/>
    <w:rsid w:val="009E38E6"/>
    <w:rsid w:val="009E3E77"/>
    <w:rsid w:val="009E4AFE"/>
    <w:rsid w:val="009E5E32"/>
    <w:rsid w:val="009F5282"/>
    <w:rsid w:val="00A01864"/>
    <w:rsid w:val="00A16806"/>
    <w:rsid w:val="00A30E2B"/>
    <w:rsid w:val="00A36100"/>
    <w:rsid w:val="00A433DF"/>
    <w:rsid w:val="00A54DDB"/>
    <w:rsid w:val="00A54DFC"/>
    <w:rsid w:val="00A55EC9"/>
    <w:rsid w:val="00A62E3F"/>
    <w:rsid w:val="00A644D3"/>
    <w:rsid w:val="00A77E66"/>
    <w:rsid w:val="00A868D6"/>
    <w:rsid w:val="00A97ADA"/>
    <w:rsid w:val="00AA69F0"/>
    <w:rsid w:val="00AC2B55"/>
    <w:rsid w:val="00AC7225"/>
    <w:rsid w:val="00AD2EBC"/>
    <w:rsid w:val="00AD78B0"/>
    <w:rsid w:val="00AE20F2"/>
    <w:rsid w:val="00AE6793"/>
    <w:rsid w:val="00AF3453"/>
    <w:rsid w:val="00AF423D"/>
    <w:rsid w:val="00AF43E0"/>
    <w:rsid w:val="00AF440E"/>
    <w:rsid w:val="00B012EA"/>
    <w:rsid w:val="00B07997"/>
    <w:rsid w:val="00B11B0D"/>
    <w:rsid w:val="00B12A4F"/>
    <w:rsid w:val="00B1334C"/>
    <w:rsid w:val="00B13C96"/>
    <w:rsid w:val="00B14784"/>
    <w:rsid w:val="00B215E3"/>
    <w:rsid w:val="00B22970"/>
    <w:rsid w:val="00B23171"/>
    <w:rsid w:val="00B2388C"/>
    <w:rsid w:val="00B23A0D"/>
    <w:rsid w:val="00B27C24"/>
    <w:rsid w:val="00B36D8E"/>
    <w:rsid w:val="00B41D29"/>
    <w:rsid w:val="00B43956"/>
    <w:rsid w:val="00B62CD5"/>
    <w:rsid w:val="00B71A2A"/>
    <w:rsid w:val="00B932B2"/>
    <w:rsid w:val="00B946FD"/>
    <w:rsid w:val="00BA1147"/>
    <w:rsid w:val="00BA210E"/>
    <w:rsid w:val="00BA5C3D"/>
    <w:rsid w:val="00BB1EBA"/>
    <w:rsid w:val="00BB4371"/>
    <w:rsid w:val="00BC2BB1"/>
    <w:rsid w:val="00BD4951"/>
    <w:rsid w:val="00BF1508"/>
    <w:rsid w:val="00BF45DC"/>
    <w:rsid w:val="00C0071E"/>
    <w:rsid w:val="00C038F4"/>
    <w:rsid w:val="00C06126"/>
    <w:rsid w:val="00C07CA0"/>
    <w:rsid w:val="00C10B4D"/>
    <w:rsid w:val="00C15AFB"/>
    <w:rsid w:val="00C17FF2"/>
    <w:rsid w:val="00C2350C"/>
    <w:rsid w:val="00C24D28"/>
    <w:rsid w:val="00C41D2E"/>
    <w:rsid w:val="00C441C6"/>
    <w:rsid w:val="00C45178"/>
    <w:rsid w:val="00C45431"/>
    <w:rsid w:val="00C5076A"/>
    <w:rsid w:val="00C55541"/>
    <w:rsid w:val="00C763E9"/>
    <w:rsid w:val="00C952A5"/>
    <w:rsid w:val="00CA68FB"/>
    <w:rsid w:val="00CA71F9"/>
    <w:rsid w:val="00CC078A"/>
    <w:rsid w:val="00CC6D19"/>
    <w:rsid w:val="00CC7AF7"/>
    <w:rsid w:val="00CC7F53"/>
    <w:rsid w:val="00CD65C8"/>
    <w:rsid w:val="00CE028D"/>
    <w:rsid w:val="00CE1D7C"/>
    <w:rsid w:val="00CF1FA8"/>
    <w:rsid w:val="00CF47B4"/>
    <w:rsid w:val="00D11DE5"/>
    <w:rsid w:val="00D213B0"/>
    <w:rsid w:val="00D22E7D"/>
    <w:rsid w:val="00D25ECF"/>
    <w:rsid w:val="00D31272"/>
    <w:rsid w:val="00D35297"/>
    <w:rsid w:val="00D45926"/>
    <w:rsid w:val="00D51260"/>
    <w:rsid w:val="00D71B27"/>
    <w:rsid w:val="00D71F1A"/>
    <w:rsid w:val="00D74F89"/>
    <w:rsid w:val="00D76601"/>
    <w:rsid w:val="00D85DF7"/>
    <w:rsid w:val="00D9551E"/>
    <w:rsid w:val="00DB21B8"/>
    <w:rsid w:val="00DB56E2"/>
    <w:rsid w:val="00DC0085"/>
    <w:rsid w:val="00DC50BC"/>
    <w:rsid w:val="00DC7990"/>
    <w:rsid w:val="00DD2A7A"/>
    <w:rsid w:val="00DD4D47"/>
    <w:rsid w:val="00DE1F22"/>
    <w:rsid w:val="00DE3253"/>
    <w:rsid w:val="00DE72F8"/>
    <w:rsid w:val="00DE79E5"/>
    <w:rsid w:val="00DE7F12"/>
    <w:rsid w:val="00DF20C5"/>
    <w:rsid w:val="00E00D8D"/>
    <w:rsid w:val="00E03368"/>
    <w:rsid w:val="00E06544"/>
    <w:rsid w:val="00E166C2"/>
    <w:rsid w:val="00E235C3"/>
    <w:rsid w:val="00E23D34"/>
    <w:rsid w:val="00E327D1"/>
    <w:rsid w:val="00E33219"/>
    <w:rsid w:val="00E3436A"/>
    <w:rsid w:val="00E42086"/>
    <w:rsid w:val="00E46223"/>
    <w:rsid w:val="00E527FD"/>
    <w:rsid w:val="00E6070C"/>
    <w:rsid w:val="00E6126B"/>
    <w:rsid w:val="00E612D8"/>
    <w:rsid w:val="00E6345B"/>
    <w:rsid w:val="00E639E1"/>
    <w:rsid w:val="00E662BE"/>
    <w:rsid w:val="00E70193"/>
    <w:rsid w:val="00E85865"/>
    <w:rsid w:val="00E95882"/>
    <w:rsid w:val="00EA4985"/>
    <w:rsid w:val="00EB3C4F"/>
    <w:rsid w:val="00EB4BD6"/>
    <w:rsid w:val="00EB6B78"/>
    <w:rsid w:val="00EC6CB3"/>
    <w:rsid w:val="00ED2517"/>
    <w:rsid w:val="00ED52AE"/>
    <w:rsid w:val="00ED57BD"/>
    <w:rsid w:val="00EE2303"/>
    <w:rsid w:val="00EE6363"/>
    <w:rsid w:val="00EF247A"/>
    <w:rsid w:val="00EF4071"/>
    <w:rsid w:val="00F13000"/>
    <w:rsid w:val="00F146D2"/>
    <w:rsid w:val="00F16688"/>
    <w:rsid w:val="00F24BD7"/>
    <w:rsid w:val="00F26F3A"/>
    <w:rsid w:val="00F2762B"/>
    <w:rsid w:val="00F36461"/>
    <w:rsid w:val="00F37565"/>
    <w:rsid w:val="00F415F8"/>
    <w:rsid w:val="00F4197D"/>
    <w:rsid w:val="00F41C74"/>
    <w:rsid w:val="00F438F7"/>
    <w:rsid w:val="00F44750"/>
    <w:rsid w:val="00F44F03"/>
    <w:rsid w:val="00F51077"/>
    <w:rsid w:val="00F72A17"/>
    <w:rsid w:val="00F83F2F"/>
    <w:rsid w:val="00F8687E"/>
    <w:rsid w:val="00F87602"/>
    <w:rsid w:val="00F876D9"/>
    <w:rsid w:val="00F92CFD"/>
    <w:rsid w:val="00F94700"/>
    <w:rsid w:val="00F9547C"/>
    <w:rsid w:val="00FA0CB4"/>
    <w:rsid w:val="00FA1C47"/>
    <w:rsid w:val="00FA2021"/>
    <w:rsid w:val="00FA2B06"/>
    <w:rsid w:val="00FB5795"/>
    <w:rsid w:val="00FB7D80"/>
    <w:rsid w:val="00FC08CB"/>
    <w:rsid w:val="00FC57D0"/>
    <w:rsid w:val="00FC7CE2"/>
    <w:rsid w:val="00FE481C"/>
    <w:rsid w:val="00FE7B6E"/>
    <w:rsid w:val="00FF1347"/>
    <w:rsid w:val="00FF4AF8"/>
    <w:rsid w:val="1235DF79"/>
    <w:rsid w:val="1CF47148"/>
    <w:rsid w:val="1F73B0F4"/>
    <w:rsid w:val="22E2158F"/>
    <w:rsid w:val="29F27906"/>
    <w:rsid w:val="3B7EB705"/>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9143A"/>
  <w15:chartTrackingRefBased/>
  <w15:docId w15:val="{B3075308-66EA-4A94-9700-A38F72D10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441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BA210E"/>
    <w:pPr>
      <w:tabs>
        <w:tab w:val="center" w:pos="4513"/>
        <w:tab w:val="right" w:pos="9026"/>
      </w:tabs>
    </w:pPr>
  </w:style>
  <w:style w:type="character" w:customStyle="1" w:styleId="FooterChar">
    <w:name w:val="Footer Char"/>
    <w:basedOn w:val="DefaultParagraphFont"/>
    <w:link w:val="Footer"/>
    <w:uiPriority w:val="99"/>
    <w:rsid w:val="00BA210E"/>
    <w:rPr>
      <w:lang w:val="en-GB"/>
    </w:rPr>
  </w:style>
  <w:style w:type="character" w:styleId="PageNumber">
    <w:name w:val="page number"/>
    <w:basedOn w:val="DefaultParagraphFont"/>
    <w:uiPriority w:val="99"/>
    <w:semiHidden/>
    <w:unhideWhenUsed/>
    <w:rsid w:val="00BA210E"/>
  </w:style>
  <w:style w:type="paragraph" w:styleId="Header">
    <w:name w:val="header"/>
    <w:basedOn w:val="Normal"/>
    <w:link w:val="HeaderChar"/>
    <w:uiPriority w:val="99"/>
    <w:unhideWhenUsed/>
    <w:rsid w:val="00BA210E"/>
    <w:pPr>
      <w:tabs>
        <w:tab w:val="center" w:pos="4513"/>
        <w:tab w:val="right" w:pos="9026"/>
      </w:tabs>
    </w:pPr>
  </w:style>
  <w:style w:type="character" w:customStyle="1" w:styleId="HeaderChar">
    <w:name w:val="Header Char"/>
    <w:basedOn w:val="DefaultParagraphFont"/>
    <w:link w:val="Header"/>
    <w:uiPriority w:val="99"/>
    <w:rsid w:val="00BA210E"/>
    <w:rPr>
      <w:lang w:val="en-GB"/>
    </w:rPr>
  </w:style>
  <w:style w:type="paragraph" w:styleId="BodyText">
    <w:name w:val="Body Text"/>
    <w:basedOn w:val="Normal"/>
    <w:link w:val="BodyTextChar"/>
    <w:uiPriority w:val="1"/>
    <w:qFormat/>
    <w:rsid w:val="00BA210E"/>
    <w:pPr>
      <w:widowControl w:val="0"/>
      <w:autoSpaceDE w:val="0"/>
      <w:autoSpaceDN w:val="0"/>
    </w:pPr>
    <w:rPr>
      <w:rFonts w:ascii="Arial" w:eastAsia="Arial" w:hAnsi="Arial" w:cs="Arial"/>
      <w:kern w:val="0"/>
      <w:sz w:val="20"/>
      <w:szCs w:val="20"/>
      <w:lang w:val="en-US"/>
      <w14:ligatures w14:val="none"/>
    </w:rPr>
  </w:style>
  <w:style w:type="character" w:customStyle="1" w:styleId="BodyTextChar">
    <w:name w:val="Body Text Char"/>
    <w:basedOn w:val="DefaultParagraphFont"/>
    <w:link w:val="BodyText"/>
    <w:uiPriority w:val="1"/>
    <w:rsid w:val="00BA210E"/>
    <w:rPr>
      <w:rFonts w:ascii="Arial" w:eastAsia="Arial" w:hAnsi="Arial" w:cs="Arial"/>
      <w:kern w:val="0"/>
      <w:sz w:val="20"/>
      <w:szCs w:val="20"/>
      <w:lang w:val="en-US"/>
      <w14:ligatures w14:val="none"/>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lang w:val="en-GB"/>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.~WRD0001</Template>
  <TotalTime>1</TotalTime>
  <Pages>4</Pages>
  <Words>1246</Words>
  <Characters>7108</Characters>
  <Application>Microsoft Office Word</Application>
  <DocSecurity>0</DocSecurity>
  <Lines>59</Lines>
  <Paragraphs>16</Paragraphs>
  <ScaleCrop>false</ScaleCrop>
  <Company/>
  <LinksUpToDate>false</LinksUpToDate>
  <CharactersWithSpaces>8338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Partridge</dc:creator>
  <cp:keywords/>
  <dc:description/>
  <cp:lastModifiedBy>Stephanie Partridge</cp:lastModifiedBy>
  <cp:revision>22</cp:revision>
  <dcterms:created xsi:type="dcterms:W3CDTF">2023-09-07T02:41:00Z</dcterms:created>
  <dcterms:modified xsi:type="dcterms:W3CDTF">2024-06-26T04:30:00Z</dcterms:modified>
</cp:coreProperties>
</file>