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73E1F" w14:textId="58E469DB" w:rsidR="00984F9D" w:rsidRDefault="008C01CE">
      <w:r w:rsidRPr="008C01CE">
        <w:drawing>
          <wp:inline distT="0" distB="0" distL="0" distR="0" wp14:anchorId="4DBDD019" wp14:editId="543CBD18">
            <wp:extent cx="4983357" cy="7482840"/>
            <wp:effectExtent l="0" t="0" r="0" b="0"/>
            <wp:docPr id="142609110" name="图片 1" descr="文本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09110" name="图片 1" descr="文本&#10;&#10;低可信度描述已自动生成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94408" cy="7499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E374C" w14:textId="67794FAB" w:rsidR="008C01CE" w:rsidRDefault="008C01CE">
      <w:r w:rsidRPr="008C01CE">
        <w:lastRenderedPageBreak/>
        <w:drawing>
          <wp:inline distT="0" distB="0" distL="0" distR="0" wp14:anchorId="33F245EA" wp14:editId="7FCD4497">
            <wp:extent cx="5270500" cy="7402195"/>
            <wp:effectExtent l="0" t="0" r="0" b="1905"/>
            <wp:docPr id="230713614" name="图片 1" descr="文本, 信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713614" name="图片 1" descr="文本, 信件&#10;&#10;描述已自动生成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0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A1A0E" w14:textId="6B6ECBB6" w:rsidR="008C01CE" w:rsidRDefault="008C01CE">
      <w:r w:rsidRPr="008C01CE">
        <w:lastRenderedPageBreak/>
        <w:drawing>
          <wp:inline distT="0" distB="0" distL="0" distR="0" wp14:anchorId="148A03C0" wp14:editId="3C639CE2">
            <wp:extent cx="5270500" cy="8071485"/>
            <wp:effectExtent l="0" t="0" r="0" b="5715"/>
            <wp:docPr id="1026042300" name="图片 1" descr="电脑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042300" name="图片 1" descr="电脑屏幕截图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07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DBBBF" w14:textId="77777777" w:rsidR="008C01CE" w:rsidRDefault="008C01CE"/>
    <w:p w14:paraId="31A9D7BC" w14:textId="77777777" w:rsidR="008C01CE" w:rsidRDefault="008C01CE"/>
    <w:p w14:paraId="5654A28A" w14:textId="4F79B928" w:rsidR="008C01CE" w:rsidRDefault="00BA1DF6">
      <w:r w:rsidRPr="00BA1DF6">
        <w:lastRenderedPageBreak/>
        <w:drawing>
          <wp:inline distT="0" distB="0" distL="0" distR="0" wp14:anchorId="0BC11A30" wp14:editId="16C7CAF5">
            <wp:extent cx="5270500" cy="7536180"/>
            <wp:effectExtent l="0" t="0" r="0" b="0"/>
            <wp:docPr id="2131170210" name="图片 1" descr="电脑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170210" name="图片 1" descr="电脑屏幕截图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53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F190C" w14:textId="7CA68C46" w:rsidR="00BA1DF6" w:rsidRDefault="00BA1DF6">
      <w:r w:rsidRPr="00BA1DF6">
        <w:lastRenderedPageBreak/>
        <w:drawing>
          <wp:inline distT="0" distB="0" distL="0" distR="0" wp14:anchorId="1C60566A" wp14:editId="4950AB01">
            <wp:extent cx="5270500" cy="7632065"/>
            <wp:effectExtent l="0" t="0" r="0" b="635"/>
            <wp:docPr id="2055864242" name="图片 1" descr="图形用户界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5864242" name="图片 1" descr="图形用户界面&#10;&#10;中度可信度描述已自动生成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63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E7A01" w14:textId="77777777" w:rsidR="00BA1DF6" w:rsidRDefault="00BA1DF6"/>
    <w:p w14:paraId="5DECF055" w14:textId="77777777" w:rsidR="00BA1DF6" w:rsidRDefault="00BA1DF6"/>
    <w:p w14:paraId="7FE1451E" w14:textId="77777777" w:rsidR="00BA1DF6" w:rsidRDefault="00BA1DF6"/>
    <w:p w14:paraId="3DB6D45E" w14:textId="287B0C7B" w:rsidR="00BA1DF6" w:rsidRDefault="00BA1DF6">
      <w:r w:rsidRPr="00BA1DF6">
        <w:lastRenderedPageBreak/>
        <w:drawing>
          <wp:inline distT="0" distB="0" distL="0" distR="0" wp14:anchorId="139A80B6" wp14:editId="3E7BBFC8">
            <wp:extent cx="5270500" cy="7773035"/>
            <wp:effectExtent l="0" t="0" r="0" b="0"/>
            <wp:docPr id="1626449622" name="图片 1" descr="图形用户界面, 网站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6449622" name="图片 1" descr="图形用户界面, 网站&#10;&#10;描述已自动生成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773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202528" w14:textId="77777777" w:rsidR="00BA1DF6" w:rsidRDefault="00BA1DF6"/>
    <w:p w14:paraId="6A2A6EDB" w14:textId="77777777" w:rsidR="00BA1DF6" w:rsidRDefault="00BA1DF6"/>
    <w:p w14:paraId="0838D711" w14:textId="77777777" w:rsidR="00BA1DF6" w:rsidRDefault="00BA1DF6"/>
    <w:p w14:paraId="08FDB7FB" w14:textId="77777777" w:rsidR="00BA1DF6" w:rsidRDefault="00BA1DF6"/>
    <w:p w14:paraId="5B15F5A7" w14:textId="77777777" w:rsidR="00BA1DF6" w:rsidRDefault="00BA1DF6"/>
    <w:p w14:paraId="1FB0A254" w14:textId="285C01B7" w:rsidR="00BA1DF6" w:rsidRDefault="00BA1DF6">
      <w:r w:rsidRPr="00BA1DF6">
        <w:drawing>
          <wp:inline distT="0" distB="0" distL="0" distR="0" wp14:anchorId="6CBA8040" wp14:editId="0EDF0FB5">
            <wp:extent cx="5270500" cy="7101205"/>
            <wp:effectExtent l="0" t="0" r="0" b="0"/>
            <wp:docPr id="1904837436" name="图片 1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837436" name="图片 1" descr="图片包含 图形用户界面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10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FDC11E" w14:textId="77777777" w:rsidR="00BA1DF6" w:rsidRDefault="00BA1DF6"/>
    <w:p w14:paraId="4C6CF54C" w14:textId="77777777" w:rsidR="00BA1DF6" w:rsidRDefault="00BA1DF6"/>
    <w:p w14:paraId="4A9E057B" w14:textId="27900E51" w:rsidR="00BA1DF6" w:rsidRDefault="00BA1DF6">
      <w:r w:rsidRPr="00BA1DF6">
        <w:lastRenderedPageBreak/>
        <w:drawing>
          <wp:inline distT="0" distB="0" distL="0" distR="0" wp14:anchorId="5C81EE40" wp14:editId="1D170912">
            <wp:extent cx="5270500" cy="6944995"/>
            <wp:effectExtent l="0" t="0" r="0" b="1905"/>
            <wp:docPr id="438763890" name="图片 1" descr="文本, 白板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763890" name="图片 1" descr="文本, 白板&#10;&#10;中度可信度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94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EE557" w14:textId="77777777" w:rsidR="00BA1DF6" w:rsidRDefault="00BA1DF6"/>
    <w:p w14:paraId="4BF5C16D" w14:textId="0D47D315" w:rsidR="00BA1DF6" w:rsidRDefault="00BA1DF6">
      <w:r w:rsidRPr="00BA1DF6">
        <w:lastRenderedPageBreak/>
        <w:drawing>
          <wp:inline distT="0" distB="0" distL="0" distR="0" wp14:anchorId="1779947D" wp14:editId="2CEC788E">
            <wp:extent cx="5270500" cy="7698105"/>
            <wp:effectExtent l="0" t="0" r="0" b="0"/>
            <wp:docPr id="692295547" name="图片 1" descr="手机屏幕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295547" name="图片 1" descr="手机屏幕的截图&#10;&#10;描述已自动生成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698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7BFB4" w14:textId="77777777" w:rsidR="00BA1DF6" w:rsidRDefault="00BA1DF6"/>
    <w:p w14:paraId="7A742B2B" w14:textId="7BD81E53" w:rsidR="00BA1DF6" w:rsidRDefault="00BA1DF6">
      <w:r w:rsidRPr="00BA1DF6">
        <w:lastRenderedPageBreak/>
        <w:drawing>
          <wp:inline distT="0" distB="0" distL="0" distR="0" wp14:anchorId="2D105049" wp14:editId="79658FD3">
            <wp:extent cx="5270500" cy="8077835"/>
            <wp:effectExtent l="0" t="0" r="0" b="0"/>
            <wp:docPr id="69519879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19879" name="图片 1" descr="文本&#10;&#10;描述已自动生成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07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77A11A" w14:textId="77777777" w:rsidR="00BA1DF6" w:rsidRDefault="00BA1DF6"/>
    <w:p w14:paraId="46FBD49A" w14:textId="77777777" w:rsidR="00BA1DF6" w:rsidRDefault="00BA1DF6"/>
    <w:p w14:paraId="427AD6C7" w14:textId="7576DD8E" w:rsidR="00BA1DF6" w:rsidRDefault="00BA1DF6">
      <w:r w:rsidRPr="00BA1DF6">
        <w:lastRenderedPageBreak/>
        <w:drawing>
          <wp:inline distT="0" distB="0" distL="0" distR="0" wp14:anchorId="6C1E8698" wp14:editId="2EE1F44F">
            <wp:extent cx="5270500" cy="7724140"/>
            <wp:effectExtent l="0" t="0" r="0" b="0"/>
            <wp:docPr id="344147706" name="图片 1" descr="图形用户界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147706" name="图片 1" descr="图形用户界面&#10;&#10;中度可信度描述已自动生成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72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262EC" w14:textId="77777777" w:rsidR="00D87F7C" w:rsidRDefault="00D87F7C"/>
    <w:p w14:paraId="3CBCE01C" w14:textId="32590EA7" w:rsidR="00D87F7C" w:rsidRDefault="00D87F7C">
      <w:r w:rsidRPr="00D87F7C">
        <w:lastRenderedPageBreak/>
        <w:drawing>
          <wp:inline distT="0" distB="0" distL="0" distR="0" wp14:anchorId="1D93E174" wp14:editId="7E7B32A5">
            <wp:extent cx="5270500" cy="8518525"/>
            <wp:effectExtent l="0" t="0" r="0" b="0"/>
            <wp:docPr id="1738420878" name="图片 1" descr="电脑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420878" name="图片 1" descr="电脑屏幕截图&#10;&#10;描述已自动生成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51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077FD" w14:textId="577DE3C4" w:rsidR="00D87F7C" w:rsidRDefault="00D87F7C">
      <w:r w:rsidRPr="00D87F7C">
        <w:lastRenderedPageBreak/>
        <w:drawing>
          <wp:inline distT="0" distB="0" distL="0" distR="0" wp14:anchorId="1397C673" wp14:editId="67FC2836">
            <wp:extent cx="5270500" cy="3736975"/>
            <wp:effectExtent l="0" t="0" r="0" b="0"/>
            <wp:docPr id="253281450" name="图片 1" descr="图形用户界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281450" name="图片 1" descr="图形用户界面&#10;&#10;中度可信度描述已自动生成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3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86DB30" w14:textId="77777777" w:rsidR="00D87F7C" w:rsidRDefault="00D87F7C"/>
    <w:p w14:paraId="4072F466" w14:textId="2B56A81C" w:rsidR="00D87F7C" w:rsidRDefault="00D87F7C">
      <w:r w:rsidRPr="00D87F7C">
        <w:lastRenderedPageBreak/>
        <w:drawing>
          <wp:inline distT="0" distB="0" distL="0" distR="0" wp14:anchorId="367C0E9E" wp14:editId="74514794">
            <wp:extent cx="5270500" cy="8131810"/>
            <wp:effectExtent l="0" t="0" r="0" b="0"/>
            <wp:docPr id="12202499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249975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13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C616A" w14:textId="77777777" w:rsidR="00D87F7C" w:rsidRDefault="00D87F7C"/>
    <w:p w14:paraId="5AE320D0" w14:textId="77777777" w:rsidR="00D87F7C" w:rsidRDefault="00D87F7C"/>
    <w:p w14:paraId="6E72EA96" w14:textId="46EB3391" w:rsidR="00D87F7C" w:rsidRDefault="00D87F7C">
      <w:r w:rsidRPr="00D87F7C">
        <w:lastRenderedPageBreak/>
        <w:drawing>
          <wp:inline distT="0" distB="0" distL="0" distR="0" wp14:anchorId="48262841" wp14:editId="5EC21610">
            <wp:extent cx="5270500" cy="8185785"/>
            <wp:effectExtent l="0" t="0" r="0" b="0"/>
            <wp:docPr id="2046056290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056290" name="图片 1" descr="文本&#10;&#10;描述已自动生成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18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E427BC" w14:textId="7F45BD59" w:rsidR="00D87F7C" w:rsidRDefault="00D87F7C">
      <w:r w:rsidRPr="00D87F7C">
        <w:lastRenderedPageBreak/>
        <w:drawing>
          <wp:inline distT="0" distB="0" distL="0" distR="0" wp14:anchorId="317DF08D" wp14:editId="2584B4EB">
            <wp:extent cx="5270500" cy="7994015"/>
            <wp:effectExtent l="0" t="0" r="0" b="0"/>
            <wp:docPr id="1030802947" name="图片 1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802947" name="图片 1" descr="手机屏幕截图&#10;&#10;描述已自动生成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9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77122D" w14:textId="7863CE9F" w:rsidR="00D87F7C" w:rsidRDefault="00D87F7C">
      <w:r w:rsidRPr="00D87F7C">
        <w:lastRenderedPageBreak/>
        <w:drawing>
          <wp:inline distT="0" distB="0" distL="0" distR="0" wp14:anchorId="27FAA967" wp14:editId="10AB4B30">
            <wp:extent cx="5270500" cy="7821930"/>
            <wp:effectExtent l="0" t="0" r="0" b="1270"/>
            <wp:docPr id="18542598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259873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821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D0D1A9" w14:textId="7BFC5368" w:rsidR="00D87F7C" w:rsidRDefault="00D87F7C">
      <w:r w:rsidRPr="00D87F7C">
        <w:lastRenderedPageBreak/>
        <w:drawing>
          <wp:inline distT="0" distB="0" distL="0" distR="0" wp14:anchorId="1A18B232" wp14:editId="6D720F03">
            <wp:extent cx="5270500" cy="8020685"/>
            <wp:effectExtent l="0" t="0" r="0" b="0"/>
            <wp:docPr id="1369176574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9176574" name="图片 1" descr="文本&#10;&#10;描述已自动生成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02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93D95" w14:textId="5EEE3D7E" w:rsidR="00D87F7C" w:rsidRDefault="00D87F7C">
      <w:r w:rsidRPr="00D87F7C">
        <w:lastRenderedPageBreak/>
        <w:drawing>
          <wp:inline distT="0" distB="0" distL="0" distR="0" wp14:anchorId="74B9F6E4" wp14:editId="76D0E276">
            <wp:extent cx="4932045" cy="8864600"/>
            <wp:effectExtent l="0" t="0" r="0" b="0"/>
            <wp:docPr id="773899325" name="图片 1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899325" name="图片 1" descr="手机屏幕截图&#10;&#10;描述已自动生成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93204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8063E9" w14:textId="69BBD1D3" w:rsidR="00D87F7C" w:rsidRDefault="00D87F7C">
      <w:r w:rsidRPr="00D87F7C">
        <w:lastRenderedPageBreak/>
        <w:drawing>
          <wp:inline distT="0" distB="0" distL="0" distR="0" wp14:anchorId="656D845C" wp14:editId="1863201C">
            <wp:extent cx="5270500" cy="8111490"/>
            <wp:effectExtent l="0" t="0" r="0" b="0"/>
            <wp:docPr id="1455184319" name="图片 1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184319" name="图片 1" descr="图形用户界面&#10;&#10;描述已自动生成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11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B8D3E" w14:textId="6011FB42" w:rsidR="0071394B" w:rsidRDefault="0071394B">
      <w:r w:rsidRPr="0071394B">
        <w:lastRenderedPageBreak/>
        <w:drawing>
          <wp:inline distT="0" distB="0" distL="0" distR="0" wp14:anchorId="2CE0F06A" wp14:editId="31BB3A01">
            <wp:extent cx="5270500" cy="7776845"/>
            <wp:effectExtent l="0" t="0" r="0" b="0"/>
            <wp:docPr id="1821374093" name="图片 1" descr="图形用户界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1374093" name="图片 1" descr="图形用户界面&#10;&#10;中度可信度描述已自动生成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776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7F658C" w14:textId="77777777" w:rsidR="0071394B" w:rsidRDefault="0071394B"/>
    <w:p w14:paraId="77A0BFC9" w14:textId="77777777" w:rsidR="0071394B" w:rsidRDefault="0071394B"/>
    <w:p w14:paraId="77EF405A" w14:textId="77777777" w:rsidR="0071394B" w:rsidRDefault="0071394B"/>
    <w:p w14:paraId="6F2D16DA" w14:textId="77777777" w:rsidR="0071394B" w:rsidRDefault="0071394B"/>
    <w:p w14:paraId="3C9D438D" w14:textId="22039EB3" w:rsidR="0071394B" w:rsidRDefault="0071394B">
      <w:r w:rsidRPr="0071394B">
        <w:lastRenderedPageBreak/>
        <w:drawing>
          <wp:inline distT="0" distB="0" distL="0" distR="0" wp14:anchorId="7FEC091F" wp14:editId="15BA7AB2">
            <wp:extent cx="5270500" cy="7407275"/>
            <wp:effectExtent l="0" t="0" r="0" b="0"/>
            <wp:docPr id="1954216541" name="图片 1" descr="文本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4216541" name="图片 1" descr="文本&#10;&#10;低可信度描述已自动生成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0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2A6B9E" w14:textId="2FC56FB1" w:rsidR="0071394B" w:rsidRDefault="0071394B">
      <w:r w:rsidRPr="0071394B">
        <w:lastRenderedPageBreak/>
        <w:drawing>
          <wp:inline distT="0" distB="0" distL="0" distR="0" wp14:anchorId="445A95FE" wp14:editId="23F692BB">
            <wp:extent cx="5270500" cy="7953375"/>
            <wp:effectExtent l="0" t="0" r="0" b="0"/>
            <wp:docPr id="1842054847" name="图片 1" descr="文本, 白板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054847" name="图片 1" descr="文本, 白板&#10;&#10;描述已自动生成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5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73846" w14:textId="427BD580" w:rsidR="0071394B" w:rsidRDefault="0071394B">
      <w:r w:rsidRPr="0071394B">
        <w:lastRenderedPageBreak/>
        <w:drawing>
          <wp:inline distT="0" distB="0" distL="0" distR="0" wp14:anchorId="23BA734E" wp14:editId="238E211B">
            <wp:extent cx="5270500" cy="7516495"/>
            <wp:effectExtent l="0" t="0" r="0" b="1905"/>
            <wp:docPr id="776020729" name="图片 1" descr="图形用户界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020729" name="图片 1" descr="图形用户界面&#10;&#10;中度可信度描述已自动生成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516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618150" w14:textId="77777777" w:rsidR="0071394B" w:rsidRDefault="0071394B"/>
    <w:p w14:paraId="56DDA763" w14:textId="5A14688F" w:rsidR="0071394B" w:rsidRDefault="0071394B">
      <w:pPr>
        <w:rPr>
          <w:rFonts w:hint="eastAsia"/>
        </w:rPr>
      </w:pPr>
      <w:r w:rsidRPr="0071394B">
        <w:lastRenderedPageBreak/>
        <w:drawing>
          <wp:inline distT="0" distB="0" distL="0" distR="0" wp14:anchorId="5BFC2345" wp14:editId="1CBD4895">
            <wp:extent cx="5270500" cy="7944485"/>
            <wp:effectExtent l="0" t="0" r="0" b="0"/>
            <wp:docPr id="506156331" name="图片 1" descr="文本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156331" name="图片 1" descr="文本&#10;&#10;中度可信度描述已自动生成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4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885DB" w14:textId="77777777" w:rsidR="0071394B" w:rsidRDefault="0071394B">
      <w:pPr>
        <w:rPr>
          <w:rFonts w:hint="eastAsia"/>
        </w:rPr>
      </w:pPr>
    </w:p>
    <w:p w14:paraId="1EF0B4AE" w14:textId="2041B9B5" w:rsidR="00D87F7C" w:rsidRDefault="0071394B">
      <w:r w:rsidRPr="0071394B">
        <w:lastRenderedPageBreak/>
        <w:drawing>
          <wp:inline distT="0" distB="0" distL="0" distR="0" wp14:anchorId="147E29CD" wp14:editId="2A23FDB6">
            <wp:extent cx="5270500" cy="7311390"/>
            <wp:effectExtent l="0" t="0" r="0" b="0"/>
            <wp:docPr id="1011975536" name="图片 1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975536" name="图片 1" descr="图形用户界面&#10;&#10;描述已自动生成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31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BFACCB" w14:textId="77777777" w:rsidR="0071394B" w:rsidRDefault="0071394B"/>
    <w:p w14:paraId="6EFA3677" w14:textId="1209C570" w:rsidR="0071394B" w:rsidRDefault="0071394B">
      <w:r w:rsidRPr="0071394B">
        <w:lastRenderedPageBreak/>
        <w:drawing>
          <wp:inline distT="0" distB="0" distL="0" distR="0" wp14:anchorId="1BE80AB2" wp14:editId="4FD947E6">
            <wp:extent cx="5270500" cy="4180840"/>
            <wp:effectExtent l="0" t="0" r="0" b="0"/>
            <wp:docPr id="14316462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64620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18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19572" w14:textId="77777777" w:rsidR="0071394B" w:rsidRDefault="0071394B"/>
    <w:p w14:paraId="0A4CA087" w14:textId="77777777" w:rsidR="0071394B" w:rsidRDefault="0071394B"/>
    <w:p w14:paraId="5F64B0A1" w14:textId="4E56A893" w:rsidR="0071394B" w:rsidRDefault="0071394B">
      <w:r w:rsidRPr="0071394B">
        <w:lastRenderedPageBreak/>
        <w:drawing>
          <wp:inline distT="0" distB="0" distL="0" distR="0" wp14:anchorId="6D8E0078" wp14:editId="2A59F0B7">
            <wp:extent cx="5270500" cy="7812405"/>
            <wp:effectExtent l="0" t="0" r="0" b="0"/>
            <wp:docPr id="11427538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2753849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81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F28AB3" w14:textId="77777777" w:rsidR="00691AC5" w:rsidRDefault="00691AC5"/>
    <w:p w14:paraId="3B124129" w14:textId="0C682F36" w:rsidR="00691AC5" w:rsidRDefault="00691AC5">
      <w:pPr>
        <w:rPr>
          <w:rFonts w:hint="eastAsia"/>
        </w:rPr>
      </w:pPr>
      <w:r w:rsidRPr="00691AC5">
        <w:lastRenderedPageBreak/>
        <w:drawing>
          <wp:inline distT="0" distB="0" distL="0" distR="0" wp14:anchorId="13E7D840" wp14:editId="34FAA983">
            <wp:extent cx="5270500" cy="8637270"/>
            <wp:effectExtent l="0" t="0" r="0" b="0"/>
            <wp:docPr id="15734711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3471149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63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D7091" w14:textId="6C4B17CE" w:rsidR="00D87F7C" w:rsidRDefault="00691AC5">
      <w:pPr>
        <w:rPr>
          <w:rFonts w:hint="eastAsia"/>
        </w:rPr>
      </w:pPr>
      <w:r w:rsidRPr="00691AC5">
        <w:lastRenderedPageBreak/>
        <w:drawing>
          <wp:inline distT="0" distB="0" distL="0" distR="0" wp14:anchorId="17DD2FED" wp14:editId="1DBAD59C">
            <wp:extent cx="5270500" cy="4211955"/>
            <wp:effectExtent l="0" t="0" r="0" b="0"/>
            <wp:docPr id="667300508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300508" name="图片 1" descr="文本&#10;&#10;描述已自动生成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21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87F7C" w:rsidSect="00C110DD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attachedTemplate r:id="rId1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1CE"/>
    <w:rsid w:val="00037D44"/>
    <w:rsid w:val="00044D98"/>
    <w:rsid w:val="0005467F"/>
    <w:rsid w:val="00060214"/>
    <w:rsid w:val="00060C38"/>
    <w:rsid w:val="000663BA"/>
    <w:rsid w:val="000C1AA8"/>
    <w:rsid w:val="0011321E"/>
    <w:rsid w:val="00121287"/>
    <w:rsid w:val="001370DC"/>
    <w:rsid w:val="001412DD"/>
    <w:rsid w:val="001573BB"/>
    <w:rsid w:val="00172590"/>
    <w:rsid w:val="00174585"/>
    <w:rsid w:val="00182410"/>
    <w:rsid w:val="00183092"/>
    <w:rsid w:val="0018516D"/>
    <w:rsid w:val="00195965"/>
    <w:rsid w:val="001F213E"/>
    <w:rsid w:val="00203397"/>
    <w:rsid w:val="00217916"/>
    <w:rsid w:val="00240E04"/>
    <w:rsid w:val="00256C95"/>
    <w:rsid w:val="00261D3B"/>
    <w:rsid w:val="002653AF"/>
    <w:rsid w:val="00285E53"/>
    <w:rsid w:val="00292AB4"/>
    <w:rsid w:val="002D086F"/>
    <w:rsid w:val="002D289E"/>
    <w:rsid w:val="003041D4"/>
    <w:rsid w:val="00323F8F"/>
    <w:rsid w:val="003422C7"/>
    <w:rsid w:val="003724F6"/>
    <w:rsid w:val="003A1704"/>
    <w:rsid w:val="003B046D"/>
    <w:rsid w:val="003C2D6B"/>
    <w:rsid w:val="003D465E"/>
    <w:rsid w:val="003F37BC"/>
    <w:rsid w:val="00432773"/>
    <w:rsid w:val="004A3F2C"/>
    <w:rsid w:val="004A7ACE"/>
    <w:rsid w:val="004B31FE"/>
    <w:rsid w:val="004B6A2D"/>
    <w:rsid w:val="004D5124"/>
    <w:rsid w:val="004F4226"/>
    <w:rsid w:val="005249CD"/>
    <w:rsid w:val="0053616F"/>
    <w:rsid w:val="0055154E"/>
    <w:rsid w:val="00554D62"/>
    <w:rsid w:val="005809C9"/>
    <w:rsid w:val="005B3687"/>
    <w:rsid w:val="005B3D06"/>
    <w:rsid w:val="005B7CAA"/>
    <w:rsid w:val="005E4EAD"/>
    <w:rsid w:val="00600A15"/>
    <w:rsid w:val="006063E6"/>
    <w:rsid w:val="0060758A"/>
    <w:rsid w:val="00644E14"/>
    <w:rsid w:val="00653C68"/>
    <w:rsid w:val="006725F6"/>
    <w:rsid w:val="00682DF8"/>
    <w:rsid w:val="00682F6B"/>
    <w:rsid w:val="00691AC5"/>
    <w:rsid w:val="006B0C39"/>
    <w:rsid w:val="006B0E56"/>
    <w:rsid w:val="006B7598"/>
    <w:rsid w:val="006F6F54"/>
    <w:rsid w:val="0070578C"/>
    <w:rsid w:val="00706423"/>
    <w:rsid w:val="0071394B"/>
    <w:rsid w:val="00743FA4"/>
    <w:rsid w:val="00763888"/>
    <w:rsid w:val="0076484A"/>
    <w:rsid w:val="00781FB9"/>
    <w:rsid w:val="00787460"/>
    <w:rsid w:val="007877A8"/>
    <w:rsid w:val="00791275"/>
    <w:rsid w:val="007C47CD"/>
    <w:rsid w:val="007D4809"/>
    <w:rsid w:val="007D6598"/>
    <w:rsid w:val="007F68EC"/>
    <w:rsid w:val="00803ADC"/>
    <w:rsid w:val="00812B00"/>
    <w:rsid w:val="0082741A"/>
    <w:rsid w:val="0083799A"/>
    <w:rsid w:val="008413DF"/>
    <w:rsid w:val="00852857"/>
    <w:rsid w:val="00880078"/>
    <w:rsid w:val="008A50CA"/>
    <w:rsid w:val="008B32CF"/>
    <w:rsid w:val="008C01CE"/>
    <w:rsid w:val="008D6637"/>
    <w:rsid w:val="00900D64"/>
    <w:rsid w:val="00941889"/>
    <w:rsid w:val="009427C2"/>
    <w:rsid w:val="00954A0D"/>
    <w:rsid w:val="009805C2"/>
    <w:rsid w:val="00984F9D"/>
    <w:rsid w:val="009973F7"/>
    <w:rsid w:val="009B00D8"/>
    <w:rsid w:val="009B380A"/>
    <w:rsid w:val="009B646D"/>
    <w:rsid w:val="009E517A"/>
    <w:rsid w:val="00A1278C"/>
    <w:rsid w:val="00A168DA"/>
    <w:rsid w:val="00A32BF5"/>
    <w:rsid w:val="00A41063"/>
    <w:rsid w:val="00A457CF"/>
    <w:rsid w:val="00A71E9F"/>
    <w:rsid w:val="00A8241C"/>
    <w:rsid w:val="00A94D5C"/>
    <w:rsid w:val="00AA07D3"/>
    <w:rsid w:val="00AB41CD"/>
    <w:rsid w:val="00AC1022"/>
    <w:rsid w:val="00AC1F57"/>
    <w:rsid w:val="00AC79C9"/>
    <w:rsid w:val="00AF2E5B"/>
    <w:rsid w:val="00AF79E8"/>
    <w:rsid w:val="00B2228B"/>
    <w:rsid w:val="00B25245"/>
    <w:rsid w:val="00B265AD"/>
    <w:rsid w:val="00B3727E"/>
    <w:rsid w:val="00B71961"/>
    <w:rsid w:val="00B926CC"/>
    <w:rsid w:val="00BA1DF6"/>
    <w:rsid w:val="00BC6BF8"/>
    <w:rsid w:val="00BD298C"/>
    <w:rsid w:val="00C01A2A"/>
    <w:rsid w:val="00C02AF0"/>
    <w:rsid w:val="00C10293"/>
    <w:rsid w:val="00C110DD"/>
    <w:rsid w:val="00C14C3B"/>
    <w:rsid w:val="00C50AB7"/>
    <w:rsid w:val="00C52068"/>
    <w:rsid w:val="00C770FE"/>
    <w:rsid w:val="00C81DBD"/>
    <w:rsid w:val="00CA3DE4"/>
    <w:rsid w:val="00CE6314"/>
    <w:rsid w:val="00CF662E"/>
    <w:rsid w:val="00D06948"/>
    <w:rsid w:val="00D07773"/>
    <w:rsid w:val="00D1034F"/>
    <w:rsid w:val="00D15FD1"/>
    <w:rsid w:val="00D16ED9"/>
    <w:rsid w:val="00D23D58"/>
    <w:rsid w:val="00D421EE"/>
    <w:rsid w:val="00D46498"/>
    <w:rsid w:val="00D651E3"/>
    <w:rsid w:val="00D66705"/>
    <w:rsid w:val="00D87F7C"/>
    <w:rsid w:val="00DF5FBE"/>
    <w:rsid w:val="00E066CA"/>
    <w:rsid w:val="00E10A30"/>
    <w:rsid w:val="00E17A30"/>
    <w:rsid w:val="00E45F1F"/>
    <w:rsid w:val="00E47682"/>
    <w:rsid w:val="00E66AF1"/>
    <w:rsid w:val="00E753C6"/>
    <w:rsid w:val="00E7629B"/>
    <w:rsid w:val="00E764DC"/>
    <w:rsid w:val="00EB3348"/>
    <w:rsid w:val="00ED63CB"/>
    <w:rsid w:val="00F0180D"/>
    <w:rsid w:val="00F56CD7"/>
    <w:rsid w:val="00F83DAF"/>
    <w:rsid w:val="00FC0F96"/>
    <w:rsid w:val="00FC1E03"/>
    <w:rsid w:val="00FD1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9F3A98"/>
  <w14:defaultImageDpi w14:val="32767"/>
  <w15:chartTrackingRefBased/>
  <w15:docId w15:val="{121E035E-9259-B54C-8861-6A60295D0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theme" Target="theme/theme1.xml"/><Relationship Id="rId8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30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燕爱娟</dc:creator>
  <cp:keywords/>
  <dc:description/>
  <cp:lastModifiedBy>n030953</cp:lastModifiedBy>
  <cp:revision>1</cp:revision>
  <dcterms:created xsi:type="dcterms:W3CDTF">2024-07-26T11:43:00Z</dcterms:created>
  <dcterms:modified xsi:type="dcterms:W3CDTF">2024-07-26T12:28:00Z</dcterms:modified>
</cp:coreProperties>
</file>