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D626D1" w14:textId="4DFA0512" w:rsidR="00836661" w:rsidRPr="00F519B4" w:rsidRDefault="00836661" w:rsidP="00AC6B90">
      <w:pPr>
        <w:spacing w:before="0" w:beforeAutospacing="0"/>
        <w:rPr>
          <w:b/>
          <w:bCs/>
          <w:color w:val="000000" w:themeColor="text1"/>
          <w:sz w:val="24"/>
          <w:szCs w:val="24"/>
        </w:rPr>
      </w:pPr>
      <w:proofErr w:type="spellStart"/>
      <w:r w:rsidRPr="00F519B4">
        <w:rPr>
          <w:b/>
          <w:bCs/>
          <w:color w:val="000000" w:themeColor="text1"/>
          <w:sz w:val="24"/>
          <w:szCs w:val="24"/>
          <w:lang w:val="en-GB"/>
        </w:rPr>
        <w:t>Suppl</w:t>
      </w:r>
      <w:proofErr w:type="spellEnd"/>
      <w:r w:rsidRPr="00F519B4">
        <w:rPr>
          <w:b/>
          <w:bCs/>
          <w:color w:val="000000" w:themeColor="text1"/>
          <w:sz w:val="24"/>
          <w:szCs w:val="24"/>
          <w:lang w:val="en-GB"/>
        </w:rPr>
        <w:t xml:space="preserve"> Table </w:t>
      </w:r>
      <w:r w:rsidR="00C07AA4">
        <w:rPr>
          <w:b/>
          <w:bCs/>
          <w:color w:val="000000" w:themeColor="text1"/>
          <w:sz w:val="24"/>
          <w:szCs w:val="24"/>
          <w:lang w:val="en-GB"/>
        </w:rPr>
        <w:t>1</w:t>
      </w:r>
      <w:r w:rsidRPr="00F519B4">
        <w:rPr>
          <w:b/>
          <w:bCs/>
          <w:color w:val="000000" w:themeColor="text1"/>
          <w:sz w:val="24"/>
          <w:szCs w:val="24"/>
        </w:rPr>
        <w:t xml:space="preserve">. Adjusted ORs of implantation failure in paternal age of &gt;= 35 years versus &lt;35 years by different maternal age groups </w:t>
      </w:r>
    </w:p>
    <w:p w14:paraId="5B9BF5F1" w14:textId="77777777" w:rsidR="00836661" w:rsidRPr="00F519B4" w:rsidRDefault="00836661" w:rsidP="004F55C5">
      <w:pPr>
        <w:spacing w:before="0" w:beforeAutospacing="0"/>
        <w:rPr>
          <w:color w:val="000000" w:themeColor="text1"/>
          <w:sz w:val="24"/>
          <w:szCs w:val="24"/>
        </w:rPr>
      </w:pPr>
    </w:p>
    <w:tbl>
      <w:tblPr>
        <w:tblW w:w="13545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3"/>
        <w:gridCol w:w="294"/>
        <w:gridCol w:w="816"/>
        <w:gridCol w:w="954"/>
        <w:gridCol w:w="968"/>
        <w:gridCol w:w="354"/>
        <w:gridCol w:w="891"/>
        <w:gridCol w:w="891"/>
        <w:gridCol w:w="1074"/>
        <w:gridCol w:w="295"/>
        <w:gridCol w:w="1841"/>
        <w:gridCol w:w="1068"/>
        <w:gridCol w:w="1247"/>
        <w:gridCol w:w="1070"/>
        <w:gridCol w:w="9"/>
      </w:tblGrid>
      <w:tr w:rsidR="00ED6EF8" w:rsidRPr="00DD341C" w14:paraId="46AF6482" w14:textId="77777777" w:rsidTr="004F55C5">
        <w:trPr>
          <w:trHeight w:val="381"/>
        </w:trPr>
        <w:tc>
          <w:tcPr>
            <w:tcW w:w="1773" w:type="dxa"/>
          </w:tcPr>
          <w:p w14:paraId="09370C79" w14:textId="77777777" w:rsidR="00836661" w:rsidRPr="00F519B4" w:rsidRDefault="00836661" w:rsidP="004F55C5">
            <w:pPr>
              <w:spacing w:before="0" w:beforeAutospacing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519B4">
              <w:rPr>
                <w:b/>
                <w:bCs/>
                <w:color w:val="000000" w:themeColor="text1"/>
                <w:sz w:val="24"/>
                <w:szCs w:val="24"/>
              </w:rPr>
              <w:t>Maternal age</w:t>
            </w:r>
          </w:p>
        </w:tc>
        <w:tc>
          <w:tcPr>
            <w:tcW w:w="294" w:type="dxa"/>
          </w:tcPr>
          <w:p w14:paraId="1FE64358" w14:textId="77777777" w:rsidR="00836661" w:rsidRPr="00F519B4" w:rsidRDefault="00836661" w:rsidP="004F55C5">
            <w:pPr>
              <w:spacing w:before="0" w:beforeAutospacing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94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FB24216" w14:textId="77777777" w:rsidR="00836661" w:rsidRPr="00F519B4" w:rsidRDefault="00836661" w:rsidP="004F55C5">
            <w:pPr>
              <w:spacing w:before="0" w:beforeAutospacing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519B4">
              <w:rPr>
                <w:b/>
                <w:bCs/>
                <w:color w:val="000000" w:themeColor="text1"/>
                <w:sz w:val="24"/>
                <w:szCs w:val="24"/>
              </w:rPr>
              <w:t>Paternal age</w:t>
            </w:r>
          </w:p>
        </w:tc>
        <w:tc>
          <w:tcPr>
            <w:tcW w:w="295" w:type="dxa"/>
          </w:tcPr>
          <w:p w14:paraId="549E2BE5" w14:textId="77777777" w:rsidR="00836661" w:rsidRPr="00F519B4" w:rsidRDefault="00836661" w:rsidP="004F55C5">
            <w:pPr>
              <w:spacing w:before="0" w:beforeAutospacing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23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06CB3A" w14:textId="77777777" w:rsidR="00836661" w:rsidRPr="00F519B4" w:rsidRDefault="00836661" w:rsidP="004F55C5">
            <w:pPr>
              <w:spacing w:before="0" w:beforeAutospacing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519B4">
              <w:rPr>
                <w:b/>
                <w:bCs/>
                <w:color w:val="000000" w:themeColor="text1"/>
                <w:sz w:val="24"/>
                <w:szCs w:val="24"/>
              </w:rPr>
              <w:t>Differences in IF between two groups of paternal age</w:t>
            </w:r>
          </w:p>
        </w:tc>
      </w:tr>
      <w:tr w:rsidR="00ED6EF8" w:rsidRPr="00DD341C" w14:paraId="0B3D33A9" w14:textId="77777777" w:rsidTr="004F55C5">
        <w:trPr>
          <w:gridAfter w:val="1"/>
          <w:wAfter w:w="9" w:type="dxa"/>
          <w:trHeight w:val="296"/>
        </w:trPr>
        <w:tc>
          <w:tcPr>
            <w:tcW w:w="1773" w:type="dxa"/>
            <w:vMerge w:val="restart"/>
          </w:tcPr>
          <w:p w14:paraId="51AFB368" w14:textId="77777777" w:rsidR="00836661" w:rsidRPr="004F55C5" w:rsidRDefault="00836661" w:rsidP="004F55C5">
            <w:pPr>
              <w:spacing w:before="0" w:beforeAutospacing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F55C5">
              <w:rPr>
                <w:b/>
                <w:bCs/>
                <w:color w:val="000000" w:themeColor="text1"/>
                <w:sz w:val="24"/>
                <w:szCs w:val="24"/>
              </w:rPr>
              <w:t xml:space="preserve"> (years)</w:t>
            </w:r>
          </w:p>
        </w:tc>
        <w:tc>
          <w:tcPr>
            <w:tcW w:w="294" w:type="dxa"/>
            <w:vMerge w:val="restart"/>
          </w:tcPr>
          <w:p w14:paraId="5C827100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335ED23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&gt;=35 years</w:t>
            </w:r>
          </w:p>
        </w:tc>
        <w:tc>
          <w:tcPr>
            <w:tcW w:w="354" w:type="dxa"/>
            <w:vMerge w:val="restart"/>
            <w:tcBorders>
              <w:top w:val="single" w:sz="4" w:space="0" w:color="auto"/>
            </w:tcBorders>
          </w:tcPr>
          <w:p w14:paraId="16D70CEB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317457F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&lt;35 years</w:t>
            </w:r>
          </w:p>
        </w:tc>
        <w:tc>
          <w:tcPr>
            <w:tcW w:w="295" w:type="dxa"/>
          </w:tcPr>
          <w:p w14:paraId="3ED206D5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1" w:type="dxa"/>
            <w:vMerge w:val="restart"/>
          </w:tcPr>
          <w:p w14:paraId="1A5CF039" w14:textId="4CAB8BEE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vertAlign w:val="superscript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OR</w:t>
            </w:r>
            <w:r w:rsidR="008717BC" w:rsidRPr="00F519B4">
              <w:rPr>
                <w:color w:val="000000" w:themeColor="text1"/>
                <w:kern w:val="2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2315" w:type="dxa"/>
            <w:gridSpan w:val="2"/>
            <w:vMerge w:val="restart"/>
          </w:tcPr>
          <w:p w14:paraId="7A78822F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95%CI</w:t>
            </w:r>
          </w:p>
        </w:tc>
        <w:tc>
          <w:tcPr>
            <w:tcW w:w="1070" w:type="dxa"/>
            <w:vMerge w:val="restart"/>
          </w:tcPr>
          <w:p w14:paraId="7C275036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p</w:t>
            </w:r>
          </w:p>
        </w:tc>
      </w:tr>
      <w:tr w:rsidR="00ED6EF8" w:rsidRPr="00DD341C" w14:paraId="3BE534BF" w14:textId="77777777" w:rsidTr="004F55C5">
        <w:trPr>
          <w:gridAfter w:val="1"/>
          <w:wAfter w:w="9" w:type="dxa"/>
          <w:trHeight w:val="295"/>
        </w:trPr>
        <w:tc>
          <w:tcPr>
            <w:tcW w:w="17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5F3A09A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E65155A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76F0FCA0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All</w:t>
            </w:r>
          </w:p>
        </w:tc>
        <w:tc>
          <w:tcPr>
            <w:tcW w:w="19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188BA6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 xml:space="preserve">Implantation failure, </w:t>
            </w:r>
            <w:proofErr w:type="gramStart"/>
            <w:r w:rsidRPr="00F519B4">
              <w:rPr>
                <w:color w:val="000000" w:themeColor="text1"/>
                <w:sz w:val="24"/>
                <w:szCs w:val="24"/>
              </w:rPr>
              <w:t>n(</w:t>
            </w:r>
            <w:proofErr w:type="gramEnd"/>
            <w:r w:rsidRPr="00F519B4">
              <w:rPr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3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6B22D28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14:paraId="3C7B26CE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All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8C8D6B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 xml:space="preserve">Implantation failure, </w:t>
            </w:r>
            <w:proofErr w:type="gramStart"/>
            <w:r w:rsidRPr="00F519B4">
              <w:rPr>
                <w:color w:val="000000" w:themeColor="text1"/>
                <w:sz w:val="24"/>
                <w:szCs w:val="24"/>
              </w:rPr>
              <w:t>n(</w:t>
            </w:r>
            <w:proofErr w:type="gramEnd"/>
            <w:r w:rsidRPr="00F519B4">
              <w:rPr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295" w:type="dxa"/>
            <w:tcBorders>
              <w:bottom w:val="single" w:sz="4" w:space="0" w:color="auto"/>
            </w:tcBorders>
          </w:tcPr>
          <w:p w14:paraId="3A1A20E1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bottom w:val="single" w:sz="4" w:space="0" w:color="auto"/>
            </w:tcBorders>
          </w:tcPr>
          <w:p w14:paraId="176C3DDE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15" w:type="dxa"/>
            <w:gridSpan w:val="2"/>
            <w:vMerge/>
            <w:tcBorders>
              <w:bottom w:val="single" w:sz="4" w:space="0" w:color="auto"/>
            </w:tcBorders>
          </w:tcPr>
          <w:p w14:paraId="2E8E373B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bottom w:val="single" w:sz="4" w:space="0" w:color="auto"/>
            </w:tcBorders>
          </w:tcPr>
          <w:p w14:paraId="20E99426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ED6EF8" w:rsidRPr="00DD341C" w14:paraId="13AE4B04" w14:textId="77777777" w:rsidTr="003A506B">
        <w:trPr>
          <w:gridAfter w:val="1"/>
          <w:wAfter w:w="9" w:type="dxa"/>
          <w:trHeight w:val="381"/>
        </w:trPr>
        <w:tc>
          <w:tcPr>
            <w:tcW w:w="1773" w:type="dxa"/>
            <w:tcBorders>
              <w:top w:val="single" w:sz="4" w:space="0" w:color="auto"/>
            </w:tcBorders>
          </w:tcPr>
          <w:p w14:paraId="63254D0A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4" w:type="dxa"/>
            <w:tcBorders>
              <w:top w:val="single" w:sz="4" w:space="0" w:color="auto"/>
            </w:tcBorders>
          </w:tcPr>
          <w:p w14:paraId="290967AE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</w:tcBorders>
          </w:tcPr>
          <w:p w14:paraId="68DB3907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</w:tcBorders>
          </w:tcPr>
          <w:p w14:paraId="3D27B1F0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</w:tcBorders>
          </w:tcPr>
          <w:p w14:paraId="36E20959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14:paraId="188D67E9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</w:tcBorders>
          </w:tcPr>
          <w:p w14:paraId="03D8218D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</w:tcBorders>
          </w:tcPr>
          <w:p w14:paraId="158BD1C7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4" w:space="0" w:color="auto"/>
            </w:tcBorders>
          </w:tcPr>
          <w:p w14:paraId="2FFB7192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5" w:type="dxa"/>
            <w:tcBorders>
              <w:top w:val="single" w:sz="4" w:space="0" w:color="auto"/>
            </w:tcBorders>
          </w:tcPr>
          <w:p w14:paraId="5C40C34E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</w:tcBorders>
            <w:shd w:val="clear" w:color="auto" w:fill="auto"/>
          </w:tcPr>
          <w:p w14:paraId="3B917C4D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</w:tcBorders>
            <w:shd w:val="clear" w:color="auto" w:fill="auto"/>
          </w:tcPr>
          <w:p w14:paraId="575A5E34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</w:tcPr>
          <w:p w14:paraId="40DCCEA0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</w:tcBorders>
            <w:shd w:val="clear" w:color="auto" w:fill="auto"/>
          </w:tcPr>
          <w:p w14:paraId="71EFB2E1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ED6EF8" w:rsidRPr="00DD341C" w14:paraId="59E35C97" w14:textId="77777777" w:rsidTr="003A506B">
        <w:trPr>
          <w:gridAfter w:val="1"/>
          <w:wAfter w:w="9" w:type="dxa"/>
          <w:trHeight w:val="381"/>
        </w:trPr>
        <w:tc>
          <w:tcPr>
            <w:tcW w:w="1773" w:type="dxa"/>
          </w:tcPr>
          <w:p w14:paraId="208093E0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 xml:space="preserve">20-&lt;30 </w:t>
            </w:r>
            <w:r w:rsidRPr="00F519B4">
              <w:rPr>
                <w:color w:val="000000" w:themeColor="text1"/>
                <w:sz w:val="24"/>
                <w:szCs w:val="24"/>
                <w:vertAlign w:val="superscript"/>
              </w:rPr>
              <w:t>&amp;1</w:t>
            </w:r>
          </w:p>
        </w:tc>
        <w:tc>
          <w:tcPr>
            <w:tcW w:w="294" w:type="dxa"/>
          </w:tcPr>
          <w:p w14:paraId="7FB5AD6C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dxa"/>
          </w:tcPr>
          <w:p w14:paraId="77CAF926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954" w:type="dxa"/>
          </w:tcPr>
          <w:p w14:paraId="40C51CD1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68" w:type="dxa"/>
          </w:tcPr>
          <w:p w14:paraId="64EF5B0F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26.3</w:t>
            </w:r>
          </w:p>
        </w:tc>
        <w:tc>
          <w:tcPr>
            <w:tcW w:w="354" w:type="dxa"/>
          </w:tcPr>
          <w:p w14:paraId="4D85462F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91" w:type="dxa"/>
          </w:tcPr>
          <w:p w14:paraId="0CE25CF5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851</w:t>
            </w:r>
          </w:p>
        </w:tc>
        <w:tc>
          <w:tcPr>
            <w:tcW w:w="891" w:type="dxa"/>
          </w:tcPr>
          <w:p w14:paraId="6314DB59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282</w:t>
            </w:r>
          </w:p>
        </w:tc>
        <w:tc>
          <w:tcPr>
            <w:tcW w:w="1074" w:type="dxa"/>
          </w:tcPr>
          <w:p w14:paraId="322FD5F3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33.1</w:t>
            </w:r>
          </w:p>
        </w:tc>
        <w:tc>
          <w:tcPr>
            <w:tcW w:w="295" w:type="dxa"/>
          </w:tcPr>
          <w:p w14:paraId="702FA557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1" w:type="dxa"/>
            <w:shd w:val="clear" w:color="auto" w:fill="auto"/>
          </w:tcPr>
          <w:p w14:paraId="6EE6E12E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0.72</w:t>
            </w:r>
          </w:p>
        </w:tc>
        <w:tc>
          <w:tcPr>
            <w:tcW w:w="1068" w:type="dxa"/>
            <w:shd w:val="clear" w:color="auto" w:fill="auto"/>
          </w:tcPr>
          <w:p w14:paraId="2A59952D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0.33</w:t>
            </w:r>
          </w:p>
        </w:tc>
        <w:tc>
          <w:tcPr>
            <w:tcW w:w="1247" w:type="dxa"/>
            <w:shd w:val="clear" w:color="auto" w:fill="auto"/>
          </w:tcPr>
          <w:p w14:paraId="49BCB5BD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1.59</w:t>
            </w:r>
          </w:p>
        </w:tc>
        <w:tc>
          <w:tcPr>
            <w:tcW w:w="1070" w:type="dxa"/>
            <w:shd w:val="clear" w:color="auto" w:fill="auto"/>
          </w:tcPr>
          <w:p w14:paraId="6794FE0E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 xml:space="preserve">0.418 </w:t>
            </w:r>
          </w:p>
        </w:tc>
      </w:tr>
      <w:tr w:rsidR="00ED6EF8" w:rsidRPr="00DD341C" w14:paraId="7C5B03E3" w14:textId="77777777" w:rsidTr="003A506B">
        <w:trPr>
          <w:gridAfter w:val="1"/>
          <w:wAfter w:w="9" w:type="dxa"/>
          <w:trHeight w:val="381"/>
        </w:trPr>
        <w:tc>
          <w:tcPr>
            <w:tcW w:w="1773" w:type="dxa"/>
          </w:tcPr>
          <w:p w14:paraId="0263F037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30-&lt;35</w:t>
            </w:r>
          </w:p>
        </w:tc>
        <w:tc>
          <w:tcPr>
            <w:tcW w:w="294" w:type="dxa"/>
          </w:tcPr>
          <w:p w14:paraId="4F031BE9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dxa"/>
          </w:tcPr>
          <w:p w14:paraId="4552A0C0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167</w:t>
            </w:r>
          </w:p>
        </w:tc>
        <w:tc>
          <w:tcPr>
            <w:tcW w:w="954" w:type="dxa"/>
          </w:tcPr>
          <w:p w14:paraId="0DEDADD6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968" w:type="dxa"/>
          </w:tcPr>
          <w:p w14:paraId="7232942D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46.7</w:t>
            </w:r>
          </w:p>
        </w:tc>
        <w:tc>
          <w:tcPr>
            <w:tcW w:w="354" w:type="dxa"/>
          </w:tcPr>
          <w:p w14:paraId="196B6D59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91" w:type="dxa"/>
          </w:tcPr>
          <w:p w14:paraId="494EB17E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536</w:t>
            </w:r>
          </w:p>
        </w:tc>
        <w:tc>
          <w:tcPr>
            <w:tcW w:w="891" w:type="dxa"/>
          </w:tcPr>
          <w:p w14:paraId="6AFC1785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203</w:t>
            </w:r>
          </w:p>
        </w:tc>
        <w:tc>
          <w:tcPr>
            <w:tcW w:w="1074" w:type="dxa"/>
          </w:tcPr>
          <w:p w14:paraId="641F46F8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37.9</w:t>
            </w:r>
          </w:p>
        </w:tc>
        <w:tc>
          <w:tcPr>
            <w:tcW w:w="295" w:type="dxa"/>
          </w:tcPr>
          <w:p w14:paraId="1EF28976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1" w:type="dxa"/>
            <w:shd w:val="clear" w:color="auto" w:fill="auto"/>
          </w:tcPr>
          <w:p w14:paraId="599046E3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1.49</w:t>
            </w:r>
          </w:p>
        </w:tc>
        <w:tc>
          <w:tcPr>
            <w:tcW w:w="1068" w:type="dxa"/>
            <w:shd w:val="clear" w:color="auto" w:fill="auto"/>
          </w:tcPr>
          <w:p w14:paraId="0EFC5633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1.02</w:t>
            </w:r>
          </w:p>
        </w:tc>
        <w:tc>
          <w:tcPr>
            <w:tcW w:w="1247" w:type="dxa"/>
            <w:shd w:val="clear" w:color="auto" w:fill="auto"/>
          </w:tcPr>
          <w:p w14:paraId="01838CF1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2.19</w:t>
            </w:r>
          </w:p>
        </w:tc>
        <w:tc>
          <w:tcPr>
            <w:tcW w:w="1070" w:type="dxa"/>
            <w:shd w:val="clear" w:color="auto" w:fill="auto"/>
          </w:tcPr>
          <w:p w14:paraId="2EC2A5AF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 xml:space="preserve">0.041 </w:t>
            </w:r>
          </w:p>
        </w:tc>
      </w:tr>
      <w:tr w:rsidR="00ED6EF8" w:rsidRPr="00DD341C" w14:paraId="715CDB58" w14:textId="77777777" w:rsidTr="003A506B">
        <w:trPr>
          <w:gridAfter w:val="1"/>
          <w:wAfter w:w="9" w:type="dxa"/>
          <w:trHeight w:val="585"/>
        </w:trPr>
        <w:tc>
          <w:tcPr>
            <w:tcW w:w="1773" w:type="dxa"/>
          </w:tcPr>
          <w:p w14:paraId="4AB11496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 xml:space="preserve">35-47 </w:t>
            </w:r>
            <w:r w:rsidRPr="00F519B4">
              <w:rPr>
                <w:color w:val="000000" w:themeColor="text1"/>
                <w:sz w:val="24"/>
                <w:szCs w:val="24"/>
                <w:vertAlign w:val="superscript"/>
              </w:rPr>
              <w:t>&amp;2</w:t>
            </w:r>
          </w:p>
        </w:tc>
        <w:tc>
          <w:tcPr>
            <w:tcW w:w="294" w:type="dxa"/>
          </w:tcPr>
          <w:p w14:paraId="066F9D21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16" w:type="dxa"/>
          </w:tcPr>
          <w:p w14:paraId="02EBBE47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261</w:t>
            </w:r>
          </w:p>
        </w:tc>
        <w:tc>
          <w:tcPr>
            <w:tcW w:w="954" w:type="dxa"/>
          </w:tcPr>
          <w:p w14:paraId="28EF619E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143</w:t>
            </w:r>
          </w:p>
        </w:tc>
        <w:tc>
          <w:tcPr>
            <w:tcW w:w="968" w:type="dxa"/>
          </w:tcPr>
          <w:p w14:paraId="0280AA3E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54.8</w:t>
            </w:r>
          </w:p>
        </w:tc>
        <w:tc>
          <w:tcPr>
            <w:tcW w:w="354" w:type="dxa"/>
          </w:tcPr>
          <w:p w14:paraId="1D0FCDB7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91" w:type="dxa"/>
          </w:tcPr>
          <w:p w14:paraId="02539A03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891" w:type="dxa"/>
          </w:tcPr>
          <w:p w14:paraId="5C4815DE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074" w:type="dxa"/>
          </w:tcPr>
          <w:p w14:paraId="547BC901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33.3</w:t>
            </w:r>
          </w:p>
        </w:tc>
        <w:tc>
          <w:tcPr>
            <w:tcW w:w="295" w:type="dxa"/>
          </w:tcPr>
          <w:p w14:paraId="2BDB16AA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1" w:type="dxa"/>
            <w:shd w:val="clear" w:color="auto" w:fill="auto"/>
          </w:tcPr>
          <w:p w14:paraId="0F012F6F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3.22</w:t>
            </w:r>
          </w:p>
        </w:tc>
        <w:tc>
          <w:tcPr>
            <w:tcW w:w="1068" w:type="dxa"/>
            <w:shd w:val="clear" w:color="auto" w:fill="auto"/>
          </w:tcPr>
          <w:p w14:paraId="3B85673A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1.50</w:t>
            </w:r>
          </w:p>
        </w:tc>
        <w:tc>
          <w:tcPr>
            <w:tcW w:w="1247" w:type="dxa"/>
            <w:shd w:val="clear" w:color="auto" w:fill="auto"/>
          </w:tcPr>
          <w:p w14:paraId="07D5F4DD" w14:textId="7777777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6.91</w:t>
            </w:r>
          </w:p>
        </w:tc>
        <w:tc>
          <w:tcPr>
            <w:tcW w:w="1070" w:type="dxa"/>
            <w:shd w:val="clear" w:color="auto" w:fill="auto"/>
          </w:tcPr>
          <w:p w14:paraId="361F7F21" w14:textId="4289D227" w:rsidR="00836661" w:rsidRPr="00F519B4" w:rsidRDefault="00836661" w:rsidP="004F55C5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 xml:space="preserve">0.003 </w:t>
            </w:r>
          </w:p>
        </w:tc>
      </w:tr>
    </w:tbl>
    <w:p w14:paraId="35A5C582" w14:textId="77777777" w:rsidR="00755E0B" w:rsidRPr="00F519B4" w:rsidRDefault="00755E0B" w:rsidP="00181BE7">
      <w:pPr>
        <w:spacing w:before="0" w:beforeAutospacing="0"/>
        <w:rPr>
          <w:color w:val="000000" w:themeColor="text1"/>
          <w:sz w:val="24"/>
          <w:szCs w:val="24"/>
        </w:rPr>
      </w:pPr>
      <w:r w:rsidRPr="00F519B4">
        <w:rPr>
          <w:color w:val="000000" w:themeColor="text1"/>
          <w:kern w:val="2"/>
          <w:sz w:val="24"/>
          <w:szCs w:val="24"/>
          <w:vertAlign w:val="superscript"/>
        </w:rPr>
        <w:t>†</w:t>
      </w:r>
      <w:r w:rsidRPr="00F519B4">
        <w:rPr>
          <w:color w:val="000000" w:themeColor="text1"/>
          <w:sz w:val="24"/>
          <w:szCs w:val="24"/>
        </w:rPr>
        <w:t xml:space="preserve"> Model 3 adjustment</w:t>
      </w:r>
    </w:p>
    <w:p w14:paraId="1257AE51" w14:textId="77777777" w:rsidR="00836661" w:rsidRPr="00F519B4" w:rsidRDefault="00836661" w:rsidP="004F55C5">
      <w:pPr>
        <w:spacing w:before="0" w:beforeAutospacing="0"/>
        <w:rPr>
          <w:color w:val="000000" w:themeColor="text1"/>
          <w:sz w:val="24"/>
          <w:szCs w:val="24"/>
        </w:rPr>
      </w:pPr>
      <w:r w:rsidRPr="00F519B4">
        <w:rPr>
          <w:color w:val="000000" w:themeColor="text1"/>
          <w:sz w:val="24"/>
          <w:szCs w:val="24"/>
          <w:vertAlign w:val="superscript"/>
        </w:rPr>
        <w:t>&amp;1</w:t>
      </w:r>
      <w:r w:rsidRPr="00F519B4">
        <w:rPr>
          <w:color w:val="000000" w:themeColor="text1"/>
          <w:sz w:val="24"/>
          <w:szCs w:val="24"/>
        </w:rPr>
        <w:t xml:space="preserve"> Combined groups due to a small number of in women aged 20-&lt;25 years under the paternal age of &gt;=35 years (0 events in 2 participants)</w:t>
      </w:r>
    </w:p>
    <w:p w14:paraId="48C709E7" w14:textId="77777777" w:rsidR="00836661" w:rsidRPr="00F519B4" w:rsidRDefault="00836661" w:rsidP="004F55C5">
      <w:pPr>
        <w:spacing w:before="0" w:beforeAutospacing="0"/>
        <w:rPr>
          <w:color w:val="000000" w:themeColor="text1"/>
          <w:sz w:val="24"/>
          <w:szCs w:val="24"/>
        </w:rPr>
      </w:pPr>
      <w:r w:rsidRPr="00F519B4">
        <w:rPr>
          <w:color w:val="000000" w:themeColor="text1"/>
          <w:sz w:val="24"/>
          <w:szCs w:val="24"/>
          <w:vertAlign w:val="superscript"/>
        </w:rPr>
        <w:t>&amp;2</w:t>
      </w:r>
      <w:r w:rsidRPr="00F519B4">
        <w:rPr>
          <w:color w:val="000000" w:themeColor="text1"/>
          <w:sz w:val="24"/>
          <w:szCs w:val="24"/>
        </w:rPr>
        <w:t xml:space="preserve"> Combined groups due to a small number of in women aged 40-47 years under the paternal age of &lt;35 years (2 events in 5 participants)</w:t>
      </w:r>
    </w:p>
    <w:p w14:paraId="2E2DE6AC" w14:textId="77777777" w:rsidR="008D14B4" w:rsidRPr="00F519B4" w:rsidRDefault="008D14B4" w:rsidP="00181BE7">
      <w:pPr>
        <w:spacing w:before="0" w:beforeAutospacing="0"/>
        <w:rPr>
          <w:color w:val="000000" w:themeColor="text1"/>
          <w:sz w:val="24"/>
          <w:szCs w:val="24"/>
        </w:rPr>
      </w:pPr>
    </w:p>
    <w:p w14:paraId="1EAF6C94" w14:textId="77777777" w:rsidR="008D14B4" w:rsidRPr="00F519B4" w:rsidRDefault="008D14B4" w:rsidP="00181BE7">
      <w:pPr>
        <w:spacing w:before="0" w:beforeAutospacing="0"/>
        <w:rPr>
          <w:color w:val="000000" w:themeColor="text1"/>
          <w:sz w:val="24"/>
          <w:szCs w:val="24"/>
        </w:rPr>
      </w:pPr>
    </w:p>
    <w:p w14:paraId="3B7CC157" w14:textId="71A0AA70" w:rsidR="002B2FDC" w:rsidRPr="00F519B4" w:rsidRDefault="00836661" w:rsidP="00181BE7">
      <w:pPr>
        <w:spacing w:before="0" w:beforeAutospacing="0"/>
        <w:rPr>
          <w:rFonts w:eastAsiaTheme="minorEastAsia"/>
          <w:color w:val="000000" w:themeColor="text1"/>
          <w:sz w:val="24"/>
          <w:szCs w:val="24"/>
        </w:rPr>
      </w:pPr>
      <w:r w:rsidRPr="00F519B4">
        <w:rPr>
          <w:b/>
          <w:bCs/>
          <w:color w:val="000000" w:themeColor="text1"/>
          <w:sz w:val="24"/>
          <w:szCs w:val="24"/>
        </w:rPr>
        <w:br w:type="page"/>
      </w:r>
    </w:p>
    <w:p w14:paraId="008436F7" w14:textId="15301E01" w:rsidR="0066094B" w:rsidRPr="00F519B4" w:rsidRDefault="0066094B" w:rsidP="00181BE7">
      <w:pPr>
        <w:spacing w:before="0" w:beforeAutospacing="0"/>
        <w:rPr>
          <w:color w:val="000000" w:themeColor="text1"/>
          <w:sz w:val="24"/>
          <w:szCs w:val="24"/>
          <w:lang w:bidi="ar"/>
        </w:rPr>
        <w:sectPr w:rsidR="0066094B" w:rsidRPr="00F519B4" w:rsidSect="00FE790E">
          <w:footerReference w:type="even" r:id="rId6"/>
          <w:footerReference w:type="default" r:id="rId7"/>
          <w:pgSz w:w="16838" w:h="11906" w:orient="landscape"/>
          <w:pgMar w:top="1440" w:right="1800" w:bottom="1440" w:left="1800" w:header="851" w:footer="992" w:gutter="0"/>
          <w:cols w:space="425"/>
          <w:docGrid w:linePitch="360"/>
        </w:sectPr>
      </w:pPr>
    </w:p>
    <w:p w14:paraId="6B3D50DC" w14:textId="4C8E2F50" w:rsidR="009F4097" w:rsidRDefault="009F4097" w:rsidP="004F55C5">
      <w:pPr>
        <w:spacing w:before="0" w:beforeAutospacing="0"/>
        <w:jc w:val="center"/>
        <w:rPr>
          <w:color w:val="000000" w:themeColor="text1"/>
          <w:sz w:val="24"/>
          <w:szCs w:val="24"/>
          <w:lang w:val="en-GB"/>
        </w:rPr>
      </w:pPr>
      <w:r w:rsidRPr="00E117F3">
        <w:rPr>
          <w:color w:val="000000" w:themeColor="text1"/>
          <w:sz w:val="24"/>
          <w:szCs w:val="24"/>
          <w:lang w:val="en-GB"/>
        </w:rPr>
        <w:lastRenderedPageBreak/>
        <w:t>[“</w:t>
      </w:r>
      <w:proofErr w:type="spellStart"/>
      <w:r w:rsidR="0085704E" w:rsidRPr="00E117F3">
        <w:rPr>
          <w:color w:val="000000" w:themeColor="text1"/>
          <w:sz w:val="24"/>
          <w:szCs w:val="24"/>
          <w:lang w:val="en-GB"/>
        </w:rPr>
        <w:t>Suppl</w:t>
      </w:r>
      <w:proofErr w:type="spellEnd"/>
      <w:r w:rsidR="0085704E" w:rsidRPr="00E117F3">
        <w:rPr>
          <w:color w:val="000000" w:themeColor="text1"/>
          <w:sz w:val="24"/>
          <w:szCs w:val="24"/>
          <w:lang w:val="en-GB"/>
        </w:rPr>
        <w:t xml:space="preserve"> </w:t>
      </w:r>
      <w:r w:rsidRPr="00E117F3">
        <w:rPr>
          <w:color w:val="000000" w:themeColor="text1"/>
          <w:sz w:val="24"/>
          <w:szCs w:val="24"/>
          <w:lang w:val="en-GB"/>
        </w:rPr>
        <w:t xml:space="preserve">Table </w:t>
      </w:r>
      <w:r w:rsidR="002F4ABA" w:rsidRPr="00E117F3">
        <w:rPr>
          <w:color w:val="000000" w:themeColor="text1"/>
          <w:sz w:val="24"/>
          <w:szCs w:val="24"/>
          <w:lang w:val="en-GB"/>
        </w:rPr>
        <w:t>X</w:t>
      </w:r>
      <w:r w:rsidRPr="00E117F3">
        <w:rPr>
          <w:color w:val="000000" w:themeColor="text1"/>
          <w:sz w:val="24"/>
          <w:szCs w:val="24"/>
          <w:lang w:val="en-GB"/>
        </w:rPr>
        <w:t xml:space="preserve"> Female Characteristics” is only for reviewers</w:t>
      </w:r>
      <w:r w:rsidR="00B41533">
        <w:rPr>
          <w:color w:val="000000" w:themeColor="text1"/>
          <w:sz w:val="24"/>
          <w:szCs w:val="24"/>
          <w:lang w:val="en-GB"/>
        </w:rPr>
        <w:t xml:space="preserve"> to use</w:t>
      </w:r>
      <w:r w:rsidRPr="00E117F3">
        <w:rPr>
          <w:color w:val="000000" w:themeColor="text1"/>
          <w:sz w:val="24"/>
          <w:szCs w:val="24"/>
          <w:lang w:val="en-GB"/>
        </w:rPr>
        <w:t>, not included in the manuscript</w:t>
      </w:r>
      <w:r w:rsidR="001601BB" w:rsidRPr="00E117F3">
        <w:rPr>
          <w:color w:val="000000" w:themeColor="text1"/>
          <w:sz w:val="24"/>
          <w:szCs w:val="24"/>
          <w:lang w:val="en-GB"/>
        </w:rPr>
        <w:t>]</w:t>
      </w:r>
      <w:r w:rsidRPr="00E117F3">
        <w:rPr>
          <w:color w:val="000000" w:themeColor="text1"/>
          <w:sz w:val="24"/>
          <w:szCs w:val="24"/>
          <w:lang w:val="en-GB"/>
        </w:rPr>
        <w:t xml:space="preserve"> </w:t>
      </w:r>
    </w:p>
    <w:p w14:paraId="7BEBA680" w14:textId="77777777" w:rsidR="00E117F3" w:rsidRDefault="00E117F3" w:rsidP="004F55C5">
      <w:pPr>
        <w:spacing w:before="0" w:beforeAutospacing="0"/>
        <w:jc w:val="center"/>
        <w:rPr>
          <w:color w:val="000000" w:themeColor="text1"/>
          <w:sz w:val="24"/>
          <w:szCs w:val="24"/>
          <w:lang w:val="en-GB"/>
        </w:rPr>
      </w:pPr>
    </w:p>
    <w:p w14:paraId="2F08B9F8" w14:textId="77777777" w:rsidR="00E117F3" w:rsidRPr="00E117F3" w:rsidRDefault="00E117F3" w:rsidP="004F55C5">
      <w:pPr>
        <w:spacing w:before="0" w:beforeAutospacing="0"/>
        <w:jc w:val="center"/>
        <w:rPr>
          <w:color w:val="000000" w:themeColor="text1"/>
          <w:sz w:val="24"/>
          <w:szCs w:val="24"/>
          <w:lang w:val="en-GB"/>
        </w:rPr>
      </w:pPr>
    </w:p>
    <w:p w14:paraId="2A53EB6E" w14:textId="145B040E" w:rsidR="009F4097" w:rsidRPr="00F519B4" w:rsidRDefault="002F4ABA" w:rsidP="004F55C5">
      <w:pPr>
        <w:spacing w:before="0" w:beforeAutospacing="0"/>
        <w:jc w:val="center"/>
        <w:rPr>
          <w:b/>
          <w:bCs/>
          <w:color w:val="000000" w:themeColor="text1"/>
          <w:sz w:val="24"/>
          <w:szCs w:val="24"/>
          <w:lang w:val="en-GB"/>
        </w:rPr>
      </w:pPr>
      <w:r>
        <w:rPr>
          <w:b/>
          <w:bCs/>
          <w:color w:val="000000" w:themeColor="text1"/>
          <w:sz w:val="24"/>
          <w:szCs w:val="24"/>
          <w:lang w:val="en-GB"/>
        </w:rPr>
        <w:t xml:space="preserve">Supp </w:t>
      </w:r>
      <w:r w:rsidR="009F4097" w:rsidRPr="00F519B4">
        <w:rPr>
          <w:b/>
          <w:bCs/>
          <w:color w:val="000000" w:themeColor="text1"/>
          <w:sz w:val="24"/>
          <w:szCs w:val="24"/>
          <w:lang w:val="en-GB"/>
        </w:rPr>
        <w:t xml:space="preserve">Table </w:t>
      </w:r>
      <w:r>
        <w:rPr>
          <w:b/>
          <w:bCs/>
          <w:color w:val="000000" w:themeColor="text1"/>
          <w:sz w:val="24"/>
          <w:szCs w:val="24"/>
          <w:lang w:val="en-GB"/>
        </w:rPr>
        <w:t>X</w:t>
      </w:r>
      <w:r w:rsidR="009F4097" w:rsidRPr="00F519B4">
        <w:rPr>
          <w:b/>
          <w:bCs/>
          <w:color w:val="000000" w:themeColor="text1"/>
          <w:sz w:val="24"/>
          <w:szCs w:val="24"/>
          <w:lang w:val="en-GB"/>
        </w:rPr>
        <w:t>.  Characteristics of female participants: AMCHS, China</w:t>
      </w:r>
    </w:p>
    <w:p w14:paraId="707BA25D" w14:textId="77777777" w:rsidR="009F4097" w:rsidRPr="00F519B4" w:rsidRDefault="009F4097" w:rsidP="004F55C5">
      <w:pPr>
        <w:spacing w:before="0" w:beforeAutospacing="0"/>
        <w:jc w:val="center"/>
        <w:rPr>
          <w:b/>
          <w:bCs/>
          <w:color w:val="000000" w:themeColor="text1"/>
          <w:sz w:val="24"/>
          <w:szCs w:val="24"/>
          <w:lang w:val="en-GB"/>
        </w:rPr>
      </w:pPr>
    </w:p>
    <w:tbl>
      <w:tblPr>
        <w:tblW w:w="5183" w:type="pct"/>
        <w:tblInd w:w="-284" w:type="dxa"/>
        <w:tblLayout w:type="fixed"/>
        <w:tblLook w:val="04A0" w:firstRow="1" w:lastRow="0" w:firstColumn="1" w:lastColumn="0" w:noHBand="0" w:noVBand="1"/>
      </w:tblPr>
      <w:tblGrid>
        <w:gridCol w:w="2300"/>
        <w:gridCol w:w="840"/>
        <w:gridCol w:w="730"/>
        <w:gridCol w:w="488"/>
        <w:gridCol w:w="853"/>
        <w:gridCol w:w="840"/>
        <w:gridCol w:w="243"/>
        <w:gridCol w:w="840"/>
        <w:gridCol w:w="820"/>
        <w:gridCol w:w="236"/>
        <w:gridCol w:w="32"/>
        <w:gridCol w:w="284"/>
        <w:gridCol w:w="850"/>
      </w:tblGrid>
      <w:tr w:rsidR="004B6429" w:rsidRPr="004B6429" w14:paraId="1C37D7D3" w14:textId="77777777" w:rsidTr="004B6429">
        <w:trPr>
          <w:trHeight w:val="634"/>
        </w:trPr>
        <w:tc>
          <w:tcPr>
            <w:tcW w:w="122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0CDF5" w14:textId="77777777" w:rsidR="009F4097" w:rsidRPr="00F519B4" w:rsidRDefault="009F4097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39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9BA19BA" w14:textId="77777777" w:rsidR="009F4097" w:rsidRPr="00F519B4" w:rsidRDefault="009F4097" w:rsidP="00181BE7">
            <w:pPr>
              <w:spacing w:before="0" w:beforeAutospacing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b/>
                <w:bCs/>
                <w:color w:val="000000" w:themeColor="text1"/>
                <w:sz w:val="24"/>
                <w:szCs w:val="24"/>
                <w:lang w:val="en-GB"/>
              </w:rPr>
              <w:t>All participants</w:t>
            </w:r>
          </w:p>
        </w:tc>
        <w:tc>
          <w:tcPr>
            <w:tcW w:w="26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9D9BA" w14:textId="77777777" w:rsidR="009F4097" w:rsidRPr="00F519B4" w:rsidRDefault="009F4097" w:rsidP="00181BE7">
            <w:pPr>
              <w:spacing w:before="0" w:beforeAutospacing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905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4A2704B" w14:textId="60A0C7A9" w:rsidR="009F4097" w:rsidRPr="00F519B4" w:rsidRDefault="009F4097" w:rsidP="00181BE7">
            <w:pPr>
              <w:spacing w:before="0" w:beforeAutospacing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proofErr w:type="gramStart"/>
            <w:r w:rsidRPr="00F519B4">
              <w:rPr>
                <w:b/>
                <w:bCs/>
                <w:color w:val="000000" w:themeColor="text1"/>
                <w:sz w:val="24"/>
                <w:szCs w:val="24"/>
                <w:lang w:val="en-GB"/>
              </w:rPr>
              <w:t>Implantation</w:t>
            </w:r>
            <w:proofErr w:type="gramEnd"/>
            <w:r w:rsidRPr="00F519B4">
              <w:rPr>
                <w:b/>
                <w:bCs/>
                <w:color w:val="000000" w:themeColor="text1"/>
                <w:sz w:val="24"/>
                <w:szCs w:val="24"/>
                <w:lang w:val="en-GB"/>
              </w:rPr>
              <w:t xml:space="preserve"> succeed</w:t>
            </w:r>
          </w:p>
        </w:tc>
        <w:tc>
          <w:tcPr>
            <w:tcW w:w="13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A97CE" w14:textId="77777777" w:rsidR="009F4097" w:rsidRPr="00F519B4" w:rsidRDefault="009F4097" w:rsidP="00181BE7">
            <w:pPr>
              <w:spacing w:before="0" w:beforeAutospacing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030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F5E9A45" w14:textId="77777777" w:rsidR="009F4097" w:rsidRPr="00F519B4" w:rsidRDefault="009F4097" w:rsidP="00181BE7">
            <w:pPr>
              <w:spacing w:before="0" w:beforeAutospacing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b/>
                <w:bCs/>
                <w:color w:val="000000" w:themeColor="text1"/>
                <w:sz w:val="24"/>
                <w:szCs w:val="24"/>
                <w:lang w:val="en-GB"/>
              </w:rPr>
              <w:t>Implantation failure</w:t>
            </w:r>
          </w:p>
        </w:tc>
        <w:tc>
          <w:tcPr>
            <w:tcW w:w="152" w:type="pc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5B511A23" w14:textId="77777777" w:rsidR="009F4097" w:rsidRPr="00F519B4" w:rsidRDefault="009F4097" w:rsidP="00181BE7">
            <w:pPr>
              <w:spacing w:before="0" w:beforeAutospacing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49F15" w14:textId="77777777" w:rsidR="009F4097" w:rsidRPr="00F519B4" w:rsidRDefault="009F4097" w:rsidP="00181BE7">
            <w:pPr>
              <w:spacing w:before="0" w:beforeAutospacing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ED6EF8" w:rsidRPr="00DD341C" w14:paraId="69AA2CC2" w14:textId="77777777" w:rsidTr="00F519B4">
        <w:trPr>
          <w:trHeight w:val="629"/>
        </w:trPr>
        <w:tc>
          <w:tcPr>
            <w:tcW w:w="122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55F8269" w14:textId="77777777" w:rsidR="009F4097" w:rsidRPr="00F519B4" w:rsidRDefault="009F4097" w:rsidP="00181BE7">
            <w:pPr>
              <w:spacing w:before="0" w:beforeAutospacing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b/>
                <w:bCs/>
                <w:color w:val="000000" w:themeColor="text1"/>
                <w:sz w:val="24"/>
                <w:szCs w:val="24"/>
                <w:lang w:val="en-GB"/>
              </w:rPr>
              <w:t>Variable</w:t>
            </w:r>
          </w:p>
        </w:tc>
        <w:tc>
          <w:tcPr>
            <w:tcW w:w="839" w:type="pct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C1AB7EE" w14:textId="77777777" w:rsidR="009F4097" w:rsidRPr="00F519B4" w:rsidRDefault="009F4097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N=1910 (%)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80F11BC" w14:textId="77777777" w:rsidR="009F4097" w:rsidRPr="00F519B4" w:rsidRDefault="009F4097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905" w:type="pct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5281ED5" w14:textId="77777777" w:rsidR="009F4097" w:rsidRPr="00F519B4" w:rsidRDefault="009F4097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n= 1175 (%)</w:t>
            </w:r>
          </w:p>
        </w:tc>
        <w:tc>
          <w:tcPr>
            <w:tcW w:w="13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F339A6F" w14:textId="77777777" w:rsidR="009F4097" w:rsidRPr="00F519B4" w:rsidRDefault="009F4097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030" w:type="pct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9B871FB" w14:textId="77777777" w:rsidR="009F4097" w:rsidRPr="00F519B4" w:rsidRDefault="009F4097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n= 735(%)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63F9AC55" w14:textId="77777777" w:rsidR="009F4097" w:rsidRPr="00F519B4" w:rsidRDefault="009F4097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C552645" w14:textId="77777777" w:rsidR="009F4097" w:rsidRPr="00F519B4" w:rsidRDefault="009F4097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P</w:t>
            </w:r>
            <w:r w:rsidRPr="00F519B4">
              <w:rPr>
                <w:color w:val="000000" w:themeColor="text1"/>
                <w:kern w:val="2"/>
                <w:sz w:val="24"/>
                <w:szCs w:val="24"/>
                <w:vertAlign w:val="superscript"/>
              </w:rPr>
              <w:t>†</w:t>
            </w:r>
          </w:p>
        </w:tc>
      </w:tr>
      <w:tr w:rsidR="00ED6EF8" w:rsidRPr="00DD341C" w14:paraId="780530AF" w14:textId="77777777" w:rsidTr="00F519B4">
        <w:trPr>
          <w:trHeight w:val="486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40CE2" w14:textId="77777777" w:rsidR="009F4097" w:rsidRPr="00F519B4" w:rsidRDefault="009F4097" w:rsidP="00181BE7">
            <w:pPr>
              <w:spacing w:before="0" w:beforeAutospacing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b/>
                <w:bCs/>
                <w:color w:val="000000" w:themeColor="text1"/>
                <w:sz w:val="24"/>
                <w:szCs w:val="24"/>
                <w:lang w:val="en-GB"/>
              </w:rPr>
              <w:t>Age (mean, SD)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EFDFD" w14:textId="77777777" w:rsidR="009F4097" w:rsidRPr="00F519B4" w:rsidRDefault="009F4097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rFonts w:eastAsiaTheme="minorEastAsia"/>
                <w:color w:val="000000" w:themeColor="text1"/>
                <w:sz w:val="24"/>
                <w:szCs w:val="24"/>
                <w:lang w:val="en-GB"/>
              </w:rPr>
              <w:t>30.91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29C1D" w14:textId="77777777" w:rsidR="009F4097" w:rsidRPr="00F519B4" w:rsidRDefault="009F4097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rFonts w:eastAsiaTheme="minorEastAsia"/>
                <w:color w:val="000000" w:themeColor="text1"/>
                <w:sz w:val="24"/>
                <w:szCs w:val="24"/>
                <w:lang w:val="en-GB"/>
              </w:rPr>
              <w:t>4.30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BF022" w14:textId="77777777" w:rsidR="009F4097" w:rsidRPr="00F519B4" w:rsidRDefault="009F4097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81BE5" w14:textId="77777777" w:rsidR="009F4097" w:rsidRPr="00F519B4" w:rsidRDefault="009F4097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rFonts w:eastAsiaTheme="minorEastAsia"/>
                <w:color w:val="000000" w:themeColor="text1"/>
                <w:sz w:val="24"/>
                <w:szCs w:val="24"/>
                <w:lang w:val="en-GB"/>
              </w:rPr>
              <w:t>30.31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30E55" w14:textId="77777777" w:rsidR="009F4097" w:rsidRPr="00F519B4" w:rsidRDefault="009F4097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rFonts w:eastAsiaTheme="minorEastAsia"/>
                <w:color w:val="000000" w:themeColor="text1"/>
                <w:sz w:val="24"/>
                <w:szCs w:val="24"/>
                <w:lang w:val="en-GB"/>
              </w:rPr>
              <w:t>4.13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9D389" w14:textId="77777777" w:rsidR="009F4097" w:rsidRPr="00F519B4" w:rsidRDefault="009F4097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4DD9A" w14:textId="77777777" w:rsidR="009F4097" w:rsidRPr="00F519B4" w:rsidRDefault="009F4097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rFonts w:eastAsiaTheme="minorEastAsia"/>
                <w:color w:val="000000" w:themeColor="text1"/>
                <w:sz w:val="24"/>
                <w:szCs w:val="24"/>
                <w:lang w:val="en-GB"/>
              </w:rPr>
              <w:t>31.80</w:t>
            </w:r>
          </w:p>
        </w:tc>
        <w:tc>
          <w:tcPr>
            <w:tcW w:w="58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62494" w14:textId="77777777" w:rsidR="009F4097" w:rsidRPr="00F519B4" w:rsidRDefault="009F4097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rFonts w:eastAsiaTheme="minorEastAsia"/>
                <w:color w:val="000000" w:themeColor="text1"/>
                <w:sz w:val="24"/>
                <w:szCs w:val="24"/>
                <w:lang w:val="en-GB"/>
              </w:rPr>
              <w:t>4.70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62520" w14:textId="77777777" w:rsidR="009F4097" w:rsidRPr="00F519B4" w:rsidRDefault="009F4097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FAEA8F" w14:textId="1A6B9F91" w:rsidR="009F4097" w:rsidRPr="00F519B4" w:rsidRDefault="009F4097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rFonts w:hint="eastAsia"/>
                <w:color w:val="000000" w:themeColor="text1"/>
                <w:sz w:val="24"/>
                <w:szCs w:val="24"/>
                <w:lang w:val="en-GB"/>
              </w:rPr>
              <w:t>＜</w:t>
            </w: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0.001</w:t>
            </w:r>
          </w:p>
        </w:tc>
      </w:tr>
      <w:tr w:rsidR="00ED6EF8" w:rsidRPr="00DD341C" w14:paraId="205964E6" w14:textId="77777777" w:rsidTr="00F519B4">
        <w:trPr>
          <w:trHeight w:val="93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9A760" w14:textId="77777777" w:rsidR="009F4097" w:rsidRPr="00F519B4" w:rsidRDefault="009F4097" w:rsidP="00181BE7">
            <w:pPr>
              <w:spacing w:before="0" w:beforeAutospacing="0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0" w:name="OLE_LINK1" w:colFirst="2" w:colLast="2"/>
            <w:r w:rsidRPr="00F519B4">
              <w:rPr>
                <w:b/>
                <w:bCs/>
                <w:color w:val="000000" w:themeColor="text1"/>
                <w:sz w:val="24"/>
                <w:szCs w:val="24"/>
                <w:lang w:val="en-GB"/>
              </w:rPr>
              <w:t>Educational Level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70D2E" w14:textId="77777777" w:rsidR="009F4097" w:rsidRPr="00F519B4" w:rsidRDefault="009F4097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16890" w14:textId="77777777" w:rsidR="009F4097" w:rsidRPr="00F519B4" w:rsidRDefault="009F4097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547C3" w14:textId="77777777" w:rsidR="009F4097" w:rsidRPr="00F519B4" w:rsidRDefault="009F4097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EC974" w14:textId="77777777" w:rsidR="009F4097" w:rsidRPr="00F519B4" w:rsidRDefault="009F4097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310CC" w14:textId="77777777" w:rsidR="009F4097" w:rsidRPr="00F519B4" w:rsidRDefault="009F4097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86204" w14:textId="77777777" w:rsidR="009F4097" w:rsidRPr="00F519B4" w:rsidRDefault="009F4097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C4F4B7" w14:textId="77777777" w:rsidR="009F4097" w:rsidRPr="00F519B4" w:rsidRDefault="009F4097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CF256" w14:textId="77777777" w:rsidR="009F4097" w:rsidRPr="00F519B4" w:rsidRDefault="009F4097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9AF9F" w14:textId="77777777" w:rsidR="009F4097" w:rsidRPr="00F519B4" w:rsidRDefault="009F4097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3538E" w14:textId="77777777" w:rsidR="009F4097" w:rsidRPr="00F519B4" w:rsidRDefault="009F4097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0F6C08E8" w14:textId="77777777" w:rsidTr="00F519B4">
        <w:trPr>
          <w:trHeight w:val="73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09E21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bookmarkStart w:id="1" w:name="OLE_LINK6"/>
            <w:bookmarkStart w:id="2" w:name="_Hlk102842083"/>
            <w:bookmarkEnd w:id="0"/>
            <w:r w:rsidRPr="00F519B4">
              <w:rPr>
                <w:color w:val="000000" w:themeColor="text1"/>
                <w:sz w:val="24"/>
                <w:szCs w:val="24"/>
              </w:rPr>
              <w:t>University MSc or PhD</w:t>
            </w:r>
            <w:bookmarkEnd w:id="1"/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F11E9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127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EDAC7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6.6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AE8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569D4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83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9B1CD" w14:textId="39F02E7A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7.1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6B967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3532D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44</w:t>
            </w:r>
          </w:p>
          <w:p w14:paraId="608AA602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F9190" w14:textId="4E33DDC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6.0 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01E4C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73369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rFonts w:eastAsiaTheme="minorEastAsia"/>
                <w:color w:val="000000" w:themeColor="text1"/>
                <w:sz w:val="24"/>
                <w:szCs w:val="24"/>
                <w:lang w:val="en-GB"/>
              </w:rPr>
              <w:t>0.440</w:t>
            </w:r>
          </w:p>
        </w:tc>
      </w:tr>
      <w:tr w:rsidR="0060162A" w:rsidRPr="00DD341C" w14:paraId="5218A6EE" w14:textId="77777777" w:rsidTr="00F519B4">
        <w:trPr>
          <w:trHeight w:val="73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9E63E1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University first degree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A8009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540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EB62E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28.3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5FE58C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5CF5F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337</w:t>
            </w:r>
          </w:p>
          <w:p w14:paraId="0A217377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74AC3" w14:textId="36D004DE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28.7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BECF5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E7634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203</w:t>
            </w:r>
          </w:p>
        </w:tc>
        <w:tc>
          <w:tcPr>
            <w:tcW w:w="58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A984D4" w14:textId="65578FDD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27.6 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98DFC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8D5A2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1B168FEB" w14:textId="77777777" w:rsidTr="00F519B4">
        <w:trPr>
          <w:trHeight w:val="73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8D4B3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3-year Diploma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4A182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512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4C0D5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26.8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68599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FE65F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306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58F4B" w14:textId="6B36FB9B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26.0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726B7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4E545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206</w:t>
            </w:r>
          </w:p>
        </w:tc>
        <w:tc>
          <w:tcPr>
            <w:tcW w:w="58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C30AE" w14:textId="375F5FD9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28.0 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447EC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47F1DE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66E826C3" w14:textId="77777777" w:rsidTr="00F519B4">
        <w:trPr>
          <w:trHeight w:val="73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BDBAC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 xml:space="preserve">High School/ Secondary </w:t>
            </w:r>
            <w:r w:rsidRPr="00F519B4">
              <w:rPr>
                <w:color w:val="000000" w:themeColor="text1"/>
                <w:sz w:val="24"/>
                <w:szCs w:val="24"/>
              </w:rPr>
              <w:t xml:space="preserve">technical </w:t>
            </w: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School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74341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331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EBF26D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17.3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002F5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E5628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191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C1E9E" w14:textId="60ECC918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16.3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F3DF5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8C070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140</w:t>
            </w:r>
          </w:p>
        </w:tc>
        <w:tc>
          <w:tcPr>
            <w:tcW w:w="58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2B70C4" w14:textId="76EB7F92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19.0 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1CE24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E2B18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2919F798" w14:textId="77777777" w:rsidTr="00F519B4">
        <w:trPr>
          <w:trHeight w:val="73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3E805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F519B4">
              <w:rPr>
                <w:rFonts w:eastAsia="Times New Roman"/>
                <w:color w:val="000000" w:themeColor="text1"/>
                <w:sz w:val="24"/>
                <w:szCs w:val="24"/>
              </w:rPr>
              <w:t>Junior high school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8F835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372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6F4C6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19.5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942DF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730EA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238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C5AEB" w14:textId="438A0CC9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20.3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8E861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78025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134</w:t>
            </w:r>
          </w:p>
        </w:tc>
        <w:tc>
          <w:tcPr>
            <w:tcW w:w="58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BDA0B" w14:textId="2219418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18.2 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8A03A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7AECE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453B813B" w14:textId="77777777" w:rsidTr="00F519B4">
        <w:trPr>
          <w:trHeight w:val="73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C4521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Primary school or below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4E4B1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36551C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6BE1ED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6F0E7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16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4A369" w14:textId="3DF3AEF6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 xml:space="preserve">1.4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DD6A7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08088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  <w:tc>
          <w:tcPr>
            <w:tcW w:w="58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E6A1" w14:textId="488BE1D1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 xml:space="preserve">0.8 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F86AD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E9309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440A6AD5" w14:textId="77777777" w:rsidTr="00F519B4">
        <w:trPr>
          <w:trHeight w:val="93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9A0C8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  <w:t xml:space="preserve">missing </w:t>
            </w: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*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9E529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91AD4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</w:rPr>
              <w:t>0.3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7150C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F6BFD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EA1B4" w14:textId="3962EF96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 xml:space="preserve">0.3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E333C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D04B28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58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00683" w14:textId="238E0D1C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 xml:space="preserve">0.3 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6A649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5F811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</w:p>
        </w:tc>
      </w:tr>
      <w:bookmarkEnd w:id="2"/>
      <w:tr w:rsidR="0060162A" w:rsidRPr="00DD341C" w14:paraId="6CD37444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1523B" w14:textId="77777777" w:rsidR="0060162A" w:rsidRPr="00F519B4" w:rsidRDefault="0060162A" w:rsidP="00181BE7">
            <w:pPr>
              <w:spacing w:before="0" w:beforeAutospacing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en-GB"/>
              </w:rPr>
              <w:t>Lifestyles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C8E01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09DC6" w14:textId="77777777" w:rsidR="0060162A" w:rsidRPr="00F519B4" w:rsidRDefault="0060162A" w:rsidP="00181BE7">
            <w:pPr>
              <w:spacing w:before="0" w:beforeAutospacing="0"/>
              <w:jc w:val="center"/>
              <w:textAlignment w:val="top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16D80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2A6A8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06F18" w14:textId="1A3DCCEF" w:rsidR="0060162A" w:rsidRPr="00F519B4" w:rsidRDefault="0060162A" w:rsidP="00181BE7">
            <w:pPr>
              <w:spacing w:before="0" w:beforeAutospacing="0"/>
              <w:jc w:val="center"/>
              <w:textAlignment w:val="top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2D36B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598B3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FC2ED" w14:textId="385E71BA" w:rsidR="0060162A" w:rsidRPr="00F519B4" w:rsidRDefault="0060162A" w:rsidP="00181BE7">
            <w:pPr>
              <w:spacing w:before="0" w:beforeAutospacing="0"/>
              <w:jc w:val="center"/>
              <w:textAlignment w:val="top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5C4E8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FD036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24FAE640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04DF1" w14:textId="77777777" w:rsidR="0060162A" w:rsidRPr="00F519B4" w:rsidRDefault="0060162A" w:rsidP="00181BE7">
            <w:pPr>
              <w:spacing w:before="0" w:beforeAutospacing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519B4">
              <w:rPr>
                <w:b/>
                <w:bCs/>
                <w:color w:val="000000" w:themeColor="text1"/>
                <w:sz w:val="24"/>
                <w:szCs w:val="24"/>
                <w:lang w:val="en-GB"/>
              </w:rPr>
              <w:t>Smoking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AC5FA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A0733" w14:textId="77777777" w:rsidR="0060162A" w:rsidRPr="00F519B4" w:rsidRDefault="0060162A" w:rsidP="00181BE7">
            <w:pPr>
              <w:spacing w:before="0" w:beforeAutospacing="0"/>
              <w:jc w:val="center"/>
              <w:textAlignment w:val="top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30146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4BAC9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EA17E" w14:textId="1E884F1A" w:rsidR="0060162A" w:rsidRPr="00F519B4" w:rsidRDefault="0060162A" w:rsidP="00181BE7">
            <w:pPr>
              <w:spacing w:before="0" w:beforeAutospacing="0"/>
              <w:jc w:val="center"/>
              <w:textAlignment w:val="top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60489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8EA97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C6F21" w14:textId="4FEBA791" w:rsidR="0060162A" w:rsidRPr="00F519B4" w:rsidRDefault="0060162A" w:rsidP="00181BE7">
            <w:pPr>
              <w:spacing w:before="0" w:beforeAutospacing="0"/>
              <w:jc w:val="center"/>
              <w:textAlignment w:val="top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041BE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7007E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00843315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FDE1F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Never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91FEF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1763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AD10A" w14:textId="77777777" w:rsidR="0060162A" w:rsidRPr="00F519B4" w:rsidRDefault="0060162A" w:rsidP="00181BE7">
            <w:pPr>
              <w:spacing w:before="0" w:beforeAutospacing="0"/>
              <w:jc w:val="center"/>
              <w:textAlignment w:val="top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bidi="ar"/>
              </w:rPr>
              <w:t>92.3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2255D4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3A71F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1083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F0277" w14:textId="01D51143" w:rsidR="0060162A" w:rsidRPr="00F519B4" w:rsidRDefault="0060162A" w:rsidP="00181BE7">
            <w:pPr>
              <w:spacing w:before="0" w:beforeAutospacing="0"/>
              <w:jc w:val="center"/>
              <w:textAlignment w:val="top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92.2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E5D89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6FD21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680</w:t>
            </w:r>
          </w:p>
        </w:tc>
        <w:tc>
          <w:tcPr>
            <w:tcW w:w="58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9A2D9" w14:textId="6603ED23" w:rsidR="0060162A" w:rsidRPr="00F519B4" w:rsidRDefault="0060162A" w:rsidP="00181BE7">
            <w:pPr>
              <w:spacing w:before="0" w:beforeAutospacing="0"/>
              <w:jc w:val="center"/>
              <w:textAlignment w:val="top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92.5 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919BA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CC592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rFonts w:eastAsiaTheme="minorEastAsia"/>
                <w:color w:val="000000" w:themeColor="text1"/>
                <w:sz w:val="24"/>
                <w:szCs w:val="24"/>
                <w:lang w:val="en-GB"/>
              </w:rPr>
              <w:t>0.407</w:t>
            </w:r>
          </w:p>
        </w:tc>
      </w:tr>
      <w:tr w:rsidR="0060162A" w:rsidRPr="00DD341C" w14:paraId="499CDD54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85337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Formerly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D53B9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1D759" w14:textId="13187863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5.2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F1D77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A378B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56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1BD1E" w14:textId="3FAD419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4.8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0F7D9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11267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58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BD9B3" w14:textId="74BA2195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5.9 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B9187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9AB84B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17DC9DFE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3AF51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  <w:t>Missing data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97B10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  <w:t>48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82D6F9" w14:textId="77777777" w:rsidR="0060162A" w:rsidRPr="00F519B4" w:rsidRDefault="0060162A" w:rsidP="00181BE7">
            <w:pPr>
              <w:spacing w:before="0" w:beforeAutospacing="0"/>
              <w:jc w:val="center"/>
              <w:textAlignment w:val="top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  <w:t>2.5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DF735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1838B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  <w:t>36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05CCA" w14:textId="23A74844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bookmarkStart w:id="3" w:name="OLE_LINK10"/>
            <w:r>
              <w:rPr>
                <w:rFonts w:hint="eastAsia"/>
                <w:color w:val="000000"/>
              </w:rPr>
              <w:t xml:space="preserve">3.1 </w:t>
            </w:r>
            <w:bookmarkEnd w:id="3"/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47D6F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CF32C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  <w:t>12</w:t>
            </w:r>
          </w:p>
        </w:tc>
        <w:tc>
          <w:tcPr>
            <w:tcW w:w="58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9D5C0" w14:textId="70AEBBC1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1.6 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9D667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231B58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151594A2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5D466" w14:textId="77777777" w:rsidR="0060162A" w:rsidRPr="00F519B4" w:rsidRDefault="0060162A" w:rsidP="00181BE7">
            <w:pPr>
              <w:spacing w:before="0" w:beforeAutospacing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b/>
                <w:bCs/>
                <w:color w:val="000000" w:themeColor="text1"/>
                <w:sz w:val="24"/>
                <w:szCs w:val="24"/>
                <w:lang w:val="en-GB"/>
              </w:rPr>
              <w:t>Alcohol drinking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1FD3C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CB8C5" w14:textId="77777777" w:rsidR="0060162A" w:rsidRPr="00F519B4" w:rsidRDefault="0060162A" w:rsidP="00181BE7">
            <w:pPr>
              <w:spacing w:before="0" w:beforeAutospacing="0"/>
              <w:jc w:val="center"/>
              <w:textAlignment w:val="top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92C77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BB557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8717F" w14:textId="741EFDC1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6D308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AA5BC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4F03F" w14:textId="49023102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15749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E6069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4F5F30D0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3C152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u w:val="single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Almost never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C6903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1224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58C74" w14:textId="77777777" w:rsidR="0060162A" w:rsidRPr="00F519B4" w:rsidRDefault="0060162A" w:rsidP="00181BE7">
            <w:pPr>
              <w:spacing w:before="0" w:beforeAutospacing="0"/>
              <w:jc w:val="center"/>
              <w:textAlignment w:val="top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64.1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CA1B59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82408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756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B4D1A" w14:textId="7A65BCAB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64.3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9C492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7050F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470</w:t>
            </w:r>
          </w:p>
        </w:tc>
        <w:tc>
          <w:tcPr>
            <w:tcW w:w="58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9D935" w14:textId="2C03D925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63.9 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E880B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C5D3E7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0.616</w:t>
            </w:r>
          </w:p>
        </w:tc>
      </w:tr>
      <w:tr w:rsidR="0060162A" w:rsidRPr="00DD341C" w14:paraId="738A6168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08AFC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Less than once a month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09CD7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610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DE642" w14:textId="77777777" w:rsidR="0060162A" w:rsidRPr="00F519B4" w:rsidRDefault="0060162A" w:rsidP="00181BE7">
            <w:pPr>
              <w:spacing w:before="0" w:beforeAutospacing="0"/>
              <w:jc w:val="center"/>
              <w:textAlignment w:val="top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31.9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073915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5C2EF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368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3F84F" w14:textId="2AAE1F02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31.3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9ABFD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7F914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242</w:t>
            </w:r>
          </w:p>
        </w:tc>
        <w:tc>
          <w:tcPr>
            <w:tcW w:w="58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B4AE3" w14:textId="74E85CE6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32.9 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4990C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005C5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6B0924E2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7C2F4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More than once a month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EBAF7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27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A79C01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0.9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89905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339AC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14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841B0" w14:textId="1140E735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1.2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D04B5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A72B1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13</w:t>
            </w:r>
          </w:p>
        </w:tc>
        <w:tc>
          <w:tcPr>
            <w:tcW w:w="58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EA919" w14:textId="01F2954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1.8 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9F1C8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D6D5B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12C9CE82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8D06F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  <w:t>Missing data*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1268B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  <w:t>49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F04B68" w14:textId="77777777" w:rsidR="0060162A" w:rsidRPr="00F519B4" w:rsidRDefault="0060162A" w:rsidP="00181BE7">
            <w:pPr>
              <w:spacing w:before="0" w:beforeAutospacing="0"/>
              <w:jc w:val="center"/>
              <w:textAlignment w:val="top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  <w:t>0.5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9B55E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F8FCC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  <w:t>37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C44E0" w14:textId="52558109" w:rsidR="0060162A" w:rsidRPr="00F519B4" w:rsidRDefault="0060162A" w:rsidP="00181BE7">
            <w:pPr>
              <w:spacing w:before="0" w:beforeAutospacing="0"/>
              <w:jc w:val="center"/>
              <w:textAlignment w:val="top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3.1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B0EF6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9A5B8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  <w:t>12</w:t>
            </w:r>
          </w:p>
        </w:tc>
        <w:tc>
          <w:tcPr>
            <w:tcW w:w="58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76014" w14:textId="3544119C" w:rsidR="0060162A" w:rsidRPr="00F519B4" w:rsidRDefault="0060162A" w:rsidP="00181BE7">
            <w:pPr>
              <w:spacing w:before="0" w:beforeAutospacing="0"/>
              <w:jc w:val="center"/>
              <w:textAlignment w:val="top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1.6 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DD01B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58AC7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7C63B24F" w14:textId="77777777" w:rsidTr="00F519B4">
        <w:trPr>
          <w:trHeight w:val="661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41F60" w14:textId="77777777" w:rsidR="0060162A" w:rsidRPr="00F519B4" w:rsidRDefault="0060162A" w:rsidP="00181BE7">
            <w:pPr>
              <w:spacing w:before="0" w:beforeAutospacing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b/>
                <w:bCs/>
                <w:color w:val="000000" w:themeColor="text1"/>
                <w:sz w:val="24"/>
                <w:szCs w:val="24"/>
                <w:lang w:val="en-GB"/>
              </w:rPr>
              <w:t>Body mass Index (</w:t>
            </w:r>
            <w:bookmarkStart w:id="4" w:name="OLE_LINK4"/>
            <w:r w:rsidRPr="00F519B4">
              <w:rPr>
                <w:b/>
                <w:bCs/>
                <w:color w:val="000000" w:themeColor="text1"/>
                <w:sz w:val="24"/>
                <w:szCs w:val="24"/>
                <w:lang w:val="en-GB"/>
              </w:rPr>
              <w:t>BMI</w:t>
            </w:r>
            <w:bookmarkEnd w:id="4"/>
            <w:r w:rsidRPr="00F519B4">
              <w:rPr>
                <w:b/>
                <w:bCs/>
                <w:color w:val="000000" w:themeColor="text1"/>
                <w:sz w:val="24"/>
                <w:szCs w:val="24"/>
                <w:lang w:val="en-GB"/>
              </w:rPr>
              <w:t>) (kg/m</w:t>
            </w:r>
            <w:r w:rsidRPr="00F519B4">
              <w:rPr>
                <w:b/>
                <w:bCs/>
                <w:color w:val="000000" w:themeColor="text1"/>
                <w:sz w:val="24"/>
                <w:szCs w:val="24"/>
                <w:vertAlign w:val="superscript"/>
                <w:lang w:val="en-GB"/>
              </w:rPr>
              <w:t>2</w:t>
            </w:r>
            <w:r w:rsidRPr="00F519B4">
              <w:rPr>
                <w:b/>
                <w:bCs/>
                <w:color w:val="000000" w:themeColor="text1"/>
                <w:sz w:val="24"/>
                <w:szCs w:val="24"/>
                <w:lang w:val="en-GB"/>
              </w:rPr>
              <w:t>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49106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C6347" w14:textId="77777777" w:rsidR="0060162A" w:rsidRPr="00F519B4" w:rsidRDefault="0060162A" w:rsidP="00181BE7">
            <w:pPr>
              <w:spacing w:before="0" w:beforeAutospacing="0"/>
              <w:jc w:val="center"/>
              <w:textAlignment w:val="top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97B4D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C1104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158A57" w14:textId="04FDF8B9" w:rsidR="0060162A" w:rsidRPr="00F519B4" w:rsidRDefault="0060162A" w:rsidP="00181BE7">
            <w:pPr>
              <w:spacing w:before="0" w:beforeAutospacing="0"/>
              <w:jc w:val="center"/>
              <w:textAlignment w:val="top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8F4D0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494CC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D29A7" w14:textId="0FBA9BF6" w:rsidR="0060162A" w:rsidRPr="00F519B4" w:rsidRDefault="0060162A" w:rsidP="00181BE7">
            <w:pPr>
              <w:spacing w:before="0" w:beforeAutospacing="0"/>
              <w:jc w:val="center"/>
              <w:textAlignment w:val="top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3D9D1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7DADA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4F1936CC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C8E17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rFonts w:hint="eastAsia"/>
                <w:color w:val="000000" w:themeColor="text1"/>
                <w:sz w:val="24"/>
                <w:szCs w:val="24"/>
                <w:lang w:val="en-GB"/>
              </w:rPr>
              <w:t>＜</w:t>
            </w: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18.5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3D8E7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123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4F9E0" w14:textId="77777777" w:rsidR="0060162A" w:rsidRPr="00F519B4" w:rsidRDefault="0060162A" w:rsidP="00181BE7">
            <w:pPr>
              <w:spacing w:before="0" w:beforeAutospacing="0"/>
              <w:jc w:val="center"/>
              <w:textAlignment w:val="top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7.0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2C5B0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6DD70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82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9C5C3" w14:textId="0F646843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7.0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4ACE6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9ABFB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7670B" w14:textId="1A009CF9" w:rsidR="0060162A" w:rsidRPr="00F519B4" w:rsidRDefault="0060162A" w:rsidP="00181BE7">
            <w:pPr>
              <w:spacing w:before="0" w:beforeAutospacing="0"/>
              <w:jc w:val="center"/>
              <w:textAlignment w:val="top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5.6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8E6F1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0779A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0.</w:t>
            </w:r>
            <w:r w:rsidRPr="00F519B4">
              <w:rPr>
                <w:color w:val="000000" w:themeColor="text1"/>
                <w:sz w:val="24"/>
                <w:szCs w:val="24"/>
              </w:rPr>
              <w:t>446</w:t>
            </w:r>
          </w:p>
        </w:tc>
      </w:tr>
      <w:tr w:rsidR="0060162A" w:rsidRPr="00DD341C" w14:paraId="55595754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80083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lastRenderedPageBreak/>
              <w:t>18.5-23.9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8513E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1127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1A571" w14:textId="77777777" w:rsidR="0060162A" w:rsidRPr="00F519B4" w:rsidRDefault="0060162A" w:rsidP="00181BE7">
            <w:pPr>
              <w:spacing w:before="0" w:beforeAutospacing="0"/>
              <w:jc w:val="center"/>
              <w:textAlignment w:val="top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57.2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4CBE0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E128A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674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9FA86" w14:textId="2492ACA3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57.4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CA5FE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8EDC5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456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67902" w14:textId="29F5BB30" w:rsidR="0060162A" w:rsidRPr="00F519B4" w:rsidRDefault="0060162A" w:rsidP="00181BE7">
            <w:pPr>
              <w:spacing w:before="0" w:beforeAutospacing="0"/>
              <w:jc w:val="center"/>
              <w:textAlignment w:val="top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62.0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CFE6A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92DA8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3CE0B5AE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80E6D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24-27.9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E4E6E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400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39BD7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20.2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E64B1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9AF1F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237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0036A" w14:textId="531AEF56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20.2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FDA77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CE2B9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163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A27E5E" w14:textId="4B5C9A59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22.2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6A79B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E8A3CD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6C202432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6B59F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bookmarkStart w:id="5" w:name="_Hlk79095120"/>
            <w:r w:rsidRPr="00F519B4">
              <w:rPr>
                <w:rFonts w:hint="eastAsia"/>
                <w:color w:val="000000" w:themeColor="text1"/>
                <w:sz w:val="24"/>
                <w:szCs w:val="24"/>
                <w:lang w:val="en-GB"/>
              </w:rPr>
              <w:t>≥</w:t>
            </w: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28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24D54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D9509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bidi="ar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5.1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B6E55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49AA7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DE877" w14:textId="3A9A1595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</w:rPr>
              <w:t xml:space="preserve">5.1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BD101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E00E9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5B38D" w14:textId="443AD962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</w:rPr>
              <w:t xml:space="preserve">4.9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5F7F3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5E2F2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20AB356B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97A8A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  <w:t xml:space="preserve">missing </w:t>
            </w: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*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EDB05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  <w:t>164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53552" w14:textId="77777777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  <w:t>10.6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B50D8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9684E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  <w:t>124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033926" w14:textId="20B25FCB" w:rsidR="0060162A" w:rsidRPr="00F519B4" w:rsidRDefault="0060162A" w:rsidP="00181BE7">
            <w:pPr>
              <w:spacing w:before="0" w:beforeAutospacing="0"/>
              <w:jc w:val="center"/>
              <w:textAlignment w:val="top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10.6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44537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023BA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  <w:t>40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75AC2" w14:textId="7611A464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 xml:space="preserve">5.4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18331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2E0EA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bookmarkEnd w:id="5"/>
      <w:tr w:rsidR="0060162A" w:rsidRPr="00DD341C" w14:paraId="27ACB162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2D1D7D" w14:textId="77777777" w:rsidR="0060162A" w:rsidRPr="00F519B4" w:rsidRDefault="0060162A" w:rsidP="00181BE7">
            <w:pPr>
              <w:spacing w:before="0" w:beforeAutospacing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519B4">
              <w:rPr>
                <w:b/>
                <w:bCs/>
                <w:color w:val="000000" w:themeColor="text1"/>
                <w:sz w:val="24"/>
                <w:szCs w:val="24"/>
                <w:lang w:val="en-GB"/>
              </w:rPr>
              <w:t xml:space="preserve">Mental </w:t>
            </w:r>
            <w:proofErr w:type="spellStart"/>
            <w:r w:rsidRPr="00F519B4">
              <w:rPr>
                <w:b/>
                <w:bCs/>
                <w:color w:val="000000" w:themeColor="text1"/>
                <w:sz w:val="24"/>
                <w:szCs w:val="24"/>
                <w:lang w:val="en-GB"/>
              </w:rPr>
              <w:t>Health</w:t>
            </w:r>
            <w:r w:rsidRPr="00F519B4">
              <w:rPr>
                <w:b/>
                <w:bCs/>
                <w:color w:val="000000" w:themeColor="text1"/>
                <w:sz w:val="24"/>
                <w:szCs w:val="24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13986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89FD8" w14:textId="77777777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91D53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6DCBB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EDB35" w14:textId="22E74824" w:rsidR="0060162A" w:rsidRPr="00F519B4" w:rsidRDefault="0060162A" w:rsidP="00181BE7">
            <w:pPr>
              <w:spacing w:before="0" w:beforeAutospacing="0"/>
              <w:jc w:val="center"/>
              <w:textAlignment w:val="top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C620A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9CEB0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ADA20" w14:textId="14B9470C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EF38F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2B168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617BBF1F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DC4D6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b/>
                <w:bCs/>
                <w:color w:val="000000" w:themeColor="text1"/>
                <w:sz w:val="24"/>
                <w:szCs w:val="24"/>
                <w:lang w:val="en-GB"/>
              </w:rPr>
              <w:t>Depression</w:t>
            </w: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 xml:space="preserve"> (score 0-60)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4FD1D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F244B" w14:textId="77777777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01428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2243E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50C9A" w14:textId="017168D6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164FC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BE6BF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00701" w14:textId="1DC74A12" w:rsidR="0060162A" w:rsidRPr="00F519B4" w:rsidRDefault="0060162A" w:rsidP="00181BE7">
            <w:pPr>
              <w:spacing w:before="0" w:beforeAutospacing="0"/>
              <w:jc w:val="center"/>
              <w:textAlignment w:val="top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96E21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2CDBD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3C85C3A4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004F1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rFonts w:hint="eastAsia"/>
                <w:color w:val="000000" w:themeColor="text1"/>
                <w:sz w:val="24"/>
                <w:szCs w:val="24"/>
                <w:lang w:val="en-GB"/>
              </w:rPr>
              <w:t>≤</w:t>
            </w: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16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A74FA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1177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69C73" w14:textId="77777777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61.6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CA465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B8E82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720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6E693" w14:textId="1170E444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61.3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8449C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CD8C9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457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54EC4" w14:textId="32F1CBA9" w:rsidR="0060162A" w:rsidRPr="00F519B4" w:rsidRDefault="0060162A" w:rsidP="00181BE7">
            <w:pPr>
              <w:spacing w:before="0" w:beforeAutospacing="0"/>
              <w:jc w:val="center"/>
              <w:textAlignment w:val="top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62.2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B9470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A615C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  <w:t>0.982</w:t>
            </w:r>
          </w:p>
        </w:tc>
      </w:tr>
      <w:tr w:rsidR="0060162A" w:rsidRPr="00DD341C" w14:paraId="54AF3C7A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F2D69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&gt;16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E163F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686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84787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  <w:t>35.9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BCDB4F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65AAA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420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0F411" w14:textId="011EECC3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35.7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FEE85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E1C96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266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B9024" w14:textId="1A6DAA91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36.2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5AA45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A1CFD7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382ECACB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FF833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  <w:t>Missing data*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19B3D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  <w:t>47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D3D6B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  <w:t>2.5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69E593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8F89D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  <w:t>35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6926D" w14:textId="7C35393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3.0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C2EF2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1E178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  <w:t>12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36D1E" w14:textId="20E0F5B2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1.6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DFE67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157B7A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28403611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68E8E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b/>
                <w:bCs/>
                <w:color w:val="000000" w:themeColor="text1"/>
                <w:sz w:val="24"/>
                <w:szCs w:val="24"/>
                <w:lang w:val="en-GB"/>
              </w:rPr>
              <w:t>Anxiety</w:t>
            </w: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 w:rsidRPr="00F519B4">
              <w:rPr>
                <w:color w:val="000000" w:themeColor="text1"/>
                <w:sz w:val="24"/>
                <w:szCs w:val="24"/>
              </w:rPr>
              <w:t>(s</w:t>
            </w: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core 20-80)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7E25C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3B82B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D0DCF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77CEA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FF81F" w14:textId="372BE53E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E924F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F9A65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2E948" w14:textId="07969702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C7221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34950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28BCB57D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6DFE6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rFonts w:hint="eastAsia"/>
                <w:color w:val="000000" w:themeColor="text1"/>
                <w:sz w:val="24"/>
                <w:szCs w:val="24"/>
                <w:lang w:val="en-GB"/>
              </w:rPr>
              <w:t>≤</w:t>
            </w: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50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85D75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1768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648B6" w14:textId="77777777" w:rsidR="0060162A" w:rsidRPr="00F519B4" w:rsidRDefault="0060162A" w:rsidP="00181BE7">
            <w:pPr>
              <w:spacing w:before="0" w:beforeAutospacing="0"/>
              <w:jc w:val="center"/>
              <w:textAlignment w:val="top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92.6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06E05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9920E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1091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4ED90" w14:textId="713E6F86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92.9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A9C48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A505E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677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A1AA9" w14:textId="03495AEC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92.1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DB09F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D748B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rFonts w:eastAsia="Times New Roman"/>
                <w:color w:val="000000" w:themeColor="text1"/>
                <w:sz w:val="24"/>
                <w:szCs w:val="24"/>
              </w:rPr>
              <w:t>0.048</w:t>
            </w:r>
          </w:p>
        </w:tc>
      </w:tr>
      <w:tr w:rsidR="0060162A" w:rsidRPr="00DD341C" w14:paraId="4074CECB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B50B4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rFonts w:hint="eastAsia"/>
                <w:color w:val="000000" w:themeColor="text1"/>
                <w:sz w:val="24"/>
                <w:szCs w:val="24"/>
                <w:lang w:val="en-GB"/>
              </w:rPr>
              <w:t>＞</w:t>
            </w: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50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3F07D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DE938" w14:textId="77777777" w:rsidR="0060162A" w:rsidRPr="00F519B4" w:rsidRDefault="0060162A" w:rsidP="00181BE7">
            <w:pPr>
              <w:spacing w:before="0" w:beforeAutospacing="0"/>
              <w:jc w:val="center"/>
              <w:textAlignment w:val="top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5.0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8BBEB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E1784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8E112" w14:textId="3031D14C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4.2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F3946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4DBB7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3DD88A" w14:textId="023727FB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6.3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916E7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E05DA1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0C2DDB4D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E0B66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  <w:t>Missing data</w:t>
            </w: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*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83719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  <w:t>47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69B44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  <w:t>2.5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F49CF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F5654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  <w:t>35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F9CF9" w14:textId="19058AB9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3.0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5C8BC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2AAB1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  <w:t>12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B0C56" w14:textId="04A79A14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1.6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51663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890F5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6EAF3220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2D9B6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b/>
                <w:bCs/>
                <w:color w:val="000000" w:themeColor="text1"/>
                <w:sz w:val="24"/>
                <w:szCs w:val="24"/>
                <w:lang w:val="en-GB"/>
              </w:rPr>
              <w:t xml:space="preserve">Stress </w:t>
            </w: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(score 0-40)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6F28F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430D0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185BC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465E6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5F1E8" w14:textId="3CF7F9C0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E4AD0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8FF3B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442F6" w14:textId="0BB1BEF8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9D0F9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2D917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4A51D079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2EF9C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0-13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F026C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574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CBF66" w14:textId="77777777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30.1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7A7E9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1793A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348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468E9" w14:textId="2CCEA498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29.6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96705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20361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226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894E7" w14:textId="0E8D1EF5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30.7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534B6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41F4F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0.878</w:t>
            </w:r>
          </w:p>
        </w:tc>
      </w:tr>
      <w:tr w:rsidR="0060162A" w:rsidRPr="00DD341C" w14:paraId="1D5EC2CE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78354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14-19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61164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841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62E66" w14:textId="77777777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51.0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EEFAC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D73A0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521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98850" w14:textId="56E95845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44.3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F079B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39509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320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94366" w14:textId="50EC42E8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43.5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B84B0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E0551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2BBF599B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4232A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rFonts w:hint="eastAsia"/>
                <w:color w:val="000000" w:themeColor="text1"/>
                <w:sz w:val="24"/>
                <w:szCs w:val="24"/>
                <w:lang w:val="en-GB"/>
              </w:rPr>
              <w:t>＞</w:t>
            </w: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19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5E34A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314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D7056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16.4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B8703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723A1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192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EB167" w14:textId="12CF9115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16.3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8950F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B35B8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122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8A271" w14:textId="3FFD7B1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16.6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CB7A5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E12AD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354AC4C2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D5238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  <w:t xml:space="preserve">missing </w:t>
            </w: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*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8100D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  <w:t>181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C972A" w14:textId="77777777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  <w:t>2.5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01B4B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401D0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  <w:t>114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63BD0" w14:textId="7A67FE7D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bookmarkStart w:id="6" w:name="OLE_LINK14"/>
            <w:r>
              <w:rPr>
                <w:rFonts w:hint="eastAsia"/>
                <w:color w:val="000000"/>
              </w:rPr>
              <w:t xml:space="preserve">9.7 </w:t>
            </w:r>
            <w:bookmarkEnd w:id="6"/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17DB1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FD50F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  <w:t>67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D472F" w14:textId="75B2D2E0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9.1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0D2C1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2198A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389D9890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B2976" w14:textId="77777777" w:rsidR="0060162A" w:rsidRPr="00F519B4" w:rsidRDefault="0060162A" w:rsidP="00181BE7">
            <w:pPr>
              <w:spacing w:before="0" w:beforeAutospacing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Clinical examination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24551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A3023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55DFE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3CAB8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4A878" w14:textId="5ADBDA6A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FE334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C130A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3359C" w14:textId="1E2A611A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C6663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E086BB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48168FE1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2A3FB" w14:textId="77777777" w:rsidR="0060162A" w:rsidRPr="00F519B4" w:rsidRDefault="0060162A" w:rsidP="00181BE7">
            <w:pPr>
              <w:spacing w:before="0" w:beforeAutospacing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b/>
                <w:bCs/>
                <w:color w:val="000000" w:themeColor="text1"/>
                <w:sz w:val="24"/>
                <w:szCs w:val="24"/>
                <w:lang w:val="en-GB"/>
              </w:rPr>
              <w:t>Infertility type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99B97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2CDAB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8DC7C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F3FD6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0D6D2" w14:textId="08F3909D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E2D93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D740D5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F22E5" w14:textId="3F5708A6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A53E0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0AA6B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4D3B4D04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9A8FBE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Primary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9402B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941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F8ACA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49.3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C20B3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F7182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608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25315" w14:textId="6850E218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51.7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A11B7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65F17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333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AC562" w14:textId="01FEA35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45.3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2F3C7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EF574" w14:textId="2DD54C4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rFonts w:eastAsiaTheme="minorEastAsia"/>
                <w:color w:val="000000" w:themeColor="text1"/>
                <w:sz w:val="24"/>
                <w:szCs w:val="24"/>
                <w:lang w:val="en-GB"/>
              </w:rPr>
              <w:t>&lt;0.001</w:t>
            </w:r>
          </w:p>
        </w:tc>
      </w:tr>
      <w:tr w:rsidR="0060162A" w:rsidRPr="00DD341C" w14:paraId="2725F8B8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65F2D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Secondary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E418D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780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58FF8" w14:textId="77777777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40.8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0FD74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8153E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437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3DE03" w14:textId="20CCF44F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37.2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907E8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141FF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345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DB113" w14:textId="71C53AEA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46.9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EECC8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EAE6A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493C4414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36702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  <w:t xml:space="preserve">missing </w:t>
            </w: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*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3B276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  <w:t>189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22093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  <w:t>9.9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87AB9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8E472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  <w:t>130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0D012" w14:textId="3672070A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11.1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AF02C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C9337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  <w:t>59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8668B" w14:textId="4F84D0FD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8.0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2B9DC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1252E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val="en-GB"/>
              </w:rPr>
              <w:t>0.031</w:t>
            </w:r>
          </w:p>
        </w:tc>
      </w:tr>
      <w:tr w:rsidR="0060162A" w:rsidRPr="00DD341C" w14:paraId="670FFD78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CA276" w14:textId="77777777" w:rsidR="0060162A" w:rsidRPr="00F519B4" w:rsidRDefault="0060162A" w:rsidP="00181BE7">
            <w:pPr>
              <w:spacing w:before="0" w:beforeAutospacing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b/>
                <w:bCs/>
                <w:color w:val="000000" w:themeColor="text1"/>
                <w:sz w:val="24"/>
                <w:szCs w:val="24"/>
                <w:lang w:val="en-GB"/>
              </w:rPr>
              <w:t>Duration of infertility(month)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151A0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528EA" w14:textId="77777777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F5EEB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922E7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CE757" w14:textId="2B4E15C7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3ABFB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97893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1388AE" w14:textId="7D792359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F36A2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F99E6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043415B1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BDA9A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&lt;24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E4960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422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18BEA" w14:textId="77777777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22.1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17803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5C30F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249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90A97" w14:textId="35526941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21.2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80B29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1089A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173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3B437" w14:textId="359CB94E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23.5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58BA2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A7DAC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  <w:t>0.342</w:t>
            </w:r>
          </w:p>
        </w:tc>
      </w:tr>
      <w:tr w:rsidR="0060162A" w:rsidRPr="00DD341C" w14:paraId="656CCDA9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0D17C" w14:textId="77777777" w:rsidR="0060162A" w:rsidRPr="00F519B4" w:rsidRDefault="0060162A" w:rsidP="00181BE7">
            <w:pPr>
              <w:spacing w:before="0" w:beforeAutospacing="0"/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F519B4">
              <w:rPr>
                <w:iCs/>
                <w:color w:val="000000" w:themeColor="text1"/>
                <w:sz w:val="24"/>
                <w:szCs w:val="24"/>
              </w:rPr>
              <w:t>24-&lt;48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16601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780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2F3AD" w14:textId="77777777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40.8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B2058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4AA69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484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A3AD7" w14:textId="587DC53E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 xml:space="preserve">41.2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00288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DC643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298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BF4A6" w14:textId="6C04C88B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 xml:space="preserve">40.5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544F8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3AE92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22692387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AB632" w14:textId="77777777" w:rsidR="0060162A" w:rsidRPr="00F519B4" w:rsidRDefault="0060162A" w:rsidP="00181BE7">
            <w:pPr>
              <w:spacing w:before="0" w:beforeAutospacing="0"/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F519B4">
              <w:rPr>
                <w:rFonts w:hint="eastAsia"/>
                <w:iCs/>
                <w:color w:val="000000" w:themeColor="text1"/>
                <w:sz w:val="24"/>
                <w:szCs w:val="24"/>
              </w:rPr>
              <w:t>≥</w:t>
            </w:r>
            <w:r w:rsidRPr="00F519B4">
              <w:rPr>
                <w:iCs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C61ED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518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578B1" w14:textId="77777777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27.1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415F6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B5B5B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311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C757F" w14:textId="0E8E615A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 xml:space="preserve">26.5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44EE5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38526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207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7FA77" w14:textId="0739800F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 xml:space="preserve">28.2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08425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A3BE9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149E1A55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4A944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  <w:t xml:space="preserve">missing </w:t>
            </w: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*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E6A86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color w:val="000000" w:themeColor="text1"/>
                <w:sz w:val="24"/>
                <w:szCs w:val="24"/>
                <w:lang w:val="en-GB"/>
              </w:rPr>
              <w:t>190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961D5" w14:textId="77777777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i/>
                <w:color w:val="000000" w:themeColor="text1"/>
                <w:sz w:val="24"/>
                <w:szCs w:val="24"/>
              </w:rPr>
            </w:pPr>
            <w:r w:rsidRPr="00F519B4">
              <w:rPr>
                <w:i/>
                <w:color w:val="000000" w:themeColor="text1"/>
                <w:sz w:val="24"/>
                <w:szCs w:val="24"/>
              </w:rPr>
              <w:t>9.9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B0956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203BB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color w:val="000000" w:themeColor="text1"/>
                <w:sz w:val="24"/>
                <w:szCs w:val="24"/>
                <w:lang w:val="en-GB"/>
              </w:rPr>
              <w:t>131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5EE75" w14:textId="43F26211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 xml:space="preserve">11.1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9C9F5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59278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color w:val="000000" w:themeColor="text1"/>
                <w:sz w:val="24"/>
                <w:szCs w:val="24"/>
                <w:lang w:val="en-GB"/>
              </w:rPr>
              <w:t>59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0F6F7" w14:textId="44A8FCDE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 xml:space="preserve">8.0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F0E76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AAF91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757ED0FE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4DB64" w14:textId="77777777" w:rsidR="0060162A" w:rsidRPr="00F519B4" w:rsidRDefault="0060162A" w:rsidP="00181BE7">
            <w:pPr>
              <w:spacing w:before="0" w:beforeAutospacing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</w:rPr>
              <w:t>Hormonal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13AC3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7FD7E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49C86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57AAD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008F4" w14:textId="3C410D3F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444C5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F0205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D6C75" w14:textId="0868EC61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69AE5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12D98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69B2DA7A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4A9FE" w14:textId="77777777" w:rsidR="0060162A" w:rsidRPr="00F519B4" w:rsidRDefault="0060162A" w:rsidP="00181BE7">
            <w:pPr>
              <w:spacing w:before="0" w:beforeAutospacing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bookmarkStart w:id="7" w:name="_Hlk80118211"/>
            <w:r w:rsidRPr="00F519B4">
              <w:rPr>
                <w:b/>
                <w:bCs/>
                <w:color w:val="000000" w:themeColor="text1"/>
                <w:sz w:val="24"/>
                <w:szCs w:val="24"/>
                <w:lang w:val="en-GB"/>
              </w:rPr>
              <w:t>Follicle-stimulating hormone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A4992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526C8" w14:textId="77777777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D77BC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7402A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54F12" w14:textId="475D4599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727C6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DC6A7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AA18D" w14:textId="26A5F2B8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4707E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C7C8B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2EEBB7CA" w14:textId="77777777" w:rsidTr="00F519B4">
        <w:trPr>
          <w:trHeight w:val="59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46F70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&lt;5.81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3CB7E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419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27645" w14:textId="77777777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21.9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FF234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BBD7C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266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11CFB" w14:textId="21F9B08F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22.6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1A857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405AC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153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A58D2" w14:textId="02F7249C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20.8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E591D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8BDF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  <w:t>0.084</w:t>
            </w:r>
          </w:p>
        </w:tc>
      </w:tr>
      <w:tr w:rsidR="0060162A" w:rsidRPr="00DD341C" w14:paraId="201DB481" w14:textId="77777777" w:rsidTr="00F519B4">
        <w:trPr>
          <w:trHeight w:val="59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688B1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5.80-</w:t>
            </w:r>
            <w:r w:rsidRPr="00F519B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6.93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6ACA4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421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9EE37" w14:textId="77777777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22.0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47743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049E3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260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F6FBE" w14:textId="5E443329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22.1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EA38B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4C4F7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161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51DC8" w14:textId="796B9877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21.9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46AA1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B8EAF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67878638" w14:textId="77777777" w:rsidTr="00F519B4">
        <w:trPr>
          <w:trHeight w:val="59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A2861E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6.94-8.32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FEACA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421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F2293" w14:textId="77777777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22.0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E170C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729A9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252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60D70" w14:textId="2FC505A4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21.4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E61BF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8B0FB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169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A69CC" w14:textId="34763A86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23.0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97E11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62C8B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46501267" w14:textId="77777777" w:rsidTr="00F519B4">
        <w:trPr>
          <w:trHeight w:val="59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4F540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&gt;8.32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16918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433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9BD8D" w14:textId="77777777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22.7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9790E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5D5B8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244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4C032" w14:textId="36AFE745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20.8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E1B86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2C9F5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189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A9384" w14:textId="15480B93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25.7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A3526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5D8EE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007EFC2D" w14:textId="77777777" w:rsidTr="00F519B4">
        <w:trPr>
          <w:trHeight w:val="59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EE17F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  <w:t xml:space="preserve">missing </w:t>
            </w: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*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D8413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</w:rPr>
              <w:t>216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0BCEC" w14:textId="77777777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</w:rPr>
              <w:t>11.3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C726A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E2DB1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</w:rPr>
              <w:t>153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BA954" w14:textId="07F0C126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13.0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BE70A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B3736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1DE86" w14:textId="3A2E91DE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8.6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26E3B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BA613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30247E56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CF296" w14:textId="77777777" w:rsidR="0060162A" w:rsidRPr="00F519B4" w:rsidRDefault="0060162A" w:rsidP="00181BE7">
            <w:pPr>
              <w:spacing w:before="0" w:beforeAutospacing="0"/>
              <w:jc w:val="center"/>
              <w:rPr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en-GB"/>
              </w:rPr>
            </w:pPr>
            <w:r w:rsidRPr="00F519B4">
              <w:rPr>
                <w:b/>
                <w:bCs/>
                <w:color w:val="000000" w:themeColor="text1"/>
                <w:sz w:val="24"/>
                <w:szCs w:val="24"/>
                <w:lang w:val="en-GB"/>
              </w:rPr>
              <w:lastRenderedPageBreak/>
              <w:t>luteinizing hormone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32CB9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79E72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6466B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849E5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7938E" w14:textId="3ED3B2EB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4A5B9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767CB4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ADEB4" w14:textId="156AD756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E8D04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47BF6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0C342C67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F6749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rFonts w:hint="eastAsia"/>
                <w:color w:val="000000" w:themeColor="text1"/>
                <w:sz w:val="24"/>
                <w:szCs w:val="24"/>
                <w:lang w:val="en-GB"/>
              </w:rPr>
              <w:t>≤</w:t>
            </w: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3.33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A1E49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429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883EE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21.1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A0EC8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5E6C1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248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24CD5" w14:textId="279EBAEE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21.1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A7598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E4FD8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181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9BC1B" w14:textId="0F7608AB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24.6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218D9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009C8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  <w:t>0.076</w:t>
            </w:r>
          </w:p>
        </w:tc>
      </w:tr>
      <w:tr w:rsidR="0060162A" w:rsidRPr="00DD341C" w14:paraId="550B12F5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830BA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3.34- 4.73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22A16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433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551A7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21.9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A4E54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BE47B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257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8EEBE" w14:textId="3E37312F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21.9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BC15E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624E4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176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20E55" w14:textId="6666A03A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23.9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C7BA4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0153A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1BB87ECD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32662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4.74-6.66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44E3A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428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9CBA2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22.1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5C10C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BAFDE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260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6AE90" w14:textId="0A1DCE34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22.1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3BF20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80F5C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168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20301" w14:textId="347C6168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22.9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A1B3F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B43095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5073CD80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53A92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&gt; 6.66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4A593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420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0F93F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23.0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692EB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F2195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270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80D4C" w14:textId="22B19552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23.0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2F0FA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F394E4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3C238" w14:textId="11BA29A8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20.4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EE4EB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0C789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3839CD97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F9593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  <w:t xml:space="preserve">missing </w:t>
            </w: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*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9D55C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B03AA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</w:rPr>
              <w:t>11.9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8510C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A0D5A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</w:rPr>
              <w:t>140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F274A" w14:textId="2DDCD4B8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11.9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30372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803C8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5E18E" w14:textId="0BD963A6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8.2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ACC84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4CC2D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0A8F4AA7" w14:textId="77777777" w:rsidTr="00F519B4">
        <w:trPr>
          <w:trHeight w:val="278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0DB45" w14:textId="77777777" w:rsidR="0060162A" w:rsidRPr="00F519B4" w:rsidRDefault="0060162A" w:rsidP="00181BE7">
            <w:pPr>
              <w:spacing w:before="0" w:beforeAutospacing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proofErr w:type="spellStart"/>
            <w:r w:rsidRPr="00F519B4">
              <w:rPr>
                <w:b/>
                <w:bCs/>
                <w:color w:val="000000" w:themeColor="text1"/>
                <w:sz w:val="24"/>
                <w:szCs w:val="24"/>
                <w:lang w:val="en-GB"/>
              </w:rPr>
              <w:t>Estradiol</w:t>
            </w:r>
            <w:proofErr w:type="spellEnd"/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8AF7E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17547" w14:textId="77777777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CEC0D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87E98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D7F2F" w14:textId="40103218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5127A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2BB72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DD842" w14:textId="32CB65E1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E3FA1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BF3A7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bookmarkEnd w:id="7"/>
      <w:tr w:rsidR="0060162A" w:rsidRPr="00DD341C" w14:paraId="46CE6DC8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F9B3F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rFonts w:hint="eastAsia"/>
                <w:color w:val="000000" w:themeColor="text1"/>
                <w:sz w:val="24"/>
                <w:szCs w:val="24"/>
                <w:lang w:val="en-GB"/>
              </w:rPr>
              <w:t>≤</w:t>
            </w: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25.5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38AAA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429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B803D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22.5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36DE3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B937A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268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58C62" w14:textId="54DA514B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22.8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75601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B4C5C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161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D6A1F" w14:textId="566D9E75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21.9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CF51D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428D0" w14:textId="6ADC0806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rFonts w:hint="eastAsia"/>
                <w:color w:val="000000" w:themeColor="text1"/>
                <w:sz w:val="24"/>
                <w:szCs w:val="24"/>
                <w:lang w:val="en-GB"/>
              </w:rPr>
              <w:t>＜</w:t>
            </w: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0.001</w:t>
            </w:r>
          </w:p>
        </w:tc>
      </w:tr>
      <w:tr w:rsidR="0060162A" w:rsidRPr="00DD341C" w14:paraId="59633AF6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670AA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25.6-41.1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D0FE3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434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74120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22.7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A0AF2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2A0BB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258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D1654" w14:textId="4664E424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22.0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E59AC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30E6C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176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D3780" w14:textId="279119AA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23.9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7037D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DB206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18CDDA73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9E4B4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41.1-</w:t>
            </w:r>
            <w:r w:rsidRPr="00F519B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62.0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7B877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426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C765C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22.3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58C0E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AA663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268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E11BC" w14:textId="04924768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22.8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B371C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DF088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158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17690" w14:textId="7ACA208B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21.5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E2E08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8B9D3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0259C245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23EED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rFonts w:hint="eastAsia"/>
                <w:color w:val="000000" w:themeColor="text1"/>
                <w:sz w:val="24"/>
                <w:szCs w:val="24"/>
                <w:lang w:val="en-GB"/>
              </w:rPr>
              <w:t>≥</w:t>
            </w: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 xml:space="preserve"> 62.0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4D913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466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8729D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24.4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1BA2A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FC1E2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270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DF936" w14:textId="374F6471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23.0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E34B5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8BE0C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196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FC6BA" w14:textId="7BCD04E9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26.7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7847E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2B516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3C1B1C6D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E8A29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  <w:t xml:space="preserve">missing </w:t>
            </w: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*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73079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</w:rPr>
              <w:t>155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B59D1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</w:rPr>
              <w:t>8.1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161D2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28649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</w:rPr>
              <w:t>111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685EB" w14:textId="034251E3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9.4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C7BB0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1D765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109F7" w14:textId="224C330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6.0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8457D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E9084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5F35F989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E60D4" w14:textId="77777777" w:rsidR="0060162A" w:rsidRPr="00F519B4" w:rsidRDefault="0060162A" w:rsidP="00181BE7">
            <w:pPr>
              <w:spacing w:before="0" w:beforeAutospacing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b/>
                <w:bCs/>
                <w:color w:val="000000" w:themeColor="text1"/>
                <w:sz w:val="24"/>
                <w:szCs w:val="24"/>
                <w:lang w:val="en-GB"/>
              </w:rPr>
              <w:t>Antral Follicle Counting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5A00C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9CFF1" w14:textId="77777777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B1362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397B5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FAD07" w14:textId="0616EA3E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DE12C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449F3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5B782" w14:textId="4220F9AB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DD3F6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96720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2D332615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2DE7A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rFonts w:hint="eastAsia"/>
                <w:color w:val="000000" w:themeColor="text1"/>
                <w:sz w:val="24"/>
                <w:szCs w:val="24"/>
                <w:lang w:val="en-GB"/>
              </w:rPr>
              <w:t>＞</w:t>
            </w: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15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DC2C4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647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5A7E1" w14:textId="77777777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33.9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631F1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69DCE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405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0A49B" w14:textId="604E6AE9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34.5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78DB2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3D920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243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D9D4D" w14:textId="3B68558B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33.1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89CC4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2E68A" w14:textId="07B6DD2D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rFonts w:hint="eastAsia"/>
                <w:color w:val="000000" w:themeColor="text1"/>
                <w:sz w:val="24"/>
                <w:szCs w:val="24"/>
                <w:lang w:val="en-GB"/>
              </w:rPr>
              <w:t>＜</w:t>
            </w: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0.001</w:t>
            </w:r>
          </w:p>
        </w:tc>
      </w:tr>
      <w:tr w:rsidR="0060162A" w:rsidRPr="00DD341C" w14:paraId="28E061AE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8C754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11-15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390DE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396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98D0F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20.7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54E51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A5969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259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4DEC5" w14:textId="2CA69ABA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22.0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30C4D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BAC8E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137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7A179" w14:textId="0E8A9443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18.6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A6949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55F68E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14ACD391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01D9D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6-10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CDBDC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337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B803C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17.6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33431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63710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177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B0C92" w14:textId="756674C6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15.1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E19E0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3823D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160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82C2A" w14:textId="769AD719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21.8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2FE1C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B2A27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39FA3778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D3166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0-5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CFA15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190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2E447" w14:textId="77777777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10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C39CF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26EA6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92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BB5D7" w14:textId="2D3ACDFF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7.8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BC348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F9A9E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100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B63BB" w14:textId="43FD897A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13.6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DEFF4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8B1039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22053359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ECB7D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  <w:t xml:space="preserve">missing </w:t>
            </w: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*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14C88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  <w:t>340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1DA3E" w14:textId="77777777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</w:rPr>
              <w:t>17.8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E5863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19BF8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  <w:t>243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92FF1" w14:textId="708FDEFD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 xml:space="preserve">20.7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108E3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EF295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</w:rPr>
              <w:t>97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D4393" w14:textId="5A6A8FA9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 xml:space="preserve">13.2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64B92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E12D4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5CED307C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F9920" w14:textId="77777777" w:rsidR="0060162A" w:rsidRPr="00F519B4" w:rsidRDefault="0060162A" w:rsidP="00181BE7">
            <w:pPr>
              <w:spacing w:before="0" w:beforeAutospacing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val="en-GB"/>
              </w:rPr>
              <w:t>Infertility reason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23883" w14:textId="77777777" w:rsidR="0060162A" w:rsidRPr="00F519B4" w:rsidRDefault="0060162A" w:rsidP="00181BE7">
            <w:pPr>
              <w:spacing w:before="0" w:beforeAutospacing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EFC44" w14:textId="77777777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08E27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A32A8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60B42" w14:textId="68591060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AAD9B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2E9DA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2222B" w14:textId="6748A118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59A85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5C46B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1B662BA8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9E961" w14:textId="77777777" w:rsidR="0060162A" w:rsidRPr="00F519B4" w:rsidRDefault="0060162A" w:rsidP="00181BE7">
            <w:pPr>
              <w:spacing w:before="0" w:beforeAutospacing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b/>
                <w:bCs/>
                <w:color w:val="000000" w:themeColor="text1"/>
                <w:sz w:val="24"/>
                <w:szCs w:val="24"/>
                <w:lang w:val="en-GB"/>
              </w:rPr>
              <w:t>Tubal factor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AEA09" w14:textId="77777777" w:rsidR="0060162A" w:rsidRPr="00F519B4" w:rsidRDefault="0060162A" w:rsidP="00181BE7">
            <w:pPr>
              <w:spacing w:before="0" w:beforeAutospacing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10CCB" w14:textId="77777777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4CA6D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662AE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4980F" w14:textId="1FAF6344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A5209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A1442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824E2" w14:textId="3BD619FA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BC412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DDBCD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5C5185D1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579F7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bookmarkStart w:id="8" w:name="_Hlk108272269"/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No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4B979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772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C080A" w14:textId="77777777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40.4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D1A22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07487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467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3215C" w14:textId="45163B0F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39.7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37063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B2EA6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305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98858" w14:textId="00E4812D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41.5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08357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B859C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  <w:t>1.000</w:t>
            </w:r>
          </w:p>
        </w:tc>
      </w:tr>
      <w:tr w:rsidR="0060162A" w:rsidRPr="00DD341C" w14:paraId="6D5A22A2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77C17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u w:val="single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Yes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05E09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977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47DBF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51.2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8F99A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C7478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591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CEC2C" w14:textId="593C3CD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50.3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D1FE2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D2160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386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65EE1" w14:textId="76F6E55C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52.5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2B315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D0232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57119F75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FA553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  <w:t xml:space="preserve">missing </w:t>
            </w: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*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64063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  <w:t>161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0EAA3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  <w:t>8.4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62C6F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3612A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  <w:t>117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33CA1" w14:textId="78C9FD3E" w:rsidR="0060162A" w:rsidRPr="00F519B4" w:rsidRDefault="0060162A" w:rsidP="00181BE7">
            <w:pPr>
              <w:spacing w:before="0" w:beforeAutospacing="0"/>
              <w:jc w:val="center"/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 xml:space="preserve">10.0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9EB6A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9362C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  <w:t>44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008B5" w14:textId="7805396B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6.0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ACF9D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8B74EE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</w:p>
        </w:tc>
      </w:tr>
      <w:bookmarkEnd w:id="8"/>
      <w:tr w:rsidR="0060162A" w:rsidRPr="00DD341C" w14:paraId="062545DB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F32E7" w14:textId="58133199" w:rsidR="0060162A" w:rsidRPr="00F519B4" w:rsidRDefault="00FA1E87" w:rsidP="00181BE7">
            <w:pPr>
              <w:spacing w:before="0" w:beforeAutospacing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r w:rsidRPr="00FA1E87">
              <w:rPr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novulation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0BB3B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BB52E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26B05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07955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B758B" w14:textId="6AE2186D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909CC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9BFB6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C7279" w14:textId="5C84BA0B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05F20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E404B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1D61212A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F59668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No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8084C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1498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31064" w14:textId="77777777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78.1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8C2CA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59FF7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890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6A5BD" w14:textId="2524DE8E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75.7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129C9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CF3F6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609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80C72" w14:textId="127AC2A2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82.9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2305A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5DCB7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rFonts w:eastAsiaTheme="minorEastAsia"/>
                <w:color w:val="000000" w:themeColor="text1"/>
                <w:sz w:val="24"/>
                <w:szCs w:val="24"/>
                <w:lang w:val="en-GB"/>
              </w:rPr>
              <w:t>0</w:t>
            </w:r>
            <w:r w:rsidRPr="00F519B4"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  <w:t>.024</w:t>
            </w:r>
          </w:p>
        </w:tc>
      </w:tr>
      <w:tr w:rsidR="0060162A" w:rsidRPr="00DD341C" w14:paraId="0195CAC6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20314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Yes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CE04C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251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588C5" w14:textId="77777777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13.1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CBA24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DE958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168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DAEF5" w14:textId="0A897A8D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14.3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DCC9C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F742E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84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8FE0C" w14:textId="572F2174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11.4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6FD6F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555474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67537E13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0BF3B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  <w:t xml:space="preserve">missing </w:t>
            </w: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*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52834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</w:rPr>
              <w:t>161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43C2A" w14:textId="77777777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</w:rPr>
              <w:t>8.4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4F8F6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FF02D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</w:rPr>
              <w:t>117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DBD18" w14:textId="46233BC0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 xml:space="preserve">10.0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C3E41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CF2BE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94687" w14:textId="50B82212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 xml:space="preserve">6.0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38B47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2DB4B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4EA40844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887BB" w14:textId="77777777" w:rsidR="0060162A" w:rsidRPr="00F519B4" w:rsidRDefault="0060162A" w:rsidP="00181BE7">
            <w:pPr>
              <w:spacing w:before="0" w:beforeAutospacing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519B4">
              <w:rPr>
                <w:b/>
                <w:bCs/>
                <w:color w:val="000000" w:themeColor="text1"/>
                <w:sz w:val="24"/>
                <w:szCs w:val="24"/>
              </w:rPr>
              <w:t>Endometriosis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BC8D5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45A2F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4AFDE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B959D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78A32" w14:textId="3598D034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D51B1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3CF9E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08B7B" w14:textId="3D886BB5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3D888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36B3FE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09985FDA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DEF40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No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015DC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1655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367D3" w14:textId="77777777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94.6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2C765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83AF2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1005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A13CD" w14:textId="42FFE6E7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85.5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6A106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C3F43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652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3F69B" w14:textId="6E4A0801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88.7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88F85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6BAC9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rFonts w:eastAsiaTheme="minorEastAsia"/>
                <w:color w:val="000000" w:themeColor="text1"/>
                <w:sz w:val="24"/>
                <w:szCs w:val="24"/>
                <w:lang w:val="en-GB"/>
              </w:rPr>
              <w:t>0</w:t>
            </w:r>
            <w:r w:rsidRPr="00F519B4"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  <w:t>.402</w:t>
            </w:r>
          </w:p>
        </w:tc>
      </w:tr>
      <w:tr w:rsidR="0060162A" w:rsidRPr="00DD341C" w14:paraId="2BEF278F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1F5D4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u w:val="single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Yes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0925F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94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BFD83" w14:textId="77777777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5.4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94A80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C0E62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07F13" w14:textId="2921F145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4.5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7BB98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5478D4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AC4937" w14:textId="1631B4EB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5.6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1818B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3A50A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62077622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D51E6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  <w:t xml:space="preserve">missing </w:t>
            </w: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*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B99D4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</w:rPr>
              <w:t>161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9397A" w14:textId="77777777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</w:rPr>
              <w:t>8.4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EC089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CF89F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</w:rPr>
              <w:t>117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AD615" w14:textId="0BF64E7A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 xml:space="preserve">10.0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3DA2A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564BC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065437" w14:textId="032D4D28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 xml:space="preserve">6.0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9AC9A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F7C12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156A69B5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BEE03" w14:textId="77777777" w:rsidR="0060162A" w:rsidRPr="00F519B4" w:rsidRDefault="0060162A" w:rsidP="00181BE7">
            <w:pPr>
              <w:spacing w:before="0" w:beforeAutospacing="0"/>
              <w:jc w:val="center"/>
              <w:rPr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bookmarkStart w:id="9" w:name="OLE_LINK3"/>
            <w:r w:rsidRPr="00F519B4">
              <w:rPr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Idiopathic infertility</w:t>
            </w:r>
            <w:bookmarkEnd w:id="9"/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6C601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6D0D4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64542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BD290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9B322" w14:textId="11B538BC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9EA80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637D2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84EC6" w14:textId="3F3C91E1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2F9D1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69262" w14:textId="77777777" w:rsidR="0060162A" w:rsidRPr="00F519B4" w:rsidRDefault="0060162A" w:rsidP="00181BE7">
            <w:pPr>
              <w:spacing w:before="0" w:beforeAutospacing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68EAA280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660FC2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No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75880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1724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AE3DE" w14:textId="77777777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90.3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48C6C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BDDBB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1043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62840" w14:textId="30B74719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88.8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2E681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1D91A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681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2860B" w14:textId="022F69D8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92.7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D5EC3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947F7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0.960</w:t>
            </w:r>
          </w:p>
        </w:tc>
      </w:tr>
      <w:tr w:rsidR="0060162A" w:rsidRPr="00DD341C" w14:paraId="46F28ADF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8E531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Yes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D305D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25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53606" w14:textId="77777777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68702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610C0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15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D51FF" w14:textId="6FFC3C30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1.3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F589C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7429E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10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3A176" w14:textId="3A9DEA89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hint="eastAsia"/>
                <w:color w:val="000000"/>
              </w:rPr>
              <w:t xml:space="preserve">1.4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5DB4C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ACB9F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60162A" w:rsidRPr="00DD341C" w14:paraId="633CA176" w14:textId="77777777" w:rsidTr="00F519B4">
        <w:trPr>
          <w:trHeight w:val="279"/>
        </w:trPr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66D5E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  <w:t xml:space="preserve">missing </w:t>
            </w:r>
            <w:r w:rsidRPr="00F519B4">
              <w:rPr>
                <w:color w:val="000000" w:themeColor="text1"/>
                <w:sz w:val="24"/>
                <w:szCs w:val="24"/>
                <w:lang w:val="en-GB"/>
              </w:rPr>
              <w:t>*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E9F9E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  <w:t>161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E3C87" w14:textId="77777777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</w:rPr>
              <w:t>8.4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4CF7F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92DC7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  <w:t>117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E01AF" w14:textId="573B664E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 xml:space="preserve">10.0 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380F8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7A799" w14:textId="77777777" w:rsidR="0060162A" w:rsidRPr="00F519B4" w:rsidRDefault="0060162A" w:rsidP="00181BE7">
            <w:pPr>
              <w:spacing w:before="0" w:beforeAutospacing="0"/>
              <w:jc w:val="center"/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 w:rsidRPr="00F519B4">
              <w:rPr>
                <w:i/>
                <w:iCs/>
                <w:color w:val="000000" w:themeColor="text1"/>
                <w:sz w:val="24"/>
                <w:szCs w:val="24"/>
                <w:lang w:val="en-GB"/>
              </w:rPr>
              <w:t>44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57BF0" w14:textId="1CD0A4B1" w:rsidR="0060162A" w:rsidRPr="00F519B4" w:rsidRDefault="0060162A" w:rsidP="00181BE7">
            <w:pPr>
              <w:spacing w:before="0" w:beforeAutospacing="0"/>
              <w:jc w:val="center"/>
              <w:textAlignment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 xml:space="preserve">6.0 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07A7C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7A7CA" w14:textId="77777777" w:rsidR="0060162A" w:rsidRPr="00F519B4" w:rsidRDefault="0060162A" w:rsidP="00181BE7">
            <w:pPr>
              <w:spacing w:before="0" w:beforeAutospacing="0"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</w:tbl>
    <w:p w14:paraId="280B103C" w14:textId="77777777" w:rsidR="009F4097" w:rsidRPr="00F519B4" w:rsidRDefault="009F4097" w:rsidP="004F55C5">
      <w:pPr>
        <w:spacing w:before="0" w:beforeAutospacing="0"/>
        <w:jc w:val="center"/>
        <w:rPr>
          <w:b/>
          <w:bCs/>
          <w:color w:val="000000" w:themeColor="text1"/>
          <w:sz w:val="24"/>
          <w:szCs w:val="24"/>
          <w:lang w:val="en-GB"/>
        </w:rPr>
      </w:pPr>
    </w:p>
    <w:p w14:paraId="4B7AA04B" w14:textId="77777777" w:rsidR="009F4097" w:rsidRPr="00F519B4" w:rsidRDefault="009F4097" w:rsidP="00181BE7">
      <w:pPr>
        <w:spacing w:before="0" w:beforeAutospacing="0"/>
        <w:rPr>
          <w:color w:val="000000" w:themeColor="text1"/>
          <w:sz w:val="24"/>
          <w:szCs w:val="24"/>
        </w:rPr>
      </w:pPr>
      <w:r w:rsidRPr="00F519B4">
        <w:rPr>
          <w:color w:val="000000" w:themeColor="text1"/>
          <w:kern w:val="2"/>
          <w:sz w:val="24"/>
          <w:szCs w:val="24"/>
          <w:vertAlign w:val="superscript"/>
        </w:rPr>
        <w:t>†</w:t>
      </w:r>
      <w:r w:rsidRPr="00F519B4">
        <w:rPr>
          <w:color w:val="000000" w:themeColor="text1"/>
          <w:sz w:val="24"/>
          <w:szCs w:val="24"/>
        </w:rPr>
        <w:t>: P-values in the chi-square test are calculated based on available data, not including missing data.</w:t>
      </w:r>
    </w:p>
    <w:p w14:paraId="3A643690" w14:textId="77777777" w:rsidR="009F4097" w:rsidRPr="00F519B4" w:rsidRDefault="009F4097" w:rsidP="00181BE7">
      <w:pPr>
        <w:spacing w:before="0" w:beforeAutospacing="0"/>
        <w:rPr>
          <w:rFonts w:eastAsia="Times New Roman"/>
          <w:color w:val="000000" w:themeColor="text1"/>
          <w:sz w:val="24"/>
          <w:szCs w:val="24"/>
        </w:rPr>
      </w:pPr>
      <w:r w:rsidRPr="00F519B4">
        <w:rPr>
          <w:color w:val="000000" w:themeColor="text1"/>
          <w:kern w:val="2"/>
          <w:sz w:val="24"/>
          <w:szCs w:val="24"/>
          <w:vertAlign w:val="superscript"/>
        </w:rPr>
        <w:t>‡</w:t>
      </w:r>
      <w:r w:rsidRPr="00F519B4">
        <w:rPr>
          <w:rFonts w:eastAsia="Times New Roman"/>
          <w:color w:val="000000" w:themeColor="text1"/>
          <w:sz w:val="24"/>
          <w:szCs w:val="24"/>
        </w:rPr>
        <w:t xml:space="preserve">: Depression Scale, Self-Report Anxiety Report, and Pittsburgh Sleep Quality Scale. The validity and reliability of the Chinese version of the above questionnaires have been verified </w:t>
      </w:r>
    </w:p>
    <w:p w14:paraId="318DF992" w14:textId="77777777" w:rsidR="009F4097" w:rsidRPr="00F519B4" w:rsidRDefault="009F4097" w:rsidP="00181BE7">
      <w:pPr>
        <w:spacing w:before="0" w:beforeAutospacing="0"/>
        <w:rPr>
          <w:rFonts w:eastAsia="Times New Roman"/>
          <w:color w:val="000000" w:themeColor="text1"/>
          <w:sz w:val="24"/>
          <w:szCs w:val="24"/>
        </w:rPr>
      </w:pPr>
      <w:r w:rsidRPr="00F519B4">
        <w:rPr>
          <w:rFonts w:eastAsia="Times New Roman"/>
          <w:color w:val="000000" w:themeColor="text1"/>
          <w:sz w:val="24"/>
          <w:szCs w:val="24"/>
        </w:rPr>
        <w:t xml:space="preserve">*There were significant differences in missing data between implantation failure and succeed group.  </w:t>
      </w:r>
    </w:p>
    <w:p w14:paraId="2EAC25EA" w14:textId="77777777" w:rsidR="009F4097" w:rsidRPr="00F519B4" w:rsidRDefault="009F4097" w:rsidP="009F4097">
      <w:pPr>
        <w:spacing w:before="0" w:beforeAutospacing="0"/>
        <w:rPr>
          <w:color w:val="000000" w:themeColor="text1"/>
          <w:sz w:val="24"/>
          <w:szCs w:val="24"/>
          <w:lang w:bidi="ar"/>
        </w:rPr>
      </w:pPr>
    </w:p>
    <w:p w14:paraId="1D374D9D" w14:textId="77777777" w:rsidR="009F4097" w:rsidRPr="00F519B4" w:rsidRDefault="009F4097" w:rsidP="009F4097">
      <w:pPr>
        <w:spacing w:before="0" w:beforeAutospacing="0"/>
        <w:rPr>
          <w:color w:val="000000" w:themeColor="text1"/>
          <w:sz w:val="24"/>
          <w:szCs w:val="24"/>
        </w:rPr>
      </w:pPr>
    </w:p>
    <w:p w14:paraId="74C8DF73" w14:textId="77777777" w:rsidR="00783F76" w:rsidRPr="00F519B4" w:rsidRDefault="00783F76">
      <w:pPr>
        <w:rPr>
          <w:color w:val="000000" w:themeColor="text1"/>
          <w:sz w:val="24"/>
          <w:szCs w:val="24"/>
        </w:rPr>
      </w:pPr>
    </w:p>
    <w:sectPr w:rsidR="00783F76" w:rsidRPr="00F519B4" w:rsidSect="00FE790E">
      <w:pgSz w:w="11906" w:h="16838"/>
      <w:pgMar w:top="1800" w:right="1440" w:bottom="180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363771" w14:textId="77777777" w:rsidR="00465D19" w:rsidRDefault="00465D19" w:rsidP="00ED6EF8">
      <w:pPr>
        <w:spacing w:before="0"/>
      </w:pPr>
      <w:r>
        <w:separator/>
      </w:r>
    </w:p>
  </w:endnote>
  <w:endnote w:type="continuationSeparator" w:id="0">
    <w:p w14:paraId="69FFA8F7" w14:textId="77777777" w:rsidR="00465D19" w:rsidRDefault="00465D19" w:rsidP="00ED6EF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altName w:val="苹方-简"/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altName w:val="苹方-简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f1"/>
      </w:rPr>
      <w:id w:val="-1116439455"/>
      <w:docPartObj>
        <w:docPartGallery w:val="Page Numbers (Bottom of Page)"/>
        <w:docPartUnique/>
      </w:docPartObj>
    </w:sdtPr>
    <w:sdtContent>
      <w:p w14:paraId="1040390F" w14:textId="07024882" w:rsidR="00ED6EF8" w:rsidRDefault="00ED6EF8" w:rsidP="00061EC5">
        <w:pPr>
          <w:pStyle w:val="ab"/>
          <w:framePr w:wrap="none" w:vAnchor="text" w:hAnchor="margin" w:xAlign="center" w:y="1"/>
          <w:rPr>
            <w:rStyle w:val="aff1"/>
          </w:rPr>
        </w:pPr>
        <w:r>
          <w:rPr>
            <w:rStyle w:val="aff1"/>
          </w:rPr>
          <w:fldChar w:fldCharType="begin"/>
        </w:r>
        <w:r>
          <w:rPr>
            <w:rStyle w:val="aff1"/>
          </w:rPr>
          <w:instrText xml:space="preserve"> PAGE </w:instrText>
        </w:r>
        <w:r>
          <w:rPr>
            <w:rStyle w:val="aff1"/>
          </w:rPr>
          <w:fldChar w:fldCharType="separate"/>
        </w:r>
        <w:r w:rsidR="00792375">
          <w:rPr>
            <w:rStyle w:val="aff1"/>
            <w:noProof/>
          </w:rPr>
          <w:t>9</w:t>
        </w:r>
        <w:r>
          <w:rPr>
            <w:rStyle w:val="aff1"/>
          </w:rPr>
          <w:fldChar w:fldCharType="end"/>
        </w:r>
      </w:p>
    </w:sdtContent>
  </w:sdt>
  <w:p w14:paraId="16FA028A" w14:textId="77777777" w:rsidR="00ED6EF8" w:rsidRDefault="00ED6EF8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f1"/>
      </w:rPr>
      <w:id w:val="1813368047"/>
      <w:docPartObj>
        <w:docPartGallery w:val="Page Numbers (Bottom of Page)"/>
        <w:docPartUnique/>
      </w:docPartObj>
    </w:sdtPr>
    <w:sdtContent>
      <w:p w14:paraId="7CC80BFB" w14:textId="7791B0A8" w:rsidR="00ED6EF8" w:rsidRDefault="00ED6EF8" w:rsidP="00061EC5">
        <w:pPr>
          <w:pStyle w:val="ab"/>
          <w:framePr w:wrap="none" w:vAnchor="text" w:hAnchor="margin" w:xAlign="center" w:y="1"/>
          <w:rPr>
            <w:rStyle w:val="aff1"/>
          </w:rPr>
        </w:pPr>
        <w:r>
          <w:rPr>
            <w:rStyle w:val="aff1"/>
          </w:rPr>
          <w:fldChar w:fldCharType="begin"/>
        </w:r>
        <w:r>
          <w:rPr>
            <w:rStyle w:val="aff1"/>
          </w:rPr>
          <w:instrText xml:space="preserve"> PAGE </w:instrText>
        </w:r>
        <w:r>
          <w:rPr>
            <w:rStyle w:val="aff1"/>
          </w:rPr>
          <w:fldChar w:fldCharType="separate"/>
        </w:r>
        <w:r>
          <w:rPr>
            <w:rStyle w:val="aff1"/>
            <w:noProof/>
          </w:rPr>
          <w:t>1</w:t>
        </w:r>
        <w:r>
          <w:rPr>
            <w:rStyle w:val="aff1"/>
          </w:rPr>
          <w:fldChar w:fldCharType="end"/>
        </w:r>
      </w:p>
    </w:sdtContent>
  </w:sdt>
  <w:p w14:paraId="736B772E" w14:textId="77777777" w:rsidR="00ED6EF8" w:rsidRDefault="00ED6EF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A549E1" w14:textId="77777777" w:rsidR="00465D19" w:rsidRDefault="00465D19" w:rsidP="00ED6EF8">
      <w:pPr>
        <w:spacing w:before="0"/>
      </w:pPr>
      <w:r>
        <w:separator/>
      </w:r>
    </w:p>
  </w:footnote>
  <w:footnote w:type="continuationSeparator" w:id="0">
    <w:p w14:paraId="0FDA3675" w14:textId="77777777" w:rsidR="00465D19" w:rsidRDefault="00465D19" w:rsidP="00ED6EF8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7"/>
  <w:bordersDoNotSurroundHeader/>
  <w:bordersDoNotSurroundFooter/>
  <w:proofState w:spelling="clean" w:grammar="clean"/>
  <w:defaultTabStop w:val="42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097"/>
    <w:rsid w:val="0001366B"/>
    <w:rsid w:val="00017617"/>
    <w:rsid w:val="0001765E"/>
    <w:rsid w:val="00017F4F"/>
    <w:rsid w:val="0002117C"/>
    <w:rsid w:val="00022847"/>
    <w:rsid w:val="00026471"/>
    <w:rsid w:val="00041D21"/>
    <w:rsid w:val="000603F7"/>
    <w:rsid w:val="000746E7"/>
    <w:rsid w:val="0007531C"/>
    <w:rsid w:val="00085EF4"/>
    <w:rsid w:val="0008608B"/>
    <w:rsid w:val="000A1E3B"/>
    <w:rsid w:val="000A78E0"/>
    <w:rsid w:val="000B05E5"/>
    <w:rsid w:val="000B29F1"/>
    <w:rsid w:val="000C0DC4"/>
    <w:rsid w:val="000C0DEB"/>
    <w:rsid w:val="000C737F"/>
    <w:rsid w:val="000D1D2D"/>
    <w:rsid w:val="000D28ED"/>
    <w:rsid w:val="000E2D34"/>
    <w:rsid w:val="000E59B8"/>
    <w:rsid w:val="000F6A7F"/>
    <w:rsid w:val="001001EE"/>
    <w:rsid w:val="00100756"/>
    <w:rsid w:val="001244D5"/>
    <w:rsid w:val="00143CC3"/>
    <w:rsid w:val="0014567E"/>
    <w:rsid w:val="001474E4"/>
    <w:rsid w:val="001536F2"/>
    <w:rsid w:val="0015593B"/>
    <w:rsid w:val="001601BB"/>
    <w:rsid w:val="00162798"/>
    <w:rsid w:val="0016374D"/>
    <w:rsid w:val="00165DD8"/>
    <w:rsid w:val="00173F60"/>
    <w:rsid w:val="0017513D"/>
    <w:rsid w:val="00181BE7"/>
    <w:rsid w:val="001841F3"/>
    <w:rsid w:val="0018568D"/>
    <w:rsid w:val="0019781B"/>
    <w:rsid w:val="001A30AB"/>
    <w:rsid w:val="001B468C"/>
    <w:rsid w:val="001C270A"/>
    <w:rsid w:val="001C70AB"/>
    <w:rsid w:val="001D0274"/>
    <w:rsid w:val="001D2D32"/>
    <w:rsid w:val="001D2D97"/>
    <w:rsid w:val="001D6B5B"/>
    <w:rsid w:val="001E5E34"/>
    <w:rsid w:val="001F7C1D"/>
    <w:rsid w:val="002028EE"/>
    <w:rsid w:val="00204285"/>
    <w:rsid w:val="00205A8C"/>
    <w:rsid w:val="00210E3E"/>
    <w:rsid w:val="00221CBB"/>
    <w:rsid w:val="00224364"/>
    <w:rsid w:val="0023624F"/>
    <w:rsid w:val="002425E6"/>
    <w:rsid w:val="00245295"/>
    <w:rsid w:val="0026749B"/>
    <w:rsid w:val="00275637"/>
    <w:rsid w:val="00281B2A"/>
    <w:rsid w:val="00283C8D"/>
    <w:rsid w:val="002960BB"/>
    <w:rsid w:val="002A2D3A"/>
    <w:rsid w:val="002A7D30"/>
    <w:rsid w:val="002B2FDC"/>
    <w:rsid w:val="002B3830"/>
    <w:rsid w:val="002C22D5"/>
    <w:rsid w:val="002C6AEC"/>
    <w:rsid w:val="002D20D0"/>
    <w:rsid w:val="002E0A95"/>
    <w:rsid w:val="002E1685"/>
    <w:rsid w:val="002F4ABA"/>
    <w:rsid w:val="00301FA2"/>
    <w:rsid w:val="00302D1C"/>
    <w:rsid w:val="00303E9C"/>
    <w:rsid w:val="00305A1B"/>
    <w:rsid w:val="00320798"/>
    <w:rsid w:val="0032622A"/>
    <w:rsid w:val="00332D93"/>
    <w:rsid w:val="00335BA5"/>
    <w:rsid w:val="00341882"/>
    <w:rsid w:val="003455B2"/>
    <w:rsid w:val="0036046A"/>
    <w:rsid w:val="003615BC"/>
    <w:rsid w:val="00362333"/>
    <w:rsid w:val="00363F3B"/>
    <w:rsid w:val="003A2EC1"/>
    <w:rsid w:val="003B041C"/>
    <w:rsid w:val="003B6227"/>
    <w:rsid w:val="003C11F2"/>
    <w:rsid w:val="003C50A7"/>
    <w:rsid w:val="003C7681"/>
    <w:rsid w:val="003D09D9"/>
    <w:rsid w:val="003F279C"/>
    <w:rsid w:val="003F2E59"/>
    <w:rsid w:val="004101AF"/>
    <w:rsid w:val="004214C9"/>
    <w:rsid w:val="00433523"/>
    <w:rsid w:val="00440C04"/>
    <w:rsid w:val="00443226"/>
    <w:rsid w:val="00454E0C"/>
    <w:rsid w:val="00465D19"/>
    <w:rsid w:val="00467412"/>
    <w:rsid w:val="00467EC9"/>
    <w:rsid w:val="00471DB2"/>
    <w:rsid w:val="00473EB2"/>
    <w:rsid w:val="004766F3"/>
    <w:rsid w:val="00481248"/>
    <w:rsid w:val="004909CD"/>
    <w:rsid w:val="004948B8"/>
    <w:rsid w:val="004A2650"/>
    <w:rsid w:val="004B0E11"/>
    <w:rsid w:val="004B6429"/>
    <w:rsid w:val="004B7978"/>
    <w:rsid w:val="004C19E2"/>
    <w:rsid w:val="004D3194"/>
    <w:rsid w:val="004D3A5C"/>
    <w:rsid w:val="004D7DB7"/>
    <w:rsid w:val="004E2D86"/>
    <w:rsid w:val="004E3681"/>
    <w:rsid w:val="004F55C5"/>
    <w:rsid w:val="00503E18"/>
    <w:rsid w:val="00504ED0"/>
    <w:rsid w:val="00504FAE"/>
    <w:rsid w:val="00513B68"/>
    <w:rsid w:val="0054083E"/>
    <w:rsid w:val="0055040A"/>
    <w:rsid w:val="00552950"/>
    <w:rsid w:val="0055445B"/>
    <w:rsid w:val="00556D78"/>
    <w:rsid w:val="00580A39"/>
    <w:rsid w:val="005877FC"/>
    <w:rsid w:val="005901C3"/>
    <w:rsid w:val="00590BA9"/>
    <w:rsid w:val="005A02BD"/>
    <w:rsid w:val="005A1C82"/>
    <w:rsid w:val="005A28FE"/>
    <w:rsid w:val="005A7F62"/>
    <w:rsid w:val="005C0642"/>
    <w:rsid w:val="005C0C8C"/>
    <w:rsid w:val="005D4021"/>
    <w:rsid w:val="005D4DDE"/>
    <w:rsid w:val="005D4E9A"/>
    <w:rsid w:val="005E02D8"/>
    <w:rsid w:val="005E216C"/>
    <w:rsid w:val="005F252F"/>
    <w:rsid w:val="005F4852"/>
    <w:rsid w:val="0060162A"/>
    <w:rsid w:val="00604C36"/>
    <w:rsid w:val="006122F8"/>
    <w:rsid w:val="00623AAD"/>
    <w:rsid w:val="00626E05"/>
    <w:rsid w:val="00632DC2"/>
    <w:rsid w:val="00650C25"/>
    <w:rsid w:val="00651213"/>
    <w:rsid w:val="0066094B"/>
    <w:rsid w:val="00663F7E"/>
    <w:rsid w:val="00671784"/>
    <w:rsid w:val="0069754D"/>
    <w:rsid w:val="00697D38"/>
    <w:rsid w:val="006A453A"/>
    <w:rsid w:val="006A5778"/>
    <w:rsid w:val="006B5B97"/>
    <w:rsid w:val="006C3DD1"/>
    <w:rsid w:val="006D553D"/>
    <w:rsid w:val="006D5C5F"/>
    <w:rsid w:val="006D6319"/>
    <w:rsid w:val="006D6485"/>
    <w:rsid w:val="006E1F5D"/>
    <w:rsid w:val="006E2604"/>
    <w:rsid w:val="006F2D93"/>
    <w:rsid w:val="006F6CA9"/>
    <w:rsid w:val="006F77A1"/>
    <w:rsid w:val="00711845"/>
    <w:rsid w:val="007502A2"/>
    <w:rsid w:val="0075060C"/>
    <w:rsid w:val="00755019"/>
    <w:rsid w:val="00755E0B"/>
    <w:rsid w:val="00771781"/>
    <w:rsid w:val="007739C7"/>
    <w:rsid w:val="00783F76"/>
    <w:rsid w:val="00784BA0"/>
    <w:rsid w:val="00792375"/>
    <w:rsid w:val="007938FE"/>
    <w:rsid w:val="007B3E78"/>
    <w:rsid w:val="007B504B"/>
    <w:rsid w:val="007C012D"/>
    <w:rsid w:val="007C6A48"/>
    <w:rsid w:val="007E098A"/>
    <w:rsid w:val="008102EA"/>
    <w:rsid w:val="00811096"/>
    <w:rsid w:val="00833F6B"/>
    <w:rsid w:val="00836661"/>
    <w:rsid w:val="008439C2"/>
    <w:rsid w:val="00855103"/>
    <w:rsid w:val="00855444"/>
    <w:rsid w:val="0085704E"/>
    <w:rsid w:val="00864C50"/>
    <w:rsid w:val="008717BC"/>
    <w:rsid w:val="00892F34"/>
    <w:rsid w:val="008A3C8F"/>
    <w:rsid w:val="008A42B5"/>
    <w:rsid w:val="008B7BC6"/>
    <w:rsid w:val="008D14B4"/>
    <w:rsid w:val="00917E6B"/>
    <w:rsid w:val="009230D1"/>
    <w:rsid w:val="00927281"/>
    <w:rsid w:val="009273CE"/>
    <w:rsid w:val="0093417A"/>
    <w:rsid w:val="00936F5C"/>
    <w:rsid w:val="00940611"/>
    <w:rsid w:val="009416C1"/>
    <w:rsid w:val="00952C46"/>
    <w:rsid w:val="00970D43"/>
    <w:rsid w:val="00973640"/>
    <w:rsid w:val="009856C3"/>
    <w:rsid w:val="00986EA3"/>
    <w:rsid w:val="00991F8E"/>
    <w:rsid w:val="0099564D"/>
    <w:rsid w:val="009965AF"/>
    <w:rsid w:val="009A293A"/>
    <w:rsid w:val="009A305D"/>
    <w:rsid w:val="009B7EF5"/>
    <w:rsid w:val="009C595A"/>
    <w:rsid w:val="009D001C"/>
    <w:rsid w:val="009D0B7A"/>
    <w:rsid w:val="009D7134"/>
    <w:rsid w:val="009E605C"/>
    <w:rsid w:val="009F2E54"/>
    <w:rsid w:val="009F4097"/>
    <w:rsid w:val="009F7D63"/>
    <w:rsid w:val="00A17AE0"/>
    <w:rsid w:val="00A21F31"/>
    <w:rsid w:val="00A27443"/>
    <w:rsid w:val="00A279AB"/>
    <w:rsid w:val="00A37006"/>
    <w:rsid w:val="00A41B3B"/>
    <w:rsid w:val="00A47ADE"/>
    <w:rsid w:val="00A53852"/>
    <w:rsid w:val="00A60219"/>
    <w:rsid w:val="00A724B9"/>
    <w:rsid w:val="00A73A13"/>
    <w:rsid w:val="00A81C3F"/>
    <w:rsid w:val="00A833B7"/>
    <w:rsid w:val="00A849F2"/>
    <w:rsid w:val="00A85A5B"/>
    <w:rsid w:val="00A87E67"/>
    <w:rsid w:val="00A9260B"/>
    <w:rsid w:val="00AA5F74"/>
    <w:rsid w:val="00AA78FB"/>
    <w:rsid w:val="00AC6B90"/>
    <w:rsid w:val="00AE5F70"/>
    <w:rsid w:val="00AF438F"/>
    <w:rsid w:val="00B0166E"/>
    <w:rsid w:val="00B04EDE"/>
    <w:rsid w:val="00B05C23"/>
    <w:rsid w:val="00B1087E"/>
    <w:rsid w:val="00B122D0"/>
    <w:rsid w:val="00B179CE"/>
    <w:rsid w:val="00B214B3"/>
    <w:rsid w:val="00B244AA"/>
    <w:rsid w:val="00B33F9F"/>
    <w:rsid w:val="00B3627A"/>
    <w:rsid w:val="00B41533"/>
    <w:rsid w:val="00B57790"/>
    <w:rsid w:val="00B60B8A"/>
    <w:rsid w:val="00B665C3"/>
    <w:rsid w:val="00B84E31"/>
    <w:rsid w:val="00B863A2"/>
    <w:rsid w:val="00B90F99"/>
    <w:rsid w:val="00B92F40"/>
    <w:rsid w:val="00BA5554"/>
    <w:rsid w:val="00BD20B6"/>
    <w:rsid w:val="00BD27BD"/>
    <w:rsid w:val="00BD70B0"/>
    <w:rsid w:val="00BE0B1E"/>
    <w:rsid w:val="00BE176C"/>
    <w:rsid w:val="00BE6798"/>
    <w:rsid w:val="00BF1A3C"/>
    <w:rsid w:val="00BF3233"/>
    <w:rsid w:val="00C06B99"/>
    <w:rsid w:val="00C07AA4"/>
    <w:rsid w:val="00C31CF1"/>
    <w:rsid w:val="00C41721"/>
    <w:rsid w:val="00C51412"/>
    <w:rsid w:val="00C569DD"/>
    <w:rsid w:val="00C6369E"/>
    <w:rsid w:val="00C81AC5"/>
    <w:rsid w:val="00CC1FA9"/>
    <w:rsid w:val="00CE5FD3"/>
    <w:rsid w:val="00CF391C"/>
    <w:rsid w:val="00CF72DD"/>
    <w:rsid w:val="00D019E4"/>
    <w:rsid w:val="00D04BD7"/>
    <w:rsid w:val="00D21F47"/>
    <w:rsid w:val="00D2307F"/>
    <w:rsid w:val="00D25F83"/>
    <w:rsid w:val="00D3186A"/>
    <w:rsid w:val="00D330AB"/>
    <w:rsid w:val="00D42805"/>
    <w:rsid w:val="00D53902"/>
    <w:rsid w:val="00D552DC"/>
    <w:rsid w:val="00D55835"/>
    <w:rsid w:val="00D64944"/>
    <w:rsid w:val="00D72B0E"/>
    <w:rsid w:val="00D85BC2"/>
    <w:rsid w:val="00D90D33"/>
    <w:rsid w:val="00D96959"/>
    <w:rsid w:val="00DA4BF9"/>
    <w:rsid w:val="00DA4FF6"/>
    <w:rsid w:val="00DB3493"/>
    <w:rsid w:val="00DC37F6"/>
    <w:rsid w:val="00DD341C"/>
    <w:rsid w:val="00DD4065"/>
    <w:rsid w:val="00DD7FCE"/>
    <w:rsid w:val="00DF28FD"/>
    <w:rsid w:val="00E101ED"/>
    <w:rsid w:val="00E117F3"/>
    <w:rsid w:val="00E17E91"/>
    <w:rsid w:val="00E5156B"/>
    <w:rsid w:val="00E55997"/>
    <w:rsid w:val="00E7399B"/>
    <w:rsid w:val="00E752A7"/>
    <w:rsid w:val="00E93A0C"/>
    <w:rsid w:val="00E9714A"/>
    <w:rsid w:val="00EA095E"/>
    <w:rsid w:val="00EB53E9"/>
    <w:rsid w:val="00EC073B"/>
    <w:rsid w:val="00ED0658"/>
    <w:rsid w:val="00ED45A0"/>
    <w:rsid w:val="00ED6EF8"/>
    <w:rsid w:val="00EE532F"/>
    <w:rsid w:val="00EE55BB"/>
    <w:rsid w:val="00EF3E4A"/>
    <w:rsid w:val="00EF502E"/>
    <w:rsid w:val="00EF5443"/>
    <w:rsid w:val="00EF5F2D"/>
    <w:rsid w:val="00F00900"/>
    <w:rsid w:val="00F03448"/>
    <w:rsid w:val="00F11BBC"/>
    <w:rsid w:val="00F1229D"/>
    <w:rsid w:val="00F1566A"/>
    <w:rsid w:val="00F16462"/>
    <w:rsid w:val="00F2010C"/>
    <w:rsid w:val="00F207A5"/>
    <w:rsid w:val="00F33B19"/>
    <w:rsid w:val="00F422E5"/>
    <w:rsid w:val="00F45F3C"/>
    <w:rsid w:val="00F4643E"/>
    <w:rsid w:val="00F502C6"/>
    <w:rsid w:val="00F519B4"/>
    <w:rsid w:val="00F610E4"/>
    <w:rsid w:val="00F646EF"/>
    <w:rsid w:val="00F67899"/>
    <w:rsid w:val="00F800AA"/>
    <w:rsid w:val="00FA1E87"/>
    <w:rsid w:val="00FB3C26"/>
    <w:rsid w:val="00FC3C27"/>
    <w:rsid w:val="00FD2E79"/>
    <w:rsid w:val="00FD418C"/>
    <w:rsid w:val="00FD426A"/>
    <w:rsid w:val="00FE4CEB"/>
    <w:rsid w:val="00FE5CC2"/>
    <w:rsid w:val="00FE790E"/>
    <w:rsid w:val="00FF4183"/>
    <w:rsid w:val="00FF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995EF"/>
  <w15:chartTrackingRefBased/>
  <w15:docId w15:val="{00A8667F-2D2B-0244-B666-3321A6DB6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097"/>
    <w:pPr>
      <w:spacing w:before="100" w:beforeAutospacing="1"/>
    </w:pPr>
    <w:rPr>
      <w:rFonts w:ascii="Times New Roman" w:eastAsia="DengXian" w:hAnsi="Times New Roman" w:cs="Times New Roman"/>
      <w:kern w:val="0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F4097"/>
    <w:pPr>
      <w:keepNext/>
      <w:keepLines/>
      <w:spacing w:before="240" w:beforeAutospacing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F4097"/>
    <w:pPr>
      <w:keepNext/>
      <w:keepLines/>
      <w:spacing w:before="40" w:beforeAutospacing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9F4097"/>
    <w:pPr>
      <w:keepNext/>
      <w:keepLines/>
      <w:spacing w:before="40" w:beforeAutospacing="0" w:line="259" w:lineRule="auto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9F4097"/>
    <w:pPr>
      <w:keepNext/>
      <w:keepLines/>
      <w:spacing w:before="40" w:beforeAutospacing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40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409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409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4097"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4097"/>
    <w:pPr>
      <w:keepNext/>
      <w:keepLines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qFormat/>
    <w:rsid w:val="009F409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</w:rPr>
  </w:style>
  <w:style w:type="character" w:customStyle="1" w:styleId="20">
    <w:name w:val="标题 2 字符"/>
    <w:basedOn w:val="a0"/>
    <w:link w:val="2"/>
    <w:uiPriority w:val="9"/>
    <w:qFormat/>
    <w:rsid w:val="009F4097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en-US"/>
    </w:rPr>
  </w:style>
  <w:style w:type="character" w:customStyle="1" w:styleId="30">
    <w:name w:val="标题 3 字符"/>
    <w:basedOn w:val="a0"/>
    <w:link w:val="3"/>
    <w:uiPriority w:val="9"/>
    <w:qFormat/>
    <w:rsid w:val="009F4097"/>
    <w:rPr>
      <w:rFonts w:asciiTheme="majorHAnsi" w:eastAsiaTheme="majorEastAsia" w:hAnsiTheme="majorHAnsi" w:cstheme="majorBidi"/>
      <w:color w:val="1F3864" w:themeColor="accent1" w:themeShade="80"/>
      <w:kern w:val="0"/>
      <w:sz w:val="24"/>
      <w:lang w:eastAsia="en-US"/>
    </w:rPr>
  </w:style>
  <w:style w:type="character" w:customStyle="1" w:styleId="40">
    <w:name w:val="标题 4 字符"/>
    <w:basedOn w:val="a0"/>
    <w:link w:val="4"/>
    <w:uiPriority w:val="9"/>
    <w:qFormat/>
    <w:rsid w:val="009F4097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2"/>
      <w:szCs w:val="22"/>
      <w:lang w:eastAsia="en-US"/>
    </w:rPr>
  </w:style>
  <w:style w:type="character" w:customStyle="1" w:styleId="50">
    <w:name w:val="标题 5 字符"/>
    <w:basedOn w:val="a0"/>
    <w:link w:val="5"/>
    <w:uiPriority w:val="9"/>
    <w:semiHidden/>
    <w:rsid w:val="009F4097"/>
    <w:rPr>
      <w:rFonts w:ascii="Times New Roman" w:eastAsiaTheme="majorEastAsia" w:hAnsi="Times New Roman" w:cstheme="majorBidi"/>
      <w:color w:val="2F5496" w:themeColor="accent1" w:themeShade="BF"/>
      <w:kern w:val="0"/>
      <w:sz w:val="20"/>
      <w:szCs w:val="20"/>
    </w:rPr>
  </w:style>
  <w:style w:type="character" w:customStyle="1" w:styleId="60">
    <w:name w:val="标题 6 字符"/>
    <w:basedOn w:val="a0"/>
    <w:link w:val="6"/>
    <w:uiPriority w:val="9"/>
    <w:semiHidden/>
    <w:rsid w:val="009F4097"/>
    <w:rPr>
      <w:rFonts w:ascii="Times New Roman" w:eastAsiaTheme="majorEastAsia" w:hAnsi="Times New Roman" w:cstheme="majorBidi"/>
      <w:i/>
      <w:iCs/>
      <w:color w:val="595959" w:themeColor="text1" w:themeTint="A6"/>
      <w:kern w:val="0"/>
      <w:sz w:val="20"/>
      <w:szCs w:val="20"/>
    </w:rPr>
  </w:style>
  <w:style w:type="character" w:customStyle="1" w:styleId="70">
    <w:name w:val="标题 7 字符"/>
    <w:basedOn w:val="a0"/>
    <w:link w:val="7"/>
    <w:uiPriority w:val="9"/>
    <w:semiHidden/>
    <w:rsid w:val="009F4097"/>
    <w:rPr>
      <w:rFonts w:ascii="Times New Roman" w:eastAsiaTheme="majorEastAsia" w:hAnsi="Times New Roman" w:cstheme="majorBidi"/>
      <w:color w:val="595959" w:themeColor="text1" w:themeTint="A6"/>
      <w:kern w:val="0"/>
      <w:sz w:val="20"/>
      <w:szCs w:val="20"/>
    </w:rPr>
  </w:style>
  <w:style w:type="character" w:customStyle="1" w:styleId="80">
    <w:name w:val="标题 8 字符"/>
    <w:basedOn w:val="a0"/>
    <w:link w:val="8"/>
    <w:uiPriority w:val="9"/>
    <w:semiHidden/>
    <w:rsid w:val="009F4097"/>
    <w:rPr>
      <w:rFonts w:ascii="Times New Roman" w:eastAsiaTheme="majorEastAsia" w:hAnsi="Times New Roman" w:cstheme="majorBidi"/>
      <w:i/>
      <w:iCs/>
      <w:color w:val="262626" w:themeColor="text1" w:themeTint="D9"/>
      <w:kern w:val="0"/>
      <w:sz w:val="20"/>
      <w:szCs w:val="20"/>
    </w:rPr>
  </w:style>
  <w:style w:type="character" w:customStyle="1" w:styleId="90">
    <w:name w:val="标题 9 字符"/>
    <w:basedOn w:val="a0"/>
    <w:link w:val="9"/>
    <w:uiPriority w:val="9"/>
    <w:semiHidden/>
    <w:rsid w:val="009F4097"/>
    <w:rPr>
      <w:rFonts w:ascii="Times New Roman" w:eastAsiaTheme="majorEastAsia" w:hAnsi="Times New Roman" w:cstheme="majorBidi"/>
      <w:color w:val="262626" w:themeColor="text1" w:themeTint="D9"/>
      <w:kern w:val="0"/>
      <w:sz w:val="20"/>
      <w:szCs w:val="20"/>
    </w:rPr>
  </w:style>
  <w:style w:type="paragraph" w:styleId="a3">
    <w:name w:val="annotation text"/>
    <w:basedOn w:val="a"/>
    <w:link w:val="a4"/>
    <w:uiPriority w:val="99"/>
    <w:unhideWhenUsed/>
    <w:qFormat/>
    <w:rsid w:val="009F4097"/>
  </w:style>
  <w:style w:type="character" w:customStyle="1" w:styleId="a4">
    <w:name w:val="批注文字 字符"/>
    <w:basedOn w:val="a0"/>
    <w:link w:val="a3"/>
    <w:uiPriority w:val="99"/>
    <w:qFormat/>
    <w:rsid w:val="009F4097"/>
    <w:rPr>
      <w:rFonts w:ascii="Times New Roman" w:eastAsia="DengXian" w:hAnsi="Times New Roman" w:cs="Times New Roman"/>
      <w:kern w:val="0"/>
      <w:sz w:val="20"/>
      <w:szCs w:val="20"/>
    </w:rPr>
  </w:style>
  <w:style w:type="paragraph" w:styleId="31">
    <w:name w:val="Body Text 3"/>
    <w:basedOn w:val="a"/>
    <w:link w:val="32"/>
    <w:uiPriority w:val="99"/>
    <w:semiHidden/>
    <w:unhideWhenUsed/>
    <w:qFormat/>
    <w:rsid w:val="009F4097"/>
    <w:pPr>
      <w:spacing w:before="0" w:beforeAutospacing="0" w:after="120" w:line="259" w:lineRule="auto"/>
    </w:pPr>
    <w:rPr>
      <w:rFonts w:asciiTheme="minorHAnsi" w:eastAsia="宋体" w:hAnsiTheme="minorHAnsi" w:cstheme="minorBidi"/>
      <w:sz w:val="16"/>
      <w:szCs w:val="16"/>
      <w:lang w:eastAsia="en-US"/>
    </w:rPr>
  </w:style>
  <w:style w:type="character" w:customStyle="1" w:styleId="32">
    <w:name w:val="正文文本 3 字符"/>
    <w:basedOn w:val="a0"/>
    <w:link w:val="31"/>
    <w:uiPriority w:val="99"/>
    <w:semiHidden/>
    <w:qFormat/>
    <w:rsid w:val="009F4097"/>
    <w:rPr>
      <w:rFonts w:eastAsia="宋体"/>
      <w:kern w:val="0"/>
      <w:sz w:val="16"/>
      <w:szCs w:val="16"/>
      <w:lang w:eastAsia="en-US"/>
    </w:rPr>
  </w:style>
  <w:style w:type="paragraph" w:styleId="a5">
    <w:name w:val="Body Text"/>
    <w:basedOn w:val="a"/>
    <w:link w:val="a6"/>
    <w:uiPriority w:val="99"/>
    <w:unhideWhenUsed/>
    <w:qFormat/>
    <w:rsid w:val="009F4097"/>
    <w:rPr>
      <w:sz w:val="24"/>
      <w:szCs w:val="24"/>
    </w:rPr>
  </w:style>
  <w:style w:type="character" w:customStyle="1" w:styleId="a6">
    <w:name w:val="正文文本 字符"/>
    <w:basedOn w:val="a0"/>
    <w:link w:val="a5"/>
    <w:uiPriority w:val="99"/>
    <w:qFormat/>
    <w:rsid w:val="009F4097"/>
    <w:rPr>
      <w:rFonts w:ascii="Times New Roman" w:eastAsia="DengXian" w:hAnsi="Times New Roman" w:cs="Times New Roman"/>
      <w:kern w:val="0"/>
      <w:sz w:val="24"/>
    </w:rPr>
  </w:style>
  <w:style w:type="paragraph" w:styleId="a7">
    <w:name w:val="endnote text"/>
    <w:basedOn w:val="a"/>
    <w:link w:val="a8"/>
    <w:uiPriority w:val="99"/>
    <w:semiHidden/>
    <w:unhideWhenUsed/>
    <w:rsid w:val="009F4097"/>
    <w:pPr>
      <w:spacing w:before="0"/>
    </w:pPr>
  </w:style>
  <w:style w:type="character" w:customStyle="1" w:styleId="a8">
    <w:name w:val="尾注文本 字符"/>
    <w:basedOn w:val="a0"/>
    <w:link w:val="a7"/>
    <w:uiPriority w:val="99"/>
    <w:semiHidden/>
    <w:rsid w:val="009F4097"/>
    <w:rPr>
      <w:rFonts w:ascii="Times New Roman" w:eastAsia="DengXian" w:hAnsi="Times New Roman" w:cs="Times New Roman"/>
      <w:kern w:val="0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qFormat/>
    <w:rsid w:val="009F4097"/>
    <w:pPr>
      <w:spacing w:before="0" w:beforeAutospacing="0"/>
    </w:pPr>
    <w:rPr>
      <w:rFonts w:ascii="Tahoma" w:eastAsia="宋体" w:hAnsi="Tahoma" w:cs="Tahoma"/>
      <w:sz w:val="16"/>
      <w:szCs w:val="16"/>
      <w:lang w:eastAsia="en-US"/>
    </w:rPr>
  </w:style>
  <w:style w:type="character" w:customStyle="1" w:styleId="aa">
    <w:name w:val="批注框文本 字符"/>
    <w:basedOn w:val="a0"/>
    <w:link w:val="a9"/>
    <w:uiPriority w:val="99"/>
    <w:semiHidden/>
    <w:qFormat/>
    <w:rsid w:val="009F4097"/>
    <w:rPr>
      <w:rFonts w:ascii="Tahoma" w:eastAsia="宋体" w:hAnsi="Tahoma" w:cs="Tahoma"/>
      <w:kern w:val="0"/>
      <w:sz w:val="16"/>
      <w:szCs w:val="16"/>
      <w:lang w:eastAsia="en-US"/>
    </w:rPr>
  </w:style>
  <w:style w:type="paragraph" w:styleId="ab">
    <w:name w:val="footer"/>
    <w:basedOn w:val="a"/>
    <w:link w:val="ac"/>
    <w:uiPriority w:val="99"/>
    <w:unhideWhenUsed/>
    <w:qFormat/>
    <w:rsid w:val="009F4097"/>
    <w:pPr>
      <w:widowControl w:val="0"/>
      <w:tabs>
        <w:tab w:val="center" w:pos="4153"/>
        <w:tab w:val="right" w:pos="8306"/>
      </w:tabs>
      <w:spacing w:before="0" w:beforeAutospacing="0"/>
      <w:jc w:val="both"/>
    </w:pPr>
    <w:rPr>
      <w:rFonts w:asciiTheme="minorHAnsi" w:eastAsiaTheme="minorEastAsia" w:hAnsiTheme="minorHAnsi" w:cstheme="minorBidi"/>
      <w:sz w:val="22"/>
      <w:szCs w:val="22"/>
      <w:lang w:val="en-GB"/>
    </w:rPr>
  </w:style>
  <w:style w:type="character" w:customStyle="1" w:styleId="ac">
    <w:name w:val="页脚 字符"/>
    <w:basedOn w:val="a0"/>
    <w:link w:val="ab"/>
    <w:uiPriority w:val="99"/>
    <w:qFormat/>
    <w:rsid w:val="009F4097"/>
    <w:rPr>
      <w:kern w:val="0"/>
      <w:sz w:val="22"/>
      <w:szCs w:val="22"/>
      <w:lang w:val="en-GB"/>
    </w:rPr>
  </w:style>
  <w:style w:type="paragraph" w:styleId="ad">
    <w:name w:val="header"/>
    <w:basedOn w:val="a"/>
    <w:link w:val="ae"/>
    <w:uiPriority w:val="99"/>
    <w:unhideWhenUsed/>
    <w:qFormat/>
    <w:rsid w:val="009F4097"/>
    <w:pPr>
      <w:widowControl w:val="0"/>
      <w:tabs>
        <w:tab w:val="center" w:pos="4153"/>
        <w:tab w:val="right" w:pos="8306"/>
      </w:tabs>
      <w:spacing w:before="0" w:beforeAutospacing="0"/>
      <w:jc w:val="both"/>
    </w:pPr>
    <w:rPr>
      <w:rFonts w:asciiTheme="minorHAnsi" w:eastAsiaTheme="minorEastAsia" w:hAnsiTheme="minorHAnsi" w:cstheme="minorBidi"/>
      <w:sz w:val="22"/>
      <w:szCs w:val="22"/>
      <w:lang w:val="en-GB"/>
    </w:rPr>
  </w:style>
  <w:style w:type="character" w:customStyle="1" w:styleId="ae">
    <w:name w:val="页眉 字符"/>
    <w:basedOn w:val="a0"/>
    <w:link w:val="ad"/>
    <w:uiPriority w:val="99"/>
    <w:qFormat/>
    <w:rsid w:val="009F4097"/>
    <w:rPr>
      <w:kern w:val="0"/>
      <w:sz w:val="22"/>
      <w:szCs w:val="22"/>
      <w:lang w:val="en-GB"/>
    </w:rPr>
  </w:style>
  <w:style w:type="paragraph" w:styleId="af">
    <w:name w:val="Subtitle"/>
    <w:basedOn w:val="a"/>
    <w:next w:val="a"/>
    <w:link w:val="af0"/>
    <w:uiPriority w:val="11"/>
    <w:qFormat/>
    <w:rsid w:val="009F40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0">
    <w:name w:val="副标题 字符"/>
    <w:basedOn w:val="a0"/>
    <w:link w:val="af"/>
    <w:uiPriority w:val="11"/>
    <w:rsid w:val="009F4097"/>
    <w:rPr>
      <w:rFonts w:ascii="Times New Roman" w:eastAsiaTheme="majorEastAsia" w:hAnsi="Times New Roman" w:cstheme="majorBidi"/>
      <w:color w:val="595959" w:themeColor="text1" w:themeTint="A6"/>
      <w:spacing w:val="15"/>
      <w:kern w:val="0"/>
      <w:sz w:val="28"/>
      <w:szCs w:val="28"/>
    </w:rPr>
  </w:style>
  <w:style w:type="paragraph" w:styleId="af1">
    <w:name w:val="footnote text"/>
    <w:basedOn w:val="a"/>
    <w:link w:val="af2"/>
    <w:qFormat/>
    <w:rsid w:val="009F4097"/>
    <w:pPr>
      <w:spacing w:before="0" w:beforeAutospacing="0"/>
      <w:jc w:val="both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character" w:customStyle="1" w:styleId="af2">
    <w:name w:val="脚注文本 字符"/>
    <w:basedOn w:val="a0"/>
    <w:link w:val="af1"/>
    <w:qFormat/>
    <w:rsid w:val="009F4097"/>
    <w:rPr>
      <w:kern w:val="0"/>
      <w:sz w:val="22"/>
      <w:szCs w:val="22"/>
      <w:lang w:val="en-GB" w:eastAsia="en-GB"/>
    </w:rPr>
  </w:style>
  <w:style w:type="paragraph" w:styleId="21">
    <w:name w:val="Body Text 2"/>
    <w:basedOn w:val="a"/>
    <w:link w:val="22"/>
    <w:semiHidden/>
    <w:unhideWhenUsed/>
    <w:qFormat/>
    <w:rsid w:val="009F4097"/>
    <w:pPr>
      <w:spacing w:before="0" w:beforeAutospacing="0" w:line="480" w:lineRule="auto"/>
      <w:ind w:firstLine="720"/>
      <w:jc w:val="both"/>
    </w:pPr>
    <w:rPr>
      <w:rFonts w:ascii="Calibri" w:eastAsia="Times New Roman" w:hAnsi="Calibri"/>
      <w:lang w:val="en-GB" w:eastAsia="en-US"/>
    </w:rPr>
  </w:style>
  <w:style w:type="character" w:customStyle="1" w:styleId="22">
    <w:name w:val="正文文本 2 字符"/>
    <w:basedOn w:val="a0"/>
    <w:link w:val="21"/>
    <w:semiHidden/>
    <w:qFormat/>
    <w:rsid w:val="009F4097"/>
    <w:rPr>
      <w:rFonts w:ascii="Calibri" w:eastAsia="Times New Roman" w:hAnsi="Calibri" w:cs="Times New Roman"/>
      <w:kern w:val="0"/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unhideWhenUsed/>
    <w:qFormat/>
    <w:rsid w:val="009F4097"/>
    <w:pPr>
      <w:spacing w:before="0" w:beforeAutospacing="0"/>
    </w:pPr>
    <w:rPr>
      <w:rFonts w:ascii="Consolas" w:eastAsia="宋体" w:hAnsi="Consolas" w:cstheme="minorBidi"/>
      <w:lang w:eastAsia="en-US"/>
    </w:rPr>
  </w:style>
  <w:style w:type="character" w:customStyle="1" w:styleId="HTML0">
    <w:name w:val="HTML 预设格式 字符"/>
    <w:basedOn w:val="a0"/>
    <w:link w:val="HTML"/>
    <w:uiPriority w:val="99"/>
    <w:rsid w:val="009F4097"/>
    <w:rPr>
      <w:rFonts w:ascii="Consolas" w:eastAsia="宋体" w:hAnsi="Consolas"/>
      <w:kern w:val="0"/>
      <w:sz w:val="20"/>
      <w:szCs w:val="20"/>
      <w:lang w:eastAsia="en-US"/>
    </w:rPr>
  </w:style>
  <w:style w:type="paragraph" w:styleId="af3">
    <w:name w:val="Title"/>
    <w:basedOn w:val="a"/>
    <w:next w:val="a"/>
    <w:link w:val="af4"/>
    <w:uiPriority w:val="10"/>
    <w:qFormat/>
    <w:rsid w:val="009F40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4">
    <w:name w:val="标题 字符"/>
    <w:basedOn w:val="a0"/>
    <w:link w:val="af3"/>
    <w:uiPriority w:val="10"/>
    <w:rsid w:val="009F40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5">
    <w:name w:val="annotation subject"/>
    <w:basedOn w:val="a3"/>
    <w:next w:val="a3"/>
    <w:link w:val="af6"/>
    <w:uiPriority w:val="99"/>
    <w:semiHidden/>
    <w:unhideWhenUsed/>
    <w:qFormat/>
    <w:rsid w:val="009F4097"/>
    <w:rPr>
      <w:b/>
      <w:bCs/>
    </w:rPr>
  </w:style>
  <w:style w:type="character" w:customStyle="1" w:styleId="af6">
    <w:name w:val="批注主题 字符"/>
    <w:basedOn w:val="a4"/>
    <w:link w:val="af5"/>
    <w:uiPriority w:val="99"/>
    <w:semiHidden/>
    <w:qFormat/>
    <w:rsid w:val="009F4097"/>
    <w:rPr>
      <w:rFonts w:ascii="Times New Roman" w:eastAsia="DengXian" w:hAnsi="Times New Roman" w:cs="Times New Roman"/>
      <w:b/>
      <w:bCs/>
      <w:kern w:val="0"/>
      <w:sz w:val="20"/>
      <w:szCs w:val="20"/>
    </w:rPr>
  </w:style>
  <w:style w:type="character" w:styleId="af7">
    <w:name w:val="Strong"/>
    <w:basedOn w:val="a0"/>
    <w:uiPriority w:val="22"/>
    <w:qFormat/>
    <w:rsid w:val="009F4097"/>
    <w:rPr>
      <w:b/>
      <w:bCs/>
    </w:rPr>
  </w:style>
  <w:style w:type="character" w:styleId="af8">
    <w:name w:val="endnote reference"/>
    <w:basedOn w:val="a0"/>
    <w:uiPriority w:val="99"/>
    <w:semiHidden/>
    <w:unhideWhenUsed/>
    <w:rsid w:val="009F4097"/>
    <w:rPr>
      <w:vertAlign w:val="superscript"/>
    </w:rPr>
  </w:style>
  <w:style w:type="character" w:styleId="af9">
    <w:name w:val="annotation reference"/>
    <w:basedOn w:val="a0"/>
    <w:uiPriority w:val="99"/>
    <w:unhideWhenUsed/>
    <w:qFormat/>
    <w:rsid w:val="009F4097"/>
    <w:rPr>
      <w:sz w:val="16"/>
      <w:szCs w:val="16"/>
    </w:rPr>
  </w:style>
  <w:style w:type="character" w:customStyle="1" w:styleId="15">
    <w:name w:val="15"/>
    <w:basedOn w:val="a0"/>
    <w:rsid w:val="009F4097"/>
    <w:rPr>
      <w:rFonts w:ascii="Times New Roman" w:hAnsi="Times New Roman" w:cs="Times New Roman" w:hint="default"/>
      <w:i/>
      <w:iCs/>
    </w:rPr>
  </w:style>
  <w:style w:type="paragraph" w:customStyle="1" w:styleId="11">
    <w:name w:val="修订1"/>
    <w:hidden/>
    <w:uiPriority w:val="99"/>
    <w:semiHidden/>
    <w:rsid w:val="009F4097"/>
    <w:rPr>
      <w:rFonts w:ascii="Times New Roman" w:eastAsia="DengXian" w:hAnsi="Times New Roman" w:cs="Times New Roman"/>
      <w:kern w:val="0"/>
      <w:sz w:val="20"/>
      <w:szCs w:val="20"/>
    </w:rPr>
  </w:style>
  <w:style w:type="paragraph" w:styleId="afa">
    <w:name w:val="List Paragraph"/>
    <w:basedOn w:val="a"/>
    <w:uiPriority w:val="34"/>
    <w:qFormat/>
    <w:rsid w:val="009F4097"/>
    <w:pPr>
      <w:spacing w:before="0" w:beforeAutospacing="0" w:after="160" w:line="259" w:lineRule="auto"/>
      <w:ind w:left="720"/>
      <w:contextualSpacing/>
    </w:pPr>
    <w:rPr>
      <w:rFonts w:asciiTheme="minorHAnsi" w:eastAsia="宋体" w:hAnsiTheme="minorHAnsi" w:cstheme="minorBidi"/>
      <w:sz w:val="22"/>
      <w:szCs w:val="22"/>
      <w:lang w:eastAsia="en-US"/>
    </w:rPr>
  </w:style>
  <w:style w:type="character" w:styleId="afb">
    <w:name w:val="Placeholder Text"/>
    <w:basedOn w:val="a0"/>
    <w:uiPriority w:val="99"/>
    <w:semiHidden/>
    <w:qFormat/>
    <w:rsid w:val="009F4097"/>
    <w:rPr>
      <w:color w:val="808080"/>
    </w:rPr>
  </w:style>
  <w:style w:type="paragraph" w:customStyle="1" w:styleId="EndNoteBibliography">
    <w:name w:val="EndNote Bibliography"/>
    <w:basedOn w:val="a"/>
    <w:link w:val="EndNoteBibliography0"/>
    <w:qFormat/>
    <w:rsid w:val="009F4097"/>
    <w:pPr>
      <w:widowControl w:val="0"/>
      <w:spacing w:before="0" w:beforeAutospacing="0" w:after="160"/>
      <w:jc w:val="both"/>
    </w:pPr>
    <w:rPr>
      <w:rFonts w:ascii="Calibri" w:hAnsi="Calibri" w:cs="Calibri"/>
      <w:sz w:val="22"/>
      <w:szCs w:val="22"/>
      <w:lang w:val="en-GB"/>
    </w:rPr>
  </w:style>
  <w:style w:type="character" w:customStyle="1" w:styleId="EndNoteBibliography0">
    <w:name w:val="EndNote Bibliography 字符"/>
    <w:basedOn w:val="a0"/>
    <w:link w:val="EndNoteBibliography"/>
    <w:qFormat/>
    <w:rsid w:val="009F4097"/>
    <w:rPr>
      <w:rFonts w:ascii="Calibri" w:eastAsia="DengXian" w:hAnsi="Calibri" w:cs="Calibri"/>
      <w:kern w:val="0"/>
      <w:sz w:val="22"/>
      <w:szCs w:val="22"/>
      <w:lang w:val="en-GB"/>
    </w:rPr>
  </w:style>
  <w:style w:type="character" w:customStyle="1" w:styleId="100">
    <w:name w:val="10"/>
    <w:basedOn w:val="a0"/>
    <w:rsid w:val="009F4097"/>
    <w:rPr>
      <w:rFonts w:ascii="DengXian" w:eastAsia="DengXian" w:hAnsi="DengXian" w:cs="DengXian" w:hint="default"/>
    </w:rPr>
  </w:style>
  <w:style w:type="paragraph" w:customStyle="1" w:styleId="Revision1">
    <w:name w:val="Revision1"/>
    <w:hidden/>
    <w:uiPriority w:val="99"/>
    <w:semiHidden/>
    <w:rsid w:val="009F4097"/>
    <w:rPr>
      <w:rFonts w:ascii="Calibri" w:eastAsia="宋体" w:hAnsi="Calibri" w:cs="Times New Roman"/>
      <w:kern w:val="0"/>
      <w:sz w:val="22"/>
      <w:szCs w:val="22"/>
    </w:rPr>
  </w:style>
  <w:style w:type="paragraph" w:customStyle="1" w:styleId="EndNoteBibliographyTitle">
    <w:name w:val="EndNote Bibliography Title"/>
    <w:basedOn w:val="a"/>
    <w:link w:val="EndNoteBibliographyTitle0"/>
    <w:rsid w:val="009F4097"/>
    <w:pPr>
      <w:spacing w:line="256" w:lineRule="auto"/>
      <w:jc w:val="center"/>
    </w:pPr>
    <w:rPr>
      <w:rFonts w:ascii="Calibri" w:eastAsia="宋体" w:hAnsi="Calibri" w:cs="Calibri"/>
      <w:sz w:val="22"/>
      <w:szCs w:val="22"/>
    </w:rPr>
  </w:style>
  <w:style w:type="character" w:customStyle="1" w:styleId="EndNoteBibliographyTitle0">
    <w:name w:val="EndNote Bibliography Title 字符"/>
    <w:basedOn w:val="a0"/>
    <w:link w:val="EndNoteBibliographyTitle"/>
    <w:rsid w:val="009F4097"/>
    <w:rPr>
      <w:rFonts w:ascii="Calibri" w:eastAsia="宋体" w:hAnsi="Calibri" w:cs="Calibri"/>
      <w:kern w:val="0"/>
      <w:sz w:val="22"/>
      <w:szCs w:val="22"/>
    </w:rPr>
  </w:style>
  <w:style w:type="paragraph" w:customStyle="1" w:styleId="12">
    <w:name w:val="列表段落1"/>
    <w:basedOn w:val="a"/>
    <w:rsid w:val="009F4097"/>
    <w:pPr>
      <w:spacing w:before="0" w:beforeAutospacing="0"/>
      <w:ind w:left="720"/>
      <w:contextualSpacing/>
    </w:pPr>
    <w:rPr>
      <w:rFonts w:ascii="宋体" w:eastAsia="宋体" w:hAnsi="宋体" w:cs="宋体"/>
      <w:sz w:val="24"/>
      <w:szCs w:val="24"/>
    </w:rPr>
  </w:style>
  <w:style w:type="table" w:customStyle="1" w:styleId="PlainTable11">
    <w:name w:val="Plain Table 11"/>
    <w:basedOn w:val="a1"/>
    <w:uiPriority w:val="41"/>
    <w:rsid w:val="009F4097"/>
    <w:rPr>
      <w:rFonts w:eastAsiaTheme="minorHAnsi"/>
      <w:kern w:val="0"/>
      <w:sz w:val="22"/>
      <w:szCs w:val="22"/>
      <w:lang w:val="en-GB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cf01">
    <w:name w:val="cf01"/>
    <w:basedOn w:val="a0"/>
    <w:rsid w:val="009F4097"/>
    <w:rPr>
      <w:rFonts w:ascii="Segoe UI" w:hAnsi="Segoe UI" w:cs="Segoe UI" w:hint="default"/>
      <w:color w:val="264A60"/>
      <w:sz w:val="18"/>
      <w:szCs w:val="18"/>
    </w:rPr>
  </w:style>
  <w:style w:type="character" w:customStyle="1" w:styleId="y2iqfc">
    <w:name w:val="y2iqfc"/>
    <w:basedOn w:val="a0"/>
    <w:rsid w:val="009F4097"/>
  </w:style>
  <w:style w:type="paragraph" w:styleId="afc">
    <w:name w:val="Quote"/>
    <w:basedOn w:val="a"/>
    <w:next w:val="a"/>
    <w:link w:val="afd"/>
    <w:uiPriority w:val="29"/>
    <w:qFormat/>
    <w:rsid w:val="009F40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fd">
    <w:name w:val="引用 字符"/>
    <w:basedOn w:val="a0"/>
    <w:link w:val="afc"/>
    <w:uiPriority w:val="29"/>
    <w:rsid w:val="009F4097"/>
    <w:rPr>
      <w:rFonts w:ascii="Times New Roman" w:eastAsia="DengXian" w:hAnsi="Times New Roman" w:cs="Times New Roman"/>
      <w:i/>
      <w:iCs/>
      <w:color w:val="404040" w:themeColor="text1" w:themeTint="BF"/>
      <w:kern w:val="0"/>
      <w:sz w:val="20"/>
      <w:szCs w:val="20"/>
    </w:rPr>
  </w:style>
  <w:style w:type="character" w:customStyle="1" w:styleId="13">
    <w:name w:val="明显强调1"/>
    <w:basedOn w:val="a0"/>
    <w:uiPriority w:val="21"/>
    <w:qFormat/>
    <w:rsid w:val="009F4097"/>
    <w:rPr>
      <w:i/>
      <w:iCs/>
      <w:color w:val="2F5496" w:themeColor="accent1" w:themeShade="BF"/>
    </w:rPr>
  </w:style>
  <w:style w:type="paragraph" w:styleId="afe">
    <w:name w:val="Intense Quote"/>
    <w:basedOn w:val="a"/>
    <w:next w:val="a"/>
    <w:link w:val="aff"/>
    <w:uiPriority w:val="30"/>
    <w:qFormat/>
    <w:rsid w:val="009F40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f">
    <w:name w:val="明显引用 字符"/>
    <w:basedOn w:val="a0"/>
    <w:link w:val="afe"/>
    <w:uiPriority w:val="30"/>
    <w:rsid w:val="009F4097"/>
    <w:rPr>
      <w:rFonts w:ascii="Times New Roman" w:eastAsia="DengXian" w:hAnsi="Times New Roman" w:cs="Times New Roman"/>
      <w:i/>
      <w:iCs/>
      <w:color w:val="2F5496" w:themeColor="accent1" w:themeShade="BF"/>
      <w:kern w:val="0"/>
      <w:sz w:val="20"/>
      <w:szCs w:val="20"/>
    </w:rPr>
  </w:style>
  <w:style w:type="character" w:customStyle="1" w:styleId="14">
    <w:name w:val="明显参考1"/>
    <w:basedOn w:val="a0"/>
    <w:uiPriority w:val="32"/>
    <w:qFormat/>
    <w:rsid w:val="009F4097"/>
    <w:rPr>
      <w:b/>
      <w:bCs/>
      <w:smallCaps/>
      <w:color w:val="2F5496" w:themeColor="accent1" w:themeShade="BF"/>
      <w:spacing w:val="5"/>
    </w:rPr>
  </w:style>
  <w:style w:type="paragraph" w:styleId="aff0">
    <w:name w:val="Revision"/>
    <w:hidden/>
    <w:uiPriority w:val="99"/>
    <w:semiHidden/>
    <w:rsid w:val="00A60219"/>
    <w:rPr>
      <w:rFonts w:ascii="Times New Roman" w:eastAsia="DengXian" w:hAnsi="Times New Roman" w:cs="Times New Roman"/>
      <w:kern w:val="0"/>
      <w:sz w:val="20"/>
      <w:szCs w:val="20"/>
    </w:rPr>
  </w:style>
  <w:style w:type="character" w:styleId="aff1">
    <w:name w:val="page number"/>
    <w:basedOn w:val="a0"/>
    <w:uiPriority w:val="99"/>
    <w:semiHidden/>
    <w:unhideWhenUsed/>
    <w:rsid w:val="00ED6E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.~WRD2579</Template>
  <TotalTime>6</TotalTime>
  <Pages>5</Pages>
  <Words>768</Words>
  <Characters>4384</Characters>
  <Application>Microsoft Office Word</Application>
  <DocSecurity>0</DocSecurity>
  <Lines>36</Lines>
  <Paragraphs>10</Paragraphs>
  <ScaleCrop>false</ScaleCrop>
  <Company/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Yin, Jiaqian J.</dc:creator>
  <cp:keywords/>
  <dc:description/>
  <cp:lastModifiedBy>Yin, Jiaqian J.</cp:lastModifiedBy>
  <cp:revision>9</cp:revision>
  <dcterms:created xsi:type="dcterms:W3CDTF">2024-04-17T22:48:00Z</dcterms:created>
  <dcterms:modified xsi:type="dcterms:W3CDTF">2024-07-16T14:41:00Z</dcterms:modified>
</cp:coreProperties>
</file>