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C1F3915"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p.1 &amp; 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4114C46"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FFB6ABD"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p.4-6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C5F8AC6"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97D3833"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05650AC"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D9EFE00"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9BF4942"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0B1D6EF"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91AE752"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p.8 &amp;10-13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B1AFD10"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p.10-13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1139B1D"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9324A93"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79CB827"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D06FD59"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00BF079"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p.8 &amp; 10-13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7FDD2FC"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p.7-8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5501310"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1B7E7B9"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313EBF8" w:rsidR="006E5FE2"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0F4CCC7" w:rsidR="006E5FE2"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08C5FAC"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p.9-13</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2DC6B4C"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0E0BF51"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p.10-13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D0D24C5"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A88685B"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046D755"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p.10-13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42E8B87"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p.10-13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A9D604E"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62E3713" w:rsidR="00930A31"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DA1C2E7" w:rsidR="00FB3483" w:rsidRPr="00930A31" w:rsidRDefault="00610F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CB1FFCC" w:rsidR="00077B44"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9D363B7"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p.25-26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9358233"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123CEB1"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D306DEC"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p.25-26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9654AE5"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FD6970B"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FB260F3" w:rsidR="00930A31"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7C073A7" w:rsidR="00077B44"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B598205" w:rsidR="00077B44"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p.27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CB7BF4" w:rsidR="00077B44" w:rsidRPr="00930A31" w:rsidRDefault="00610FA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204EA" w14:textId="77777777" w:rsidR="0037631C" w:rsidRDefault="0037631C">
      <w:r>
        <w:separator/>
      </w:r>
    </w:p>
  </w:endnote>
  <w:endnote w:type="continuationSeparator" w:id="0">
    <w:p w14:paraId="0146CF64" w14:textId="77777777" w:rsidR="0037631C" w:rsidRDefault="0037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4BD4E" w14:textId="77777777" w:rsidR="0037631C" w:rsidRDefault="0037631C">
      <w:r>
        <w:separator/>
      </w:r>
    </w:p>
  </w:footnote>
  <w:footnote w:type="continuationSeparator" w:id="0">
    <w:p w14:paraId="2FBAEDE2" w14:textId="77777777" w:rsidR="0037631C" w:rsidRDefault="00376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610FA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7631C"/>
    <w:rsid w:val="003B79FF"/>
    <w:rsid w:val="00400A0B"/>
    <w:rsid w:val="004033C1"/>
    <w:rsid w:val="00443C1D"/>
    <w:rsid w:val="00461576"/>
    <w:rsid w:val="004C1685"/>
    <w:rsid w:val="005078EE"/>
    <w:rsid w:val="005455A1"/>
    <w:rsid w:val="00550BF1"/>
    <w:rsid w:val="0059028D"/>
    <w:rsid w:val="005979B8"/>
    <w:rsid w:val="00610FA1"/>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C92C41"/>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.~WRD0003</Template>
  <TotalTime>0</TotalTime>
  <Pages>2</Pages>
  <Words>966</Words>
  <Characters>6118</Characters>
  <Application>Microsoft Office Word</Application>
  <DocSecurity>0</DocSecurity>
  <Lines>135</Lines>
  <Paragraphs>49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Julie Grant</cp:lastModifiedBy>
  <cp:revision>2</cp:revision>
  <cp:lastPrinted>2024-07-26T20:52:00Z</cp:lastPrinted>
  <dcterms:created xsi:type="dcterms:W3CDTF">2024-07-26T21:42:00Z</dcterms:created>
  <dcterms:modified xsi:type="dcterms:W3CDTF">2024-07-26T21:42:00Z</dcterms:modified>
</cp:coreProperties>
</file>