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878B2" w14:textId="77777777" w:rsidR="005444F1" w:rsidRDefault="005444F1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</w:p>
    <w:p w14:paraId="2BA2AC43" w14:textId="5D0F75D2" w:rsidR="005444F1" w:rsidRPr="005444F1" w:rsidRDefault="005444F1" w:rsidP="005444F1">
      <w:pPr>
        <w:pStyle w:val="TableHeader"/>
        <w:ind w:left="720"/>
        <w:rPr>
          <w:bCs/>
          <w:szCs w:val="24"/>
        </w:rPr>
      </w:pPr>
      <w:r w:rsidRPr="005444F1">
        <w:rPr>
          <w:bCs/>
          <w:szCs w:val="24"/>
        </w:rPr>
        <w:t xml:space="preserve">Appendix </w:t>
      </w:r>
      <w:r w:rsidR="00C229C8">
        <w:rPr>
          <w:bCs/>
          <w:szCs w:val="24"/>
        </w:rPr>
        <w:t>A</w:t>
      </w:r>
      <w:r w:rsidRPr="005444F1">
        <w:rPr>
          <w:bCs/>
          <w:szCs w:val="24"/>
        </w:rPr>
        <w:t>: CONSORT checklist for reporting a pilot or feasibility trial</w:t>
      </w:r>
    </w:p>
    <w:p w14:paraId="4A2CC7DF" w14:textId="7B3B43BD" w:rsidR="00AE2AE9" w:rsidRPr="00624926" w:rsidRDefault="007F35F1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>
        <w:rPr>
          <w:rFonts w:ascii="Cambria" w:hAnsi="Cambria"/>
          <w:bCs/>
          <w:noProof/>
          <w:sz w:val="32"/>
          <w:szCs w:val="32"/>
          <w:lang w:val="en-CA" w:eastAsia="en-CA"/>
        </w:rPr>
        <w:pict w14:anchorId="0BEA14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pt;margin-top:-3pt;width:30.75pt;height:36pt;z-index:1;mso-wrap-edited:f" wrapcoords="-57 0 -57 21551 21600 21551 21600 0 -57 0">
            <v:imagedata r:id="rId7" o:title="Consort-Logo-Graphic-30-12-071"/>
          </v:shape>
        </w:pict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32FC837D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01141A44" w14:textId="77777777" w:rsidTr="003F39DA">
        <w:tc>
          <w:tcPr>
            <w:tcW w:w="2088" w:type="dxa"/>
            <w:shd w:val="clear" w:color="auto" w:fill="C6D9F1"/>
            <w:vAlign w:val="bottom"/>
          </w:tcPr>
          <w:p w14:paraId="1C4D2535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56993114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4DFCA967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70FBA5CA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6EF4ABD9" w14:textId="77777777" w:rsidTr="003F39DA">
        <w:tc>
          <w:tcPr>
            <w:tcW w:w="15498" w:type="dxa"/>
            <w:gridSpan w:val="4"/>
          </w:tcPr>
          <w:p w14:paraId="7B405B1F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246E3BF6" w14:textId="77777777" w:rsidTr="003F39DA">
        <w:tc>
          <w:tcPr>
            <w:tcW w:w="2088" w:type="dxa"/>
            <w:vMerge w:val="restart"/>
          </w:tcPr>
          <w:p w14:paraId="3B71855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D14340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B1D45A3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0D056E89" w14:textId="7BB1A08D" w:rsidR="009F1A00" w:rsidRPr="00F33427" w:rsidRDefault="00B33E1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6C7B2FF3" w14:textId="77777777" w:rsidTr="003F39DA">
        <w:tc>
          <w:tcPr>
            <w:tcW w:w="2088" w:type="dxa"/>
            <w:vMerge/>
          </w:tcPr>
          <w:p w14:paraId="33FF1D1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D0AE0B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055B36D5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175329E7" w14:textId="0D51E019" w:rsidR="009F1A00" w:rsidRPr="00F33427" w:rsidRDefault="00B33E1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</w:t>
            </w:r>
            <w:r w:rsidR="00C226CA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536A68" w:rsidRPr="00F33427" w14:paraId="7C6E4093" w14:textId="77777777" w:rsidTr="003F39DA">
        <w:tc>
          <w:tcPr>
            <w:tcW w:w="15498" w:type="dxa"/>
            <w:gridSpan w:val="4"/>
          </w:tcPr>
          <w:p w14:paraId="4CEB5D7C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74A96335" w14:textId="77777777" w:rsidTr="003F39DA">
        <w:tc>
          <w:tcPr>
            <w:tcW w:w="2088" w:type="dxa"/>
            <w:vMerge w:val="restart"/>
          </w:tcPr>
          <w:p w14:paraId="2CB0422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00E6009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2B0C24D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221AAE9C" w14:textId="7D918DDC" w:rsidR="009F1A00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EB422C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14:paraId="1AEE66B2" w14:textId="77777777" w:rsidTr="003F39DA">
        <w:trPr>
          <w:trHeight w:val="413"/>
        </w:trPr>
        <w:tc>
          <w:tcPr>
            <w:tcW w:w="2088" w:type="dxa"/>
            <w:vMerge/>
          </w:tcPr>
          <w:p w14:paraId="214FEA3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1D92F4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53F679F9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31B2297D" w14:textId="32AB3016" w:rsidR="009F1A00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EB422C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536A68" w:rsidRPr="00F33427" w14:paraId="1349D3AA" w14:textId="77777777" w:rsidTr="003F39DA">
        <w:tc>
          <w:tcPr>
            <w:tcW w:w="15498" w:type="dxa"/>
            <w:gridSpan w:val="4"/>
          </w:tcPr>
          <w:p w14:paraId="46E67CAD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003EA7BB" w14:textId="77777777" w:rsidTr="003F39DA">
        <w:tc>
          <w:tcPr>
            <w:tcW w:w="2088" w:type="dxa"/>
            <w:vMerge w:val="restart"/>
          </w:tcPr>
          <w:p w14:paraId="1249D9E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363A49A4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7527EBAC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1789102F" w14:textId="0A234BA2" w:rsidR="009F1A00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62191F00" w14:textId="77777777" w:rsidTr="003F39DA">
        <w:trPr>
          <w:trHeight w:val="305"/>
        </w:trPr>
        <w:tc>
          <w:tcPr>
            <w:tcW w:w="2088" w:type="dxa"/>
            <w:vMerge/>
          </w:tcPr>
          <w:p w14:paraId="7EB55D7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ECE8DD9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25247EF2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0426DDD6" w14:textId="094E1058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14:paraId="3ED033C8" w14:textId="77777777" w:rsidTr="003F39DA">
        <w:tc>
          <w:tcPr>
            <w:tcW w:w="2088" w:type="dxa"/>
            <w:vMerge w:val="restart"/>
          </w:tcPr>
          <w:p w14:paraId="78C72F0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0C64B65B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0EB4703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3B40C4F1" w14:textId="4E69C488" w:rsidR="009F1A00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14:paraId="72A6D61A" w14:textId="77777777" w:rsidTr="003F39DA">
        <w:tc>
          <w:tcPr>
            <w:tcW w:w="2088" w:type="dxa"/>
            <w:vMerge/>
          </w:tcPr>
          <w:p w14:paraId="545F5E8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9B9C624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16F34B4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0E9B30AB" w14:textId="65FB5DB7" w:rsidR="009F1A00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9-10</w:t>
            </w:r>
          </w:p>
        </w:tc>
      </w:tr>
      <w:tr w:rsidR="00433F8E" w:rsidRPr="00F33427" w14:paraId="225843D2" w14:textId="77777777" w:rsidTr="003F39DA">
        <w:tc>
          <w:tcPr>
            <w:tcW w:w="2088" w:type="dxa"/>
          </w:tcPr>
          <w:p w14:paraId="05709650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B434012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6DFDD78A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3E42C3A4" w14:textId="49F1BC18" w:rsidR="00433F8E" w:rsidRPr="00F33427" w:rsidRDefault="00C226C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10-</w:t>
            </w:r>
            <w:r w:rsidR="00733E6B"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1A321A" w:rsidRPr="00F33427" w14:paraId="63D9C8CF" w14:textId="77777777" w:rsidTr="003F39DA">
        <w:tc>
          <w:tcPr>
            <w:tcW w:w="2088" w:type="dxa"/>
          </w:tcPr>
          <w:p w14:paraId="2F2E8F9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2846F4C3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4528A81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43C47C1A" w14:textId="76FDFE7C" w:rsidR="001A321A" w:rsidRPr="00F33427" w:rsidRDefault="002C731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1-12</w:t>
            </w:r>
          </w:p>
        </w:tc>
      </w:tr>
      <w:tr w:rsidR="009F1A00" w:rsidRPr="00F33427" w14:paraId="1EB623D4" w14:textId="77777777" w:rsidTr="003F39DA">
        <w:tc>
          <w:tcPr>
            <w:tcW w:w="2088" w:type="dxa"/>
            <w:vMerge w:val="restart"/>
          </w:tcPr>
          <w:p w14:paraId="34F9A57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684D67C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C93E555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50D1E11E" w14:textId="51F2C39A" w:rsidR="009F1A00" w:rsidRPr="00F33427" w:rsidRDefault="00D163C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2</w:t>
            </w:r>
            <w:r w:rsidR="00EB422C">
              <w:rPr>
                <w:rFonts w:ascii="Arial" w:hAnsi="Arial" w:cs="Arial"/>
                <w:sz w:val="22"/>
                <w:szCs w:val="22"/>
              </w:rPr>
              <w:t>-15</w:t>
            </w:r>
          </w:p>
        </w:tc>
      </w:tr>
      <w:tr w:rsidR="009F1A00" w:rsidRPr="00F33427" w14:paraId="72740363" w14:textId="77777777" w:rsidTr="003F39DA">
        <w:tc>
          <w:tcPr>
            <w:tcW w:w="2088" w:type="dxa"/>
            <w:vMerge/>
          </w:tcPr>
          <w:p w14:paraId="4C892D0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590EAB7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3893669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21F9425F" w14:textId="138F930F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4-15</w:t>
            </w:r>
          </w:p>
        </w:tc>
      </w:tr>
      <w:tr w:rsidR="00F10F4E" w:rsidRPr="00F33427" w14:paraId="1C2E49B7" w14:textId="77777777" w:rsidTr="003F39DA">
        <w:tc>
          <w:tcPr>
            <w:tcW w:w="2088" w:type="dxa"/>
          </w:tcPr>
          <w:p w14:paraId="67B2D4BD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2984687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36D68A27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5F7EBD3A" w14:textId="05BA218D" w:rsidR="00F10F4E" w:rsidRPr="00F33427" w:rsidRDefault="007E011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2-13</w:t>
            </w:r>
          </w:p>
        </w:tc>
      </w:tr>
      <w:tr w:rsidR="009F1A00" w:rsidRPr="00F33427" w14:paraId="1FDD2DA3" w14:textId="77777777" w:rsidTr="003F39DA">
        <w:tc>
          <w:tcPr>
            <w:tcW w:w="2088" w:type="dxa"/>
            <w:vMerge w:val="restart"/>
          </w:tcPr>
          <w:p w14:paraId="36CEBDA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344FB200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06C7227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0B643F4D" w14:textId="163B3F22" w:rsidR="009F1A00" w:rsidRPr="00F33427" w:rsidRDefault="0099057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14:paraId="4BD1EB4D" w14:textId="77777777" w:rsidTr="003F39DA">
        <w:tc>
          <w:tcPr>
            <w:tcW w:w="2088" w:type="dxa"/>
            <w:vMerge/>
          </w:tcPr>
          <w:p w14:paraId="032C96B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09DBAE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E18D98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3A5E3988" w14:textId="737C1331" w:rsidR="009F1A00" w:rsidRPr="00F33427" w:rsidRDefault="00B92A4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536A68" w:rsidRPr="00F33427" w14:paraId="5A9A6394" w14:textId="77777777" w:rsidTr="003F39DA">
        <w:tc>
          <w:tcPr>
            <w:tcW w:w="2088" w:type="dxa"/>
          </w:tcPr>
          <w:p w14:paraId="4F3CBB18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67E2648E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73387772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84B44C7" w14:textId="67D95338" w:rsidR="00536A68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14:paraId="1DB2E2E0" w14:textId="77777777" w:rsidTr="003F39DA">
        <w:tc>
          <w:tcPr>
            <w:tcW w:w="2088" w:type="dxa"/>
            <w:vMerge w:val="restart"/>
          </w:tcPr>
          <w:p w14:paraId="6FEB0412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608288B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220815A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B340B4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06A25C12" w14:textId="4F26CC41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9F1A00" w:rsidRPr="00F33427" w14:paraId="6F48F470" w14:textId="77777777" w:rsidTr="003F39DA">
        <w:tc>
          <w:tcPr>
            <w:tcW w:w="2088" w:type="dxa"/>
            <w:vMerge/>
          </w:tcPr>
          <w:p w14:paraId="72B6780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D27776A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E1CF373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47B469BB" w14:textId="4DB4D972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1A321A" w:rsidRPr="00F33427" w14:paraId="1F53D44E" w14:textId="77777777" w:rsidTr="003F39DA">
        <w:tc>
          <w:tcPr>
            <w:tcW w:w="2088" w:type="dxa"/>
          </w:tcPr>
          <w:p w14:paraId="5CD64DCB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Allocation</w:t>
            </w:r>
          </w:p>
          <w:p w14:paraId="24734E2C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768AB743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42A577E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60F5CEC7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510A9DC8" w14:textId="5636312E" w:rsidR="001A321A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A321A" w:rsidRPr="00F33427" w14:paraId="2A6EC074" w14:textId="77777777" w:rsidTr="003F39DA">
        <w:tc>
          <w:tcPr>
            <w:tcW w:w="2088" w:type="dxa"/>
          </w:tcPr>
          <w:p w14:paraId="6E04753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3C11F11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175AA9B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0C2CB6D5" w14:textId="66A80BF6" w:rsidR="001A321A" w:rsidRPr="00F33427" w:rsidRDefault="001362B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71DE9526" w14:textId="77777777" w:rsidTr="003F39DA">
        <w:tc>
          <w:tcPr>
            <w:tcW w:w="2088" w:type="dxa"/>
            <w:vMerge w:val="restart"/>
          </w:tcPr>
          <w:p w14:paraId="75D9E90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43CD5E9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38B20DB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21C3DC13" w14:textId="1123D449" w:rsidR="009F1A00" w:rsidRPr="00F33427" w:rsidRDefault="001362B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26CA">
              <w:rPr>
                <w:rFonts w:ascii="Arial" w:hAnsi="Arial" w:cs="Arial"/>
                <w:sz w:val="22"/>
                <w:szCs w:val="22"/>
              </w:rPr>
              <w:t>6-17</w:t>
            </w:r>
          </w:p>
        </w:tc>
      </w:tr>
      <w:tr w:rsidR="009F1A00" w:rsidRPr="00F33427" w14:paraId="3F161795" w14:textId="77777777" w:rsidTr="003F39DA">
        <w:tc>
          <w:tcPr>
            <w:tcW w:w="2088" w:type="dxa"/>
            <w:vMerge/>
          </w:tcPr>
          <w:p w14:paraId="030CC14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B5E843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4026B1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3BD3955E" w14:textId="4A0180F6" w:rsidR="009F1A00" w:rsidRPr="00F33427" w:rsidRDefault="0044666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25607AFF" w14:textId="77777777" w:rsidTr="003F39DA">
        <w:tc>
          <w:tcPr>
            <w:tcW w:w="2088" w:type="dxa"/>
          </w:tcPr>
          <w:p w14:paraId="4D93803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2EAA12E6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4DA3CA62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14:paraId="1F9800B9" w14:textId="0A229718" w:rsidR="009F1A00" w:rsidRPr="00F33427" w:rsidRDefault="0023059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0E1A3F" w:rsidRPr="00F33427" w14:paraId="26E11665" w14:textId="77777777" w:rsidTr="003F39DA">
        <w:tc>
          <w:tcPr>
            <w:tcW w:w="15498" w:type="dxa"/>
            <w:gridSpan w:val="4"/>
          </w:tcPr>
          <w:p w14:paraId="015B4E8D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45D8A422" w14:textId="77777777" w:rsidTr="003F39DA">
        <w:tc>
          <w:tcPr>
            <w:tcW w:w="2088" w:type="dxa"/>
            <w:vMerge w:val="restart"/>
          </w:tcPr>
          <w:p w14:paraId="2424E9C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37282D8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B683E4C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092AB118" w14:textId="573B5A71" w:rsidR="009F1A00" w:rsidRPr="00F33427" w:rsidRDefault="00BC3F9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  <w:r w:rsidR="00EB422C">
              <w:rPr>
                <w:rFonts w:ascii="Arial" w:hAnsi="Arial" w:cs="Arial"/>
                <w:sz w:val="22"/>
                <w:szCs w:val="22"/>
              </w:rPr>
              <w:t xml:space="preserve"> (Figure 2)</w:t>
            </w:r>
          </w:p>
        </w:tc>
      </w:tr>
      <w:tr w:rsidR="009F1A00" w:rsidRPr="00F33427" w14:paraId="33B0A8A3" w14:textId="77777777" w:rsidTr="003F39DA">
        <w:tc>
          <w:tcPr>
            <w:tcW w:w="2088" w:type="dxa"/>
            <w:vMerge/>
          </w:tcPr>
          <w:p w14:paraId="231D91F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075232B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8D3072E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02C75265" w14:textId="14E0FA30" w:rsidR="009F1A00" w:rsidRPr="00F33427" w:rsidRDefault="00BC3F9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920CF7">
              <w:rPr>
                <w:rFonts w:ascii="Arial" w:hAnsi="Arial" w:cs="Arial"/>
                <w:sz w:val="22"/>
                <w:szCs w:val="22"/>
              </w:rPr>
              <w:t>8</w:t>
            </w:r>
            <w:r w:rsidR="00EB422C">
              <w:rPr>
                <w:rFonts w:ascii="Arial" w:hAnsi="Arial" w:cs="Arial"/>
                <w:sz w:val="22"/>
                <w:szCs w:val="22"/>
              </w:rPr>
              <w:t xml:space="preserve"> (Figure 2)</w:t>
            </w:r>
          </w:p>
        </w:tc>
      </w:tr>
      <w:tr w:rsidR="009F1A00" w:rsidRPr="00F33427" w14:paraId="1F61877E" w14:textId="77777777" w:rsidTr="003F39DA">
        <w:tc>
          <w:tcPr>
            <w:tcW w:w="2088" w:type="dxa"/>
            <w:vMerge w:val="restart"/>
          </w:tcPr>
          <w:p w14:paraId="1B4234A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55EBE24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554D3A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32486BEF" w14:textId="0BD7B4DA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9F1A00" w:rsidRPr="00F33427" w14:paraId="13B7AB1B" w14:textId="77777777" w:rsidTr="003F39DA">
        <w:tc>
          <w:tcPr>
            <w:tcW w:w="2088" w:type="dxa"/>
            <w:vMerge/>
          </w:tcPr>
          <w:p w14:paraId="7B97B42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5E82686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361AA60B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3760B2C9" w14:textId="41F07E52" w:rsidR="009F1A00" w:rsidRPr="00F33427" w:rsidRDefault="00A86C0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B422C">
              <w:rPr>
                <w:rFonts w:ascii="Arial" w:hAnsi="Arial" w:cs="Arial"/>
                <w:sz w:val="22"/>
                <w:szCs w:val="22"/>
              </w:rPr>
              <w:t>8-19</w:t>
            </w:r>
          </w:p>
        </w:tc>
      </w:tr>
      <w:tr w:rsidR="001A321A" w:rsidRPr="00F33427" w14:paraId="23700A63" w14:textId="77777777" w:rsidTr="003F39DA">
        <w:tc>
          <w:tcPr>
            <w:tcW w:w="2088" w:type="dxa"/>
          </w:tcPr>
          <w:p w14:paraId="082BD5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14A5579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261DC03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5E6352E5" w14:textId="39932061" w:rsidR="001A321A" w:rsidRPr="00F33427" w:rsidRDefault="00A50A7D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1A321A" w:rsidRPr="00F33427" w14:paraId="4C1A706F" w14:textId="77777777" w:rsidTr="003F39DA">
        <w:tc>
          <w:tcPr>
            <w:tcW w:w="2088" w:type="dxa"/>
          </w:tcPr>
          <w:p w14:paraId="1C4B40B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0DFEBAF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00588E8D" w14:textId="77777777"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60615664" w14:textId="77777777"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113C29C0" w14:textId="0DE1B95B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9F1A00" w:rsidRPr="00F33427" w14:paraId="07CF8143" w14:textId="77777777" w:rsidTr="003F39DA">
        <w:tc>
          <w:tcPr>
            <w:tcW w:w="2088" w:type="dxa"/>
          </w:tcPr>
          <w:p w14:paraId="2D58295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2A35DDD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6F8C8401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7CB100B6" w14:textId="77777777"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2D754B1E" w14:textId="015EA0AE" w:rsidR="009F1A00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20-24</w:t>
            </w:r>
          </w:p>
        </w:tc>
      </w:tr>
      <w:tr w:rsidR="001A321A" w:rsidRPr="00F33427" w14:paraId="5399D30B" w14:textId="77777777" w:rsidTr="003F39DA">
        <w:tc>
          <w:tcPr>
            <w:tcW w:w="2088" w:type="dxa"/>
          </w:tcPr>
          <w:p w14:paraId="3E9EA62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6758221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3B1FDD76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07FD84D" w14:textId="326BA63C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920CF7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>-2</w:t>
            </w:r>
            <w:r w:rsidR="00920CF7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A321A" w:rsidRPr="00F33427" w14:paraId="60DCA083" w14:textId="77777777" w:rsidTr="003F39DA">
        <w:tc>
          <w:tcPr>
            <w:tcW w:w="2088" w:type="dxa"/>
          </w:tcPr>
          <w:p w14:paraId="4F423B5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3AEC4DFB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16785EF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33427">
              <w:rPr>
                <w:rFonts w:ascii="Arial" w:hAnsi="Arial" w:cs="Arial"/>
                <w:sz w:val="22"/>
                <w:szCs w:val="22"/>
              </w:rPr>
              <w:t>All important</w:t>
            </w:r>
            <w:proofErr w:type="spellEnd"/>
            <w:r w:rsidRPr="00F33427">
              <w:rPr>
                <w:rFonts w:ascii="Arial" w:hAnsi="Arial" w:cs="Arial"/>
                <w:sz w:val="22"/>
                <w:szCs w:val="22"/>
              </w:rPr>
              <w:t xml:space="preserve">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22DF0557" w14:textId="3D024663" w:rsidR="001A321A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74169E">
              <w:rPr>
                <w:rFonts w:ascii="Arial" w:hAnsi="Arial" w:cs="Arial"/>
                <w:sz w:val="22"/>
                <w:szCs w:val="22"/>
              </w:rPr>
              <w:t>6-27</w:t>
            </w:r>
          </w:p>
        </w:tc>
      </w:tr>
      <w:tr w:rsidR="00AC36A6" w:rsidRPr="00F33427" w14:paraId="7B6D356D" w14:textId="77777777" w:rsidTr="003F39DA">
        <w:tc>
          <w:tcPr>
            <w:tcW w:w="2088" w:type="dxa"/>
          </w:tcPr>
          <w:p w14:paraId="0B06AD7D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A3A5D78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4C207BE4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153DB59E" w14:textId="6B313C33" w:rsidR="00AC36A6" w:rsidRPr="00F33427" w:rsidRDefault="00A93FC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14:paraId="64707B49" w14:textId="77777777" w:rsidTr="003F39DA">
        <w:tc>
          <w:tcPr>
            <w:tcW w:w="15498" w:type="dxa"/>
            <w:gridSpan w:val="4"/>
          </w:tcPr>
          <w:p w14:paraId="27A79E4B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46B9A49E" w14:textId="77777777" w:rsidTr="003F39DA">
        <w:tc>
          <w:tcPr>
            <w:tcW w:w="2088" w:type="dxa"/>
          </w:tcPr>
          <w:p w14:paraId="4A3689C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95013C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0013582B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012A16CF" w14:textId="5CD8BD00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27-2</w:t>
            </w:r>
            <w:r w:rsidR="0074169E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1A321A" w:rsidRPr="00F33427" w14:paraId="065472A4" w14:textId="77777777" w:rsidTr="003F39DA">
        <w:tc>
          <w:tcPr>
            <w:tcW w:w="2088" w:type="dxa"/>
          </w:tcPr>
          <w:p w14:paraId="5AED2957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5757D90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602CD281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32948238" w14:textId="5888159C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28-29</w:t>
            </w:r>
          </w:p>
        </w:tc>
      </w:tr>
      <w:tr w:rsidR="001A321A" w:rsidRPr="00F33427" w14:paraId="3F70B99C" w14:textId="77777777" w:rsidTr="003F39DA">
        <w:tc>
          <w:tcPr>
            <w:tcW w:w="2088" w:type="dxa"/>
          </w:tcPr>
          <w:p w14:paraId="70BEBE50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609800DE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42661D97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6289F4A2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617ACF54" w14:textId="7688CBBB" w:rsidR="001A321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29-30</w:t>
            </w:r>
          </w:p>
        </w:tc>
      </w:tr>
      <w:tr w:rsidR="00B06F7A" w:rsidRPr="00F33427" w14:paraId="7217A376" w14:textId="77777777" w:rsidTr="003F39DA">
        <w:tc>
          <w:tcPr>
            <w:tcW w:w="2088" w:type="dxa"/>
          </w:tcPr>
          <w:p w14:paraId="628D6552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574D7D9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4E899099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0E7D2596" w14:textId="560AA35C" w:rsidR="00B06F7A" w:rsidRPr="00F33427" w:rsidRDefault="00EB422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29-30</w:t>
            </w:r>
          </w:p>
        </w:tc>
      </w:tr>
      <w:tr w:rsidR="000E1A3F" w:rsidRPr="00F33427" w14:paraId="7125A259" w14:textId="77777777" w:rsidTr="003F39DA">
        <w:tc>
          <w:tcPr>
            <w:tcW w:w="13878" w:type="dxa"/>
            <w:gridSpan w:val="3"/>
          </w:tcPr>
          <w:p w14:paraId="0FE6DA02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2646472F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187AAAC7" w14:textId="77777777" w:rsidTr="003F39DA">
        <w:tc>
          <w:tcPr>
            <w:tcW w:w="2088" w:type="dxa"/>
          </w:tcPr>
          <w:p w14:paraId="4BD22D16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59188F7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1E44A658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4AAE36D7" w14:textId="35C3CEBD" w:rsidR="001A321A" w:rsidRPr="00F33427" w:rsidRDefault="00C12C2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14:paraId="25128780" w14:textId="77777777" w:rsidTr="003F39DA">
        <w:tc>
          <w:tcPr>
            <w:tcW w:w="2088" w:type="dxa"/>
          </w:tcPr>
          <w:p w14:paraId="34F65183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68A1D16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22EC1D57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572E44CE" w14:textId="5456CBBD" w:rsidR="001A321A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1A321A" w:rsidRPr="00F33427" w14:paraId="40D12DAC" w14:textId="77777777" w:rsidTr="003F39DA">
        <w:tc>
          <w:tcPr>
            <w:tcW w:w="2088" w:type="dxa"/>
          </w:tcPr>
          <w:p w14:paraId="52E50C38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Funding</w:t>
            </w:r>
          </w:p>
        </w:tc>
        <w:tc>
          <w:tcPr>
            <w:tcW w:w="720" w:type="dxa"/>
          </w:tcPr>
          <w:p w14:paraId="3812AE9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3FBFAB9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3725D10A" w14:textId="26FF2018" w:rsidR="001A321A" w:rsidRPr="00F33427" w:rsidRDefault="00517A8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1</w:t>
            </w:r>
            <w:r w:rsidR="00AA70E2">
              <w:rPr>
                <w:rFonts w:ascii="Arial" w:hAnsi="Arial" w:cs="Arial"/>
                <w:sz w:val="22"/>
                <w:szCs w:val="22"/>
              </w:rPr>
              <w:t>-32</w:t>
            </w:r>
            <w:bookmarkStart w:id="0" w:name="_GoBack"/>
            <w:bookmarkEnd w:id="0"/>
          </w:p>
        </w:tc>
      </w:tr>
      <w:tr w:rsidR="00C96F39" w:rsidRPr="00F33427" w14:paraId="11E08CFF" w14:textId="77777777" w:rsidTr="003F39DA">
        <w:tc>
          <w:tcPr>
            <w:tcW w:w="2088" w:type="dxa"/>
          </w:tcPr>
          <w:p w14:paraId="33D1EC70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7684D12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176170DA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10330F59" w14:textId="530D10C1" w:rsidR="00C96F39" w:rsidRPr="00F33427" w:rsidRDefault="006414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483CBB">
              <w:rPr>
                <w:rFonts w:ascii="Arial" w:hAnsi="Arial" w:cs="Arial"/>
                <w:sz w:val="22"/>
                <w:szCs w:val="22"/>
              </w:rPr>
              <w:t>0</w:t>
            </w:r>
            <w:r w:rsidR="0074169E">
              <w:rPr>
                <w:rFonts w:ascii="Arial" w:hAnsi="Arial" w:cs="Arial"/>
                <w:sz w:val="22"/>
                <w:szCs w:val="22"/>
              </w:rPr>
              <w:t>-31</w:t>
            </w:r>
          </w:p>
        </w:tc>
      </w:tr>
    </w:tbl>
    <w:p w14:paraId="6E8DC6EF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5015B6C9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6C120F83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FA3A0B" w14:textId="77777777" w:rsidR="007F35F1" w:rsidRDefault="007F35F1">
      <w:r>
        <w:separator/>
      </w:r>
    </w:p>
  </w:endnote>
  <w:endnote w:type="continuationSeparator" w:id="0">
    <w:p w14:paraId="69254F01" w14:textId="77777777" w:rsidR="007F35F1" w:rsidRDefault="007F3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0B18E" w14:textId="77777777" w:rsidR="005444F1" w:rsidRDefault="005444F1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187AA3" w14:textId="77777777" w:rsidR="005444F1" w:rsidRDefault="005444F1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225A1" w14:textId="77777777" w:rsidR="005444F1" w:rsidRPr="002E7213" w:rsidRDefault="005444F1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973EE" w14:textId="77777777" w:rsidR="007F35F1" w:rsidRDefault="007F35F1">
      <w:r>
        <w:separator/>
      </w:r>
    </w:p>
  </w:footnote>
  <w:footnote w:type="continuationSeparator" w:id="0">
    <w:p w14:paraId="0CDFB060" w14:textId="77777777" w:rsidR="007F35F1" w:rsidRDefault="007F3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2D53"/>
    <w:rsid w:val="00023515"/>
    <w:rsid w:val="00037E33"/>
    <w:rsid w:val="000420B5"/>
    <w:rsid w:val="000455DF"/>
    <w:rsid w:val="00063A45"/>
    <w:rsid w:val="00093E3A"/>
    <w:rsid w:val="000C6C6F"/>
    <w:rsid w:val="000D514B"/>
    <w:rsid w:val="000D6D69"/>
    <w:rsid w:val="000E1A3F"/>
    <w:rsid w:val="000E691B"/>
    <w:rsid w:val="000F1685"/>
    <w:rsid w:val="000F26ED"/>
    <w:rsid w:val="00102E6F"/>
    <w:rsid w:val="00110BFB"/>
    <w:rsid w:val="001362BC"/>
    <w:rsid w:val="00191BF7"/>
    <w:rsid w:val="001963B4"/>
    <w:rsid w:val="001A321A"/>
    <w:rsid w:val="001A495C"/>
    <w:rsid w:val="001A75E9"/>
    <w:rsid w:val="001C0673"/>
    <w:rsid w:val="001C637C"/>
    <w:rsid w:val="001D2702"/>
    <w:rsid w:val="001E02AD"/>
    <w:rsid w:val="001E6065"/>
    <w:rsid w:val="002057B6"/>
    <w:rsid w:val="002114F0"/>
    <w:rsid w:val="0021265E"/>
    <w:rsid w:val="00215953"/>
    <w:rsid w:val="00215E03"/>
    <w:rsid w:val="00217137"/>
    <w:rsid w:val="00224268"/>
    <w:rsid w:val="00225DF3"/>
    <w:rsid w:val="0023059C"/>
    <w:rsid w:val="00230C56"/>
    <w:rsid w:val="00243957"/>
    <w:rsid w:val="002552FD"/>
    <w:rsid w:val="002815EC"/>
    <w:rsid w:val="00294A46"/>
    <w:rsid w:val="002B385C"/>
    <w:rsid w:val="002C7317"/>
    <w:rsid w:val="002D06D0"/>
    <w:rsid w:val="002D1ABE"/>
    <w:rsid w:val="002E055A"/>
    <w:rsid w:val="002E6380"/>
    <w:rsid w:val="002E7213"/>
    <w:rsid w:val="002F1A87"/>
    <w:rsid w:val="00301F2F"/>
    <w:rsid w:val="0031449D"/>
    <w:rsid w:val="00332ACA"/>
    <w:rsid w:val="003354B7"/>
    <w:rsid w:val="00345472"/>
    <w:rsid w:val="003508EF"/>
    <w:rsid w:val="00360451"/>
    <w:rsid w:val="00362C0F"/>
    <w:rsid w:val="0037688C"/>
    <w:rsid w:val="00380689"/>
    <w:rsid w:val="003850B6"/>
    <w:rsid w:val="0039463D"/>
    <w:rsid w:val="003A3FDD"/>
    <w:rsid w:val="003B4D3D"/>
    <w:rsid w:val="003C0714"/>
    <w:rsid w:val="003C091D"/>
    <w:rsid w:val="003D3049"/>
    <w:rsid w:val="003E7BED"/>
    <w:rsid w:val="003F1B80"/>
    <w:rsid w:val="003F39DA"/>
    <w:rsid w:val="004060E6"/>
    <w:rsid w:val="0041455D"/>
    <w:rsid w:val="00416E8E"/>
    <w:rsid w:val="00432733"/>
    <w:rsid w:val="00433F8E"/>
    <w:rsid w:val="00437447"/>
    <w:rsid w:val="00446669"/>
    <w:rsid w:val="0045419E"/>
    <w:rsid w:val="00456CE1"/>
    <w:rsid w:val="0045734B"/>
    <w:rsid w:val="00465542"/>
    <w:rsid w:val="004717DF"/>
    <w:rsid w:val="00472DF5"/>
    <w:rsid w:val="00483CBB"/>
    <w:rsid w:val="00487E34"/>
    <w:rsid w:val="004A2970"/>
    <w:rsid w:val="004A31B3"/>
    <w:rsid w:val="004A3F78"/>
    <w:rsid w:val="004E1263"/>
    <w:rsid w:val="004F325C"/>
    <w:rsid w:val="004F4EBB"/>
    <w:rsid w:val="00517A83"/>
    <w:rsid w:val="00527A9B"/>
    <w:rsid w:val="00536A68"/>
    <w:rsid w:val="005444F1"/>
    <w:rsid w:val="005575A5"/>
    <w:rsid w:val="00590F64"/>
    <w:rsid w:val="005923E5"/>
    <w:rsid w:val="005A3E6F"/>
    <w:rsid w:val="005D0CFC"/>
    <w:rsid w:val="005D19F4"/>
    <w:rsid w:val="005F254A"/>
    <w:rsid w:val="005F41DB"/>
    <w:rsid w:val="006137EE"/>
    <w:rsid w:val="006243AC"/>
    <w:rsid w:val="00624926"/>
    <w:rsid w:val="00641447"/>
    <w:rsid w:val="0065151C"/>
    <w:rsid w:val="0065657F"/>
    <w:rsid w:val="00677611"/>
    <w:rsid w:val="00683E42"/>
    <w:rsid w:val="006A2F18"/>
    <w:rsid w:val="006B2915"/>
    <w:rsid w:val="006B56D7"/>
    <w:rsid w:val="006C7968"/>
    <w:rsid w:val="006D16AA"/>
    <w:rsid w:val="006D45EC"/>
    <w:rsid w:val="006E31AF"/>
    <w:rsid w:val="006F2EE4"/>
    <w:rsid w:val="00701AC5"/>
    <w:rsid w:val="007053B2"/>
    <w:rsid w:val="00721BA7"/>
    <w:rsid w:val="00733E6B"/>
    <w:rsid w:val="0074169E"/>
    <w:rsid w:val="0074576C"/>
    <w:rsid w:val="00754BA5"/>
    <w:rsid w:val="007562C3"/>
    <w:rsid w:val="00761DE3"/>
    <w:rsid w:val="00785693"/>
    <w:rsid w:val="007961ED"/>
    <w:rsid w:val="007C0D39"/>
    <w:rsid w:val="007C72F6"/>
    <w:rsid w:val="007E0113"/>
    <w:rsid w:val="007F35F1"/>
    <w:rsid w:val="00816966"/>
    <w:rsid w:val="00821CD4"/>
    <w:rsid w:val="00826990"/>
    <w:rsid w:val="0083614B"/>
    <w:rsid w:val="008423A7"/>
    <w:rsid w:val="008440CC"/>
    <w:rsid w:val="0085478A"/>
    <w:rsid w:val="00860067"/>
    <w:rsid w:val="00860299"/>
    <w:rsid w:val="0087612A"/>
    <w:rsid w:val="008855EF"/>
    <w:rsid w:val="008A3B9A"/>
    <w:rsid w:val="008B67A6"/>
    <w:rsid w:val="008D225B"/>
    <w:rsid w:val="00920CF7"/>
    <w:rsid w:val="0093141D"/>
    <w:rsid w:val="00932461"/>
    <w:rsid w:val="00932980"/>
    <w:rsid w:val="009367F9"/>
    <w:rsid w:val="00937518"/>
    <w:rsid w:val="00952176"/>
    <w:rsid w:val="00966913"/>
    <w:rsid w:val="00990575"/>
    <w:rsid w:val="009B10F1"/>
    <w:rsid w:val="009B368D"/>
    <w:rsid w:val="009B7574"/>
    <w:rsid w:val="009C24D4"/>
    <w:rsid w:val="009D7A83"/>
    <w:rsid w:val="009E1E66"/>
    <w:rsid w:val="009E2086"/>
    <w:rsid w:val="009F1A00"/>
    <w:rsid w:val="00A00030"/>
    <w:rsid w:val="00A17580"/>
    <w:rsid w:val="00A416F8"/>
    <w:rsid w:val="00A42352"/>
    <w:rsid w:val="00A50A7D"/>
    <w:rsid w:val="00A527E4"/>
    <w:rsid w:val="00A5640D"/>
    <w:rsid w:val="00A61630"/>
    <w:rsid w:val="00A67EAF"/>
    <w:rsid w:val="00A729D6"/>
    <w:rsid w:val="00A83631"/>
    <w:rsid w:val="00A846D2"/>
    <w:rsid w:val="00A86C0D"/>
    <w:rsid w:val="00A92291"/>
    <w:rsid w:val="00A938BF"/>
    <w:rsid w:val="00A93FC5"/>
    <w:rsid w:val="00AA70E2"/>
    <w:rsid w:val="00AC36A6"/>
    <w:rsid w:val="00AD6BD1"/>
    <w:rsid w:val="00AE2AE9"/>
    <w:rsid w:val="00B06F7A"/>
    <w:rsid w:val="00B33E1E"/>
    <w:rsid w:val="00B54EA0"/>
    <w:rsid w:val="00B557E8"/>
    <w:rsid w:val="00B65366"/>
    <w:rsid w:val="00B77807"/>
    <w:rsid w:val="00B834B5"/>
    <w:rsid w:val="00B92A46"/>
    <w:rsid w:val="00B940E9"/>
    <w:rsid w:val="00BA1206"/>
    <w:rsid w:val="00BB4960"/>
    <w:rsid w:val="00BC3F97"/>
    <w:rsid w:val="00BC7FE6"/>
    <w:rsid w:val="00BD015B"/>
    <w:rsid w:val="00BD366A"/>
    <w:rsid w:val="00BE3462"/>
    <w:rsid w:val="00BE3709"/>
    <w:rsid w:val="00BF0B09"/>
    <w:rsid w:val="00C12C24"/>
    <w:rsid w:val="00C226CA"/>
    <w:rsid w:val="00C229C8"/>
    <w:rsid w:val="00C40507"/>
    <w:rsid w:val="00C92D6E"/>
    <w:rsid w:val="00C96F39"/>
    <w:rsid w:val="00C977DC"/>
    <w:rsid w:val="00CB110C"/>
    <w:rsid w:val="00CC4C93"/>
    <w:rsid w:val="00D120D2"/>
    <w:rsid w:val="00D163C6"/>
    <w:rsid w:val="00D25B64"/>
    <w:rsid w:val="00D26FCA"/>
    <w:rsid w:val="00D350A3"/>
    <w:rsid w:val="00D62D1B"/>
    <w:rsid w:val="00D97B3D"/>
    <w:rsid w:val="00DC4BEF"/>
    <w:rsid w:val="00DC7949"/>
    <w:rsid w:val="00DE712F"/>
    <w:rsid w:val="00DF6379"/>
    <w:rsid w:val="00E144CD"/>
    <w:rsid w:val="00E2292B"/>
    <w:rsid w:val="00E515DC"/>
    <w:rsid w:val="00E536CE"/>
    <w:rsid w:val="00E53E14"/>
    <w:rsid w:val="00E60752"/>
    <w:rsid w:val="00E665AA"/>
    <w:rsid w:val="00E6738E"/>
    <w:rsid w:val="00E82510"/>
    <w:rsid w:val="00E826A2"/>
    <w:rsid w:val="00E90F52"/>
    <w:rsid w:val="00E9427F"/>
    <w:rsid w:val="00EA6E28"/>
    <w:rsid w:val="00EB0132"/>
    <w:rsid w:val="00EB422C"/>
    <w:rsid w:val="00EB5D7C"/>
    <w:rsid w:val="00EC05DB"/>
    <w:rsid w:val="00EC7F25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300C23F5"/>
  <w15:chartTrackingRefBased/>
  <w15:docId w15:val="{441D6CEE-0031-4D2C-BDDA-A7B40866E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rsid w:val="00DE712F"/>
    <w:rPr>
      <w:color w:val="0000FF"/>
      <w:vertAlign w:val="superscript"/>
    </w:rPr>
  </w:style>
  <w:style w:type="character" w:customStyle="1" w:styleId="email">
    <w:name w:val="emai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8</TotalTime>
  <Pages>3</Pages>
  <Words>858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5739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Parvati Perman-Howe</cp:lastModifiedBy>
  <cp:revision>6</cp:revision>
  <cp:lastPrinted>2010-02-23T13:00:00Z</cp:lastPrinted>
  <dcterms:created xsi:type="dcterms:W3CDTF">2021-01-05T14:38:00Z</dcterms:created>
  <dcterms:modified xsi:type="dcterms:W3CDTF">2021-01-05T14:54:00Z</dcterms:modified>
</cp:coreProperties>
</file>