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C0A3DF" w14:textId="77777777" w:rsidR="00A33BDC" w:rsidRPr="005B43B4" w:rsidRDefault="00A33BDC" w:rsidP="00A33BDC">
      <w:pPr>
        <w:jc w:val="both"/>
        <w:rPr>
          <w:rFonts w:ascii="Arial" w:hAnsi="Arial" w:cs="Arial"/>
          <w:sz w:val="20"/>
          <w:szCs w:val="20"/>
        </w:rPr>
      </w:pPr>
      <w:r w:rsidRPr="005B43B4">
        <w:rPr>
          <w:rFonts w:ascii="Arial" w:hAnsi="Arial" w:cs="Arial"/>
          <w:b/>
          <w:bCs/>
        </w:rPr>
        <w:t>Additional file 11a.</w:t>
      </w:r>
      <w:r w:rsidRPr="005B43B4">
        <w:rPr>
          <w:rFonts w:ascii="Arial" w:hAnsi="Arial" w:cs="Arial"/>
        </w:rPr>
        <w:t xml:space="preserve"> Effect of early inoculation of probiotics on pH in content from the stomach, small intestine (SI), caecum, and colon (CO) on day 23-24 pre-weaning</w:t>
      </w:r>
      <w:r w:rsidRPr="005B43B4">
        <w:rPr>
          <w:rFonts w:ascii="Arial" w:hAnsi="Arial" w:cs="Arial"/>
          <w:vertAlign w:val="superscript"/>
        </w:rPr>
        <w:t>1,2</w:t>
      </w:r>
    </w:p>
    <w:tbl>
      <w:tblPr>
        <w:tblStyle w:val="TableGrid"/>
        <w:tblW w:w="91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7"/>
        <w:gridCol w:w="1048"/>
        <w:gridCol w:w="1132"/>
        <w:gridCol w:w="816"/>
        <w:gridCol w:w="571"/>
        <w:gridCol w:w="921"/>
        <w:gridCol w:w="1097"/>
        <w:gridCol w:w="1965"/>
      </w:tblGrid>
      <w:tr w:rsidR="00A33BDC" w:rsidRPr="00CB16E2" w14:paraId="71DB99C9" w14:textId="77777777" w:rsidTr="005408FF">
        <w:trPr>
          <w:trHeight w:val="300"/>
        </w:trPr>
        <w:tc>
          <w:tcPr>
            <w:tcW w:w="155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A5B8811" w14:textId="77777777" w:rsidR="00A33BDC" w:rsidRPr="00CB16E2" w:rsidRDefault="00A33BDC" w:rsidP="005408FF">
            <w:pPr>
              <w:tabs>
                <w:tab w:val="left" w:pos="12330"/>
              </w:tabs>
              <w:rPr>
                <w:rFonts w:ascii="Arial" w:hAnsi="Arial" w:cs="Arial"/>
              </w:rPr>
            </w:pPr>
          </w:p>
        </w:tc>
        <w:tc>
          <w:tcPr>
            <w:tcW w:w="104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47FB6C9" w14:textId="77777777" w:rsidR="00A33BDC" w:rsidRPr="00CB16E2" w:rsidRDefault="00A33BDC" w:rsidP="005408FF">
            <w:pPr>
              <w:tabs>
                <w:tab w:val="left" w:pos="12330"/>
              </w:tabs>
              <w:jc w:val="center"/>
              <w:rPr>
                <w:rFonts w:ascii="Arial" w:hAnsi="Arial" w:cs="Arial"/>
              </w:rPr>
            </w:pPr>
            <w:r w:rsidRPr="00CB16E2">
              <w:rPr>
                <w:rFonts w:ascii="Arial" w:hAnsi="Arial" w:cs="Arial"/>
              </w:rPr>
              <w:t>Control</w:t>
            </w:r>
          </w:p>
        </w:tc>
        <w:tc>
          <w:tcPr>
            <w:tcW w:w="11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942937" w14:textId="77777777" w:rsidR="00A33BDC" w:rsidRPr="00CB16E2" w:rsidRDefault="00A33BDC" w:rsidP="005408FF">
            <w:pPr>
              <w:tabs>
                <w:tab w:val="left" w:pos="12330"/>
              </w:tabs>
              <w:jc w:val="center"/>
              <w:rPr>
                <w:rFonts w:ascii="Arial" w:hAnsi="Arial" w:cs="Arial"/>
              </w:rPr>
            </w:pPr>
            <w:r w:rsidRPr="00CB16E2">
              <w:rPr>
                <w:rFonts w:ascii="Arial" w:hAnsi="Arial" w:cs="Arial"/>
              </w:rPr>
              <w:t>Probiotic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8FE07E8" w14:textId="77777777" w:rsidR="00A33BDC" w:rsidRPr="00CB16E2" w:rsidRDefault="00A33BDC" w:rsidP="005408FF">
            <w:pPr>
              <w:tabs>
                <w:tab w:val="left" w:pos="12330"/>
              </w:tabs>
              <w:jc w:val="center"/>
              <w:rPr>
                <w:rFonts w:ascii="Arial" w:hAnsi="Arial" w:cs="Arial"/>
              </w:rPr>
            </w:pPr>
            <w:r w:rsidRPr="00CB16E2">
              <w:rPr>
                <w:rFonts w:ascii="Arial" w:hAnsi="Arial" w:cs="Arial"/>
              </w:rPr>
              <w:t>SEM</w:t>
            </w:r>
          </w:p>
        </w:tc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8242D1" w14:textId="77777777" w:rsidR="00A33BDC" w:rsidRPr="00CB16E2" w:rsidRDefault="00A33BDC" w:rsidP="005408FF">
            <w:pPr>
              <w:tabs>
                <w:tab w:val="left" w:pos="12330"/>
              </w:tabs>
              <w:rPr>
                <w:rFonts w:ascii="Arial" w:hAnsi="Arial" w:cs="Arial"/>
              </w:rPr>
            </w:pPr>
            <w:r w:rsidRPr="00CB16E2">
              <w:rPr>
                <w:rFonts w:ascii="Arial" w:hAnsi="Arial" w:cs="Arial"/>
              </w:rPr>
              <w:t>*</w:t>
            </w:r>
          </w:p>
        </w:tc>
        <w:tc>
          <w:tcPr>
            <w:tcW w:w="3983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44A4F93" w14:textId="77777777" w:rsidR="00A33BDC" w:rsidRPr="00FF15DB" w:rsidRDefault="00A33BDC" w:rsidP="005408FF">
            <w:pPr>
              <w:tabs>
                <w:tab w:val="left" w:pos="12330"/>
              </w:tabs>
              <w:jc w:val="center"/>
              <w:rPr>
                <w:rFonts w:ascii="Arial" w:hAnsi="Arial" w:cs="Arial"/>
                <w:vertAlign w:val="superscript"/>
              </w:rPr>
            </w:pPr>
            <w:r w:rsidRPr="00FF15DB">
              <w:rPr>
                <w:rFonts w:ascii="Arial" w:hAnsi="Arial" w:cs="Arial"/>
                <w:i/>
                <w:iCs/>
              </w:rPr>
              <w:t>P</w:t>
            </w:r>
            <w:r w:rsidRPr="00CB16E2">
              <w:rPr>
                <w:rFonts w:ascii="Arial" w:hAnsi="Arial" w:cs="Arial"/>
              </w:rPr>
              <w:t>-value</w:t>
            </w:r>
            <w:r>
              <w:rPr>
                <w:rFonts w:ascii="Arial" w:hAnsi="Arial" w:cs="Arial"/>
                <w:vertAlign w:val="superscript"/>
              </w:rPr>
              <w:t>3</w:t>
            </w:r>
          </w:p>
        </w:tc>
      </w:tr>
      <w:tr w:rsidR="00A33BDC" w:rsidRPr="00CB16E2" w14:paraId="4D540C05" w14:textId="77777777" w:rsidTr="005408FF">
        <w:trPr>
          <w:trHeight w:val="300"/>
        </w:trPr>
        <w:tc>
          <w:tcPr>
            <w:tcW w:w="155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0A796A1" w14:textId="77777777" w:rsidR="00A33BDC" w:rsidRPr="00CB16E2" w:rsidRDefault="00A33BDC" w:rsidP="005408FF">
            <w:pPr>
              <w:tabs>
                <w:tab w:val="left" w:pos="12330"/>
              </w:tabs>
              <w:rPr>
                <w:rFonts w:ascii="Arial" w:hAnsi="Arial" w:cs="Arial"/>
              </w:rPr>
            </w:pPr>
          </w:p>
        </w:tc>
        <w:tc>
          <w:tcPr>
            <w:tcW w:w="104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084A5377" w14:textId="77777777" w:rsidR="00A33BDC" w:rsidRPr="00CB16E2" w:rsidRDefault="00A33BDC" w:rsidP="005408FF">
            <w:pPr>
              <w:tabs>
                <w:tab w:val="left" w:pos="1233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13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2670BFD1" w14:textId="77777777" w:rsidR="00A33BDC" w:rsidRPr="00CB16E2" w:rsidRDefault="00A33BDC" w:rsidP="005408FF">
            <w:pPr>
              <w:tabs>
                <w:tab w:val="left" w:pos="1233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E7B889F" w14:textId="77777777" w:rsidR="00A33BDC" w:rsidRPr="00CB16E2" w:rsidRDefault="00A33BDC" w:rsidP="005408FF">
            <w:pPr>
              <w:tabs>
                <w:tab w:val="left" w:pos="1233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35117A" w14:textId="77777777" w:rsidR="00A33BDC" w:rsidRPr="00CB16E2" w:rsidRDefault="00A33BDC" w:rsidP="005408FF">
            <w:pPr>
              <w:tabs>
                <w:tab w:val="left" w:pos="1233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92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2EC6DBB" w14:textId="77777777" w:rsidR="00A33BDC" w:rsidRPr="00CB16E2" w:rsidRDefault="00A33BDC" w:rsidP="005408FF">
            <w:pPr>
              <w:tabs>
                <w:tab w:val="left" w:pos="12330"/>
              </w:tabs>
              <w:rPr>
                <w:rFonts w:ascii="Arial" w:hAnsi="Arial" w:cs="Arial"/>
              </w:rPr>
            </w:pPr>
            <w:r w:rsidRPr="00CB16E2">
              <w:rPr>
                <w:rFonts w:ascii="Arial" w:hAnsi="Arial" w:cs="Arial"/>
              </w:rPr>
              <w:t>Treat</w:t>
            </w:r>
          </w:p>
        </w:tc>
        <w:tc>
          <w:tcPr>
            <w:tcW w:w="109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33A74E1" w14:textId="77777777" w:rsidR="00A33BDC" w:rsidRPr="00CB16E2" w:rsidRDefault="00A33BDC" w:rsidP="005408FF">
            <w:pPr>
              <w:tabs>
                <w:tab w:val="left" w:pos="12330"/>
              </w:tabs>
              <w:rPr>
                <w:rFonts w:ascii="Arial" w:hAnsi="Arial" w:cs="Arial"/>
              </w:rPr>
            </w:pPr>
            <w:r w:rsidRPr="00CB16E2">
              <w:rPr>
                <w:rFonts w:ascii="Arial" w:hAnsi="Arial" w:cs="Arial"/>
              </w:rPr>
              <w:t>Segment</w:t>
            </w:r>
          </w:p>
        </w:tc>
        <w:tc>
          <w:tcPr>
            <w:tcW w:w="196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4A29C53" w14:textId="77777777" w:rsidR="00A33BDC" w:rsidRPr="00CB16E2" w:rsidRDefault="00A33BDC" w:rsidP="005408FF">
            <w:pPr>
              <w:tabs>
                <w:tab w:val="left" w:pos="12330"/>
              </w:tabs>
              <w:rPr>
                <w:rFonts w:ascii="Arial" w:hAnsi="Arial" w:cs="Arial"/>
              </w:rPr>
            </w:pPr>
            <w:r w:rsidRPr="00CB16E2">
              <w:rPr>
                <w:rFonts w:ascii="Arial" w:hAnsi="Arial" w:cs="Arial"/>
              </w:rPr>
              <w:t>Treat x Segment</w:t>
            </w:r>
          </w:p>
        </w:tc>
      </w:tr>
      <w:tr w:rsidR="00A33BDC" w:rsidRPr="00CB16E2" w14:paraId="054C5F4F" w14:textId="77777777" w:rsidTr="005408FF">
        <w:trPr>
          <w:trHeight w:val="300"/>
        </w:trPr>
        <w:tc>
          <w:tcPr>
            <w:tcW w:w="1557" w:type="dxa"/>
            <w:tcBorders>
              <w:top w:val="single" w:sz="4" w:space="0" w:color="auto"/>
            </w:tcBorders>
            <w:noWrap/>
          </w:tcPr>
          <w:p w14:paraId="2C5DFCED" w14:textId="77777777" w:rsidR="00A33BDC" w:rsidRPr="00CB16E2" w:rsidRDefault="00A33BDC" w:rsidP="005408FF">
            <w:pPr>
              <w:tabs>
                <w:tab w:val="left" w:pos="12330"/>
              </w:tabs>
              <w:rPr>
                <w:rFonts w:ascii="Arial" w:hAnsi="Arial" w:cs="Arial"/>
              </w:rPr>
            </w:pPr>
          </w:p>
        </w:tc>
        <w:tc>
          <w:tcPr>
            <w:tcW w:w="1048" w:type="dxa"/>
            <w:tcBorders>
              <w:top w:val="single" w:sz="4" w:space="0" w:color="auto"/>
            </w:tcBorders>
            <w:noWrap/>
            <w:vAlign w:val="center"/>
          </w:tcPr>
          <w:p w14:paraId="2CBCD329" w14:textId="77777777" w:rsidR="00A33BDC" w:rsidRPr="00CB16E2" w:rsidRDefault="00A33BDC" w:rsidP="005408FF">
            <w:pPr>
              <w:tabs>
                <w:tab w:val="left" w:pos="1233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132" w:type="dxa"/>
            <w:tcBorders>
              <w:top w:val="single" w:sz="4" w:space="0" w:color="auto"/>
            </w:tcBorders>
            <w:noWrap/>
            <w:vAlign w:val="center"/>
          </w:tcPr>
          <w:p w14:paraId="62FD952C" w14:textId="77777777" w:rsidR="00A33BDC" w:rsidRPr="00CB16E2" w:rsidRDefault="00A33BDC" w:rsidP="005408FF">
            <w:pPr>
              <w:tabs>
                <w:tab w:val="left" w:pos="1233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816" w:type="dxa"/>
            <w:tcBorders>
              <w:top w:val="single" w:sz="4" w:space="0" w:color="auto"/>
            </w:tcBorders>
            <w:noWrap/>
            <w:vAlign w:val="center"/>
          </w:tcPr>
          <w:p w14:paraId="3550AB8D" w14:textId="77777777" w:rsidR="00A33BDC" w:rsidRPr="00CB16E2" w:rsidRDefault="00A33BDC" w:rsidP="005408FF">
            <w:pPr>
              <w:tabs>
                <w:tab w:val="left" w:pos="1233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571" w:type="dxa"/>
            <w:tcBorders>
              <w:top w:val="single" w:sz="4" w:space="0" w:color="auto"/>
            </w:tcBorders>
            <w:vAlign w:val="center"/>
          </w:tcPr>
          <w:p w14:paraId="72D20FA5" w14:textId="77777777" w:rsidR="00A33BDC" w:rsidRPr="00CB16E2" w:rsidRDefault="00A33BDC" w:rsidP="005408FF">
            <w:pPr>
              <w:tabs>
                <w:tab w:val="left" w:pos="1233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921" w:type="dxa"/>
            <w:tcBorders>
              <w:top w:val="single" w:sz="4" w:space="0" w:color="auto"/>
            </w:tcBorders>
            <w:noWrap/>
            <w:vAlign w:val="center"/>
          </w:tcPr>
          <w:p w14:paraId="7FAF1B75" w14:textId="77777777" w:rsidR="00A33BDC" w:rsidRPr="00CB16E2" w:rsidRDefault="00A33BDC" w:rsidP="005408FF">
            <w:pPr>
              <w:tabs>
                <w:tab w:val="left" w:pos="12330"/>
              </w:tabs>
              <w:rPr>
                <w:rFonts w:ascii="Arial" w:hAnsi="Arial" w:cs="Arial"/>
              </w:rPr>
            </w:pPr>
            <w:r w:rsidRPr="00CB16E2">
              <w:rPr>
                <w:rFonts w:ascii="Arial" w:hAnsi="Arial" w:cs="Arial"/>
              </w:rPr>
              <w:t>0.61</w:t>
            </w:r>
          </w:p>
        </w:tc>
        <w:tc>
          <w:tcPr>
            <w:tcW w:w="1097" w:type="dxa"/>
            <w:tcBorders>
              <w:top w:val="single" w:sz="4" w:space="0" w:color="auto"/>
            </w:tcBorders>
            <w:noWrap/>
            <w:vAlign w:val="center"/>
          </w:tcPr>
          <w:p w14:paraId="7BBD54B5" w14:textId="77777777" w:rsidR="00A33BDC" w:rsidRPr="00CB16E2" w:rsidRDefault="00A33BDC" w:rsidP="005408FF">
            <w:pPr>
              <w:tabs>
                <w:tab w:val="left" w:pos="12330"/>
              </w:tabs>
              <w:rPr>
                <w:rFonts w:ascii="Arial" w:hAnsi="Arial" w:cs="Arial"/>
              </w:rPr>
            </w:pPr>
            <w:r w:rsidRPr="00CB16E2">
              <w:rPr>
                <w:rFonts w:ascii="Arial" w:hAnsi="Arial" w:cs="Arial"/>
              </w:rPr>
              <w:t>&lt;0.001</w:t>
            </w:r>
          </w:p>
        </w:tc>
        <w:tc>
          <w:tcPr>
            <w:tcW w:w="1965" w:type="dxa"/>
            <w:tcBorders>
              <w:top w:val="single" w:sz="4" w:space="0" w:color="auto"/>
            </w:tcBorders>
            <w:noWrap/>
            <w:vAlign w:val="center"/>
          </w:tcPr>
          <w:p w14:paraId="296791AD" w14:textId="77777777" w:rsidR="00A33BDC" w:rsidRPr="00CB16E2" w:rsidRDefault="00A33BDC" w:rsidP="005408FF">
            <w:pPr>
              <w:tabs>
                <w:tab w:val="left" w:pos="12330"/>
              </w:tabs>
              <w:rPr>
                <w:rFonts w:ascii="Arial" w:hAnsi="Arial" w:cs="Arial"/>
              </w:rPr>
            </w:pPr>
            <w:r w:rsidRPr="00CB16E2">
              <w:rPr>
                <w:rFonts w:ascii="Arial" w:hAnsi="Arial" w:cs="Arial"/>
              </w:rPr>
              <w:t>0.96</w:t>
            </w:r>
          </w:p>
        </w:tc>
      </w:tr>
      <w:tr w:rsidR="00A33BDC" w:rsidRPr="00CB16E2" w14:paraId="02C2B0B6" w14:textId="77777777" w:rsidTr="005408FF">
        <w:trPr>
          <w:trHeight w:val="300"/>
        </w:trPr>
        <w:tc>
          <w:tcPr>
            <w:tcW w:w="1557" w:type="dxa"/>
            <w:noWrap/>
            <w:vAlign w:val="bottom"/>
            <w:hideMark/>
          </w:tcPr>
          <w:p w14:paraId="5DF11BC9" w14:textId="77777777" w:rsidR="00A33BDC" w:rsidRPr="00360054" w:rsidRDefault="00A33BDC" w:rsidP="005408FF">
            <w:pPr>
              <w:rPr>
                <w:rFonts w:ascii="Arial" w:eastAsia="Times New Roman" w:hAnsi="Arial" w:cs="Arial"/>
                <w:color w:val="000000"/>
                <w:lang w:eastAsia="da-DK"/>
              </w:rPr>
            </w:pPr>
            <w:r w:rsidRPr="00360054">
              <w:rPr>
                <w:rFonts w:ascii="Arial" w:eastAsia="Times New Roman" w:hAnsi="Arial" w:cs="Arial"/>
                <w:color w:val="000000"/>
                <w:lang w:eastAsia="da-DK"/>
              </w:rPr>
              <w:t>Stomach</w:t>
            </w:r>
          </w:p>
        </w:tc>
        <w:tc>
          <w:tcPr>
            <w:tcW w:w="1048" w:type="dxa"/>
            <w:noWrap/>
            <w:vAlign w:val="center"/>
          </w:tcPr>
          <w:p w14:paraId="05C3CFCE" w14:textId="77777777" w:rsidR="00A33BDC" w:rsidRPr="00CB16E2" w:rsidRDefault="00A33BDC" w:rsidP="005408FF">
            <w:pPr>
              <w:tabs>
                <w:tab w:val="left" w:pos="12330"/>
              </w:tabs>
              <w:jc w:val="center"/>
              <w:rPr>
                <w:rFonts w:ascii="Arial" w:hAnsi="Arial" w:cs="Arial"/>
              </w:rPr>
            </w:pPr>
            <w:r w:rsidRPr="00CB16E2">
              <w:rPr>
                <w:rFonts w:ascii="Arial" w:hAnsi="Arial" w:cs="Arial"/>
              </w:rPr>
              <w:t>3.6</w:t>
            </w:r>
          </w:p>
        </w:tc>
        <w:tc>
          <w:tcPr>
            <w:tcW w:w="1132" w:type="dxa"/>
            <w:noWrap/>
            <w:vAlign w:val="center"/>
          </w:tcPr>
          <w:p w14:paraId="4407C6E3" w14:textId="77777777" w:rsidR="00A33BDC" w:rsidRPr="00CB16E2" w:rsidRDefault="00A33BDC" w:rsidP="005408FF">
            <w:pPr>
              <w:tabs>
                <w:tab w:val="left" w:pos="12330"/>
              </w:tabs>
              <w:jc w:val="center"/>
              <w:rPr>
                <w:rFonts w:ascii="Arial" w:hAnsi="Arial" w:cs="Arial"/>
              </w:rPr>
            </w:pPr>
            <w:r w:rsidRPr="00CB16E2">
              <w:rPr>
                <w:rFonts w:ascii="Arial" w:hAnsi="Arial" w:cs="Arial"/>
              </w:rPr>
              <w:t>3.6</w:t>
            </w:r>
          </w:p>
        </w:tc>
        <w:tc>
          <w:tcPr>
            <w:tcW w:w="816" w:type="dxa"/>
            <w:noWrap/>
            <w:vAlign w:val="center"/>
          </w:tcPr>
          <w:p w14:paraId="7965BD04" w14:textId="77777777" w:rsidR="00A33BDC" w:rsidRPr="00CB16E2" w:rsidRDefault="00A33BDC" w:rsidP="005408FF">
            <w:pPr>
              <w:tabs>
                <w:tab w:val="left" w:pos="12330"/>
              </w:tabs>
              <w:jc w:val="center"/>
              <w:rPr>
                <w:rFonts w:ascii="Arial" w:hAnsi="Arial" w:cs="Arial"/>
              </w:rPr>
            </w:pPr>
            <w:r w:rsidRPr="00CB16E2">
              <w:rPr>
                <w:rFonts w:ascii="Arial" w:hAnsi="Arial" w:cs="Arial"/>
              </w:rPr>
              <w:t>0.3</w:t>
            </w:r>
          </w:p>
        </w:tc>
        <w:tc>
          <w:tcPr>
            <w:tcW w:w="571" w:type="dxa"/>
            <w:vAlign w:val="center"/>
          </w:tcPr>
          <w:p w14:paraId="4F113864" w14:textId="77777777" w:rsidR="00A33BDC" w:rsidRPr="005B43B4" w:rsidRDefault="00A33BDC" w:rsidP="005408FF">
            <w:pPr>
              <w:tabs>
                <w:tab w:val="left" w:pos="12330"/>
              </w:tabs>
              <w:rPr>
                <w:rFonts w:ascii="Arial" w:hAnsi="Arial" w:cs="Arial"/>
                <w:sz w:val="16"/>
                <w:szCs w:val="16"/>
              </w:rPr>
            </w:pPr>
            <w:r w:rsidRPr="005B43B4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921" w:type="dxa"/>
            <w:noWrap/>
            <w:vAlign w:val="center"/>
          </w:tcPr>
          <w:p w14:paraId="62AD2A92" w14:textId="77777777" w:rsidR="00A33BDC" w:rsidRPr="00CB16E2" w:rsidRDefault="00A33BDC" w:rsidP="005408FF">
            <w:pPr>
              <w:tabs>
                <w:tab w:val="left" w:pos="12330"/>
              </w:tabs>
              <w:rPr>
                <w:rFonts w:ascii="Arial" w:hAnsi="Arial" w:cs="Arial"/>
              </w:rPr>
            </w:pPr>
          </w:p>
        </w:tc>
        <w:tc>
          <w:tcPr>
            <w:tcW w:w="1097" w:type="dxa"/>
            <w:noWrap/>
            <w:vAlign w:val="center"/>
          </w:tcPr>
          <w:p w14:paraId="2846FF81" w14:textId="77777777" w:rsidR="00A33BDC" w:rsidRPr="00CB16E2" w:rsidRDefault="00A33BDC" w:rsidP="005408FF">
            <w:pPr>
              <w:tabs>
                <w:tab w:val="left" w:pos="12330"/>
              </w:tabs>
              <w:rPr>
                <w:rFonts w:ascii="Arial" w:hAnsi="Arial" w:cs="Arial"/>
              </w:rPr>
            </w:pPr>
          </w:p>
        </w:tc>
        <w:tc>
          <w:tcPr>
            <w:tcW w:w="1965" w:type="dxa"/>
            <w:noWrap/>
            <w:vAlign w:val="center"/>
          </w:tcPr>
          <w:p w14:paraId="46C4B0E2" w14:textId="77777777" w:rsidR="00A33BDC" w:rsidRPr="00CB16E2" w:rsidRDefault="00A33BDC" w:rsidP="005408FF">
            <w:pPr>
              <w:tabs>
                <w:tab w:val="left" w:pos="12330"/>
              </w:tabs>
              <w:rPr>
                <w:rFonts w:ascii="Arial" w:hAnsi="Arial" w:cs="Arial"/>
              </w:rPr>
            </w:pPr>
          </w:p>
        </w:tc>
      </w:tr>
      <w:tr w:rsidR="00A33BDC" w:rsidRPr="00CB16E2" w14:paraId="480ED7D7" w14:textId="77777777" w:rsidTr="005408FF">
        <w:trPr>
          <w:trHeight w:val="300"/>
        </w:trPr>
        <w:tc>
          <w:tcPr>
            <w:tcW w:w="1557" w:type="dxa"/>
            <w:noWrap/>
            <w:vAlign w:val="bottom"/>
            <w:hideMark/>
          </w:tcPr>
          <w:p w14:paraId="0201EB18" w14:textId="77777777" w:rsidR="00A33BDC" w:rsidRPr="00360054" w:rsidRDefault="00A33BDC" w:rsidP="005408FF">
            <w:pPr>
              <w:rPr>
                <w:rFonts w:ascii="Arial" w:eastAsia="Times New Roman" w:hAnsi="Arial" w:cs="Arial"/>
                <w:color w:val="000000"/>
                <w:lang w:eastAsia="da-DK"/>
              </w:rPr>
            </w:pPr>
            <w:r w:rsidRPr="00360054">
              <w:rPr>
                <w:rFonts w:ascii="Arial" w:eastAsia="Times New Roman" w:hAnsi="Arial" w:cs="Arial"/>
                <w:color w:val="000000"/>
                <w:lang w:eastAsia="da-DK"/>
              </w:rPr>
              <w:t>Proximal SI</w:t>
            </w:r>
          </w:p>
        </w:tc>
        <w:tc>
          <w:tcPr>
            <w:tcW w:w="1048" w:type="dxa"/>
            <w:noWrap/>
            <w:vAlign w:val="center"/>
          </w:tcPr>
          <w:p w14:paraId="1EA4BB4F" w14:textId="77777777" w:rsidR="00A33BDC" w:rsidRPr="00CB16E2" w:rsidRDefault="00A33BDC" w:rsidP="005408FF">
            <w:pPr>
              <w:tabs>
                <w:tab w:val="left" w:pos="12330"/>
              </w:tabs>
              <w:jc w:val="center"/>
              <w:rPr>
                <w:rFonts w:ascii="Arial" w:hAnsi="Arial" w:cs="Arial"/>
              </w:rPr>
            </w:pPr>
            <w:r w:rsidRPr="00CB16E2">
              <w:rPr>
                <w:rFonts w:ascii="Arial" w:hAnsi="Arial" w:cs="Arial"/>
              </w:rPr>
              <w:t>6.2</w:t>
            </w:r>
          </w:p>
        </w:tc>
        <w:tc>
          <w:tcPr>
            <w:tcW w:w="1132" w:type="dxa"/>
            <w:noWrap/>
            <w:vAlign w:val="center"/>
          </w:tcPr>
          <w:p w14:paraId="30B28A08" w14:textId="77777777" w:rsidR="00A33BDC" w:rsidRPr="00CB16E2" w:rsidRDefault="00A33BDC" w:rsidP="005408FF">
            <w:pPr>
              <w:tabs>
                <w:tab w:val="left" w:pos="12330"/>
              </w:tabs>
              <w:jc w:val="center"/>
              <w:rPr>
                <w:rFonts w:ascii="Arial" w:hAnsi="Arial" w:cs="Arial"/>
              </w:rPr>
            </w:pPr>
            <w:r w:rsidRPr="00CB16E2">
              <w:rPr>
                <w:rFonts w:ascii="Arial" w:hAnsi="Arial" w:cs="Arial"/>
              </w:rPr>
              <w:t>6.1</w:t>
            </w:r>
          </w:p>
        </w:tc>
        <w:tc>
          <w:tcPr>
            <w:tcW w:w="816" w:type="dxa"/>
            <w:noWrap/>
            <w:vAlign w:val="center"/>
            <w:hideMark/>
          </w:tcPr>
          <w:p w14:paraId="4C6619EA" w14:textId="77777777" w:rsidR="00A33BDC" w:rsidRPr="00CB16E2" w:rsidRDefault="00A33BDC" w:rsidP="005408FF">
            <w:pPr>
              <w:tabs>
                <w:tab w:val="left" w:pos="12330"/>
              </w:tabs>
              <w:jc w:val="center"/>
              <w:rPr>
                <w:rFonts w:ascii="Arial" w:hAnsi="Arial" w:cs="Arial"/>
              </w:rPr>
            </w:pPr>
            <w:r w:rsidRPr="00CB16E2">
              <w:rPr>
                <w:rFonts w:ascii="Arial" w:hAnsi="Arial" w:cs="Arial"/>
              </w:rPr>
              <w:t>0.1</w:t>
            </w:r>
          </w:p>
        </w:tc>
        <w:tc>
          <w:tcPr>
            <w:tcW w:w="571" w:type="dxa"/>
            <w:vAlign w:val="center"/>
          </w:tcPr>
          <w:p w14:paraId="03FD0B04" w14:textId="77777777" w:rsidR="00A33BDC" w:rsidRPr="005B43B4" w:rsidRDefault="00A33BDC" w:rsidP="005408FF">
            <w:pPr>
              <w:tabs>
                <w:tab w:val="left" w:pos="12330"/>
              </w:tabs>
              <w:rPr>
                <w:rFonts w:ascii="Arial" w:hAnsi="Arial" w:cs="Arial"/>
                <w:sz w:val="16"/>
                <w:szCs w:val="16"/>
              </w:rPr>
            </w:pPr>
            <w:r w:rsidRPr="005B43B4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921" w:type="dxa"/>
            <w:noWrap/>
            <w:vAlign w:val="center"/>
            <w:hideMark/>
          </w:tcPr>
          <w:p w14:paraId="1D9C463D" w14:textId="77777777" w:rsidR="00A33BDC" w:rsidRPr="00CB16E2" w:rsidRDefault="00A33BDC" w:rsidP="005408FF">
            <w:pPr>
              <w:tabs>
                <w:tab w:val="left" w:pos="1233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097" w:type="dxa"/>
            <w:noWrap/>
            <w:vAlign w:val="center"/>
            <w:hideMark/>
          </w:tcPr>
          <w:p w14:paraId="0F3F44F7" w14:textId="77777777" w:rsidR="00A33BDC" w:rsidRPr="00CB16E2" w:rsidRDefault="00A33BDC" w:rsidP="005408FF">
            <w:pPr>
              <w:tabs>
                <w:tab w:val="left" w:pos="1233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965" w:type="dxa"/>
            <w:noWrap/>
            <w:vAlign w:val="center"/>
            <w:hideMark/>
          </w:tcPr>
          <w:p w14:paraId="0945710E" w14:textId="77777777" w:rsidR="00A33BDC" w:rsidRPr="00CB16E2" w:rsidRDefault="00A33BDC" w:rsidP="005408FF">
            <w:pPr>
              <w:tabs>
                <w:tab w:val="left" w:pos="12330"/>
              </w:tabs>
              <w:jc w:val="center"/>
              <w:rPr>
                <w:rFonts w:ascii="Arial" w:hAnsi="Arial" w:cs="Arial"/>
              </w:rPr>
            </w:pPr>
          </w:p>
        </w:tc>
      </w:tr>
      <w:tr w:rsidR="00A33BDC" w:rsidRPr="00CB16E2" w14:paraId="01263184" w14:textId="77777777" w:rsidTr="005408FF">
        <w:trPr>
          <w:trHeight w:val="300"/>
        </w:trPr>
        <w:tc>
          <w:tcPr>
            <w:tcW w:w="1557" w:type="dxa"/>
            <w:noWrap/>
            <w:vAlign w:val="bottom"/>
            <w:hideMark/>
          </w:tcPr>
          <w:p w14:paraId="7C7B1DF5" w14:textId="77777777" w:rsidR="00A33BDC" w:rsidRPr="00360054" w:rsidRDefault="00A33BDC" w:rsidP="005408FF">
            <w:pPr>
              <w:rPr>
                <w:rFonts w:ascii="Arial" w:eastAsia="Times New Roman" w:hAnsi="Arial" w:cs="Arial"/>
                <w:color w:val="000000"/>
                <w:lang w:eastAsia="da-DK"/>
              </w:rPr>
            </w:pPr>
            <w:r w:rsidRPr="00360054">
              <w:rPr>
                <w:rFonts w:ascii="Arial" w:eastAsia="Times New Roman" w:hAnsi="Arial" w:cs="Arial"/>
                <w:color w:val="000000"/>
                <w:lang w:eastAsia="da-DK"/>
              </w:rPr>
              <w:t>Distal SI</w:t>
            </w:r>
          </w:p>
        </w:tc>
        <w:tc>
          <w:tcPr>
            <w:tcW w:w="1048" w:type="dxa"/>
            <w:noWrap/>
            <w:vAlign w:val="center"/>
          </w:tcPr>
          <w:p w14:paraId="1A392B74" w14:textId="77777777" w:rsidR="00A33BDC" w:rsidRPr="00CB16E2" w:rsidRDefault="00A33BDC" w:rsidP="005408FF">
            <w:pPr>
              <w:tabs>
                <w:tab w:val="left" w:pos="12330"/>
              </w:tabs>
              <w:jc w:val="center"/>
              <w:rPr>
                <w:rFonts w:ascii="Arial" w:hAnsi="Arial" w:cs="Arial"/>
              </w:rPr>
            </w:pPr>
            <w:r w:rsidRPr="00CB16E2">
              <w:rPr>
                <w:rFonts w:ascii="Arial" w:hAnsi="Arial" w:cs="Arial"/>
              </w:rPr>
              <w:t>7.0</w:t>
            </w:r>
          </w:p>
        </w:tc>
        <w:tc>
          <w:tcPr>
            <w:tcW w:w="1132" w:type="dxa"/>
            <w:noWrap/>
            <w:vAlign w:val="center"/>
          </w:tcPr>
          <w:p w14:paraId="1E44C6E7" w14:textId="77777777" w:rsidR="00A33BDC" w:rsidRPr="00CB16E2" w:rsidRDefault="00A33BDC" w:rsidP="005408FF">
            <w:pPr>
              <w:tabs>
                <w:tab w:val="left" w:pos="12330"/>
              </w:tabs>
              <w:jc w:val="center"/>
              <w:rPr>
                <w:rFonts w:ascii="Arial" w:hAnsi="Arial" w:cs="Arial"/>
              </w:rPr>
            </w:pPr>
            <w:r w:rsidRPr="00CB16E2">
              <w:rPr>
                <w:rFonts w:ascii="Arial" w:hAnsi="Arial" w:cs="Arial"/>
              </w:rPr>
              <w:t>7.1</w:t>
            </w:r>
          </w:p>
        </w:tc>
        <w:tc>
          <w:tcPr>
            <w:tcW w:w="816" w:type="dxa"/>
            <w:noWrap/>
            <w:vAlign w:val="center"/>
            <w:hideMark/>
          </w:tcPr>
          <w:p w14:paraId="4F8F4384" w14:textId="77777777" w:rsidR="00A33BDC" w:rsidRPr="00CB16E2" w:rsidRDefault="00A33BDC" w:rsidP="005408FF">
            <w:pPr>
              <w:tabs>
                <w:tab w:val="left" w:pos="12330"/>
              </w:tabs>
              <w:jc w:val="center"/>
              <w:rPr>
                <w:rFonts w:ascii="Arial" w:hAnsi="Arial" w:cs="Arial"/>
              </w:rPr>
            </w:pPr>
            <w:r w:rsidRPr="00CB16E2">
              <w:rPr>
                <w:rFonts w:ascii="Arial" w:hAnsi="Arial" w:cs="Arial"/>
              </w:rPr>
              <w:t>0.04</w:t>
            </w:r>
          </w:p>
        </w:tc>
        <w:tc>
          <w:tcPr>
            <w:tcW w:w="571" w:type="dxa"/>
            <w:vAlign w:val="center"/>
          </w:tcPr>
          <w:p w14:paraId="461DF040" w14:textId="77777777" w:rsidR="00A33BDC" w:rsidRPr="005B43B4" w:rsidRDefault="00A33BDC" w:rsidP="005408FF">
            <w:pPr>
              <w:tabs>
                <w:tab w:val="left" w:pos="12330"/>
              </w:tabs>
              <w:rPr>
                <w:rFonts w:ascii="Arial" w:hAnsi="Arial" w:cs="Arial"/>
                <w:sz w:val="16"/>
                <w:szCs w:val="16"/>
              </w:rPr>
            </w:pPr>
            <w:r w:rsidRPr="005B43B4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921" w:type="dxa"/>
            <w:noWrap/>
            <w:vAlign w:val="center"/>
            <w:hideMark/>
          </w:tcPr>
          <w:p w14:paraId="0596A42A" w14:textId="77777777" w:rsidR="00A33BDC" w:rsidRPr="00CB16E2" w:rsidRDefault="00A33BDC" w:rsidP="005408FF">
            <w:pPr>
              <w:tabs>
                <w:tab w:val="left" w:pos="1233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097" w:type="dxa"/>
            <w:noWrap/>
            <w:vAlign w:val="center"/>
            <w:hideMark/>
          </w:tcPr>
          <w:p w14:paraId="7F249BB9" w14:textId="77777777" w:rsidR="00A33BDC" w:rsidRPr="00CB16E2" w:rsidRDefault="00A33BDC" w:rsidP="005408FF">
            <w:pPr>
              <w:tabs>
                <w:tab w:val="left" w:pos="1233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965" w:type="dxa"/>
            <w:noWrap/>
            <w:vAlign w:val="center"/>
            <w:hideMark/>
          </w:tcPr>
          <w:p w14:paraId="3A76F873" w14:textId="77777777" w:rsidR="00A33BDC" w:rsidRPr="00CB16E2" w:rsidRDefault="00A33BDC" w:rsidP="005408FF">
            <w:pPr>
              <w:tabs>
                <w:tab w:val="left" w:pos="12330"/>
              </w:tabs>
              <w:jc w:val="center"/>
              <w:rPr>
                <w:rFonts w:ascii="Arial" w:hAnsi="Arial" w:cs="Arial"/>
              </w:rPr>
            </w:pPr>
          </w:p>
        </w:tc>
      </w:tr>
      <w:tr w:rsidR="00A33BDC" w:rsidRPr="00CB16E2" w14:paraId="7CEC4CB4" w14:textId="77777777" w:rsidTr="005408FF">
        <w:trPr>
          <w:trHeight w:val="300"/>
        </w:trPr>
        <w:tc>
          <w:tcPr>
            <w:tcW w:w="1557" w:type="dxa"/>
            <w:noWrap/>
            <w:vAlign w:val="bottom"/>
            <w:hideMark/>
          </w:tcPr>
          <w:p w14:paraId="31465159" w14:textId="77777777" w:rsidR="00A33BDC" w:rsidRPr="00360054" w:rsidRDefault="00A33BDC" w:rsidP="005408FF">
            <w:pPr>
              <w:rPr>
                <w:rFonts w:ascii="Arial" w:eastAsia="Times New Roman" w:hAnsi="Arial" w:cs="Arial"/>
                <w:color w:val="000000"/>
                <w:lang w:eastAsia="da-DK"/>
              </w:rPr>
            </w:pPr>
            <w:r w:rsidRPr="00360054">
              <w:rPr>
                <w:rFonts w:ascii="Arial" w:eastAsia="Times New Roman" w:hAnsi="Arial" w:cs="Arial"/>
                <w:color w:val="000000"/>
                <w:lang w:eastAsia="da-DK"/>
              </w:rPr>
              <w:t>Caecum</w:t>
            </w:r>
          </w:p>
        </w:tc>
        <w:tc>
          <w:tcPr>
            <w:tcW w:w="1048" w:type="dxa"/>
            <w:noWrap/>
            <w:vAlign w:val="center"/>
          </w:tcPr>
          <w:p w14:paraId="71AB863E" w14:textId="77777777" w:rsidR="00A33BDC" w:rsidRPr="00CB16E2" w:rsidRDefault="00A33BDC" w:rsidP="005408FF">
            <w:pPr>
              <w:tabs>
                <w:tab w:val="left" w:pos="12330"/>
              </w:tabs>
              <w:jc w:val="center"/>
              <w:rPr>
                <w:rFonts w:ascii="Arial" w:hAnsi="Arial" w:cs="Arial"/>
              </w:rPr>
            </w:pPr>
            <w:r w:rsidRPr="00CB16E2">
              <w:rPr>
                <w:rFonts w:ascii="Arial" w:hAnsi="Arial" w:cs="Arial"/>
              </w:rPr>
              <w:t>6.4</w:t>
            </w:r>
          </w:p>
        </w:tc>
        <w:tc>
          <w:tcPr>
            <w:tcW w:w="1132" w:type="dxa"/>
            <w:noWrap/>
            <w:vAlign w:val="center"/>
          </w:tcPr>
          <w:p w14:paraId="5C49E5BB" w14:textId="77777777" w:rsidR="00A33BDC" w:rsidRPr="00CB16E2" w:rsidRDefault="00A33BDC" w:rsidP="005408FF">
            <w:pPr>
              <w:tabs>
                <w:tab w:val="left" w:pos="12330"/>
              </w:tabs>
              <w:jc w:val="center"/>
              <w:rPr>
                <w:rFonts w:ascii="Arial" w:hAnsi="Arial" w:cs="Arial"/>
              </w:rPr>
            </w:pPr>
            <w:r w:rsidRPr="00CB16E2">
              <w:rPr>
                <w:rFonts w:ascii="Arial" w:hAnsi="Arial" w:cs="Arial"/>
              </w:rPr>
              <w:t>6.4</w:t>
            </w:r>
          </w:p>
        </w:tc>
        <w:tc>
          <w:tcPr>
            <w:tcW w:w="816" w:type="dxa"/>
            <w:noWrap/>
            <w:vAlign w:val="center"/>
            <w:hideMark/>
          </w:tcPr>
          <w:p w14:paraId="19FF1A11" w14:textId="77777777" w:rsidR="00A33BDC" w:rsidRPr="00CB16E2" w:rsidRDefault="00A33BDC" w:rsidP="005408FF">
            <w:pPr>
              <w:tabs>
                <w:tab w:val="left" w:pos="12330"/>
              </w:tabs>
              <w:jc w:val="center"/>
              <w:rPr>
                <w:rFonts w:ascii="Arial" w:hAnsi="Arial" w:cs="Arial"/>
              </w:rPr>
            </w:pPr>
            <w:r w:rsidRPr="00CB16E2">
              <w:rPr>
                <w:rFonts w:ascii="Arial" w:hAnsi="Arial" w:cs="Arial"/>
              </w:rPr>
              <w:t>0.1</w:t>
            </w:r>
          </w:p>
        </w:tc>
        <w:tc>
          <w:tcPr>
            <w:tcW w:w="571" w:type="dxa"/>
            <w:vAlign w:val="center"/>
          </w:tcPr>
          <w:p w14:paraId="6A97BD90" w14:textId="77777777" w:rsidR="00A33BDC" w:rsidRPr="005B43B4" w:rsidRDefault="00A33BDC" w:rsidP="005408FF">
            <w:pPr>
              <w:tabs>
                <w:tab w:val="left" w:pos="12330"/>
              </w:tabs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5B43B4">
              <w:rPr>
                <w:rFonts w:ascii="Arial" w:hAnsi="Arial" w:cs="Arial"/>
                <w:sz w:val="16"/>
                <w:szCs w:val="16"/>
              </w:rPr>
              <w:t>bc</w:t>
            </w:r>
            <w:proofErr w:type="spellEnd"/>
          </w:p>
        </w:tc>
        <w:tc>
          <w:tcPr>
            <w:tcW w:w="921" w:type="dxa"/>
            <w:noWrap/>
            <w:vAlign w:val="center"/>
            <w:hideMark/>
          </w:tcPr>
          <w:p w14:paraId="5A5030C7" w14:textId="77777777" w:rsidR="00A33BDC" w:rsidRPr="00CB16E2" w:rsidRDefault="00A33BDC" w:rsidP="005408FF">
            <w:pPr>
              <w:tabs>
                <w:tab w:val="left" w:pos="1233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097" w:type="dxa"/>
            <w:noWrap/>
            <w:vAlign w:val="center"/>
            <w:hideMark/>
          </w:tcPr>
          <w:p w14:paraId="516C189C" w14:textId="77777777" w:rsidR="00A33BDC" w:rsidRPr="00CB16E2" w:rsidRDefault="00A33BDC" w:rsidP="005408FF">
            <w:pPr>
              <w:tabs>
                <w:tab w:val="left" w:pos="1233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965" w:type="dxa"/>
            <w:noWrap/>
            <w:vAlign w:val="center"/>
            <w:hideMark/>
          </w:tcPr>
          <w:p w14:paraId="3AF8FC1A" w14:textId="77777777" w:rsidR="00A33BDC" w:rsidRPr="00CB16E2" w:rsidRDefault="00A33BDC" w:rsidP="005408FF">
            <w:pPr>
              <w:tabs>
                <w:tab w:val="left" w:pos="12330"/>
              </w:tabs>
              <w:jc w:val="center"/>
              <w:rPr>
                <w:rFonts w:ascii="Arial" w:hAnsi="Arial" w:cs="Arial"/>
              </w:rPr>
            </w:pPr>
          </w:p>
        </w:tc>
      </w:tr>
      <w:tr w:rsidR="00A33BDC" w:rsidRPr="00CB16E2" w14:paraId="01AC5790" w14:textId="77777777" w:rsidTr="005408FF">
        <w:trPr>
          <w:trHeight w:val="300"/>
        </w:trPr>
        <w:tc>
          <w:tcPr>
            <w:tcW w:w="1557" w:type="dxa"/>
            <w:noWrap/>
            <w:vAlign w:val="bottom"/>
            <w:hideMark/>
          </w:tcPr>
          <w:p w14:paraId="10479EBD" w14:textId="77777777" w:rsidR="00A33BDC" w:rsidRPr="00360054" w:rsidRDefault="00A33BDC" w:rsidP="005408FF">
            <w:pPr>
              <w:rPr>
                <w:rFonts w:ascii="Arial" w:eastAsia="Times New Roman" w:hAnsi="Arial" w:cs="Arial"/>
                <w:color w:val="000000"/>
                <w:lang w:eastAsia="da-DK"/>
              </w:rPr>
            </w:pPr>
            <w:r w:rsidRPr="00360054">
              <w:rPr>
                <w:rFonts w:ascii="Arial" w:eastAsia="Times New Roman" w:hAnsi="Arial" w:cs="Arial"/>
                <w:color w:val="000000"/>
                <w:lang w:eastAsia="da-DK"/>
              </w:rPr>
              <w:t>Proximal CO</w:t>
            </w:r>
          </w:p>
        </w:tc>
        <w:tc>
          <w:tcPr>
            <w:tcW w:w="1048" w:type="dxa"/>
            <w:noWrap/>
            <w:vAlign w:val="center"/>
          </w:tcPr>
          <w:p w14:paraId="26A16A31" w14:textId="77777777" w:rsidR="00A33BDC" w:rsidRPr="00CB16E2" w:rsidRDefault="00A33BDC" w:rsidP="005408FF">
            <w:pPr>
              <w:tabs>
                <w:tab w:val="left" w:pos="12330"/>
              </w:tabs>
              <w:jc w:val="center"/>
              <w:rPr>
                <w:rFonts w:ascii="Arial" w:hAnsi="Arial" w:cs="Arial"/>
              </w:rPr>
            </w:pPr>
            <w:r w:rsidRPr="00CB16E2">
              <w:rPr>
                <w:rFonts w:ascii="Arial" w:hAnsi="Arial" w:cs="Arial"/>
              </w:rPr>
              <w:t>6.7</w:t>
            </w:r>
          </w:p>
        </w:tc>
        <w:tc>
          <w:tcPr>
            <w:tcW w:w="1132" w:type="dxa"/>
            <w:noWrap/>
            <w:vAlign w:val="center"/>
          </w:tcPr>
          <w:p w14:paraId="19738FC0" w14:textId="77777777" w:rsidR="00A33BDC" w:rsidRPr="00CB16E2" w:rsidRDefault="00A33BDC" w:rsidP="005408FF">
            <w:pPr>
              <w:tabs>
                <w:tab w:val="left" w:pos="12330"/>
              </w:tabs>
              <w:jc w:val="center"/>
              <w:rPr>
                <w:rFonts w:ascii="Arial" w:hAnsi="Arial" w:cs="Arial"/>
              </w:rPr>
            </w:pPr>
            <w:r w:rsidRPr="00CB16E2">
              <w:rPr>
                <w:rFonts w:ascii="Arial" w:hAnsi="Arial" w:cs="Arial"/>
              </w:rPr>
              <w:t>6.6</w:t>
            </w:r>
          </w:p>
        </w:tc>
        <w:tc>
          <w:tcPr>
            <w:tcW w:w="816" w:type="dxa"/>
            <w:noWrap/>
            <w:vAlign w:val="center"/>
            <w:hideMark/>
          </w:tcPr>
          <w:p w14:paraId="015E8A34" w14:textId="77777777" w:rsidR="00A33BDC" w:rsidRPr="00CB16E2" w:rsidRDefault="00A33BDC" w:rsidP="005408FF">
            <w:pPr>
              <w:tabs>
                <w:tab w:val="left" w:pos="12330"/>
              </w:tabs>
              <w:jc w:val="center"/>
              <w:rPr>
                <w:rFonts w:ascii="Arial" w:hAnsi="Arial" w:cs="Arial"/>
              </w:rPr>
            </w:pPr>
            <w:r w:rsidRPr="00CB16E2">
              <w:rPr>
                <w:rFonts w:ascii="Arial" w:hAnsi="Arial" w:cs="Arial"/>
              </w:rPr>
              <w:t>0.04</w:t>
            </w:r>
          </w:p>
        </w:tc>
        <w:tc>
          <w:tcPr>
            <w:tcW w:w="571" w:type="dxa"/>
            <w:vAlign w:val="center"/>
          </w:tcPr>
          <w:p w14:paraId="22E88B04" w14:textId="77777777" w:rsidR="00A33BDC" w:rsidRPr="005B43B4" w:rsidRDefault="00A33BDC" w:rsidP="005408FF">
            <w:pPr>
              <w:tabs>
                <w:tab w:val="left" w:pos="12330"/>
              </w:tabs>
              <w:rPr>
                <w:rFonts w:ascii="Arial" w:hAnsi="Arial" w:cs="Arial"/>
                <w:sz w:val="16"/>
                <w:szCs w:val="16"/>
              </w:rPr>
            </w:pPr>
            <w:r w:rsidRPr="005B43B4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921" w:type="dxa"/>
            <w:noWrap/>
            <w:vAlign w:val="center"/>
            <w:hideMark/>
          </w:tcPr>
          <w:p w14:paraId="4E29CCAE" w14:textId="77777777" w:rsidR="00A33BDC" w:rsidRPr="00CB16E2" w:rsidRDefault="00A33BDC" w:rsidP="005408FF">
            <w:pPr>
              <w:tabs>
                <w:tab w:val="left" w:pos="1233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097" w:type="dxa"/>
            <w:noWrap/>
            <w:vAlign w:val="center"/>
            <w:hideMark/>
          </w:tcPr>
          <w:p w14:paraId="349E0558" w14:textId="77777777" w:rsidR="00A33BDC" w:rsidRPr="00CB16E2" w:rsidRDefault="00A33BDC" w:rsidP="005408FF">
            <w:pPr>
              <w:tabs>
                <w:tab w:val="left" w:pos="1233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965" w:type="dxa"/>
            <w:noWrap/>
            <w:vAlign w:val="center"/>
            <w:hideMark/>
          </w:tcPr>
          <w:p w14:paraId="2D3FBFC3" w14:textId="77777777" w:rsidR="00A33BDC" w:rsidRPr="00CB16E2" w:rsidRDefault="00A33BDC" w:rsidP="005408FF">
            <w:pPr>
              <w:tabs>
                <w:tab w:val="left" w:pos="12330"/>
              </w:tabs>
              <w:jc w:val="center"/>
              <w:rPr>
                <w:rFonts w:ascii="Arial" w:hAnsi="Arial" w:cs="Arial"/>
              </w:rPr>
            </w:pPr>
          </w:p>
        </w:tc>
      </w:tr>
      <w:tr w:rsidR="00A33BDC" w:rsidRPr="00CB16E2" w14:paraId="7A029E0D" w14:textId="77777777" w:rsidTr="005408FF">
        <w:trPr>
          <w:trHeight w:val="300"/>
        </w:trPr>
        <w:tc>
          <w:tcPr>
            <w:tcW w:w="1557" w:type="dxa"/>
            <w:noWrap/>
            <w:vAlign w:val="bottom"/>
            <w:hideMark/>
          </w:tcPr>
          <w:p w14:paraId="4BA7D9DF" w14:textId="77777777" w:rsidR="00A33BDC" w:rsidRPr="00360054" w:rsidRDefault="00A33BDC" w:rsidP="005408FF">
            <w:pPr>
              <w:rPr>
                <w:rFonts w:ascii="Arial" w:eastAsia="Times New Roman" w:hAnsi="Arial" w:cs="Arial"/>
                <w:color w:val="000000"/>
                <w:lang w:eastAsia="da-DK"/>
              </w:rPr>
            </w:pPr>
            <w:r w:rsidRPr="00360054">
              <w:rPr>
                <w:rFonts w:ascii="Arial" w:eastAsia="Times New Roman" w:hAnsi="Arial" w:cs="Arial"/>
                <w:color w:val="000000"/>
                <w:lang w:eastAsia="da-DK"/>
              </w:rPr>
              <w:t>Mid CO</w:t>
            </w:r>
          </w:p>
        </w:tc>
        <w:tc>
          <w:tcPr>
            <w:tcW w:w="1048" w:type="dxa"/>
            <w:noWrap/>
            <w:vAlign w:val="center"/>
          </w:tcPr>
          <w:p w14:paraId="015E2073" w14:textId="77777777" w:rsidR="00A33BDC" w:rsidRPr="00CB16E2" w:rsidRDefault="00A33BDC" w:rsidP="005408FF">
            <w:pPr>
              <w:tabs>
                <w:tab w:val="left" w:pos="12330"/>
              </w:tabs>
              <w:jc w:val="center"/>
              <w:rPr>
                <w:rFonts w:ascii="Arial" w:hAnsi="Arial" w:cs="Arial"/>
              </w:rPr>
            </w:pPr>
            <w:r w:rsidRPr="00CB16E2">
              <w:rPr>
                <w:rFonts w:ascii="Arial" w:hAnsi="Arial" w:cs="Arial"/>
              </w:rPr>
              <w:t>6.6</w:t>
            </w:r>
          </w:p>
        </w:tc>
        <w:tc>
          <w:tcPr>
            <w:tcW w:w="1132" w:type="dxa"/>
            <w:noWrap/>
            <w:vAlign w:val="center"/>
          </w:tcPr>
          <w:p w14:paraId="130F9D7E" w14:textId="77777777" w:rsidR="00A33BDC" w:rsidRPr="00CB16E2" w:rsidRDefault="00A33BDC" w:rsidP="005408FF">
            <w:pPr>
              <w:tabs>
                <w:tab w:val="left" w:pos="12330"/>
              </w:tabs>
              <w:jc w:val="center"/>
              <w:rPr>
                <w:rFonts w:ascii="Arial" w:hAnsi="Arial" w:cs="Arial"/>
              </w:rPr>
            </w:pPr>
            <w:r w:rsidRPr="00CB16E2">
              <w:rPr>
                <w:rFonts w:ascii="Arial" w:hAnsi="Arial" w:cs="Arial"/>
              </w:rPr>
              <w:t>6.6</w:t>
            </w:r>
          </w:p>
        </w:tc>
        <w:tc>
          <w:tcPr>
            <w:tcW w:w="816" w:type="dxa"/>
            <w:noWrap/>
            <w:vAlign w:val="center"/>
            <w:hideMark/>
          </w:tcPr>
          <w:p w14:paraId="5919A9B7" w14:textId="77777777" w:rsidR="00A33BDC" w:rsidRPr="00CB16E2" w:rsidRDefault="00A33BDC" w:rsidP="005408FF">
            <w:pPr>
              <w:tabs>
                <w:tab w:val="left" w:pos="12330"/>
              </w:tabs>
              <w:jc w:val="center"/>
              <w:rPr>
                <w:rFonts w:ascii="Arial" w:hAnsi="Arial" w:cs="Arial"/>
              </w:rPr>
            </w:pPr>
            <w:r w:rsidRPr="00CB16E2">
              <w:rPr>
                <w:rFonts w:ascii="Arial" w:hAnsi="Arial" w:cs="Arial"/>
              </w:rPr>
              <w:t>0.1</w:t>
            </w:r>
          </w:p>
        </w:tc>
        <w:tc>
          <w:tcPr>
            <w:tcW w:w="571" w:type="dxa"/>
            <w:vAlign w:val="center"/>
          </w:tcPr>
          <w:p w14:paraId="4890A6A3" w14:textId="77777777" w:rsidR="00A33BDC" w:rsidRPr="005B43B4" w:rsidRDefault="00A33BDC" w:rsidP="005408FF">
            <w:pPr>
              <w:tabs>
                <w:tab w:val="left" w:pos="12330"/>
              </w:tabs>
              <w:rPr>
                <w:rFonts w:ascii="Arial" w:hAnsi="Arial" w:cs="Arial"/>
                <w:sz w:val="16"/>
                <w:szCs w:val="16"/>
              </w:rPr>
            </w:pPr>
            <w:r w:rsidRPr="005B43B4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921" w:type="dxa"/>
            <w:noWrap/>
            <w:vAlign w:val="center"/>
            <w:hideMark/>
          </w:tcPr>
          <w:p w14:paraId="70559294" w14:textId="77777777" w:rsidR="00A33BDC" w:rsidRPr="00CB16E2" w:rsidRDefault="00A33BDC" w:rsidP="005408FF">
            <w:pPr>
              <w:tabs>
                <w:tab w:val="left" w:pos="1233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097" w:type="dxa"/>
            <w:noWrap/>
            <w:vAlign w:val="center"/>
            <w:hideMark/>
          </w:tcPr>
          <w:p w14:paraId="1DE53007" w14:textId="77777777" w:rsidR="00A33BDC" w:rsidRPr="00CB16E2" w:rsidRDefault="00A33BDC" w:rsidP="005408FF">
            <w:pPr>
              <w:tabs>
                <w:tab w:val="left" w:pos="1233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965" w:type="dxa"/>
            <w:noWrap/>
            <w:vAlign w:val="center"/>
            <w:hideMark/>
          </w:tcPr>
          <w:p w14:paraId="7C70448C" w14:textId="77777777" w:rsidR="00A33BDC" w:rsidRPr="00CB16E2" w:rsidRDefault="00A33BDC" w:rsidP="005408FF">
            <w:pPr>
              <w:tabs>
                <w:tab w:val="left" w:pos="12330"/>
              </w:tabs>
              <w:jc w:val="center"/>
              <w:rPr>
                <w:rFonts w:ascii="Arial" w:hAnsi="Arial" w:cs="Arial"/>
              </w:rPr>
            </w:pPr>
          </w:p>
        </w:tc>
      </w:tr>
      <w:tr w:rsidR="00A33BDC" w:rsidRPr="00CB16E2" w14:paraId="40D98403" w14:textId="77777777" w:rsidTr="005408FF">
        <w:trPr>
          <w:trHeight w:val="300"/>
        </w:trPr>
        <w:tc>
          <w:tcPr>
            <w:tcW w:w="1557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517647D7" w14:textId="77777777" w:rsidR="00A33BDC" w:rsidRPr="00360054" w:rsidRDefault="00A33BDC" w:rsidP="005408FF">
            <w:pPr>
              <w:rPr>
                <w:rFonts w:ascii="Arial" w:eastAsia="Times New Roman" w:hAnsi="Arial" w:cs="Arial"/>
                <w:color w:val="000000"/>
                <w:lang w:eastAsia="da-DK"/>
              </w:rPr>
            </w:pPr>
            <w:r w:rsidRPr="00360054">
              <w:rPr>
                <w:rFonts w:ascii="Arial" w:eastAsia="Times New Roman" w:hAnsi="Arial" w:cs="Arial"/>
                <w:color w:val="000000"/>
                <w:lang w:eastAsia="da-DK"/>
              </w:rPr>
              <w:t>Distal CO</w:t>
            </w:r>
          </w:p>
        </w:tc>
        <w:tc>
          <w:tcPr>
            <w:tcW w:w="1048" w:type="dxa"/>
            <w:tcBorders>
              <w:bottom w:val="single" w:sz="4" w:space="0" w:color="auto"/>
            </w:tcBorders>
            <w:noWrap/>
            <w:vAlign w:val="center"/>
          </w:tcPr>
          <w:p w14:paraId="41AEEB55" w14:textId="77777777" w:rsidR="00A33BDC" w:rsidRPr="00CB16E2" w:rsidRDefault="00A33BDC" w:rsidP="005408FF">
            <w:pPr>
              <w:tabs>
                <w:tab w:val="left" w:pos="12330"/>
              </w:tabs>
              <w:jc w:val="center"/>
              <w:rPr>
                <w:rFonts w:ascii="Arial" w:hAnsi="Arial" w:cs="Arial"/>
              </w:rPr>
            </w:pPr>
            <w:r w:rsidRPr="00CB16E2">
              <w:rPr>
                <w:rFonts w:ascii="Arial" w:hAnsi="Arial" w:cs="Arial"/>
              </w:rPr>
              <w:t>6.6</w:t>
            </w:r>
          </w:p>
        </w:tc>
        <w:tc>
          <w:tcPr>
            <w:tcW w:w="1132" w:type="dxa"/>
            <w:tcBorders>
              <w:bottom w:val="single" w:sz="4" w:space="0" w:color="auto"/>
            </w:tcBorders>
            <w:noWrap/>
            <w:vAlign w:val="center"/>
          </w:tcPr>
          <w:p w14:paraId="6E86E8C1" w14:textId="77777777" w:rsidR="00A33BDC" w:rsidRPr="00CB16E2" w:rsidRDefault="00A33BDC" w:rsidP="005408FF">
            <w:pPr>
              <w:tabs>
                <w:tab w:val="left" w:pos="12330"/>
              </w:tabs>
              <w:jc w:val="center"/>
              <w:rPr>
                <w:rFonts w:ascii="Arial" w:hAnsi="Arial" w:cs="Arial"/>
              </w:rPr>
            </w:pPr>
            <w:r w:rsidRPr="00CB16E2">
              <w:rPr>
                <w:rFonts w:ascii="Arial" w:hAnsi="Arial" w:cs="Arial"/>
              </w:rPr>
              <w:t>6.5</w:t>
            </w:r>
          </w:p>
        </w:tc>
        <w:tc>
          <w:tcPr>
            <w:tcW w:w="81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89C1BE4" w14:textId="77777777" w:rsidR="00A33BDC" w:rsidRPr="00CB16E2" w:rsidRDefault="00A33BDC" w:rsidP="005408FF">
            <w:pPr>
              <w:tabs>
                <w:tab w:val="left" w:pos="12330"/>
              </w:tabs>
              <w:jc w:val="center"/>
              <w:rPr>
                <w:rFonts w:ascii="Arial" w:hAnsi="Arial" w:cs="Arial"/>
              </w:rPr>
            </w:pPr>
            <w:r w:rsidRPr="00CB16E2">
              <w:rPr>
                <w:rFonts w:ascii="Arial" w:hAnsi="Arial" w:cs="Arial"/>
              </w:rPr>
              <w:t>0.1</w:t>
            </w:r>
          </w:p>
        </w:tc>
        <w:tc>
          <w:tcPr>
            <w:tcW w:w="571" w:type="dxa"/>
            <w:tcBorders>
              <w:bottom w:val="single" w:sz="4" w:space="0" w:color="auto"/>
            </w:tcBorders>
            <w:vAlign w:val="center"/>
          </w:tcPr>
          <w:p w14:paraId="27E6C356" w14:textId="77777777" w:rsidR="00A33BDC" w:rsidRPr="005B43B4" w:rsidRDefault="00A33BDC" w:rsidP="005408FF">
            <w:pPr>
              <w:tabs>
                <w:tab w:val="left" w:pos="12330"/>
              </w:tabs>
              <w:rPr>
                <w:rFonts w:ascii="Arial" w:hAnsi="Arial" w:cs="Arial"/>
                <w:sz w:val="16"/>
                <w:szCs w:val="16"/>
              </w:rPr>
            </w:pPr>
            <w:r w:rsidRPr="005B43B4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921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AE074FC" w14:textId="77777777" w:rsidR="00A33BDC" w:rsidRPr="00CB16E2" w:rsidRDefault="00A33BDC" w:rsidP="005408FF">
            <w:pPr>
              <w:tabs>
                <w:tab w:val="left" w:pos="1233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097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FF4D0F8" w14:textId="77777777" w:rsidR="00A33BDC" w:rsidRPr="00CB16E2" w:rsidRDefault="00A33BDC" w:rsidP="005408FF">
            <w:pPr>
              <w:tabs>
                <w:tab w:val="left" w:pos="1233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96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E01A9BD" w14:textId="77777777" w:rsidR="00A33BDC" w:rsidRPr="00CB16E2" w:rsidRDefault="00A33BDC" w:rsidP="005408FF">
            <w:pPr>
              <w:tabs>
                <w:tab w:val="left" w:pos="12330"/>
              </w:tabs>
              <w:jc w:val="center"/>
              <w:rPr>
                <w:rFonts w:ascii="Arial" w:hAnsi="Arial" w:cs="Arial"/>
              </w:rPr>
            </w:pPr>
          </w:p>
        </w:tc>
      </w:tr>
    </w:tbl>
    <w:p w14:paraId="73AA4473" w14:textId="77777777" w:rsidR="00A33BDC" w:rsidRPr="00CB16E2" w:rsidRDefault="00A33BDC" w:rsidP="00A33BDC">
      <w:pPr>
        <w:pStyle w:val="ANMmaintext"/>
        <w:spacing w:line="276" w:lineRule="auto"/>
        <w:rPr>
          <w:rFonts w:cs="Arial"/>
          <w:sz w:val="20"/>
          <w:szCs w:val="20"/>
          <w:lang w:val="en-US"/>
        </w:rPr>
      </w:pPr>
      <w:r w:rsidRPr="00CB16E2">
        <w:rPr>
          <w:rFonts w:cs="Arial"/>
          <w:sz w:val="20"/>
          <w:szCs w:val="20"/>
          <w:vertAlign w:val="superscript"/>
          <w:lang w:val="en-US"/>
        </w:rPr>
        <w:t>1</w:t>
      </w:r>
      <w:r w:rsidRPr="00CB16E2">
        <w:rPr>
          <w:rFonts w:cs="Arial"/>
          <w:sz w:val="20"/>
          <w:szCs w:val="20"/>
          <w:lang w:val="en-US"/>
        </w:rPr>
        <w:t xml:space="preserve"> Values are presented as least square means and </w:t>
      </w:r>
      <w:proofErr w:type="gramStart"/>
      <w:r w:rsidRPr="00CB16E2">
        <w:rPr>
          <w:rFonts w:cs="Arial"/>
          <w:sz w:val="20"/>
          <w:szCs w:val="20"/>
          <w:lang w:val="en-US"/>
        </w:rPr>
        <w:t>SEM</w:t>
      </w:r>
      <w:proofErr w:type="gramEnd"/>
    </w:p>
    <w:p w14:paraId="6610D60D" w14:textId="77777777" w:rsidR="00A33BDC" w:rsidRPr="00CB16E2" w:rsidRDefault="00A33BDC" w:rsidP="00A33BDC">
      <w:pPr>
        <w:pStyle w:val="ANMmaintext"/>
        <w:spacing w:line="276" w:lineRule="auto"/>
        <w:rPr>
          <w:rFonts w:cs="Arial"/>
          <w:sz w:val="20"/>
          <w:szCs w:val="20"/>
          <w:lang w:val="en-US"/>
        </w:rPr>
      </w:pPr>
      <w:r w:rsidRPr="00CB16E2">
        <w:rPr>
          <w:rFonts w:cs="Arial"/>
          <w:sz w:val="20"/>
          <w:szCs w:val="20"/>
          <w:vertAlign w:val="superscript"/>
          <w:lang w:val="en-US"/>
        </w:rPr>
        <w:t>2</w:t>
      </w:r>
      <w:r w:rsidRPr="00CB16E2">
        <w:rPr>
          <w:rFonts w:cs="Arial"/>
          <w:sz w:val="20"/>
          <w:szCs w:val="20"/>
          <w:lang w:val="en-US"/>
        </w:rPr>
        <w:t xml:space="preserve"> Number of samples: Control n</w:t>
      </w:r>
      <w:r>
        <w:rPr>
          <w:rFonts w:cs="Arial"/>
          <w:sz w:val="20"/>
          <w:szCs w:val="20"/>
          <w:lang w:val="en-US"/>
        </w:rPr>
        <w:t xml:space="preserve"> </w:t>
      </w:r>
      <w:r w:rsidRPr="00CB16E2">
        <w:rPr>
          <w:rFonts w:cs="Arial"/>
          <w:sz w:val="20"/>
          <w:szCs w:val="20"/>
          <w:lang w:val="en-US"/>
        </w:rPr>
        <w:t>=</w:t>
      </w:r>
      <w:r>
        <w:rPr>
          <w:rFonts w:cs="Arial"/>
          <w:sz w:val="20"/>
          <w:szCs w:val="20"/>
          <w:lang w:val="en-US"/>
        </w:rPr>
        <w:t xml:space="preserve"> </w:t>
      </w:r>
      <w:r w:rsidRPr="00CB16E2">
        <w:rPr>
          <w:rFonts w:cs="Arial"/>
          <w:sz w:val="20"/>
          <w:szCs w:val="20"/>
          <w:lang w:val="en-US"/>
        </w:rPr>
        <w:t>23. Probiotic n</w:t>
      </w:r>
      <w:r>
        <w:rPr>
          <w:rFonts w:cs="Arial"/>
          <w:sz w:val="20"/>
          <w:szCs w:val="20"/>
          <w:lang w:val="en-US"/>
        </w:rPr>
        <w:t xml:space="preserve"> </w:t>
      </w:r>
      <w:r w:rsidRPr="00CB16E2">
        <w:rPr>
          <w:rFonts w:cs="Arial"/>
          <w:sz w:val="20"/>
          <w:szCs w:val="20"/>
          <w:lang w:val="en-US"/>
        </w:rPr>
        <w:t>=</w:t>
      </w:r>
      <w:r>
        <w:rPr>
          <w:rFonts w:cs="Arial"/>
          <w:sz w:val="20"/>
          <w:szCs w:val="20"/>
          <w:lang w:val="en-US"/>
        </w:rPr>
        <w:t xml:space="preserve"> </w:t>
      </w:r>
      <w:r w:rsidRPr="00CB16E2">
        <w:rPr>
          <w:rFonts w:cs="Arial"/>
          <w:sz w:val="20"/>
          <w:szCs w:val="20"/>
          <w:lang w:val="en-US"/>
        </w:rPr>
        <w:t>20</w:t>
      </w:r>
    </w:p>
    <w:p w14:paraId="2EF0AEAE" w14:textId="77777777" w:rsidR="00A33BDC" w:rsidRPr="00CB16E2" w:rsidRDefault="00A33BDC" w:rsidP="00A33BDC">
      <w:pPr>
        <w:pStyle w:val="ANMmaintext"/>
        <w:spacing w:line="276" w:lineRule="auto"/>
        <w:rPr>
          <w:rFonts w:cs="Arial"/>
          <w:sz w:val="20"/>
          <w:szCs w:val="20"/>
          <w:lang w:val="en-US"/>
        </w:rPr>
      </w:pPr>
      <w:r w:rsidRPr="00CB16E2">
        <w:rPr>
          <w:rFonts w:cs="Arial"/>
          <w:sz w:val="20"/>
          <w:szCs w:val="20"/>
          <w:vertAlign w:val="superscript"/>
          <w:lang w:val="en-US"/>
        </w:rPr>
        <w:t>3</w:t>
      </w:r>
      <w:r w:rsidRPr="00CB16E2">
        <w:rPr>
          <w:rFonts w:cs="Arial"/>
          <w:sz w:val="20"/>
          <w:szCs w:val="20"/>
          <w:lang w:val="en-US"/>
        </w:rPr>
        <w:t xml:space="preserve"> Treat = Treatment group, Segment = Intestinal segment, Treat x Segment = interaction between treatment and intestinal segment. </w:t>
      </w:r>
    </w:p>
    <w:p w14:paraId="626A09A6" w14:textId="77777777" w:rsidR="00A33BDC" w:rsidRPr="00CB16E2" w:rsidRDefault="00A33BDC" w:rsidP="00A33BDC">
      <w:pPr>
        <w:pStyle w:val="ANMmaintext"/>
        <w:spacing w:line="276" w:lineRule="auto"/>
        <w:rPr>
          <w:rFonts w:cs="Arial"/>
          <w:sz w:val="20"/>
          <w:szCs w:val="20"/>
          <w:lang w:val="en-US"/>
        </w:rPr>
      </w:pPr>
      <w:r w:rsidRPr="00CB16E2">
        <w:rPr>
          <w:rFonts w:cs="Arial"/>
          <w:sz w:val="20"/>
          <w:szCs w:val="20"/>
          <w:lang w:val="en-US"/>
        </w:rPr>
        <w:t>* Different lowercase letters indicate statistical significance (</w:t>
      </w:r>
      <w:r>
        <w:rPr>
          <w:rFonts w:cs="Arial"/>
          <w:i/>
          <w:iCs/>
          <w:sz w:val="20"/>
          <w:szCs w:val="20"/>
          <w:lang w:val="en-US"/>
        </w:rPr>
        <w:t xml:space="preserve">P </w:t>
      </w:r>
      <w:r w:rsidRPr="00CB16E2">
        <w:rPr>
          <w:rFonts w:cs="Arial"/>
          <w:sz w:val="20"/>
          <w:szCs w:val="20"/>
          <w:lang w:val="en-US"/>
        </w:rPr>
        <w:t>&lt;</w:t>
      </w:r>
      <w:r>
        <w:rPr>
          <w:rFonts w:cs="Arial"/>
          <w:sz w:val="20"/>
          <w:szCs w:val="20"/>
          <w:lang w:val="en-US"/>
        </w:rPr>
        <w:t xml:space="preserve"> </w:t>
      </w:r>
      <w:r w:rsidRPr="00CB16E2">
        <w:rPr>
          <w:rFonts w:cs="Arial"/>
          <w:sz w:val="20"/>
          <w:szCs w:val="20"/>
          <w:lang w:val="en-US"/>
        </w:rPr>
        <w:t xml:space="preserve">0.05) between intestinal segments. </w:t>
      </w:r>
    </w:p>
    <w:p w14:paraId="1901073D" w14:textId="77777777" w:rsidR="00A33BDC" w:rsidRPr="00CB16E2" w:rsidRDefault="00A33BDC" w:rsidP="00A33BDC">
      <w:pPr>
        <w:tabs>
          <w:tab w:val="left" w:pos="12330"/>
        </w:tabs>
        <w:rPr>
          <w:rFonts w:ascii="Arial" w:hAnsi="Arial" w:cs="Arial"/>
        </w:rPr>
      </w:pPr>
    </w:p>
    <w:p w14:paraId="4D75EDC4" w14:textId="77777777" w:rsidR="00C85834" w:rsidRPr="00424007" w:rsidRDefault="00C85834" w:rsidP="00424007"/>
    <w:sectPr w:rsidR="00C85834" w:rsidRPr="00424007" w:rsidSect="007A533D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F1421E"/>
    <w:multiLevelType w:val="hybridMultilevel"/>
    <w:tmpl w:val="58C86A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834C14"/>
    <w:multiLevelType w:val="hybridMultilevel"/>
    <w:tmpl w:val="A3045E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740CED"/>
    <w:multiLevelType w:val="hybridMultilevel"/>
    <w:tmpl w:val="15188F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741859">
    <w:abstractNumId w:val="0"/>
  </w:num>
  <w:num w:numId="2" w16cid:durableId="2138597909">
    <w:abstractNumId w:val="1"/>
  </w:num>
  <w:num w:numId="3" w16cid:durableId="17863397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hideSpellingErrors/>
  <w:hideGrammaticalErrors/>
  <w:proofState w:spelling="clean" w:grammar="clean"/>
  <w:attachedTemplate r:id="rId1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rAwMTG0MDKzMLcwMTRV0lEKTi0uzszPAykwrwUAU7pK+CwAAAA="/>
  </w:docVars>
  <w:rsids>
    <w:rsidRoot w:val="00A33BDC"/>
    <w:rsid w:val="00002AC2"/>
    <w:rsid w:val="00091D0F"/>
    <w:rsid w:val="000C49E6"/>
    <w:rsid w:val="000F4A1D"/>
    <w:rsid w:val="00104BA3"/>
    <w:rsid w:val="001A6718"/>
    <w:rsid w:val="001C1B2C"/>
    <w:rsid w:val="001F0714"/>
    <w:rsid w:val="002062DC"/>
    <w:rsid w:val="002168C4"/>
    <w:rsid w:val="00222074"/>
    <w:rsid w:val="00230BCE"/>
    <w:rsid w:val="002348D0"/>
    <w:rsid w:val="00235131"/>
    <w:rsid w:val="00242D08"/>
    <w:rsid w:val="002C7185"/>
    <w:rsid w:val="002D3728"/>
    <w:rsid w:val="002F17FE"/>
    <w:rsid w:val="00345D33"/>
    <w:rsid w:val="00383E6F"/>
    <w:rsid w:val="003E177C"/>
    <w:rsid w:val="00420406"/>
    <w:rsid w:val="00424007"/>
    <w:rsid w:val="0044632D"/>
    <w:rsid w:val="0046756A"/>
    <w:rsid w:val="004E4450"/>
    <w:rsid w:val="0058755B"/>
    <w:rsid w:val="006324AF"/>
    <w:rsid w:val="0070463B"/>
    <w:rsid w:val="00716CCD"/>
    <w:rsid w:val="00746725"/>
    <w:rsid w:val="00763534"/>
    <w:rsid w:val="007A533D"/>
    <w:rsid w:val="008A7E9F"/>
    <w:rsid w:val="009203DE"/>
    <w:rsid w:val="00954357"/>
    <w:rsid w:val="00962502"/>
    <w:rsid w:val="009E28DB"/>
    <w:rsid w:val="00A00FC0"/>
    <w:rsid w:val="00A150EE"/>
    <w:rsid w:val="00A33BDC"/>
    <w:rsid w:val="00A936C9"/>
    <w:rsid w:val="00A95C1A"/>
    <w:rsid w:val="00AB4881"/>
    <w:rsid w:val="00AB72BE"/>
    <w:rsid w:val="00B11B47"/>
    <w:rsid w:val="00B159DB"/>
    <w:rsid w:val="00B4747B"/>
    <w:rsid w:val="00B5259F"/>
    <w:rsid w:val="00BE02E8"/>
    <w:rsid w:val="00C44265"/>
    <w:rsid w:val="00C461FA"/>
    <w:rsid w:val="00C85834"/>
    <w:rsid w:val="00C915DC"/>
    <w:rsid w:val="00CA04FA"/>
    <w:rsid w:val="00CA5972"/>
    <w:rsid w:val="00CA671D"/>
    <w:rsid w:val="00D36C27"/>
    <w:rsid w:val="00D52BFF"/>
    <w:rsid w:val="00DA6315"/>
    <w:rsid w:val="00DD3829"/>
    <w:rsid w:val="00E16028"/>
    <w:rsid w:val="00E3625B"/>
    <w:rsid w:val="00E51CFC"/>
    <w:rsid w:val="00E54B65"/>
    <w:rsid w:val="00EC7DD5"/>
    <w:rsid w:val="00EE2A0D"/>
    <w:rsid w:val="00EE2C7A"/>
    <w:rsid w:val="00EF32A2"/>
    <w:rsid w:val="00FC45CD"/>
    <w:rsid w:val="00FF4660"/>
    <w:rsid w:val="00FF7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48EEBA"/>
  <w15:chartTrackingRefBased/>
  <w15:docId w15:val="{0EE9C0A1-5101-4AE6-A3E4-738943CA8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3B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45D3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45D3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00FC0"/>
    <w:pPr>
      <w:ind w:left="720"/>
      <w:contextualSpacing/>
    </w:pPr>
  </w:style>
  <w:style w:type="table" w:styleId="TableGrid">
    <w:name w:val="Table Grid"/>
    <w:basedOn w:val="TableNormal"/>
    <w:uiPriority w:val="39"/>
    <w:rsid w:val="00A33B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NMmaintextCarCar">
    <w:name w:val="ANM main text Car Car"/>
    <w:link w:val="ANMmaintext"/>
    <w:uiPriority w:val="99"/>
    <w:locked/>
    <w:rsid w:val="00A33BDC"/>
    <w:rPr>
      <w:rFonts w:ascii="Arial" w:eastAsia="Times New Roman" w:hAnsi="Arial" w:cs="Times New Roman"/>
      <w:sz w:val="24"/>
      <w:szCs w:val="24"/>
      <w:lang w:val="en-GB" w:eastAsia="fr-FR"/>
    </w:rPr>
  </w:style>
  <w:style w:type="paragraph" w:customStyle="1" w:styleId="ANMmaintext">
    <w:name w:val="ANM main text"/>
    <w:link w:val="ANMmaintextCarCar"/>
    <w:uiPriority w:val="99"/>
    <w:qFormat/>
    <w:rsid w:val="00A33BDC"/>
    <w:pPr>
      <w:spacing w:after="0" w:line="480" w:lineRule="auto"/>
    </w:pPr>
    <w:rPr>
      <w:rFonts w:ascii="Arial" w:eastAsia="Times New Roman" w:hAnsi="Arial" w:cs="Times New Roman"/>
      <w:sz w:val="24"/>
      <w:szCs w:val="24"/>
      <w:lang w:val="en-GB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516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2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kleha\AppData\Local\Temp\Templafy\WordVsto\djdafqy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emplafyTemplateConfiguration><![CDATA[{"elementsMetadata":[],"transformationConfigurations":[],"templateName":"Word blank","templateDescription":"","enableDocumentContentUpdater":false,"version":"2.0"}]]></TemplafyTemplateConfiguration>
</file>

<file path=customXml/item2.xml><?xml version="1.0" encoding="utf-8"?>
<TemplafyFormConfiguration><![CDATA[{"formFields":[],"formDataEntries":[]}]]></TemplafyFormConfiguration>
</file>

<file path=customXml/itemProps1.xml><?xml version="1.0" encoding="utf-8"?>
<ds:datastoreItem xmlns:ds="http://schemas.openxmlformats.org/officeDocument/2006/customXml" ds:itemID="{81D40A25-4842-447C-8483-ED6CA65202E8}">
  <ds:schemaRefs/>
</ds:datastoreItem>
</file>

<file path=customXml/itemProps2.xml><?xml version="1.0" encoding="utf-8"?>
<ds:datastoreItem xmlns:ds="http://schemas.openxmlformats.org/officeDocument/2006/customXml" ds:itemID="{50F409B1-4592-40AB-9416-96CB6BF39E7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djdafqys</Template>
  <TotalTime>0</TotalTime>
  <Pages>1</Pages>
  <Words>134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 Hubertz Birch Hansen</dc:creator>
  <cp:keywords/>
  <dc:description/>
  <cp:lastModifiedBy>Lea Hubertz Birch Hansen</cp:lastModifiedBy>
  <cp:revision>1</cp:revision>
  <dcterms:created xsi:type="dcterms:W3CDTF">2024-07-13T12:19:00Z</dcterms:created>
  <dcterms:modified xsi:type="dcterms:W3CDTF">2024-07-13T12:19:00Z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c13e3e51-699e-4dce-802e-11c7e564b1d4</vt:lpwstr>
  </property>
  <property fmtid="{D5CDD505-2E9C-101B-9397-08002B2CF9AE}" pid="3" name="TemplafyTenantId">
    <vt:lpwstr>chrhansen</vt:lpwstr>
  </property>
  <property fmtid="{D5CDD505-2E9C-101B-9397-08002B2CF9AE}" pid="4" name="TemplafyTemplateId">
    <vt:lpwstr>897679836022836018</vt:lpwstr>
  </property>
  <property fmtid="{D5CDD505-2E9C-101B-9397-08002B2CF9AE}" pid="5" name="TemplafyUserProfileId">
    <vt:lpwstr>786923642840940638</vt:lpwstr>
  </property>
  <property fmtid="{D5CDD505-2E9C-101B-9397-08002B2CF9AE}" pid="6" name="TemplafyLanguageCode">
    <vt:lpwstr>en-US</vt:lpwstr>
  </property>
  <property fmtid="{D5CDD505-2E9C-101B-9397-08002B2CF9AE}" pid="7" name="TemplafyFromBlank">
    <vt:bool>true</vt:bool>
  </property>
</Properties>
</file>