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C56B8" w14:textId="77777777" w:rsidR="00042437" w:rsidRPr="00042437" w:rsidRDefault="00042437" w:rsidP="00042437">
      <w:pPr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042437">
        <w:rPr>
          <w:rFonts w:ascii="Times New Roman" w:eastAsia="Times New Roman" w:hAnsi="Times New Roman" w:cs="Times New Roman"/>
          <w:color w:val="1C1D1E"/>
          <w:kern w:val="0"/>
          <w:shd w:val="clear" w:color="auto" w:fill="FFFFFF"/>
          <w14:ligatures w14:val="none"/>
        </w:rPr>
        <w:t>MEDLINE Search Strategy </w:t>
      </w:r>
      <w:r w:rsidRPr="00042437">
        <w:rPr>
          <w:rFonts w:ascii="Times New Roman" w:eastAsia="Times New Roman" w:hAnsi="Times New Roman" w:cs="Times New Roman"/>
          <w:color w:val="1C1D1E"/>
          <w:kern w:val="0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8010"/>
      </w:tblGrid>
      <w:tr w:rsidR="00042437" w:rsidRPr="00042437" w14:paraId="39A5471F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vAlign w:val="center"/>
            <w:hideMark/>
          </w:tcPr>
          <w:p w14:paraId="2C07C669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  <w:t>#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vAlign w:val="center"/>
            <w:hideMark/>
          </w:tcPr>
          <w:p w14:paraId="41537466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  <w:t>Searches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</w:tr>
      <w:tr w:rsidR="00042437" w:rsidRPr="00042437" w14:paraId="4A6E76AE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4A6307A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69E8559" w14:textId="5658F499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Telemedicine/</w:t>
            </w:r>
          </w:p>
        </w:tc>
      </w:tr>
      <w:tr w:rsidR="00042437" w:rsidRPr="00042437" w14:paraId="58C84512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ACBD8C4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2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9478BBA" w14:textId="3F20436A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Mobile Applications/</w:t>
            </w:r>
          </w:p>
        </w:tc>
      </w:tr>
      <w:tr w:rsidR="00042437" w:rsidRPr="00042437" w14:paraId="16144FEC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60EAFF7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3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C8143D6" w14:textId="0107F0E3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exp Internet/</w:t>
            </w:r>
          </w:p>
        </w:tc>
      </w:tr>
      <w:tr w:rsidR="00042437" w:rsidRPr="00042437" w14:paraId="4075B49A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44AC8C8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4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4057566" w14:textId="2230BD3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((digital or electronic or mobile) adj3 health).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31BD344A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E9E5D05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5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C638A4C" w14:textId="74356ADF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electronic health*tool*.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kf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65867C0D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28BDAF1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A5B2426" w14:textId="2E5871DD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digital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solution.tw,kf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30ED7183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351EC0A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7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8D93C5D" w14:textId="49A682FD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(e-Health or eHealth or mHealth or m-Health).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04E725FF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0286B22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8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9A2C833" w14:textId="6F888F3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(telehealth or telecommunication or tele-health or telemedicine).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7BA6DA6B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2A95678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9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567013A" w14:textId="09E493BC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(digital adj3 game).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650066A7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B163E98" w14:textId="7777777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10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F6C337F" w14:textId="57CBCC5E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(virtual adj3 reality).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40B26FA8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806C2C8" w14:textId="77A65DE5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11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66B6299" w14:textId="44F05258" w:rsid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exp Digital Technology/</w:t>
            </w:r>
          </w:p>
        </w:tc>
      </w:tr>
      <w:tr w:rsidR="00042437" w:rsidRPr="00042437" w14:paraId="7902E232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B6EF480" w14:textId="260823FB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2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AA6B88D" w14:textId="4780AC22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 or 2 or 3 or 4 or 5 or 6 or 7 or 8 or 9 or 10 or 11</w:t>
            </w:r>
          </w:p>
        </w:tc>
      </w:tr>
      <w:tr w:rsidR="00042437" w:rsidRPr="00042437" w14:paraId="388723F2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EAC845B" w14:textId="27EBB6EF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3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B5EA25A" w14:textId="5C329C85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(human * adj3 design).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51929436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37ADF2B" w14:textId="5C85B32B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4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BD04FD0" w14:textId="3159F2D2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(co-design or codesign or codevelop or co-develop*).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2604FBAD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F4CB78D" w14:textId="39D59754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5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D2A978E" w14:textId="28F45EE5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(human* adj3 develop*).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02572FB5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837F491" w14:textId="78FC1832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5AE148E" w14:textId="0A8B0A05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participat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* adj3 design).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2139D45A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5CDD4FF" w14:textId="01857347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7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47114DB" w14:textId="6A9468FC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participat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* adj3 develop*).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31CB7F65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2943C6A" w14:textId="6C752265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8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BDE7F6E" w14:textId="52540F0E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((patient-centered or patient* centered) adj3 method*).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14B95173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6E316C3" w14:textId="1F51C84A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9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0ED2536" w14:textId="38F73CFB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((patient* or public*) adj3 involve*).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042437" w:rsidRPr="00042437" w14:paraId="487B71DB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4767189" w14:textId="3B15F269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EEE568E" w14:textId="23566AF0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 or 14 or 15 or 16 or 17 or 18 or 19</w:t>
            </w:r>
          </w:p>
        </w:tc>
      </w:tr>
      <w:tr w:rsidR="00042437" w:rsidRPr="00042437" w14:paraId="7F95BC7F" w14:textId="77777777" w:rsidTr="00042437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2CBCA88" w14:textId="66F4CA86" w:rsidR="00042437" w:rsidRPr="00042437" w:rsidRDefault="00042437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1</w:t>
            </w:r>
            <w:r w:rsidRPr="00042437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  </w:t>
            </w:r>
          </w:p>
        </w:tc>
        <w:tc>
          <w:tcPr>
            <w:tcW w:w="801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F25936F" w14:textId="008C4263" w:rsidR="00042437" w:rsidRPr="00042437" w:rsidRDefault="00AD2DFE" w:rsidP="00042437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 and 20</w:t>
            </w:r>
          </w:p>
        </w:tc>
      </w:tr>
    </w:tbl>
    <w:p w14:paraId="2E6D56AA" w14:textId="77777777" w:rsidR="00042437" w:rsidRPr="00042437" w:rsidRDefault="00042437" w:rsidP="00042437">
      <w:pPr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042437">
        <w:rPr>
          <w:rFonts w:ascii="Times New Roman" w:eastAsia="Times New Roman" w:hAnsi="Times New Roman" w:cs="Times New Roman"/>
          <w:color w:val="1C1D1E"/>
          <w:kern w:val="0"/>
          <w14:ligatures w14:val="none"/>
        </w:rPr>
        <w:t> </w:t>
      </w:r>
    </w:p>
    <w:p w14:paraId="4F984A67" w14:textId="59CE87BE" w:rsidR="00DE1B78" w:rsidRPr="00042437" w:rsidRDefault="00DE1B78">
      <w:pPr>
        <w:rPr>
          <w:rFonts w:ascii="Times New Roman" w:hAnsi="Times New Roman" w:cs="Times New Roman"/>
          <w:b/>
          <w:bCs/>
        </w:rPr>
      </w:pPr>
    </w:p>
    <w:sectPr w:rsidR="00DE1B78" w:rsidRPr="000424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3B2BC" w14:textId="77777777" w:rsidR="003668E5" w:rsidRDefault="003668E5" w:rsidP="00042437">
      <w:r>
        <w:separator/>
      </w:r>
    </w:p>
  </w:endnote>
  <w:endnote w:type="continuationSeparator" w:id="0">
    <w:p w14:paraId="5384595D" w14:textId="77777777" w:rsidR="003668E5" w:rsidRDefault="003668E5" w:rsidP="00042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53C75" w14:textId="77777777" w:rsidR="003668E5" w:rsidRDefault="003668E5" w:rsidP="00042437">
      <w:r>
        <w:separator/>
      </w:r>
    </w:p>
  </w:footnote>
  <w:footnote w:type="continuationSeparator" w:id="0">
    <w:p w14:paraId="4F522DD0" w14:textId="77777777" w:rsidR="003668E5" w:rsidRDefault="003668E5" w:rsidP="00042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437"/>
    <w:rsid w:val="00037ED0"/>
    <w:rsid w:val="00042437"/>
    <w:rsid w:val="00056327"/>
    <w:rsid w:val="00056C80"/>
    <w:rsid w:val="0007445F"/>
    <w:rsid w:val="00077C4E"/>
    <w:rsid w:val="000B1B46"/>
    <w:rsid w:val="000D35DD"/>
    <w:rsid w:val="000D4814"/>
    <w:rsid w:val="000D71C9"/>
    <w:rsid w:val="001102CF"/>
    <w:rsid w:val="00114519"/>
    <w:rsid w:val="00122927"/>
    <w:rsid w:val="00144040"/>
    <w:rsid w:val="00176A18"/>
    <w:rsid w:val="001845CA"/>
    <w:rsid w:val="00186920"/>
    <w:rsid w:val="001B05FE"/>
    <w:rsid w:val="001B559F"/>
    <w:rsid w:val="001C31B3"/>
    <w:rsid w:val="001C5581"/>
    <w:rsid w:val="001F2B32"/>
    <w:rsid w:val="00230F8E"/>
    <w:rsid w:val="00231824"/>
    <w:rsid w:val="002318FB"/>
    <w:rsid w:val="0023763A"/>
    <w:rsid w:val="002410DF"/>
    <w:rsid w:val="00297BCE"/>
    <w:rsid w:val="002A2FDE"/>
    <w:rsid w:val="002C53A5"/>
    <w:rsid w:val="002E175E"/>
    <w:rsid w:val="0030155C"/>
    <w:rsid w:val="003058BE"/>
    <w:rsid w:val="00352106"/>
    <w:rsid w:val="00352EF4"/>
    <w:rsid w:val="003668E5"/>
    <w:rsid w:val="00387FF8"/>
    <w:rsid w:val="00397979"/>
    <w:rsid w:val="003B7111"/>
    <w:rsid w:val="003C4A8C"/>
    <w:rsid w:val="00406CED"/>
    <w:rsid w:val="0042218D"/>
    <w:rsid w:val="004328EB"/>
    <w:rsid w:val="00453D7A"/>
    <w:rsid w:val="00461C74"/>
    <w:rsid w:val="00467258"/>
    <w:rsid w:val="004935F9"/>
    <w:rsid w:val="004941A3"/>
    <w:rsid w:val="004A0CEB"/>
    <w:rsid w:val="004A3954"/>
    <w:rsid w:val="004A4C35"/>
    <w:rsid w:val="004C15E9"/>
    <w:rsid w:val="004D604A"/>
    <w:rsid w:val="004E69E5"/>
    <w:rsid w:val="004F73FD"/>
    <w:rsid w:val="00555D20"/>
    <w:rsid w:val="00556F06"/>
    <w:rsid w:val="00575B5F"/>
    <w:rsid w:val="005B6C8E"/>
    <w:rsid w:val="005C4E5A"/>
    <w:rsid w:val="005E0CA0"/>
    <w:rsid w:val="005F50C7"/>
    <w:rsid w:val="00600CD4"/>
    <w:rsid w:val="00620A95"/>
    <w:rsid w:val="00627FA2"/>
    <w:rsid w:val="0063788F"/>
    <w:rsid w:val="006510BD"/>
    <w:rsid w:val="006536BF"/>
    <w:rsid w:val="00682E4B"/>
    <w:rsid w:val="00694966"/>
    <w:rsid w:val="00695F57"/>
    <w:rsid w:val="006C374F"/>
    <w:rsid w:val="006D6466"/>
    <w:rsid w:val="006D7FE5"/>
    <w:rsid w:val="006F7F22"/>
    <w:rsid w:val="00724D22"/>
    <w:rsid w:val="00744563"/>
    <w:rsid w:val="00750DD1"/>
    <w:rsid w:val="00775C9A"/>
    <w:rsid w:val="007C48E5"/>
    <w:rsid w:val="007C4E38"/>
    <w:rsid w:val="007D38DA"/>
    <w:rsid w:val="008023AE"/>
    <w:rsid w:val="00806446"/>
    <w:rsid w:val="0082145A"/>
    <w:rsid w:val="00823144"/>
    <w:rsid w:val="008519B1"/>
    <w:rsid w:val="008B2927"/>
    <w:rsid w:val="008C4190"/>
    <w:rsid w:val="00916A28"/>
    <w:rsid w:val="00920040"/>
    <w:rsid w:val="00921E27"/>
    <w:rsid w:val="0092201E"/>
    <w:rsid w:val="00930988"/>
    <w:rsid w:val="00943581"/>
    <w:rsid w:val="00954461"/>
    <w:rsid w:val="00963C29"/>
    <w:rsid w:val="009B4AAA"/>
    <w:rsid w:val="009B5C01"/>
    <w:rsid w:val="009E7D23"/>
    <w:rsid w:val="00A02EB7"/>
    <w:rsid w:val="00A333BA"/>
    <w:rsid w:val="00A40029"/>
    <w:rsid w:val="00A46BF4"/>
    <w:rsid w:val="00A540AD"/>
    <w:rsid w:val="00A66961"/>
    <w:rsid w:val="00A679D8"/>
    <w:rsid w:val="00A72F1B"/>
    <w:rsid w:val="00AB08D5"/>
    <w:rsid w:val="00AC0469"/>
    <w:rsid w:val="00AD2DFE"/>
    <w:rsid w:val="00B010A1"/>
    <w:rsid w:val="00B21223"/>
    <w:rsid w:val="00B31759"/>
    <w:rsid w:val="00B555AC"/>
    <w:rsid w:val="00B878E1"/>
    <w:rsid w:val="00B93577"/>
    <w:rsid w:val="00B970D9"/>
    <w:rsid w:val="00BA3FDE"/>
    <w:rsid w:val="00BB41A6"/>
    <w:rsid w:val="00BC475B"/>
    <w:rsid w:val="00BD04EC"/>
    <w:rsid w:val="00C01DAD"/>
    <w:rsid w:val="00C07423"/>
    <w:rsid w:val="00C30E09"/>
    <w:rsid w:val="00C44305"/>
    <w:rsid w:val="00CB6855"/>
    <w:rsid w:val="00CE5394"/>
    <w:rsid w:val="00CF5417"/>
    <w:rsid w:val="00D122D0"/>
    <w:rsid w:val="00D56ABA"/>
    <w:rsid w:val="00D66AE9"/>
    <w:rsid w:val="00D731C3"/>
    <w:rsid w:val="00D74EFB"/>
    <w:rsid w:val="00D91ECE"/>
    <w:rsid w:val="00DC3795"/>
    <w:rsid w:val="00DD120D"/>
    <w:rsid w:val="00DE1B78"/>
    <w:rsid w:val="00DE6A29"/>
    <w:rsid w:val="00DF3876"/>
    <w:rsid w:val="00DF66E0"/>
    <w:rsid w:val="00E02FA2"/>
    <w:rsid w:val="00E030CC"/>
    <w:rsid w:val="00E05A55"/>
    <w:rsid w:val="00E35CD0"/>
    <w:rsid w:val="00E611B8"/>
    <w:rsid w:val="00EA7050"/>
    <w:rsid w:val="00EB171E"/>
    <w:rsid w:val="00EC00B5"/>
    <w:rsid w:val="00ED3EE2"/>
    <w:rsid w:val="00EE579D"/>
    <w:rsid w:val="00EF7110"/>
    <w:rsid w:val="00F227A6"/>
    <w:rsid w:val="00F56C9D"/>
    <w:rsid w:val="00F744FE"/>
    <w:rsid w:val="00F9104B"/>
    <w:rsid w:val="00F91B06"/>
    <w:rsid w:val="00F966BA"/>
    <w:rsid w:val="00F97E70"/>
    <w:rsid w:val="00FB50D9"/>
    <w:rsid w:val="00FC655E"/>
    <w:rsid w:val="00FC6792"/>
    <w:rsid w:val="00FC7C15"/>
    <w:rsid w:val="00FF5DD3"/>
    <w:rsid w:val="00FF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577E8"/>
  <w15:chartTrackingRefBased/>
  <w15:docId w15:val="{88F3F0AA-2349-EF4D-A415-1C1BBFDB9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4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4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4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4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4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4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4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4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4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4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4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4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4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4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4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4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4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4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4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4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4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4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4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4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4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4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437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04243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042437"/>
  </w:style>
  <w:style w:type="character" w:customStyle="1" w:styleId="eop">
    <w:name w:val="eop"/>
    <w:basedOn w:val="DefaultParagraphFont"/>
    <w:rsid w:val="00042437"/>
  </w:style>
  <w:style w:type="paragraph" w:styleId="Header">
    <w:name w:val="header"/>
    <w:basedOn w:val="Normal"/>
    <w:link w:val="HeaderChar"/>
    <w:uiPriority w:val="99"/>
    <w:unhideWhenUsed/>
    <w:rsid w:val="000424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2437"/>
  </w:style>
  <w:style w:type="paragraph" w:styleId="Footer">
    <w:name w:val="footer"/>
    <w:basedOn w:val="Normal"/>
    <w:link w:val="FooterChar"/>
    <w:uiPriority w:val="99"/>
    <w:unhideWhenUsed/>
    <w:rsid w:val="000424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2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4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7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588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5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2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85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91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32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47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74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43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98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25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03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3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7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0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78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7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46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82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77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62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8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51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99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5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28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95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92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57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53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89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67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9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8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6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60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4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3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6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61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44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00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01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4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88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88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32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18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6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90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0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77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25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94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67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4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70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27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53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400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86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8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37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4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40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2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63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54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06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57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58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0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0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6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00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Kilfoy</dc:creator>
  <cp:keywords/>
  <dc:description/>
  <cp:lastModifiedBy>Alicia Kilfoy</cp:lastModifiedBy>
  <cp:revision>1</cp:revision>
  <dcterms:created xsi:type="dcterms:W3CDTF">2024-06-11T19:07:00Z</dcterms:created>
  <dcterms:modified xsi:type="dcterms:W3CDTF">2024-06-11T19:21:00Z</dcterms:modified>
</cp:coreProperties>
</file>