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9923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87"/>
        <w:gridCol w:w="704"/>
        <w:gridCol w:w="6206"/>
        <w:gridCol w:w="926"/>
      </w:tblGrid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:rsidTr="003D28CE">
        <w:tc>
          <w:tcPr>
            <w:tcW w:w="0" w:type="auto"/>
            <w:vMerge w:val="restart"/>
          </w:tcPr>
          <w:p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bookmarkStart w:id="11" w:name="OLE_LINK192"/>
            <w:bookmarkStart w:id="12" w:name="OLE_LINK193"/>
            <w:r w:rsidRPr="0022554A">
              <w:rPr>
                <w:sz w:val="20"/>
              </w:rPr>
              <w:t>Indicate the study’s design with a commonly used term in the title or the abstract</w:t>
            </w:r>
            <w:bookmarkEnd w:id="11"/>
            <w:bookmarkEnd w:id="12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86E8E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</w:p>
        </w:tc>
      </w:tr>
      <w:tr w:rsidR="00F968F7" w:rsidRPr="0022554A" w:rsidTr="003D28CE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6" w:colFirst="0" w:colLast="0"/>
            <w:bookmarkStart w:id="14" w:name="italic7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bookmarkStart w:id="15" w:name="OLE_LINK194"/>
            <w:bookmarkStart w:id="16" w:name="OLE_LINK195"/>
            <w:r w:rsidRPr="0022554A">
              <w:rPr>
                <w:sz w:val="20"/>
              </w:rPr>
              <w:t>Provide in the abstract an informative and balanced summary of what was done and what was found</w:t>
            </w:r>
            <w:bookmarkEnd w:id="15"/>
            <w:bookmarkEnd w:id="16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86E8E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</w:p>
        </w:tc>
      </w:tr>
      <w:tr w:rsidR="00F968F7" w:rsidRPr="0022554A" w:rsidTr="003D28CE">
        <w:tc>
          <w:tcPr>
            <w:tcW w:w="9923" w:type="dxa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7" w:name="bold7"/>
            <w:bookmarkStart w:id="18" w:name="italic8"/>
            <w:bookmarkEnd w:id="13"/>
            <w:bookmarkEnd w:id="14"/>
            <w:r w:rsidRPr="0022554A">
              <w:rPr>
                <w:sz w:val="20"/>
              </w:rPr>
              <w:t>Introduction</w:t>
            </w:r>
            <w:bookmarkEnd w:id="17"/>
            <w:bookmarkEnd w:id="18"/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8"/>
            <w:bookmarkStart w:id="20" w:name="italic9"/>
            <w:r w:rsidRPr="0022554A">
              <w:rPr>
                <w:bCs/>
                <w:sz w:val="20"/>
              </w:rPr>
              <w:t>Background/</w:t>
            </w:r>
            <w:bookmarkStart w:id="21" w:name="bold9"/>
            <w:bookmarkStart w:id="22" w:name="italic10"/>
            <w:bookmarkEnd w:id="19"/>
            <w:bookmarkEnd w:id="20"/>
            <w:r w:rsidRPr="0022554A">
              <w:rPr>
                <w:bCs/>
                <w:sz w:val="20"/>
              </w:rPr>
              <w:t>rationale</w:t>
            </w:r>
            <w:bookmarkEnd w:id="21"/>
            <w:bookmarkEnd w:id="22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r w:rsidR="00F86E8E">
              <w:rPr>
                <w:sz w:val="20"/>
              </w:rPr>
              <w:t>-</w:t>
            </w:r>
            <w:r>
              <w:rPr>
                <w:sz w:val="20"/>
              </w:rPr>
              <w:t>4</w:t>
            </w:r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0" w:colFirst="0" w:colLast="0"/>
            <w:bookmarkStart w:id="24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25" w:name="OLE_LINK196"/>
            <w:bookmarkStart w:id="26" w:name="OLE_LINK197"/>
            <w:bookmarkStart w:id="27" w:name="OLE_LINK198"/>
            <w:r w:rsidRPr="0022554A">
              <w:rPr>
                <w:sz w:val="20"/>
              </w:rPr>
              <w:t>State specific objectives, including any prespecified hypotheses</w:t>
            </w:r>
            <w:bookmarkEnd w:id="25"/>
            <w:bookmarkEnd w:id="26"/>
            <w:bookmarkEnd w:id="27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</w:p>
        </w:tc>
      </w:tr>
      <w:tr w:rsidR="00F968F7" w:rsidRPr="0022554A" w:rsidTr="003D28CE">
        <w:tc>
          <w:tcPr>
            <w:tcW w:w="9923" w:type="dxa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8" w:name="bold11"/>
            <w:bookmarkStart w:id="29" w:name="italic12"/>
            <w:bookmarkEnd w:id="23"/>
            <w:bookmarkEnd w:id="24"/>
            <w:r w:rsidRPr="0022554A">
              <w:rPr>
                <w:sz w:val="20"/>
              </w:rPr>
              <w:t>Methods</w:t>
            </w:r>
            <w:bookmarkEnd w:id="28"/>
            <w:bookmarkEnd w:id="29"/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0" w:name="bold12" w:colFirst="0" w:colLast="0"/>
            <w:bookmarkStart w:id="31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32" w:name="OLE_LINK199"/>
            <w:bookmarkStart w:id="33" w:name="OLE_LINK200"/>
            <w:r w:rsidRPr="0022554A">
              <w:rPr>
                <w:sz w:val="20"/>
              </w:rPr>
              <w:t>Present key elements of study design early in the paper</w:t>
            </w:r>
            <w:bookmarkEnd w:id="32"/>
            <w:bookmarkEnd w:id="33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4" w:name="bold13" w:colFirst="0" w:colLast="0"/>
            <w:bookmarkStart w:id="35" w:name="italic14" w:colFirst="0" w:colLast="0"/>
            <w:bookmarkEnd w:id="30"/>
            <w:bookmarkEnd w:id="31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bookmarkEnd w:id="34"/>
      <w:bookmarkEnd w:id="35"/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77E7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16" w:colFirst="0" w:colLast="0"/>
            <w:bookmarkStart w:id="37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38" w:name="OLE_LINK213"/>
            <w:bookmarkStart w:id="39" w:name="OLE_LINK214"/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  <w:bookmarkEnd w:id="38"/>
            <w:bookmarkEnd w:id="39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-5</w:t>
            </w:r>
          </w:p>
        </w:tc>
      </w:tr>
      <w:tr w:rsidR="00F968F7" w:rsidRPr="0022554A" w:rsidTr="003D28CE">
        <w:trPr>
          <w:trHeight w:val="294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0" w:name="bold17"/>
            <w:bookmarkStart w:id="41" w:name="italic18"/>
            <w:bookmarkEnd w:id="36"/>
            <w:bookmarkEnd w:id="37"/>
            <w:r w:rsidRPr="0022554A">
              <w:rPr>
                <w:bCs/>
                <w:sz w:val="20"/>
              </w:rPr>
              <w:t>Data sources/</w:t>
            </w:r>
            <w:bookmarkStart w:id="42" w:name="bold18"/>
            <w:bookmarkStart w:id="43" w:name="italic19"/>
            <w:bookmarkEnd w:id="40"/>
            <w:bookmarkEnd w:id="41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42"/>
            <w:bookmarkEnd w:id="43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44" w:name="bold19"/>
            <w:r w:rsidRPr="0022554A">
              <w:rPr>
                <w:bCs/>
                <w:sz w:val="20"/>
              </w:rPr>
              <w:t>*</w:t>
            </w:r>
            <w:bookmarkEnd w:id="44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5" w:name="OLE_LINK201"/>
            <w:bookmarkStart w:id="46" w:name="OLE_LINK202"/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  <w:bookmarkEnd w:id="45"/>
            <w:bookmarkEnd w:id="46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8C348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-5</w:t>
            </w:r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47" w:name="bold20" w:colFirst="0" w:colLast="0"/>
            <w:bookmarkStart w:id="48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bookmarkStart w:id="49" w:name="OLE_LINK203"/>
            <w:bookmarkStart w:id="50" w:name="OLE_LINK204"/>
            <w:r w:rsidRPr="0022554A">
              <w:rPr>
                <w:color w:val="000000"/>
                <w:sz w:val="20"/>
              </w:rPr>
              <w:t>Describe any efforts to address potential sources of bias</w:t>
            </w:r>
            <w:bookmarkEnd w:id="49"/>
            <w:bookmarkEnd w:id="50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77E74" w:rsidP="003D28CE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1" w:name="bold21" w:colFirst="0" w:colLast="0"/>
            <w:bookmarkStart w:id="52" w:name="italic21" w:colFirst="0" w:colLast="0"/>
            <w:bookmarkStart w:id="53" w:name="_Hlk37015756"/>
            <w:bookmarkEnd w:id="47"/>
            <w:bookmarkEnd w:id="48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D28CE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2"/>
            <w:bookmarkStart w:id="55" w:name="italic22"/>
            <w:bookmarkEnd w:id="51"/>
            <w:bookmarkEnd w:id="52"/>
            <w:bookmarkEnd w:id="53"/>
            <w:r w:rsidRPr="0022554A">
              <w:rPr>
                <w:bCs/>
                <w:sz w:val="20"/>
              </w:rPr>
              <w:t>Quantitative</w:t>
            </w:r>
            <w:bookmarkStart w:id="56" w:name="bold23"/>
            <w:bookmarkStart w:id="57" w:name="italic23"/>
            <w:bookmarkEnd w:id="54"/>
            <w:bookmarkEnd w:id="55"/>
            <w:r w:rsidRPr="0022554A">
              <w:rPr>
                <w:bCs/>
                <w:sz w:val="20"/>
              </w:rPr>
              <w:t xml:space="preserve"> variables</w:t>
            </w:r>
            <w:bookmarkEnd w:id="56"/>
            <w:bookmarkEnd w:id="57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58" w:name="OLE_LINK207"/>
            <w:bookmarkStart w:id="59" w:name="OLE_LINK208"/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  <w:bookmarkEnd w:id="58"/>
            <w:bookmarkEnd w:id="59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</w:t>
            </w:r>
            <w:r w:rsidR="00F77E74">
              <w:rPr>
                <w:sz w:val="20"/>
              </w:rPr>
              <w:t>6</w:t>
            </w:r>
          </w:p>
        </w:tc>
      </w:tr>
      <w:tr w:rsidR="00F968F7" w:rsidRPr="0022554A" w:rsidTr="003D28CE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0" w:name="italic24"/>
            <w:r w:rsidRPr="0022554A">
              <w:rPr>
                <w:sz w:val="20"/>
              </w:rPr>
              <w:t>Statistical</w:t>
            </w:r>
            <w:bookmarkStart w:id="61" w:name="italic25"/>
            <w:bookmarkEnd w:id="60"/>
            <w:r w:rsidRPr="0022554A">
              <w:rPr>
                <w:sz w:val="20"/>
              </w:rPr>
              <w:t xml:space="preserve"> methods</w:t>
            </w:r>
            <w:bookmarkEnd w:id="61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2" w:name="OLE_LINK209"/>
            <w:bookmarkStart w:id="63" w:name="OLE_LINK210"/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  <w:bookmarkEnd w:id="62"/>
            <w:bookmarkEnd w:id="63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</w:t>
            </w:r>
            <w:r w:rsidR="00F77E74">
              <w:rPr>
                <w:rFonts w:hint="eastAsia"/>
                <w:sz w:val="20"/>
              </w:rPr>
              <w:t>6</w:t>
            </w:r>
          </w:p>
        </w:tc>
      </w:tr>
      <w:tr w:rsidR="00F968F7" w:rsidRPr="0022554A" w:rsidTr="003D28CE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4" w:name="bold24" w:colFirst="0" w:colLast="0"/>
            <w:bookmarkStart w:id="65" w:name="italic26" w:colFirst="0" w:colLast="0"/>
            <w:bookmarkStart w:id="66" w:name="_Hlk37015788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</w:t>
            </w:r>
            <w:r w:rsidR="00F77E74">
              <w:rPr>
                <w:rFonts w:hint="eastAsia"/>
                <w:sz w:val="20"/>
              </w:rPr>
              <w:t>6</w:t>
            </w:r>
          </w:p>
        </w:tc>
      </w:tr>
      <w:tr w:rsidR="00F968F7" w:rsidRPr="0022554A" w:rsidTr="003D28CE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25" w:colFirst="0" w:colLast="0"/>
            <w:bookmarkStart w:id="68" w:name="italic27" w:colFirst="0" w:colLast="0"/>
            <w:bookmarkEnd w:id="64"/>
            <w:bookmarkEnd w:id="65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</w:t>
            </w:r>
            <w:r w:rsidR="00F77E74">
              <w:rPr>
                <w:rFonts w:hint="eastAsia"/>
                <w:sz w:val="20"/>
              </w:rPr>
              <w:t>6</w:t>
            </w:r>
          </w:p>
        </w:tc>
      </w:tr>
      <w:tr w:rsidR="00F968F7" w:rsidRPr="0022554A" w:rsidTr="003D28CE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26" w:colFirst="0" w:colLast="0"/>
            <w:bookmarkStart w:id="70" w:name="italic28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24A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tr w:rsidR="00F968F7" w:rsidRPr="0022554A" w:rsidTr="003D28CE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27" w:colFirst="0" w:colLast="0"/>
            <w:bookmarkStart w:id="72" w:name="italic29" w:colFirst="0" w:colLast="0"/>
            <w:bookmarkEnd w:id="69"/>
            <w:bookmarkEnd w:id="7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24A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tr w:rsidR="00F968F7" w:rsidRPr="0022554A" w:rsidTr="003D28CE">
        <w:tc>
          <w:tcPr>
            <w:tcW w:w="9923" w:type="dxa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73" w:name="bold28"/>
            <w:bookmarkStart w:id="74" w:name="italic30"/>
            <w:bookmarkEnd w:id="66"/>
            <w:bookmarkEnd w:id="71"/>
            <w:bookmarkEnd w:id="72"/>
            <w:r w:rsidRPr="0022554A">
              <w:rPr>
                <w:sz w:val="20"/>
              </w:rPr>
              <w:t>Results</w:t>
            </w:r>
            <w:bookmarkEnd w:id="73"/>
            <w:bookmarkEnd w:id="74"/>
          </w:p>
        </w:tc>
      </w:tr>
      <w:tr w:rsidR="00F968F7" w:rsidRPr="0022554A" w:rsidTr="003D28CE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5" w:name="bold29"/>
            <w:bookmarkStart w:id="76" w:name="italic31"/>
            <w:r w:rsidRPr="0022554A">
              <w:rPr>
                <w:bCs/>
                <w:sz w:val="20"/>
              </w:rPr>
              <w:t>Participants</w:t>
            </w:r>
            <w:bookmarkEnd w:id="75"/>
            <w:bookmarkEnd w:id="76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77" w:name="bold30"/>
            <w:r w:rsidRPr="0022554A">
              <w:rPr>
                <w:bCs/>
                <w:sz w:val="20"/>
              </w:rPr>
              <w:t>*</w:t>
            </w:r>
            <w:bookmarkEnd w:id="77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</w:p>
        </w:tc>
      </w:tr>
      <w:tr w:rsidR="00F968F7" w:rsidRPr="0022554A" w:rsidTr="003D28CE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bold31" w:colFirst="0" w:colLast="0"/>
            <w:bookmarkStart w:id="79" w:name="italic32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D454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tr w:rsidR="00F968F7" w:rsidRPr="0022554A" w:rsidTr="003D28CE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bold32" w:colFirst="0" w:colLast="0"/>
            <w:bookmarkStart w:id="81" w:name="italic33" w:colFirst="0" w:colLast="0"/>
            <w:bookmarkEnd w:id="78"/>
            <w:bookmarkEnd w:id="79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82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82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724A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tr w:rsidR="00F968F7" w:rsidRPr="0022554A" w:rsidTr="003D28CE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3" w:name="bold33"/>
            <w:bookmarkStart w:id="84" w:name="italic34"/>
            <w:bookmarkEnd w:id="80"/>
            <w:bookmarkEnd w:id="81"/>
            <w:r w:rsidRPr="0022554A">
              <w:rPr>
                <w:bCs/>
                <w:sz w:val="20"/>
              </w:rPr>
              <w:t xml:space="preserve">Descriptive </w:t>
            </w:r>
            <w:bookmarkStart w:id="85" w:name="bold34"/>
            <w:bookmarkStart w:id="86" w:name="italic35"/>
            <w:bookmarkEnd w:id="83"/>
            <w:bookmarkEnd w:id="84"/>
            <w:r w:rsidRPr="0022554A">
              <w:rPr>
                <w:bCs/>
                <w:sz w:val="20"/>
              </w:rPr>
              <w:t>data</w:t>
            </w:r>
            <w:bookmarkEnd w:id="85"/>
            <w:bookmarkEnd w:id="86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87" w:name="bold35"/>
            <w:r w:rsidRPr="0022554A">
              <w:rPr>
                <w:bCs/>
                <w:sz w:val="20"/>
              </w:rPr>
              <w:t>*</w:t>
            </w:r>
            <w:bookmarkEnd w:id="87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</w:p>
        </w:tc>
      </w:tr>
      <w:tr w:rsidR="00F968F7" w:rsidRPr="0022554A" w:rsidTr="003D28CE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bold36" w:colFirst="0" w:colLast="0"/>
            <w:bookmarkStart w:id="89" w:name="italic3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D454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tr w:rsidR="00F968F7" w:rsidRPr="0022554A" w:rsidTr="003D28CE">
        <w:trPr>
          <w:trHeight w:val="295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bold38" w:colFirst="0" w:colLast="0"/>
            <w:bookmarkStart w:id="91" w:name="italic38" w:colFirst="0" w:colLast="0"/>
            <w:bookmarkEnd w:id="88"/>
            <w:bookmarkEnd w:id="89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92" w:name="bold39"/>
            <w:r w:rsidRPr="0022554A">
              <w:rPr>
                <w:bCs/>
                <w:sz w:val="20"/>
              </w:rPr>
              <w:t>*</w:t>
            </w:r>
            <w:bookmarkEnd w:id="92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77E7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-</w:t>
            </w:r>
            <w:r w:rsidR="006F57CF">
              <w:rPr>
                <w:sz w:val="20"/>
              </w:rPr>
              <w:t>7</w:t>
            </w:r>
          </w:p>
        </w:tc>
      </w:tr>
      <w:tr w:rsidR="00F968F7" w:rsidRPr="0022554A" w:rsidTr="003D28CE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3" w:name="italic40" w:colFirst="0" w:colLast="0"/>
            <w:bookmarkStart w:id="94" w:name="bold41" w:colFirst="0" w:colLast="0"/>
            <w:bookmarkEnd w:id="90"/>
            <w:bookmarkEnd w:id="91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77E74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tr w:rsidR="00F968F7" w:rsidRPr="0022554A" w:rsidTr="003D28CE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5" w:name="italic41" w:colFirst="0" w:colLast="0"/>
            <w:bookmarkStart w:id="96" w:name="bold42" w:colFirst="0" w:colLast="0"/>
            <w:bookmarkEnd w:id="93"/>
            <w:bookmarkEnd w:id="94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77E74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tr w:rsidR="00F968F7" w:rsidRPr="0022554A" w:rsidTr="003D28CE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7" w:name="italic42" w:colFirst="0" w:colLast="0"/>
            <w:bookmarkStart w:id="98" w:name="bold43" w:colFirst="0" w:colLast="0"/>
            <w:bookmarkEnd w:id="95"/>
            <w:bookmarkEnd w:id="96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24AB1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tr w:rsidR="00F968F7" w:rsidRPr="0022554A" w:rsidTr="003D28CE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9" w:name="italic43"/>
            <w:bookmarkStart w:id="100" w:name="bold44"/>
            <w:bookmarkEnd w:id="97"/>
            <w:bookmarkEnd w:id="98"/>
            <w:r w:rsidRPr="0022554A">
              <w:rPr>
                <w:bCs/>
                <w:sz w:val="20"/>
              </w:rPr>
              <w:t>Other analyses</w:t>
            </w:r>
            <w:bookmarkEnd w:id="99"/>
            <w:bookmarkEnd w:id="100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D454C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tr w:rsidR="00F968F7" w:rsidRPr="0022554A" w:rsidTr="003D28CE">
        <w:tc>
          <w:tcPr>
            <w:tcW w:w="9923" w:type="dxa"/>
            <w:gridSpan w:val="4"/>
            <w:tcBorders>
              <w:top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01" w:name="italic44"/>
            <w:bookmarkStart w:id="102" w:name="bold45"/>
            <w:r w:rsidRPr="0022554A">
              <w:rPr>
                <w:sz w:val="20"/>
              </w:rPr>
              <w:t>Discussion</w:t>
            </w:r>
            <w:bookmarkEnd w:id="101"/>
            <w:bookmarkEnd w:id="102"/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03" w:name="italic45" w:colFirst="0" w:colLast="0"/>
            <w:bookmarkStart w:id="104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  <w:r w:rsidR="00724AB1">
              <w:rPr>
                <w:sz w:val="20"/>
              </w:rPr>
              <w:t>-</w:t>
            </w:r>
            <w:r>
              <w:rPr>
                <w:sz w:val="20"/>
              </w:rPr>
              <w:t>9</w:t>
            </w:r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05" w:name="italic46" w:colFirst="0" w:colLast="0"/>
            <w:bookmarkStart w:id="106" w:name="bold47" w:colFirst="0" w:colLast="0"/>
            <w:bookmarkEnd w:id="103"/>
            <w:bookmarkEnd w:id="104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Discuss limitations of the study, </w:t>
            </w:r>
            <w:proofErr w:type="gramStart"/>
            <w:r w:rsidRPr="0022554A">
              <w:rPr>
                <w:sz w:val="20"/>
              </w:rPr>
              <w:t>taking into account</w:t>
            </w:r>
            <w:proofErr w:type="gramEnd"/>
            <w:r w:rsidRPr="0022554A">
              <w:rPr>
                <w:sz w:val="20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07" w:name="italic47" w:colFirst="0" w:colLast="0"/>
            <w:bookmarkStart w:id="108" w:name="bold48" w:colFirst="0" w:colLast="0"/>
            <w:bookmarkEnd w:id="105"/>
            <w:bookmarkEnd w:id="106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  <w:r w:rsidR="00F77E74">
              <w:rPr>
                <w:sz w:val="20"/>
              </w:rPr>
              <w:t>-</w:t>
            </w:r>
            <w:r>
              <w:rPr>
                <w:sz w:val="20"/>
              </w:rPr>
              <w:t>9</w:t>
            </w:r>
          </w:p>
        </w:tc>
      </w:tr>
      <w:tr w:rsidR="00F968F7" w:rsidRPr="0022554A" w:rsidTr="003D28CE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09" w:name="italic48" w:colFirst="0" w:colLast="0"/>
            <w:bookmarkStart w:id="110" w:name="bold49" w:colFirst="0" w:colLast="0"/>
            <w:bookmarkEnd w:id="107"/>
            <w:bookmarkEnd w:id="108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111" w:name="OLE_LINK217"/>
            <w:bookmarkStart w:id="112" w:name="OLE_LINK218"/>
            <w:r w:rsidRPr="0022554A">
              <w:rPr>
                <w:sz w:val="20"/>
              </w:rPr>
              <w:t>Discuss the generalisability (external validity) of the study results</w:t>
            </w:r>
            <w:bookmarkEnd w:id="111"/>
            <w:bookmarkEnd w:id="112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6F57C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  <w:r w:rsidR="00F77E74">
              <w:rPr>
                <w:sz w:val="20"/>
              </w:rPr>
              <w:t>-</w:t>
            </w:r>
            <w:r>
              <w:rPr>
                <w:sz w:val="20"/>
              </w:rPr>
              <w:t>9</w:t>
            </w:r>
            <w:bookmarkStart w:id="113" w:name="_GoBack"/>
            <w:bookmarkEnd w:id="113"/>
          </w:p>
        </w:tc>
      </w:tr>
      <w:tr w:rsidR="00F968F7" w:rsidRPr="0022554A" w:rsidTr="003D28CE">
        <w:tc>
          <w:tcPr>
            <w:tcW w:w="9923" w:type="dxa"/>
            <w:gridSpan w:val="4"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14" w:name="italic49"/>
            <w:bookmarkStart w:id="115" w:name="bold50"/>
            <w:bookmarkEnd w:id="109"/>
            <w:bookmarkEnd w:id="110"/>
            <w:r w:rsidRPr="0022554A">
              <w:rPr>
                <w:sz w:val="20"/>
              </w:rPr>
              <w:t>Other information</w:t>
            </w:r>
            <w:bookmarkEnd w:id="114"/>
            <w:bookmarkEnd w:id="115"/>
          </w:p>
        </w:tc>
      </w:tr>
      <w:tr w:rsidR="00F968F7" w:rsidRPr="0022554A" w:rsidTr="003D28CE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6" w:name="italic50" w:colFirst="0" w:colLast="0"/>
            <w:bookmarkStart w:id="117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118" w:name="OLE_LINK219"/>
            <w:bookmarkStart w:id="119" w:name="OLE_LINK220"/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  <w:bookmarkEnd w:id="118"/>
            <w:bookmarkEnd w:id="119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24A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/>
                <w:sz w:val="20"/>
              </w:rPr>
              <w:t>N</w:t>
            </w:r>
            <w:r>
              <w:rPr>
                <w:sz w:val="20"/>
              </w:rPr>
              <w:t>A</w:t>
            </w:r>
          </w:p>
        </w:tc>
      </w:tr>
      <w:bookmarkEnd w:id="116"/>
      <w:bookmarkEnd w:id="117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A42352" w:rsidRPr="002602FB" w:rsidRDefault="00331DB5" w:rsidP="002602FB">
      <w:pPr>
        <w:pStyle w:val="TableNote"/>
        <w:tabs>
          <w:tab w:val="left" w:pos="5400"/>
        </w:tabs>
        <w:rPr>
          <w:sz w:val="20"/>
          <w:lang w:eastAsia="zh-CN"/>
        </w:rPr>
      </w:pPr>
      <w:r>
        <w:rPr>
          <w:bCs/>
          <w:sz w:val="20"/>
        </w:rPr>
        <w:t xml:space="preserve"> </w:t>
      </w: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1725" w:rsidRDefault="004D1725">
      <w:r>
        <w:separator/>
      </w:r>
    </w:p>
  </w:endnote>
  <w:endnote w:type="continuationSeparator" w:id="0">
    <w:p w:rsidR="004D1725" w:rsidRDefault="004D1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4480" w:rsidRDefault="00CE4480" w:rsidP="002A757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E4480" w:rsidRDefault="00CE4480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7573" w:rsidRDefault="002A7573" w:rsidP="00F7666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011B25">
      <w:rPr>
        <w:rStyle w:val="a8"/>
        <w:noProof/>
      </w:rPr>
      <w:t>1</w:t>
    </w:r>
    <w:r>
      <w:rPr>
        <w:rStyle w:val="a8"/>
      </w:rPr>
      <w:fldChar w:fldCharType="end"/>
    </w:r>
  </w:p>
  <w:p w:rsidR="00CE4480" w:rsidRDefault="00CE4480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1725" w:rsidRDefault="004D1725">
      <w:r>
        <w:separator/>
      </w:r>
    </w:p>
  </w:footnote>
  <w:footnote w:type="continuationSeparator" w:id="0">
    <w:p w:rsidR="004D1725" w:rsidRDefault="004D17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331DB5"/>
    <w:rsid w:val="003354B7"/>
    <w:rsid w:val="003508EF"/>
    <w:rsid w:val="00372129"/>
    <w:rsid w:val="00385050"/>
    <w:rsid w:val="003A3FDD"/>
    <w:rsid w:val="003D28CE"/>
    <w:rsid w:val="00404D2C"/>
    <w:rsid w:val="004060E6"/>
    <w:rsid w:val="004243C8"/>
    <w:rsid w:val="0045419E"/>
    <w:rsid w:val="0045734B"/>
    <w:rsid w:val="00461C1C"/>
    <w:rsid w:val="00465542"/>
    <w:rsid w:val="00472DF5"/>
    <w:rsid w:val="00495204"/>
    <w:rsid w:val="004A31B3"/>
    <w:rsid w:val="004D1725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85455"/>
    <w:rsid w:val="006A2F18"/>
    <w:rsid w:val="006A3FEB"/>
    <w:rsid w:val="006A5DD9"/>
    <w:rsid w:val="006B2915"/>
    <w:rsid w:val="006B56D7"/>
    <w:rsid w:val="006C0B63"/>
    <w:rsid w:val="006C7601"/>
    <w:rsid w:val="006D16AA"/>
    <w:rsid w:val="006F57CF"/>
    <w:rsid w:val="006F66AC"/>
    <w:rsid w:val="00701AC5"/>
    <w:rsid w:val="00711D81"/>
    <w:rsid w:val="00724AB1"/>
    <w:rsid w:val="0074576C"/>
    <w:rsid w:val="00751D29"/>
    <w:rsid w:val="00754BA5"/>
    <w:rsid w:val="007562C3"/>
    <w:rsid w:val="007C72F6"/>
    <w:rsid w:val="00816966"/>
    <w:rsid w:val="00817D26"/>
    <w:rsid w:val="00821CD4"/>
    <w:rsid w:val="008423A7"/>
    <w:rsid w:val="008440CC"/>
    <w:rsid w:val="0089107E"/>
    <w:rsid w:val="00891604"/>
    <w:rsid w:val="008C348A"/>
    <w:rsid w:val="008D225B"/>
    <w:rsid w:val="00921BF8"/>
    <w:rsid w:val="009367F9"/>
    <w:rsid w:val="00943125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E2C57"/>
    <w:rsid w:val="00AF4615"/>
    <w:rsid w:val="00B1164F"/>
    <w:rsid w:val="00B50DF8"/>
    <w:rsid w:val="00B54EA0"/>
    <w:rsid w:val="00B60EFB"/>
    <w:rsid w:val="00B65366"/>
    <w:rsid w:val="00B6715A"/>
    <w:rsid w:val="00B77807"/>
    <w:rsid w:val="00B940E9"/>
    <w:rsid w:val="00BA1206"/>
    <w:rsid w:val="00BC7FE6"/>
    <w:rsid w:val="00BE3709"/>
    <w:rsid w:val="00C46238"/>
    <w:rsid w:val="00CB6CC8"/>
    <w:rsid w:val="00CC4C93"/>
    <w:rsid w:val="00CE4480"/>
    <w:rsid w:val="00D120D2"/>
    <w:rsid w:val="00D20D7C"/>
    <w:rsid w:val="00D26FCA"/>
    <w:rsid w:val="00D454CA"/>
    <w:rsid w:val="00D6152F"/>
    <w:rsid w:val="00D6407C"/>
    <w:rsid w:val="00D87AF7"/>
    <w:rsid w:val="00DA120C"/>
    <w:rsid w:val="00DC4BEF"/>
    <w:rsid w:val="00E10628"/>
    <w:rsid w:val="00E144CD"/>
    <w:rsid w:val="00E2292B"/>
    <w:rsid w:val="00EA6E28"/>
    <w:rsid w:val="00ED0C99"/>
    <w:rsid w:val="00F0752A"/>
    <w:rsid w:val="00F378D0"/>
    <w:rsid w:val="00F562FD"/>
    <w:rsid w:val="00F76668"/>
    <w:rsid w:val="00F76A7F"/>
    <w:rsid w:val="00F77E74"/>
    <w:rsid w:val="00F838E1"/>
    <w:rsid w:val="00F842DC"/>
    <w:rsid w:val="00F86E8E"/>
    <w:rsid w:val="00F876FF"/>
    <w:rsid w:val="00F93A89"/>
    <w:rsid w:val="00F968F7"/>
    <w:rsid w:val="00F970FA"/>
    <w:rsid w:val="00FA2721"/>
    <w:rsid w:val="00FA3D11"/>
    <w:rsid w:val="00FA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DAA73A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aff7">
    <w:name w:val="Normal (Web)"/>
    <w:basedOn w:val="a1"/>
    <w:rsid w:val="000B6FD4"/>
    <w:rPr>
      <w:szCs w:val="24"/>
    </w:rPr>
  </w:style>
  <w:style w:type="paragraph" w:styleId="aff8">
    <w:name w:val="Normal Indent"/>
    <w:basedOn w:val="a1"/>
    <w:rsid w:val="000B6FD4"/>
    <w:pPr>
      <w:ind w:left="720"/>
    </w:pPr>
  </w:style>
  <w:style w:type="paragraph" w:styleId="aff9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b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c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6</TotalTime>
  <Pages>2</Pages>
  <Words>575</Words>
  <Characters>3279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Yanfei Jin</cp:lastModifiedBy>
  <cp:revision>3</cp:revision>
  <cp:lastPrinted>2007-09-19T09:02:00Z</cp:lastPrinted>
  <dcterms:created xsi:type="dcterms:W3CDTF">2024-07-10T15:32:00Z</dcterms:created>
  <dcterms:modified xsi:type="dcterms:W3CDTF">2024-07-10T16:14:00Z</dcterms:modified>
</cp:coreProperties>
</file>