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3BD7FD" w14:textId="7DFB94F8" w:rsidR="008C1E33" w:rsidRDefault="00F45FF0" w:rsidP="00982A2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INFORMATION</w:t>
      </w:r>
    </w:p>
    <w:p w14:paraId="79B8AEE1" w14:textId="06162E6C" w:rsidR="008C1E33" w:rsidRPr="00B01420" w:rsidRDefault="00F45FF0" w:rsidP="00982A2E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/>
      </w:r>
      <w:r w:rsidRPr="00B01420">
        <w:rPr>
          <w:rFonts w:ascii="Arial" w:hAnsi="Arial" w:cs="Arial"/>
          <w:b/>
          <w:bCs/>
          <w:sz w:val="22"/>
          <w:szCs w:val="22"/>
        </w:rPr>
        <w:t>“</w:t>
      </w:r>
      <w:bookmarkStart w:id="0" w:name="OLE_LINK67"/>
      <w:bookmarkStart w:id="1" w:name="OLE_LINK68"/>
      <w:bookmarkStart w:id="2" w:name="OLE_LINK224"/>
      <w:bookmarkStart w:id="3" w:name="OLE_LINK225"/>
      <w:bookmarkStart w:id="4" w:name="OLE_LINK65"/>
      <w:bookmarkStart w:id="5" w:name="OLE_LINK66"/>
      <w:r w:rsidR="008C1E33" w:rsidRPr="00B01420">
        <w:rPr>
          <w:rFonts w:ascii="Arial" w:hAnsi="Arial" w:cs="Arial"/>
          <w:b/>
          <w:bCs/>
          <w:color w:val="000000" w:themeColor="text1"/>
          <w:sz w:val="22"/>
          <w:szCs w:val="22"/>
        </w:rPr>
        <w:t>Transcriptome signatures of the medial prefrontal cortex underlying GABAergic control of resilience to chronic stress exposure</w:t>
      </w:r>
      <w:r w:rsidR="009C24F9">
        <w:rPr>
          <w:rFonts w:ascii="Arial" w:hAnsi="Arial" w:cs="Arial"/>
          <w:b/>
          <w:bCs/>
          <w:color w:val="000000" w:themeColor="text1"/>
          <w:sz w:val="22"/>
          <w:szCs w:val="22"/>
        </w:rPr>
        <w:t>”</w:t>
      </w:r>
    </w:p>
    <w:bookmarkEnd w:id="0"/>
    <w:bookmarkEnd w:id="1"/>
    <w:bookmarkEnd w:id="2"/>
    <w:bookmarkEnd w:id="3"/>
    <w:p w14:paraId="3D19F5E2" w14:textId="77777777" w:rsidR="008C1E33" w:rsidRPr="00B01420" w:rsidRDefault="008C1E33" w:rsidP="008C1E33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27FABA97" w14:textId="77777777" w:rsidR="008C1E33" w:rsidRPr="00B01420" w:rsidRDefault="008C1E33" w:rsidP="008C1E33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position w:val="16"/>
          <w:sz w:val="22"/>
          <w:szCs w:val="22"/>
        </w:rPr>
      </w:pPr>
      <w:r w:rsidRPr="00B01420">
        <w:rPr>
          <w:rFonts w:ascii="Arial" w:hAnsi="Arial" w:cs="Arial"/>
          <w:sz w:val="22"/>
          <w:szCs w:val="22"/>
        </w:rPr>
        <w:t>Meiyu Shao</w:t>
      </w:r>
      <w:r w:rsidRPr="00B01420">
        <w:rPr>
          <w:rFonts w:ascii="Arial" w:hAnsi="Arial" w:cs="Arial"/>
          <w:sz w:val="22"/>
          <w:szCs w:val="22"/>
          <w:vertAlign w:val="superscript"/>
        </w:rPr>
        <w:t>1,3</w:t>
      </w:r>
      <w:r w:rsidRPr="00B01420">
        <w:rPr>
          <w:rFonts w:ascii="Arial" w:hAnsi="Arial" w:cs="Arial"/>
          <w:sz w:val="22"/>
          <w:szCs w:val="22"/>
        </w:rPr>
        <w:t>, Julia Botvinov</w:t>
      </w:r>
      <w:r w:rsidRPr="00B01420">
        <w:rPr>
          <w:rFonts w:ascii="Arial" w:hAnsi="Arial" w:cs="Arial"/>
          <w:sz w:val="22"/>
          <w:szCs w:val="22"/>
          <w:vertAlign w:val="superscript"/>
        </w:rPr>
        <w:t>1</w:t>
      </w:r>
      <w:r w:rsidRPr="00B01420">
        <w:rPr>
          <w:rFonts w:ascii="Arial" w:hAnsi="Arial" w:cs="Arial"/>
          <w:sz w:val="22"/>
          <w:szCs w:val="22"/>
        </w:rPr>
        <w:t xml:space="preserve">, Deepro Banerjee </w:t>
      </w:r>
      <w:r w:rsidRPr="00B01420">
        <w:rPr>
          <w:rFonts w:ascii="Arial" w:hAnsi="Arial" w:cs="Arial"/>
          <w:sz w:val="22"/>
          <w:szCs w:val="22"/>
          <w:vertAlign w:val="superscript"/>
        </w:rPr>
        <w:t>2,3</w:t>
      </w:r>
      <w:r w:rsidRPr="00B01420">
        <w:rPr>
          <w:rFonts w:ascii="Arial" w:hAnsi="Arial" w:cs="Arial"/>
          <w:sz w:val="22"/>
          <w:szCs w:val="22"/>
        </w:rPr>
        <w:t xml:space="preserve">, Santhosh Girirajan </w:t>
      </w:r>
      <w:r w:rsidRPr="00B01420">
        <w:rPr>
          <w:rFonts w:ascii="Arial" w:hAnsi="Arial" w:cs="Arial"/>
          <w:sz w:val="22"/>
          <w:szCs w:val="22"/>
          <w:vertAlign w:val="superscript"/>
        </w:rPr>
        <w:t>2,3</w:t>
      </w:r>
      <w:r w:rsidRPr="00B01420">
        <w:rPr>
          <w:rFonts w:ascii="Arial" w:hAnsi="Arial" w:cs="Arial"/>
          <w:sz w:val="22"/>
          <w:szCs w:val="22"/>
        </w:rPr>
        <w:t xml:space="preserve">, and Bernhard Lüscher </w:t>
      </w:r>
      <w:r w:rsidRPr="00B01420">
        <w:rPr>
          <w:rFonts w:ascii="Arial" w:hAnsi="Arial" w:cs="Arial"/>
          <w:sz w:val="22"/>
          <w:szCs w:val="22"/>
          <w:vertAlign w:val="superscript"/>
        </w:rPr>
        <w:t>1,2,3</w:t>
      </w:r>
    </w:p>
    <w:p w14:paraId="58D50460" w14:textId="77777777" w:rsidR="008C1E33" w:rsidRPr="00B01420" w:rsidRDefault="008C1E33" w:rsidP="008C1E33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sz w:val="22"/>
          <w:szCs w:val="22"/>
          <w:vertAlign w:val="superscript"/>
        </w:rPr>
      </w:pPr>
    </w:p>
    <w:p w14:paraId="7F15C8B0" w14:textId="77777777" w:rsidR="008C1E33" w:rsidRPr="00B01420" w:rsidRDefault="008C1E33" w:rsidP="008C1E3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position w:val="16"/>
          <w:sz w:val="22"/>
          <w:szCs w:val="22"/>
        </w:rPr>
      </w:pPr>
      <w:r w:rsidRPr="00B01420">
        <w:rPr>
          <w:rFonts w:ascii="Arial" w:hAnsi="Arial" w:cs="Arial"/>
          <w:sz w:val="22"/>
          <w:szCs w:val="22"/>
          <w:vertAlign w:val="superscript"/>
        </w:rPr>
        <w:t>1</w:t>
      </w:r>
      <w:bookmarkStart w:id="6" w:name="OLE_LINK69"/>
      <w:bookmarkStart w:id="7" w:name="OLE_LINK70"/>
      <w:r w:rsidRPr="00B01420">
        <w:rPr>
          <w:rFonts w:ascii="Arial" w:hAnsi="Arial" w:cs="Arial"/>
          <w:sz w:val="22"/>
          <w:szCs w:val="22"/>
        </w:rPr>
        <w:t>Department of Biology</w:t>
      </w:r>
      <w:bookmarkEnd w:id="6"/>
      <w:bookmarkEnd w:id="7"/>
      <w:r w:rsidRPr="00B01420">
        <w:rPr>
          <w:rFonts w:ascii="Arial" w:hAnsi="Arial" w:cs="Arial"/>
          <w:sz w:val="22"/>
          <w:szCs w:val="22"/>
        </w:rPr>
        <w:t>, The Pennsylvania State University, University Park, PA 16802</w:t>
      </w:r>
    </w:p>
    <w:p w14:paraId="18B07B6E" w14:textId="77777777" w:rsidR="008C1E33" w:rsidRPr="00B01420" w:rsidRDefault="008C1E33" w:rsidP="008C1E3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  <w:vertAlign w:val="superscript"/>
        </w:rPr>
      </w:pPr>
    </w:p>
    <w:p w14:paraId="01C104C6" w14:textId="03957B86" w:rsidR="008C1E33" w:rsidRPr="00B01420" w:rsidRDefault="008C1E33" w:rsidP="008C1E3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position w:val="16"/>
          <w:sz w:val="22"/>
          <w:szCs w:val="22"/>
        </w:rPr>
      </w:pPr>
      <w:r w:rsidRPr="00B01420">
        <w:rPr>
          <w:rFonts w:ascii="Arial" w:hAnsi="Arial" w:cs="Arial"/>
          <w:sz w:val="22"/>
          <w:szCs w:val="22"/>
          <w:vertAlign w:val="superscript"/>
        </w:rPr>
        <w:t>2</w:t>
      </w:r>
      <w:r w:rsidRPr="00B01420">
        <w:rPr>
          <w:rFonts w:ascii="Arial" w:hAnsi="Arial" w:cs="Arial"/>
          <w:sz w:val="22"/>
          <w:szCs w:val="22"/>
        </w:rPr>
        <w:t>Department of Biochemistry and Molecular Biology, The Pennsylvania State University, University Park, PA 16802</w:t>
      </w:r>
    </w:p>
    <w:p w14:paraId="733BE853" w14:textId="77777777" w:rsidR="008C1E33" w:rsidRPr="00B01420" w:rsidRDefault="008C1E33" w:rsidP="008C1E3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  <w:vertAlign w:val="superscript"/>
        </w:rPr>
      </w:pPr>
    </w:p>
    <w:p w14:paraId="64E0C491" w14:textId="09649885" w:rsidR="008C1E33" w:rsidRPr="00B01420" w:rsidRDefault="008C1E33" w:rsidP="008C1E3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position w:val="16"/>
          <w:sz w:val="22"/>
          <w:szCs w:val="22"/>
        </w:rPr>
      </w:pPr>
      <w:r w:rsidRPr="00B01420">
        <w:rPr>
          <w:rFonts w:ascii="Arial" w:hAnsi="Arial" w:cs="Arial"/>
          <w:sz w:val="22"/>
          <w:szCs w:val="22"/>
          <w:vertAlign w:val="superscript"/>
        </w:rPr>
        <w:t>3</w:t>
      </w:r>
      <w:r w:rsidRPr="00B01420">
        <w:rPr>
          <w:rFonts w:ascii="Arial" w:hAnsi="Arial" w:cs="Arial"/>
          <w:sz w:val="22"/>
          <w:szCs w:val="22"/>
        </w:rPr>
        <w:t>The Huck Institutes of the Life Sciences, The Pennsylvania State University, University Park, PA 16802</w:t>
      </w:r>
    </w:p>
    <w:bookmarkEnd w:id="4"/>
    <w:bookmarkEnd w:id="5"/>
    <w:p w14:paraId="7E90822E" w14:textId="77777777" w:rsidR="008C1E33" w:rsidRPr="00B01420" w:rsidRDefault="008C1E33" w:rsidP="008C1E33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170EDC1B" w14:textId="2DADE980" w:rsidR="008C1E33" w:rsidRPr="00B01420" w:rsidRDefault="008C1E33" w:rsidP="008C1E33">
      <w:pPr>
        <w:spacing w:line="360" w:lineRule="auto"/>
        <w:contextualSpacing/>
        <w:rPr>
          <w:rFonts w:ascii="Arial" w:hAnsi="Arial" w:cs="Arial"/>
          <w:sz w:val="22"/>
          <w:szCs w:val="22"/>
        </w:rPr>
      </w:pPr>
      <w:r w:rsidRPr="00B01420">
        <w:rPr>
          <w:rFonts w:ascii="Arial" w:hAnsi="Arial" w:cs="Arial"/>
          <w:sz w:val="22"/>
          <w:szCs w:val="22"/>
        </w:rPr>
        <w:t xml:space="preserve">Correspondence: Bernhard Luscher, Ph.D, Department of Biology, Penn State University, 301 Life Sciences Building, University Park, PA 16802, E-mail: </w:t>
      </w:r>
      <w:hyperlink r:id="rId8" w:history="1">
        <w:r w:rsidRPr="00B01420">
          <w:rPr>
            <w:rFonts w:ascii="Arial" w:hAnsi="Arial" w:cs="Arial"/>
            <w:sz w:val="22"/>
            <w:szCs w:val="22"/>
          </w:rPr>
          <w:t>BXL25@psu.edu</w:t>
        </w:r>
      </w:hyperlink>
      <w:r w:rsidRPr="00B01420">
        <w:rPr>
          <w:rFonts w:ascii="Arial" w:hAnsi="Arial" w:cs="Arial"/>
          <w:sz w:val="22"/>
          <w:szCs w:val="22"/>
        </w:rPr>
        <w:t>, Phone office: 814-865 5549</w:t>
      </w:r>
    </w:p>
    <w:p w14:paraId="7D1264C6" w14:textId="77777777" w:rsidR="00561788" w:rsidRDefault="00561788" w:rsidP="00B15626">
      <w:pPr>
        <w:pStyle w:val="NormalWeb"/>
        <w:rPr>
          <w:rFonts w:ascii="Arial" w:hAnsi="Arial" w:cs="Arial"/>
          <w:b/>
          <w:bCs/>
          <w:position w:val="10"/>
          <w:sz w:val="22"/>
          <w:szCs w:val="22"/>
        </w:rPr>
        <w:sectPr w:rsidR="00561788" w:rsidSect="0009345D">
          <w:headerReference w:type="default" r:id="rId9"/>
          <w:footerReference w:type="even" r:id="rId10"/>
          <w:footerReference w:type="default" r:id="rId11"/>
          <w:pgSz w:w="12240" w:h="15840"/>
          <w:pgMar w:top="864" w:right="1440" w:bottom="864" w:left="1440" w:header="720" w:footer="720" w:gutter="0"/>
          <w:cols w:space="720"/>
          <w:docGrid w:linePitch="360"/>
        </w:sectPr>
      </w:pPr>
    </w:p>
    <w:p w14:paraId="70863739" w14:textId="10EF34B3" w:rsidR="008C1E33" w:rsidRDefault="008C1E33" w:rsidP="00B15626">
      <w:pPr>
        <w:pStyle w:val="NormalWeb"/>
        <w:rPr>
          <w:rFonts w:ascii="Arial" w:hAnsi="Arial" w:cs="Arial"/>
          <w:b/>
          <w:bCs/>
          <w:position w:val="10"/>
          <w:sz w:val="22"/>
          <w:szCs w:val="22"/>
        </w:rPr>
      </w:pPr>
      <w:r w:rsidRPr="00B01420">
        <w:rPr>
          <w:rFonts w:ascii="Arial" w:hAnsi="Arial" w:cs="Arial"/>
          <w:b/>
          <w:bCs/>
          <w:position w:val="10"/>
          <w:sz w:val="22"/>
          <w:szCs w:val="22"/>
        </w:rPr>
        <w:lastRenderedPageBreak/>
        <w:t>SUPPLEMENTARY FIGURES</w:t>
      </w:r>
    </w:p>
    <w:p w14:paraId="36D147ED" w14:textId="77777777" w:rsidR="00A455D2" w:rsidRDefault="00A455D2" w:rsidP="00B15626">
      <w:pPr>
        <w:pStyle w:val="NormalWeb"/>
        <w:rPr>
          <w:rFonts w:ascii="Arial" w:hAnsi="Arial" w:cs="Arial"/>
          <w:b/>
          <w:bCs/>
          <w:position w:val="10"/>
          <w:sz w:val="22"/>
          <w:szCs w:val="22"/>
        </w:rPr>
      </w:pPr>
    </w:p>
    <w:p w14:paraId="2C8BE509" w14:textId="77777777" w:rsidR="00A455D2" w:rsidRPr="00982A2E" w:rsidRDefault="00A455D2" w:rsidP="00B15626">
      <w:pPr>
        <w:pStyle w:val="NormalWeb"/>
        <w:rPr>
          <w:rFonts w:ascii="Arial" w:hAnsi="Arial" w:cs="Arial"/>
          <w:b/>
          <w:bCs/>
          <w:position w:val="10"/>
          <w:sz w:val="22"/>
          <w:szCs w:val="22"/>
        </w:rPr>
      </w:pPr>
    </w:p>
    <w:p w14:paraId="5479CF7E" w14:textId="29B1B93E" w:rsidR="00A779B6" w:rsidRDefault="006464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646488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221C5026" wp14:editId="544ED69C">
            <wp:extent cx="5943600" cy="3163570"/>
            <wp:effectExtent l="0" t="0" r="0" b="0"/>
            <wp:docPr id="1364758476" name="Picture 1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758476" name="Picture 1" descr="A graph of different colored bar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C5DC2" w14:textId="77777777" w:rsidR="005C59D7" w:rsidRPr="00BE03B2" w:rsidRDefault="005C59D7" w:rsidP="005C59D7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>Figure S1. SSTCre: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mice are resilient to CVS-induced behavior independent of sex.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A–C)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Male mice. In the OFT (A), CVS reduced the center duration in SSTCre mice (p &lt; 0.01, t-test), but not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f/+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and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mice. In the SSPT (B), CVS had no effect on grooming duration independent of genotype. In the SPT (C), CVS reduced the sucrose preference of SSTCre mice (p &lt; 0.05, t-test) but not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f/+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and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mice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1, 48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= 2.56, p, ns). 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D–F)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Female mice. In the OFT (D), CVS reduced the center duration of SSTCre mice (p &lt; 0.0001) with less robust effects in the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f/+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and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mutants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>1, 36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4.866, p &lt; 0.05). In the SSPT (E), CVS resulted in a trend of a reduction in grooming duration in SSTCre (p = 0.06, Mann Whitney test), but not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f/+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and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mice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1, 36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0.2067, ns). In the SPT (F), CVS had on effect on sucrose preference independent of genotype. Bar graph represent means ± SE. *p &lt; 0.05, n = 11–14 for all groups, t-test or Mann Whitney test.</w:t>
      </w:r>
    </w:p>
    <w:p w14:paraId="1B07AF89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BD8508A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233E766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A01D4B2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99ACE49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CA85149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1F3AD9C" w14:textId="77777777" w:rsidR="00D05A2C" w:rsidRDefault="00835C01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35C01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5781AB7" wp14:editId="42BBF143">
            <wp:extent cx="5943600" cy="4385310"/>
            <wp:effectExtent l="0" t="0" r="0" b="0"/>
            <wp:docPr id="1569643729" name="Picture 1" descr="A screenshot of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643729" name="Picture 1" descr="A screenshot of a tabl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AD375" w14:textId="5137BA52" w:rsidR="00B15626" w:rsidRDefault="00B15626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15626">
        <w:rPr>
          <w:rFonts w:ascii="Arial" w:hAnsi="Arial" w:cs="Arial"/>
          <w:b/>
          <w:bCs/>
          <w:color w:val="000000" w:themeColor="text1"/>
          <w:sz w:val="20"/>
          <w:szCs w:val="20"/>
        </w:rPr>
        <w:t>Figure S2. Key genes underlying differential pathway activation and inhibition</w:t>
      </w:r>
    </w:p>
    <w:p w14:paraId="7D059147" w14:textId="45B0F318" w:rsidR="00561788" w:rsidRDefault="00561788">
      <w:pPr>
        <w:rPr>
          <w:rFonts w:ascii="Arial" w:eastAsia="Times New Roman" w:hAnsi="Arial" w:cs="Arial"/>
          <w:b/>
          <w:bCs/>
          <w:color w:val="000000" w:themeColor="text1"/>
          <w:kern w:val="0"/>
          <w:sz w:val="20"/>
          <w:szCs w:val="20"/>
          <w14:ligatures w14:val="none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361E1B6A" w14:textId="3BE4DB0B" w:rsidR="00B15626" w:rsidRDefault="009E0771" w:rsidP="00D05A2C">
      <w:pPr>
        <w:pStyle w:val="NormalWeb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9E0771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5B40817" wp14:editId="4E41E695">
            <wp:extent cx="4636294" cy="1830246"/>
            <wp:effectExtent l="0" t="0" r="0" b="0"/>
            <wp:docPr id="1334702191" name="Picture 1" descr="A close-up of a list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702191" name="Picture 1" descr="A close-up of a list of data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78315" cy="184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D805B" w14:textId="77777777" w:rsidR="00561788" w:rsidRDefault="00561788" w:rsidP="00B15626">
      <w:pPr>
        <w:pStyle w:val="NormalWeb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2E6F0AE" w14:textId="77777777" w:rsidR="001E22F2" w:rsidRPr="00BE03B2" w:rsidRDefault="001E22F2" w:rsidP="001E22F2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>Figure S3. IPA of genes differentially affected by CVS in SSTCre compared to SSTCre:γ2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 xml:space="preserve">f/f 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mice.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IPA of the sum of the 180 genes in the four red quadrants of Figure 3C and D that showed opposite CVS effects in stress vulnerable compared to stress resilient mice. Shown are the top 10 pathways affected based on z-scores, displayed from top to bottom in order of increasing p value. Note that nine of the ten most prominently affected pathways are downregulated by CVS in stress vulnerable mice and upregulated by CVS in stress-resilient mice. </w:t>
      </w:r>
    </w:p>
    <w:p w14:paraId="049BEC8B" w14:textId="77777777" w:rsidR="00561788" w:rsidRDefault="00561788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</w:p>
    <w:p w14:paraId="3E942A54" w14:textId="77777777" w:rsidR="00561788" w:rsidRDefault="00561788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</w:p>
    <w:p w14:paraId="1FA6842A" w14:textId="2C127B9E" w:rsidR="00A779B6" w:rsidRDefault="00613475" w:rsidP="00D05A2C">
      <w:pPr>
        <w:pStyle w:val="NormalWeb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613475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5C1D33B0" wp14:editId="326083D8">
            <wp:extent cx="4500055" cy="1304343"/>
            <wp:effectExtent l="0" t="0" r="0" b="3810"/>
            <wp:docPr id="2132270636" name="Picture 1" descr="A close-up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270636" name="Picture 1" descr="A close-up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41809" cy="134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3D1DD" w14:textId="77777777" w:rsidR="00597B01" w:rsidRPr="00BE03B2" w:rsidRDefault="00597B01" w:rsidP="00597B01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>Figure S4. Comparison of DEGs between CVS exposed SSTCre: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γ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 xml:space="preserve">f/f 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stress-resilient male mice vs. NS SSTCre controls and CVS exposed SSTCre stress-vulnerable vs. NS SSTCre controls. A)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The average number of CVS plus genotype induced DEGs (p &lt; 0.01) in CVS SSTCre:γ2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f/f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vs. NS SSTCre is greater than the DEGs of CVS SSTCre vs. NS SSTCre. 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) Venn diagram of DEGs ***p &lt; 0.001, t-test.</w:t>
      </w:r>
    </w:p>
    <w:p w14:paraId="25058503" w14:textId="1EF8EE0C" w:rsidR="00B15626" w:rsidRDefault="00B15626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</w:p>
    <w:p w14:paraId="16E74C5E" w14:textId="6D8D9B37" w:rsidR="00561788" w:rsidRPr="00F2766B" w:rsidRDefault="00F2766B" w:rsidP="00D05A2C">
      <w:pPr>
        <w:pStyle w:val="NormalWeb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F2766B">
        <w:rPr>
          <w:rFonts w:ascii="Arial" w:hAnsi="Arial" w:cs="Arial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226D80B" wp14:editId="72216928">
            <wp:extent cx="5943600" cy="2324735"/>
            <wp:effectExtent l="0" t="0" r="0" b="0"/>
            <wp:docPr id="136200150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001503" name="Picture 1" descr="A screenshot of a comput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724CD" w14:textId="04B5F189" w:rsidR="00561788" w:rsidRDefault="00515437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Figure S5. </w:t>
      </w:r>
      <w:r w:rsidRPr="008347A5">
        <w:rPr>
          <w:rFonts w:ascii="Arial" w:hAnsi="Arial" w:cs="Arial"/>
          <w:b/>
          <w:bCs/>
          <w:color w:val="000000" w:themeColor="text1"/>
          <w:sz w:val="20"/>
          <w:szCs w:val="20"/>
        </w:rPr>
        <w:t>Venn diagram illustrating overlap between pathways induced by CVS in SSTCre stress-vulnerable mice and disinhibition of SST neurons in the absence of stress [</w:t>
      </w:r>
      <w:r w:rsidR="002B2D3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NS </w:t>
      </w:r>
      <w:r w:rsidRPr="008347A5">
        <w:rPr>
          <w:rFonts w:ascii="Arial" w:hAnsi="Arial" w:cs="Arial"/>
          <w:b/>
          <w:bCs/>
          <w:color w:val="000000" w:themeColor="text1"/>
          <w:sz w:val="20"/>
          <w:szCs w:val="20"/>
        </w:rPr>
        <w:t>SSTCre:γ2</w:t>
      </w:r>
      <w:r w:rsidRPr="008347A5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f/f</w:t>
      </w:r>
      <w:r w:rsidRPr="008347A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vs. NS SSTCre mice].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Note that most pathways are inhibited under both conditions. White squares indicate pathways that were detected but a directional Z-score could not be determined. ns, not significant; nd, not detected.</w:t>
      </w:r>
    </w:p>
    <w:p w14:paraId="6EA6DD82" w14:textId="77777777" w:rsidR="00561788" w:rsidRDefault="00561788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</w:p>
    <w:p w14:paraId="314ACC43" w14:textId="3DBF136A" w:rsidR="00561788" w:rsidRDefault="007B1BF2" w:rsidP="00D05A2C">
      <w:pPr>
        <w:pStyle w:val="NormalWeb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B1BF2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79807FC3" wp14:editId="717E500D">
            <wp:extent cx="1928813" cy="2139004"/>
            <wp:effectExtent l="0" t="0" r="1905" b="0"/>
            <wp:docPr id="1185586734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586734" name="Picture 1" descr="A graph of a number of objects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5201" cy="215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D7530" w14:textId="6782B337" w:rsidR="00B15626" w:rsidRDefault="0082409C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Figure S6. Analyses of serum corticosterone.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The serum of CVS-exposed, NS SSTCre and SSTCre:γ2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f/f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male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mice harvested 9 days after the end of CVS was subjected to Cort measurements by ELISA. The Cort levels trended lower in stress resilient mice compared to SSTCre controls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1, 36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3.81, p = 0.059) . Bar graphs represent means ± SE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3BF9D08" w14:textId="77777777" w:rsidR="00B15626" w:rsidRPr="00B15626" w:rsidRDefault="00B15626" w:rsidP="00B15626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</w:p>
    <w:p w14:paraId="77373B66" w14:textId="42F8AB4B" w:rsidR="00B15626" w:rsidRDefault="00D05A2C" w:rsidP="00D05A2C">
      <w:pPr>
        <w:pStyle w:val="NormalWeb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05A2C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8D02C6B" wp14:editId="14FB272D">
            <wp:extent cx="4410187" cy="5172075"/>
            <wp:effectExtent l="0" t="0" r="0" b="0"/>
            <wp:docPr id="975219558" name="Picture 1" descr="A graph of a number of blue and white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219558" name="Picture 1" descr="A graph of a number of blue and white bars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22059" cy="5185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205D4" w14:textId="34FAB239" w:rsidR="00935B2C" w:rsidRPr="00022884" w:rsidRDefault="00022884" w:rsidP="008C1E33">
      <w:pPr>
        <w:pStyle w:val="NormalWeb"/>
        <w:rPr>
          <w:rFonts w:ascii="Arial" w:hAnsi="Arial" w:cs="Arial"/>
          <w:color w:val="000000" w:themeColor="text1"/>
          <w:sz w:val="20"/>
          <w:szCs w:val="20"/>
        </w:rPr>
      </w:pP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Figure S7. Two mRNA expression patterns of putative stress-resilient genes. A)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Representative genes that show similar changes in expression in CVS SSTCre and NS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compared to NS SSTCre mice that is then normalized by CVS in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>f/f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mice towards NS SSTCre levels, 2-way ANOVAs showed a genotype x CVS interaction for all these genes: Etnk2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7.521, p = 0.0159), Yes1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27.89, p = 0.0001), Rps28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6.508, p = 0.0231), Gm20721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8.840, p = 0.0101), Pde10a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5.254, p = 0.0379), Rps26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= 10.44, p = 0.0060), </w:t>
      </w:r>
      <w:proofErr w:type="spellStart"/>
      <w:r w:rsidRPr="00BE03B2">
        <w:rPr>
          <w:rFonts w:ascii="Arial" w:hAnsi="Arial" w:cs="Arial"/>
          <w:color w:val="000000" w:themeColor="text1"/>
          <w:sz w:val="20"/>
          <w:szCs w:val="20"/>
        </w:rPr>
        <w:t>Rpsa</w:t>
      </w:r>
      <w:proofErr w:type="spellEnd"/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= 7.783, p = 0.0145). </w:t>
      </w:r>
      <w:r w:rsidRPr="00BE03B2">
        <w:rPr>
          <w:rFonts w:ascii="Arial" w:hAnsi="Arial" w:cs="Arial"/>
          <w:b/>
          <w:bCs/>
          <w:color w:val="000000" w:themeColor="text1"/>
          <w:sz w:val="20"/>
          <w:szCs w:val="20"/>
        </w:rPr>
        <w:t>B)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Representative genes that show smaller CVS effects in SSTCre:</w:t>
      </w:r>
      <w:r w:rsidRPr="00BE03B2">
        <w:rPr>
          <w:rFonts w:ascii="Arial" w:hAnsi="Arial" w:cs="Arial"/>
          <w:color w:val="000000" w:themeColor="text1"/>
          <w:sz w:val="20"/>
          <w:szCs w:val="20"/>
          <w:lang w:val="el-GR"/>
        </w:rPr>
        <w:t>γ2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f/f 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vs.  SSTCre mice. Inst13, showed a genotype x CVS interaction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7.395, p = 0.0166). Genotype, CVS and interaction effects were found for Pkn2 (Genotype, 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4.654, p = 0.0489; CVS, 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7.764, p = 0.0146; interaction, 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24.5, p = 0.0002). Nos1 showed a genotype effect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= 7.055, p = 0.0188). </w:t>
      </w:r>
      <w:proofErr w:type="spellStart"/>
      <w:r w:rsidRPr="00BE03B2">
        <w:rPr>
          <w:rFonts w:ascii="Arial" w:hAnsi="Arial" w:cs="Arial"/>
          <w:color w:val="000000" w:themeColor="text1"/>
          <w:sz w:val="20"/>
          <w:szCs w:val="20"/>
        </w:rPr>
        <w:t>Tnik</w:t>
      </w:r>
      <w:proofErr w:type="spellEnd"/>
      <w:r w:rsidRPr="00BE03B2">
        <w:rPr>
          <w:rFonts w:ascii="Arial" w:hAnsi="Arial" w:cs="Arial"/>
          <w:color w:val="000000" w:themeColor="text1"/>
          <w:sz w:val="20"/>
          <w:szCs w:val="20"/>
        </w:rPr>
        <w:t xml:space="preserve"> showed CVS 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8.777, p = 0.0103) and genotype effects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(F</w:t>
      </w:r>
      <w:r w:rsidRPr="00BE03B2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1, 14 </w:t>
      </w:r>
      <w:r w:rsidRPr="00BE03B2">
        <w:rPr>
          <w:rFonts w:ascii="Arial" w:hAnsi="Arial" w:cs="Arial"/>
          <w:color w:val="000000" w:themeColor="text1"/>
          <w:sz w:val="20"/>
          <w:szCs w:val="20"/>
        </w:rPr>
        <w:t>= 13.29, p = 0.0026; CVS,). *p &lt; 0.05, **p &lt; 0.01, ***p &lt; 0.001.</w:t>
      </w:r>
      <w:r w:rsidR="00DB2190" w:rsidRPr="005353A3">
        <w:rPr>
          <w:rFonts w:ascii="Arial" w:eastAsiaTheme="minorEastAsia" w:hAnsi="Arial" w:cs="Arial"/>
          <w:kern w:val="2"/>
          <w:sz w:val="22"/>
          <w:szCs w:val="22"/>
          <w14:ligatures w14:val="standardContextual"/>
        </w:rPr>
        <w:fldChar w:fldCharType="begin"/>
      </w:r>
      <w:r w:rsidR="00DB2190" w:rsidRPr="005353A3">
        <w:rPr>
          <w:rFonts w:ascii="Arial" w:hAnsi="Arial" w:cs="Arial"/>
          <w:sz w:val="22"/>
          <w:szCs w:val="22"/>
        </w:rPr>
        <w:instrText xml:space="preserve"> ADDIN EN.REFLIST </w:instrText>
      </w:r>
      <w:r w:rsidR="009C24F9">
        <w:rPr>
          <w:rFonts w:ascii="Arial" w:eastAsiaTheme="minorEastAsia" w:hAnsi="Arial" w:cs="Arial"/>
          <w:kern w:val="2"/>
          <w:sz w:val="22"/>
          <w:szCs w:val="22"/>
          <w14:ligatures w14:val="standardContextual"/>
        </w:rPr>
        <w:fldChar w:fldCharType="separate"/>
      </w:r>
      <w:r w:rsidR="00DB2190" w:rsidRPr="005353A3">
        <w:rPr>
          <w:rFonts w:ascii="Arial" w:hAnsi="Arial" w:cs="Arial"/>
          <w:sz w:val="22"/>
          <w:szCs w:val="22"/>
        </w:rPr>
        <w:fldChar w:fldCharType="end"/>
      </w:r>
    </w:p>
    <w:sectPr w:rsidR="00935B2C" w:rsidRPr="00022884" w:rsidSect="000934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7CE62D" w14:textId="77777777" w:rsidR="00FA6641" w:rsidRDefault="00FA6641" w:rsidP="003F1E84">
      <w:r>
        <w:separator/>
      </w:r>
    </w:p>
  </w:endnote>
  <w:endnote w:type="continuationSeparator" w:id="0">
    <w:p w14:paraId="00962B2E" w14:textId="77777777" w:rsidR="00FA6641" w:rsidRDefault="00FA6641" w:rsidP="003F1E84">
      <w:r>
        <w:continuationSeparator/>
      </w:r>
    </w:p>
  </w:endnote>
  <w:endnote w:type="continuationNotice" w:id="1">
    <w:p w14:paraId="43ADCF7F" w14:textId="77777777" w:rsidR="00FA6641" w:rsidRDefault="00FA66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698164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B1596F" w14:textId="77777777" w:rsidR="005D3E00" w:rsidRDefault="005D3E00" w:rsidP="00AD5C0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6C0D476" w14:textId="77777777" w:rsidR="005D3E00" w:rsidRDefault="005D3E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Arial" w:hAnsi="Arial" w:cs="Arial"/>
        <w:sz w:val="22"/>
        <w:szCs w:val="22"/>
      </w:rPr>
      <w:id w:val="12466918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14FC09" w14:textId="77777777" w:rsidR="005D3E00" w:rsidRPr="004965DC" w:rsidRDefault="005D3E00" w:rsidP="00AD5C0A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  <w:sz w:val="22"/>
            <w:szCs w:val="22"/>
          </w:rPr>
        </w:pPr>
        <w:r w:rsidRPr="004965DC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4965DC">
          <w:rPr>
            <w:rStyle w:val="PageNumber"/>
            <w:rFonts w:ascii="Arial" w:hAnsi="Arial" w:cs="Arial"/>
            <w:sz w:val="22"/>
            <w:szCs w:val="22"/>
          </w:rPr>
          <w:instrText xml:space="preserve"> PAGE </w:instrText>
        </w:r>
        <w:r w:rsidRPr="004965DC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 w:rsidRPr="004965DC">
          <w:rPr>
            <w:rStyle w:val="PageNumber"/>
            <w:rFonts w:ascii="Arial" w:hAnsi="Arial" w:cs="Arial"/>
            <w:noProof/>
            <w:sz w:val="22"/>
            <w:szCs w:val="22"/>
          </w:rPr>
          <w:t>15</w:t>
        </w:r>
        <w:r w:rsidRPr="004965DC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</w:p>
    </w:sdtContent>
  </w:sdt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D3E00" w14:paraId="68FC9C24" w14:textId="77777777" w:rsidTr="00AD5C0A">
      <w:trPr>
        <w:trHeight w:val="300"/>
      </w:trPr>
      <w:tc>
        <w:tcPr>
          <w:tcW w:w="3120" w:type="dxa"/>
        </w:tcPr>
        <w:p w14:paraId="2A15EA58" w14:textId="77777777" w:rsidR="005D3E00" w:rsidRDefault="005D3E00" w:rsidP="00AD5C0A">
          <w:pPr>
            <w:pStyle w:val="Header"/>
            <w:ind w:left="-115"/>
          </w:pPr>
        </w:p>
      </w:tc>
      <w:tc>
        <w:tcPr>
          <w:tcW w:w="3120" w:type="dxa"/>
        </w:tcPr>
        <w:p w14:paraId="25CBFC3A" w14:textId="77777777" w:rsidR="005D3E00" w:rsidRDefault="005D3E00" w:rsidP="00AD5C0A">
          <w:pPr>
            <w:pStyle w:val="Header"/>
            <w:jc w:val="center"/>
          </w:pPr>
        </w:p>
      </w:tc>
      <w:tc>
        <w:tcPr>
          <w:tcW w:w="3120" w:type="dxa"/>
        </w:tcPr>
        <w:p w14:paraId="1D97F0C6" w14:textId="77777777" w:rsidR="005D3E00" w:rsidRDefault="005D3E00" w:rsidP="00AD5C0A">
          <w:pPr>
            <w:pStyle w:val="Header"/>
            <w:ind w:right="-115"/>
            <w:jc w:val="right"/>
          </w:pPr>
        </w:p>
      </w:tc>
    </w:tr>
  </w:tbl>
  <w:p w14:paraId="3DFF0478" w14:textId="77777777" w:rsidR="005D3E00" w:rsidRDefault="005D3E00" w:rsidP="00AD5C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134D24" w14:textId="77777777" w:rsidR="00FA6641" w:rsidRDefault="00FA6641" w:rsidP="003F1E84">
      <w:r>
        <w:separator/>
      </w:r>
    </w:p>
  </w:footnote>
  <w:footnote w:type="continuationSeparator" w:id="0">
    <w:p w14:paraId="27ACC19B" w14:textId="77777777" w:rsidR="00FA6641" w:rsidRDefault="00FA6641" w:rsidP="003F1E84">
      <w:r>
        <w:continuationSeparator/>
      </w:r>
    </w:p>
  </w:footnote>
  <w:footnote w:type="continuationNotice" w:id="1">
    <w:p w14:paraId="7D38CAAB" w14:textId="77777777" w:rsidR="00FA6641" w:rsidRDefault="00FA66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D3E00" w14:paraId="6985C4BD" w14:textId="77777777" w:rsidTr="00AD5C0A">
      <w:trPr>
        <w:trHeight w:val="300"/>
      </w:trPr>
      <w:tc>
        <w:tcPr>
          <w:tcW w:w="3120" w:type="dxa"/>
        </w:tcPr>
        <w:p w14:paraId="596E562B" w14:textId="77777777" w:rsidR="005D3E00" w:rsidRDefault="005D3E00" w:rsidP="00AD5C0A">
          <w:pPr>
            <w:pStyle w:val="Header"/>
            <w:ind w:left="-115"/>
          </w:pPr>
        </w:p>
      </w:tc>
      <w:tc>
        <w:tcPr>
          <w:tcW w:w="3120" w:type="dxa"/>
        </w:tcPr>
        <w:p w14:paraId="78EC894F" w14:textId="77777777" w:rsidR="005D3E00" w:rsidRDefault="005D3E00" w:rsidP="00AD5C0A">
          <w:pPr>
            <w:pStyle w:val="Header"/>
            <w:jc w:val="center"/>
          </w:pPr>
        </w:p>
      </w:tc>
      <w:tc>
        <w:tcPr>
          <w:tcW w:w="3120" w:type="dxa"/>
        </w:tcPr>
        <w:p w14:paraId="255C85CD" w14:textId="77777777" w:rsidR="005D3E00" w:rsidRDefault="005D3E00" w:rsidP="00AD5C0A">
          <w:pPr>
            <w:pStyle w:val="Header"/>
            <w:ind w:right="-115"/>
            <w:jc w:val="right"/>
          </w:pPr>
        </w:p>
      </w:tc>
    </w:tr>
  </w:tbl>
  <w:p w14:paraId="4BD97A80" w14:textId="77777777" w:rsidR="005D3E00" w:rsidRDefault="005D3E00" w:rsidP="00AD5C0A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813A20"/>
    <w:multiLevelType w:val="hybridMultilevel"/>
    <w:tmpl w:val="36F496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3853AA2"/>
    <w:multiLevelType w:val="multilevel"/>
    <w:tmpl w:val="43F69800"/>
    <w:lvl w:ilvl="0">
      <w:start w:val="10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4188190">
    <w:abstractNumId w:val="1"/>
  </w:num>
  <w:num w:numId="2" w16cid:durableId="693724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Psychiatr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2afs2r42x0tze0pfaxsvekw0pwafdsppp5&quot;&gt;Beni&amp;apos;s library&lt;record-ids&gt;&lt;item&gt;14646&lt;/item&gt;&lt;item&gt;15423&lt;/item&gt;&lt;item&gt;15427&lt;/item&gt;&lt;item&gt;16290&lt;/item&gt;&lt;item&gt;16676&lt;/item&gt;&lt;item&gt;16689&lt;/item&gt;&lt;item&gt;17073&lt;/item&gt;&lt;item&gt;17074&lt;/item&gt;&lt;item&gt;17330&lt;/item&gt;&lt;item&gt;18393&lt;/item&gt;&lt;item&gt;18784&lt;/item&gt;&lt;item&gt;19017&lt;/item&gt;&lt;item&gt;19513&lt;/item&gt;&lt;item&gt;20291&lt;/item&gt;&lt;item&gt;20321&lt;/item&gt;&lt;item&gt;21946&lt;/item&gt;&lt;item&gt;22282&lt;/item&gt;&lt;item&gt;22426&lt;/item&gt;&lt;item&gt;23606&lt;/item&gt;&lt;item&gt;23796&lt;/item&gt;&lt;item&gt;24007&lt;/item&gt;&lt;item&gt;24797&lt;/item&gt;&lt;item&gt;24901&lt;/item&gt;&lt;item&gt;24947&lt;/item&gt;&lt;item&gt;25049&lt;/item&gt;&lt;item&gt;25247&lt;/item&gt;&lt;item&gt;25248&lt;/item&gt;&lt;item&gt;25249&lt;/item&gt;&lt;item&gt;25323&lt;/item&gt;&lt;item&gt;25514&lt;/item&gt;&lt;item&gt;25529&lt;/item&gt;&lt;item&gt;25548&lt;/item&gt;&lt;item&gt;25555&lt;/item&gt;&lt;/record-ids&gt;&lt;/item&gt;&lt;/Libraries&gt;"/>
  </w:docVars>
  <w:rsids>
    <w:rsidRoot w:val="00972ED2"/>
    <w:rsid w:val="000001A7"/>
    <w:rsid w:val="0000060F"/>
    <w:rsid w:val="00000A64"/>
    <w:rsid w:val="00000FB5"/>
    <w:rsid w:val="00001222"/>
    <w:rsid w:val="00001826"/>
    <w:rsid w:val="00001936"/>
    <w:rsid w:val="00001CB6"/>
    <w:rsid w:val="000024A6"/>
    <w:rsid w:val="00003843"/>
    <w:rsid w:val="000039F4"/>
    <w:rsid w:val="00005C6D"/>
    <w:rsid w:val="0000718B"/>
    <w:rsid w:val="000071AD"/>
    <w:rsid w:val="0000769B"/>
    <w:rsid w:val="00007BD9"/>
    <w:rsid w:val="000104D6"/>
    <w:rsid w:val="0001066D"/>
    <w:rsid w:val="00010A4F"/>
    <w:rsid w:val="00010BC2"/>
    <w:rsid w:val="00011069"/>
    <w:rsid w:val="00011102"/>
    <w:rsid w:val="00011313"/>
    <w:rsid w:val="00011509"/>
    <w:rsid w:val="00011A97"/>
    <w:rsid w:val="00011B11"/>
    <w:rsid w:val="00011B60"/>
    <w:rsid w:val="00011D1D"/>
    <w:rsid w:val="000125BE"/>
    <w:rsid w:val="00012CC3"/>
    <w:rsid w:val="00012E89"/>
    <w:rsid w:val="00014245"/>
    <w:rsid w:val="00014290"/>
    <w:rsid w:val="0001456D"/>
    <w:rsid w:val="00014682"/>
    <w:rsid w:val="00014B48"/>
    <w:rsid w:val="00014FB9"/>
    <w:rsid w:val="000152B1"/>
    <w:rsid w:val="0001572F"/>
    <w:rsid w:val="00015755"/>
    <w:rsid w:val="000158E4"/>
    <w:rsid w:val="00017462"/>
    <w:rsid w:val="00017BCB"/>
    <w:rsid w:val="00017FC9"/>
    <w:rsid w:val="00020E42"/>
    <w:rsid w:val="00022884"/>
    <w:rsid w:val="000231A2"/>
    <w:rsid w:val="00023B51"/>
    <w:rsid w:val="00024B03"/>
    <w:rsid w:val="0002522C"/>
    <w:rsid w:val="00026900"/>
    <w:rsid w:val="00026DFB"/>
    <w:rsid w:val="000277CC"/>
    <w:rsid w:val="00027E9D"/>
    <w:rsid w:val="000301B0"/>
    <w:rsid w:val="0003042F"/>
    <w:rsid w:val="0003076B"/>
    <w:rsid w:val="00030A2E"/>
    <w:rsid w:val="00030B05"/>
    <w:rsid w:val="00030BFF"/>
    <w:rsid w:val="000310A1"/>
    <w:rsid w:val="000311A3"/>
    <w:rsid w:val="0003133B"/>
    <w:rsid w:val="000331AB"/>
    <w:rsid w:val="00033CF7"/>
    <w:rsid w:val="00034390"/>
    <w:rsid w:val="00034ACC"/>
    <w:rsid w:val="000353BD"/>
    <w:rsid w:val="000357AF"/>
    <w:rsid w:val="00035B82"/>
    <w:rsid w:val="000363B2"/>
    <w:rsid w:val="00036431"/>
    <w:rsid w:val="000371C9"/>
    <w:rsid w:val="000377A9"/>
    <w:rsid w:val="000411DF"/>
    <w:rsid w:val="0004209C"/>
    <w:rsid w:val="000422DA"/>
    <w:rsid w:val="00042508"/>
    <w:rsid w:val="00043F10"/>
    <w:rsid w:val="00044156"/>
    <w:rsid w:val="00045424"/>
    <w:rsid w:val="00045766"/>
    <w:rsid w:val="0004656C"/>
    <w:rsid w:val="000467AB"/>
    <w:rsid w:val="0004690A"/>
    <w:rsid w:val="00046C3E"/>
    <w:rsid w:val="0004701A"/>
    <w:rsid w:val="00050E5D"/>
    <w:rsid w:val="0005336C"/>
    <w:rsid w:val="00054660"/>
    <w:rsid w:val="0005518F"/>
    <w:rsid w:val="00055424"/>
    <w:rsid w:val="00055AA2"/>
    <w:rsid w:val="00055BAF"/>
    <w:rsid w:val="00057674"/>
    <w:rsid w:val="00057713"/>
    <w:rsid w:val="00057745"/>
    <w:rsid w:val="00057CC4"/>
    <w:rsid w:val="00057CCD"/>
    <w:rsid w:val="00057E63"/>
    <w:rsid w:val="00057FB3"/>
    <w:rsid w:val="0006005D"/>
    <w:rsid w:val="0006030F"/>
    <w:rsid w:val="000607FF"/>
    <w:rsid w:val="00061356"/>
    <w:rsid w:val="00061D75"/>
    <w:rsid w:val="0006279A"/>
    <w:rsid w:val="00063D41"/>
    <w:rsid w:val="00064B3F"/>
    <w:rsid w:val="0006548B"/>
    <w:rsid w:val="0006580E"/>
    <w:rsid w:val="00065E2F"/>
    <w:rsid w:val="00066AC9"/>
    <w:rsid w:val="00066D17"/>
    <w:rsid w:val="00066E58"/>
    <w:rsid w:val="0006703B"/>
    <w:rsid w:val="0006742D"/>
    <w:rsid w:val="000679FD"/>
    <w:rsid w:val="0006C9A9"/>
    <w:rsid w:val="0007123E"/>
    <w:rsid w:val="00071820"/>
    <w:rsid w:val="000718DF"/>
    <w:rsid w:val="00071F1A"/>
    <w:rsid w:val="0007244A"/>
    <w:rsid w:val="00072D31"/>
    <w:rsid w:val="00072DC3"/>
    <w:rsid w:val="0007331C"/>
    <w:rsid w:val="00073EE1"/>
    <w:rsid w:val="00074403"/>
    <w:rsid w:val="00074690"/>
    <w:rsid w:val="00074F8C"/>
    <w:rsid w:val="0007518A"/>
    <w:rsid w:val="000766DD"/>
    <w:rsid w:val="00076DA8"/>
    <w:rsid w:val="00077642"/>
    <w:rsid w:val="00077A08"/>
    <w:rsid w:val="0008106F"/>
    <w:rsid w:val="0008131C"/>
    <w:rsid w:val="000815F7"/>
    <w:rsid w:val="00081F85"/>
    <w:rsid w:val="0008275B"/>
    <w:rsid w:val="00082993"/>
    <w:rsid w:val="000831E3"/>
    <w:rsid w:val="00083256"/>
    <w:rsid w:val="00083DC3"/>
    <w:rsid w:val="00084A91"/>
    <w:rsid w:val="00084A93"/>
    <w:rsid w:val="0008505A"/>
    <w:rsid w:val="0008507C"/>
    <w:rsid w:val="000855AC"/>
    <w:rsid w:val="0008590C"/>
    <w:rsid w:val="0008630E"/>
    <w:rsid w:val="000866C8"/>
    <w:rsid w:val="00086A40"/>
    <w:rsid w:val="00087205"/>
    <w:rsid w:val="000872FB"/>
    <w:rsid w:val="00087500"/>
    <w:rsid w:val="00087849"/>
    <w:rsid w:val="00087AEE"/>
    <w:rsid w:val="000906E5"/>
    <w:rsid w:val="00090966"/>
    <w:rsid w:val="00090C36"/>
    <w:rsid w:val="00090CF6"/>
    <w:rsid w:val="0009103C"/>
    <w:rsid w:val="0009107E"/>
    <w:rsid w:val="000918E2"/>
    <w:rsid w:val="000921AF"/>
    <w:rsid w:val="000922F2"/>
    <w:rsid w:val="0009254B"/>
    <w:rsid w:val="0009314F"/>
    <w:rsid w:val="0009345D"/>
    <w:rsid w:val="00093853"/>
    <w:rsid w:val="00094434"/>
    <w:rsid w:val="000947C0"/>
    <w:rsid w:val="00094809"/>
    <w:rsid w:val="00094836"/>
    <w:rsid w:val="00094838"/>
    <w:rsid w:val="000948E4"/>
    <w:rsid w:val="00094BAE"/>
    <w:rsid w:val="000953DA"/>
    <w:rsid w:val="00095BF2"/>
    <w:rsid w:val="000963CA"/>
    <w:rsid w:val="00096B6D"/>
    <w:rsid w:val="00096B9E"/>
    <w:rsid w:val="00096C60"/>
    <w:rsid w:val="00097A71"/>
    <w:rsid w:val="000A035D"/>
    <w:rsid w:val="000A0AE5"/>
    <w:rsid w:val="000A1025"/>
    <w:rsid w:val="000A1596"/>
    <w:rsid w:val="000A39DB"/>
    <w:rsid w:val="000A3A42"/>
    <w:rsid w:val="000A3F9C"/>
    <w:rsid w:val="000A43EC"/>
    <w:rsid w:val="000A4631"/>
    <w:rsid w:val="000A5061"/>
    <w:rsid w:val="000A50E6"/>
    <w:rsid w:val="000A5764"/>
    <w:rsid w:val="000A5834"/>
    <w:rsid w:val="000A61CF"/>
    <w:rsid w:val="000A63AA"/>
    <w:rsid w:val="000A6777"/>
    <w:rsid w:val="000A7251"/>
    <w:rsid w:val="000B1D30"/>
    <w:rsid w:val="000B2392"/>
    <w:rsid w:val="000B2600"/>
    <w:rsid w:val="000B2D51"/>
    <w:rsid w:val="000B2DBE"/>
    <w:rsid w:val="000B33C3"/>
    <w:rsid w:val="000B40A3"/>
    <w:rsid w:val="000B4294"/>
    <w:rsid w:val="000B50CB"/>
    <w:rsid w:val="000B5791"/>
    <w:rsid w:val="000B5B62"/>
    <w:rsid w:val="000B6AEC"/>
    <w:rsid w:val="000B6E43"/>
    <w:rsid w:val="000B7035"/>
    <w:rsid w:val="000C1788"/>
    <w:rsid w:val="000C1DE2"/>
    <w:rsid w:val="000C239A"/>
    <w:rsid w:val="000C2449"/>
    <w:rsid w:val="000C2942"/>
    <w:rsid w:val="000C32A8"/>
    <w:rsid w:val="000C3733"/>
    <w:rsid w:val="000C38F4"/>
    <w:rsid w:val="000C3B44"/>
    <w:rsid w:val="000C3C64"/>
    <w:rsid w:val="000C47FA"/>
    <w:rsid w:val="000C672B"/>
    <w:rsid w:val="000D01A1"/>
    <w:rsid w:val="000D0B2C"/>
    <w:rsid w:val="000D0B6B"/>
    <w:rsid w:val="000D0F0D"/>
    <w:rsid w:val="000D100B"/>
    <w:rsid w:val="000D1935"/>
    <w:rsid w:val="000D1AC3"/>
    <w:rsid w:val="000D219B"/>
    <w:rsid w:val="000D266D"/>
    <w:rsid w:val="000D2CDA"/>
    <w:rsid w:val="000D36E8"/>
    <w:rsid w:val="000D432C"/>
    <w:rsid w:val="000D537B"/>
    <w:rsid w:val="000D55D0"/>
    <w:rsid w:val="000D5704"/>
    <w:rsid w:val="000D59E6"/>
    <w:rsid w:val="000D5A98"/>
    <w:rsid w:val="000D623C"/>
    <w:rsid w:val="000D68F2"/>
    <w:rsid w:val="000D6EFD"/>
    <w:rsid w:val="000D71FA"/>
    <w:rsid w:val="000D7675"/>
    <w:rsid w:val="000D7BC3"/>
    <w:rsid w:val="000E0A55"/>
    <w:rsid w:val="000E1A20"/>
    <w:rsid w:val="000E1A6B"/>
    <w:rsid w:val="000E1B65"/>
    <w:rsid w:val="000E230D"/>
    <w:rsid w:val="000E28BA"/>
    <w:rsid w:val="000E324F"/>
    <w:rsid w:val="000E349F"/>
    <w:rsid w:val="000E3977"/>
    <w:rsid w:val="000E402C"/>
    <w:rsid w:val="000E439F"/>
    <w:rsid w:val="000E43EE"/>
    <w:rsid w:val="000E48F3"/>
    <w:rsid w:val="000E4C29"/>
    <w:rsid w:val="000E6582"/>
    <w:rsid w:val="000F000C"/>
    <w:rsid w:val="000F0557"/>
    <w:rsid w:val="000F16A8"/>
    <w:rsid w:val="000F17A1"/>
    <w:rsid w:val="000F1F59"/>
    <w:rsid w:val="000F213D"/>
    <w:rsid w:val="000F22AF"/>
    <w:rsid w:val="000F2575"/>
    <w:rsid w:val="000F29AB"/>
    <w:rsid w:val="000F3186"/>
    <w:rsid w:val="000F357B"/>
    <w:rsid w:val="000F3A27"/>
    <w:rsid w:val="000F3CFD"/>
    <w:rsid w:val="000F3E03"/>
    <w:rsid w:val="000F4207"/>
    <w:rsid w:val="000F49A5"/>
    <w:rsid w:val="000F5537"/>
    <w:rsid w:val="000F671B"/>
    <w:rsid w:val="000F6C3A"/>
    <w:rsid w:val="000F7B49"/>
    <w:rsid w:val="00100007"/>
    <w:rsid w:val="001000FB"/>
    <w:rsid w:val="0010019D"/>
    <w:rsid w:val="00101897"/>
    <w:rsid w:val="00101B2F"/>
    <w:rsid w:val="00101EE3"/>
    <w:rsid w:val="001022D1"/>
    <w:rsid w:val="00102645"/>
    <w:rsid w:val="00104156"/>
    <w:rsid w:val="00104183"/>
    <w:rsid w:val="001054D6"/>
    <w:rsid w:val="0010587A"/>
    <w:rsid w:val="00106DE4"/>
    <w:rsid w:val="00106DFB"/>
    <w:rsid w:val="0010778E"/>
    <w:rsid w:val="00107B64"/>
    <w:rsid w:val="00107CC1"/>
    <w:rsid w:val="00110173"/>
    <w:rsid w:val="0011024D"/>
    <w:rsid w:val="0011029A"/>
    <w:rsid w:val="001106E6"/>
    <w:rsid w:val="0011157E"/>
    <w:rsid w:val="00112646"/>
    <w:rsid w:val="00112E31"/>
    <w:rsid w:val="0011300D"/>
    <w:rsid w:val="00113442"/>
    <w:rsid w:val="00113600"/>
    <w:rsid w:val="00113778"/>
    <w:rsid w:val="00113BB8"/>
    <w:rsid w:val="001142B3"/>
    <w:rsid w:val="001153D9"/>
    <w:rsid w:val="00115550"/>
    <w:rsid w:val="00115DE8"/>
    <w:rsid w:val="00115E6B"/>
    <w:rsid w:val="00115EAC"/>
    <w:rsid w:val="00116167"/>
    <w:rsid w:val="0011645A"/>
    <w:rsid w:val="0011691E"/>
    <w:rsid w:val="00117C11"/>
    <w:rsid w:val="00120F7F"/>
    <w:rsid w:val="00121F7D"/>
    <w:rsid w:val="00122235"/>
    <w:rsid w:val="00122601"/>
    <w:rsid w:val="00123249"/>
    <w:rsid w:val="001234BF"/>
    <w:rsid w:val="00123B5F"/>
    <w:rsid w:val="00124617"/>
    <w:rsid w:val="00124CCA"/>
    <w:rsid w:val="00125157"/>
    <w:rsid w:val="001253C4"/>
    <w:rsid w:val="00126648"/>
    <w:rsid w:val="00126DCC"/>
    <w:rsid w:val="00127084"/>
    <w:rsid w:val="00127892"/>
    <w:rsid w:val="001301FC"/>
    <w:rsid w:val="001308E7"/>
    <w:rsid w:val="00130A14"/>
    <w:rsid w:val="00130A88"/>
    <w:rsid w:val="001315CE"/>
    <w:rsid w:val="001319EE"/>
    <w:rsid w:val="00131B10"/>
    <w:rsid w:val="00131DDD"/>
    <w:rsid w:val="0013201B"/>
    <w:rsid w:val="0013226F"/>
    <w:rsid w:val="001323BE"/>
    <w:rsid w:val="00132AEE"/>
    <w:rsid w:val="001332D9"/>
    <w:rsid w:val="00133F4B"/>
    <w:rsid w:val="0013421A"/>
    <w:rsid w:val="00134392"/>
    <w:rsid w:val="00134562"/>
    <w:rsid w:val="00134B2A"/>
    <w:rsid w:val="00134C8C"/>
    <w:rsid w:val="00134D39"/>
    <w:rsid w:val="00134F1D"/>
    <w:rsid w:val="00135961"/>
    <w:rsid w:val="00135EF7"/>
    <w:rsid w:val="001360F1"/>
    <w:rsid w:val="00136685"/>
    <w:rsid w:val="00136CC2"/>
    <w:rsid w:val="00137576"/>
    <w:rsid w:val="0013764B"/>
    <w:rsid w:val="0014042D"/>
    <w:rsid w:val="00140431"/>
    <w:rsid w:val="001407D0"/>
    <w:rsid w:val="00140A68"/>
    <w:rsid w:val="00140EFC"/>
    <w:rsid w:val="00141A82"/>
    <w:rsid w:val="001423AA"/>
    <w:rsid w:val="00142502"/>
    <w:rsid w:val="00142D6C"/>
    <w:rsid w:val="00143152"/>
    <w:rsid w:val="001431BA"/>
    <w:rsid w:val="0014434C"/>
    <w:rsid w:val="001445B4"/>
    <w:rsid w:val="00144708"/>
    <w:rsid w:val="00144B0B"/>
    <w:rsid w:val="00144D44"/>
    <w:rsid w:val="00145360"/>
    <w:rsid w:val="001454AD"/>
    <w:rsid w:val="0014567E"/>
    <w:rsid w:val="001462DD"/>
    <w:rsid w:val="0014664C"/>
    <w:rsid w:val="00146990"/>
    <w:rsid w:val="00147653"/>
    <w:rsid w:val="00147745"/>
    <w:rsid w:val="00147BFC"/>
    <w:rsid w:val="00147FFD"/>
    <w:rsid w:val="00150826"/>
    <w:rsid w:val="00150BEB"/>
    <w:rsid w:val="001516AB"/>
    <w:rsid w:val="001518AC"/>
    <w:rsid w:val="001519BD"/>
    <w:rsid w:val="00151A0B"/>
    <w:rsid w:val="00151E4F"/>
    <w:rsid w:val="001525D2"/>
    <w:rsid w:val="001538E7"/>
    <w:rsid w:val="00153968"/>
    <w:rsid w:val="0015436E"/>
    <w:rsid w:val="0015440C"/>
    <w:rsid w:val="00154A8F"/>
    <w:rsid w:val="00154D1A"/>
    <w:rsid w:val="00155082"/>
    <w:rsid w:val="0015583A"/>
    <w:rsid w:val="00155A62"/>
    <w:rsid w:val="00156169"/>
    <w:rsid w:val="00156570"/>
    <w:rsid w:val="001569F0"/>
    <w:rsid w:val="00157372"/>
    <w:rsid w:val="00157E20"/>
    <w:rsid w:val="00157E68"/>
    <w:rsid w:val="00160A6A"/>
    <w:rsid w:val="0016121F"/>
    <w:rsid w:val="00161231"/>
    <w:rsid w:val="001613FB"/>
    <w:rsid w:val="001615E9"/>
    <w:rsid w:val="00161F48"/>
    <w:rsid w:val="001620AB"/>
    <w:rsid w:val="00162ABD"/>
    <w:rsid w:val="0016307E"/>
    <w:rsid w:val="001632C2"/>
    <w:rsid w:val="00163AA1"/>
    <w:rsid w:val="00163DB1"/>
    <w:rsid w:val="001644E6"/>
    <w:rsid w:val="001645F8"/>
    <w:rsid w:val="00165514"/>
    <w:rsid w:val="00165550"/>
    <w:rsid w:val="00165F96"/>
    <w:rsid w:val="00166D54"/>
    <w:rsid w:val="00167208"/>
    <w:rsid w:val="001675DF"/>
    <w:rsid w:val="00169BA5"/>
    <w:rsid w:val="00170B68"/>
    <w:rsid w:val="0017180E"/>
    <w:rsid w:val="00172024"/>
    <w:rsid w:val="0017208E"/>
    <w:rsid w:val="0017239F"/>
    <w:rsid w:val="00172AE1"/>
    <w:rsid w:val="001730C6"/>
    <w:rsid w:val="00173149"/>
    <w:rsid w:val="00173D57"/>
    <w:rsid w:val="00174216"/>
    <w:rsid w:val="0017487E"/>
    <w:rsid w:val="00175AF1"/>
    <w:rsid w:val="001762D2"/>
    <w:rsid w:val="00176332"/>
    <w:rsid w:val="001770B5"/>
    <w:rsid w:val="0017C5E0"/>
    <w:rsid w:val="001803D7"/>
    <w:rsid w:val="001806EB"/>
    <w:rsid w:val="001808F4"/>
    <w:rsid w:val="00181D92"/>
    <w:rsid w:val="00182495"/>
    <w:rsid w:val="00183408"/>
    <w:rsid w:val="0018391F"/>
    <w:rsid w:val="00183BD8"/>
    <w:rsid w:val="001842C1"/>
    <w:rsid w:val="00184FE3"/>
    <w:rsid w:val="00186AEE"/>
    <w:rsid w:val="00186B36"/>
    <w:rsid w:val="00187E9C"/>
    <w:rsid w:val="00190338"/>
    <w:rsid w:val="001911D7"/>
    <w:rsid w:val="001918DE"/>
    <w:rsid w:val="00192DDE"/>
    <w:rsid w:val="00193101"/>
    <w:rsid w:val="00193234"/>
    <w:rsid w:val="00193BC4"/>
    <w:rsid w:val="00194071"/>
    <w:rsid w:val="00194644"/>
    <w:rsid w:val="001956AB"/>
    <w:rsid w:val="00196726"/>
    <w:rsid w:val="00196BF6"/>
    <w:rsid w:val="00196C2B"/>
    <w:rsid w:val="0019738F"/>
    <w:rsid w:val="001979A1"/>
    <w:rsid w:val="00197A7B"/>
    <w:rsid w:val="00197AD4"/>
    <w:rsid w:val="00197C20"/>
    <w:rsid w:val="001A0296"/>
    <w:rsid w:val="001A0721"/>
    <w:rsid w:val="001A0C47"/>
    <w:rsid w:val="001A0D01"/>
    <w:rsid w:val="001A1F22"/>
    <w:rsid w:val="001A28CC"/>
    <w:rsid w:val="001A3574"/>
    <w:rsid w:val="001A3B7F"/>
    <w:rsid w:val="001A3C02"/>
    <w:rsid w:val="001A44CC"/>
    <w:rsid w:val="001A4CFD"/>
    <w:rsid w:val="001A5B0A"/>
    <w:rsid w:val="001A5DD7"/>
    <w:rsid w:val="001A64F7"/>
    <w:rsid w:val="001A666D"/>
    <w:rsid w:val="001A676F"/>
    <w:rsid w:val="001A6860"/>
    <w:rsid w:val="001A6F4B"/>
    <w:rsid w:val="001A74D6"/>
    <w:rsid w:val="001A7E72"/>
    <w:rsid w:val="001B0567"/>
    <w:rsid w:val="001B08B1"/>
    <w:rsid w:val="001B0DB1"/>
    <w:rsid w:val="001B122D"/>
    <w:rsid w:val="001B2BD5"/>
    <w:rsid w:val="001B30A1"/>
    <w:rsid w:val="001B3309"/>
    <w:rsid w:val="001B3345"/>
    <w:rsid w:val="001B4266"/>
    <w:rsid w:val="001B5DF5"/>
    <w:rsid w:val="001B6306"/>
    <w:rsid w:val="001B695B"/>
    <w:rsid w:val="001B6F45"/>
    <w:rsid w:val="001B7136"/>
    <w:rsid w:val="001C091E"/>
    <w:rsid w:val="001C138C"/>
    <w:rsid w:val="001C1C8E"/>
    <w:rsid w:val="001C210E"/>
    <w:rsid w:val="001C2F64"/>
    <w:rsid w:val="001C2FE2"/>
    <w:rsid w:val="001C4D24"/>
    <w:rsid w:val="001C4D5B"/>
    <w:rsid w:val="001C5D7A"/>
    <w:rsid w:val="001C5E47"/>
    <w:rsid w:val="001C6015"/>
    <w:rsid w:val="001C658D"/>
    <w:rsid w:val="001C6BC4"/>
    <w:rsid w:val="001C718F"/>
    <w:rsid w:val="001C7CE9"/>
    <w:rsid w:val="001D0A92"/>
    <w:rsid w:val="001D0FA7"/>
    <w:rsid w:val="001D1418"/>
    <w:rsid w:val="001D1AC7"/>
    <w:rsid w:val="001D2C4F"/>
    <w:rsid w:val="001D2CAE"/>
    <w:rsid w:val="001D31A7"/>
    <w:rsid w:val="001D3477"/>
    <w:rsid w:val="001D34E0"/>
    <w:rsid w:val="001D3DF5"/>
    <w:rsid w:val="001D3DFC"/>
    <w:rsid w:val="001D4665"/>
    <w:rsid w:val="001D58BD"/>
    <w:rsid w:val="001D6038"/>
    <w:rsid w:val="001D729B"/>
    <w:rsid w:val="001D76A1"/>
    <w:rsid w:val="001D7AF0"/>
    <w:rsid w:val="001E016E"/>
    <w:rsid w:val="001E0427"/>
    <w:rsid w:val="001E169A"/>
    <w:rsid w:val="001E1E7C"/>
    <w:rsid w:val="001E22F2"/>
    <w:rsid w:val="001E3392"/>
    <w:rsid w:val="001E3409"/>
    <w:rsid w:val="001E3653"/>
    <w:rsid w:val="001E381C"/>
    <w:rsid w:val="001E38EF"/>
    <w:rsid w:val="001E5793"/>
    <w:rsid w:val="001E5801"/>
    <w:rsid w:val="001E5F4D"/>
    <w:rsid w:val="001E6566"/>
    <w:rsid w:val="001E6E4D"/>
    <w:rsid w:val="001E78B8"/>
    <w:rsid w:val="001E7C37"/>
    <w:rsid w:val="001F07E8"/>
    <w:rsid w:val="001F091C"/>
    <w:rsid w:val="001F099D"/>
    <w:rsid w:val="001F1316"/>
    <w:rsid w:val="001F159A"/>
    <w:rsid w:val="001F190B"/>
    <w:rsid w:val="001F1E56"/>
    <w:rsid w:val="001F30AB"/>
    <w:rsid w:val="001F3382"/>
    <w:rsid w:val="001F36CE"/>
    <w:rsid w:val="001F3B0A"/>
    <w:rsid w:val="001F3DDE"/>
    <w:rsid w:val="001F4193"/>
    <w:rsid w:val="001F4EA1"/>
    <w:rsid w:val="001F4F35"/>
    <w:rsid w:val="001F59DD"/>
    <w:rsid w:val="001F632D"/>
    <w:rsid w:val="001F6A64"/>
    <w:rsid w:val="001F6C8E"/>
    <w:rsid w:val="001F6F01"/>
    <w:rsid w:val="001F7A6B"/>
    <w:rsid w:val="002000CD"/>
    <w:rsid w:val="002002D4"/>
    <w:rsid w:val="00200386"/>
    <w:rsid w:val="0020043C"/>
    <w:rsid w:val="0020076F"/>
    <w:rsid w:val="00201B8E"/>
    <w:rsid w:val="002035E8"/>
    <w:rsid w:val="00203EFD"/>
    <w:rsid w:val="002048CE"/>
    <w:rsid w:val="0020505A"/>
    <w:rsid w:val="002051E0"/>
    <w:rsid w:val="002059D5"/>
    <w:rsid w:val="00205C29"/>
    <w:rsid w:val="00205CEA"/>
    <w:rsid w:val="002063B2"/>
    <w:rsid w:val="0020652E"/>
    <w:rsid w:val="00206A1C"/>
    <w:rsid w:val="00206FC1"/>
    <w:rsid w:val="0020724D"/>
    <w:rsid w:val="0020741B"/>
    <w:rsid w:val="00207FEC"/>
    <w:rsid w:val="00210006"/>
    <w:rsid w:val="00210069"/>
    <w:rsid w:val="00210125"/>
    <w:rsid w:val="0021013E"/>
    <w:rsid w:val="0021086E"/>
    <w:rsid w:val="00211941"/>
    <w:rsid w:val="00211D7C"/>
    <w:rsid w:val="00211DE0"/>
    <w:rsid w:val="00211E2C"/>
    <w:rsid w:val="0021265D"/>
    <w:rsid w:val="00212CB3"/>
    <w:rsid w:val="00213775"/>
    <w:rsid w:val="002143E8"/>
    <w:rsid w:val="002147D0"/>
    <w:rsid w:val="002156DB"/>
    <w:rsid w:val="002161A5"/>
    <w:rsid w:val="00216D11"/>
    <w:rsid w:val="002176E6"/>
    <w:rsid w:val="002203DB"/>
    <w:rsid w:val="0022050F"/>
    <w:rsid w:val="002205D8"/>
    <w:rsid w:val="00220ACF"/>
    <w:rsid w:val="00220F6D"/>
    <w:rsid w:val="00222EA4"/>
    <w:rsid w:val="00222EC3"/>
    <w:rsid w:val="00222F3F"/>
    <w:rsid w:val="00223AE8"/>
    <w:rsid w:val="002245C0"/>
    <w:rsid w:val="002246B2"/>
    <w:rsid w:val="00225584"/>
    <w:rsid w:val="00225A51"/>
    <w:rsid w:val="00226251"/>
    <w:rsid w:val="002263E0"/>
    <w:rsid w:val="002269EB"/>
    <w:rsid w:val="00230FEE"/>
    <w:rsid w:val="002315C2"/>
    <w:rsid w:val="00231AF7"/>
    <w:rsid w:val="00231CD6"/>
    <w:rsid w:val="00232575"/>
    <w:rsid w:val="00232756"/>
    <w:rsid w:val="00232E39"/>
    <w:rsid w:val="00232F9C"/>
    <w:rsid w:val="002337D5"/>
    <w:rsid w:val="002337ED"/>
    <w:rsid w:val="00233C4B"/>
    <w:rsid w:val="00233D53"/>
    <w:rsid w:val="00233E46"/>
    <w:rsid w:val="002347F3"/>
    <w:rsid w:val="00235886"/>
    <w:rsid w:val="00235BF5"/>
    <w:rsid w:val="00235E31"/>
    <w:rsid w:val="00235FA6"/>
    <w:rsid w:val="00236A58"/>
    <w:rsid w:val="00237070"/>
    <w:rsid w:val="00237175"/>
    <w:rsid w:val="002373D4"/>
    <w:rsid w:val="002373DB"/>
    <w:rsid w:val="00237588"/>
    <w:rsid w:val="00237AAF"/>
    <w:rsid w:val="002401DB"/>
    <w:rsid w:val="002406E7"/>
    <w:rsid w:val="0024115D"/>
    <w:rsid w:val="002415AD"/>
    <w:rsid w:val="002426E8"/>
    <w:rsid w:val="00243387"/>
    <w:rsid w:val="002434E7"/>
    <w:rsid w:val="0024471E"/>
    <w:rsid w:val="00244825"/>
    <w:rsid w:val="00244DFB"/>
    <w:rsid w:val="002451C0"/>
    <w:rsid w:val="002458EE"/>
    <w:rsid w:val="00245EC7"/>
    <w:rsid w:val="00245F49"/>
    <w:rsid w:val="002469A6"/>
    <w:rsid w:val="00246A17"/>
    <w:rsid w:val="00247573"/>
    <w:rsid w:val="002500D6"/>
    <w:rsid w:val="00250947"/>
    <w:rsid w:val="00250D45"/>
    <w:rsid w:val="00250E81"/>
    <w:rsid w:val="0025217A"/>
    <w:rsid w:val="00252446"/>
    <w:rsid w:val="00253EFC"/>
    <w:rsid w:val="00254111"/>
    <w:rsid w:val="002545A6"/>
    <w:rsid w:val="002545FD"/>
    <w:rsid w:val="00254BC0"/>
    <w:rsid w:val="00254DCB"/>
    <w:rsid w:val="00254DE9"/>
    <w:rsid w:val="00254FB2"/>
    <w:rsid w:val="00255B00"/>
    <w:rsid w:val="00255CAD"/>
    <w:rsid w:val="0025761D"/>
    <w:rsid w:val="00257695"/>
    <w:rsid w:val="0025786A"/>
    <w:rsid w:val="0026056D"/>
    <w:rsid w:val="00260FE1"/>
    <w:rsid w:val="00261FAE"/>
    <w:rsid w:val="0026305B"/>
    <w:rsid w:val="0026394B"/>
    <w:rsid w:val="00263D09"/>
    <w:rsid w:val="00263D99"/>
    <w:rsid w:val="00263DCE"/>
    <w:rsid w:val="0026428B"/>
    <w:rsid w:val="00264E32"/>
    <w:rsid w:val="002652B7"/>
    <w:rsid w:val="00265F0A"/>
    <w:rsid w:val="00265F24"/>
    <w:rsid w:val="00266216"/>
    <w:rsid w:val="002669BA"/>
    <w:rsid w:val="00270045"/>
    <w:rsid w:val="002702A2"/>
    <w:rsid w:val="00270D49"/>
    <w:rsid w:val="00271268"/>
    <w:rsid w:val="0027134F"/>
    <w:rsid w:val="0027200D"/>
    <w:rsid w:val="002721B5"/>
    <w:rsid w:val="00272BC7"/>
    <w:rsid w:val="00272DAB"/>
    <w:rsid w:val="002738C7"/>
    <w:rsid w:val="002739A1"/>
    <w:rsid w:val="00273B28"/>
    <w:rsid w:val="00274E43"/>
    <w:rsid w:val="00274E75"/>
    <w:rsid w:val="00274EAA"/>
    <w:rsid w:val="0027520F"/>
    <w:rsid w:val="002758CD"/>
    <w:rsid w:val="00275BB1"/>
    <w:rsid w:val="00276302"/>
    <w:rsid w:val="00276533"/>
    <w:rsid w:val="002766A9"/>
    <w:rsid w:val="00277498"/>
    <w:rsid w:val="00280092"/>
    <w:rsid w:val="0028054F"/>
    <w:rsid w:val="002809AF"/>
    <w:rsid w:val="002815AD"/>
    <w:rsid w:val="002829C3"/>
    <w:rsid w:val="00282A0E"/>
    <w:rsid w:val="00282AD6"/>
    <w:rsid w:val="002832B6"/>
    <w:rsid w:val="0028351A"/>
    <w:rsid w:val="0028448E"/>
    <w:rsid w:val="00284606"/>
    <w:rsid w:val="00284945"/>
    <w:rsid w:val="00284E67"/>
    <w:rsid w:val="002850E4"/>
    <w:rsid w:val="00285AE1"/>
    <w:rsid w:val="00286BC0"/>
    <w:rsid w:val="00286F4B"/>
    <w:rsid w:val="0029008A"/>
    <w:rsid w:val="0029142D"/>
    <w:rsid w:val="0029158A"/>
    <w:rsid w:val="00291BA6"/>
    <w:rsid w:val="00291BAC"/>
    <w:rsid w:val="00291D86"/>
    <w:rsid w:val="00292B33"/>
    <w:rsid w:val="00293AFE"/>
    <w:rsid w:val="00293C7E"/>
    <w:rsid w:val="0029467A"/>
    <w:rsid w:val="00294ECF"/>
    <w:rsid w:val="002955A1"/>
    <w:rsid w:val="00295623"/>
    <w:rsid w:val="00295911"/>
    <w:rsid w:val="00295E2D"/>
    <w:rsid w:val="00297D2E"/>
    <w:rsid w:val="002A0684"/>
    <w:rsid w:val="002A08D5"/>
    <w:rsid w:val="002A1009"/>
    <w:rsid w:val="002A1685"/>
    <w:rsid w:val="002A1989"/>
    <w:rsid w:val="002A1D1A"/>
    <w:rsid w:val="002A2035"/>
    <w:rsid w:val="002A2CD9"/>
    <w:rsid w:val="002A2FE3"/>
    <w:rsid w:val="002A3B5B"/>
    <w:rsid w:val="002A3F72"/>
    <w:rsid w:val="002A4274"/>
    <w:rsid w:val="002A489D"/>
    <w:rsid w:val="002A4B12"/>
    <w:rsid w:val="002A4DCE"/>
    <w:rsid w:val="002A5374"/>
    <w:rsid w:val="002A6059"/>
    <w:rsid w:val="002A60CE"/>
    <w:rsid w:val="002A6312"/>
    <w:rsid w:val="002A6667"/>
    <w:rsid w:val="002A6AC2"/>
    <w:rsid w:val="002A6D2D"/>
    <w:rsid w:val="002A7795"/>
    <w:rsid w:val="002A7D98"/>
    <w:rsid w:val="002A7F72"/>
    <w:rsid w:val="002B07FE"/>
    <w:rsid w:val="002B0AE7"/>
    <w:rsid w:val="002B0FC5"/>
    <w:rsid w:val="002B132F"/>
    <w:rsid w:val="002B1507"/>
    <w:rsid w:val="002B1E8B"/>
    <w:rsid w:val="002B2A9B"/>
    <w:rsid w:val="002B2D35"/>
    <w:rsid w:val="002B3BE6"/>
    <w:rsid w:val="002B4476"/>
    <w:rsid w:val="002B56B9"/>
    <w:rsid w:val="002B60E4"/>
    <w:rsid w:val="002B658B"/>
    <w:rsid w:val="002B69B7"/>
    <w:rsid w:val="002B70FD"/>
    <w:rsid w:val="002B7629"/>
    <w:rsid w:val="002B7721"/>
    <w:rsid w:val="002C1CFD"/>
    <w:rsid w:val="002C1EA9"/>
    <w:rsid w:val="002C223B"/>
    <w:rsid w:val="002C3524"/>
    <w:rsid w:val="002C4B74"/>
    <w:rsid w:val="002C5041"/>
    <w:rsid w:val="002C573B"/>
    <w:rsid w:val="002C57B9"/>
    <w:rsid w:val="002C6939"/>
    <w:rsid w:val="002C6DF6"/>
    <w:rsid w:val="002C70DD"/>
    <w:rsid w:val="002C7235"/>
    <w:rsid w:val="002D0C2C"/>
    <w:rsid w:val="002D18DA"/>
    <w:rsid w:val="002D1C90"/>
    <w:rsid w:val="002D2B60"/>
    <w:rsid w:val="002D38DD"/>
    <w:rsid w:val="002D41DE"/>
    <w:rsid w:val="002D467B"/>
    <w:rsid w:val="002D4FC1"/>
    <w:rsid w:val="002D511F"/>
    <w:rsid w:val="002D5228"/>
    <w:rsid w:val="002D53AF"/>
    <w:rsid w:val="002D5773"/>
    <w:rsid w:val="002D5916"/>
    <w:rsid w:val="002D5A50"/>
    <w:rsid w:val="002E0320"/>
    <w:rsid w:val="002E05DA"/>
    <w:rsid w:val="002E096B"/>
    <w:rsid w:val="002E1952"/>
    <w:rsid w:val="002E1A62"/>
    <w:rsid w:val="002E21B7"/>
    <w:rsid w:val="002E2242"/>
    <w:rsid w:val="002E244C"/>
    <w:rsid w:val="002E25A3"/>
    <w:rsid w:val="002E2B6B"/>
    <w:rsid w:val="002E2C2F"/>
    <w:rsid w:val="002E4013"/>
    <w:rsid w:val="002E4229"/>
    <w:rsid w:val="002E438A"/>
    <w:rsid w:val="002E468C"/>
    <w:rsid w:val="002E4E12"/>
    <w:rsid w:val="002E4F40"/>
    <w:rsid w:val="002E4FCA"/>
    <w:rsid w:val="002E5678"/>
    <w:rsid w:val="002E5C41"/>
    <w:rsid w:val="002E5EBA"/>
    <w:rsid w:val="002E5FCD"/>
    <w:rsid w:val="002E7016"/>
    <w:rsid w:val="002E75DC"/>
    <w:rsid w:val="002E782A"/>
    <w:rsid w:val="002E7D04"/>
    <w:rsid w:val="002E7D0A"/>
    <w:rsid w:val="002F0023"/>
    <w:rsid w:val="002F0031"/>
    <w:rsid w:val="002F0130"/>
    <w:rsid w:val="002F01E6"/>
    <w:rsid w:val="002F0BE0"/>
    <w:rsid w:val="002F1826"/>
    <w:rsid w:val="002F2174"/>
    <w:rsid w:val="002F392F"/>
    <w:rsid w:val="002F3F8E"/>
    <w:rsid w:val="002F4B3D"/>
    <w:rsid w:val="002F4B47"/>
    <w:rsid w:val="002F6CEC"/>
    <w:rsid w:val="002F740D"/>
    <w:rsid w:val="002F7622"/>
    <w:rsid w:val="002F7963"/>
    <w:rsid w:val="003021EB"/>
    <w:rsid w:val="00302301"/>
    <w:rsid w:val="00302DF2"/>
    <w:rsid w:val="003030A4"/>
    <w:rsid w:val="0030594D"/>
    <w:rsid w:val="00305D75"/>
    <w:rsid w:val="003064BC"/>
    <w:rsid w:val="003068AC"/>
    <w:rsid w:val="00306910"/>
    <w:rsid w:val="00306FB2"/>
    <w:rsid w:val="0031078C"/>
    <w:rsid w:val="00310A97"/>
    <w:rsid w:val="003114A3"/>
    <w:rsid w:val="003114C9"/>
    <w:rsid w:val="00311F76"/>
    <w:rsid w:val="003123CE"/>
    <w:rsid w:val="00312A8F"/>
    <w:rsid w:val="00312C26"/>
    <w:rsid w:val="00313579"/>
    <w:rsid w:val="00313EE1"/>
    <w:rsid w:val="00314BC5"/>
    <w:rsid w:val="003153AB"/>
    <w:rsid w:val="0031572B"/>
    <w:rsid w:val="00315B3C"/>
    <w:rsid w:val="00316067"/>
    <w:rsid w:val="003163BB"/>
    <w:rsid w:val="00316885"/>
    <w:rsid w:val="00317AEC"/>
    <w:rsid w:val="00317CC4"/>
    <w:rsid w:val="0032084E"/>
    <w:rsid w:val="003209EA"/>
    <w:rsid w:val="00320AB2"/>
    <w:rsid w:val="003210C4"/>
    <w:rsid w:val="00321563"/>
    <w:rsid w:val="003219E3"/>
    <w:rsid w:val="0032212F"/>
    <w:rsid w:val="00322B3B"/>
    <w:rsid w:val="0032339F"/>
    <w:rsid w:val="0032410E"/>
    <w:rsid w:val="00324B9F"/>
    <w:rsid w:val="00324F85"/>
    <w:rsid w:val="003252AC"/>
    <w:rsid w:val="003256CD"/>
    <w:rsid w:val="0032581A"/>
    <w:rsid w:val="0032688F"/>
    <w:rsid w:val="00326936"/>
    <w:rsid w:val="00326C06"/>
    <w:rsid w:val="0032741D"/>
    <w:rsid w:val="0032785A"/>
    <w:rsid w:val="00330DBD"/>
    <w:rsid w:val="003320EA"/>
    <w:rsid w:val="0033238F"/>
    <w:rsid w:val="003332DB"/>
    <w:rsid w:val="00333BB2"/>
    <w:rsid w:val="00333F6F"/>
    <w:rsid w:val="00335C2E"/>
    <w:rsid w:val="0033621C"/>
    <w:rsid w:val="0033753B"/>
    <w:rsid w:val="003377ED"/>
    <w:rsid w:val="003378C1"/>
    <w:rsid w:val="00337E49"/>
    <w:rsid w:val="00340334"/>
    <w:rsid w:val="00340EF6"/>
    <w:rsid w:val="0034100E"/>
    <w:rsid w:val="00341715"/>
    <w:rsid w:val="00341D91"/>
    <w:rsid w:val="003424A4"/>
    <w:rsid w:val="00342C47"/>
    <w:rsid w:val="00343BAD"/>
    <w:rsid w:val="00343C2D"/>
    <w:rsid w:val="00343ECB"/>
    <w:rsid w:val="00343EEA"/>
    <w:rsid w:val="003444DE"/>
    <w:rsid w:val="00345AEA"/>
    <w:rsid w:val="003468CC"/>
    <w:rsid w:val="00350250"/>
    <w:rsid w:val="003504BB"/>
    <w:rsid w:val="00350FAA"/>
    <w:rsid w:val="003512C1"/>
    <w:rsid w:val="00351646"/>
    <w:rsid w:val="00352E61"/>
    <w:rsid w:val="003533DF"/>
    <w:rsid w:val="0035384B"/>
    <w:rsid w:val="00353E7C"/>
    <w:rsid w:val="003543B9"/>
    <w:rsid w:val="003549B5"/>
    <w:rsid w:val="00354F65"/>
    <w:rsid w:val="003551B9"/>
    <w:rsid w:val="003554CC"/>
    <w:rsid w:val="00356482"/>
    <w:rsid w:val="003566F1"/>
    <w:rsid w:val="00356862"/>
    <w:rsid w:val="00356921"/>
    <w:rsid w:val="00357511"/>
    <w:rsid w:val="00357FD8"/>
    <w:rsid w:val="0036003F"/>
    <w:rsid w:val="00360573"/>
    <w:rsid w:val="0036094B"/>
    <w:rsid w:val="00360A37"/>
    <w:rsid w:val="003614E7"/>
    <w:rsid w:val="003617EF"/>
    <w:rsid w:val="0036192B"/>
    <w:rsid w:val="00361C40"/>
    <w:rsid w:val="00361D0A"/>
    <w:rsid w:val="00362E0E"/>
    <w:rsid w:val="00363824"/>
    <w:rsid w:val="0036464E"/>
    <w:rsid w:val="003648BE"/>
    <w:rsid w:val="00364BC9"/>
    <w:rsid w:val="00365180"/>
    <w:rsid w:val="0036518E"/>
    <w:rsid w:val="00365DD5"/>
    <w:rsid w:val="00365EAF"/>
    <w:rsid w:val="0036643D"/>
    <w:rsid w:val="00366488"/>
    <w:rsid w:val="00366CD3"/>
    <w:rsid w:val="00367939"/>
    <w:rsid w:val="00367BB6"/>
    <w:rsid w:val="00367C6C"/>
    <w:rsid w:val="00367D8A"/>
    <w:rsid w:val="003704CF"/>
    <w:rsid w:val="00370933"/>
    <w:rsid w:val="00370E6E"/>
    <w:rsid w:val="00371266"/>
    <w:rsid w:val="003717AA"/>
    <w:rsid w:val="00371A00"/>
    <w:rsid w:val="00371BC4"/>
    <w:rsid w:val="00371E93"/>
    <w:rsid w:val="00372F08"/>
    <w:rsid w:val="00373468"/>
    <w:rsid w:val="003738ED"/>
    <w:rsid w:val="00373F3A"/>
    <w:rsid w:val="0037432A"/>
    <w:rsid w:val="00374DB0"/>
    <w:rsid w:val="00375D34"/>
    <w:rsid w:val="00375EBD"/>
    <w:rsid w:val="003763DB"/>
    <w:rsid w:val="00376E83"/>
    <w:rsid w:val="00377132"/>
    <w:rsid w:val="00377B60"/>
    <w:rsid w:val="00377C63"/>
    <w:rsid w:val="00377DC1"/>
    <w:rsid w:val="00380CC1"/>
    <w:rsid w:val="003824FD"/>
    <w:rsid w:val="00383271"/>
    <w:rsid w:val="003835A9"/>
    <w:rsid w:val="0038372B"/>
    <w:rsid w:val="003848A3"/>
    <w:rsid w:val="00385F96"/>
    <w:rsid w:val="0038649A"/>
    <w:rsid w:val="0038692F"/>
    <w:rsid w:val="00386E6D"/>
    <w:rsid w:val="00386F1B"/>
    <w:rsid w:val="00387FA7"/>
    <w:rsid w:val="003900BA"/>
    <w:rsid w:val="0039075E"/>
    <w:rsid w:val="00390CE7"/>
    <w:rsid w:val="0039258C"/>
    <w:rsid w:val="00392859"/>
    <w:rsid w:val="00392878"/>
    <w:rsid w:val="00392AC8"/>
    <w:rsid w:val="00393258"/>
    <w:rsid w:val="00393599"/>
    <w:rsid w:val="003939A2"/>
    <w:rsid w:val="00393EAE"/>
    <w:rsid w:val="00394518"/>
    <w:rsid w:val="00394A58"/>
    <w:rsid w:val="0039582D"/>
    <w:rsid w:val="00395D68"/>
    <w:rsid w:val="00397AF2"/>
    <w:rsid w:val="00397F1E"/>
    <w:rsid w:val="00399B3A"/>
    <w:rsid w:val="003A080E"/>
    <w:rsid w:val="003A088C"/>
    <w:rsid w:val="003A0DE0"/>
    <w:rsid w:val="003A1E92"/>
    <w:rsid w:val="003A23B3"/>
    <w:rsid w:val="003A2514"/>
    <w:rsid w:val="003A28E9"/>
    <w:rsid w:val="003A3802"/>
    <w:rsid w:val="003A3B7C"/>
    <w:rsid w:val="003A3E55"/>
    <w:rsid w:val="003A3E6E"/>
    <w:rsid w:val="003A55DB"/>
    <w:rsid w:val="003A6F1B"/>
    <w:rsid w:val="003A6F46"/>
    <w:rsid w:val="003A726E"/>
    <w:rsid w:val="003A79E3"/>
    <w:rsid w:val="003A7A32"/>
    <w:rsid w:val="003B08FA"/>
    <w:rsid w:val="003B2295"/>
    <w:rsid w:val="003B2759"/>
    <w:rsid w:val="003B34D0"/>
    <w:rsid w:val="003B3DDE"/>
    <w:rsid w:val="003B3FED"/>
    <w:rsid w:val="003B44AC"/>
    <w:rsid w:val="003B472A"/>
    <w:rsid w:val="003B5880"/>
    <w:rsid w:val="003B5DD3"/>
    <w:rsid w:val="003B6654"/>
    <w:rsid w:val="003B6793"/>
    <w:rsid w:val="003B71A6"/>
    <w:rsid w:val="003B7913"/>
    <w:rsid w:val="003B79C0"/>
    <w:rsid w:val="003C0267"/>
    <w:rsid w:val="003C03B5"/>
    <w:rsid w:val="003C2A3E"/>
    <w:rsid w:val="003C2DD3"/>
    <w:rsid w:val="003C31D7"/>
    <w:rsid w:val="003C3284"/>
    <w:rsid w:val="003C3BA6"/>
    <w:rsid w:val="003C490B"/>
    <w:rsid w:val="003C496A"/>
    <w:rsid w:val="003C5E0E"/>
    <w:rsid w:val="003C650C"/>
    <w:rsid w:val="003C6B91"/>
    <w:rsid w:val="003C6BBC"/>
    <w:rsid w:val="003C71FC"/>
    <w:rsid w:val="003C7C22"/>
    <w:rsid w:val="003D017C"/>
    <w:rsid w:val="003D01E8"/>
    <w:rsid w:val="003D177F"/>
    <w:rsid w:val="003D1C9B"/>
    <w:rsid w:val="003D1F7D"/>
    <w:rsid w:val="003D1FB4"/>
    <w:rsid w:val="003D2029"/>
    <w:rsid w:val="003D2BC6"/>
    <w:rsid w:val="003D36AB"/>
    <w:rsid w:val="003D3B70"/>
    <w:rsid w:val="003D3E49"/>
    <w:rsid w:val="003D42B5"/>
    <w:rsid w:val="003D45DE"/>
    <w:rsid w:val="003D4BAB"/>
    <w:rsid w:val="003D5A9B"/>
    <w:rsid w:val="003D6670"/>
    <w:rsid w:val="003D6DCB"/>
    <w:rsid w:val="003D7D36"/>
    <w:rsid w:val="003E02D5"/>
    <w:rsid w:val="003E0AD4"/>
    <w:rsid w:val="003E13BF"/>
    <w:rsid w:val="003E2595"/>
    <w:rsid w:val="003E30E9"/>
    <w:rsid w:val="003E35DC"/>
    <w:rsid w:val="003E4907"/>
    <w:rsid w:val="003E5050"/>
    <w:rsid w:val="003E5106"/>
    <w:rsid w:val="003E5CFF"/>
    <w:rsid w:val="003E6C30"/>
    <w:rsid w:val="003E707F"/>
    <w:rsid w:val="003F0602"/>
    <w:rsid w:val="003F077F"/>
    <w:rsid w:val="003F0F43"/>
    <w:rsid w:val="003F1CC1"/>
    <w:rsid w:val="003F1E84"/>
    <w:rsid w:val="003F3527"/>
    <w:rsid w:val="003F35DE"/>
    <w:rsid w:val="003F3A21"/>
    <w:rsid w:val="003F4E27"/>
    <w:rsid w:val="003F6C45"/>
    <w:rsid w:val="003F6F8D"/>
    <w:rsid w:val="003F7444"/>
    <w:rsid w:val="003F74FE"/>
    <w:rsid w:val="003F7872"/>
    <w:rsid w:val="00400234"/>
    <w:rsid w:val="004002B7"/>
    <w:rsid w:val="00400944"/>
    <w:rsid w:val="00400FD5"/>
    <w:rsid w:val="0040137F"/>
    <w:rsid w:val="00401866"/>
    <w:rsid w:val="00401FED"/>
    <w:rsid w:val="004025EA"/>
    <w:rsid w:val="004028C7"/>
    <w:rsid w:val="0040311E"/>
    <w:rsid w:val="004032EF"/>
    <w:rsid w:val="004036BF"/>
    <w:rsid w:val="00403B67"/>
    <w:rsid w:val="00403D83"/>
    <w:rsid w:val="00404399"/>
    <w:rsid w:val="004045D2"/>
    <w:rsid w:val="00404650"/>
    <w:rsid w:val="00404C98"/>
    <w:rsid w:val="00404F21"/>
    <w:rsid w:val="00405628"/>
    <w:rsid w:val="00405D97"/>
    <w:rsid w:val="00406267"/>
    <w:rsid w:val="0040634E"/>
    <w:rsid w:val="0040641D"/>
    <w:rsid w:val="004066E8"/>
    <w:rsid w:val="004068B3"/>
    <w:rsid w:val="00407A28"/>
    <w:rsid w:val="00407F9B"/>
    <w:rsid w:val="0041045C"/>
    <w:rsid w:val="004104A6"/>
    <w:rsid w:val="00410CEE"/>
    <w:rsid w:val="00410D6F"/>
    <w:rsid w:val="00410DB5"/>
    <w:rsid w:val="0041116A"/>
    <w:rsid w:val="00411EAB"/>
    <w:rsid w:val="00411EF4"/>
    <w:rsid w:val="0041243A"/>
    <w:rsid w:val="00413463"/>
    <w:rsid w:val="00414921"/>
    <w:rsid w:val="00414D41"/>
    <w:rsid w:val="0041540C"/>
    <w:rsid w:val="00415AE8"/>
    <w:rsid w:val="00415B36"/>
    <w:rsid w:val="004165D5"/>
    <w:rsid w:val="00416861"/>
    <w:rsid w:val="00416D9E"/>
    <w:rsid w:val="00416E32"/>
    <w:rsid w:val="00417AA7"/>
    <w:rsid w:val="00417E57"/>
    <w:rsid w:val="00421050"/>
    <w:rsid w:val="004211F9"/>
    <w:rsid w:val="00422BBD"/>
    <w:rsid w:val="00422CAA"/>
    <w:rsid w:val="00422E49"/>
    <w:rsid w:val="00422EB8"/>
    <w:rsid w:val="00422F46"/>
    <w:rsid w:val="00423547"/>
    <w:rsid w:val="00423C75"/>
    <w:rsid w:val="00424981"/>
    <w:rsid w:val="00424BC1"/>
    <w:rsid w:val="00425B08"/>
    <w:rsid w:val="0042600E"/>
    <w:rsid w:val="00426239"/>
    <w:rsid w:val="0042630F"/>
    <w:rsid w:val="004263C8"/>
    <w:rsid w:val="00426DA2"/>
    <w:rsid w:val="00427530"/>
    <w:rsid w:val="00431C7F"/>
    <w:rsid w:val="00431D6E"/>
    <w:rsid w:val="00432A7D"/>
    <w:rsid w:val="004335CC"/>
    <w:rsid w:val="004343AD"/>
    <w:rsid w:val="004343DF"/>
    <w:rsid w:val="0043459B"/>
    <w:rsid w:val="0043464E"/>
    <w:rsid w:val="004349E4"/>
    <w:rsid w:val="0043500D"/>
    <w:rsid w:val="0043516C"/>
    <w:rsid w:val="00435396"/>
    <w:rsid w:val="00435C45"/>
    <w:rsid w:val="00436243"/>
    <w:rsid w:val="00436C97"/>
    <w:rsid w:val="00437364"/>
    <w:rsid w:val="0044001C"/>
    <w:rsid w:val="00441071"/>
    <w:rsid w:val="004419F2"/>
    <w:rsid w:val="0044234A"/>
    <w:rsid w:val="004438AC"/>
    <w:rsid w:val="00443A3E"/>
    <w:rsid w:val="00443EE0"/>
    <w:rsid w:val="004445AD"/>
    <w:rsid w:val="0044513A"/>
    <w:rsid w:val="004457D4"/>
    <w:rsid w:val="00446113"/>
    <w:rsid w:val="00446909"/>
    <w:rsid w:val="00446927"/>
    <w:rsid w:val="00446FD9"/>
    <w:rsid w:val="00447A99"/>
    <w:rsid w:val="00447B62"/>
    <w:rsid w:val="0045000A"/>
    <w:rsid w:val="004504CD"/>
    <w:rsid w:val="00451181"/>
    <w:rsid w:val="00452746"/>
    <w:rsid w:val="00452764"/>
    <w:rsid w:val="00452891"/>
    <w:rsid w:val="00452CF5"/>
    <w:rsid w:val="00452E09"/>
    <w:rsid w:val="004532AA"/>
    <w:rsid w:val="00453757"/>
    <w:rsid w:val="00453907"/>
    <w:rsid w:val="0045485A"/>
    <w:rsid w:val="00455139"/>
    <w:rsid w:val="00455148"/>
    <w:rsid w:val="00455257"/>
    <w:rsid w:val="00455908"/>
    <w:rsid w:val="004560C7"/>
    <w:rsid w:val="00456AEE"/>
    <w:rsid w:val="00456AF9"/>
    <w:rsid w:val="004578E4"/>
    <w:rsid w:val="00461172"/>
    <w:rsid w:val="004614D8"/>
    <w:rsid w:val="00461989"/>
    <w:rsid w:val="00461AEC"/>
    <w:rsid w:val="00461CD1"/>
    <w:rsid w:val="00461E20"/>
    <w:rsid w:val="00462092"/>
    <w:rsid w:val="004622CE"/>
    <w:rsid w:val="00463448"/>
    <w:rsid w:val="00463BC9"/>
    <w:rsid w:val="004643BC"/>
    <w:rsid w:val="004649B8"/>
    <w:rsid w:val="00464BF3"/>
    <w:rsid w:val="00464D4E"/>
    <w:rsid w:val="00464D50"/>
    <w:rsid w:val="0046507B"/>
    <w:rsid w:val="00466251"/>
    <w:rsid w:val="00467170"/>
    <w:rsid w:val="0046769B"/>
    <w:rsid w:val="00467A16"/>
    <w:rsid w:val="00467C61"/>
    <w:rsid w:val="004705CE"/>
    <w:rsid w:val="00470B97"/>
    <w:rsid w:val="00470D4E"/>
    <w:rsid w:val="00471588"/>
    <w:rsid w:val="004719C0"/>
    <w:rsid w:val="00471C1B"/>
    <w:rsid w:val="004723E9"/>
    <w:rsid w:val="00472796"/>
    <w:rsid w:val="00472E50"/>
    <w:rsid w:val="00473987"/>
    <w:rsid w:val="00473A80"/>
    <w:rsid w:val="00473C0B"/>
    <w:rsid w:val="00473C5A"/>
    <w:rsid w:val="004744AF"/>
    <w:rsid w:val="00474FB4"/>
    <w:rsid w:val="00475453"/>
    <w:rsid w:val="004756D1"/>
    <w:rsid w:val="00475EE4"/>
    <w:rsid w:val="00476A58"/>
    <w:rsid w:val="00477683"/>
    <w:rsid w:val="00477822"/>
    <w:rsid w:val="00477B18"/>
    <w:rsid w:val="00477E18"/>
    <w:rsid w:val="004800C9"/>
    <w:rsid w:val="00480845"/>
    <w:rsid w:val="00480E84"/>
    <w:rsid w:val="00481133"/>
    <w:rsid w:val="004812EB"/>
    <w:rsid w:val="00481424"/>
    <w:rsid w:val="004816A2"/>
    <w:rsid w:val="00481D1D"/>
    <w:rsid w:val="00481F12"/>
    <w:rsid w:val="004822FB"/>
    <w:rsid w:val="004824BF"/>
    <w:rsid w:val="004828D2"/>
    <w:rsid w:val="0048294D"/>
    <w:rsid w:val="00482B72"/>
    <w:rsid w:val="00483190"/>
    <w:rsid w:val="004839B5"/>
    <w:rsid w:val="00484235"/>
    <w:rsid w:val="00484B93"/>
    <w:rsid w:val="00484D13"/>
    <w:rsid w:val="00484E72"/>
    <w:rsid w:val="0048532D"/>
    <w:rsid w:val="00485889"/>
    <w:rsid w:val="00485E75"/>
    <w:rsid w:val="004865FD"/>
    <w:rsid w:val="00486CAB"/>
    <w:rsid w:val="00486D04"/>
    <w:rsid w:val="004875D3"/>
    <w:rsid w:val="00490D72"/>
    <w:rsid w:val="00491A68"/>
    <w:rsid w:val="00492521"/>
    <w:rsid w:val="0049285B"/>
    <w:rsid w:val="004928C6"/>
    <w:rsid w:val="004928E5"/>
    <w:rsid w:val="00493310"/>
    <w:rsid w:val="0049399F"/>
    <w:rsid w:val="00493B9B"/>
    <w:rsid w:val="0049482F"/>
    <w:rsid w:val="00494F9E"/>
    <w:rsid w:val="00495097"/>
    <w:rsid w:val="0049621D"/>
    <w:rsid w:val="00496414"/>
    <w:rsid w:val="00496E90"/>
    <w:rsid w:val="004972C4"/>
    <w:rsid w:val="004A06B8"/>
    <w:rsid w:val="004A0B83"/>
    <w:rsid w:val="004A1219"/>
    <w:rsid w:val="004A167E"/>
    <w:rsid w:val="004A2ACF"/>
    <w:rsid w:val="004A2C30"/>
    <w:rsid w:val="004A3147"/>
    <w:rsid w:val="004A330E"/>
    <w:rsid w:val="004A35A8"/>
    <w:rsid w:val="004A43F3"/>
    <w:rsid w:val="004A4AD6"/>
    <w:rsid w:val="004A61D7"/>
    <w:rsid w:val="004A61ED"/>
    <w:rsid w:val="004A6241"/>
    <w:rsid w:val="004A636E"/>
    <w:rsid w:val="004A749C"/>
    <w:rsid w:val="004A7CBD"/>
    <w:rsid w:val="004A7DF1"/>
    <w:rsid w:val="004B0173"/>
    <w:rsid w:val="004B150B"/>
    <w:rsid w:val="004B160B"/>
    <w:rsid w:val="004B1D4F"/>
    <w:rsid w:val="004B2416"/>
    <w:rsid w:val="004B33CC"/>
    <w:rsid w:val="004B3851"/>
    <w:rsid w:val="004B3A4E"/>
    <w:rsid w:val="004B50BF"/>
    <w:rsid w:val="004B583C"/>
    <w:rsid w:val="004B6647"/>
    <w:rsid w:val="004B67CA"/>
    <w:rsid w:val="004B6FF3"/>
    <w:rsid w:val="004B7081"/>
    <w:rsid w:val="004B7374"/>
    <w:rsid w:val="004B754E"/>
    <w:rsid w:val="004C03D2"/>
    <w:rsid w:val="004C0787"/>
    <w:rsid w:val="004C18BA"/>
    <w:rsid w:val="004C3032"/>
    <w:rsid w:val="004C412D"/>
    <w:rsid w:val="004C4651"/>
    <w:rsid w:val="004C47A3"/>
    <w:rsid w:val="004C4AA1"/>
    <w:rsid w:val="004C4BB3"/>
    <w:rsid w:val="004C4D35"/>
    <w:rsid w:val="004C4E0C"/>
    <w:rsid w:val="004C5BFA"/>
    <w:rsid w:val="004C65A5"/>
    <w:rsid w:val="004C6999"/>
    <w:rsid w:val="004C7576"/>
    <w:rsid w:val="004C7937"/>
    <w:rsid w:val="004D0825"/>
    <w:rsid w:val="004D089D"/>
    <w:rsid w:val="004D1DA2"/>
    <w:rsid w:val="004D23A0"/>
    <w:rsid w:val="004D28A0"/>
    <w:rsid w:val="004D2B24"/>
    <w:rsid w:val="004D2B7B"/>
    <w:rsid w:val="004D2F25"/>
    <w:rsid w:val="004D3016"/>
    <w:rsid w:val="004D3076"/>
    <w:rsid w:val="004D3402"/>
    <w:rsid w:val="004D3E53"/>
    <w:rsid w:val="004D40DE"/>
    <w:rsid w:val="004D418D"/>
    <w:rsid w:val="004D49ED"/>
    <w:rsid w:val="004D4A12"/>
    <w:rsid w:val="004D4C76"/>
    <w:rsid w:val="004D501C"/>
    <w:rsid w:val="004D56DA"/>
    <w:rsid w:val="004D5C07"/>
    <w:rsid w:val="004D5D77"/>
    <w:rsid w:val="004D5EE5"/>
    <w:rsid w:val="004D68D9"/>
    <w:rsid w:val="004D6EE4"/>
    <w:rsid w:val="004D6F66"/>
    <w:rsid w:val="004D7084"/>
    <w:rsid w:val="004D7C18"/>
    <w:rsid w:val="004E017F"/>
    <w:rsid w:val="004E1114"/>
    <w:rsid w:val="004E1DA8"/>
    <w:rsid w:val="004E30FB"/>
    <w:rsid w:val="004E3280"/>
    <w:rsid w:val="004E3B62"/>
    <w:rsid w:val="004E4CE3"/>
    <w:rsid w:val="004E4D3E"/>
    <w:rsid w:val="004E5781"/>
    <w:rsid w:val="004E6FB0"/>
    <w:rsid w:val="004E70B4"/>
    <w:rsid w:val="004E7164"/>
    <w:rsid w:val="004E75DD"/>
    <w:rsid w:val="004E76C7"/>
    <w:rsid w:val="004F0083"/>
    <w:rsid w:val="004F09B4"/>
    <w:rsid w:val="004F1298"/>
    <w:rsid w:val="004F1895"/>
    <w:rsid w:val="004F1960"/>
    <w:rsid w:val="004F1C6C"/>
    <w:rsid w:val="004F1E3A"/>
    <w:rsid w:val="004F21D5"/>
    <w:rsid w:val="004F2900"/>
    <w:rsid w:val="004F3516"/>
    <w:rsid w:val="004F3720"/>
    <w:rsid w:val="004F39B3"/>
    <w:rsid w:val="004F4638"/>
    <w:rsid w:val="004F46BA"/>
    <w:rsid w:val="004F473D"/>
    <w:rsid w:val="004F50B8"/>
    <w:rsid w:val="004F5479"/>
    <w:rsid w:val="004F58BE"/>
    <w:rsid w:val="004F59DF"/>
    <w:rsid w:val="004F5D82"/>
    <w:rsid w:val="004F655F"/>
    <w:rsid w:val="004F6757"/>
    <w:rsid w:val="004F7216"/>
    <w:rsid w:val="004F7D33"/>
    <w:rsid w:val="0050062D"/>
    <w:rsid w:val="005009D0"/>
    <w:rsid w:val="00501257"/>
    <w:rsid w:val="00501325"/>
    <w:rsid w:val="005018F2"/>
    <w:rsid w:val="00501B56"/>
    <w:rsid w:val="00501F6A"/>
    <w:rsid w:val="005024EC"/>
    <w:rsid w:val="00502532"/>
    <w:rsid w:val="005025A1"/>
    <w:rsid w:val="005030B8"/>
    <w:rsid w:val="00503CA5"/>
    <w:rsid w:val="00503D8D"/>
    <w:rsid w:val="00503F91"/>
    <w:rsid w:val="00505009"/>
    <w:rsid w:val="00506D3E"/>
    <w:rsid w:val="0050787E"/>
    <w:rsid w:val="005106E0"/>
    <w:rsid w:val="00511ECD"/>
    <w:rsid w:val="00511F15"/>
    <w:rsid w:val="005124EF"/>
    <w:rsid w:val="00512C16"/>
    <w:rsid w:val="00512CA7"/>
    <w:rsid w:val="00513978"/>
    <w:rsid w:val="005141EE"/>
    <w:rsid w:val="00515437"/>
    <w:rsid w:val="00515F07"/>
    <w:rsid w:val="00516144"/>
    <w:rsid w:val="005164A7"/>
    <w:rsid w:val="005166A8"/>
    <w:rsid w:val="005168A9"/>
    <w:rsid w:val="00516DA6"/>
    <w:rsid w:val="00517D10"/>
    <w:rsid w:val="0052197A"/>
    <w:rsid w:val="005220DE"/>
    <w:rsid w:val="00522A13"/>
    <w:rsid w:val="0052393C"/>
    <w:rsid w:val="005243B9"/>
    <w:rsid w:val="005245FD"/>
    <w:rsid w:val="005251A3"/>
    <w:rsid w:val="005255D3"/>
    <w:rsid w:val="00525BA8"/>
    <w:rsid w:val="00527674"/>
    <w:rsid w:val="005306F4"/>
    <w:rsid w:val="0053155A"/>
    <w:rsid w:val="00531A43"/>
    <w:rsid w:val="00531A72"/>
    <w:rsid w:val="00531B8F"/>
    <w:rsid w:val="00533701"/>
    <w:rsid w:val="00533B20"/>
    <w:rsid w:val="00533E27"/>
    <w:rsid w:val="00534622"/>
    <w:rsid w:val="00534C21"/>
    <w:rsid w:val="00535262"/>
    <w:rsid w:val="005353A3"/>
    <w:rsid w:val="0053574E"/>
    <w:rsid w:val="00536028"/>
    <w:rsid w:val="0053645F"/>
    <w:rsid w:val="00536643"/>
    <w:rsid w:val="0053D4E1"/>
    <w:rsid w:val="0054052B"/>
    <w:rsid w:val="00540900"/>
    <w:rsid w:val="00540C26"/>
    <w:rsid w:val="0054140F"/>
    <w:rsid w:val="00541B62"/>
    <w:rsid w:val="00541BFF"/>
    <w:rsid w:val="00542014"/>
    <w:rsid w:val="00542347"/>
    <w:rsid w:val="00543E15"/>
    <w:rsid w:val="00544C6B"/>
    <w:rsid w:val="00544DE3"/>
    <w:rsid w:val="0054669A"/>
    <w:rsid w:val="005476F1"/>
    <w:rsid w:val="0055044D"/>
    <w:rsid w:val="00550A50"/>
    <w:rsid w:val="00550CE0"/>
    <w:rsid w:val="005513DE"/>
    <w:rsid w:val="005517D4"/>
    <w:rsid w:val="00551EA4"/>
    <w:rsid w:val="00551F11"/>
    <w:rsid w:val="00552682"/>
    <w:rsid w:val="0055287C"/>
    <w:rsid w:val="00553DA3"/>
    <w:rsid w:val="005540E8"/>
    <w:rsid w:val="00554878"/>
    <w:rsid w:val="00554D6C"/>
    <w:rsid w:val="005556E5"/>
    <w:rsid w:val="005557F2"/>
    <w:rsid w:val="00555B60"/>
    <w:rsid w:val="005563B8"/>
    <w:rsid w:val="00556987"/>
    <w:rsid w:val="005570A7"/>
    <w:rsid w:val="00557147"/>
    <w:rsid w:val="00557391"/>
    <w:rsid w:val="005573D0"/>
    <w:rsid w:val="00557632"/>
    <w:rsid w:val="005576A9"/>
    <w:rsid w:val="00557B2C"/>
    <w:rsid w:val="0056014F"/>
    <w:rsid w:val="00560497"/>
    <w:rsid w:val="0056091E"/>
    <w:rsid w:val="005613A0"/>
    <w:rsid w:val="00561788"/>
    <w:rsid w:val="005618C8"/>
    <w:rsid w:val="005619BC"/>
    <w:rsid w:val="00561F3D"/>
    <w:rsid w:val="00562CFD"/>
    <w:rsid w:val="00562DD6"/>
    <w:rsid w:val="005636D8"/>
    <w:rsid w:val="00564483"/>
    <w:rsid w:val="00564685"/>
    <w:rsid w:val="00564761"/>
    <w:rsid w:val="00564E15"/>
    <w:rsid w:val="00564FB5"/>
    <w:rsid w:val="0056539C"/>
    <w:rsid w:val="00566076"/>
    <w:rsid w:val="005663FF"/>
    <w:rsid w:val="00566453"/>
    <w:rsid w:val="005664D1"/>
    <w:rsid w:val="00567D89"/>
    <w:rsid w:val="0057043A"/>
    <w:rsid w:val="005712B1"/>
    <w:rsid w:val="005714BD"/>
    <w:rsid w:val="00571776"/>
    <w:rsid w:val="0057192C"/>
    <w:rsid w:val="00571EDF"/>
    <w:rsid w:val="00572373"/>
    <w:rsid w:val="00572802"/>
    <w:rsid w:val="00572C40"/>
    <w:rsid w:val="0057357B"/>
    <w:rsid w:val="00574A8C"/>
    <w:rsid w:val="00574BC7"/>
    <w:rsid w:val="0057548C"/>
    <w:rsid w:val="005756F4"/>
    <w:rsid w:val="00575724"/>
    <w:rsid w:val="00575940"/>
    <w:rsid w:val="00575AEC"/>
    <w:rsid w:val="00575BD7"/>
    <w:rsid w:val="005766B5"/>
    <w:rsid w:val="00576A85"/>
    <w:rsid w:val="0057729C"/>
    <w:rsid w:val="00577F2E"/>
    <w:rsid w:val="00580073"/>
    <w:rsid w:val="00580081"/>
    <w:rsid w:val="005801A2"/>
    <w:rsid w:val="0058079D"/>
    <w:rsid w:val="005807A8"/>
    <w:rsid w:val="00580985"/>
    <w:rsid w:val="00580BEF"/>
    <w:rsid w:val="00580F74"/>
    <w:rsid w:val="0058118E"/>
    <w:rsid w:val="00582B22"/>
    <w:rsid w:val="00582DF8"/>
    <w:rsid w:val="00582EA4"/>
    <w:rsid w:val="00582ECC"/>
    <w:rsid w:val="00583034"/>
    <w:rsid w:val="00583759"/>
    <w:rsid w:val="00583BC2"/>
    <w:rsid w:val="00583D49"/>
    <w:rsid w:val="00584661"/>
    <w:rsid w:val="00584B7C"/>
    <w:rsid w:val="00584E2E"/>
    <w:rsid w:val="00585CA7"/>
    <w:rsid w:val="0058620A"/>
    <w:rsid w:val="005863E7"/>
    <w:rsid w:val="00587E89"/>
    <w:rsid w:val="00591349"/>
    <w:rsid w:val="00591ECA"/>
    <w:rsid w:val="00591FAE"/>
    <w:rsid w:val="00593AD1"/>
    <w:rsid w:val="00593BB1"/>
    <w:rsid w:val="005942DD"/>
    <w:rsid w:val="0059438F"/>
    <w:rsid w:val="00594659"/>
    <w:rsid w:val="00594A1A"/>
    <w:rsid w:val="00595145"/>
    <w:rsid w:val="0059641F"/>
    <w:rsid w:val="005969EF"/>
    <w:rsid w:val="00597040"/>
    <w:rsid w:val="0059728C"/>
    <w:rsid w:val="0059777D"/>
    <w:rsid w:val="00597B01"/>
    <w:rsid w:val="00597CBF"/>
    <w:rsid w:val="005A0397"/>
    <w:rsid w:val="005A0428"/>
    <w:rsid w:val="005A0B66"/>
    <w:rsid w:val="005A11BE"/>
    <w:rsid w:val="005A1422"/>
    <w:rsid w:val="005A1752"/>
    <w:rsid w:val="005A24C5"/>
    <w:rsid w:val="005A2A24"/>
    <w:rsid w:val="005A2A28"/>
    <w:rsid w:val="005A31CE"/>
    <w:rsid w:val="005A3D95"/>
    <w:rsid w:val="005A43F3"/>
    <w:rsid w:val="005A4A0A"/>
    <w:rsid w:val="005A5003"/>
    <w:rsid w:val="005A5085"/>
    <w:rsid w:val="005A5ACE"/>
    <w:rsid w:val="005B01DE"/>
    <w:rsid w:val="005B0858"/>
    <w:rsid w:val="005B09FF"/>
    <w:rsid w:val="005B0B1B"/>
    <w:rsid w:val="005B1081"/>
    <w:rsid w:val="005B14BE"/>
    <w:rsid w:val="005B1EF9"/>
    <w:rsid w:val="005B2687"/>
    <w:rsid w:val="005B28BC"/>
    <w:rsid w:val="005B29F4"/>
    <w:rsid w:val="005B2D8B"/>
    <w:rsid w:val="005B373D"/>
    <w:rsid w:val="005B3860"/>
    <w:rsid w:val="005B4893"/>
    <w:rsid w:val="005B4AC7"/>
    <w:rsid w:val="005B4C4E"/>
    <w:rsid w:val="005B4D86"/>
    <w:rsid w:val="005B4E7F"/>
    <w:rsid w:val="005B520B"/>
    <w:rsid w:val="005B61A2"/>
    <w:rsid w:val="005B6660"/>
    <w:rsid w:val="005B6E04"/>
    <w:rsid w:val="005B73F9"/>
    <w:rsid w:val="005B7D62"/>
    <w:rsid w:val="005C0F6A"/>
    <w:rsid w:val="005C1184"/>
    <w:rsid w:val="005C1440"/>
    <w:rsid w:val="005C171F"/>
    <w:rsid w:val="005C23E3"/>
    <w:rsid w:val="005C36C6"/>
    <w:rsid w:val="005C4393"/>
    <w:rsid w:val="005C4D08"/>
    <w:rsid w:val="005C4FD6"/>
    <w:rsid w:val="005C59D7"/>
    <w:rsid w:val="005C5AA8"/>
    <w:rsid w:val="005C5F22"/>
    <w:rsid w:val="005C62A0"/>
    <w:rsid w:val="005C6549"/>
    <w:rsid w:val="005C7920"/>
    <w:rsid w:val="005C79DE"/>
    <w:rsid w:val="005C7A67"/>
    <w:rsid w:val="005C7B57"/>
    <w:rsid w:val="005D046B"/>
    <w:rsid w:val="005D0F97"/>
    <w:rsid w:val="005D16DE"/>
    <w:rsid w:val="005D17D5"/>
    <w:rsid w:val="005D26DC"/>
    <w:rsid w:val="005D3649"/>
    <w:rsid w:val="005D390C"/>
    <w:rsid w:val="005D3AAF"/>
    <w:rsid w:val="005D3E00"/>
    <w:rsid w:val="005D3F8C"/>
    <w:rsid w:val="005D4667"/>
    <w:rsid w:val="005D4A01"/>
    <w:rsid w:val="005D4D6B"/>
    <w:rsid w:val="005D51FC"/>
    <w:rsid w:val="005D524E"/>
    <w:rsid w:val="005D5A9B"/>
    <w:rsid w:val="005D64CD"/>
    <w:rsid w:val="005D8444"/>
    <w:rsid w:val="005E0443"/>
    <w:rsid w:val="005E141F"/>
    <w:rsid w:val="005E173E"/>
    <w:rsid w:val="005E1B7B"/>
    <w:rsid w:val="005E1C23"/>
    <w:rsid w:val="005E1FD4"/>
    <w:rsid w:val="005E2053"/>
    <w:rsid w:val="005E2533"/>
    <w:rsid w:val="005E27C2"/>
    <w:rsid w:val="005E2D3C"/>
    <w:rsid w:val="005E482B"/>
    <w:rsid w:val="005E48FF"/>
    <w:rsid w:val="005E492B"/>
    <w:rsid w:val="005E4ECA"/>
    <w:rsid w:val="005E6096"/>
    <w:rsid w:val="005E6750"/>
    <w:rsid w:val="005E68D3"/>
    <w:rsid w:val="005E69D6"/>
    <w:rsid w:val="005E6A11"/>
    <w:rsid w:val="005E6B10"/>
    <w:rsid w:val="005E77C2"/>
    <w:rsid w:val="005E78CB"/>
    <w:rsid w:val="005E7AA5"/>
    <w:rsid w:val="005E7FD6"/>
    <w:rsid w:val="005F03B2"/>
    <w:rsid w:val="005F0651"/>
    <w:rsid w:val="005F0CA1"/>
    <w:rsid w:val="005F111B"/>
    <w:rsid w:val="005F1A7E"/>
    <w:rsid w:val="005F1BD0"/>
    <w:rsid w:val="005F285A"/>
    <w:rsid w:val="005F2C5F"/>
    <w:rsid w:val="005F2F8A"/>
    <w:rsid w:val="005F30FA"/>
    <w:rsid w:val="005F4046"/>
    <w:rsid w:val="005F4158"/>
    <w:rsid w:val="005F4173"/>
    <w:rsid w:val="005F50E0"/>
    <w:rsid w:val="005F5126"/>
    <w:rsid w:val="005F56F2"/>
    <w:rsid w:val="005F58B0"/>
    <w:rsid w:val="005F5D1F"/>
    <w:rsid w:val="005F6277"/>
    <w:rsid w:val="005F65CC"/>
    <w:rsid w:val="005F6683"/>
    <w:rsid w:val="005F66A6"/>
    <w:rsid w:val="005F7A54"/>
    <w:rsid w:val="00600F28"/>
    <w:rsid w:val="006016FA"/>
    <w:rsid w:val="00601E0E"/>
    <w:rsid w:val="00601FA1"/>
    <w:rsid w:val="0060237B"/>
    <w:rsid w:val="006023D8"/>
    <w:rsid w:val="0060424B"/>
    <w:rsid w:val="006046DD"/>
    <w:rsid w:val="00604EB1"/>
    <w:rsid w:val="00604F09"/>
    <w:rsid w:val="006053C7"/>
    <w:rsid w:val="00605A8E"/>
    <w:rsid w:val="006060C7"/>
    <w:rsid w:val="00606996"/>
    <w:rsid w:val="00606AB7"/>
    <w:rsid w:val="00606B0F"/>
    <w:rsid w:val="006103D1"/>
    <w:rsid w:val="00611723"/>
    <w:rsid w:val="00611EC9"/>
    <w:rsid w:val="006127BA"/>
    <w:rsid w:val="00612A66"/>
    <w:rsid w:val="0061307D"/>
    <w:rsid w:val="0061326D"/>
    <w:rsid w:val="00613475"/>
    <w:rsid w:val="00613828"/>
    <w:rsid w:val="00614097"/>
    <w:rsid w:val="006149E6"/>
    <w:rsid w:val="00614FDD"/>
    <w:rsid w:val="00615D30"/>
    <w:rsid w:val="006160FF"/>
    <w:rsid w:val="0061614C"/>
    <w:rsid w:val="006164B5"/>
    <w:rsid w:val="00616FF4"/>
    <w:rsid w:val="00617766"/>
    <w:rsid w:val="00620113"/>
    <w:rsid w:val="00621478"/>
    <w:rsid w:val="006218D0"/>
    <w:rsid w:val="00621967"/>
    <w:rsid w:val="00621E92"/>
    <w:rsid w:val="006223CF"/>
    <w:rsid w:val="0062283B"/>
    <w:rsid w:val="00623041"/>
    <w:rsid w:val="006237CC"/>
    <w:rsid w:val="00623A20"/>
    <w:rsid w:val="00624B6E"/>
    <w:rsid w:val="00624CD9"/>
    <w:rsid w:val="00624F16"/>
    <w:rsid w:val="00624F6C"/>
    <w:rsid w:val="006254C5"/>
    <w:rsid w:val="00626CC5"/>
    <w:rsid w:val="0062718B"/>
    <w:rsid w:val="00627568"/>
    <w:rsid w:val="006303C1"/>
    <w:rsid w:val="0063095A"/>
    <w:rsid w:val="00630D46"/>
    <w:rsid w:val="00631583"/>
    <w:rsid w:val="00631FC3"/>
    <w:rsid w:val="00632151"/>
    <w:rsid w:val="006323D4"/>
    <w:rsid w:val="00632BFD"/>
    <w:rsid w:val="00632E17"/>
    <w:rsid w:val="00632F4B"/>
    <w:rsid w:val="00633062"/>
    <w:rsid w:val="006331E2"/>
    <w:rsid w:val="00633286"/>
    <w:rsid w:val="00634FAF"/>
    <w:rsid w:val="00635632"/>
    <w:rsid w:val="00636460"/>
    <w:rsid w:val="00636684"/>
    <w:rsid w:val="00636C21"/>
    <w:rsid w:val="006370ED"/>
    <w:rsid w:val="00637594"/>
    <w:rsid w:val="00637BA7"/>
    <w:rsid w:val="00637E04"/>
    <w:rsid w:val="00640D76"/>
    <w:rsid w:val="00640DCA"/>
    <w:rsid w:val="00641E25"/>
    <w:rsid w:val="00642E9F"/>
    <w:rsid w:val="006433E5"/>
    <w:rsid w:val="00643CC1"/>
    <w:rsid w:val="00643F5D"/>
    <w:rsid w:val="0064443E"/>
    <w:rsid w:val="0064451D"/>
    <w:rsid w:val="00644991"/>
    <w:rsid w:val="006456E9"/>
    <w:rsid w:val="00645B78"/>
    <w:rsid w:val="00646488"/>
    <w:rsid w:val="00646D6E"/>
    <w:rsid w:val="0064754C"/>
    <w:rsid w:val="0064760B"/>
    <w:rsid w:val="00650122"/>
    <w:rsid w:val="0065048B"/>
    <w:rsid w:val="00650877"/>
    <w:rsid w:val="00650DBF"/>
    <w:rsid w:val="00651488"/>
    <w:rsid w:val="0065245D"/>
    <w:rsid w:val="006526D1"/>
    <w:rsid w:val="006529FC"/>
    <w:rsid w:val="00652DAF"/>
    <w:rsid w:val="0065380B"/>
    <w:rsid w:val="00653A68"/>
    <w:rsid w:val="00653D20"/>
    <w:rsid w:val="006542C3"/>
    <w:rsid w:val="00654ADF"/>
    <w:rsid w:val="00654D3F"/>
    <w:rsid w:val="00655381"/>
    <w:rsid w:val="006561C6"/>
    <w:rsid w:val="0065683E"/>
    <w:rsid w:val="006568A1"/>
    <w:rsid w:val="006600EB"/>
    <w:rsid w:val="00660278"/>
    <w:rsid w:val="00660F59"/>
    <w:rsid w:val="0066121E"/>
    <w:rsid w:val="0066212F"/>
    <w:rsid w:val="0066236F"/>
    <w:rsid w:val="006625E8"/>
    <w:rsid w:val="00662B92"/>
    <w:rsid w:val="00663198"/>
    <w:rsid w:val="006631F3"/>
    <w:rsid w:val="006635F8"/>
    <w:rsid w:val="00665388"/>
    <w:rsid w:val="00665873"/>
    <w:rsid w:val="00665C8C"/>
    <w:rsid w:val="0066781F"/>
    <w:rsid w:val="00667D4E"/>
    <w:rsid w:val="00667D6E"/>
    <w:rsid w:val="00667E99"/>
    <w:rsid w:val="0067033C"/>
    <w:rsid w:val="00670344"/>
    <w:rsid w:val="006705C2"/>
    <w:rsid w:val="0067068E"/>
    <w:rsid w:val="0067069A"/>
    <w:rsid w:val="00670F68"/>
    <w:rsid w:val="00671C8D"/>
    <w:rsid w:val="00672402"/>
    <w:rsid w:val="00672A7B"/>
    <w:rsid w:val="00672C35"/>
    <w:rsid w:val="00673EC3"/>
    <w:rsid w:val="00674A4F"/>
    <w:rsid w:val="00674D0F"/>
    <w:rsid w:val="00674EC1"/>
    <w:rsid w:val="006752FA"/>
    <w:rsid w:val="00675F0C"/>
    <w:rsid w:val="00676AB8"/>
    <w:rsid w:val="00677070"/>
    <w:rsid w:val="00677BF4"/>
    <w:rsid w:val="00677D37"/>
    <w:rsid w:val="0068026F"/>
    <w:rsid w:val="00680707"/>
    <w:rsid w:val="00680B3C"/>
    <w:rsid w:val="00680F04"/>
    <w:rsid w:val="00681D05"/>
    <w:rsid w:val="0068264D"/>
    <w:rsid w:val="006827D3"/>
    <w:rsid w:val="006829E9"/>
    <w:rsid w:val="00682EFE"/>
    <w:rsid w:val="00682FBB"/>
    <w:rsid w:val="006836F5"/>
    <w:rsid w:val="00684D9A"/>
    <w:rsid w:val="00684ECD"/>
    <w:rsid w:val="00684FC3"/>
    <w:rsid w:val="006851C6"/>
    <w:rsid w:val="006855A4"/>
    <w:rsid w:val="0068593C"/>
    <w:rsid w:val="00685B49"/>
    <w:rsid w:val="00686351"/>
    <w:rsid w:val="0068699A"/>
    <w:rsid w:val="00686FA3"/>
    <w:rsid w:val="00687083"/>
    <w:rsid w:val="00687744"/>
    <w:rsid w:val="00690536"/>
    <w:rsid w:val="00690E40"/>
    <w:rsid w:val="006912FF"/>
    <w:rsid w:val="006915B5"/>
    <w:rsid w:val="006918D8"/>
    <w:rsid w:val="006919A5"/>
    <w:rsid w:val="006928BE"/>
    <w:rsid w:val="006929FF"/>
    <w:rsid w:val="00692F71"/>
    <w:rsid w:val="00692F82"/>
    <w:rsid w:val="00693CAC"/>
    <w:rsid w:val="00693D53"/>
    <w:rsid w:val="00693DBA"/>
    <w:rsid w:val="0069554D"/>
    <w:rsid w:val="00695FD4"/>
    <w:rsid w:val="0069603A"/>
    <w:rsid w:val="00696D09"/>
    <w:rsid w:val="006A015F"/>
    <w:rsid w:val="006A0B6C"/>
    <w:rsid w:val="006A1318"/>
    <w:rsid w:val="006A18F0"/>
    <w:rsid w:val="006A1FD1"/>
    <w:rsid w:val="006A2892"/>
    <w:rsid w:val="006A2B02"/>
    <w:rsid w:val="006A5838"/>
    <w:rsid w:val="006A5918"/>
    <w:rsid w:val="006A5B49"/>
    <w:rsid w:val="006A5CE0"/>
    <w:rsid w:val="006A6343"/>
    <w:rsid w:val="006A7131"/>
    <w:rsid w:val="006A7548"/>
    <w:rsid w:val="006A7932"/>
    <w:rsid w:val="006B1104"/>
    <w:rsid w:val="006B1170"/>
    <w:rsid w:val="006B135F"/>
    <w:rsid w:val="006B17A7"/>
    <w:rsid w:val="006B207A"/>
    <w:rsid w:val="006B27EB"/>
    <w:rsid w:val="006B352D"/>
    <w:rsid w:val="006B35B0"/>
    <w:rsid w:val="006B3805"/>
    <w:rsid w:val="006B3EDA"/>
    <w:rsid w:val="006B4599"/>
    <w:rsid w:val="006B471C"/>
    <w:rsid w:val="006B4941"/>
    <w:rsid w:val="006B4C92"/>
    <w:rsid w:val="006B5733"/>
    <w:rsid w:val="006B615F"/>
    <w:rsid w:val="006B6885"/>
    <w:rsid w:val="006B698C"/>
    <w:rsid w:val="006B7ED3"/>
    <w:rsid w:val="006C068F"/>
    <w:rsid w:val="006C182D"/>
    <w:rsid w:val="006C1881"/>
    <w:rsid w:val="006C1E88"/>
    <w:rsid w:val="006C23B7"/>
    <w:rsid w:val="006C2A39"/>
    <w:rsid w:val="006C2F4A"/>
    <w:rsid w:val="006C32D5"/>
    <w:rsid w:val="006C36CE"/>
    <w:rsid w:val="006C38F5"/>
    <w:rsid w:val="006C3C25"/>
    <w:rsid w:val="006C3DB5"/>
    <w:rsid w:val="006C4D33"/>
    <w:rsid w:val="006C4F45"/>
    <w:rsid w:val="006C526D"/>
    <w:rsid w:val="006C605D"/>
    <w:rsid w:val="006C6653"/>
    <w:rsid w:val="006C7252"/>
    <w:rsid w:val="006C75A2"/>
    <w:rsid w:val="006C7AF2"/>
    <w:rsid w:val="006C7D1F"/>
    <w:rsid w:val="006C7D8E"/>
    <w:rsid w:val="006D00A2"/>
    <w:rsid w:val="006D0831"/>
    <w:rsid w:val="006D196E"/>
    <w:rsid w:val="006D1B4F"/>
    <w:rsid w:val="006D32C8"/>
    <w:rsid w:val="006D3584"/>
    <w:rsid w:val="006D3A56"/>
    <w:rsid w:val="006D406D"/>
    <w:rsid w:val="006D4F77"/>
    <w:rsid w:val="006D5E95"/>
    <w:rsid w:val="006D647D"/>
    <w:rsid w:val="006D6600"/>
    <w:rsid w:val="006D66FB"/>
    <w:rsid w:val="006D6CB6"/>
    <w:rsid w:val="006D74AF"/>
    <w:rsid w:val="006D74D4"/>
    <w:rsid w:val="006D76FB"/>
    <w:rsid w:val="006E1397"/>
    <w:rsid w:val="006E1B24"/>
    <w:rsid w:val="006E2137"/>
    <w:rsid w:val="006E25D7"/>
    <w:rsid w:val="006E2A2F"/>
    <w:rsid w:val="006E2CFF"/>
    <w:rsid w:val="006E3A20"/>
    <w:rsid w:val="006E47E5"/>
    <w:rsid w:val="006E499A"/>
    <w:rsid w:val="006E4D3A"/>
    <w:rsid w:val="006E5586"/>
    <w:rsid w:val="006E596E"/>
    <w:rsid w:val="006E5A55"/>
    <w:rsid w:val="006E616F"/>
    <w:rsid w:val="006E6641"/>
    <w:rsid w:val="006E67A2"/>
    <w:rsid w:val="006E6E47"/>
    <w:rsid w:val="006E7556"/>
    <w:rsid w:val="006E7763"/>
    <w:rsid w:val="006E7937"/>
    <w:rsid w:val="006F2678"/>
    <w:rsid w:val="006F2854"/>
    <w:rsid w:val="006F2F93"/>
    <w:rsid w:val="006F3BCB"/>
    <w:rsid w:val="006F47B1"/>
    <w:rsid w:val="006F54A6"/>
    <w:rsid w:val="006F573D"/>
    <w:rsid w:val="006F57B2"/>
    <w:rsid w:val="006F62B8"/>
    <w:rsid w:val="006F755E"/>
    <w:rsid w:val="007008F3"/>
    <w:rsid w:val="007019E1"/>
    <w:rsid w:val="00701D72"/>
    <w:rsid w:val="00702468"/>
    <w:rsid w:val="007025B9"/>
    <w:rsid w:val="00702886"/>
    <w:rsid w:val="00703459"/>
    <w:rsid w:val="0070442F"/>
    <w:rsid w:val="007046F6"/>
    <w:rsid w:val="007047AF"/>
    <w:rsid w:val="007059A6"/>
    <w:rsid w:val="00705FC5"/>
    <w:rsid w:val="007063D1"/>
    <w:rsid w:val="0070666F"/>
    <w:rsid w:val="0070675F"/>
    <w:rsid w:val="00706B0B"/>
    <w:rsid w:val="00707DBD"/>
    <w:rsid w:val="0071003D"/>
    <w:rsid w:val="0071102B"/>
    <w:rsid w:val="007111FA"/>
    <w:rsid w:val="0071253E"/>
    <w:rsid w:val="00712A76"/>
    <w:rsid w:val="00712EDD"/>
    <w:rsid w:val="007133C6"/>
    <w:rsid w:val="007135AC"/>
    <w:rsid w:val="0071374D"/>
    <w:rsid w:val="0071398E"/>
    <w:rsid w:val="00713EAE"/>
    <w:rsid w:val="00714851"/>
    <w:rsid w:val="00714C3D"/>
    <w:rsid w:val="007155CF"/>
    <w:rsid w:val="007163C7"/>
    <w:rsid w:val="00716981"/>
    <w:rsid w:val="007173F6"/>
    <w:rsid w:val="0071770C"/>
    <w:rsid w:val="00717712"/>
    <w:rsid w:val="00717BBB"/>
    <w:rsid w:val="00721F73"/>
    <w:rsid w:val="007227A7"/>
    <w:rsid w:val="0072331A"/>
    <w:rsid w:val="007233ED"/>
    <w:rsid w:val="007236D6"/>
    <w:rsid w:val="00724163"/>
    <w:rsid w:val="007251B7"/>
    <w:rsid w:val="00725314"/>
    <w:rsid w:val="007253BF"/>
    <w:rsid w:val="00725873"/>
    <w:rsid w:val="007261E3"/>
    <w:rsid w:val="00726500"/>
    <w:rsid w:val="00727455"/>
    <w:rsid w:val="00727632"/>
    <w:rsid w:val="00727B2C"/>
    <w:rsid w:val="007301E3"/>
    <w:rsid w:val="00730EC0"/>
    <w:rsid w:val="007338C8"/>
    <w:rsid w:val="00733CCA"/>
    <w:rsid w:val="00734294"/>
    <w:rsid w:val="00734592"/>
    <w:rsid w:val="007346CB"/>
    <w:rsid w:val="0073494C"/>
    <w:rsid w:val="00734D37"/>
    <w:rsid w:val="00735019"/>
    <w:rsid w:val="007350E6"/>
    <w:rsid w:val="007359D4"/>
    <w:rsid w:val="00735E98"/>
    <w:rsid w:val="007361C0"/>
    <w:rsid w:val="00737178"/>
    <w:rsid w:val="00737B00"/>
    <w:rsid w:val="00737B26"/>
    <w:rsid w:val="00737B83"/>
    <w:rsid w:val="00740434"/>
    <w:rsid w:val="00740D55"/>
    <w:rsid w:val="00741797"/>
    <w:rsid w:val="00741CA0"/>
    <w:rsid w:val="00742579"/>
    <w:rsid w:val="007431BA"/>
    <w:rsid w:val="007436B7"/>
    <w:rsid w:val="007443EA"/>
    <w:rsid w:val="007444A5"/>
    <w:rsid w:val="007451E0"/>
    <w:rsid w:val="00750076"/>
    <w:rsid w:val="007504B2"/>
    <w:rsid w:val="00750626"/>
    <w:rsid w:val="00751F4D"/>
    <w:rsid w:val="00752075"/>
    <w:rsid w:val="0075266E"/>
    <w:rsid w:val="00753063"/>
    <w:rsid w:val="00754788"/>
    <w:rsid w:val="00755643"/>
    <w:rsid w:val="00756453"/>
    <w:rsid w:val="00756AA9"/>
    <w:rsid w:val="007574F4"/>
    <w:rsid w:val="00760780"/>
    <w:rsid w:val="00760E2D"/>
    <w:rsid w:val="0076167E"/>
    <w:rsid w:val="00762247"/>
    <w:rsid w:val="00762950"/>
    <w:rsid w:val="00762C42"/>
    <w:rsid w:val="007634E9"/>
    <w:rsid w:val="00764493"/>
    <w:rsid w:val="007648CB"/>
    <w:rsid w:val="00764BA5"/>
    <w:rsid w:val="007650D1"/>
    <w:rsid w:val="00765413"/>
    <w:rsid w:val="00765871"/>
    <w:rsid w:val="00765BEF"/>
    <w:rsid w:val="00765D94"/>
    <w:rsid w:val="00766079"/>
    <w:rsid w:val="00766996"/>
    <w:rsid w:val="00766F16"/>
    <w:rsid w:val="0076764A"/>
    <w:rsid w:val="00767F16"/>
    <w:rsid w:val="00770306"/>
    <w:rsid w:val="0077030D"/>
    <w:rsid w:val="00771219"/>
    <w:rsid w:val="0077153A"/>
    <w:rsid w:val="0077155B"/>
    <w:rsid w:val="00771698"/>
    <w:rsid w:val="0077174B"/>
    <w:rsid w:val="00772397"/>
    <w:rsid w:val="00772402"/>
    <w:rsid w:val="007730CB"/>
    <w:rsid w:val="007731F6"/>
    <w:rsid w:val="00773856"/>
    <w:rsid w:val="00774D76"/>
    <w:rsid w:val="00775A92"/>
    <w:rsid w:val="00775EE6"/>
    <w:rsid w:val="0077605D"/>
    <w:rsid w:val="0077635C"/>
    <w:rsid w:val="0077651F"/>
    <w:rsid w:val="00776932"/>
    <w:rsid w:val="00776C3E"/>
    <w:rsid w:val="007772CD"/>
    <w:rsid w:val="00777378"/>
    <w:rsid w:val="007773E0"/>
    <w:rsid w:val="00777BEA"/>
    <w:rsid w:val="00780B10"/>
    <w:rsid w:val="00781032"/>
    <w:rsid w:val="00781771"/>
    <w:rsid w:val="00781794"/>
    <w:rsid w:val="00781B4C"/>
    <w:rsid w:val="007831D3"/>
    <w:rsid w:val="0078378A"/>
    <w:rsid w:val="007838BC"/>
    <w:rsid w:val="00783E4E"/>
    <w:rsid w:val="0078413D"/>
    <w:rsid w:val="0078441D"/>
    <w:rsid w:val="00784F1A"/>
    <w:rsid w:val="00785324"/>
    <w:rsid w:val="007853BE"/>
    <w:rsid w:val="007853F3"/>
    <w:rsid w:val="00785C44"/>
    <w:rsid w:val="007862BA"/>
    <w:rsid w:val="00786395"/>
    <w:rsid w:val="00786B16"/>
    <w:rsid w:val="00787CE7"/>
    <w:rsid w:val="00787DAC"/>
    <w:rsid w:val="007900CC"/>
    <w:rsid w:val="007905DF"/>
    <w:rsid w:val="00790818"/>
    <w:rsid w:val="007909D0"/>
    <w:rsid w:val="007912D7"/>
    <w:rsid w:val="007926C6"/>
    <w:rsid w:val="007926D5"/>
    <w:rsid w:val="0079288B"/>
    <w:rsid w:val="00793268"/>
    <w:rsid w:val="00794282"/>
    <w:rsid w:val="00794492"/>
    <w:rsid w:val="00794EBD"/>
    <w:rsid w:val="00795310"/>
    <w:rsid w:val="00795689"/>
    <w:rsid w:val="00795782"/>
    <w:rsid w:val="0079642A"/>
    <w:rsid w:val="00796703"/>
    <w:rsid w:val="00797760"/>
    <w:rsid w:val="00797831"/>
    <w:rsid w:val="00797CE7"/>
    <w:rsid w:val="007A0941"/>
    <w:rsid w:val="007A0EDA"/>
    <w:rsid w:val="007A11CE"/>
    <w:rsid w:val="007A1334"/>
    <w:rsid w:val="007A1869"/>
    <w:rsid w:val="007A26F2"/>
    <w:rsid w:val="007A3175"/>
    <w:rsid w:val="007A31DC"/>
    <w:rsid w:val="007A3FFC"/>
    <w:rsid w:val="007A5455"/>
    <w:rsid w:val="007A6848"/>
    <w:rsid w:val="007A69C3"/>
    <w:rsid w:val="007A6E71"/>
    <w:rsid w:val="007A710B"/>
    <w:rsid w:val="007A7EBC"/>
    <w:rsid w:val="007A7ECE"/>
    <w:rsid w:val="007B0141"/>
    <w:rsid w:val="007B0A3B"/>
    <w:rsid w:val="007B0BBC"/>
    <w:rsid w:val="007B0FB3"/>
    <w:rsid w:val="007B1438"/>
    <w:rsid w:val="007B1BF2"/>
    <w:rsid w:val="007B2866"/>
    <w:rsid w:val="007B2A20"/>
    <w:rsid w:val="007B2F6E"/>
    <w:rsid w:val="007B3A2E"/>
    <w:rsid w:val="007B4B15"/>
    <w:rsid w:val="007B5369"/>
    <w:rsid w:val="007B5734"/>
    <w:rsid w:val="007B5DCD"/>
    <w:rsid w:val="007B6C86"/>
    <w:rsid w:val="007B6DAC"/>
    <w:rsid w:val="007B6FAE"/>
    <w:rsid w:val="007B73B3"/>
    <w:rsid w:val="007B755B"/>
    <w:rsid w:val="007B7CD2"/>
    <w:rsid w:val="007C0CB0"/>
    <w:rsid w:val="007C0CEA"/>
    <w:rsid w:val="007C1C41"/>
    <w:rsid w:val="007C2631"/>
    <w:rsid w:val="007C30B0"/>
    <w:rsid w:val="007C43E8"/>
    <w:rsid w:val="007C4BA1"/>
    <w:rsid w:val="007C4ECF"/>
    <w:rsid w:val="007C5442"/>
    <w:rsid w:val="007C5460"/>
    <w:rsid w:val="007C558D"/>
    <w:rsid w:val="007C59CC"/>
    <w:rsid w:val="007C59E1"/>
    <w:rsid w:val="007C60F1"/>
    <w:rsid w:val="007C6F1A"/>
    <w:rsid w:val="007C70E5"/>
    <w:rsid w:val="007C7428"/>
    <w:rsid w:val="007C7AA9"/>
    <w:rsid w:val="007C7CD2"/>
    <w:rsid w:val="007C7E8D"/>
    <w:rsid w:val="007D0F4A"/>
    <w:rsid w:val="007D11B1"/>
    <w:rsid w:val="007D2138"/>
    <w:rsid w:val="007D24E5"/>
    <w:rsid w:val="007D2924"/>
    <w:rsid w:val="007D2B95"/>
    <w:rsid w:val="007D35CB"/>
    <w:rsid w:val="007D3C1B"/>
    <w:rsid w:val="007D40BF"/>
    <w:rsid w:val="007D415F"/>
    <w:rsid w:val="007D4831"/>
    <w:rsid w:val="007D498D"/>
    <w:rsid w:val="007D4B77"/>
    <w:rsid w:val="007D4F9B"/>
    <w:rsid w:val="007D5260"/>
    <w:rsid w:val="007D5CFC"/>
    <w:rsid w:val="007D629B"/>
    <w:rsid w:val="007D6C76"/>
    <w:rsid w:val="007D6D55"/>
    <w:rsid w:val="007D6DDC"/>
    <w:rsid w:val="007D7111"/>
    <w:rsid w:val="007D7171"/>
    <w:rsid w:val="007D7454"/>
    <w:rsid w:val="007D76FC"/>
    <w:rsid w:val="007E0006"/>
    <w:rsid w:val="007E0442"/>
    <w:rsid w:val="007E04A0"/>
    <w:rsid w:val="007E1380"/>
    <w:rsid w:val="007E15CB"/>
    <w:rsid w:val="007E1BD3"/>
    <w:rsid w:val="007E268D"/>
    <w:rsid w:val="007E2D0E"/>
    <w:rsid w:val="007E2D5E"/>
    <w:rsid w:val="007E38C2"/>
    <w:rsid w:val="007E395B"/>
    <w:rsid w:val="007E3D9C"/>
    <w:rsid w:val="007E3F82"/>
    <w:rsid w:val="007E4471"/>
    <w:rsid w:val="007E4A0C"/>
    <w:rsid w:val="007E50D6"/>
    <w:rsid w:val="007E52D9"/>
    <w:rsid w:val="007E60B4"/>
    <w:rsid w:val="007E666E"/>
    <w:rsid w:val="007E67E2"/>
    <w:rsid w:val="007E682C"/>
    <w:rsid w:val="007E6B3F"/>
    <w:rsid w:val="007E6FFB"/>
    <w:rsid w:val="007F00BE"/>
    <w:rsid w:val="007F0760"/>
    <w:rsid w:val="007F08F7"/>
    <w:rsid w:val="007F0F94"/>
    <w:rsid w:val="007F1CB8"/>
    <w:rsid w:val="007F2085"/>
    <w:rsid w:val="007F27A1"/>
    <w:rsid w:val="007F2B56"/>
    <w:rsid w:val="007F2FFB"/>
    <w:rsid w:val="007F45A7"/>
    <w:rsid w:val="007F4985"/>
    <w:rsid w:val="007F4A29"/>
    <w:rsid w:val="007F4DDA"/>
    <w:rsid w:val="007F5563"/>
    <w:rsid w:val="007F60A6"/>
    <w:rsid w:val="007F61C1"/>
    <w:rsid w:val="007F7DDC"/>
    <w:rsid w:val="00800D75"/>
    <w:rsid w:val="00801447"/>
    <w:rsid w:val="008015C2"/>
    <w:rsid w:val="0080237D"/>
    <w:rsid w:val="008027C3"/>
    <w:rsid w:val="00802AF3"/>
    <w:rsid w:val="00802E2B"/>
    <w:rsid w:val="00804281"/>
    <w:rsid w:val="0080435F"/>
    <w:rsid w:val="0080460B"/>
    <w:rsid w:val="008059D6"/>
    <w:rsid w:val="00805BC7"/>
    <w:rsid w:val="008064F5"/>
    <w:rsid w:val="00806D8F"/>
    <w:rsid w:val="00807572"/>
    <w:rsid w:val="00807840"/>
    <w:rsid w:val="008078AB"/>
    <w:rsid w:val="008112F4"/>
    <w:rsid w:val="00811867"/>
    <w:rsid w:val="00811BA0"/>
    <w:rsid w:val="00811F4A"/>
    <w:rsid w:val="00812BAD"/>
    <w:rsid w:val="008134B3"/>
    <w:rsid w:val="00813E85"/>
    <w:rsid w:val="00814214"/>
    <w:rsid w:val="0081455D"/>
    <w:rsid w:val="0081491E"/>
    <w:rsid w:val="00814973"/>
    <w:rsid w:val="00814F35"/>
    <w:rsid w:val="00814FDC"/>
    <w:rsid w:val="008156EE"/>
    <w:rsid w:val="00815EE9"/>
    <w:rsid w:val="00816466"/>
    <w:rsid w:val="00816503"/>
    <w:rsid w:val="0081651B"/>
    <w:rsid w:val="0081661B"/>
    <w:rsid w:val="00816DF5"/>
    <w:rsid w:val="00817AD7"/>
    <w:rsid w:val="00820410"/>
    <w:rsid w:val="00821432"/>
    <w:rsid w:val="00822002"/>
    <w:rsid w:val="00822D72"/>
    <w:rsid w:val="00822E66"/>
    <w:rsid w:val="00823862"/>
    <w:rsid w:val="0082409C"/>
    <w:rsid w:val="008245FB"/>
    <w:rsid w:val="008246AE"/>
    <w:rsid w:val="00824A2C"/>
    <w:rsid w:val="00824C3C"/>
    <w:rsid w:val="00824EC1"/>
    <w:rsid w:val="00825254"/>
    <w:rsid w:val="00825711"/>
    <w:rsid w:val="008269F5"/>
    <w:rsid w:val="00827188"/>
    <w:rsid w:val="008272CA"/>
    <w:rsid w:val="0082771D"/>
    <w:rsid w:val="00827BE7"/>
    <w:rsid w:val="00827F75"/>
    <w:rsid w:val="008300FF"/>
    <w:rsid w:val="00830C2C"/>
    <w:rsid w:val="00831291"/>
    <w:rsid w:val="008317D4"/>
    <w:rsid w:val="0083194A"/>
    <w:rsid w:val="008322C8"/>
    <w:rsid w:val="00832B20"/>
    <w:rsid w:val="00832CAE"/>
    <w:rsid w:val="00832D80"/>
    <w:rsid w:val="00832EEB"/>
    <w:rsid w:val="0083348B"/>
    <w:rsid w:val="0083357E"/>
    <w:rsid w:val="008335E9"/>
    <w:rsid w:val="00833AC0"/>
    <w:rsid w:val="00833B71"/>
    <w:rsid w:val="008347A5"/>
    <w:rsid w:val="00834BB5"/>
    <w:rsid w:val="00834E19"/>
    <w:rsid w:val="00834E97"/>
    <w:rsid w:val="00835C01"/>
    <w:rsid w:val="00835C81"/>
    <w:rsid w:val="0083620F"/>
    <w:rsid w:val="0083695C"/>
    <w:rsid w:val="0083737B"/>
    <w:rsid w:val="00837FDB"/>
    <w:rsid w:val="00840BF1"/>
    <w:rsid w:val="00840CA6"/>
    <w:rsid w:val="008418D9"/>
    <w:rsid w:val="00842349"/>
    <w:rsid w:val="008438D4"/>
    <w:rsid w:val="0084465C"/>
    <w:rsid w:val="00844FAA"/>
    <w:rsid w:val="00845150"/>
    <w:rsid w:val="00845342"/>
    <w:rsid w:val="0084595F"/>
    <w:rsid w:val="00846084"/>
    <w:rsid w:val="00846411"/>
    <w:rsid w:val="00847A77"/>
    <w:rsid w:val="00847A97"/>
    <w:rsid w:val="00851303"/>
    <w:rsid w:val="00851FEF"/>
    <w:rsid w:val="0085237B"/>
    <w:rsid w:val="00852688"/>
    <w:rsid w:val="008530E2"/>
    <w:rsid w:val="008538E9"/>
    <w:rsid w:val="00853D7D"/>
    <w:rsid w:val="008545CC"/>
    <w:rsid w:val="00854E64"/>
    <w:rsid w:val="00855201"/>
    <w:rsid w:val="008562C2"/>
    <w:rsid w:val="008563C1"/>
    <w:rsid w:val="008566C7"/>
    <w:rsid w:val="00856BC4"/>
    <w:rsid w:val="0085728C"/>
    <w:rsid w:val="00857885"/>
    <w:rsid w:val="00860286"/>
    <w:rsid w:val="0086032F"/>
    <w:rsid w:val="00860886"/>
    <w:rsid w:val="00860EBB"/>
    <w:rsid w:val="0086104C"/>
    <w:rsid w:val="0086111E"/>
    <w:rsid w:val="008613FB"/>
    <w:rsid w:val="00861E9A"/>
    <w:rsid w:val="0086264B"/>
    <w:rsid w:val="00862FA7"/>
    <w:rsid w:val="0086371C"/>
    <w:rsid w:val="008637EF"/>
    <w:rsid w:val="00863F94"/>
    <w:rsid w:val="0086416B"/>
    <w:rsid w:val="00864589"/>
    <w:rsid w:val="00864BC1"/>
    <w:rsid w:val="008655D5"/>
    <w:rsid w:val="00865914"/>
    <w:rsid w:val="00866588"/>
    <w:rsid w:val="0086659B"/>
    <w:rsid w:val="00866DC5"/>
    <w:rsid w:val="00867AFF"/>
    <w:rsid w:val="00867B2F"/>
    <w:rsid w:val="00870410"/>
    <w:rsid w:val="00870C84"/>
    <w:rsid w:val="00870E4F"/>
    <w:rsid w:val="008716D4"/>
    <w:rsid w:val="008717AF"/>
    <w:rsid w:val="008723B1"/>
    <w:rsid w:val="00872B84"/>
    <w:rsid w:val="00872D0F"/>
    <w:rsid w:val="00873153"/>
    <w:rsid w:val="008733C4"/>
    <w:rsid w:val="00873C50"/>
    <w:rsid w:val="0087412A"/>
    <w:rsid w:val="0087424F"/>
    <w:rsid w:val="0087483E"/>
    <w:rsid w:val="00875E4A"/>
    <w:rsid w:val="00875EBD"/>
    <w:rsid w:val="00876C6F"/>
    <w:rsid w:val="00876C9B"/>
    <w:rsid w:val="008776F6"/>
    <w:rsid w:val="0087796E"/>
    <w:rsid w:val="0087E939"/>
    <w:rsid w:val="008803AD"/>
    <w:rsid w:val="00880A72"/>
    <w:rsid w:val="00880D2B"/>
    <w:rsid w:val="00880FA3"/>
    <w:rsid w:val="00881B8A"/>
    <w:rsid w:val="00881DAB"/>
    <w:rsid w:val="008820C8"/>
    <w:rsid w:val="0088213D"/>
    <w:rsid w:val="00882C16"/>
    <w:rsid w:val="0088336D"/>
    <w:rsid w:val="00883AB5"/>
    <w:rsid w:val="00883B06"/>
    <w:rsid w:val="00884C50"/>
    <w:rsid w:val="00885632"/>
    <w:rsid w:val="00886D92"/>
    <w:rsid w:val="008875E2"/>
    <w:rsid w:val="00887B08"/>
    <w:rsid w:val="00890260"/>
    <w:rsid w:val="008902AC"/>
    <w:rsid w:val="00890EC8"/>
    <w:rsid w:val="00891146"/>
    <w:rsid w:val="00891A07"/>
    <w:rsid w:val="008920B8"/>
    <w:rsid w:val="0089248F"/>
    <w:rsid w:val="00892880"/>
    <w:rsid w:val="00893579"/>
    <w:rsid w:val="00893B77"/>
    <w:rsid w:val="00893CDE"/>
    <w:rsid w:val="00894721"/>
    <w:rsid w:val="00894E26"/>
    <w:rsid w:val="008965ED"/>
    <w:rsid w:val="00896602"/>
    <w:rsid w:val="00897326"/>
    <w:rsid w:val="008973C0"/>
    <w:rsid w:val="008974DD"/>
    <w:rsid w:val="008975A9"/>
    <w:rsid w:val="0089778D"/>
    <w:rsid w:val="008A0103"/>
    <w:rsid w:val="008A0346"/>
    <w:rsid w:val="008A0594"/>
    <w:rsid w:val="008A06E9"/>
    <w:rsid w:val="008A09F7"/>
    <w:rsid w:val="008A0A8B"/>
    <w:rsid w:val="008A0D66"/>
    <w:rsid w:val="008A20E3"/>
    <w:rsid w:val="008A217C"/>
    <w:rsid w:val="008A2284"/>
    <w:rsid w:val="008A2634"/>
    <w:rsid w:val="008A2675"/>
    <w:rsid w:val="008A333E"/>
    <w:rsid w:val="008A33E8"/>
    <w:rsid w:val="008A3C0A"/>
    <w:rsid w:val="008A4414"/>
    <w:rsid w:val="008A55F8"/>
    <w:rsid w:val="008A575E"/>
    <w:rsid w:val="008A5801"/>
    <w:rsid w:val="008A64F2"/>
    <w:rsid w:val="008A6667"/>
    <w:rsid w:val="008A66E8"/>
    <w:rsid w:val="008A66F6"/>
    <w:rsid w:val="008A76DE"/>
    <w:rsid w:val="008A7852"/>
    <w:rsid w:val="008A78F5"/>
    <w:rsid w:val="008B0049"/>
    <w:rsid w:val="008B0EF3"/>
    <w:rsid w:val="008B12AD"/>
    <w:rsid w:val="008B158C"/>
    <w:rsid w:val="008B1A65"/>
    <w:rsid w:val="008B28AD"/>
    <w:rsid w:val="008B2B75"/>
    <w:rsid w:val="008B2FA7"/>
    <w:rsid w:val="008B3156"/>
    <w:rsid w:val="008B33BE"/>
    <w:rsid w:val="008B3C25"/>
    <w:rsid w:val="008B3C8D"/>
    <w:rsid w:val="008B4A1B"/>
    <w:rsid w:val="008B65E0"/>
    <w:rsid w:val="008B69E3"/>
    <w:rsid w:val="008B69EE"/>
    <w:rsid w:val="008B6A54"/>
    <w:rsid w:val="008B712B"/>
    <w:rsid w:val="008B73A2"/>
    <w:rsid w:val="008C0279"/>
    <w:rsid w:val="008C0885"/>
    <w:rsid w:val="008C1631"/>
    <w:rsid w:val="008C1780"/>
    <w:rsid w:val="008C17C8"/>
    <w:rsid w:val="008C1E33"/>
    <w:rsid w:val="008C1E85"/>
    <w:rsid w:val="008C23F4"/>
    <w:rsid w:val="008C37E2"/>
    <w:rsid w:val="008C43FE"/>
    <w:rsid w:val="008C490A"/>
    <w:rsid w:val="008C4AA2"/>
    <w:rsid w:val="008C53C5"/>
    <w:rsid w:val="008C5ADF"/>
    <w:rsid w:val="008C6AE4"/>
    <w:rsid w:val="008C6BFD"/>
    <w:rsid w:val="008C7F5F"/>
    <w:rsid w:val="008D0D41"/>
    <w:rsid w:val="008D0D97"/>
    <w:rsid w:val="008D1070"/>
    <w:rsid w:val="008D124C"/>
    <w:rsid w:val="008D1B6E"/>
    <w:rsid w:val="008D28F0"/>
    <w:rsid w:val="008D3199"/>
    <w:rsid w:val="008D3CA5"/>
    <w:rsid w:val="008D3E3B"/>
    <w:rsid w:val="008D42C2"/>
    <w:rsid w:val="008D503F"/>
    <w:rsid w:val="008D68FF"/>
    <w:rsid w:val="008D6909"/>
    <w:rsid w:val="008D7706"/>
    <w:rsid w:val="008E0620"/>
    <w:rsid w:val="008E071D"/>
    <w:rsid w:val="008E07B3"/>
    <w:rsid w:val="008E13A4"/>
    <w:rsid w:val="008E191F"/>
    <w:rsid w:val="008E2BFB"/>
    <w:rsid w:val="008E2EA5"/>
    <w:rsid w:val="008E2EA8"/>
    <w:rsid w:val="008E35DE"/>
    <w:rsid w:val="008E36EC"/>
    <w:rsid w:val="008E3CDB"/>
    <w:rsid w:val="008E3EFF"/>
    <w:rsid w:val="008E4B87"/>
    <w:rsid w:val="008E5A11"/>
    <w:rsid w:val="008E6920"/>
    <w:rsid w:val="008E6E1A"/>
    <w:rsid w:val="008E6EDD"/>
    <w:rsid w:val="008E7366"/>
    <w:rsid w:val="008F0520"/>
    <w:rsid w:val="008F0A6F"/>
    <w:rsid w:val="008F1109"/>
    <w:rsid w:val="008F13CF"/>
    <w:rsid w:val="008F1560"/>
    <w:rsid w:val="008F1895"/>
    <w:rsid w:val="008F1A69"/>
    <w:rsid w:val="008F1EBF"/>
    <w:rsid w:val="008F21D2"/>
    <w:rsid w:val="008F2783"/>
    <w:rsid w:val="008F2813"/>
    <w:rsid w:val="008F28F7"/>
    <w:rsid w:val="008F3711"/>
    <w:rsid w:val="008F3715"/>
    <w:rsid w:val="008F3A19"/>
    <w:rsid w:val="008F3DA2"/>
    <w:rsid w:val="008F5333"/>
    <w:rsid w:val="008F586E"/>
    <w:rsid w:val="008F5873"/>
    <w:rsid w:val="008F5886"/>
    <w:rsid w:val="008F5C4D"/>
    <w:rsid w:val="008F5D41"/>
    <w:rsid w:val="008F5FA5"/>
    <w:rsid w:val="008F66C7"/>
    <w:rsid w:val="008F68FE"/>
    <w:rsid w:val="008F70C2"/>
    <w:rsid w:val="008F7387"/>
    <w:rsid w:val="008F7775"/>
    <w:rsid w:val="008F7CC8"/>
    <w:rsid w:val="009003E4"/>
    <w:rsid w:val="0090051F"/>
    <w:rsid w:val="00900824"/>
    <w:rsid w:val="00900D46"/>
    <w:rsid w:val="00900FB7"/>
    <w:rsid w:val="00901073"/>
    <w:rsid w:val="00901920"/>
    <w:rsid w:val="009025A3"/>
    <w:rsid w:val="00902C79"/>
    <w:rsid w:val="00902DD8"/>
    <w:rsid w:val="00904152"/>
    <w:rsid w:val="009041C8"/>
    <w:rsid w:val="00904518"/>
    <w:rsid w:val="009048D1"/>
    <w:rsid w:val="00905E24"/>
    <w:rsid w:val="0090654E"/>
    <w:rsid w:val="009068CE"/>
    <w:rsid w:val="009078F3"/>
    <w:rsid w:val="00907D8B"/>
    <w:rsid w:val="00910599"/>
    <w:rsid w:val="009105CE"/>
    <w:rsid w:val="00911279"/>
    <w:rsid w:val="00911BCA"/>
    <w:rsid w:val="00911C40"/>
    <w:rsid w:val="00911D7A"/>
    <w:rsid w:val="00911E78"/>
    <w:rsid w:val="00912043"/>
    <w:rsid w:val="00912292"/>
    <w:rsid w:val="00913988"/>
    <w:rsid w:val="00913A10"/>
    <w:rsid w:val="00913AA1"/>
    <w:rsid w:val="009140A9"/>
    <w:rsid w:val="00914107"/>
    <w:rsid w:val="009148E6"/>
    <w:rsid w:val="009153F4"/>
    <w:rsid w:val="00915867"/>
    <w:rsid w:val="00915DA1"/>
    <w:rsid w:val="00916060"/>
    <w:rsid w:val="009165E4"/>
    <w:rsid w:val="00916CC9"/>
    <w:rsid w:val="009177B9"/>
    <w:rsid w:val="00917D85"/>
    <w:rsid w:val="0092047A"/>
    <w:rsid w:val="00920AE7"/>
    <w:rsid w:val="00920D34"/>
    <w:rsid w:val="009216AD"/>
    <w:rsid w:val="00921C83"/>
    <w:rsid w:val="009230B9"/>
    <w:rsid w:val="00923840"/>
    <w:rsid w:val="009238BB"/>
    <w:rsid w:val="00924204"/>
    <w:rsid w:val="00924928"/>
    <w:rsid w:val="00925600"/>
    <w:rsid w:val="00925C13"/>
    <w:rsid w:val="00925CB9"/>
    <w:rsid w:val="00925CFF"/>
    <w:rsid w:val="0092685A"/>
    <w:rsid w:val="009303E1"/>
    <w:rsid w:val="00930BDE"/>
    <w:rsid w:val="009316CE"/>
    <w:rsid w:val="00932EB1"/>
    <w:rsid w:val="009346EE"/>
    <w:rsid w:val="00934730"/>
    <w:rsid w:val="00934D92"/>
    <w:rsid w:val="00934E9C"/>
    <w:rsid w:val="009353D6"/>
    <w:rsid w:val="00935B2C"/>
    <w:rsid w:val="00935E6A"/>
    <w:rsid w:val="00936A44"/>
    <w:rsid w:val="00936D91"/>
    <w:rsid w:val="00937810"/>
    <w:rsid w:val="009405D1"/>
    <w:rsid w:val="0094062E"/>
    <w:rsid w:val="0094071D"/>
    <w:rsid w:val="009409EC"/>
    <w:rsid w:val="00941314"/>
    <w:rsid w:val="009415B5"/>
    <w:rsid w:val="0094188B"/>
    <w:rsid w:val="00941C0A"/>
    <w:rsid w:val="0094247E"/>
    <w:rsid w:val="00943296"/>
    <w:rsid w:val="00943446"/>
    <w:rsid w:val="00943905"/>
    <w:rsid w:val="00944EBE"/>
    <w:rsid w:val="00945C60"/>
    <w:rsid w:val="00946613"/>
    <w:rsid w:val="00946695"/>
    <w:rsid w:val="0094779B"/>
    <w:rsid w:val="00947A84"/>
    <w:rsid w:val="009503D6"/>
    <w:rsid w:val="0095111E"/>
    <w:rsid w:val="00951403"/>
    <w:rsid w:val="00951483"/>
    <w:rsid w:val="009516C2"/>
    <w:rsid w:val="00951970"/>
    <w:rsid w:val="00951D1A"/>
    <w:rsid w:val="009522A2"/>
    <w:rsid w:val="00954335"/>
    <w:rsid w:val="009543F7"/>
    <w:rsid w:val="009546B5"/>
    <w:rsid w:val="00954AFA"/>
    <w:rsid w:val="00954BD3"/>
    <w:rsid w:val="0095565B"/>
    <w:rsid w:val="0095663A"/>
    <w:rsid w:val="00957347"/>
    <w:rsid w:val="0096017C"/>
    <w:rsid w:val="0096035C"/>
    <w:rsid w:val="009613B6"/>
    <w:rsid w:val="00961461"/>
    <w:rsid w:val="009616E3"/>
    <w:rsid w:val="00961F6C"/>
    <w:rsid w:val="00962478"/>
    <w:rsid w:val="00962AC2"/>
    <w:rsid w:val="00962E15"/>
    <w:rsid w:val="009638B9"/>
    <w:rsid w:val="00966186"/>
    <w:rsid w:val="00966274"/>
    <w:rsid w:val="0096643E"/>
    <w:rsid w:val="00966B73"/>
    <w:rsid w:val="00966F2F"/>
    <w:rsid w:val="009674E7"/>
    <w:rsid w:val="00967779"/>
    <w:rsid w:val="009679B2"/>
    <w:rsid w:val="009703EB"/>
    <w:rsid w:val="00970690"/>
    <w:rsid w:val="009708B3"/>
    <w:rsid w:val="00970B55"/>
    <w:rsid w:val="009713E5"/>
    <w:rsid w:val="00971473"/>
    <w:rsid w:val="009715FE"/>
    <w:rsid w:val="0097199F"/>
    <w:rsid w:val="00971FD8"/>
    <w:rsid w:val="0097255A"/>
    <w:rsid w:val="009726F3"/>
    <w:rsid w:val="00972DEE"/>
    <w:rsid w:val="00972ED2"/>
    <w:rsid w:val="00973FC0"/>
    <w:rsid w:val="00974062"/>
    <w:rsid w:val="0097441E"/>
    <w:rsid w:val="00974665"/>
    <w:rsid w:val="0097502D"/>
    <w:rsid w:val="009750DC"/>
    <w:rsid w:val="00975BAA"/>
    <w:rsid w:val="00976D3B"/>
    <w:rsid w:val="0097753B"/>
    <w:rsid w:val="009778FA"/>
    <w:rsid w:val="009806A6"/>
    <w:rsid w:val="009809BF"/>
    <w:rsid w:val="00980D4F"/>
    <w:rsid w:val="00980F76"/>
    <w:rsid w:val="00981696"/>
    <w:rsid w:val="00981C43"/>
    <w:rsid w:val="009824D5"/>
    <w:rsid w:val="00982A2E"/>
    <w:rsid w:val="00983F50"/>
    <w:rsid w:val="00984B34"/>
    <w:rsid w:val="00984E37"/>
    <w:rsid w:val="0098506D"/>
    <w:rsid w:val="009852E0"/>
    <w:rsid w:val="00985C21"/>
    <w:rsid w:val="009865A3"/>
    <w:rsid w:val="0098669F"/>
    <w:rsid w:val="00986826"/>
    <w:rsid w:val="009907B2"/>
    <w:rsid w:val="009911A6"/>
    <w:rsid w:val="00992275"/>
    <w:rsid w:val="009927BC"/>
    <w:rsid w:val="00992930"/>
    <w:rsid w:val="00992C1D"/>
    <w:rsid w:val="0099355D"/>
    <w:rsid w:val="00993BC0"/>
    <w:rsid w:val="00994248"/>
    <w:rsid w:val="00994891"/>
    <w:rsid w:val="00994A3F"/>
    <w:rsid w:val="00994DB3"/>
    <w:rsid w:val="00995643"/>
    <w:rsid w:val="00995B08"/>
    <w:rsid w:val="00995BE5"/>
    <w:rsid w:val="00995D3F"/>
    <w:rsid w:val="00996195"/>
    <w:rsid w:val="00996F85"/>
    <w:rsid w:val="00997B42"/>
    <w:rsid w:val="00997CEC"/>
    <w:rsid w:val="009A1008"/>
    <w:rsid w:val="009A100B"/>
    <w:rsid w:val="009A154E"/>
    <w:rsid w:val="009A3187"/>
    <w:rsid w:val="009A4010"/>
    <w:rsid w:val="009A48C5"/>
    <w:rsid w:val="009A4EC1"/>
    <w:rsid w:val="009A562C"/>
    <w:rsid w:val="009A5863"/>
    <w:rsid w:val="009A5CCE"/>
    <w:rsid w:val="009A669B"/>
    <w:rsid w:val="009A681A"/>
    <w:rsid w:val="009A73D8"/>
    <w:rsid w:val="009A77F4"/>
    <w:rsid w:val="009A7BB6"/>
    <w:rsid w:val="009A7F45"/>
    <w:rsid w:val="009A7F98"/>
    <w:rsid w:val="009B012E"/>
    <w:rsid w:val="009B0589"/>
    <w:rsid w:val="009B095C"/>
    <w:rsid w:val="009B0F48"/>
    <w:rsid w:val="009B1006"/>
    <w:rsid w:val="009B17F2"/>
    <w:rsid w:val="009B1B4B"/>
    <w:rsid w:val="009B202A"/>
    <w:rsid w:val="009B2072"/>
    <w:rsid w:val="009B2168"/>
    <w:rsid w:val="009B3A3E"/>
    <w:rsid w:val="009B3AC4"/>
    <w:rsid w:val="009B3F7F"/>
    <w:rsid w:val="009B49BD"/>
    <w:rsid w:val="009B60D1"/>
    <w:rsid w:val="009B61D4"/>
    <w:rsid w:val="009B6990"/>
    <w:rsid w:val="009B6AEA"/>
    <w:rsid w:val="009B706D"/>
    <w:rsid w:val="009B75F6"/>
    <w:rsid w:val="009B7D09"/>
    <w:rsid w:val="009B7D4B"/>
    <w:rsid w:val="009C0101"/>
    <w:rsid w:val="009C0D62"/>
    <w:rsid w:val="009C0FBD"/>
    <w:rsid w:val="009C18CE"/>
    <w:rsid w:val="009C1ABF"/>
    <w:rsid w:val="009C1CC8"/>
    <w:rsid w:val="009C24F9"/>
    <w:rsid w:val="009C295C"/>
    <w:rsid w:val="009C2DF5"/>
    <w:rsid w:val="009C2F3C"/>
    <w:rsid w:val="009C30AA"/>
    <w:rsid w:val="009C3165"/>
    <w:rsid w:val="009C4C73"/>
    <w:rsid w:val="009C4DEE"/>
    <w:rsid w:val="009C5B44"/>
    <w:rsid w:val="009C5DE0"/>
    <w:rsid w:val="009C5EAC"/>
    <w:rsid w:val="009C6C3E"/>
    <w:rsid w:val="009C704E"/>
    <w:rsid w:val="009C7E37"/>
    <w:rsid w:val="009D0B81"/>
    <w:rsid w:val="009D0C66"/>
    <w:rsid w:val="009D15CD"/>
    <w:rsid w:val="009D1986"/>
    <w:rsid w:val="009D1CA7"/>
    <w:rsid w:val="009D220D"/>
    <w:rsid w:val="009D27A4"/>
    <w:rsid w:val="009D2809"/>
    <w:rsid w:val="009D3082"/>
    <w:rsid w:val="009D31F9"/>
    <w:rsid w:val="009D35F8"/>
    <w:rsid w:val="009D491C"/>
    <w:rsid w:val="009D4B49"/>
    <w:rsid w:val="009D4B7B"/>
    <w:rsid w:val="009D520E"/>
    <w:rsid w:val="009D5352"/>
    <w:rsid w:val="009D55B2"/>
    <w:rsid w:val="009D5C0A"/>
    <w:rsid w:val="009D5CCE"/>
    <w:rsid w:val="009D5E81"/>
    <w:rsid w:val="009D5EC7"/>
    <w:rsid w:val="009D630B"/>
    <w:rsid w:val="009D6A8A"/>
    <w:rsid w:val="009D7392"/>
    <w:rsid w:val="009D76F1"/>
    <w:rsid w:val="009D7902"/>
    <w:rsid w:val="009D7B3F"/>
    <w:rsid w:val="009E05F1"/>
    <w:rsid w:val="009E0771"/>
    <w:rsid w:val="009E085B"/>
    <w:rsid w:val="009E2658"/>
    <w:rsid w:val="009E310D"/>
    <w:rsid w:val="009E3E7D"/>
    <w:rsid w:val="009E4281"/>
    <w:rsid w:val="009E467F"/>
    <w:rsid w:val="009E48A9"/>
    <w:rsid w:val="009E4F80"/>
    <w:rsid w:val="009E5565"/>
    <w:rsid w:val="009E6CC6"/>
    <w:rsid w:val="009E74A8"/>
    <w:rsid w:val="009E7809"/>
    <w:rsid w:val="009E7FD0"/>
    <w:rsid w:val="009F0019"/>
    <w:rsid w:val="009F0DC3"/>
    <w:rsid w:val="009F1062"/>
    <w:rsid w:val="009F2640"/>
    <w:rsid w:val="009F26E6"/>
    <w:rsid w:val="009F3560"/>
    <w:rsid w:val="009F3CE5"/>
    <w:rsid w:val="009F3E52"/>
    <w:rsid w:val="009F42D4"/>
    <w:rsid w:val="009F4D5D"/>
    <w:rsid w:val="009F586D"/>
    <w:rsid w:val="009F5B45"/>
    <w:rsid w:val="009F5D67"/>
    <w:rsid w:val="009F5DB7"/>
    <w:rsid w:val="009F62A7"/>
    <w:rsid w:val="009F64E5"/>
    <w:rsid w:val="009F696B"/>
    <w:rsid w:val="009F6AC8"/>
    <w:rsid w:val="00A00150"/>
    <w:rsid w:val="00A01E4F"/>
    <w:rsid w:val="00A01F87"/>
    <w:rsid w:val="00A02F05"/>
    <w:rsid w:val="00A02F98"/>
    <w:rsid w:val="00A03563"/>
    <w:rsid w:val="00A03580"/>
    <w:rsid w:val="00A03ADD"/>
    <w:rsid w:val="00A03D5E"/>
    <w:rsid w:val="00A03F61"/>
    <w:rsid w:val="00A04028"/>
    <w:rsid w:val="00A040C2"/>
    <w:rsid w:val="00A042D5"/>
    <w:rsid w:val="00A04997"/>
    <w:rsid w:val="00A05303"/>
    <w:rsid w:val="00A0591F"/>
    <w:rsid w:val="00A05A2D"/>
    <w:rsid w:val="00A06113"/>
    <w:rsid w:val="00A06278"/>
    <w:rsid w:val="00A06C27"/>
    <w:rsid w:val="00A07063"/>
    <w:rsid w:val="00A1121F"/>
    <w:rsid w:val="00A11A4C"/>
    <w:rsid w:val="00A11ED5"/>
    <w:rsid w:val="00A121E6"/>
    <w:rsid w:val="00A12B59"/>
    <w:rsid w:val="00A130AE"/>
    <w:rsid w:val="00A13383"/>
    <w:rsid w:val="00A13917"/>
    <w:rsid w:val="00A14537"/>
    <w:rsid w:val="00A151E8"/>
    <w:rsid w:val="00A154ED"/>
    <w:rsid w:val="00A1673A"/>
    <w:rsid w:val="00A16758"/>
    <w:rsid w:val="00A167FE"/>
    <w:rsid w:val="00A16813"/>
    <w:rsid w:val="00A1695D"/>
    <w:rsid w:val="00A16D29"/>
    <w:rsid w:val="00A1796E"/>
    <w:rsid w:val="00A1798D"/>
    <w:rsid w:val="00A201B7"/>
    <w:rsid w:val="00A20E4F"/>
    <w:rsid w:val="00A21226"/>
    <w:rsid w:val="00A21281"/>
    <w:rsid w:val="00A220CF"/>
    <w:rsid w:val="00A2382D"/>
    <w:rsid w:val="00A239AA"/>
    <w:rsid w:val="00A23E1A"/>
    <w:rsid w:val="00A242C4"/>
    <w:rsid w:val="00A245CC"/>
    <w:rsid w:val="00A24AAD"/>
    <w:rsid w:val="00A2578D"/>
    <w:rsid w:val="00A25835"/>
    <w:rsid w:val="00A26016"/>
    <w:rsid w:val="00A26250"/>
    <w:rsid w:val="00A263AE"/>
    <w:rsid w:val="00A264F9"/>
    <w:rsid w:val="00A2671D"/>
    <w:rsid w:val="00A26A66"/>
    <w:rsid w:val="00A30059"/>
    <w:rsid w:val="00A302AB"/>
    <w:rsid w:val="00A302E0"/>
    <w:rsid w:val="00A3113C"/>
    <w:rsid w:val="00A31558"/>
    <w:rsid w:val="00A31917"/>
    <w:rsid w:val="00A32042"/>
    <w:rsid w:val="00A324C7"/>
    <w:rsid w:val="00A3269C"/>
    <w:rsid w:val="00A32C9A"/>
    <w:rsid w:val="00A3421C"/>
    <w:rsid w:val="00A347A4"/>
    <w:rsid w:val="00A34EF2"/>
    <w:rsid w:val="00A34FF2"/>
    <w:rsid w:val="00A358F4"/>
    <w:rsid w:val="00A35ACA"/>
    <w:rsid w:val="00A35E2E"/>
    <w:rsid w:val="00A35F9D"/>
    <w:rsid w:val="00A3603F"/>
    <w:rsid w:val="00A360A5"/>
    <w:rsid w:val="00A3650B"/>
    <w:rsid w:val="00A36BDB"/>
    <w:rsid w:val="00A36E09"/>
    <w:rsid w:val="00A3764A"/>
    <w:rsid w:val="00A37940"/>
    <w:rsid w:val="00A37E5A"/>
    <w:rsid w:val="00A40EA5"/>
    <w:rsid w:val="00A4138A"/>
    <w:rsid w:val="00A415C2"/>
    <w:rsid w:val="00A43163"/>
    <w:rsid w:val="00A43E06"/>
    <w:rsid w:val="00A44723"/>
    <w:rsid w:val="00A44C56"/>
    <w:rsid w:val="00A44D32"/>
    <w:rsid w:val="00A44FA3"/>
    <w:rsid w:val="00A455D2"/>
    <w:rsid w:val="00A45692"/>
    <w:rsid w:val="00A45BD8"/>
    <w:rsid w:val="00A463E4"/>
    <w:rsid w:val="00A473E0"/>
    <w:rsid w:val="00A504B7"/>
    <w:rsid w:val="00A50E02"/>
    <w:rsid w:val="00A52073"/>
    <w:rsid w:val="00A53076"/>
    <w:rsid w:val="00A5386D"/>
    <w:rsid w:val="00A539F7"/>
    <w:rsid w:val="00A53BFE"/>
    <w:rsid w:val="00A54219"/>
    <w:rsid w:val="00A54393"/>
    <w:rsid w:val="00A55F64"/>
    <w:rsid w:val="00A56D80"/>
    <w:rsid w:val="00A6070E"/>
    <w:rsid w:val="00A60DAB"/>
    <w:rsid w:val="00A61205"/>
    <w:rsid w:val="00A617EB"/>
    <w:rsid w:val="00A61EB2"/>
    <w:rsid w:val="00A62700"/>
    <w:rsid w:val="00A62D6E"/>
    <w:rsid w:val="00A63977"/>
    <w:rsid w:val="00A6439F"/>
    <w:rsid w:val="00A65622"/>
    <w:rsid w:val="00A6563C"/>
    <w:rsid w:val="00A65C02"/>
    <w:rsid w:val="00A65F72"/>
    <w:rsid w:val="00A6662B"/>
    <w:rsid w:val="00A67D29"/>
    <w:rsid w:val="00A7035E"/>
    <w:rsid w:val="00A7045F"/>
    <w:rsid w:val="00A70FDF"/>
    <w:rsid w:val="00A71207"/>
    <w:rsid w:val="00A71529"/>
    <w:rsid w:val="00A71586"/>
    <w:rsid w:val="00A71675"/>
    <w:rsid w:val="00A71CC5"/>
    <w:rsid w:val="00A71F4C"/>
    <w:rsid w:val="00A721F1"/>
    <w:rsid w:val="00A72539"/>
    <w:rsid w:val="00A725A4"/>
    <w:rsid w:val="00A72AB1"/>
    <w:rsid w:val="00A72C09"/>
    <w:rsid w:val="00A72CB4"/>
    <w:rsid w:val="00A73A3A"/>
    <w:rsid w:val="00A73D58"/>
    <w:rsid w:val="00A747E7"/>
    <w:rsid w:val="00A7481E"/>
    <w:rsid w:val="00A74EB9"/>
    <w:rsid w:val="00A75149"/>
    <w:rsid w:val="00A7560A"/>
    <w:rsid w:val="00A7560F"/>
    <w:rsid w:val="00A75683"/>
    <w:rsid w:val="00A75A54"/>
    <w:rsid w:val="00A765CC"/>
    <w:rsid w:val="00A77251"/>
    <w:rsid w:val="00A779B6"/>
    <w:rsid w:val="00A77CE7"/>
    <w:rsid w:val="00A77E46"/>
    <w:rsid w:val="00A80931"/>
    <w:rsid w:val="00A80BE4"/>
    <w:rsid w:val="00A80BF4"/>
    <w:rsid w:val="00A80D88"/>
    <w:rsid w:val="00A811E4"/>
    <w:rsid w:val="00A8153C"/>
    <w:rsid w:val="00A81642"/>
    <w:rsid w:val="00A818C9"/>
    <w:rsid w:val="00A81E1C"/>
    <w:rsid w:val="00A81FB9"/>
    <w:rsid w:val="00A81FEA"/>
    <w:rsid w:val="00A827FD"/>
    <w:rsid w:val="00A82D24"/>
    <w:rsid w:val="00A833B0"/>
    <w:rsid w:val="00A83596"/>
    <w:rsid w:val="00A83CAB"/>
    <w:rsid w:val="00A8481C"/>
    <w:rsid w:val="00A84C70"/>
    <w:rsid w:val="00A84E5E"/>
    <w:rsid w:val="00A84EAF"/>
    <w:rsid w:val="00A85905"/>
    <w:rsid w:val="00A85AA1"/>
    <w:rsid w:val="00A85DD8"/>
    <w:rsid w:val="00A85E92"/>
    <w:rsid w:val="00A8604F"/>
    <w:rsid w:val="00A86D0A"/>
    <w:rsid w:val="00A87FE8"/>
    <w:rsid w:val="00A90282"/>
    <w:rsid w:val="00A904B8"/>
    <w:rsid w:val="00A90724"/>
    <w:rsid w:val="00A908BB"/>
    <w:rsid w:val="00A90955"/>
    <w:rsid w:val="00A90ED3"/>
    <w:rsid w:val="00A91ADC"/>
    <w:rsid w:val="00A925FD"/>
    <w:rsid w:val="00A92C86"/>
    <w:rsid w:val="00A931D3"/>
    <w:rsid w:val="00A93DEA"/>
    <w:rsid w:val="00A93FF2"/>
    <w:rsid w:val="00A9416F"/>
    <w:rsid w:val="00A94AD2"/>
    <w:rsid w:val="00A95546"/>
    <w:rsid w:val="00A95A38"/>
    <w:rsid w:val="00A95E39"/>
    <w:rsid w:val="00A96128"/>
    <w:rsid w:val="00A964D4"/>
    <w:rsid w:val="00A96709"/>
    <w:rsid w:val="00A967BE"/>
    <w:rsid w:val="00A96C58"/>
    <w:rsid w:val="00A97333"/>
    <w:rsid w:val="00A9748C"/>
    <w:rsid w:val="00A9769F"/>
    <w:rsid w:val="00A97BDF"/>
    <w:rsid w:val="00A97C79"/>
    <w:rsid w:val="00AA039E"/>
    <w:rsid w:val="00AA044C"/>
    <w:rsid w:val="00AA0A8A"/>
    <w:rsid w:val="00AA2172"/>
    <w:rsid w:val="00AA2389"/>
    <w:rsid w:val="00AA23FE"/>
    <w:rsid w:val="00AA252C"/>
    <w:rsid w:val="00AA2D29"/>
    <w:rsid w:val="00AA3D49"/>
    <w:rsid w:val="00AA40BC"/>
    <w:rsid w:val="00AA42A9"/>
    <w:rsid w:val="00AA4527"/>
    <w:rsid w:val="00AA587F"/>
    <w:rsid w:val="00AA5990"/>
    <w:rsid w:val="00AA5D21"/>
    <w:rsid w:val="00AA5D9E"/>
    <w:rsid w:val="00AA610D"/>
    <w:rsid w:val="00AA6979"/>
    <w:rsid w:val="00AB02D4"/>
    <w:rsid w:val="00AB0E74"/>
    <w:rsid w:val="00AB0F3E"/>
    <w:rsid w:val="00AB14B0"/>
    <w:rsid w:val="00AB1AB9"/>
    <w:rsid w:val="00AB2265"/>
    <w:rsid w:val="00AB23A0"/>
    <w:rsid w:val="00AB2DE5"/>
    <w:rsid w:val="00AB3025"/>
    <w:rsid w:val="00AB31A5"/>
    <w:rsid w:val="00AB4183"/>
    <w:rsid w:val="00AB4357"/>
    <w:rsid w:val="00AB459A"/>
    <w:rsid w:val="00AB4863"/>
    <w:rsid w:val="00AB4D06"/>
    <w:rsid w:val="00AB5A26"/>
    <w:rsid w:val="00AB5B0A"/>
    <w:rsid w:val="00AB5D48"/>
    <w:rsid w:val="00AB6339"/>
    <w:rsid w:val="00AB6F4D"/>
    <w:rsid w:val="00AB71A9"/>
    <w:rsid w:val="00AB77A8"/>
    <w:rsid w:val="00AB78F9"/>
    <w:rsid w:val="00AB7B27"/>
    <w:rsid w:val="00AC022D"/>
    <w:rsid w:val="00AC234C"/>
    <w:rsid w:val="00AC24EC"/>
    <w:rsid w:val="00AC26BB"/>
    <w:rsid w:val="00AC4D06"/>
    <w:rsid w:val="00AC6E4D"/>
    <w:rsid w:val="00AC74A6"/>
    <w:rsid w:val="00AC758B"/>
    <w:rsid w:val="00AD0031"/>
    <w:rsid w:val="00AD032E"/>
    <w:rsid w:val="00AD125D"/>
    <w:rsid w:val="00AD145B"/>
    <w:rsid w:val="00AD1A3E"/>
    <w:rsid w:val="00AD1F47"/>
    <w:rsid w:val="00AD235F"/>
    <w:rsid w:val="00AD2C28"/>
    <w:rsid w:val="00AD4469"/>
    <w:rsid w:val="00AD471B"/>
    <w:rsid w:val="00AD4D04"/>
    <w:rsid w:val="00AD5088"/>
    <w:rsid w:val="00AD51BC"/>
    <w:rsid w:val="00AD5B33"/>
    <w:rsid w:val="00AD5C0A"/>
    <w:rsid w:val="00AD6569"/>
    <w:rsid w:val="00AD65A3"/>
    <w:rsid w:val="00AD710E"/>
    <w:rsid w:val="00AE0611"/>
    <w:rsid w:val="00AE067A"/>
    <w:rsid w:val="00AE0C70"/>
    <w:rsid w:val="00AE0F39"/>
    <w:rsid w:val="00AE117A"/>
    <w:rsid w:val="00AE1EDA"/>
    <w:rsid w:val="00AE2BC4"/>
    <w:rsid w:val="00AE2F06"/>
    <w:rsid w:val="00AE2F91"/>
    <w:rsid w:val="00AE3CB9"/>
    <w:rsid w:val="00AE3D7F"/>
    <w:rsid w:val="00AE3E0F"/>
    <w:rsid w:val="00AE4078"/>
    <w:rsid w:val="00AE4349"/>
    <w:rsid w:val="00AE439E"/>
    <w:rsid w:val="00AE4602"/>
    <w:rsid w:val="00AE46D2"/>
    <w:rsid w:val="00AE53BA"/>
    <w:rsid w:val="00AE54C8"/>
    <w:rsid w:val="00AE5C20"/>
    <w:rsid w:val="00AE5EB6"/>
    <w:rsid w:val="00AE5F1D"/>
    <w:rsid w:val="00AE614E"/>
    <w:rsid w:val="00AE752F"/>
    <w:rsid w:val="00AE78ED"/>
    <w:rsid w:val="00AE7AFB"/>
    <w:rsid w:val="00AF0A00"/>
    <w:rsid w:val="00AF126E"/>
    <w:rsid w:val="00AF1571"/>
    <w:rsid w:val="00AF2C2B"/>
    <w:rsid w:val="00AF44CB"/>
    <w:rsid w:val="00AF48DC"/>
    <w:rsid w:val="00AF56F3"/>
    <w:rsid w:val="00AF63D0"/>
    <w:rsid w:val="00AF656C"/>
    <w:rsid w:val="00AF7227"/>
    <w:rsid w:val="00B00A7D"/>
    <w:rsid w:val="00B00B45"/>
    <w:rsid w:val="00B01046"/>
    <w:rsid w:val="00B01420"/>
    <w:rsid w:val="00B01EAA"/>
    <w:rsid w:val="00B0362B"/>
    <w:rsid w:val="00B03A1E"/>
    <w:rsid w:val="00B04851"/>
    <w:rsid w:val="00B052B6"/>
    <w:rsid w:val="00B0535A"/>
    <w:rsid w:val="00B05ECD"/>
    <w:rsid w:val="00B069CF"/>
    <w:rsid w:val="00B07AEB"/>
    <w:rsid w:val="00B07F37"/>
    <w:rsid w:val="00B10ACC"/>
    <w:rsid w:val="00B1168C"/>
    <w:rsid w:val="00B1192B"/>
    <w:rsid w:val="00B11C96"/>
    <w:rsid w:val="00B12B50"/>
    <w:rsid w:val="00B13F1F"/>
    <w:rsid w:val="00B140AC"/>
    <w:rsid w:val="00B14AB8"/>
    <w:rsid w:val="00B15217"/>
    <w:rsid w:val="00B15626"/>
    <w:rsid w:val="00B15840"/>
    <w:rsid w:val="00B15969"/>
    <w:rsid w:val="00B15A5D"/>
    <w:rsid w:val="00B15E3B"/>
    <w:rsid w:val="00B166F5"/>
    <w:rsid w:val="00B16784"/>
    <w:rsid w:val="00B16E1B"/>
    <w:rsid w:val="00B16E28"/>
    <w:rsid w:val="00B171E6"/>
    <w:rsid w:val="00B1720A"/>
    <w:rsid w:val="00B1778C"/>
    <w:rsid w:val="00B17E69"/>
    <w:rsid w:val="00B2011E"/>
    <w:rsid w:val="00B207B4"/>
    <w:rsid w:val="00B20A28"/>
    <w:rsid w:val="00B20C32"/>
    <w:rsid w:val="00B20F0F"/>
    <w:rsid w:val="00B21360"/>
    <w:rsid w:val="00B2155D"/>
    <w:rsid w:val="00B21A8C"/>
    <w:rsid w:val="00B21DA2"/>
    <w:rsid w:val="00B21DD7"/>
    <w:rsid w:val="00B21F44"/>
    <w:rsid w:val="00B225BD"/>
    <w:rsid w:val="00B22B6C"/>
    <w:rsid w:val="00B23415"/>
    <w:rsid w:val="00B243AB"/>
    <w:rsid w:val="00B24EEB"/>
    <w:rsid w:val="00B25232"/>
    <w:rsid w:val="00B252FF"/>
    <w:rsid w:val="00B25E56"/>
    <w:rsid w:val="00B26ED2"/>
    <w:rsid w:val="00B273C5"/>
    <w:rsid w:val="00B2771F"/>
    <w:rsid w:val="00B27B1B"/>
    <w:rsid w:val="00B27C78"/>
    <w:rsid w:val="00B302E5"/>
    <w:rsid w:val="00B31924"/>
    <w:rsid w:val="00B3195A"/>
    <w:rsid w:val="00B320CF"/>
    <w:rsid w:val="00B320F5"/>
    <w:rsid w:val="00B3272D"/>
    <w:rsid w:val="00B332BF"/>
    <w:rsid w:val="00B338DC"/>
    <w:rsid w:val="00B33940"/>
    <w:rsid w:val="00B33B9D"/>
    <w:rsid w:val="00B33E7A"/>
    <w:rsid w:val="00B340EF"/>
    <w:rsid w:val="00B34A3C"/>
    <w:rsid w:val="00B3572F"/>
    <w:rsid w:val="00B358FD"/>
    <w:rsid w:val="00B35EB4"/>
    <w:rsid w:val="00B371CB"/>
    <w:rsid w:val="00B37DB3"/>
    <w:rsid w:val="00B37F88"/>
    <w:rsid w:val="00B40063"/>
    <w:rsid w:val="00B40138"/>
    <w:rsid w:val="00B4052A"/>
    <w:rsid w:val="00B4090F"/>
    <w:rsid w:val="00B40A08"/>
    <w:rsid w:val="00B40EDB"/>
    <w:rsid w:val="00B40EE8"/>
    <w:rsid w:val="00B41875"/>
    <w:rsid w:val="00B41B42"/>
    <w:rsid w:val="00B42C78"/>
    <w:rsid w:val="00B42D0A"/>
    <w:rsid w:val="00B433E4"/>
    <w:rsid w:val="00B434CA"/>
    <w:rsid w:val="00B439E1"/>
    <w:rsid w:val="00B43E82"/>
    <w:rsid w:val="00B4534D"/>
    <w:rsid w:val="00B453BC"/>
    <w:rsid w:val="00B461FE"/>
    <w:rsid w:val="00B46980"/>
    <w:rsid w:val="00B46F6F"/>
    <w:rsid w:val="00B47048"/>
    <w:rsid w:val="00B475F7"/>
    <w:rsid w:val="00B47689"/>
    <w:rsid w:val="00B47D64"/>
    <w:rsid w:val="00B50213"/>
    <w:rsid w:val="00B50727"/>
    <w:rsid w:val="00B5091D"/>
    <w:rsid w:val="00B50B77"/>
    <w:rsid w:val="00B50BB1"/>
    <w:rsid w:val="00B50F5C"/>
    <w:rsid w:val="00B518D5"/>
    <w:rsid w:val="00B51B75"/>
    <w:rsid w:val="00B51C83"/>
    <w:rsid w:val="00B5202C"/>
    <w:rsid w:val="00B522C9"/>
    <w:rsid w:val="00B5260F"/>
    <w:rsid w:val="00B52E1E"/>
    <w:rsid w:val="00B53BDB"/>
    <w:rsid w:val="00B53CA1"/>
    <w:rsid w:val="00B5430B"/>
    <w:rsid w:val="00B54771"/>
    <w:rsid w:val="00B555C4"/>
    <w:rsid w:val="00B5581D"/>
    <w:rsid w:val="00B55845"/>
    <w:rsid w:val="00B5586F"/>
    <w:rsid w:val="00B5649B"/>
    <w:rsid w:val="00B56AE9"/>
    <w:rsid w:val="00B579F2"/>
    <w:rsid w:val="00B57B3F"/>
    <w:rsid w:val="00B57CE7"/>
    <w:rsid w:val="00B60022"/>
    <w:rsid w:val="00B603A6"/>
    <w:rsid w:val="00B60666"/>
    <w:rsid w:val="00B6078B"/>
    <w:rsid w:val="00B61531"/>
    <w:rsid w:val="00B61F08"/>
    <w:rsid w:val="00B62544"/>
    <w:rsid w:val="00B63765"/>
    <w:rsid w:val="00B63B85"/>
    <w:rsid w:val="00B63BA0"/>
    <w:rsid w:val="00B63C11"/>
    <w:rsid w:val="00B64293"/>
    <w:rsid w:val="00B65BC4"/>
    <w:rsid w:val="00B65D43"/>
    <w:rsid w:val="00B660BE"/>
    <w:rsid w:val="00B66813"/>
    <w:rsid w:val="00B66A12"/>
    <w:rsid w:val="00B66DDC"/>
    <w:rsid w:val="00B670D2"/>
    <w:rsid w:val="00B67DF8"/>
    <w:rsid w:val="00B701BB"/>
    <w:rsid w:val="00B7161D"/>
    <w:rsid w:val="00B71BB4"/>
    <w:rsid w:val="00B71C28"/>
    <w:rsid w:val="00B721D1"/>
    <w:rsid w:val="00B72B30"/>
    <w:rsid w:val="00B72E08"/>
    <w:rsid w:val="00B7329D"/>
    <w:rsid w:val="00B7364B"/>
    <w:rsid w:val="00B7367C"/>
    <w:rsid w:val="00B73AAF"/>
    <w:rsid w:val="00B74500"/>
    <w:rsid w:val="00B74959"/>
    <w:rsid w:val="00B74B22"/>
    <w:rsid w:val="00B750BE"/>
    <w:rsid w:val="00B751B3"/>
    <w:rsid w:val="00B75340"/>
    <w:rsid w:val="00B75D7E"/>
    <w:rsid w:val="00B760AD"/>
    <w:rsid w:val="00B76310"/>
    <w:rsid w:val="00B76A5A"/>
    <w:rsid w:val="00B771B2"/>
    <w:rsid w:val="00B80721"/>
    <w:rsid w:val="00B80846"/>
    <w:rsid w:val="00B81002"/>
    <w:rsid w:val="00B81F94"/>
    <w:rsid w:val="00B8252E"/>
    <w:rsid w:val="00B82FAF"/>
    <w:rsid w:val="00B83378"/>
    <w:rsid w:val="00B8337E"/>
    <w:rsid w:val="00B84439"/>
    <w:rsid w:val="00B847F3"/>
    <w:rsid w:val="00B850E1"/>
    <w:rsid w:val="00B8560D"/>
    <w:rsid w:val="00B8573D"/>
    <w:rsid w:val="00B85F2F"/>
    <w:rsid w:val="00B85F6B"/>
    <w:rsid w:val="00B87096"/>
    <w:rsid w:val="00B8718E"/>
    <w:rsid w:val="00B876C2"/>
    <w:rsid w:val="00B87728"/>
    <w:rsid w:val="00B90B2E"/>
    <w:rsid w:val="00B915C8"/>
    <w:rsid w:val="00B91796"/>
    <w:rsid w:val="00B91842"/>
    <w:rsid w:val="00B91B49"/>
    <w:rsid w:val="00B925E4"/>
    <w:rsid w:val="00B92ABD"/>
    <w:rsid w:val="00B92D01"/>
    <w:rsid w:val="00B936F3"/>
    <w:rsid w:val="00B9492C"/>
    <w:rsid w:val="00B94D4C"/>
    <w:rsid w:val="00B94EBB"/>
    <w:rsid w:val="00B95086"/>
    <w:rsid w:val="00B95BFF"/>
    <w:rsid w:val="00B96AB5"/>
    <w:rsid w:val="00B97589"/>
    <w:rsid w:val="00B97BF0"/>
    <w:rsid w:val="00BA0F28"/>
    <w:rsid w:val="00BA179B"/>
    <w:rsid w:val="00BA37AC"/>
    <w:rsid w:val="00BA385C"/>
    <w:rsid w:val="00BA4480"/>
    <w:rsid w:val="00BA4B4A"/>
    <w:rsid w:val="00BA5249"/>
    <w:rsid w:val="00BA536E"/>
    <w:rsid w:val="00BA5922"/>
    <w:rsid w:val="00BA5D38"/>
    <w:rsid w:val="00BA5EAC"/>
    <w:rsid w:val="00BA632A"/>
    <w:rsid w:val="00BA6C79"/>
    <w:rsid w:val="00BA6E13"/>
    <w:rsid w:val="00BA6EEA"/>
    <w:rsid w:val="00BB02BF"/>
    <w:rsid w:val="00BB11D6"/>
    <w:rsid w:val="00BB1265"/>
    <w:rsid w:val="00BB13BE"/>
    <w:rsid w:val="00BB1568"/>
    <w:rsid w:val="00BB3272"/>
    <w:rsid w:val="00BB3810"/>
    <w:rsid w:val="00BB3C62"/>
    <w:rsid w:val="00BB4789"/>
    <w:rsid w:val="00BB4823"/>
    <w:rsid w:val="00BB4AFC"/>
    <w:rsid w:val="00BB5153"/>
    <w:rsid w:val="00BB5155"/>
    <w:rsid w:val="00BB6187"/>
    <w:rsid w:val="00BB6240"/>
    <w:rsid w:val="00BB66B8"/>
    <w:rsid w:val="00BB75B0"/>
    <w:rsid w:val="00BB78C3"/>
    <w:rsid w:val="00BC0157"/>
    <w:rsid w:val="00BC01C9"/>
    <w:rsid w:val="00BC1420"/>
    <w:rsid w:val="00BC23E2"/>
    <w:rsid w:val="00BC25F1"/>
    <w:rsid w:val="00BC2E45"/>
    <w:rsid w:val="00BC33F9"/>
    <w:rsid w:val="00BC36A0"/>
    <w:rsid w:val="00BC3FE0"/>
    <w:rsid w:val="00BC62C4"/>
    <w:rsid w:val="00BC69EA"/>
    <w:rsid w:val="00BC6A74"/>
    <w:rsid w:val="00BC6B01"/>
    <w:rsid w:val="00BC7185"/>
    <w:rsid w:val="00BC7E70"/>
    <w:rsid w:val="00BD0137"/>
    <w:rsid w:val="00BD01EA"/>
    <w:rsid w:val="00BD2739"/>
    <w:rsid w:val="00BD29D1"/>
    <w:rsid w:val="00BD2DFA"/>
    <w:rsid w:val="00BD2F88"/>
    <w:rsid w:val="00BD31CE"/>
    <w:rsid w:val="00BD339B"/>
    <w:rsid w:val="00BD3677"/>
    <w:rsid w:val="00BD36BE"/>
    <w:rsid w:val="00BD424A"/>
    <w:rsid w:val="00BD5702"/>
    <w:rsid w:val="00BD5C42"/>
    <w:rsid w:val="00BD5F1B"/>
    <w:rsid w:val="00BD6817"/>
    <w:rsid w:val="00BD74A1"/>
    <w:rsid w:val="00BD7C4A"/>
    <w:rsid w:val="00BD7D72"/>
    <w:rsid w:val="00BE064F"/>
    <w:rsid w:val="00BE0698"/>
    <w:rsid w:val="00BE0941"/>
    <w:rsid w:val="00BE0B64"/>
    <w:rsid w:val="00BE0D38"/>
    <w:rsid w:val="00BE2471"/>
    <w:rsid w:val="00BE24BB"/>
    <w:rsid w:val="00BE39C4"/>
    <w:rsid w:val="00BE3FA3"/>
    <w:rsid w:val="00BE3FFA"/>
    <w:rsid w:val="00BE459B"/>
    <w:rsid w:val="00BE53C0"/>
    <w:rsid w:val="00BE53FA"/>
    <w:rsid w:val="00BE56BA"/>
    <w:rsid w:val="00BE5E2F"/>
    <w:rsid w:val="00BE67FF"/>
    <w:rsid w:val="00BF0524"/>
    <w:rsid w:val="00BF0D9E"/>
    <w:rsid w:val="00BF109B"/>
    <w:rsid w:val="00BF12CA"/>
    <w:rsid w:val="00BF1A53"/>
    <w:rsid w:val="00BF2254"/>
    <w:rsid w:val="00BF2958"/>
    <w:rsid w:val="00BF30DA"/>
    <w:rsid w:val="00BF3C25"/>
    <w:rsid w:val="00BF4BE9"/>
    <w:rsid w:val="00BF4C01"/>
    <w:rsid w:val="00BF4DA2"/>
    <w:rsid w:val="00BF530F"/>
    <w:rsid w:val="00BF53F8"/>
    <w:rsid w:val="00BF54C9"/>
    <w:rsid w:val="00BF56EB"/>
    <w:rsid w:val="00BF585F"/>
    <w:rsid w:val="00BF5F41"/>
    <w:rsid w:val="00BF65C8"/>
    <w:rsid w:val="00BF6F9B"/>
    <w:rsid w:val="00C00222"/>
    <w:rsid w:val="00C009E0"/>
    <w:rsid w:val="00C01592"/>
    <w:rsid w:val="00C0159A"/>
    <w:rsid w:val="00C01CAB"/>
    <w:rsid w:val="00C01EF8"/>
    <w:rsid w:val="00C024B3"/>
    <w:rsid w:val="00C02B60"/>
    <w:rsid w:val="00C02F33"/>
    <w:rsid w:val="00C0310F"/>
    <w:rsid w:val="00C037A2"/>
    <w:rsid w:val="00C03E98"/>
    <w:rsid w:val="00C040DD"/>
    <w:rsid w:val="00C04140"/>
    <w:rsid w:val="00C05EDF"/>
    <w:rsid w:val="00C05F65"/>
    <w:rsid w:val="00C062F5"/>
    <w:rsid w:val="00C06CBD"/>
    <w:rsid w:val="00C07B94"/>
    <w:rsid w:val="00C11119"/>
    <w:rsid w:val="00C11E18"/>
    <w:rsid w:val="00C12336"/>
    <w:rsid w:val="00C1255E"/>
    <w:rsid w:val="00C12572"/>
    <w:rsid w:val="00C12A9D"/>
    <w:rsid w:val="00C12CC0"/>
    <w:rsid w:val="00C13097"/>
    <w:rsid w:val="00C139CE"/>
    <w:rsid w:val="00C144F6"/>
    <w:rsid w:val="00C15096"/>
    <w:rsid w:val="00C15F35"/>
    <w:rsid w:val="00C161D6"/>
    <w:rsid w:val="00C163CE"/>
    <w:rsid w:val="00C164F9"/>
    <w:rsid w:val="00C16708"/>
    <w:rsid w:val="00C16A05"/>
    <w:rsid w:val="00C16E8A"/>
    <w:rsid w:val="00C16ECC"/>
    <w:rsid w:val="00C1715B"/>
    <w:rsid w:val="00C1E1E8"/>
    <w:rsid w:val="00C21063"/>
    <w:rsid w:val="00C21F26"/>
    <w:rsid w:val="00C244F3"/>
    <w:rsid w:val="00C24AA1"/>
    <w:rsid w:val="00C24E40"/>
    <w:rsid w:val="00C259DD"/>
    <w:rsid w:val="00C25FE8"/>
    <w:rsid w:val="00C26440"/>
    <w:rsid w:val="00C268C0"/>
    <w:rsid w:val="00C26B99"/>
    <w:rsid w:val="00C26BA6"/>
    <w:rsid w:val="00C274A8"/>
    <w:rsid w:val="00C27F58"/>
    <w:rsid w:val="00C309F6"/>
    <w:rsid w:val="00C33749"/>
    <w:rsid w:val="00C34130"/>
    <w:rsid w:val="00C344B0"/>
    <w:rsid w:val="00C34553"/>
    <w:rsid w:val="00C348E0"/>
    <w:rsid w:val="00C354E8"/>
    <w:rsid w:val="00C35A83"/>
    <w:rsid w:val="00C35BC8"/>
    <w:rsid w:val="00C35D5D"/>
    <w:rsid w:val="00C360FD"/>
    <w:rsid w:val="00C365B6"/>
    <w:rsid w:val="00C36862"/>
    <w:rsid w:val="00C369FA"/>
    <w:rsid w:val="00C371A4"/>
    <w:rsid w:val="00C3735F"/>
    <w:rsid w:val="00C37649"/>
    <w:rsid w:val="00C37AA3"/>
    <w:rsid w:val="00C37AE6"/>
    <w:rsid w:val="00C40353"/>
    <w:rsid w:val="00C4096B"/>
    <w:rsid w:val="00C416C5"/>
    <w:rsid w:val="00C418FF"/>
    <w:rsid w:val="00C41F9A"/>
    <w:rsid w:val="00C427EA"/>
    <w:rsid w:val="00C429E9"/>
    <w:rsid w:val="00C42E4A"/>
    <w:rsid w:val="00C4338B"/>
    <w:rsid w:val="00C43723"/>
    <w:rsid w:val="00C4420B"/>
    <w:rsid w:val="00C445A9"/>
    <w:rsid w:val="00C44659"/>
    <w:rsid w:val="00C447C7"/>
    <w:rsid w:val="00C44A67"/>
    <w:rsid w:val="00C44B0F"/>
    <w:rsid w:val="00C45D19"/>
    <w:rsid w:val="00C45DB6"/>
    <w:rsid w:val="00C47B5C"/>
    <w:rsid w:val="00C50311"/>
    <w:rsid w:val="00C50D04"/>
    <w:rsid w:val="00C50D0B"/>
    <w:rsid w:val="00C50D86"/>
    <w:rsid w:val="00C50DE0"/>
    <w:rsid w:val="00C51107"/>
    <w:rsid w:val="00C52AE9"/>
    <w:rsid w:val="00C537E6"/>
    <w:rsid w:val="00C53A29"/>
    <w:rsid w:val="00C53A3C"/>
    <w:rsid w:val="00C53BEF"/>
    <w:rsid w:val="00C5433D"/>
    <w:rsid w:val="00C545AD"/>
    <w:rsid w:val="00C54ABD"/>
    <w:rsid w:val="00C54C16"/>
    <w:rsid w:val="00C54C1D"/>
    <w:rsid w:val="00C54D7D"/>
    <w:rsid w:val="00C55043"/>
    <w:rsid w:val="00C550C2"/>
    <w:rsid w:val="00C55205"/>
    <w:rsid w:val="00C566DF"/>
    <w:rsid w:val="00C56750"/>
    <w:rsid w:val="00C619D0"/>
    <w:rsid w:val="00C61BDD"/>
    <w:rsid w:val="00C62D88"/>
    <w:rsid w:val="00C636A5"/>
    <w:rsid w:val="00C63DB7"/>
    <w:rsid w:val="00C640E8"/>
    <w:rsid w:val="00C641C0"/>
    <w:rsid w:val="00C64826"/>
    <w:rsid w:val="00C6587B"/>
    <w:rsid w:val="00C65D87"/>
    <w:rsid w:val="00C66179"/>
    <w:rsid w:val="00C669CE"/>
    <w:rsid w:val="00C670E7"/>
    <w:rsid w:val="00C67611"/>
    <w:rsid w:val="00C6761D"/>
    <w:rsid w:val="00C70093"/>
    <w:rsid w:val="00C7078F"/>
    <w:rsid w:val="00C70962"/>
    <w:rsid w:val="00C70F19"/>
    <w:rsid w:val="00C728BE"/>
    <w:rsid w:val="00C72C86"/>
    <w:rsid w:val="00C732BD"/>
    <w:rsid w:val="00C7347F"/>
    <w:rsid w:val="00C73CCA"/>
    <w:rsid w:val="00C73DA9"/>
    <w:rsid w:val="00C73E3D"/>
    <w:rsid w:val="00C74271"/>
    <w:rsid w:val="00C750A8"/>
    <w:rsid w:val="00C751EF"/>
    <w:rsid w:val="00C75764"/>
    <w:rsid w:val="00C7581E"/>
    <w:rsid w:val="00C759E7"/>
    <w:rsid w:val="00C761CF"/>
    <w:rsid w:val="00C769B8"/>
    <w:rsid w:val="00C76F3F"/>
    <w:rsid w:val="00C77B18"/>
    <w:rsid w:val="00C80646"/>
    <w:rsid w:val="00C80695"/>
    <w:rsid w:val="00C80BA6"/>
    <w:rsid w:val="00C80ED6"/>
    <w:rsid w:val="00C8140D"/>
    <w:rsid w:val="00C816FB"/>
    <w:rsid w:val="00C81798"/>
    <w:rsid w:val="00C81F5B"/>
    <w:rsid w:val="00C82BCD"/>
    <w:rsid w:val="00C849CC"/>
    <w:rsid w:val="00C85334"/>
    <w:rsid w:val="00C853D7"/>
    <w:rsid w:val="00C85904"/>
    <w:rsid w:val="00C86055"/>
    <w:rsid w:val="00C86C81"/>
    <w:rsid w:val="00C86F0C"/>
    <w:rsid w:val="00C86F5E"/>
    <w:rsid w:val="00C876B3"/>
    <w:rsid w:val="00C877C6"/>
    <w:rsid w:val="00C87CC4"/>
    <w:rsid w:val="00C87E5B"/>
    <w:rsid w:val="00C8BF6E"/>
    <w:rsid w:val="00C90203"/>
    <w:rsid w:val="00C9036E"/>
    <w:rsid w:val="00C9158C"/>
    <w:rsid w:val="00C915B3"/>
    <w:rsid w:val="00C91D24"/>
    <w:rsid w:val="00C9210D"/>
    <w:rsid w:val="00C92357"/>
    <w:rsid w:val="00C92CC1"/>
    <w:rsid w:val="00C92FE3"/>
    <w:rsid w:val="00C933D0"/>
    <w:rsid w:val="00C94931"/>
    <w:rsid w:val="00C949E1"/>
    <w:rsid w:val="00C94B41"/>
    <w:rsid w:val="00C94D63"/>
    <w:rsid w:val="00C94F37"/>
    <w:rsid w:val="00C95BC8"/>
    <w:rsid w:val="00C95BCB"/>
    <w:rsid w:val="00C9631E"/>
    <w:rsid w:val="00C972DF"/>
    <w:rsid w:val="00CA0253"/>
    <w:rsid w:val="00CA02AB"/>
    <w:rsid w:val="00CA295D"/>
    <w:rsid w:val="00CA4122"/>
    <w:rsid w:val="00CA4208"/>
    <w:rsid w:val="00CA48CE"/>
    <w:rsid w:val="00CA54A9"/>
    <w:rsid w:val="00CA5717"/>
    <w:rsid w:val="00CA59C3"/>
    <w:rsid w:val="00CA6107"/>
    <w:rsid w:val="00CA6194"/>
    <w:rsid w:val="00CA66C5"/>
    <w:rsid w:val="00CA6A09"/>
    <w:rsid w:val="00CA6D6F"/>
    <w:rsid w:val="00CA6F93"/>
    <w:rsid w:val="00CA71CF"/>
    <w:rsid w:val="00CB04CD"/>
    <w:rsid w:val="00CB05C7"/>
    <w:rsid w:val="00CB0686"/>
    <w:rsid w:val="00CB0E99"/>
    <w:rsid w:val="00CB10AE"/>
    <w:rsid w:val="00CB1567"/>
    <w:rsid w:val="00CB161F"/>
    <w:rsid w:val="00CB1678"/>
    <w:rsid w:val="00CB16C7"/>
    <w:rsid w:val="00CB1883"/>
    <w:rsid w:val="00CB1A3B"/>
    <w:rsid w:val="00CB241A"/>
    <w:rsid w:val="00CB26E3"/>
    <w:rsid w:val="00CB4908"/>
    <w:rsid w:val="00CB50EA"/>
    <w:rsid w:val="00CB7E5D"/>
    <w:rsid w:val="00CC0E79"/>
    <w:rsid w:val="00CC1192"/>
    <w:rsid w:val="00CC188C"/>
    <w:rsid w:val="00CC1B6B"/>
    <w:rsid w:val="00CC2514"/>
    <w:rsid w:val="00CC2769"/>
    <w:rsid w:val="00CC2F69"/>
    <w:rsid w:val="00CC31B8"/>
    <w:rsid w:val="00CC406D"/>
    <w:rsid w:val="00CC49E7"/>
    <w:rsid w:val="00CC5BDF"/>
    <w:rsid w:val="00CC622E"/>
    <w:rsid w:val="00CC665E"/>
    <w:rsid w:val="00CC6C92"/>
    <w:rsid w:val="00CC6D2B"/>
    <w:rsid w:val="00CC72BE"/>
    <w:rsid w:val="00CC7ADD"/>
    <w:rsid w:val="00CD0383"/>
    <w:rsid w:val="00CD157F"/>
    <w:rsid w:val="00CD1D83"/>
    <w:rsid w:val="00CD215F"/>
    <w:rsid w:val="00CD25BA"/>
    <w:rsid w:val="00CD2E7D"/>
    <w:rsid w:val="00CD31B5"/>
    <w:rsid w:val="00CD3294"/>
    <w:rsid w:val="00CD358B"/>
    <w:rsid w:val="00CD416C"/>
    <w:rsid w:val="00CD44B7"/>
    <w:rsid w:val="00CD4ABC"/>
    <w:rsid w:val="00CD4E72"/>
    <w:rsid w:val="00CD4F4C"/>
    <w:rsid w:val="00CD535D"/>
    <w:rsid w:val="00CD5957"/>
    <w:rsid w:val="00CD5B19"/>
    <w:rsid w:val="00CD628D"/>
    <w:rsid w:val="00CD6C5D"/>
    <w:rsid w:val="00CD7117"/>
    <w:rsid w:val="00CD7546"/>
    <w:rsid w:val="00CD78A5"/>
    <w:rsid w:val="00CE0210"/>
    <w:rsid w:val="00CE0E64"/>
    <w:rsid w:val="00CE1199"/>
    <w:rsid w:val="00CE1B10"/>
    <w:rsid w:val="00CE1B68"/>
    <w:rsid w:val="00CE1DFD"/>
    <w:rsid w:val="00CE1E5E"/>
    <w:rsid w:val="00CE2DD0"/>
    <w:rsid w:val="00CE32D5"/>
    <w:rsid w:val="00CE4497"/>
    <w:rsid w:val="00CE44BC"/>
    <w:rsid w:val="00CE4807"/>
    <w:rsid w:val="00CE4E9F"/>
    <w:rsid w:val="00CE5082"/>
    <w:rsid w:val="00CE565F"/>
    <w:rsid w:val="00CE5767"/>
    <w:rsid w:val="00CE63F9"/>
    <w:rsid w:val="00CE6615"/>
    <w:rsid w:val="00CE6794"/>
    <w:rsid w:val="00CE724B"/>
    <w:rsid w:val="00CF0939"/>
    <w:rsid w:val="00CF1000"/>
    <w:rsid w:val="00CF14D6"/>
    <w:rsid w:val="00CF17A7"/>
    <w:rsid w:val="00CF197A"/>
    <w:rsid w:val="00CF2C63"/>
    <w:rsid w:val="00CF3347"/>
    <w:rsid w:val="00CF461D"/>
    <w:rsid w:val="00CF4A28"/>
    <w:rsid w:val="00CF659A"/>
    <w:rsid w:val="00CF6899"/>
    <w:rsid w:val="00CF6965"/>
    <w:rsid w:val="00CF6A19"/>
    <w:rsid w:val="00CF6E58"/>
    <w:rsid w:val="00CF7448"/>
    <w:rsid w:val="00CF791E"/>
    <w:rsid w:val="00D00321"/>
    <w:rsid w:val="00D00931"/>
    <w:rsid w:val="00D00E7E"/>
    <w:rsid w:val="00D01CE1"/>
    <w:rsid w:val="00D02C9E"/>
    <w:rsid w:val="00D031C8"/>
    <w:rsid w:val="00D03371"/>
    <w:rsid w:val="00D03C70"/>
    <w:rsid w:val="00D04584"/>
    <w:rsid w:val="00D04CF1"/>
    <w:rsid w:val="00D05A2C"/>
    <w:rsid w:val="00D062EB"/>
    <w:rsid w:val="00D06A45"/>
    <w:rsid w:val="00D06F32"/>
    <w:rsid w:val="00D073A7"/>
    <w:rsid w:val="00D104CD"/>
    <w:rsid w:val="00D1098D"/>
    <w:rsid w:val="00D112D8"/>
    <w:rsid w:val="00D11C2E"/>
    <w:rsid w:val="00D127B3"/>
    <w:rsid w:val="00D12A12"/>
    <w:rsid w:val="00D12D0E"/>
    <w:rsid w:val="00D133F0"/>
    <w:rsid w:val="00D138B4"/>
    <w:rsid w:val="00D13969"/>
    <w:rsid w:val="00D14C13"/>
    <w:rsid w:val="00D154B2"/>
    <w:rsid w:val="00D159EE"/>
    <w:rsid w:val="00D16106"/>
    <w:rsid w:val="00D16622"/>
    <w:rsid w:val="00D17085"/>
    <w:rsid w:val="00D172F6"/>
    <w:rsid w:val="00D17878"/>
    <w:rsid w:val="00D208A1"/>
    <w:rsid w:val="00D20BA8"/>
    <w:rsid w:val="00D20E8F"/>
    <w:rsid w:val="00D21689"/>
    <w:rsid w:val="00D22178"/>
    <w:rsid w:val="00D2270F"/>
    <w:rsid w:val="00D22D76"/>
    <w:rsid w:val="00D22FAC"/>
    <w:rsid w:val="00D237F7"/>
    <w:rsid w:val="00D23B25"/>
    <w:rsid w:val="00D24621"/>
    <w:rsid w:val="00D24D67"/>
    <w:rsid w:val="00D24DB6"/>
    <w:rsid w:val="00D25876"/>
    <w:rsid w:val="00D263AC"/>
    <w:rsid w:val="00D26754"/>
    <w:rsid w:val="00D2733F"/>
    <w:rsid w:val="00D273C6"/>
    <w:rsid w:val="00D2768A"/>
    <w:rsid w:val="00D27701"/>
    <w:rsid w:val="00D2797B"/>
    <w:rsid w:val="00D27FB1"/>
    <w:rsid w:val="00D305AC"/>
    <w:rsid w:val="00D308BC"/>
    <w:rsid w:val="00D30B63"/>
    <w:rsid w:val="00D3148B"/>
    <w:rsid w:val="00D3148C"/>
    <w:rsid w:val="00D31636"/>
    <w:rsid w:val="00D3178E"/>
    <w:rsid w:val="00D31D4D"/>
    <w:rsid w:val="00D3225E"/>
    <w:rsid w:val="00D32A45"/>
    <w:rsid w:val="00D337EC"/>
    <w:rsid w:val="00D3396B"/>
    <w:rsid w:val="00D33CF4"/>
    <w:rsid w:val="00D3409B"/>
    <w:rsid w:val="00D34127"/>
    <w:rsid w:val="00D34A61"/>
    <w:rsid w:val="00D35A72"/>
    <w:rsid w:val="00D35F01"/>
    <w:rsid w:val="00D36333"/>
    <w:rsid w:val="00D36F7F"/>
    <w:rsid w:val="00D375FC"/>
    <w:rsid w:val="00D37C75"/>
    <w:rsid w:val="00D402E0"/>
    <w:rsid w:val="00D4149D"/>
    <w:rsid w:val="00D4158B"/>
    <w:rsid w:val="00D4180B"/>
    <w:rsid w:val="00D42057"/>
    <w:rsid w:val="00D4288E"/>
    <w:rsid w:val="00D42AEF"/>
    <w:rsid w:val="00D42EAB"/>
    <w:rsid w:val="00D43398"/>
    <w:rsid w:val="00D43B24"/>
    <w:rsid w:val="00D4528F"/>
    <w:rsid w:val="00D46456"/>
    <w:rsid w:val="00D468C7"/>
    <w:rsid w:val="00D47693"/>
    <w:rsid w:val="00D47CF4"/>
    <w:rsid w:val="00D50104"/>
    <w:rsid w:val="00D506B5"/>
    <w:rsid w:val="00D5136D"/>
    <w:rsid w:val="00D5233C"/>
    <w:rsid w:val="00D526A1"/>
    <w:rsid w:val="00D52A5E"/>
    <w:rsid w:val="00D5331A"/>
    <w:rsid w:val="00D53AD9"/>
    <w:rsid w:val="00D53CD6"/>
    <w:rsid w:val="00D53D67"/>
    <w:rsid w:val="00D55299"/>
    <w:rsid w:val="00D55A84"/>
    <w:rsid w:val="00D5610B"/>
    <w:rsid w:val="00D5700D"/>
    <w:rsid w:val="00D574F8"/>
    <w:rsid w:val="00D601B8"/>
    <w:rsid w:val="00D6079E"/>
    <w:rsid w:val="00D607CD"/>
    <w:rsid w:val="00D60F6D"/>
    <w:rsid w:val="00D61E37"/>
    <w:rsid w:val="00D62434"/>
    <w:rsid w:val="00D6309A"/>
    <w:rsid w:val="00D631A4"/>
    <w:rsid w:val="00D64407"/>
    <w:rsid w:val="00D64D12"/>
    <w:rsid w:val="00D650DB"/>
    <w:rsid w:val="00D654A4"/>
    <w:rsid w:val="00D6582A"/>
    <w:rsid w:val="00D6603A"/>
    <w:rsid w:val="00D67002"/>
    <w:rsid w:val="00D6714F"/>
    <w:rsid w:val="00D67174"/>
    <w:rsid w:val="00D67721"/>
    <w:rsid w:val="00D71485"/>
    <w:rsid w:val="00D71531"/>
    <w:rsid w:val="00D71964"/>
    <w:rsid w:val="00D71E68"/>
    <w:rsid w:val="00D71FAC"/>
    <w:rsid w:val="00D72C4B"/>
    <w:rsid w:val="00D73B3E"/>
    <w:rsid w:val="00D73ED8"/>
    <w:rsid w:val="00D74533"/>
    <w:rsid w:val="00D7488B"/>
    <w:rsid w:val="00D74952"/>
    <w:rsid w:val="00D74B4B"/>
    <w:rsid w:val="00D75103"/>
    <w:rsid w:val="00D75113"/>
    <w:rsid w:val="00D75B40"/>
    <w:rsid w:val="00D76282"/>
    <w:rsid w:val="00D76720"/>
    <w:rsid w:val="00D76942"/>
    <w:rsid w:val="00D76A9F"/>
    <w:rsid w:val="00D77DA6"/>
    <w:rsid w:val="00D803E7"/>
    <w:rsid w:val="00D80568"/>
    <w:rsid w:val="00D80AE4"/>
    <w:rsid w:val="00D80C5C"/>
    <w:rsid w:val="00D80CF2"/>
    <w:rsid w:val="00D81764"/>
    <w:rsid w:val="00D81AD8"/>
    <w:rsid w:val="00D81B0E"/>
    <w:rsid w:val="00D81E7B"/>
    <w:rsid w:val="00D8243C"/>
    <w:rsid w:val="00D82787"/>
    <w:rsid w:val="00D83406"/>
    <w:rsid w:val="00D83AA4"/>
    <w:rsid w:val="00D83FC2"/>
    <w:rsid w:val="00D83FEE"/>
    <w:rsid w:val="00D85120"/>
    <w:rsid w:val="00D86D1A"/>
    <w:rsid w:val="00D87B35"/>
    <w:rsid w:val="00D900A9"/>
    <w:rsid w:val="00D9037F"/>
    <w:rsid w:val="00D907B8"/>
    <w:rsid w:val="00D907C3"/>
    <w:rsid w:val="00D908FC"/>
    <w:rsid w:val="00D910DB"/>
    <w:rsid w:val="00D911F2"/>
    <w:rsid w:val="00D91927"/>
    <w:rsid w:val="00D92428"/>
    <w:rsid w:val="00D92735"/>
    <w:rsid w:val="00D92E4E"/>
    <w:rsid w:val="00D92FF6"/>
    <w:rsid w:val="00D931C6"/>
    <w:rsid w:val="00D9429D"/>
    <w:rsid w:val="00D9454A"/>
    <w:rsid w:val="00D947D6"/>
    <w:rsid w:val="00D960BE"/>
    <w:rsid w:val="00D96F18"/>
    <w:rsid w:val="00D971B9"/>
    <w:rsid w:val="00D972B6"/>
    <w:rsid w:val="00DA0559"/>
    <w:rsid w:val="00DA0663"/>
    <w:rsid w:val="00DA103C"/>
    <w:rsid w:val="00DA1214"/>
    <w:rsid w:val="00DA177D"/>
    <w:rsid w:val="00DA18D3"/>
    <w:rsid w:val="00DA1C0C"/>
    <w:rsid w:val="00DA1C53"/>
    <w:rsid w:val="00DA23D1"/>
    <w:rsid w:val="00DA2DF5"/>
    <w:rsid w:val="00DA34EA"/>
    <w:rsid w:val="00DA372B"/>
    <w:rsid w:val="00DA4246"/>
    <w:rsid w:val="00DA4ED9"/>
    <w:rsid w:val="00DA5A07"/>
    <w:rsid w:val="00DA62DE"/>
    <w:rsid w:val="00DA679A"/>
    <w:rsid w:val="00DA67D6"/>
    <w:rsid w:val="00DA716A"/>
    <w:rsid w:val="00DA72B3"/>
    <w:rsid w:val="00DA75AA"/>
    <w:rsid w:val="00DA7AC7"/>
    <w:rsid w:val="00DB024F"/>
    <w:rsid w:val="00DB0677"/>
    <w:rsid w:val="00DB0B37"/>
    <w:rsid w:val="00DB12DC"/>
    <w:rsid w:val="00DB1EC5"/>
    <w:rsid w:val="00DB2012"/>
    <w:rsid w:val="00DB2080"/>
    <w:rsid w:val="00DB2190"/>
    <w:rsid w:val="00DB2516"/>
    <w:rsid w:val="00DB2A2E"/>
    <w:rsid w:val="00DB2C51"/>
    <w:rsid w:val="00DB335B"/>
    <w:rsid w:val="00DB3F8F"/>
    <w:rsid w:val="00DB5313"/>
    <w:rsid w:val="00DB5323"/>
    <w:rsid w:val="00DB54E0"/>
    <w:rsid w:val="00DB648A"/>
    <w:rsid w:val="00DB6A7D"/>
    <w:rsid w:val="00DB6B7E"/>
    <w:rsid w:val="00DB6E5D"/>
    <w:rsid w:val="00DB7464"/>
    <w:rsid w:val="00DB7DF6"/>
    <w:rsid w:val="00DC0352"/>
    <w:rsid w:val="00DC045A"/>
    <w:rsid w:val="00DC0739"/>
    <w:rsid w:val="00DC107A"/>
    <w:rsid w:val="00DC11ED"/>
    <w:rsid w:val="00DC134A"/>
    <w:rsid w:val="00DC312B"/>
    <w:rsid w:val="00DC378D"/>
    <w:rsid w:val="00DC3FFE"/>
    <w:rsid w:val="00DC44C8"/>
    <w:rsid w:val="00DC49B8"/>
    <w:rsid w:val="00DC4F4C"/>
    <w:rsid w:val="00DC50A2"/>
    <w:rsid w:val="00DC5225"/>
    <w:rsid w:val="00DC564C"/>
    <w:rsid w:val="00DC5D29"/>
    <w:rsid w:val="00DC68AC"/>
    <w:rsid w:val="00DC6FDC"/>
    <w:rsid w:val="00DC7685"/>
    <w:rsid w:val="00DC7787"/>
    <w:rsid w:val="00DD01B6"/>
    <w:rsid w:val="00DD101A"/>
    <w:rsid w:val="00DD13E6"/>
    <w:rsid w:val="00DD2100"/>
    <w:rsid w:val="00DD2A4F"/>
    <w:rsid w:val="00DD349B"/>
    <w:rsid w:val="00DD374F"/>
    <w:rsid w:val="00DD3BD7"/>
    <w:rsid w:val="00DD4F03"/>
    <w:rsid w:val="00DD57E5"/>
    <w:rsid w:val="00DD59D7"/>
    <w:rsid w:val="00DD5DB1"/>
    <w:rsid w:val="00DD602B"/>
    <w:rsid w:val="00DD6259"/>
    <w:rsid w:val="00DD62D4"/>
    <w:rsid w:val="00DD68B0"/>
    <w:rsid w:val="00DD6EF4"/>
    <w:rsid w:val="00DD6F59"/>
    <w:rsid w:val="00DD71AF"/>
    <w:rsid w:val="00DD741C"/>
    <w:rsid w:val="00DD758D"/>
    <w:rsid w:val="00DD778C"/>
    <w:rsid w:val="00DE0537"/>
    <w:rsid w:val="00DE111D"/>
    <w:rsid w:val="00DE1999"/>
    <w:rsid w:val="00DE1B56"/>
    <w:rsid w:val="00DE20B2"/>
    <w:rsid w:val="00DE3962"/>
    <w:rsid w:val="00DE4150"/>
    <w:rsid w:val="00DE4483"/>
    <w:rsid w:val="00DE44F2"/>
    <w:rsid w:val="00DE4653"/>
    <w:rsid w:val="00DE48E1"/>
    <w:rsid w:val="00DE5115"/>
    <w:rsid w:val="00DE5A1B"/>
    <w:rsid w:val="00DE5C44"/>
    <w:rsid w:val="00DE5C4F"/>
    <w:rsid w:val="00DE609F"/>
    <w:rsid w:val="00DE6333"/>
    <w:rsid w:val="00DE64B1"/>
    <w:rsid w:val="00DE724E"/>
    <w:rsid w:val="00DE7A13"/>
    <w:rsid w:val="00DF0253"/>
    <w:rsid w:val="00DF0DB5"/>
    <w:rsid w:val="00DF0F7B"/>
    <w:rsid w:val="00DF1DDA"/>
    <w:rsid w:val="00DF316F"/>
    <w:rsid w:val="00DF4112"/>
    <w:rsid w:val="00DF45FD"/>
    <w:rsid w:val="00DF49BA"/>
    <w:rsid w:val="00DF4A6E"/>
    <w:rsid w:val="00DF4B95"/>
    <w:rsid w:val="00DF4D29"/>
    <w:rsid w:val="00DF4F9D"/>
    <w:rsid w:val="00DF5DF1"/>
    <w:rsid w:val="00DF6A32"/>
    <w:rsid w:val="00DF6F7C"/>
    <w:rsid w:val="00DF74CD"/>
    <w:rsid w:val="00DF7D65"/>
    <w:rsid w:val="00E00175"/>
    <w:rsid w:val="00E00276"/>
    <w:rsid w:val="00E007B9"/>
    <w:rsid w:val="00E007CE"/>
    <w:rsid w:val="00E00F39"/>
    <w:rsid w:val="00E0108B"/>
    <w:rsid w:val="00E029F3"/>
    <w:rsid w:val="00E029FF"/>
    <w:rsid w:val="00E02D69"/>
    <w:rsid w:val="00E02EFD"/>
    <w:rsid w:val="00E031CD"/>
    <w:rsid w:val="00E035F6"/>
    <w:rsid w:val="00E056A6"/>
    <w:rsid w:val="00E05772"/>
    <w:rsid w:val="00E05A7C"/>
    <w:rsid w:val="00E05BE9"/>
    <w:rsid w:val="00E05F49"/>
    <w:rsid w:val="00E064B6"/>
    <w:rsid w:val="00E06686"/>
    <w:rsid w:val="00E06FD1"/>
    <w:rsid w:val="00E10033"/>
    <w:rsid w:val="00E1033D"/>
    <w:rsid w:val="00E10E9C"/>
    <w:rsid w:val="00E10ED1"/>
    <w:rsid w:val="00E110FB"/>
    <w:rsid w:val="00E118C0"/>
    <w:rsid w:val="00E125D3"/>
    <w:rsid w:val="00E12E0D"/>
    <w:rsid w:val="00E12E0E"/>
    <w:rsid w:val="00E13350"/>
    <w:rsid w:val="00E13894"/>
    <w:rsid w:val="00E151A2"/>
    <w:rsid w:val="00E152E4"/>
    <w:rsid w:val="00E154F7"/>
    <w:rsid w:val="00E158D9"/>
    <w:rsid w:val="00E15A59"/>
    <w:rsid w:val="00E15E3A"/>
    <w:rsid w:val="00E1600D"/>
    <w:rsid w:val="00E1650C"/>
    <w:rsid w:val="00E16EB3"/>
    <w:rsid w:val="00E1733D"/>
    <w:rsid w:val="00E2025B"/>
    <w:rsid w:val="00E20859"/>
    <w:rsid w:val="00E20B31"/>
    <w:rsid w:val="00E20E4D"/>
    <w:rsid w:val="00E21199"/>
    <w:rsid w:val="00E21AC2"/>
    <w:rsid w:val="00E2253C"/>
    <w:rsid w:val="00E226AB"/>
    <w:rsid w:val="00E22A53"/>
    <w:rsid w:val="00E22C6F"/>
    <w:rsid w:val="00E2379E"/>
    <w:rsid w:val="00E23CE1"/>
    <w:rsid w:val="00E23E3F"/>
    <w:rsid w:val="00E2405E"/>
    <w:rsid w:val="00E245DE"/>
    <w:rsid w:val="00E2558F"/>
    <w:rsid w:val="00E258F0"/>
    <w:rsid w:val="00E25DA2"/>
    <w:rsid w:val="00E2606A"/>
    <w:rsid w:val="00E26DC1"/>
    <w:rsid w:val="00E26EAB"/>
    <w:rsid w:val="00E3044F"/>
    <w:rsid w:val="00E30850"/>
    <w:rsid w:val="00E30CD1"/>
    <w:rsid w:val="00E30F16"/>
    <w:rsid w:val="00E31342"/>
    <w:rsid w:val="00E31361"/>
    <w:rsid w:val="00E31B52"/>
    <w:rsid w:val="00E324C4"/>
    <w:rsid w:val="00E337F0"/>
    <w:rsid w:val="00E33AF2"/>
    <w:rsid w:val="00E33E5F"/>
    <w:rsid w:val="00E35576"/>
    <w:rsid w:val="00E37997"/>
    <w:rsid w:val="00E40C20"/>
    <w:rsid w:val="00E4105D"/>
    <w:rsid w:val="00E41170"/>
    <w:rsid w:val="00E41B4E"/>
    <w:rsid w:val="00E4208C"/>
    <w:rsid w:val="00E43BF1"/>
    <w:rsid w:val="00E44BAD"/>
    <w:rsid w:val="00E4527B"/>
    <w:rsid w:val="00E45E76"/>
    <w:rsid w:val="00E461FF"/>
    <w:rsid w:val="00E465DB"/>
    <w:rsid w:val="00E47029"/>
    <w:rsid w:val="00E4708D"/>
    <w:rsid w:val="00E4718D"/>
    <w:rsid w:val="00E47196"/>
    <w:rsid w:val="00E5001C"/>
    <w:rsid w:val="00E506C2"/>
    <w:rsid w:val="00E51195"/>
    <w:rsid w:val="00E51E3E"/>
    <w:rsid w:val="00E522D0"/>
    <w:rsid w:val="00E52374"/>
    <w:rsid w:val="00E5306F"/>
    <w:rsid w:val="00E53120"/>
    <w:rsid w:val="00E53A0F"/>
    <w:rsid w:val="00E54003"/>
    <w:rsid w:val="00E542D8"/>
    <w:rsid w:val="00E54462"/>
    <w:rsid w:val="00E551E6"/>
    <w:rsid w:val="00E55743"/>
    <w:rsid w:val="00E56E4E"/>
    <w:rsid w:val="00E571D0"/>
    <w:rsid w:val="00E5744A"/>
    <w:rsid w:val="00E57BF2"/>
    <w:rsid w:val="00E57EBF"/>
    <w:rsid w:val="00E60111"/>
    <w:rsid w:val="00E60960"/>
    <w:rsid w:val="00E60EB9"/>
    <w:rsid w:val="00E61138"/>
    <w:rsid w:val="00E61394"/>
    <w:rsid w:val="00E6163B"/>
    <w:rsid w:val="00E61704"/>
    <w:rsid w:val="00E625FA"/>
    <w:rsid w:val="00E62C04"/>
    <w:rsid w:val="00E62C70"/>
    <w:rsid w:val="00E635AA"/>
    <w:rsid w:val="00E63CED"/>
    <w:rsid w:val="00E63D37"/>
    <w:rsid w:val="00E6442A"/>
    <w:rsid w:val="00E645FD"/>
    <w:rsid w:val="00E64FEE"/>
    <w:rsid w:val="00E65130"/>
    <w:rsid w:val="00E652F8"/>
    <w:rsid w:val="00E664AC"/>
    <w:rsid w:val="00E6759D"/>
    <w:rsid w:val="00E70499"/>
    <w:rsid w:val="00E705BB"/>
    <w:rsid w:val="00E708C1"/>
    <w:rsid w:val="00E7132D"/>
    <w:rsid w:val="00E715B5"/>
    <w:rsid w:val="00E72092"/>
    <w:rsid w:val="00E7278F"/>
    <w:rsid w:val="00E72C15"/>
    <w:rsid w:val="00E72FF1"/>
    <w:rsid w:val="00E736A4"/>
    <w:rsid w:val="00E73BC3"/>
    <w:rsid w:val="00E755EB"/>
    <w:rsid w:val="00E75A92"/>
    <w:rsid w:val="00E76217"/>
    <w:rsid w:val="00E76C70"/>
    <w:rsid w:val="00E77D83"/>
    <w:rsid w:val="00E77F0E"/>
    <w:rsid w:val="00E800B3"/>
    <w:rsid w:val="00E80464"/>
    <w:rsid w:val="00E805AD"/>
    <w:rsid w:val="00E80647"/>
    <w:rsid w:val="00E809E8"/>
    <w:rsid w:val="00E81029"/>
    <w:rsid w:val="00E8117F"/>
    <w:rsid w:val="00E81913"/>
    <w:rsid w:val="00E81CEE"/>
    <w:rsid w:val="00E828C7"/>
    <w:rsid w:val="00E83AAC"/>
    <w:rsid w:val="00E846A5"/>
    <w:rsid w:val="00E84C2C"/>
    <w:rsid w:val="00E84D3B"/>
    <w:rsid w:val="00E84D96"/>
    <w:rsid w:val="00E855FF"/>
    <w:rsid w:val="00E85BF1"/>
    <w:rsid w:val="00E85D82"/>
    <w:rsid w:val="00E8624C"/>
    <w:rsid w:val="00E8626A"/>
    <w:rsid w:val="00E86460"/>
    <w:rsid w:val="00E8649B"/>
    <w:rsid w:val="00E8657C"/>
    <w:rsid w:val="00E866A8"/>
    <w:rsid w:val="00E869F7"/>
    <w:rsid w:val="00E87358"/>
    <w:rsid w:val="00E87C70"/>
    <w:rsid w:val="00E903F9"/>
    <w:rsid w:val="00E90A53"/>
    <w:rsid w:val="00E911E6"/>
    <w:rsid w:val="00E91C64"/>
    <w:rsid w:val="00E92209"/>
    <w:rsid w:val="00E92217"/>
    <w:rsid w:val="00E9245E"/>
    <w:rsid w:val="00E92D6A"/>
    <w:rsid w:val="00E93034"/>
    <w:rsid w:val="00E933D5"/>
    <w:rsid w:val="00E93CBE"/>
    <w:rsid w:val="00E93D43"/>
    <w:rsid w:val="00E95BE5"/>
    <w:rsid w:val="00E95D6A"/>
    <w:rsid w:val="00E95E42"/>
    <w:rsid w:val="00E95E8E"/>
    <w:rsid w:val="00E96332"/>
    <w:rsid w:val="00E96548"/>
    <w:rsid w:val="00E96761"/>
    <w:rsid w:val="00E96B75"/>
    <w:rsid w:val="00E96E02"/>
    <w:rsid w:val="00E97396"/>
    <w:rsid w:val="00E97629"/>
    <w:rsid w:val="00E97E85"/>
    <w:rsid w:val="00E97F08"/>
    <w:rsid w:val="00EA176E"/>
    <w:rsid w:val="00EA19BA"/>
    <w:rsid w:val="00EA3BA0"/>
    <w:rsid w:val="00EA3F7F"/>
    <w:rsid w:val="00EA416A"/>
    <w:rsid w:val="00EA42C5"/>
    <w:rsid w:val="00EA4A82"/>
    <w:rsid w:val="00EA4C7E"/>
    <w:rsid w:val="00EA4ED4"/>
    <w:rsid w:val="00EA56F0"/>
    <w:rsid w:val="00EA5BC4"/>
    <w:rsid w:val="00EA5F52"/>
    <w:rsid w:val="00EA664E"/>
    <w:rsid w:val="00EA66CA"/>
    <w:rsid w:val="00EA6C76"/>
    <w:rsid w:val="00EA6D9C"/>
    <w:rsid w:val="00EA6DCB"/>
    <w:rsid w:val="00EA6FB7"/>
    <w:rsid w:val="00EA74F8"/>
    <w:rsid w:val="00EA7644"/>
    <w:rsid w:val="00EA7F95"/>
    <w:rsid w:val="00EAD19F"/>
    <w:rsid w:val="00EB0B25"/>
    <w:rsid w:val="00EB17B4"/>
    <w:rsid w:val="00EB18C0"/>
    <w:rsid w:val="00EB2512"/>
    <w:rsid w:val="00EB2D76"/>
    <w:rsid w:val="00EB331F"/>
    <w:rsid w:val="00EB354C"/>
    <w:rsid w:val="00EB3800"/>
    <w:rsid w:val="00EB43D5"/>
    <w:rsid w:val="00EB5394"/>
    <w:rsid w:val="00EB570C"/>
    <w:rsid w:val="00EB5A4A"/>
    <w:rsid w:val="00EB616E"/>
    <w:rsid w:val="00EB6BD6"/>
    <w:rsid w:val="00EB6F9D"/>
    <w:rsid w:val="00EB71ED"/>
    <w:rsid w:val="00EC07F3"/>
    <w:rsid w:val="00EC0BBB"/>
    <w:rsid w:val="00EC1C8D"/>
    <w:rsid w:val="00EC28AB"/>
    <w:rsid w:val="00EC2F78"/>
    <w:rsid w:val="00EC35B6"/>
    <w:rsid w:val="00EC42C1"/>
    <w:rsid w:val="00EC4EAF"/>
    <w:rsid w:val="00EC616F"/>
    <w:rsid w:val="00EC6176"/>
    <w:rsid w:val="00EC61B6"/>
    <w:rsid w:val="00EC6683"/>
    <w:rsid w:val="00EC676D"/>
    <w:rsid w:val="00EC6A38"/>
    <w:rsid w:val="00EC7DAF"/>
    <w:rsid w:val="00ED01DF"/>
    <w:rsid w:val="00ED0FAB"/>
    <w:rsid w:val="00ED1EBC"/>
    <w:rsid w:val="00ED1FEA"/>
    <w:rsid w:val="00ED2586"/>
    <w:rsid w:val="00ED2679"/>
    <w:rsid w:val="00ED28D9"/>
    <w:rsid w:val="00ED31E3"/>
    <w:rsid w:val="00ED379F"/>
    <w:rsid w:val="00ED4443"/>
    <w:rsid w:val="00ED4BDD"/>
    <w:rsid w:val="00ED55DD"/>
    <w:rsid w:val="00ED63C2"/>
    <w:rsid w:val="00ED6A58"/>
    <w:rsid w:val="00ED738F"/>
    <w:rsid w:val="00ED7ABF"/>
    <w:rsid w:val="00ED7DE5"/>
    <w:rsid w:val="00ED7F9E"/>
    <w:rsid w:val="00EE0642"/>
    <w:rsid w:val="00EE0CE7"/>
    <w:rsid w:val="00EE1457"/>
    <w:rsid w:val="00EE18DE"/>
    <w:rsid w:val="00EE18E6"/>
    <w:rsid w:val="00EE21C2"/>
    <w:rsid w:val="00EE3623"/>
    <w:rsid w:val="00EE3EC9"/>
    <w:rsid w:val="00EE40D0"/>
    <w:rsid w:val="00EE441C"/>
    <w:rsid w:val="00EE4585"/>
    <w:rsid w:val="00EE462A"/>
    <w:rsid w:val="00EE47B3"/>
    <w:rsid w:val="00EE4951"/>
    <w:rsid w:val="00EE54C5"/>
    <w:rsid w:val="00EE5F6F"/>
    <w:rsid w:val="00EE63D6"/>
    <w:rsid w:val="00EE67DE"/>
    <w:rsid w:val="00EE6A73"/>
    <w:rsid w:val="00EE7B3C"/>
    <w:rsid w:val="00EE7B58"/>
    <w:rsid w:val="00EF0EED"/>
    <w:rsid w:val="00EF0F62"/>
    <w:rsid w:val="00EF1324"/>
    <w:rsid w:val="00EF139B"/>
    <w:rsid w:val="00EF1895"/>
    <w:rsid w:val="00EF18C9"/>
    <w:rsid w:val="00EF199F"/>
    <w:rsid w:val="00EF1E95"/>
    <w:rsid w:val="00EF259C"/>
    <w:rsid w:val="00EF281A"/>
    <w:rsid w:val="00EF2BDE"/>
    <w:rsid w:val="00EF3444"/>
    <w:rsid w:val="00EF36CB"/>
    <w:rsid w:val="00EF3BE7"/>
    <w:rsid w:val="00EF3F30"/>
    <w:rsid w:val="00EF5165"/>
    <w:rsid w:val="00EF52B5"/>
    <w:rsid w:val="00EF54BB"/>
    <w:rsid w:val="00EF559D"/>
    <w:rsid w:val="00EF55F7"/>
    <w:rsid w:val="00EF5DC9"/>
    <w:rsid w:val="00EF5FD2"/>
    <w:rsid w:val="00EF6137"/>
    <w:rsid w:val="00EF61D2"/>
    <w:rsid w:val="00EF66C7"/>
    <w:rsid w:val="00EF67E3"/>
    <w:rsid w:val="00EF71DF"/>
    <w:rsid w:val="00EF7302"/>
    <w:rsid w:val="00EF77B5"/>
    <w:rsid w:val="00EF7BBB"/>
    <w:rsid w:val="00F00173"/>
    <w:rsid w:val="00F001B7"/>
    <w:rsid w:val="00F003CF"/>
    <w:rsid w:val="00F01327"/>
    <w:rsid w:val="00F02143"/>
    <w:rsid w:val="00F0245F"/>
    <w:rsid w:val="00F026C1"/>
    <w:rsid w:val="00F028FB"/>
    <w:rsid w:val="00F02FF6"/>
    <w:rsid w:val="00F03204"/>
    <w:rsid w:val="00F03DC4"/>
    <w:rsid w:val="00F046E4"/>
    <w:rsid w:val="00F04DE8"/>
    <w:rsid w:val="00F050EA"/>
    <w:rsid w:val="00F05465"/>
    <w:rsid w:val="00F05E32"/>
    <w:rsid w:val="00F0620B"/>
    <w:rsid w:val="00F06E4E"/>
    <w:rsid w:val="00F07A45"/>
    <w:rsid w:val="00F07F18"/>
    <w:rsid w:val="00F1101A"/>
    <w:rsid w:val="00F115B5"/>
    <w:rsid w:val="00F11808"/>
    <w:rsid w:val="00F1213C"/>
    <w:rsid w:val="00F129EF"/>
    <w:rsid w:val="00F133F1"/>
    <w:rsid w:val="00F135C6"/>
    <w:rsid w:val="00F13B61"/>
    <w:rsid w:val="00F13E64"/>
    <w:rsid w:val="00F13FF1"/>
    <w:rsid w:val="00F14039"/>
    <w:rsid w:val="00F1487A"/>
    <w:rsid w:val="00F15CA6"/>
    <w:rsid w:val="00F15CF7"/>
    <w:rsid w:val="00F15EEB"/>
    <w:rsid w:val="00F15FBE"/>
    <w:rsid w:val="00F16747"/>
    <w:rsid w:val="00F17035"/>
    <w:rsid w:val="00F1706A"/>
    <w:rsid w:val="00F176BA"/>
    <w:rsid w:val="00F21092"/>
    <w:rsid w:val="00F210AD"/>
    <w:rsid w:val="00F215A3"/>
    <w:rsid w:val="00F215D5"/>
    <w:rsid w:val="00F21CDD"/>
    <w:rsid w:val="00F21F3F"/>
    <w:rsid w:val="00F221A4"/>
    <w:rsid w:val="00F22606"/>
    <w:rsid w:val="00F226C5"/>
    <w:rsid w:val="00F2279D"/>
    <w:rsid w:val="00F22ACD"/>
    <w:rsid w:val="00F232D7"/>
    <w:rsid w:val="00F2473C"/>
    <w:rsid w:val="00F2478C"/>
    <w:rsid w:val="00F249FE"/>
    <w:rsid w:val="00F24A36"/>
    <w:rsid w:val="00F252EC"/>
    <w:rsid w:val="00F25771"/>
    <w:rsid w:val="00F25845"/>
    <w:rsid w:val="00F25B13"/>
    <w:rsid w:val="00F260B4"/>
    <w:rsid w:val="00F261E3"/>
    <w:rsid w:val="00F263BD"/>
    <w:rsid w:val="00F26420"/>
    <w:rsid w:val="00F26E37"/>
    <w:rsid w:val="00F27127"/>
    <w:rsid w:val="00F27274"/>
    <w:rsid w:val="00F2732B"/>
    <w:rsid w:val="00F275C5"/>
    <w:rsid w:val="00F2766B"/>
    <w:rsid w:val="00F2796A"/>
    <w:rsid w:val="00F30AFC"/>
    <w:rsid w:val="00F31233"/>
    <w:rsid w:val="00F31BC1"/>
    <w:rsid w:val="00F31F33"/>
    <w:rsid w:val="00F322BC"/>
    <w:rsid w:val="00F330E3"/>
    <w:rsid w:val="00F352EF"/>
    <w:rsid w:val="00F354C3"/>
    <w:rsid w:val="00F35814"/>
    <w:rsid w:val="00F35D73"/>
    <w:rsid w:val="00F3616E"/>
    <w:rsid w:val="00F36533"/>
    <w:rsid w:val="00F36F4D"/>
    <w:rsid w:val="00F37EF6"/>
    <w:rsid w:val="00F40A31"/>
    <w:rsid w:val="00F416AE"/>
    <w:rsid w:val="00F41999"/>
    <w:rsid w:val="00F41BE6"/>
    <w:rsid w:val="00F41D0B"/>
    <w:rsid w:val="00F41EEE"/>
    <w:rsid w:val="00F42192"/>
    <w:rsid w:val="00F4226A"/>
    <w:rsid w:val="00F422FB"/>
    <w:rsid w:val="00F42996"/>
    <w:rsid w:val="00F431BC"/>
    <w:rsid w:val="00F44360"/>
    <w:rsid w:val="00F45D82"/>
    <w:rsid w:val="00F45FF0"/>
    <w:rsid w:val="00F466D6"/>
    <w:rsid w:val="00F4671C"/>
    <w:rsid w:val="00F4674E"/>
    <w:rsid w:val="00F46A87"/>
    <w:rsid w:val="00F46BEC"/>
    <w:rsid w:val="00F5037A"/>
    <w:rsid w:val="00F50C8F"/>
    <w:rsid w:val="00F50EF3"/>
    <w:rsid w:val="00F511A0"/>
    <w:rsid w:val="00F520A0"/>
    <w:rsid w:val="00F5212C"/>
    <w:rsid w:val="00F5231B"/>
    <w:rsid w:val="00F52980"/>
    <w:rsid w:val="00F52B8C"/>
    <w:rsid w:val="00F531CB"/>
    <w:rsid w:val="00F532EB"/>
    <w:rsid w:val="00F53553"/>
    <w:rsid w:val="00F53A77"/>
    <w:rsid w:val="00F53BF3"/>
    <w:rsid w:val="00F54602"/>
    <w:rsid w:val="00F54661"/>
    <w:rsid w:val="00F55018"/>
    <w:rsid w:val="00F557CC"/>
    <w:rsid w:val="00F55D26"/>
    <w:rsid w:val="00F562A7"/>
    <w:rsid w:val="00F5729E"/>
    <w:rsid w:val="00F57387"/>
    <w:rsid w:val="00F576E8"/>
    <w:rsid w:val="00F57F99"/>
    <w:rsid w:val="00F6079D"/>
    <w:rsid w:val="00F60901"/>
    <w:rsid w:val="00F60F0A"/>
    <w:rsid w:val="00F61281"/>
    <w:rsid w:val="00F6179B"/>
    <w:rsid w:val="00F61B4C"/>
    <w:rsid w:val="00F633C3"/>
    <w:rsid w:val="00F63923"/>
    <w:rsid w:val="00F63D51"/>
    <w:rsid w:val="00F643E8"/>
    <w:rsid w:val="00F6554C"/>
    <w:rsid w:val="00F65AC9"/>
    <w:rsid w:val="00F66B73"/>
    <w:rsid w:val="00F67F9B"/>
    <w:rsid w:val="00F67FF2"/>
    <w:rsid w:val="00F707CB"/>
    <w:rsid w:val="00F7098C"/>
    <w:rsid w:val="00F70B2D"/>
    <w:rsid w:val="00F70D5A"/>
    <w:rsid w:val="00F719DB"/>
    <w:rsid w:val="00F72692"/>
    <w:rsid w:val="00F72CB1"/>
    <w:rsid w:val="00F733CC"/>
    <w:rsid w:val="00F73E6C"/>
    <w:rsid w:val="00F742EC"/>
    <w:rsid w:val="00F759F7"/>
    <w:rsid w:val="00F75C24"/>
    <w:rsid w:val="00F760AE"/>
    <w:rsid w:val="00F767C8"/>
    <w:rsid w:val="00F77208"/>
    <w:rsid w:val="00F774BE"/>
    <w:rsid w:val="00F77642"/>
    <w:rsid w:val="00F809A7"/>
    <w:rsid w:val="00F8154C"/>
    <w:rsid w:val="00F817C1"/>
    <w:rsid w:val="00F81910"/>
    <w:rsid w:val="00F8310C"/>
    <w:rsid w:val="00F83953"/>
    <w:rsid w:val="00F839AE"/>
    <w:rsid w:val="00F83A4C"/>
    <w:rsid w:val="00F8451B"/>
    <w:rsid w:val="00F84F89"/>
    <w:rsid w:val="00F851E3"/>
    <w:rsid w:val="00F857FE"/>
    <w:rsid w:val="00F867DB"/>
    <w:rsid w:val="00F86ABB"/>
    <w:rsid w:val="00F86BC2"/>
    <w:rsid w:val="00F86BC4"/>
    <w:rsid w:val="00F86D62"/>
    <w:rsid w:val="00F86EE5"/>
    <w:rsid w:val="00F87873"/>
    <w:rsid w:val="00F87EBE"/>
    <w:rsid w:val="00F900EF"/>
    <w:rsid w:val="00F91814"/>
    <w:rsid w:val="00F920BF"/>
    <w:rsid w:val="00F92467"/>
    <w:rsid w:val="00F925D2"/>
    <w:rsid w:val="00F92901"/>
    <w:rsid w:val="00F92CC8"/>
    <w:rsid w:val="00F947E4"/>
    <w:rsid w:val="00F948C3"/>
    <w:rsid w:val="00F95D18"/>
    <w:rsid w:val="00F96608"/>
    <w:rsid w:val="00F971DF"/>
    <w:rsid w:val="00F97702"/>
    <w:rsid w:val="00F97A33"/>
    <w:rsid w:val="00F97E2D"/>
    <w:rsid w:val="00FA08D8"/>
    <w:rsid w:val="00FA09AE"/>
    <w:rsid w:val="00FA12D4"/>
    <w:rsid w:val="00FA1677"/>
    <w:rsid w:val="00FA260A"/>
    <w:rsid w:val="00FA2A6F"/>
    <w:rsid w:val="00FA2B0B"/>
    <w:rsid w:val="00FA2BC4"/>
    <w:rsid w:val="00FA4788"/>
    <w:rsid w:val="00FA6342"/>
    <w:rsid w:val="00FA6641"/>
    <w:rsid w:val="00FA6697"/>
    <w:rsid w:val="00FA6848"/>
    <w:rsid w:val="00FA6B4A"/>
    <w:rsid w:val="00FA6E07"/>
    <w:rsid w:val="00FA7557"/>
    <w:rsid w:val="00FB0691"/>
    <w:rsid w:val="00FB0E60"/>
    <w:rsid w:val="00FB28F7"/>
    <w:rsid w:val="00FB2945"/>
    <w:rsid w:val="00FB2C5C"/>
    <w:rsid w:val="00FB3083"/>
    <w:rsid w:val="00FB3742"/>
    <w:rsid w:val="00FB3957"/>
    <w:rsid w:val="00FB39F1"/>
    <w:rsid w:val="00FB3AAB"/>
    <w:rsid w:val="00FB40EA"/>
    <w:rsid w:val="00FB47A6"/>
    <w:rsid w:val="00FB51EC"/>
    <w:rsid w:val="00FB532B"/>
    <w:rsid w:val="00FB5509"/>
    <w:rsid w:val="00FB5A3D"/>
    <w:rsid w:val="00FB5C6B"/>
    <w:rsid w:val="00FB6218"/>
    <w:rsid w:val="00FB6800"/>
    <w:rsid w:val="00FB70E2"/>
    <w:rsid w:val="00FB71F9"/>
    <w:rsid w:val="00FC00CF"/>
    <w:rsid w:val="00FC01DA"/>
    <w:rsid w:val="00FC01F0"/>
    <w:rsid w:val="00FC059E"/>
    <w:rsid w:val="00FC0DE3"/>
    <w:rsid w:val="00FC134F"/>
    <w:rsid w:val="00FC1499"/>
    <w:rsid w:val="00FC1671"/>
    <w:rsid w:val="00FC29FE"/>
    <w:rsid w:val="00FC3453"/>
    <w:rsid w:val="00FC3808"/>
    <w:rsid w:val="00FC4303"/>
    <w:rsid w:val="00FC4D01"/>
    <w:rsid w:val="00FC4E4E"/>
    <w:rsid w:val="00FC5190"/>
    <w:rsid w:val="00FC52AC"/>
    <w:rsid w:val="00FC53B4"/>
    <w:rsid w:val="00FC5674"/>
    <w:rsid w:val="00FC60D5"/>
    <w:rsid w:val="00FC6491"/>
    <w:rsid w:val="00FC6DC6"/>
    <w:rsid w:val="00FC6EC0"/>
    <w:rsid w:val="00FC7B1A"/>
    <w:rsid w:val="00FD0576"/>
    <w:rsid w:val="00FD1BD4"/>
    <w:rsid w:val="00FD252F"/>
    <w:rsid w:val="00FD2671"/>
    <w:rsid w:val="00FD2C2C"/>
    <w:rsid w:val="00FD2D1F"/>
    <w:rsid w:val="00FD2D8D"/>
    <w:rsid w:val="00FD378A"/>
    <w:rsid w:val="00FD379A"/>
    <w:rsid w:val="00FD3CE3"/>
    <w:rsid w:val="00FD53B3"/>
    <w:rsid w:val="00FD5615"/>
    <w:rsid w:val="00FD588B"/>
    <w:rsid w:val="00FD5ED7"/>
    <w:rsid w:val="00FE08D0"/>
    <w:rsid w:val="00FE139C"/>
    <w:rsid w:val="00FE28B0"/>
    <w:rsid w:val="00FE2E50"/>
    <w:rsid w:val="00FE32FD"/>
    <w:rsid w:val="00FE356C"/>
    <w:rsid w:val="00FE3A81"/>
    <w:rsid w:val="00FE402F"/>
    <w:rsid w:val="00FE4327"/>
    <w:rsid w:val="00FE4A5B"/>
    <w:rsid w:val="00FE4EE1"/>
    <w:rsid w:val="00FE58DC"/>
    <w:rsid w:val="00FF12E6"/>
    <w:rsid w:val="00FF20A2"/>
    <w:rsid w:val="00FF3B3F"/>
    <w:rsid w:val="00FF4A5B"/>
    <w:rsid w:val="00FF5033"/>
    <w:rsid w:val="00FF510A"/>
    <w:rsid w:val="00FF57B0"/>
    <w:rsid w:val="00FF5FE4"/>
    <w:rsid w:val="00FF61EF"/>
    <w:rsid w:val="010B86FC"/>
    <w:rsid w:val="010C7E54"/>
    <w:rsid w:val="010C8AB8"/>
    <w:rsid w:val="0143BDEF"/>
    <w:rsid w:val="014BDEE6"/>
    <w:rsid w:val="014C5C38"/>
    <w:rsid w:val="015364AE"/>
    <w:rsid w:val="015616D1"/>
    <w:rsid w:val="015F1C03"/>
    <w:rsid w:val="0160EB68"/>
    <w:rsid w:val="016142A1"/>
    <w:rsid w:val="0176FDB4"/>
    <w:rsid w:val="01840C12"/>
    <w:rsid w:val="01882398"/>
    <w:rsid w:val="0198E16C"/>
    <w:rsid w:val="019A9908"/>
    <w:rsid w:val="01A5F426"/>
    <w:rsid w:val="01A99481"/>
    <w:rsid w:val="01AE1DA3"/>
    <w:rsid w:val="01B2B88D"/>
    <w:rsid w:val="01BA9899"/>
    <w:rsid w:val="01DF5462"/>
    <w:rsid w:val="01F27280"/>
    <w:rsid w:val="01F9ED49"/>
    <w:rsid w:val="020B2582"/>
    <w:rsid w:val="021B65BC"/>
    <w:rsid w:val="02319612"/>
    <w:rsid w:val="0239C04E"/>
    <w:rsid w:val="023B6F84"/>
    <w:rsid w:val="02509CE1"/>
    <w:rsid w:val="025922D8"/>
    <w:rsid w:val="025AA558"/>
    <w:rsid w:val="0268225B"/>
    <w:rsid w:val="027A8767"/>
    <w:rsid w:val="027BD889"/>
    <w:rsid w:val="0285CD2C"/>
    <w:rsid w:val="02872E58"/>
    <w:rsid w:val="02B29C82"/>
    <w:rsid w:val="02D218D4"/>
    <w:rsid w:val="02DAA972"/>
    <w:rsid w:val="02E89DB2"/>
    <w:rsid w:val="02F9A4A2"/>
    <w:rsid w:val="03044102"/>
    <w:rsid w:val="030F4C85"/>
    <w:rsid w:val="031A5CB2"/>
    <w:rsid w:val="031F6600"/>
    <w:rsid w:val="0323795F"/>
    <w:rsid w:val="0326782F"/>
    <w:rsid w:val="0329E244"/>
    <w:rsid w:val="032A0718"/>
    <w:rsid w:val="032C7A60"/>
    <w:rsid w:val="032DFBF8"/>
    <w:rsid w:val="032E0AFE"/>
    <w:rsid w:val="032FA9A9"/>
    <w:rsid w:val="0331F280"/>
    <w:rsid w:val="03611CB3"/>
    <w:rsid w:val="036BB1CF"/>
    <w:rsid w:val="0371E556"/>
    <w:rsid w:val="0375B82A"/>
    <w:rsid w:val="03780EA5"/>
    <w:rsid w:val="03816200"/>
    <w:rsid w:val="038D9638"/>
    <w:rsid w:val="0399273F"/>
    <w:rsid w:val="039DF6B5"/>
    <w:rsid w:val="03A5F78F"/>
    <w:rsid w:val="03A7D9FD"/>
    <w:rsid w:val="03AFDE7C"/>
    <w:rsid w:val="03B1C39E"/>
    <w:rsid w:val="03B39C5F"/>
    <w:rsid w:val="03B5AD14"/>
    <w:rsid w:val="03B7EE1A"/>
    <w:rsid w:val="03BE38AA"/>
    <w:rsid w:val="03C52CB5"/>
    <w:rsid w:val="03E7462E"/>
    <w:rsid w:val="03E838F8"/>
    <w:rsid w:val="03EE2ABC"/>
    <w:rsid w:val="03EFBE2B"/>
    <w:rsid w:val="03F38BC5"/>
    <w:rsid w:val="03F5CCC1"/>
    <w:rsid w:val="041100DE"/>
    <w:rsid w:val="04113320"/>
    <w:rsid w:val="04179CD8"/>
    <w:rsid w:val="042F2730"/>
    <w:rsid w:val="044382FD"/>
    <w:rsid w:val="0449914E"/>
    <w:rsid w:val="0450B498"/>
    <w:rsid w:val="0462D2D3"/>
    <w:rsid w:val="04631243"/>
    <w:rsid w:val="0464C188"/>
    <w:rsid w:val="04709EBF"/>
    <w:rsid w:val="04775010"/>
    <w:rsid w:val="0487ED39"/>
    <w:rsid w:val="04904AC6"/>
    <w:rsid w:val="04908DEE"/>
    <w:rsid w:val="04ABE0A5"/>
    <w:rsid w:val="04B9A8F0"/>
    <w:rsid w:val="04C18EB1"/>
    <w:rsid w:val="04C28A46"/>
    <w:rsid w:val="04D6376F"/>
    <w:rsid w:val="04D938B9"/>
    <w:rsid w:val="04EE772D"/>
    <w:rsid w:val="04F30151"/>
    <w:rsid w:val="04F3D7FD"/>
    <w:rsid w:val="05080F6C"/>
    <w:rsid w:val="050E7CCF"/>
    <w:rsid w:val="0511B433"/>
    <w:rsid w:val="05154A4F"/>
    <w:rsid w:val="05202697"/>
    <w:rsid w:val="05239494"/>
    <w:rsid w:val="0525787F"/>
    <w:rsid w:val="0525D2B9"/>
    <w:rsid w:val="052B0E88"/>
    <w:rsid w:val="052D0A1A"/>
    <w:rsid w:val="0530FFF6"/>
    <w:rsid w:val="0532465B"/>
    <w:rsid w:val="053BCF32"/>
    <w:rsid w:val="053D5470"/>
    <w:rsid w:val="0542A628"/>
    <w:rsid w:val="055434AA"/>
    <w:rsid w:val="055C66CC"/>
    <w:rsid w:val="0563F3C2"/>
    <w:rsid w:val="0573C119"/>
    <w:rsid w:val="05754105"/>
    <w:rsid w:val="0585E0EB"/>
    <w:rsid w:val="0589C0C8"/>
    <w:rsid w:val="058A5681"/>
    <w:rsid w:val="058FBF48"/>
    <w:rsid w:val="05956609"/>
    <w:rsid w:val="0595DABD"/>
    <w:rsid w:val="059C7C99"/>
    <w:rsid w:val="05A9D165"/>
    <w:rsid w:val="05B4716F"/>
    <w:rsid w:val="05B5A6C3"/>
    <w:rsid w:val="05B90A15"/>
    <w:rsid w:val="05C1C9E7"/>
    <w:rsid w:val="05C3B4B4"/>
    <w:rsid w:val="05C59F8E"/>
    <w:rsid w:val="05CE3195"/>
    <w:rsid w:val="05D62B9D"/>
    <w:rsid w:val="0603A280"/>
    <w:rsid w:val="0611F92C"/>
    <w:rsid w:val="061A3FEB"/>
    <w:rsid w:val="06230677"/>
    <w:rsid w:val="06236382"/>
    <w:rsid w:val="062BF18D"/>
    <w:rsid w:val="06383068"/>
    <w:rsid w:val="06555D98"/>
    <w:rsid w:val="066EC148"/>
    <w:rsid w:val="0673661D"/>
    <w:rsid w:val="06903B19"/>
    <w:rsid w:val="0695B1A9"/>
    <w:rsid w:val="06A79283"/>
    <w:rsid w:val="06B15EEA"/>
    <w:rsid w:val="06B29829"/>
    <w:rsid w:val="06C0583C"/>
    <w:rsid w:val="06C77905"/>
    <w:rsid w:val="06CF5170"/>
    <w:rsid w:val="06D76E70"/>
    <w:rsid w:val="06EA5CCB"/>
    <w:rsid w:val="07003DDC"/>
    <w:rsid w:val="0710474A"/>
    <w:rsid w:val="07108938"/>
    <w:rsid w:val="07116A63"/>
    <w:rsid w:val="0727E3F1"/>
    <w:rsid w:val="073262E7"/>
    <w:rsid w:val="073350B5"/>
    <w:rsid w:val="0737C7D6"/>
    <w:rsid w:val="074D23E4"/>
    <w:rsid w:val="0751A9DA"/>
    <w:rsid w:val="0753274E"/>
    <w:rsid w:val="075FFD30"/>
    <w:rsid w:val="077899FF"/>
    <w:rsid w:val="077FCB90"/>
    <w:rsid w:val="0786A437"/>
    <w:rsid w:val="079290C6"/>
    <w:rsid w:val="07A0EC54"/>
    <w:rsid w:val="07B3306D"/>
    <w:rsid w:val="07B539D3"/>
    <w:rsid w:val="07BE9C23"/>
    <w:rsid w:val="07BED6D8"/>
    <w:rsid w:val="07C33B1B"/>
    <w:rsid w:val="07D3332E"/>
    <w:rsid w:val="07E7932D"/>
    <w:rsid w:val="07F0BF0F"/>
    <w:rsid w:val="080EE618"/>
    <w:rsid w:val="08118980"/>
    <w:rsid w:val="081E4DDC"/>
    <w:rsid w:val="08311E76"/>
    <w:rsid w:val="08331794"/>
    <w:rsid w:val="083D8642"/>
    <w:rsid w:val="083E354D"/>
    <w:rsid w:val="083F9A17"/>
    <w:rsid w:val="08409156"/>
    <w:rsid w:val="0862A0A9"/>
    <w:rsid w:val="086ADE9C"/>
    <w:rsid w:val="0884D647"/>
    <w:rsid w:val="0889741A"/>
    <w:rsid w:val="088F3ED7"/>
    <w:rsid w:val="089050E2"/>
    <w:rsid w:val="08973AB1"/>
    <w:rsid w:val="08A51004"/>
    <w:rsid w:val="08A8E023"/>
    <w:rsid w:val="08B762A2"/>
    <w:rsid w:val="08D48D61"/>
    <w:rsid w:val="08DF21FB"/>
    <w:rsid w:val="08DFFE87"/>
    <w:rsid w:val="08EBA7AC"/>
    <w:rsid w:val="08F785A7"/>
    <w:rsid w:val="090C501B"/>
    <w:rsid w:val="09121081"/>
    <w:rsid w:val="0913B6F8"/>
    <w:rsid w:val="0937C98C"/>
    <w:rsid w:val="093D93CD"/>
    <w:rsid w:val="093E0A2B"/>
    <w:rsid w:val="0940BBAD"/>
    <w:rsid w:val="094686BE"/>
    <w:rsid w:val="0949D89B"/>
    <w:rsid w:val="094CDE44"/>
    <w:rsid w:val="0951FE5D"/>
    <w:rsid w:val="0966F2EC"/>
    <w:rsid w:val="096AFDF1"/>
    <w:rsid w:val="096DD1ED"/>
    <w:rsid w:val="097F56AE"/>
    <w:rsid w:val="0980DA0A"/>
    <w:rsid w:val="0985C43A"/>
    <w:rsid w:val="099330CD"/>
    <w:rsid w:val="09939FBC"/>
    <w:rsid w:val="09978A43"/>
    <w:rsid w:val="099A0526"/>
    <w:rsid w:val="099F0FED"/>
    <w:rsid w:val="09AC4D41"/>
    <w:rsid w:val="09BB64AD"/>
    <w:rsid w:val="09BC2CA6"/>
    <w:rsid w:val="09BCBCD4"/>
    <w:rsid w:val="09C014DA"/>
    <w:rsid w:val="09C76F1D"/>
    <w:rsid w:val="09CCDA66"/>
    <w:rsid w:val="09CD5720"/>
    <w:rsid w:val="09DAF99F"/>
    <w:rsid w:val="09F76EB8"/>
    <w:rsid w:val="0A1377BD"/>
    <w:rsid w:val="0A20E904"/>
    <w:rsid w:val="0A2970A7"/>
    <w:rsid w:val="0A57B525"/>
    <w:rsid w:val="0A5CCF25"/>
    <w:rsid w:val="0A665A32"/>
    <w:rsid w:val="0A6E8ED6"/>
    <w:rsid w:val="0A739D97"/>
    <w:rsid w:val="0A7786BD"/>
    <w:rsid w:val="0AA1C00C"/>
    <w:rsid w:val="0AA264DC"/>
    <w:rsid w:val="0AB97DE9"/>
    <w:rsid w:val="0AC0F00D"/>
    <w:rsid w:val="0AC19C22"/>
    <w:rsid w:val="0AC2A74A"/>
    <w:rsid w:val="0AC6C71D"/>
    <w:rsid w:val="0ACA929C"/>
    <w:rsid w:val="0ADAF736"/>
    <w:rsid w:val="0AE7DBBC"/>
    <w:rsid w:val="0AEB579D"/>
    <w:rsid w:val="0AFA75BF"/>
    <w:rsid w:val="0AFC0657"/>
    <w:rsid w:val="0AFF2376"/>
    <w:rsid w:val="0B3D5A3D"/>
    <w:rsid w:val="0B62C94A"/>
    <w:rsid w:val="0B70215C"/>
    <w:rsid w:val="0B86A20C"/>
    <w:rsid w:val="0B896DDB"/>
    <w:rsid w:val="0BA660FE"/>
    <w:rsid w:val="0BBE80BA"/>
    <w:rsid w:val="0BC55402"/>
    <w:rsid w:val="0BCD95C9"/>
    <w:rsid w:val="0BF0D563"/>
    <w:rsid w:val="0C108774"/>
    <w:rsid w:val="0C1E61A3"/>
    <w:rsid w:val="0C29C42F"/>
    <w:rsid w:val="0C2C2A5F"/>
    <w:rsid w:val="0C346016"/>
    <w:rsid w:val="0C391D59"/>
    <w:rsid w:val="0C3E6567"/>
    <w:rsid w:val="0C53E490"/>
    <w:rsid w:val="0C566428"/>
    <w:rsid w:val="0C5F2A30"/>
    <w:rsid w:val="0C688D37"/>
    <w:rsid w:val="0C8898B5"/>
    <w:rsid w:val="0C8A26DA"/>
    <w:rsid w:val="0C98C928"/>
    <w:rsid w:val="0CA68B71"/>
    <w:rsid w:val="0CADBD9E"/>
    <w:rsid w:val="0CAE2DE2"/>
    <w:rsid w:val="0CB30A67"/>
    <w:rsid w:val="0CBAC954"/>
    <w:rsid w:val="0CBE901E"/>
    <w:rsid w:val="0CD27BD3"/>
    <w:rsid w:val="0CD31A30"/>
    <w:rsid w:val="0CD53154"/>
    <w:rsid w:val="0CD8D8D8"/>
    <w:rsid w:val="0CDA46DD"/>
    <w:rsid w:val="0CE8118E"/>
    <w:rsid w:val="0CE9277D"/>
    <w:rsid w:val="0CE9A5D0"/>
    <w:rsid w:val="0D03864B"/>
    <w:rsid w:val="0D1B72FB"/>
    <w:rsid w:val="0D1F0DF0"/>
    <w:rsid w:val="0D210875"/>
    <w:rsid w:val="0D273234"/>
    <w:rsid w:val="0D2C4EEB"/>
    <w:rsid w:val="0D335F6D"/>
    <w:rsid w:val="0D3C9490"/>
    <w:rsid w:val="0D434146"/>
    <w:rsid w:val="0D4E99DC"/>
    <w:rsid w:val="0D523445"/>
    <w:rsid w:val="0D59F720"/>
    <w:rsid w:val="0D681D83"/>
    <w:rsid w:val="0D6E97D3"/>
    <w:rsid w:val="0D90476E"/>
    <w:rsid w:val="0D974F59"/>
    <w:rsid w:val="0DBC2883"/>
    <w:rsid w:val="0DC25752"/>
    <w:rsid w:val="0DC60C05"/>
    <w:rsid w:val="0DD2B48C"/>
    <w:rsid w:val="0DE5C53F"/>
    <w:rsid w:val="0DE8CD3E"/>
    <w:rsid w:val="0DE9D888"/>
    <w:rsid w:val="0E06555C"/>
    <w:rsid w:val="0E1C084D"/>
    <w:rsid w:val="0E1F7A94"/>
    <w:rsid w:val="0E294DAC"/>
    <w:rsid w:val="0E29B64B"/>
    <w:rsid w:val="0E2AA80D"/>
    <w:rsid w:val="0E2DF129"/>
    <w:rsid w:val="0E36FEDC"/>
    <w:rsid w:val="0E448A37"/>
    <w:rsid w:val="0E455108"/>
    <w:rsid w:val="0E501A70"/>
    <w:rsid w:val="0E57C10D"/>
    <w:rsid w:val="0E67E220"/>
    <w:rsid w:val="0E686F78"/>
    <w:rsid w:val="0E689E33"/>
    <w:rsid w:val="0E76C96F"/>
    <w:rsid w:val="0E7C6E98"/>
    <w:rsid w:val="0E89462E"/>
    <w:rsid w:val="0E954580"/>
    <w:rsid w:val="0EC39C57"/>
    <w:rsid w:val="0EC5A546"/>
    <w:rsid w:val="0ECAACEF"/>
    <w:rsid w:val="0ED798F2"/>
    <w:rsid w:val="0EE7CF47"/>
    <w:rsid w:val="0EF2866A"/>
    <w:rsid w:val="0F14F082"/>
    <w:rsid w:val="0F16B996"/>
    <w:rsid w:val="0F1BD381"/>
    <w:rsid w:val="0F28EB75"/>
    <w:rsid w:val="0F360144"/>
    <w:rsid w:val="0F3A06E8"/>
    <w:rsid w:val="0F4D253F"/>
    <w:rsid w:val="0F58B012"/>
    <w:rsid w:val="0F6F98AD"/>
    <w:rsid w:val="0F77B073"/>
    <w:rsid w:val="0F815E34"/>
    <w:rsid w:val="0F829A5C"/>
    <w:rsid w:val="0F88A6B9"/>
    <w:rsid w:val="0F90C1B6"/>
    <w:rsid w:val="0F9ABDA4"/>
    <w:rsid w:val="0FA02A4C"/>
    <w:rsid w:val="0FA9EA3C"/>
    <w:rsid w:val="0FB1A9B3"/>
    <w:rsid w:val="0FB719D8"/>
    <w:rsid w:val="0FBFB43B"/>
    <w:rsid w:val="0FC5DC30"/>
    <w:rsid w:val="0FC6E3FC"/>
    <w:rsid w:val="0FD86ACF"/>
    <w:rsid w:val="0FD9BBE2"/>
    <w:rsid w:val="0FE72D35"/>
    <w:rsid w:val="0FFC6790"/>
    <w:rsid w:val="1000F620"/>
    <w:rsid w:val="10116427"/>
    <w:rsid w:val="1021EF09"/>
    <w:rsid w:val="102EA917"/>
    <w:rsid w:val="10348340"/>
    <w:rsid w:val="1036A2BA"/>
    <w:rsid w:val="10393580"/>
    <w:rsid w:val="103BD314"/>
    <w:rsid w:val="10480455"/>
    <w:rsid w:val="104D1243"/>
    <w:rsid w:val="1055B655"/>
    <w:rsid w:val="105FB2F9"/>
    <w:rsid w:val="106345EA"/>
    <w:rsid w:val="107C9399"/>
    <w:rsid w:val="107EAB04"/>
    <w:rsid w:val="10814527"/>
    <w:rsid w:val="109C62D8"/>
    <w:rsid w:val="10A76371"/>
    <w:rsid w:val="10AD918D"/>
    <w:rsid w:val="10B9FD69"/>
    <w:rsid w:val="10BBBBCE"/>
    <w:rsid w:val="10BE62E2"/>
    <w:rsid w:val="10C00927"/>
    <w:rsid w:val="10C69AFE"/>
    <w:rsid w:val="10CAA0E2"/>
    <w:rsid w:val="10D4AC12"/>
    <w:rsid w:val="10DD616A"/>
    <w:rsid w:val="10F1A4F0"/>
    <w:rsid w:val="10F8C4EA"/>
    <w:rsid w:val="10FBB1B4"/>
    <w:rsid w:val="11046D2E"/>
    <w:rsid w:val="110503A6"/>
    <w:rsid w:val="1106E332"/>
    <w:rsid w:val="110BC793"/>
    <w:rsid w:val="110FF0D4"/>
    <w:rsid w:val="11149CD7"/>
    <w:rsid w:val="1114E6EF"/>
    <w:rsid w:val="11151522"/>
    <w:rsid w:val="111AD880"/>
    <w:rsid w:val="1122AB1C"/>
    <w:rsid w:val="112753BF"/>
    <w:rsid w:val="1127D8A5"/>
    <w:rsid w:val="113C12BA"/>
    <w:rsid w:val="114268F8"/>
    <w:rsid w:val="1142C494"/>
    <w:rsid w:val="1149C0BA"/>
    <w:rsid w:val="1152C749"/>
    <w:rsid w:val="1152EE8A"/>
    <w:rsid w:val="115CD388"/>
    <w:rsid w:val="115FF4C1"/>
    <w:rsid w:val="116D74CF"/>
    <w:rsid w:val="117798D5"/>
    <w:rsid w:val="11790EE2"/>
    <w:rsid w:val="11817D89"/>
    <w:rsid w:val="11911CFD"/>
    <w:rsid w:val="119CA644"/>
    <w:rsid w:val="11A693F1"/>
    <w:rsid w:val="11AA588C"/>
    <w:rsid w:val="11B42012"/>
    <w:rsid w:val="11BB570B"/>
    <w:rsid w:val="11C39C3D"/>
    <w:rsid w:val="11CFDB2B"/>
    <w:rsid w:val="11D2CA79"/>
    <w:rsid w:val="11E5B1EA"/>
    <w:rsid w:val="11EA9EA1"/>
    <w:rsid w:val="11F4D7AD"/>
    <w:rsid w:val="11F503C6"/>
    <w:rsid w:val="11FB18A7"/>
    <w:rsid w:val="120AEC42"/>
    <w:rsid w:val="120BECE6"/>
    <w:rsid w:val="1210D5EE"/>
    <w:rsid w:val="12243017"/>
    <w:rsid w:val="122ADBD4"/>
    <w:rsid w:val="122DEDCF"/>
    <w:rsid w:val="1231179A"/>
    <w:rsid w:val="123389D8"/>
    <w:rsid w:val="123A4D81"/>
    <w:rsid w:val="123A6862"/>
    <w:rsid w:val="123B98C9"/>
    <w:rsid w:val="12617F9D"/>
    <w:rsid w:val="12646A9A"/>
    <w:rsid w:val="12759543"/>
    <w:rsid w:val="12852D8C"/>
    <w:rsid w:val="128A6F1D"/>
    <w:rsid w:val="12B05C58"/>
    <w:rsid w:val="12C9B718"/>
    <w:rsid w:val="12D91406"/>
    <w:rsid w:val="12DEB008"/>
    <w:rsid w:val="12E11B42"/>
    <w:rsid w:val="12F759DE"/>
    <w:rsid w:val="12F8C256"/>
    <w:rsid w:val="12F8DF94"/>
    <w:rsid w:val="1300DDDC"/>
    <w:rsid w:val="1301E719"/>
    <w:rsid w:val="1304F09C"/>
    <w:rsid w:val="1310B084"/>
    <w:rsid w:val="1320C733"/>
    <w:rsid w:val="1322009B"/>
    <w:rsid w:val="132513D9"/>
    <w:rsid w:val="132FA132"/>
    <w:rsid w:val="1337AFCA"/>
    <w:rsid w:val="133CD708"/>
    <w:rsid w:val="134119DE"/>
    <w:rsid w:val="13562A3F"/>
    <w:rsid w:val="135C030C"/>
    <w:rsid w:val="1369FE26"/>
    <w:rsid w:val="138F5050"/>
    <w:rsid w:val="1396565F"/>
    <w:rsid w:val="13A6F211"/>
    <w:rsid w:val="13B87AA8"/>
    <w:rsid w:val="13C59F1F"/>
    <w:rsid w:val="13C6AB62"/>
    <w:rsid w:val="13E9C946"/>
    <w:rsid w:val="13EB756C"/>
    <w:rsid w:val="13F61001"/>
    <w:rsid w:val="13FAE7B4"/>
    <w:rsid w:val="140470D3"/>
    <w:rsid w:val="14092540"/>
    <w:rsid w:val="140E4B1F"/>
    <w:rsid w:val="14139D52"/>
    <w:rsid w:val="141B9C73"/>
    <w:rsid w:val="14297443"/>
    <w:rsid w:val="14446E54"/>
    <w:rsid w:val="1453EC4A"/>
    <w:rsid w:val="146175E1"/>
    <w:rsid w:val="1463CD9D"/>
    <w:rsid w:val="148C926B"/>
    <w:rsid w:val="148E2AF1"/>
    <w:rsid w:val="149F0FAF"/>
    <w:rsid w:val="14A5BB71"/>
    <w:rsid w:val="14BCF4D1"/>
    <w:rsid w:val="14C43455"/>
    <w:rsid w:val="14DEC1EB"/>
    <w:rsid w:val="14EC3E35"/>
    <w:rsid w:val="14F71FD1"/>
    <w:rsid w:val="15008BBE"/>
    <w:rsid w:val="1506B939"/>
    <w:rsid w:val="15082974"/>
    <w:rsid w:val="150FF894"/>
    <w:rsid w:val="1510F38C"/>
    <w:rsid w:val="1523D053"/>
    <w:rsid w:val="15288BA9"/>
    <w:rsid w:val="153519A5"/>
    <w:rsid w:val="1536117E"/>
    <w:rsid w:val="153C514D"/>
    <w:rsid w:val="153FB6D4"/>
    <w:rsid w:val="154A0B44"/>
    <w:rsid w:val="15500DFF"/>
    <w:rsid w:val="15516F44"/>
    <w:rsid w:val="1551EE08"/>
    <w:rsid w:val="15646DF8"/>
    <w:rsid w:val="1564B6B4"/>
    <w:rsid w:val="156723CE"/>
    <w:rsid w:val="15884323"/>
    <w:rsid w:val="1596AF8D"/>
    <w:rsid w:val="15C268FA"/>
    <w:rsid w:val="15C79C5F"/>
    <w:rsid w:val="15CDCAAD"/>
    <w:rsid w:val="15CEE8C7"/>
    <w:rsid w:val="15DC8BC1"/>
    <w:rsid w:val="15E801E0"/>
    <w:rsid w:val="15F83513"/>
    <w:rsid w:val="15F86B6E"/>
    <w:rsid w:val="15FF52D0"/>
    <w:rsid w:val="1605B456"/>
    <w:rsid w:val="160972EE"/>
    <w:rsid w:val="16122F34"/>
    <w:rsid w:val="1615998A"/>
    <w:rsid w:val="161D4779"/>
    <w:rsid w:val="162E7E9E"/>
    <w:rsid w:val="163A3E44"/>
    <w:rsid w:val="16436112"/>
    <w:rsid w:val="16504AA7"/>
    <w:rsid w:val="1650F864"/>
    <w:rsid w:val="167197CD"/>
    <w:rsid w:val="1671A2F5"/>
    <w:rsid w:val="1676698A"/>
    <w:rsid w:val="168C2067"/>
    <w:rsid w:val="168DB087"/>
    <w:rsid w:val="168E7932"/>
    <w:rsid w:val="168F5357"/>
    <w:rsid w:val="16901E2B"/>
    <w:rsid w:val="16959922"/>
    <w:rsid w:val="16981B69"/>
    <w:rsid w:val="169E8C13"/>
    <w:rsid w:val="16AABFF4"/>
    <w:rsid w:val="16AF34E2"/>
    <w:rsid w:val="16BC23B9"/>
    <w:rsid w:val="16BD1027"/>
    <w:rsid w:val="16BDB9A0"/>
    <w:rsid w:val="16BDDE5D"/>
    <w:rsid w:val="16CA3408"/>
    <w:rsid w:val="16CAF51A"/>
    <w:rsid w:val="16D16DA0"/>
    <w:rsid w:val="16DAC25F"/>
    <w:rsid w:val="16F9E3E3"/>
    <w:rsid w:val="1701C47E"/>
    <w:rsid w:val="17022FB8"/>
    <w:rsid w:val="170250E4"/>
    <w:rsid w:val="17072412"/>
    <w:rsid w:val="170A80BC"/>
    <w:rsid w:val="17158944"/>
    <w:rsid w:val="1718117B"/>
    <w:rsid w:val="171C3F23"/>
    <w:rsid w:val="1730E97D"/>
    <w:rsid w:val="1737A733"/>
    <w:rsid w:val="1749BF39"/>
    <w:rsid w:val="174BD426"/>
    <w:rsid w:val="174D483B"/>
    <w:rsid w:val="17542A09"/>
    <w:rsid w:val="1758D77B"/>
    <w:rsid w:val="175920EF"/>
    <w:rsid w:val="176E8AC9"/>
    <w:rsid w:val="17833DC6"/>
    <w:rsid w:val="17918DEE"/>
    <w:rsid w:val="1794CE84"/>
    <w:rsid w:val="1796BDC9"/>
    <w:rsid w:val="17A4E73B"/>
    <w:rsid w:val="17B64D5A"/>
    <w:rsid w:val="17B92A72"/>
    <w:rsid w:val="17BAE8BD"/>
    <w:rsid w:val="17D4C98B"/>
    <w:rsid w:val="17DA3F15"/>
    <w:rsid w:val="17DB5018"/>
    <w:rsid w:val="17E701AC"/>
    <w:rsid w:val="17ECBA4C"/>
    <w:rsid w:val="17F12A95"/>
    <w:rsid w:val="17FEAC75"/>
    <w:rsid w:val="1800C8E3"/>
    <w:rsid w:val="18010741"/>
    <w:rsid w:val="18059FC7"/>
    <w:rsid w:val="18085207"/>
    <w:rsid w:val="181186C3"/>
    <w:rsid w:val="182532AF"/>
    <w:rsid w:val="182C04A6"/>
    <w:rsid w:val="182D2A3E"/>
    <w:rsid w:val="18311759"/>
    <w:rsid w:val="18333ABF"/>
    <w:rsid w:val="183882B5"/>
    <w:rsid w:val="1847110A"/>
    <w:rsid w:val="18585D92"/>
    <w:rsid w:val="1863F41B"/>
    <w:rsid w:val="186B5823"/>
    <w:rsid w:val="186C9493"/>
    <w:rsid w:val="187549EB"/>
    <w:rsid w:val="1880A241"/>
    <w:rsid w:val="18829661"/>
    <w:rsid w:val="1886AA1B"/>
    <w:rsid w:val="188CB6F8"/>
    <w:rsid w:val="18951716"/>
    <w:rsid w:val="189F5F9E"/>
    <w:rsid w:val="18A9AD1A"/>
    <w:rsid w:val="18C0C3E2"/>
    <w:rsid w:val="18CD1894"/>
    <w:rsid w:val="18CE216C"/>
    <w:rsid w:val="18EBAFE1"/>
    <w:rsid w:val="18EBB584"/>
    <w:rsid w:val="18EE493E"/>
    <w:rsid w:val="18F0F0CC"/>
    <w:rsid w:val="18FFD86C"/>
    <w:rsid w:val="191EA473"/>
    <w:rsid w:val="192D1915"/>
    <w:rsid w:val="19348364"/>
    <w:rsid w:val="193E0600"/>
    <w:rsid w:val="1944C3B7"/>
    <w:rsid w:val="1944CB9F"/>
    <w:rsid w:val="1949E1D9"/>
    <w:rsid w:val="19623E22"/>
    <w:rsid w:val="1969122B"/>
    <w:rsid w:val="1975EB51"/>
    <w:rsid w:val="1979A986"/>
    <w:rsid w:val="197B8FAC"/>
    <w:rsid w:val="197E65A1"/>
    <w:rsid w:val="198173BA"/>
    <w:rsid w:val="199E1D75"/>
    <w:rsid w:val="19BCC4AF"/>
    <w:rsid w:val="19C92656"/>
    <w:rsid w:val="19F5D640"/>
    <w:rsid w:val="19FE532F"/>
    <w:rsid w:val="1A00184A"/>
    <w:rsid w:val="1A0A0A84"/>
    <w:rsid w:val="1A1C5BEA"/>
    <w:rsid w:val="1A54F901"/>
    <w:rsid w:val="1A5BB3EE"/>
    <w:rsid w:val="1A69A48E"/>
    <w:rsid w:val="1A6AF7C8"/>
    <w:rsid w:val="1A7735ED"/>
    <w:rsid w:val="1A795B51"/>
    <w:rsid w:val="1A7A48B8"/>
    <w:rsid w:val="1A82D9D8"/>
    <w:rsid w:val="1A867199"/>
    <w:rsid w:val="1A88559A"/>
    <w:rsid w:val="1A9836E1"/>
    <w:rsid w:val="1A999C28"/>
    <w:rsid w:val="1AA28B6A"/>
    <w:rsid w:val="1AABF974"/>
    <w:rsid w:val="1AB91111"/>
    <w:rsid w:val="1AB97887"/>
    <w:rsid w:val="1ABE1B0E"/>
    <w:rsid w:val="1ABFC496"/>
    <w:rsid w:val="1AC79916"/>
    <w:rsid w:val="1ACF2763"/>
    <w:rsid w:val="1AD8E879"/>
    <w:rsid w:val="1AEBFCD3"/>
    <w:rsid w:val="1AFA5D4E"/>
    <w:rsid w:val="1B187FD5"/>
    <w:rsid w:val="1B1D96F9"/>
    <w:rsid w:val="1B1F1F47"/>
    <w:rsid w:val="1B27B469"/>
    <w:rsid w:val="1B32D854"/>
    <w:rsid w:val="1B40F853"/>
    <w:rsid w:val="1B43D7AB"/>
    <w:rsid w:val="1B467420"/>
    <w:rsid w:val="1B507B07"/>
    <w:rsid w:val="1B512A31"/>
    <w:rsid w:val="1B5AB737"/>
    <w:rsid w:val="1B609533"/>
    <w:rsid w:val="1B62E9DB"/>
    <w:rsid w:val="1B65A134"/>
    <w:rsid w:val="1B65CB7C"/>
    <w:rsid w:val="1B77E8C8"/>
    <w:rsid w:val="1B8899F1"/>
    <w:rsid w:val="1B9F2F26"/>
    <w:rsid w:val="1BB4BEB8"/>
    <w:rsid w:val="1BC4A72F"/>
    <w:rsid w:val="1BC5B4EA"/>
    <w:rsid w:val="1BCF8CD0"/>
    <w:rsid w:val="1BD26919"/>
    <w:rsid w:val="1BD3D430"/>
    <w:rsid w:val="1BDA5179"/>
    <w:rsid w:val="1BDB4AB2"/>
    <w:rsid w:val="1BDBC830"/>
    <w:rsid w:val="1BEBCD04"/>
    <w:rsid w:val="1BFDC0E2"/>
    <w:rsid w:val="1C038D2C"/>
    <w:rsid w:val="1C06911A"/>
    <w:rsid w:val="1C073964"/>
    <w:rsid w:val="1C0FDEC1"/>
    <w:rsid w:val="1C17E048"/>
    <w:rsid w:val="1C185381"/>
    <w:rsid w:val="1C1E48C9"/>
    <w:rsid w:val="1C2894BE"/>
    <w:rsid w:val="1C2B7D41"/>
    <w:rsid w:val="1C5B0859"/>
    <w:rsid w:val="1C77EEC7"/>
    <w:rsid w:val="1C7D7CAE"/>
    <w:rsid w:val="1C8051DD"/>
    <w:rsid w:val="1C81984F"/>
    <w:rsid w:val="1C8F4AF6"/>
    <w:rsid w:val="1C942749"/>
    <w:rsid w:val="1C9EE0A0"/>
    <w:rsid w:val="1CA3BBE7"/>
    <w:rsid w:val="1CABB9DE"/>
    <w:rsid w:val="1CAE5DDD"/>
    <w:rsid w:val="1CB05D62"/>
    <w:rsid w:val="1CB5BC62"/>
    <w:rsid w:val="1CB7EF3B"/>
    <w:rsid w:val="1CC83850"/>
    <w:rsid w:val="1CCA9CD8"/>
    <w:rsid w:val="1CCC94E7"/>
    <w:rsid w:val="1CCF10B1"/>
    <w:rsid w:val="1CDA7C2A"/>
    <w:rsid w:val="1CE1A12E"/>
    <w:rsid w:val="1CEC9AF0"/>
    <w:rsid w:val="1CED694E"/>
    <w:rsid w:val="1CFA1ADB"/>
    <w:rsid w:val="1D07C42E"/>
    <w:rsid w:val="1D288FBF"/>
    <w:rsid w:val="1D41145C"/>
    <w:rsid w:val="1D423BE1"/>
    <w:rsid w:val="1D4C516B"/>
    <w:rsid w:val="1D550C81"/>
    <w:rsid w:val="1D5A4600"/>
    <w:rsid w:val="1D5C0733"/>
    <w:rsid w:val="1D5FD1F2"/>
    <w:rsid w:val="1D69C5A0"/>
    <w:rsid w:val="1D79B85E"/>
    <w:rsid w:val="1D81132C"/>
    <w:rsid w:val="1D844FC1"/>
    <w:rsid w:val="1D8977E2"/>
    <w:rsid w:val="1D8AC363"/>
    <w:rsid w:val="1D99EF13"/>
    <w:rsid w:val="1D9F804B"/>
    <w:rsid w:val="1DA4E294"/>
    <w:rsid w:val="1DA624F1"/>
    <w:rsid w:val="1DA9F201"/>
    <w:rsid w:val="1DAC95B0"/>
    <w:rsid w:val="1DB63E41"/>
    <w:rsid w:val="1DB66A14"/>
    <w:rsid w:val="1DC0FBCA"/>
    <w:rsid w:val="1DC94F96"/>
    <w:rsid w:val="1DCA501C"/>
    <w:rsid w:val="1DD7B90A"/>
    <w:rsid w:val="1DE65CA4"/>
    <w:rsid w:val="1DEBEBE8"/>
    <w:rsid w:val="1DEE39FC"/>
    <w:rsid w:val="1E0E0BC3"/>
    <w:rsid w:val="1E14CEA8"/>
    <w:rsid w:val="1E18B288"/>
    <w:rsid w:val="1E1958F7"/>
    <w:rsid w:val="1E203922"/>
    <w:rsid w:val="1E473834"/>
    <w:rsid w:val="1E57DB5F"/>
    <w:rsid w:val="1E592C1F"/>
    <w:rsid w:val="1E59F620"/>
    <w:rsid w:val="1E5BB87C"/>
    <w:rsid w:val="1E5C5F90"/>
    <w:rsid w:val="1E60F6E9"/>
    <w:rsid w:val="1E6F6086"/>
    <w:rsid w:val="1E778FFD"/>
    <w:rsid w:val="1E789443"/>
    <w:rsid w:val="1E802F62"/>
    <w:rsid w:val="1E806F46"/>
    <w:rsid w:val="1E83B04B"/>
    <w:rsid w:val="1E8F740D"/>
    <w:rsid w:val="1EB160C9"/>
    <w:rsid w:val="1EC1ED60"/>
    <w:rsid w:val="1ED2E1DA"/>
    <w:rsid w:val="1ED5EB62"/>
    <w:rsid w:val="1EDC096F"/>
    <w:rsid w:val="1EE98CF8"/>
    <w:rsid w:val="1EEB7A58"/>
    <w:rsid w:val="1F0E8D46"/>
    <w:rsid w:val="1F0F679A"/>
    <w:rsid w:val="1F12548F"/>
    <w:rsid w:val="1F18C077"/>
    <w:rsid w:val="1F198000"/>
    <w:rsid w:val="1F3396AD"/>
    <w:rsid w:val="1F350021"/>
    <w:rsid w:val="1F405141"/>
    <w:rsid w:val="1F46DF63"/>
    <w:rsid w:val="1F5C4CAE"/>
    <w:rsid w:val="1F6B51C3"/>
    <w:rsid w:val="1F6E8739"/>
    <w:rsid w:val="1F7BA824"/>
    <w:rsid w:val="1F8F8778"/>
    <w:rsid w:val="1F92FB11"/>
    <w:rsid w:val="1FA6FBE4"/>
    <w:rsid w:val="1FAE003B"/>
    <w:rsid w:val="1FB23A83"/>
    <w:rsid w:val="1FC75C15"/>
    <w:rsid w:val="1FCF4C7F"/>
    <w:rsid w:val="1FD489F3"/>
    <w:rsid w:val="1FDAD927"/>
    <w:rsid w:val="1FE17126"/>
    <w:rsid w:val="1FE98C06"/>
    <w:rsid w:val="1FEC27F2"/>
    <w:rsid w:val="1FEF2D63"/>
    <w:rsid w:val="1FF610D1"/>
    <w:rsid w:val="1FF6C6D2"/>
    <w:rsid w:val="1FFCEEE8"/>
    <w:rsid w:val="2002B986"/>
    <w:rsid w:val="2003EA13"/>
    <w:rsid w:val="20067ADB"/>
    <w:rsid w:val="20098CDB"/>
    <w:rsid w:val="2032352B"/>
    <w:rsid w:val="2032743D"/>
    <w:rsid w:val="20575CE0"/>
    <w:rsid w:val="20642230"/>
    <w:rsid w:val="206B3701"/>
    <w:rsid w:val="2073524A"/>
    <w:rsid w:val="208623DD"/>
    <w:rsid w:val="20916D68"/>
    <w:rsid w:val="2092F1E0"/>
    <w:rsid w:val="20952321"/>
    <w:rsid w:val="20A5CAC6"/>
    <w:rsid w:val="20B1805A"/>
    <w:rsid w:val="20CC97A2"/>
    <w:rsid w:val="20D2BADC"/>
    <w:rsid w:val="20E8C2D7"/>
    <w:rsid w:val="2100916D"/>
    <w:rsid w:val="21011608"/>
    <w:rsid w:val="2106DAF7"/>
    <w:rsid w:val="2111CA33"/>
    <w:rsid w:val="2117F74F"/>
    <w:rsid w:val="211FE418"/>
    <w:rsid w:val="212B80E9"/>
    <w:rsid w:val="213EFA16"/>
    <w:rsid w:val="213FD2F9"/>
    <w:rsid w:val="214C62C3"/>
    <w:rsid w:val="214C6F6A"/>
    <w:rsid w:val="2174E5F4"/>
    <w:rsid w:val="217E4A4F"/>
    <w:rsid w:val="21879786"/>
    <w:rsid w:val="218F3D37"/>
    <w:rsid w:val="2193E16E"/>
    <w:rsid w:val="2199BC10"/>
    <w:rsid w:val="21A075DB"/>
    <w:rsid w:val="21AF1493"/>
    <w:rsid w:val="21B33117"/>
    <w:rsid w:val="21C098FB"/>
    <w:rsid w:val="21CBBF7E"/>
    <w:rsid w:val="21D5BC9E"/>
    <w:rsid w:val="21E2E4F8"/>
    <w:rsid w:val="21E7D3B0"/>
    <w:rsid w:val="21F154B5"/>
    <w:rsid w:val="21F8D383"/>
    <w:rsid w:val="21FF6C4D"/>
    <w:rsid w:val="22083414"/>
    <w:rsid w:val="22146D5A"/>
    <w:rsid w:val="221880EF"/>
    <w:rsid w:val="223628DC"/>
    <w:rsid w:val="2237E549"/>
    <w:rsid w:val="223E16B5"/>
    <w:rsid w:val="224DF62C"/>
    <w:rsid w:val="224E6F41"/>
    <w:rsid w:val="2256E0FE"/>
    <w:rsid w:val="225AED59"/>
    <w:rsid w:val="225F2248"/>
    <w:rsid w:val="2262B149"/>
    <w:rsid w:val="226D1B3D"/>
    <w:rsid w:val="22768232"/>
    <w:rsid w:val="2281A8DC"/>
    <w:rsid w:val="229CF863"/>
    <w:rsid w:val="229DDFC6"/>
    <w:rsid w:val="22A1271D"/>
    <w:rsid w:val="22A244F9"/>
    <w:rsid w:val="22A4D8D3"/>
    <w:rsid w:val="22A6AE07"/>
    <w:rsid w:val="22A8B055"/>
    <w:rsid w:val="22ABD0CB"/>
    <w:rsid w:val="22B41E2E"/>
    <w:rsid w:val="22C45D7C"/>
    <w:rsid w:val="22C6A8AF"/>
    <w:rsid w:val="22DF21E9"/>
    <w:rsid w:val="22E6934B"/>
    <w:rsid w:val="22EA4911"/>
    <w:rsid w:val="22F53D63"/>
    <w:rsid w:val="22F71CE4"/>
    <w:rsid w:val="22FAC4A0"/>
    <w:rsid w:val="2301B88F"/>
    <w:rsid w:val="2301CB53"/>
    <w:rsid w:val="23091BA7"/>
    <w:rsid w:val="2318FFA7"/>
    <w:rsid w:val="2328D175"/>
    <w:rsid w:val="2328E5E4"/>
    <w:rsid w:val="2330DC65"/>
    <w:rsid w:val="23411EB2"/>
    <w:rsid w:val="2352281E"/>
    <w:rsid w:val="2352BB00"/>
    <w:rsid w:val="235542EE"/>
    <w:rsid w:val="235F2667"/>
    <w:rsid w:val="2366D481"/>
    <w:rsid w:val="236CBB7D"/>
    <w:rsid w:val="236D3810"/>
    <w:rsid w:val="2373AFF8"/>
    <w:rsid w:val="2382C791"/>
    <w:rsid w:val="238B7450"/>
    <w:rsid w:val="23927C78"/>
    <w:rsid w:val="23983ABF"/>
    <w:rsid w:val="23A7016D"/>
    <w:rsid w:val="23AD4E68"/>
    <w:rsid w:val="23B3A7F7"/>
    <w:rsid w:val="23B3F287"/>
    <w:rsid w:val="23C93C92"/>
    <w:rsid w:val="23CAAF5E"/>
    <w:rsid w:val="23CC07E1"/>
    <w:rsid w:val="23D00EB3"/>
    <w:rsid w:val="23DA9CD9"/>
    <w:rsid w:val="23ED6369"/>
    <w:rsid w:val="23F17C59"/>
    <w:rsid w:val="23F34B83"/>
    <w:rsid w:val="23FB01F9"/>
    <w:rsid w:val="23FBB1C3"/>
    <w:rsid w:val="2403ABE8"/>
    <w:rsid w:val="240DE517"/>
    <w:rsid w:val="240F0763"/>
    <w:rsid w:val="24178067"/>
    <w:rsid w:val="2417E55E"/>
    <w:rsid w:val="242495B8"/>
    <w:rsid w:val="242AAC0A"/>
    <w:rsid w:val="242E1337"/>
    <w:rsid w:val="242F7E79"/>
    <w:rsid w:val="24333670"/>
    <w:rsid w:val="243CBB78"/>
    <w:rsid w:val="243DB94A"/>
    <w:rsid w:val="244969DB"/>
    <w:rsid w:val="246A3691"/>
    <w:rsid w:val="246CF422"/>
    <w:rsid w:val="24747241"/>
    <w:rsid w:val="2474FC41"/>
    <w:rsid w:val="247A2A36"/>
    <w:rsid w:val="247ED0E9"/>
    <w:rsid w:val="2480697C"/>
    <w:rsid w:val="248CC700"/>
    <w:rsid w:val="24B9FE1A"/>
    <w:rsid w:val="24C53CB5"/>
    <w:rsid w:val="24C8B70B"/>
    <w:rsid w:val="24D171CE"/>
    <w:rsid w:val="24D33A9F"/>
    <w:rsid w:val="24EBE7A3"/>
    <w:rsid w:val="24F2EA77"/>
    <w:rsid w:val="24FD5201"/>
    <w:rsid w:val="2507DACC"/>
    <w:rsid w:val="2519521E"/>
    <w:rsid w:val="25213F7D"/>
    <w:rsid w:val="25227535"/>
    <w:rsid w:val="2543531C"/>
    <w:rsid w:val="254B0FF2"/>
    <w:rsid w:val="25581100"/>
    <w:rsid w:val="257EAA6C"/>
    <w:rsid w:val="25801B82"/>
    <w:rsid w:val="2583F5BF"/>
    <w:rsid w:val="258A43BD"/>
    <w:rsid w:val="25AF64B0"/>
    <w:rsid w:val="25B98E68"/>
    <w:rsid w:val="25BA712D"/>
    <w:rsid w:val="25CA1860"/>
    <w:rsid w:val="25D506D3"/>
    <w:rsid w:val="25DD898A"/>
    <w:rsid w:val="25ECB477"/>
    <w:rsid w:val="260A56D6"/>
    <w:rsid w:val="2616558E"/>
    <w:rsid w:val="26230578"/>
    <w:rsid w:val="263ED3A7"/>
    <w:rsid w:val="264384BD"/>
    <w:rsid w:val="2659ED4D"/>
    <w:rsid w:val="266252E3"/>
    <w:rsid w:val="2664A3D3"/>
    <w:rsid w:val="266B2469"/>
    <w:rsid w:val="26765238"/>
    <w:rsid w:val="2684BE3D"/>
    <w:rsid w:val="268966DD"/>
    <w:rsid w:val="268A6AF7"/>
    <w:rsid w:val="269EAFD0"/>
    <w:rsid w:val="26A2A37C"/>
    <w:rsid w:val="26A4ABF6"/>
    <w:rsid w:val="26ABB235"/>
    <w:rsid w:val="26BC1D95"/>
    <w:rsid w:val="26C64983"/>
    <w:rsid w:val="26CF2AE5"/>
    <w:rsid w:val="26DA77F1"/>
    <w:rsid w:val="26DC3BA6"/>
    <w:rsid w:val="26DEFECB"/>
    <w:rsid w:val="26E84FFD"/>
    <w:rsid w:val="26EAA1B7"/>
    <w:rsid w:val="26EEA16E"/>
    <w:rsid w:val="2707DD6D"/>
    <w:rsid w:val="270C1BD2"/>
    <w:rsid w:val="27111671"/>
    <w:rsid w:val="27195B4C"/>
    <w:rsid w:val="2721E91C"/>
    <w:rsid w:val="273047EA"/>
    <w:rsid w:val="2741C3F0"/>
    <w:rsid w:val="274429F4"/>
    <w:rsid w:val="27498D13"/>
    <w:rsid w:val="276205C2"/>
    <w:rsid w:val="2763059D"/>
    <w:rsid w:val="2769F5D0"/>
    <w:rsid w:val="276D83DD"/>
    <w:rsid w:val="277AF27B"/>
    <w:rsid w:val="2780D8CF"/>
    <w:rsid w:val="2793D071"/>
    <w:rsid w:val="27A04DCE"/>
    <w:rsid w:val="27B0B250"/>
    <w:rsid w:val="27B77BA1"/>
    <w:rsid w:val="27C69FCA"/>
    <w:rsid w:val="27DED736"/>
    <w:rsid w:val="27E414FF"/>
    <w:rsid w:val="27E80DBC"/>
    <w:rsid w:val="2803DA08"/>
    <w:rsid w:val="280D168D"/>
    <w:rsid w:val="280E77C6"/>
    <w:rsid w:val="2832E875"/>
    <w:rsid w:val="283338C0"/>
    <w:rsid w:val="2846E9F8"/>
    <w:rsid w:val="28508026"/>
    <w:rsid w:val="28540BC2"/>
    <w:rsid w:val="28664037"/>
    <w:rsid w:val="28701558"/>
    <w:rsid w:val="287D3905"/>
    <w:rsid w:val="288BE2A7"/>
    <w:rsid w:val="2894F56D"/>
    <w:rsid w:val="28A9F457"/>
    <w:rsid w:val="28B38972"/>
    <w:rsid w:val="28BEF40A"/>
    <w:rsid w:val="28C2BFB1"/>
    <w:rsid w:val="28C793E6"/>
    <w:rsid w:val="28D0D335"/>
    <w:rsid w:val="28D8D63A"/>
    <w:rsid w:val="28E828A9"/>
    <w:rsid w:val="28EC68DA"/>
    <w:rsid w:val="28F19648"/>
    <w:rsid w:val="28F3B43F"/>
    <w:rsid w:val="28FC599B"/>
    <w:rsid w:val="2900A739"/>
    <w:rsid w:val="290B8443"/>
    <w:rsid w:val="290DC56C"/>
    <w:rsid w:val="29100667"/>
    <w:rsid w:val="2910FA90"/>
    <w:rsid w:val="29110971"/>
    <w:rsid w:val="29140217"/>
    <w:rsid w:val="2914E692"/>
    <w:rsid w:val="2917641B"/>
    <w:rsid w:val="2917AE4A"/>
    <w:rsid w:val="292D155B"/>
    <w:rsid w:val="293B2CE2"/>
    <w:rsid w:val="29477C40"/>
    <w:rsid w:val="2950B48C"/>
    <w:rsid w:val="2960BC46"/>
    <w:rsid w:val="2960D1DA"/>
    <w:rsid w:val="2961AC73"/>
    <w:rsid w:val="2966A39D"/>
    <w:rsid w:val="2966A3B1"/>
    <w:rsid w:val="2971E7D7"/>
    <w:rsid w:val="2973EE45"/>
    <w:rsid w:val="297A9638"/>
    <w:rsid w:val="2995FD05"/>
    <w:rsid w:val="299AC750"/>
    <w:rsid w:val="29A951C0"/>
    <w:rsid w:val="29ABD333"/>
    <w:rsid w:val="29AF875A"/>
    <w:rsid w:val="29B4557F"/>
    <w:rsid w:val="29BF1270"/>
    <w:rsid w:val="29CC61EB"/>
    <w:rsid w:val="29D56536"/>
    <w:rsid w:val="29D5D995"/>
    <w:rsid w:val="29F7222F"/>
    <w:rsid w:val="29FBC0A5"/>
    <w:rsid w:val="2A093913"/>
    <w:rsid w:val="2A0A2E9C"/>
    <w:rsid w:val="2A102D66"/>
    <w:rsid w:val="2A12B778"/>
    <w:rsid w:val="2A13DE42"/>
    <w:rsid w:val="2A17F227"/>
    <w:rsid w:val="2A18A50C"/>
    <w:rsid w:val="2A3F7A50"/>
    <w:rsid w:val="2A42CE14"/>
    <w:rsid w:val="2A469AF4"/>
    <w:rsid w:val="2A48B611"/>
    <w:rsid w:val="2A4C4921"/>
    <w:rsid w:val="2A5A7B71"/>
    <w:rsid w:val="2A6293B9"/>
    <w:rsid w:val="2A63045B"/>
    <w:rsid w:val="2A703BAA"/>
    <w:rsid w:val="2A71DECB"/>
    <w:rsid w:val="2A74F262"/>
    <w:rsid w:val="2A762E3D"/>
    <w:rsid w:val="2A779172"/>
    <w:rsid w:val="2A8D3B7B"/>
    <w:rsid w:val="2A983739"/>
    <w:rsid w:val="2AAE7DF3"/>
    <w:rsid w:val="2AB15F54"/>
    <w:rsid w:val="2ABC2BEB"/>
    <w:rsid w:val="2AC563A4"/>
    <w:rsid w:val="2ADFFB75"/>
    <w:rsid w:val="2AE7F38C"/>
    <w:rsid w:val="2AEC0F97"/>
    <w:rsid w:val="2AEF9725"/>
    <w:rsid w:val="2AF0A057"/>
    <w:rsid w:val="2AF1E69C"/>
    <w:rsid w:val="2AF48290"/>
    <w:rsid w:val="2AFFBDDD"/>
    <w:rsid w:val="2B1133B8"/>
    <w:rsid w:val="2B181767"/>
    <w:rsid w:val="2B18C6EC"/>
    <w:rsid w:val="2B33DCBD"/>
    <w:rsid w:val="2B459EB8"/>
    <w:rsid w:val="2B50ACD5"/>
    <w:rsid w:val="2B6F8A54"/>
    <w:rsid w:val="2B700C25"/>
    <w:rsid w:val="2B781BC0"/>
    <w:rsid w:val="2B79AAAB"/>
    <w:rsid w:val="2B79DED9"/>
    <w:rsid w:val="2B79F91A"/>
    <w:rsid w:val="2B91BDDB"/>
    <w:rsid w:val="2B97A473"/>
    <w:rsid w:val="2B9AC9B4"/>
    <w:rsid w:val="2B9F7575"/>
    <w:rsid w:val="2BA1639C"/>
    <w:rsid w:val="2BA76E73"/>
    <w:rsid w:val="2BA886BC"/>
    <w:rsid w:val="2BB00E33"/>
    <w:rsid w:val="2BBEA3C6"/>
    <w:rsid w:val="2BC8E1F5"/>
    <w:rsid w:val="2BC926F9"/>
    <w:rsid w:val="2BD4EEC8"/>
    <w:rsid w:val="2BD6F713"/>
    <w:rsid w:val="2BDED56A"/>
    <w:rsid w:val="2BE65484"/>
    <w:rsid w:val="2BF2526A"/>
    <w:rsid w:val="2BF82FEC"/>
    <w:rsid w:val="2BF92283"/>
    <w:rsid w:val="2BFEE79D"/>
    <w:rsid w:val="2C05E56B"/>
    <w:rsid w:val="2C06822A"/>
    <w:rsid w:val="2C0D91AE"/>
    <w:rsid w:val="2C1228D8"/>
    <w:rsid w:val="2C275C72"/>
    <w:rsid w:val="2C3F8404"/>
    <w:rsid w:val="2C45F6A4"/>
    <w:rsid w:val="2C519C7A"/>
    <w:rsid w:val="2C5B0DD0"/>
    <w:rsid w:val="2C5C7A06"/>
    <w:rsid w:val="2C686468"/>
    <w:rsid w:val="2C6F75E6"/>
    <w:rsid w:val="2C70A7E2"/>
    <w:rsid w:val="2C822B4A"/>
    <w:rsid w:val="2CA9A30A"/>
    <w:rsid w:val="2CCFACB9"/>
    <w:rsid w:val="2CD07A78"/>
    <w:rsid w:val="2CF09E45"/>
    <w:rsid w:val="2CFDA139"/>
    <w:rsid w:val="2D0F87B8"/>
    <w:rsid w:val="2D12CCC6"/>
    <w:rsid w:val="2D139888"/>
    <w:rsid w:val="2D1D76BF"/>
    <w:rsid w:val="2D487B13"/>
    <w:rsid w:val="2D69CE52"/>
    <w:rsid w:val="2D775793"/>
    <w:rsid w:val="2D8C242A"/>
    <w:rsid w:val="2D9096B5"/>
    <w:rsid w:val="2D97B6F7"/>
    <w:rsid w:val="2DA11790"/>
    <w:rsid w:val="2DB7EC87"/>
    <w:rsid w:val="2DB8D9B2"/>
    <w:rsid w:val="2DC9B1CD"/>
    <w:rsid w:val="2DCAF954"/>
    <w:rsid w:val="2DD02715"/>
    <w:rsid w:val="2DE87A6D"/>
    <w:rsid w:val="2DEDFE1C"/>
    <w:rsid w:val="2E04CC51"/>
    <w:rsid w:val="2E215122"/>
    <w:rsid w:val="2E293ECE"/>
    <w:rsid w:val="2E2F2294"/>
    <w:rsid w:val="2E2F37AE"/>
    <w:rsid w:val="2E32A6FB"/>
    <w:rsid w:val="2E4661ED"/>
    <w:rsid w:val="2E484DFF"/>
    <w:rsid w:val="2E4B2C3A"/>
    <w:rsid w:val="2E4C1EFB"/>
    <w:rsid w:val="2E5BA525"/>
    <w:rsid w:val="2E5FF175"/>
    <w:rsid w:val="2E6369B7"/>
    <w:rsid w:val="2E6BE122"/>
    <w:rsid w:val="2E732241"/>
    <w:rsid w:val="2E7CB314"/>
    <w:rsid w:val="2E840242"/>
    <w:rsid w:val="2E8684CD"/>
    <w:rsid w:val="2E8AC87B"/>
    <w:rsid w:val="2E8E290F"/>
    <w:rsid w:val="2E92787A"/>
    <w:rsid w:val="2EBBF984"/>
    <w:rsid w:val="2ECC8AE1"/>
    <w:rsid w:val="2ED0BD66"/>
    <w:rsid w:val="2EDF43B6"/>
    <w:rsid w:val="2EE0C30F"/>
    <w:rsid w:val="2EE63603"/>
    <w:rsid w:val="2EEAD6B2"/>
    <w:rsid w:val="2EF07829"/>
    <w:rsid w:val="2EF55AB7"/>
    <w:rsid w:val="2EF638D3"/>
    <w:rsid w:val="2EF9B9F4"/>
    <w:rsid w:val="2F0741FC"/>
    <w:rsid w:val="2F224AF5"/>
    <w:rsid w:val="2F2654AC"/>
    <w:rsid w:val="2F385367"/>
    <w:rsid w:val="2F43ADC6"/>
    <w:rsid w:val="2F454383"/>
    <w:rsid w:val="2F4AC580"/>
    <w:rsid w:val="2F4EA494"/>
    <w:rsid w:val="2F4F1AF1"/>
    <w:rsid w:val="2F603302"/>
    <w:rsid w:val="2F6282B3"/>
    <w:rsid w:val="2F74BAEF"/>
    <w:rsid w:val="2F75DC70"/>
    <w:rsid w:val="2F7E9D46"/>
    <w:rsid w:val="2F92D873"/>
    <w:rsid w:val="2F937A78"/>
    <w:rsid w:val="2FAFA93D"/>
    <w:rsid w:val="2FB80099"/>
    <w:rsid w:val="2FBB89C7"/>
    <w:rsid w:val="2FC41DEE"/>
    <w:rsid w:val="2FCF7559"/>
    <w:rsid w:val="2FD9E5C1"/>
    <w:rsid w:val="2FE78100"/>
    <w:rsid w:val="2FEE5DBE"/>
    <w:rsid w:val="2FF72954"/>
    <w:rsid w:val="300D239C"/>
    <w:rsid w:val="3010ACA9"/>
    <w:rsid w:val="302BBD33"/>
    <w:rsid w:val="302C4365"/>
    <w:rsid w:val="30341686"/>
    <w:rsid w:val="303B8CB8"/>
    <w:rsid w:val="3046E285"/>
    <w:rsid w:val="3075095C"/>
    <w:rsid w:val="30789E10"/>
    <w:rsid w:val="307F2EE6"/>
    <w:rsid w:val="3080105C"/>
    <w:rsid w:val="30814D1C"/>
    <w:rsid w:val="3083D3A5"/>
    <w:rsid w:val="308C085A"/>
    <w:rsid w:val="30A1476D"/>
    <w:rsid w:val="30A3F0A7"/>
    <w:rsid w:val="30A57FDA"/>
    <w:rsid w:val="30A5E5D7"/>
    <w:rsid w:val="30B06C54"/>
    <w:rsid w:val="30B30D51"/>
    <w:rsid w:val="30B8E396"/>
    <w:rsid w:val="30D4F234"/>
    <w:rsid w:val="30D91B8C"/>
    <w:rsid w:val="30DC12F9"/>
    <w:rsid w:val="30DF298E"/>
    <w:rsid w:val="30F7BCC9"/>
    <w:rsid w:val="30F8278C"/>
    <w:rsid w:val="30FEE47D"/>
    <w:rsid w:val="310BD9FF"/>
    <w:rsid w:val="3114E4A4"/>
    <w:rsid w:val="31290873"/>
    <w:rsid w:val="313B1FEA"/>
    <w:rsid w:val="31423FA9"/>
    <w:rsid w:val="31491CF0"/>
    <w:rsid w:val="31566A2D"/>
    <w:rsid w:val="3156AE8F"/>
    <w:rsid w:val="315D95A0"/>
    <w:rsid w:val="31679981"/>
    <w:rsid w:val="3167B9A1"/>
    <w:rsid w:val="316C0600"/>
    <w:rsid w:val="316EE924"/>
    <w:rsid w:val="3172A121"/>
    <w:rsid w:val="317B5482"/>
    <w:rsid w:val="3181B4F3"/>
    <w:rsid w:val="318ACE23"/>
    <w:rsid w:val="318D7030"/>
    <w:rsid w:val="31915B3D"/>
    <w:rsid w:val="31960EE6"/>
    <w:rsid w:val="31995295"/>
    <w:rsid w:val="31A72F0B"/>
    <w:rsid w:val="31A9D922"/>
    <w:rsid w:val="31B0E016"/>
    <w:rsid w:val="31B4D6F2"/>
    <w:rsid w:val="31B79AB4"/>
    <w:rsid w:val="31C9A071"/>
    <w:rsid w:val="31DB611D"/>
    <w:rsid w:val="31E06C6D"/>
    <w:rsid w:val="31EA8177"/>
    <w:rsid w:val="31FE84B0"/>
    <w:rsid w:val="3204E6A2"/>
    <w:rsid w:val="32090D0B"/>
    <w:rsid w:val="3215BD15"/>
    <w:rsid w:val="321ED62C"/>
    <w:rsid w:val="321FB807"/>
    <w:rsid w:val="32229F7C"/>
    <w:rsid w:val="322BD405"/>
    <w:rsid w:val="322EEA12"/>
    <w:rsid w:val="3231CD11"/>
    <w:rsid w:val="323526A8"/>
    <w:rsid w:val="3239883F"/>
    <w:rsid w:val="323F012B"/>
    <w:rsid w:val="323FB9B3"/>
    <w:rsid w:val="32426049"/>
    <w:rsid w:val="3245D686"/>
    <w:rsid w:val="324A3F33"/>
    <w:rsid w:val="324EF304"/>
    <w:rsid w:val="325527C7"/>
    <w:rsid w:val="3262DC6C"/>
    <w:rsid w:val="3270FBE5"/>
    <w:rsid w:val="328D4778"/>
    <w:rsid w:val="328E223A"/>
    <w:rsid w:val="3290546A"/>
    <w:rsid w:val="3293AE09"/>
    <w:rsid w:val="329655C3"/>
    <w:rsid w:val="32AD11DB"/>
    <w:rsid w:val="32B472DB"/>
    <w:rsid w:val="32B954FA"/>
    <w:rsid w:val="32BA5617"/>
    <w:rsid w:val="32BE206B"/>
    <w:rsid w:val="32BEEEF0"/>
    <w:rsid w:val="32D0D562"/>
    <w:rsid w:val="33025CB5"/>
    <w:rsid w:val="3302F67D"/>
    <w:rsid w:val="33145751"/>
    <w:rsid w:val="33147D71"/>
    <w:rsid w:val="3324ACD5"/>
    <w:rsid w:val="3325BA21"/>
    <w:rsid w:val="332A4F7E"/>
    <w:rsid w:val="332F0DA4"/>
    <w:rsid w:val="333F9CFF"/>
    <w:rsid w:val="3342800D"/>
    <w:rsid w:val="334C2497"/>
    <w:rsid w:val="334E7884"/>
    <w:rsid w:val="335433AF"/>
    <w:rsid w:val="336263A4"/>
    <w:rsid w:val="337228E5"/>
    <w:rsid w:val="337CA4F5"/>
    <w:rsid w:val="338251F2"/>
    <w:rsid w:val="338CB6FD"/>
    <w:rsid w:val="339878F1"/>
    <w:rsid w:val="339DB006"/>
    <w:rsid w:val="33A4AD5F"/>
    <w:rsid w:val="33A8F8FA"/>
    <w:rsid w:val="33B7EE37"/>
    <w:rsid w:val="33C5A2C3"/>
    <w:rsid w:val="33E341C5"/>
    <w:rsid w:val="33F0B848"/>
    <w:rsid w:val="341315FC"/>
    <w:rsid w:val="341E5FB8"/>
    <w:rsid w:val="341ECDA3"/>
    <w:rsid w:val="342A6657"/>
    <w:rsid w:val="342E9464"/>
    <w:rsid w:val="343B26EB"/>
    <w:rsid w:val="3447127B"/>
    <w:rsid w:val="3461907A"/>
    <w:rsid w:val="346876DB"/>
    <w:rsid w:val="3468A9E2"/>
    <w:rsid w:val="347438F1"/>
    <w:rsid w:val="347BFA59"/>
    <w:rsid w:val="3489D072"/>
    <w:rsid w:val="34ADFD33"/>
    <w:rsid w:val="34B052DF"/>
    <w:rsid w:val="34B3D222"/>
    <w:rsid w:val="34BDD90F"/>
    <w:rsid w:val="34C5D886"/>
    <w:rsid w:val="34C96AB4"/>
    <w:rsid w:val="34D220AA"/>
    <w:rsid w:val="34D40ECA"/>
    <w:rsid w:val="34DA23F3"/>
    <w:rsid w:val="34DBF2E6"/>
    <w:rsid w:val="34DC87A5"/>
    <w:rsid w:val="34E56B04"/>
    <w:rsid w:val="34E8EEB1"/>
    <w:rsid w:val="34F8A9F8"/>
    <w:rsid w:val="350CFDB6"/>
    <w:rsid w:val="35138568"/>
    <w:rsid w:val="351DF8B4"/>
    <w:rsid w:val="3524DDD6"/>
    <w:rsid w:val="353AF793"/>
    <w:rsid w:val="353C04F0"/>
    <w:rsid w:val="354C28DA"/>
    <w:rsid w:val="35565B73"/>
    <w:rsid w:val="35AB486D"/>
    <w:rsid w:val="35B77141"/>
    <w:rsid w:val="35BD8CDB"/>
    <w:rsid w:val="35C35FD7"/>
    <w:rsid w:val="35F3685D"/>
    <w:rsid w:val="35FA57A2"/>
    <w:rsid w:val="35FC254C"/>
    <w:rsid w:val="3606B620"/>
    <w:rsid w:val="3616DB9E"/>
    <w:rsid w:val="3617AB45"/>
    <w:rsid w:val="3625753C"/>
    <w:rsid w:val="36264712"/>
    <w:rsid w:val="362F22F5"/>
    <w:rsid w:val="363F4DA2"/>
    <w:rsid w:val="3649B158"/>
    <w:rsid w:val="365ADE19"/>
    <w:rsid w:val="366254F7"/>
    <w:rsid w:val="367D5ACF"/>
    <w:rsid w:val="368CA325"/>
    <w:rsid w:val="369E0796"/>
    <w:rsid w:val="36A1C8E9"/>
    <w:rsid w:val="36A2F5EB"/>
    <w:rsid w:val="36B272F4"/>
    <w:rsid w:val="36B4A70D"/>
    <w:rsid w:val="36B7184F"/>
    <w:rsid w:val="36B88290"/>
    <w:rsid w:val="36BFF79D"/>
    <w:rsid w:val="36D0BB4D"/>
    <w:rsid w:val="36D7165B"/>
    <w:rsid w:val="36D75F49"/>
    <w:rsid w:val="36EF51DC"/>
    <w:rsid w:val="37085D65"/>
    <w:rsid w:val="37094388"/>
    <w:rsid w:val="370B538F"/>
    <w:rsid w:val="3715F038"/>
    <w:rsid w:val="3723828E"/>
    <w:rsid w:val="37282C46"/>
    <w:rsid w:val="3731BCAD"/>
    <w:rsid w:val="3759F115"/>
    <w:rsid w:val="375DFE7A"/>
    <w:rsid w:val="376CB527"/>
    <w:rsid w:val="3793859E"/>
    <w:rsid w:val="37986D30"/>
    <w:rsid w:val="37A4618D"/>
    <w:rsid w:val="37AC4665"/>
    <w:rsid w:val="37C901FA"/>
    <w:rsid w:val="37CEEDEB"/>
    <w:rsid w:val="37D2D8AA"/>
    <w:rsid w:val="37DD4AEA"/>
    <w:rsid w:val="37DD91A9"/>
    <w:rsid w:val="37E220C2"/>
    <w:rsid w:val="37EBE5C1"/>
    <w:rsid w:val="37F8B282"/>
    <w:rsid w:val="37FA6479"/>
    <w:rsid w:val="3809310E"/>
    <w:rsid w:val="3820F62D"/>
    <w:rsid w:val="38299E19"/>
    <w:rsid w:val="383039A6"/>
    <w:rsid w:val="383DE778"/>
    <w:rsid w:val="384A458A"/>
    <w:rsid w:val="38537FDC"/>
    <w:rsid w:val="3865BE1D"/>
    <w:rsid w:val="386C116F"/>
    <w:rsid w:val="388805B0"/>
    <w:rsid w:val="38881BCD"/>
    <w:rsid w:val="388AF05E"/>
    <w:rsid w:val="388CCFD1"/>
    <w:rsid w:val="38945A36"/>
    <w:rsid w:val="38AE0FCA"/>
    <w:rsid w:val="38B28824"/>
    <w:rsid w:val="38B498C6"/>
    <w:rsid w:val="38B4FAC8"/>
    <w:rsid w:val="38B9E253"/>
    <w:rsid w:val="38BB184E"/>
    <w:rsid w:val="38BCAB56"/>
    <w:rsid w:val="38D6A311"/>
    <w:rsid w:val="38FD9A02"/>
    <w:rsid w:val="3901AFF6"/>
    <w:rsid w:val="391BB505"/>
    <w:rsid w:val="39230BED"/>
    <w:rsid w:val="39310DEE"/>
    <w:rsid w:val="39332BB4"/>
    <w:rsid w:val="394123EB"/>
    <w:rsid w:val="39485F02"/>
    <w:rsid w:val="3949E899"/>
    <w:rsid w:val="3954510C"/>
    <w:rsid w:val="395DE0E0"/>
    <w:rsid w:val="3961081E"/>
    <w:rsid w:val="39637A0F"/>
    <w:rsid w:val="39664E4F"/>
    <w:rsid w:val="39679CB6"/>
    <w:rsid w:val="3973E51F"/>
    <w:rsid w:val="3986718F"/>
    <w:rsid w:val="398CDAA0"/>
    <w:rsid w:val="39A5C71C"/>
    <w:rsid w:val="39AB078D"/>
    <w:rsid w:val="39B33AF3"/>
    <w:rsid w:val="39BE7DC4"/>
    <w:rsid w:val="39C1C6CF"/>
    <w:rsid w:val="39C4D797"/>
    <w:rsid w:val="39C54ABC"/>
    <w:rsid w:val="39CBBCB3"/>
    <w:rsid w:val="39CF143C"/>
    <w:rsid w:val="39D238B9"/>
    <w:rsid w:val="39DA8739"/>
    <w:rsid w:val="39E9E3BE"/>
    <w:rsid w:val="39EA15E1"/>
    <w:rsid w:val="39EEEB33"/>
    <w:rsid w:val="39F89C68"/>
    <w:rsid w:val="3A00D9CD"/>
    <w:rsid w:val="3A0F4AF2"/>
    <w:rsid w:val="3A181303"/>
    <w:rsid w:val="3A194CB4"/>
    <w:rsid w:val="3A2702AA"/>
    <w:rsid w:val="3A340C30"/>
    <w:rsid w:val="3A35205F"/>
    <w:rsid w:val="3A5344BB"/>
    <w:rsid w:val="3A5B990A"/>
    <w:rsid w:val="3A625D67"/>
    <w:rsid w:val="3A69CDE6"/>
    <w:rsid w:val="3A703F31"/>
    <w:rsid w:val="3A7B16B4"/>
    <w:rsid w:val="3A859FBE"/>
    <w:rsid w:val="3A8734C8"/>
    <w:rsid w:val="3A8FE90F"/>
    <w:rsid w:val="3A927F64"/>
    <w:rsid w:val="3A9FF41E"/>
    <w:rsid w:val="3AA15E58"/>
    <w:rsid w:val="3AAB3725"/>
    <w:rsid w:val="3AB03628"/>
    <w:rsid w:val="3AB24769"/>
    <w:rsid w:val="3AB394D1"/>
    <w:rsid w:val="3AB44A96"/>
    <w:rsid w:val="3AD3FBCC"/>
    <w:rsid w:val="3AE16522"/>
    <w:rsid w:val="3AF719E6"/>
    <w:rsid w:val="3AF73551"/>
    <w:rsid w:val="3B08172A"/>
    <w:rsid w:val="3B0D3030"/>
    <w:rsid w:val="3B156B4D"/>
    <w:rsid w:val="3B224D90"/>
    <w:rsid w:val="3B2B4E66"/>
    <w:rsid w:val="3B4045FF"/>
    <w:rsid w:val="3B4B01C7"/>
    <w:rsid w:val="3B51C89F"/>
    <w:rsid w:val="3B536376"/>
    <w:rsid w:val="3B572511"/>
    <w:rsid w:val="3B5944E2"/>
    <w:rsid w:val="3B6DD564"/>
    <w:rsid w:val="3B70FD14"/>
    <w:rsid w:val="3B765CBB"/>
    <w:rsid w:val="3B76AAAD"/>
    <w:rsid w:val="3B7926A0"/>
    <w:rsid w:val="3B7C1CF3"/>
    <w:rsid w:val="3B858D6B"/>
    <w:rsid w:val="3B874B64"/>
    <w:rsid w:val="3B8E26BC"/>
    <w:rsid w:val="3B9124F5"/>
    <w:rsid w:val="3B920B2E"/>
    <w:rsid w:val="3B9B3635"/>
    <w:rsid w:val="3B9B5219"/>
    <w:rsid w:val="3BA25085"/>
    <w:rsid w:val="3BBF4D04"/>
    <w:rsid w:val="3BC432D8"/>
    <w:rsid w:val="3BC83018"/>
    <w:rsid w:val="3BCC29E8"/>
    <w:rsid w:val="3BCE74DB"/>
    <w:rsid w:val="3BCFDEC1"/>
    <w:rsid w:val="3BD07862"/>
    <w:rsid w:val="3BE81C7A"/>
    <w:rsid w:val="3BEFB52E"/>
    <w:rsid w:val="3BF1622C"/>
    <w:rsid w:val="3C03F292"/>
    <w:rsid w:val="3C14003D"/>
    <w:rsid w:val="3C186E49"/>
    <w:rsid w:val="3C1F82E0"/>
    <w:rsid w:val="3C2F59B5"/>
    <w:rsid w:val="3C3A9DC4"/>
    <w:rsid w:val="3C3AA53D"/>
    <w:rsid w:val="3C44068D"/>
    <w:rsid w:val="3C4DF436"/>
    <w:rsid w:val="3C4EA423"/>
    <w:rsid w:val="3C585F01"/>
    <w:rsid w:val="3C5ACF7C"/>
    <w:rsid w:val="3C6E0E72"/>
    <w:rsid w:val="3C73A524"/>
    <w:rsid w:val="3C73D6B1"/>
    <w:rsid w:val="3C7A6C8A"/>
    <w:rsid w:val="3C814302"/>
    <w:rsid w:val="3C95E884"/>
    <w:rsid w:val="3CC41CEE"/>
    <w:rsid w:val="3CD2BAF4"/>
    <w:rsid w:val="3CD62B9D"/>
    <w:rsid w:val="3CDC0B9F"/>
    <w:rsid w:val="3D07B686"/>
    <w:rsid w:val="3D12CEE9"/>
    <w:rsid w:val="3D135B51"/>
    <w:rsid w:val="3D1DA426"/>
    <w:rsid w:val="3D226AB7"/>
    <w:rsid w:val="3D33C308"/>
    <w:rsid w:val="3D345CED"/>
    <w:rsid w:val="3D3B0F4B"/>
    <w:rsid w:val="3D42638F"/>
    <w:rsid w:val="3D4798C6"/>
    <w:rsid w:val="3D487CF7"/>
    <w:rsid w:val="3D4B809C"/>
    <w:rsid w:val="3D570452"/>
    <w:rsid w:val="3D5E0828"/>
    <w:rsid w:val="3D66C950"/>
    <w:rsid w:val="3D8ECD43"/>
    <w:rsid w:val="3D90D741"/>
    <w:rsid w:val="3D94EB9D"/>
    <w:rsid w:val="3D953CEF"/>
    <w:rsid w:val="3D961CE2"/>
    <w:rsid w:val="3D976B9E"/>
    <w:rsid w:val="3D9823C7"/>
    <w:rsid w:val="3D9A3FBD"/>
    <w:rsid w:val="3DB0B969"/>
    <w:rsid w:val="3DB1396E"/>
    <w:rsid w:val="3DB54498"/>
    <w:rsid w:val="3DB6A022"/>
    <w:rsid w:val="3DBA207E"/>
    <w:rsid w:val="3DBBA924"/>
    <w:rsid w:val="3DC6AA06"/>
    <w:rsid w:val="3DE12D65"/>
    <w:rsid w:val="3DE7E8FF"/>
    <w:rsid w:val="3DEC7D22"/>
    <w:rsid w:val="3DF34649"/>
    <w:rsid w:val="3E07ACD4"/>
    <w:rsid w:val="3E0B74BC"/>
    <w:rsid w:val="3E0D2B89"/>
    <w:rsid w:val="3E0FDFCD"/>
    <w:rsid w:val="3E12376D"/>
    <w:rsid w:val="3E1B964E"/>
    <w:rsid w:val="3E2261C4"/>
    <w:rsid w:val="3E40EAA1"/>
    <w:rsid w:val="3E488383"/>
    <w:rsid w:val="3E4883ED"/>
    <w:rsid w:val="3E4E4A54"/>
    <w:rsid w:val="3E508555"/>
    <w:rsid w:val="3E54C652"/>
    <w:rsid w:val="3E658461"/>
    <w:rsid w:val="3E6DBE9A"/>
    <w:rsid w:val="3E701593"/>
    <w:rsid w:val="3E74169E"/>
    <w:rsid w:val="3E7A3E37"/>
    <w:rsid w:val="3E842BF5"/>
    <w:rsid w:val="3E8CD2D4"/>
    <w:rsid w:val="3E9A8643"/>
    <w:rsid w:val="3E9D8C6E"/>
    <w:rsid w:val="3EA265C8"/>
    <w:rsid w:val="3EA2ECCC"/>
    <w:rsid w:val="3EA4BF25"/>
    <w:rsid w:val="3EB5D85D"/>
    <w:rsid w:val="3EB8FE4B"/>
    <w:rsid w:val="3EBE6402"/>
    <w:rsid w:val="3EC30581"/>
    <w:rsid w:val="3EC6BAB0"/>
    <w:rsid w:val="3EEE304C"/>
    <w:rsid w:val="3EFA7B0B"/>
    <w:rsid w:val="3EFBF173"/>
    <w:rsid w:val="3EFE77ED"/>
    <w:rsid w:val="3F052C0E"/>
    <w:rsid w:val="3F0EC330"/>
    <w:rsid w:val="3F22E49D"/>
    <w:rsid w:val="3F23D977"/>
    <w:rsid w:val="3F2486D3"/>
    <w:rsid w:val="3F2844F0"/>
    <w:rsid w:val="3F2F48DC"/>
    <w:rsid w:val="3F3E630C"/>
    <w:rsid w:val="3F429467"/>
    <w:rsid w:val="3F4650C3"/>
    <w:rsid w:val="3F4731A6"/>
    <w:rsid w:val="3F54DD0E"/>
    <w:rsid w:val="3F5B7FA2"/>
    <w:rsid w:val="3F5FDDC2"/>
    <w:rsid w:val="3F64877C"/>
    <w:rsid w:val="3F772FCC"/>
    <w:rsid w:val="3F7DC46A"/>
    <w:rsid w:val="3F9008EE"/>
    <w:rsid w:val="3FB0421E"/>
    <w:rsid w:val="3FB67E94"/>
    <w:rsid w:val="3FC0E39D"/>
    <w:rsid w:val="3FD57BC0"/>
    <w:rsid w:val="3FE67382"/>
    <w:rsid w:val="3FEE887B"/>
    <w:rsid w:val="3FF3E60A"/>
    <w:rsid w:val="3FF5CA1B"/>
    <w:rsid w:val="3FFF75DF"/>
    <w:rsid w:val="4008419F"/>
    <w:rsid w:val="400B2280"/>
    <w:rsid w:val="400E8D0F"/>
    <w:rsid w:val="4016F384"/>
    <w:rsid w:val="40187D7F"/>
    <w:rsid w:val="401D5B55"/>
    <w:rsid w:val="402BB278"/>
    <w:rsid w:val="40441E8A"/>
    <w:rsid w:val="4049E981"/>
    <w:rsid w:val="406E377D"/>
    <w:rsid w:val="406ECD1B"/>
    <w:rsid w:val="408C62E8"/>
    <w:rsid w:val="408E4102"/>
    <w:rsid w:val="40911D47"/>
    <w:rsid w:val="4095AD50"/>
    <w:rsid w:val="409CED69"/>
    <w:rsid w:val="40D07FC8"/>
    <w:rsid w:val="40DC7DD3"/>
    <w:rsid w:val="40E77551"/>
    <w:rsid w:val="40F23FD6"/>
    <w:rsid w:val="40FA058D"/>
    <w:rsid w:val="4100A6EB"/>
    <w:rsid w:val="410134BC"/>
    <w:rsid w:val="41041347"/>
    <w:rsid w:val="4125757C"/>
    <w:rsid w:val="41257FD2"/>
    <w:rsid w:val="41276626"/>
    <w:rsid w:val="412D27FB"/>
    <w:rsid w:val="412E260E"/>
    <w:rsid w:val="412E46EE"/>
    <w:rsid w:val="4131E6FB"/>
    <w:rsid w:val="41362A2B"/>
    <w:rsid w:val="41424C4A"/>
    <w:rsid w:val="414780A3"/>
    <w:rsid w:val="416F1324"/>
    <w:rsid w:val="416FF843"/>
    <w:rsid w:val="41951257"/>
    <w:rsid w:val="419C979D"/>
    <w:rsid w:val="41B850B1"/>
    <w:rsid w:val="41C345BF"/>
    <w:rsid w:val="41C72DC5"/>
    <w:rsid w:val="41E03CA7"/>
    <w:rsid w:val="41E4D9FC"/>
    <w:rsid w:val="41E931FF"/>
    <w:rsid w:val="41EE432C"/>
    <w:rsid w:val="41FFC3FD"/>
    <w:rsid w:val="422189CF"/>
    <w:rsid w:val="4230D5CB"/>
    <w:rsid w:val="423824DB"/>
    <w:rsid w:val="423A2492"/>
    <w:rsid w:val="424FA75D"/>
    <w:rsid w:val="425E3508"/>
    <w:rsid w:val="42742FC1"/>
    <w:rsid w:val="427A918E"/>
    <w:rsid w:val="4299AA44"/>
    <w:rsid w:val="429E6F02"/>
    <w:rsid w:val="42A2DB29"/>
    <w:rsid w:val="42AA0595"/>
    <w:rsid w:val="42B52CD0"/>
    <w:rsid w:val="42BC29C8"/>
    <w:rsid w:val="42BC9B00"/>
    <w:rsid w:val="42D497A7"/>
    <w:rsid w:val="42E3EE04"/>
    <w:rsid w:val="42E78BE6"/>
    <w:rsid w:val="42F0D8D8"/>
    <w:rsid w:val="42F7838D"/>
    <w:rsid w:val="430EB03C"/>
    <w:rsid w:val="43112C11"/>
    <w:rsid w:val="4311440E"/>
    <w:rsid w:val="4311B57C"/>
    <w:rsid w:val="4319CB73"/>
    <w:rsid w:val="431A8E15"/>
    <w:rsid w:val="4325CBE7"/>
    <w:rsid w:val="4326BD38"/>
    <w:rsid w:val="432E39C4"/>
    <w:rsid w:val="4360C982"/>
    <w:rsid w:val="43665AFB"/>
    <w:rsid w:val="436CCFA4"/>
    <w:rsid w:val="43732DAD"/>
    <w:rsid w:val="43787E62"/>
    <w:rsid w:val="437C7969"/>
    <w:rsid w:val="4385FFFB"/>
    <w:rsid w:val="43A0717B"/>
    <w:rsid w:val="43A13C32"/>
    <w:rsid w:val="43A56577"/>
    <w:rsid w:val="43B8261C"/>
    <w:rsid w:val="43C8E96F"/>
    <w:rsid w:val="43CB7B6F"/>
    <w:rsid w:val="43D69AF3"/>
    <w:rsid w:val="43DC159D"/>
    <w:rsid w:val="43E1A3B9"/>
    <w:rsid w:val="43E7584B"/>
    <w:rsid w:val="43EBEE95"/>
    <w:rsid w:val="43F59852"/>
    <w:rsid w:val="43FAD4A3"/>
    <w:rsid w:val="43FB4CD3"/>
    <w:rsid w:val="44042018"/>
    <w:rsid w:val="4415E986"/>
    <w:rsid w:val="441995B3"/>
    <w:rsid w:val="441C412F"/>
    <w:rsid w:val="44265710"/>
    <w:rsid w:val="44400592"/>
    <w:rsid w:val="4463EAC7"/>
    <w:rsid w:val="4466C2A8"/>
    <w:rsid w:val="44830698"/>
    <w:rsid w:val="44AD29A4"/>
    <w:rsid w:val="44B95894"/>
    <w:rsid w:val="44B96C30"/>
    <w:rsid w:val="44C6FBF2"/>
    <w:rsid w:val="44CB9631"/>
    <w:rsid w:val="44DA47E7"/>
    <w:rsid w:val="44E9466D"/>
    <w:rsid w:val="44FB18A6"/>
    <w:rsid w:val="45061308"/>
    <w:rsid w:val="450B4E95"/>
    <w:rsid w:val="450EBAF9"/>
    <w:rsid w:val="451815AD"/>
    <w:rsid w:val="452BB98A"/>
    <w:rsid w:val="452CE334"/>
    <w:rsid w:val="452EFAF4"/>
    <w:rsid w:val="4541F672"/>
    <w:rsid w:val="454FBBAA"/>
    <w:rsid w:val="455179E7"/>
    <w:rsid w:val="455621DA"/>
    <w:rsid w:val="455A25C6"/>
    <w:rsid w:val="45604ED8"/>
    <w:rsid w:val="4562CA87"/>
    <w:rsid w:val="4568BF86"/>
    <w:rsid w:val="456D18CA"/>
    <w:rsid w:val="457E8D23"/>
    <w:rsid w:val="458DBC42"/>
    <w:rsid w:val="4599875C"/>
    <w:rsid w:val="459EC5BB"/>
    <w:rsid w:val="45A6732B"/>
    <w:rsid w:val="45C66CB3"/>
    <w:rsid w:val="45C7AAFD"/>
    <w:rsid w:val="45C7B20B"/>
    <w:rsid w:val="45CF17BB"/>
    <w:rsid w:val="45D31C0A"/>
    <w:rsid w:val="45D962EC"/>
    <w:rsid w:val="45DCDB69"/>
    <w:rsid w:val="45F49112"/>
    <w:rsid w:val="45FFD7DE"/>
    <w:rsid w:val="460521A8"/>
    <w:rsid w:val="460D4962"/>
    <w:rsid w:val="461F1F3C"/>
    <w:rsid w:val="462014F1"/>
    <w:rsid w:val="464F2DFE"/>
    <w:rsid w:val="46622E56"/>
    <w:rsid w:val="46713F6C"/>
    <w:rsid w:val="46744E38"/>
    <w:rsid w:val="4675F554"/>
    <w:rsid w:val="467DC10B"/>
    <w:rsid w:val="469653A0"/>
    <w:rsid w:val="46966E26"/>
    <w:rsid w:val="46A0E2F5"/>
    <w:rsid w:val="46AFB579"/>
    <w:rsid w:val="46B52A61"/>
    <w:rsid w:val="46B9A1C9"/>
    <w:rsid w:val="46CCB593"/>
    <w:rsid w:val="46DCE9D4"/>
    <w:rsid w:val="47063D05"/>
    <w:rsid w:val="470C284B"/>
    <w:rsid w:val="471E92F4"/>
    <w:rsid w:val="47200A0A"/>
    <w:rsid w:val="472CF9B3"/>
    <w:rsid w:val="472FD71D"/>
    <w:rsid w:val="473F6FF5"/>
    <w:rsid w:val="474774DF"/>
    <w:rsid w:val="4752BBE6"/>
    <w:rsid w:val="47633959"/>
    <w:rsid w:val="47677231"/>
    <w:rsid w:val="476E4AA9"/>
    <w:rsid w:val="47725500"/>
    <w:rsid w:val="47749438"/>
    <w:rsid w:val="478941C7"/>
    <w:rsid w:val="479D4049"/>
    <w:rsid w:val="47A3B5E6"/>
    <w:rsid w:val="47BD6D6E"/>
    <w:rsid w:val="47D220D8"/>
    <w:rsid w:val="47DE4D9B"/>
    <w:rsid w:val="47DEC946"/>
    <w:rsid w:val="47DF7706"/>
    <w:rsid w:val="47E61A29"/>
    <w:rsid w:val="47E6AC84"/>
    <w:rsid w:val="47EBA3B9"/>
    <w:rsid w:val="47F33439"/>
    <w:rsid w:val="47FF179E"/>
    <w:rsid w:val="4800E93D"/>
    <w:rsid w:val="48022241"/>
    <w:rsid w:val="480F42BC"/>
    <w:rsid w:val="4812B860"/>
    <w:rsid w:val="4815B2F3"/>
    <w:rsid w:val="48194CDE"/>
    <w:rsid w:val="48247696"/>
    <w:rsid w:val="482873E0"/>
    <w:rsid w:val="4830AC2B"/>
    <w:rsid w:val="48313159"/>
    <w:rsid w:val="483504C0"/>
    <w:rsid w:val="484961B6"/>
    <w:rsid w:val="484BB354"/>
    <w:rsid w:val="48688FB4"/>
    <w:rsid w:val="486F64A2"/>
    <w:rsid w:val="487815FB"/>
    <w:rsid w:val="487DCA82"/>
    <w:rsid w:val="487E5D63"/>
    <w:rsid w:val="48AA2DB7"/>
    <w:rsid w:val="48B8363F"/>
    <w:rsid w:val="48CC7938"/>
    <w:rsid w:val="48D81815"/>
    <w:rsid w:val="48DA06F6"/>
    <w:rsid w:val="48DCF5C6"/>
    <w:rsid w:val="48EBFADD"/>
    <w:rsid w:val="48EE03CD"/>
    <w:rsid w:val="48F700CD"/>
    <w:rsid w:val="49112E2D"/>
    <w:rsid w:val="49136FA8"/>
    <w:rsid w:val="49297B5D"/>
    <w:rsid w:val="493FAA1B"/>
    <w:rsid w:val="49406C91"/>
    <w:rsid w:val="495D3E8B"/>
    <w:rsid w:val="495D9E81"/>
    <w:rsid w:val="4967A6A2"/>
    <w:rsid w:val="496A92B4"/>
    <w:rsid w:val="496E5D97"/>
    <w:rsid w:val="4979035A"/>
    <w:rsid w:val="49791157"/>
    <w:rsid w:val="49799D06"/>
    <w:rsid w:val="498BD7F5"/>
    <w:rsid w:val="499317D9"/>
    <w:rsid w:val="49B933E9"/>
    <w:rsid w:val="49BD4B7E"/>
    <w:rsid w:val="49CFA0F2"/>
    <w:rsid w:val="49D3E746"/>
    <w:rsid w:val="49E2A153"/>
    <w:rsid w:val="49EE6559"/>
    <w:rsid w:val="49EE8293"/>
    <w:rsid w:val="49F9F922"/>
    <w:rsid w:val="49FBB31B"/>
    <w:rsid w:val="4A0AF232"/>
    <w:rsid w:val="4A192857"/>
    <w:rsid w:val="4A199F4E"/>
    <w:rsid w:val="4A24FDC3"/>
    <w:rsid w:val="4A282DC4"/>
    <w:rsid w:val="4A2DB499"/>
    <w:rsid w:val="4A3A67FF"/>
    <w:rsid w:val="4A3BCB7E"/>
    <w:rsid w:val="4A4758DD"/>
    <w:rsid w:val="4A52C1FD"/>
    <w:rsid w:val="4A566F95"/>
    <w:rsid w:val="4A56B90E"/>
    <w:rsid w:val="4A5A072A"/>
    <w:rsid w:val="4A796B1F"/>
    <w:rsid w:val="4A8FC5B8"/>
    <w:rsid w:val="4AAF7FD6"/>
    <w:rsid w:val="4AB2E42C"/>
    <w:rsid w:val="4AB90332"/>
    <w:rsid w:val="4ABAEE1C"/>
    <w:rsid w:val="4ABB3559"/>
    <w:rsid w:val="4ABF5530"/>
    <w:rsid w:val="4AC9741A"/>
    <w:rsid w:val="4ACAC5ED"/>
    <w:rsid w:val="4ACBE226"/>
    <w:rsid w:val="4AD089B0"/>
    <w:rsid w:val="4AD78ADA"/>
    <w:rsid w:val="4AD7D2EB"/>
    <w:rsid w:val="4AE068F3"/>
    <w:rsid w:val="4AE92605"/>
    <w:rsid w:val="4AEE3EDF"/>
    <w:rsid w:val="4AEF7773"/>
    <w:rsid w:val="4AFA382B"/>
    <w:rsid w:val="4B017E52"/>
    <w:rsid w:val="4B0AC08A"/>
    <w:rsid w:val="4B14F50F"/>
    <w:rsid w:val="4B19003A"/>
    <w:rsid w:val="4B1FC110"/>
    <w:rsid w:val="4B37026B"/>
    <w:rsid w:val="4B4D41DD"/>
    <w:rsid w:val="4B4E26CC"/>
    <w:rsid w:val="4B682F7E"/>
    <w:rsid w:val="4B69105F"/>
    <w:rsid w:val="4B6DA6E9"/>
    <w:rsid w:val="4B7765D9"/>
    <w:rsid w:val="4B89CCFE"/>
    <w:rsid w:val="4B8CA4F8"/>
    <w:rsid w:val="4B9C7C9C"/>
    <w:rsid w:val="4BA51EAE"/>
    <w:rsid w:val="4BA745E0"/>
    <w:rsid w:val="4BB1A502"/>
    <w:rsid w:val="4BC0AFC5"/>
    <w:rsid w:val="4BC56B41"/>
    <w:rsid w:val="4BCFF0A7"/>
    <w:rsid w:val="4BD9FCBD"/>
    <w:rsid w:val="4BDA24A8"/>
    <w:rsid w:val="4BE69369"/>
    <w:rsid w:val="4BEA9BEC"/>
    <w:rsid w:val="4BF0DB02"/>
    <w:rsid w:val="4BFDD606"/>
    <w:rsid w:val="4C19EEA5"/>
    <w:rsid w:val="4C2F95D8"/>
    <w:rsid w:val="4C3557F8"/>
    <w:rsid w:val="4C42C366"/>
    <w:rsid w:val="4C444836"/>
    <w:rsid w:val="4C51D3D2"/>
    <w:rsid w:val="4C52DD6F"/>
    <w:rsid w:val="4C5E3416"/>
    <w:rsid w:val="4C6170AE"/>
    <w:rsid w:val="4C63D6E6"/>
    <w:rsid w:val="4C6FD99C"/>
    <w:rsid w:val="4C704A6C"/>
    <w:rsid w:val="4C727AA5"/>
    <w:rsid w:val="4C87D38D"/>
    <w:rsid w:val="4C894D79"/>
    <w:rsid w:val="4C8F9FF4"/>
    <w:rsid w:val="4C964215"/>
    <w:rsid w:val="4C98E312"/>
    <w:rsid w:val="4CA690EB"/>
    <w:rsid w:val="4CAAE10A"/>
    <w:rsid w:val="4CB18F85"/>
    <w:rsid w:val="4CB669B0"/>
    <w:rsid w:val="4CBFE96F"/>
    <w:rsid w:val="4CC4F6F0"/>
    <w:rsid w:val="4CF59AD0"/>
    <w:rsid w:val="4CFF5A4C"/>
    <w:rsid w:val="4D0929B8"/>
    <w:rsid w:val="4D0E072B"/>
    <w:rsid w:val="4D13588A"/>
    <w:rsid w:val="4D135CFA"/>
    <w:rsid w:val="4D1605C8"/>
    <w:rsid w:val="4D21332D"/>
    <w:rsid w:val="4D2C7F7F"/>
    <w:rsid w:val="4D30B1B0"/>
    <w:rsid w:val="4D31E2A6"/>
    <w:rsid w:val="4D35F7E9"/>
    <w:rsid w:val="4D48426F"/>
    <w:rsid w:val="4D4CBED2"/>
    <w:rsid w:val="4D517CD3"/>
    <w:rsid w:val="4D641163"/>
    <w:rsid w:val="4D67596B"/>
    <w:rsid w:val="4D6AA7A2"/>
    <w:rsid w:val="4D7B4185"/>
    <w:rsid w:val="4D86E395"/>
    <w:rsid w:val="4D8BC14E"/>
    <w:rsid w:val="4D9393D9"/>
    <w:rsid w:val="4DA5A2DB"/>
    <w:rsid w:val="4DADDB0D"/>
    <w:rsid w:val="4DCBA1E8"/>
    <w:rsid w:val="4DCF6695"/>
    <w:rsid w:val="4DD33D53"/>
    <w:rsid w:val="4DD918D4"/>
    <w:rsid w:val="4DE7E22C"/>
    <w:rsid w:val="4DEBF909"/>
    <w:rsid w:val="4DF1275E"/>
    <w:rsid w:val="4DFBF240"/>
    <w:rsid w:val="4DFFC9E8"/>
    <w:rsid w:val="4E00FCC6"/>
    <w:rsid w:val="4E12FDF0"/>
    <w:rsid w:val="4E19A43E"/>
    <w:rsid w:val="4E2DA06A"/>
    <w:rsid w:val="4E2F29F2"/>
    <w:rsid w:val="4E364051"/>
    <w:rsid w:val="4E4356FB"/>
    <w:rsid w:val="4E4AF8A2"/>
    <w:rsid w:val="4E4F735D"/>
    <w:rsid w:val="4E5F56B0"/>
    <w:rsid w:val="4E627C87"/>
    <w:rsid w:val="4E68535D"/>
    <w:rsid w:val="4E80A808"/>
    <w:rsid w:val="4E84607B"/>
    <w:rsid w:val="4E8832C3"/>
    <w:rsid w:val="4E953737"/>
    <w:rsid w:val="4E9723D2"/>
    <w:rsid w:val="4E974DBA"/>
    <w:rsid w:val="4EB02E00"/>
    <w:rsid w:val="4EB4B4F0"/>
    <w:rsid w:val="4EB5A13E"/>
    <w:rsid w:val="4EBF6289"/>
    <w:rsid w:val="4EC065C8"/>
    <w:rsid w:val="4EC78330"/>
    <w:rsid w:val="4EC992C3"/>
    <w:rsid w:val="4ED5FF80"/>
    <w:rsid w:val="4ED84088"/>
    <w:rsid w:val="4ED976EA"/>
    <w:rsid w:val="4EE8EEB7"/>
    <w:rsid w:val="4EF00259"/>
    <w:rsid w:val="4EF653E8"/>
    <w:rsid w:val="4EFD82FA"/>
    <w:rsid w:val="4EFE2AC3"/>
    <w:rsid w:val="4F0B1943"/>
    <w:rsid w:val="4F290585"/>
    <w:rsid w:val="4F43B0A6"/>
    <w:rsid w:val="4F4443DA"/>
    <w:rsid w:val="4F4583B8"/>
    <w:rsid w:val="4F4B71D6"/>
    <w:rsid w:val="4F5208CF"/>
    <w:rsid w:val="4F582E28"/>
    <w:rsid w:val="4F5A511D"/>
    <w:rsid w:val="4F5B078D"/>
    <w:rsid w:val="4F5FC77D"/>
    <w:rsid w:val="4F6FE3DF"/>
    <w:rsid w:val="4F877695"/>
    <w:rsid w:val="4F8AA799"/>
    <w:rsid w:val="4FA93758"/>
    <w:rsid w:val="4FAC79EB"/>
    <w:rsid w:val="4FB350CE"/>
    <w:rsid w:val="4FCBC4D8"/>
    <w:rsid w:val="4FD15C57"/>
    <w:rsid w:val="4FD2123A"/>
    <w:rsid w:val="4FD3AA98"/>
    <w:rsid w:val="4FE3BAE7"/>
    <w:rsid w:val="4FE87F53"/>
    <w:rsid w:val="4FE898CF"/>
    <w:rsid w:val="4FF254B6"/>
    <w:rsid w:val="500A5C13"/>
    <w:rsid w:val="50115D41"/>
    <w:rsid w:val="501660B1"/>
    <w:rsid w:val="501F9644"/>
    <w:rsid w:val="502AE73A"/>
    <w:rsid w:val="50366A09"/>
    <w:rsid w:val="504963EC"/>
    <w:rsid w:val="504C6C6F"/>
    <w:rsid w:val="5051236B"/>
    <w:rsid w:val="505FCEF3"/>
    <w:rsid w:val="506319DB"/>
    <w:rsid w:val="5064B903"/>
    <w:rsid w:val="50672AD7"/>
    <w:rsid w:val="506B3808"/>
    <w:rsid w:val="5072454D"/>
    <w:rsid w:val="5083CD44"/>
    <w:rsid w:val="508FF89C"/>
    <w:rsid w:val="509956E4"/>
    <w:rsid w:val="5099C172"/>
    <w:rsid w:val="509C847D"/>
    <w:rsid w:val="50A95DF6"/>
    <w:rsid w:val="50B3A5AA"/>
    <w:rsid w:val="50B4143C"/>
    <w:rsid w:val="50B8014A"/>
    <w:rsid w:val="50B8CA77"/>
    <w:rsid w:val="50C3AB08"/>
    <w:rsid w:val="50DAD24E"/>
    <w:rsid w:val="50E00582"/>
    <w:rsid w:val="50E49D96"/>
    <w:rsid w:val="50E7760B"/>
    <w:rsid w:val="50F48228"/>
    <w:rsid w:val="50F67EA1"/>
    <w:rsid w:val="5105C7C1"/>
    <w:rsid w:val="51067A41"/>
    <w:rsid w:val="510F56D9"/>
    <w:rsid w:val="5115F86A"/>
    <w:rsid w:val="5116D07B"/>
    <w:rsid w:val="5117E38D"/>
    <w:rsid w:val="511F33D8"/>
    <w:rsid w:val="5131A32A"/>
    <w:rsid w:val="51345F94"/>
    <w:rsid w:val="513CF1C6"/>
    <w:rsid w:val="513EDAA6"/>
    <w:rsid w:val="513FE049"/>
    <w:rsid w:val="514E2CA3"/>
    <w:rsid w:val="515694C8"/>
    <w:rsid w:val="515D43A8"/>
    <w:rsid w:val="515E1BB7"/>
    <w:rsid w:val="5163C907"/>
    <w:rsid w:val="516D99F1"/>
    <w:rsid w:val="516E0557"/>
    <w:rsid w:val="51728740"/>
    <w:rsid w:val="517459CA"/>
    <w:rsid w:val="51815582"/>
    <w:rsid w:val="5190F955"/>
    <w:rsid w:val="51A3B14F"/>
    <w:rsid w:val="51A56F9C"/>
    <w:rsid w:val="51A6D993"/>
    <w:rsid w:val="51B82BE3"/>
    <w:rsid w:val="51D7C01B"/>
    <w:rsid w:val="51E5CD40"/>
    <w:rsid w:val="51EAED2E"/>
    <w:rsid w:val="51EF2715"/>
    <w:rsid w:val="51EF7DB6"/>
    <w:rsid w:val="52014CEE"/>
    <w:rsid w:val="5207A857"/>
    <w:rsid w:val="520D65B1"/>
    <w:rsid w:val="52114A2E"/>
    <w:rsid w:val="5247DE52"/>
    <w:rsid w:val="52499921"/>
    <w:rsid w:val="524AA0E8"/>
    <w:rsid w:val="525047AC"/>
    <w:rsid w:val="5253B3E2"/>
    <w:rsid w:val="525CDE62"/>
    <w:rsid w:val="525E3552"/>
    <w:rsid w:val="525EBCF3"/>
    <w:rsid w:val="52616BC6"/>
    <w:rsid w:val="526FC962"/>
    <w:rsid w:val="52727488"/>
    <w:rsid w:val="5275989B"/>
    <w:rsid w:val="527BFD1F"/>
    <w:rsid w:val="527C65B1"/>
    <w:rsid w:val="527D91F1"/>
    <w:rsid w:val="528AE81F"/>
    <w:rsid w:val="52AB8D0B"/>
    <w:rsid w:val="52D53312"/>
    <w:rsid w:val="52D7543D"/>
    <w:rsid w:val="52E85681"/>
    <w:rsid w:val="52F2BDD0"/>
    <w:rsid w:val="52F568A1"/>
    <w:rsid w:val="52F9A7E0"/>
    <w:rsid w:val="530784B9"/>
    <w:rsid w:val="530D48B6"/>
    <w:rsid w:val="5316D0FE"/>
    <w:rsid w:val="53237B86"/>
    <w:rsid w:val="532C52AE"/>
    <w:rsid w:val="53300F1E"/>
    <w:rsid w:val="5333A1BE"/>
    <w:rsid w:val="5334838B"/>
    <w:rsid w:val="533555F6"/>
    <w:rsid w:val="5337D3CE"/>
    <w:rsid w:val="5342DC31"/>
    <w:rsid w:val="53582829"/>
    <w:rsid w:val="53601FB8"/>
    <w:rsid w:val="5360BCE7"/>
    <w:rsid w:val="536477A6"/>
    <w:rsid w:val="53654E36"/>
    <w:rsid w:val="536D058B"/>
    <w:rsid w:val="537144DA"/>
    <w:rsid w:val="537556F5"/>
    <w:rsid w:val="53759CF3"/>
    <w:rsid w:val="53786635"/>
    <w:rsid w:val="5381B24D"/>
    <w:rsid w:val="53850713"/>
    <w:rsid w:val="53983793"/>
    <w:rsid w:val="53A0B54C"/>
    <w:rsid w:val="53A70406"/>
    <w:rsid w:val="53B405F7"/>
    <w:rsid w:val="53B58FAA"/>
    <w:rsid w:val="53C5324F"/>
    <w:rsid w:val="53CFB78D"/>
    <w:rsid w:val="53E0691D"/>
    <w:rsid w:val="53EBC646"/>
    <w:rsid w:val="53ECFE9B"/>
    <w:rsid w:val="53F48114"/>
    <w:rsid w:val="53F5617B"/>
    <w:rsid w:val="53FB0880"/>
    <w:rsid w:val="53FF6929"/>
    <w:rsid w:val="540191AC"/>
    <w:rsid w:val="541EB6E3"/>
    <w:rsid w:val="542024B3"/>
    <w:rsid w:val="5423F768"/>
    <w:rsid w:val="542B7C24"/>
    <w:rsid w:val="5442A858"/>
    <w:rsid w:val="54473D13"/>
    <w:rsid w:val="54475B6A"/>
    <w:rsid w:val="5450E875"/>
    <w:rsid w:val="54579040"/>
    <w:rsid w:val="5462566D"/>
    <w:rsid w:val="54801B55"/>
    <w:rsid w:val="548B0C97"/>
    <w:rsid w:val="549446D2"/>
    <w:rsid w:val="54A37FFA"/>
    <w:rsid w:val="54AF55C3"/>
    <w:rsid w:val="54B21FA5"/>
    <w:rsid w:val="54B4AC15"/>
    <w:rsid w:val="54BC0C47"/>
    <w:rsid w:val="54C314E9"/>
    <w:rsid w:val="54D009D1"/>
    <w:rsid w:val="54E4C4BD"/>
    <w:rsid w:val="54F4AFE9"/>
    <w:rsid w:val="54FC8A6C"/>
    <w:rsid w:val="550AA135"/>
    <w:rsid w:val="550EA8D1"/>
    <w:rsid w:val="552CB6D1"/>
    <w:rsid w:val="552D2FD4"/>
    <w:rsid w:val="55385E2B"/>
    <w:rsid w:val="553CEB66"/>
    <w:rsid w:val="554627BD"/>
    <w:rsid w:val="5546ABCD"/>
    <w:rsid w:val="5549043C"/>
    <w:rsid w:val="554F3597"/>
    <w:rsid w:val="555D8E1B"/>
    <w:rsid w:val="55699883"/>
    <w:rsid w:val="5574E7F8"/>
    <w:rsid w:val="557B043A"/>
    <w:rsid w:val="557E75EA"/>
    <w:rsid w:val="557F5026"/>
    <w:rsid w:val="557F7C9C"/>
    <w:rsid w:val="5587CC56"/>
    <w:rsid w:val="5589D9C3"/>
    <w:rsid w:val="558F2C55"/>
    <w:rsid w:val="55900E6F"/>
    <w:rsid w:val="5597C712"/>
    <w:rsid w:val="559AEA3C"/>
    <w:rsid w:val="559B8CEF"/>
    <w:rsid w:val="55A86AC4"/>
    <w:rsid w:val="55BB77BF"/>
    <w:rsid w:val="55CAE194"/>
    <w:rsid w:val="55D00F07"/>
    <w:rsid w:val="55D7FCAE"/>
    <w:rsid w:val="55DA1E50"/>
    <w:rsid w:val="55E73CFF"/>
    <w:rsid w:val="55F1D007"/>
    <w:rsid w:val="55F428C4"/>
    <w:rsid w:val="560CA633"/>
    <w:rsid w:val="565190C9"/>
    <w:rsid w:val="5657B39E"/>
    <w:rsid w:val="566200BB"/>
    <w:rsid w:val="5663AAF7"/>
    <w:rsid w:val="56688244"/>
    <w:rsid w:val="56898182"/>
    <w:rsid w:val="568F2B54"/>
    <w:rsid w:val="5693B1F7"/>
    <w:rsid w:val="56944F6A"/>
    <w:rsid w:val="5696959F"/>
    <w:rsid w:val="569B3DB7"/>
    <w:rsid w:val="56A0A61C"/>
    <w:rsid w:val="56A2937E"/>
    <w:rsid w:val="56ACB86A"/>
    <w:rsid w:val="56BDF2AD"/>
    <w:rsid w:val="56C9D24C"/>
    <w:rsid w:val="56D07BC1"/>
    <w:rsid w:val="56D4073B"/>
    <w:rsid w:val="56D86A14"/>
    <w:rsid w:val="56DA34BA"/>
    <w:rsid w:val="56F83954"/>
    <w:rsid w:val="56FBCA57"/>
    <w:rsid w:val="56FDB0FA"/>
    <w:rsid w:val="5716DDC2"/>
    <w:rsid w:val="573A87C3"/>
    <w:rsid w:val="573BBEA7"/>
    <w:rsid w:val="573E8CAE"/>
    <w:rsid w:val="575076DD"/>
    <w:rsid w:val="575D5AB4"/>
    <w:rsid w:val="57684EDA"/>
    <w:rsid w:val="57734058"/>
    <w:rsid w:val="577D01A1"/>
    <w:rsid w:val="577E70DC"/>
    <w:rsid w:val="577FA951"/>
    <w:rsid w:val="5782A4EC"/>
    <w:rsid w:val="578A5CDC"/>
    <w:rsid w:val="57A06AC0"/>
    <w:rsid w:val="57A30929"/>
    <w:rsid w:val="57B7CA91"/>
    <w:rsid w:val="57D4C1F6"/>
    <w:rsid w:val="57D6C1E7"/>
    <w:rsid w:val="57D8D823"/>
    <w:rsid w:val="57DA4DC9"/>
    <w:rsid w:val="57E2519F"/>
    <w:rsid w:val="57E271A8"/>
    <w:rsid w:val="57E88ACE"/>
    <w:rsid w:val="57EE4CEA"/>
    <w:rsid w:val="57F29FEB"/>
    <w:rsid w:val="57F3B705"/>
    <w:rsid w:val="57F4156A"/>
    <w:rsid w:val="57FEA742"/>
    <w:rsid w:val="5804573E"/>
    <w:rsid w:val="58077B1D"/>
    <w:rsid w:val="58140C26"/>
    <w:rsid w:val="582EAB99"/>
    <w:rsid w:val="583124EA"/>
    <w:rsid w:val="583B3ED7"/>
    <w:rsid w:val="583EEE52"/>
    <w:rsid w:val="5842D1CA"/>
    <w:rsid w:val="58439C9E"/>
    <w:rsid w:val="5844FD08"/>
    <w:rsid w:val="58463CDB"/>
    <w:rsid w:val="58527F7E"/>
    <w:rsid w:val="58598F06"/>
    <w:rsid w:val="585ED480"/>
    <w:rsid w:val="58609E8E"/>
    <w:rsid w:val="58669CE9"/>
    <w:rsid w:val="586AB728"/>
    <w:rsid w:val="586EDA42"/>
    <w:rsid w:val="58711DA6"/>
    <w:rsid w:val="5886CBDF"/>
    <w:rsid w:val="5888D17F"/>
    <w:rsid w:val="588BC4AF"/>
    <w:rsid w:val="5890F03E"/>
    <w:rsid w:val="58938DE8"/>
    <w:rsid w:val="589568B2"/>
    <w:rsid w:val="58962104"/>
    <w:rsid w:val="5898732B"/>
    <w:rsid w:val="5898F527"/>
    <w:rsid w:val="589A437C"/>
    <w:rsid w:val="58A5625D"/>
    <w:rsid w:val="58B6DDB1"/>
    <w:rsid w:val="58C77C0B"/>
    <w:rsid w:val="58D33FAB"/>
    <w:rsid w:val="58E63FD7"/>
    <w:rsid w:val="58ECF190"/>
    <w:rsid w:val="58F485CB"/>
    <w:rsid w:val="58F5CBD4"/>
    <w:rsid w:val="58FC3B67"/>
    <w:rsid w:val="58FDF1F2"/>
    <w:rsid w:val="590179FE"/>
    <w:rsid w:val="590B8946"/>
    <w:rsid w:val="592040F6"/>
    <w:rsid w:val="592927DC"/>
    <w:rsid w:val="592C50DA"/>
    <w:rsid w:val="5932508B"/>
    <w:rsid w:val="593F9FAA"/>
    <w:rsid w:val="594BF539"/>
    <w:rsid w:val="594CB486"/>
    <w:rsid w:val="5964F5DD"/>
    <w:rsid w:val="5968967C"/>
    <w:rsid w:val="59751919"/>
    <w:rsid w:val="597D5C45"/>
    <w:rsid w:val="59889C65"/>
    <w:rsid w:val="59918155"/>
    <w:rsid w:val="59A08BE2"/>
    <w:rsid w:val="59BE38D4"/>
    <w:rsid w:val="59BE5339"/>
    <w:rsid w:val="59D37A1D"/>
    <w:rsid w:val="59E89BEF"/>
    <w:rsid w:val="59FD0A85"/>
    <w:rsid w:val="59FE7A19"/>
    <w:rsid w:val="59FFE2E4"/>
    <w:rsid w:val="5A190A92"/>
    <w:rsid w:val="5A19E846"/>
    <w:rsid w:val="5A29BFCA"/>
    <w:rsid w:val="5A302590"/>
    <w:rsid w:val="5A477005"/>
    <w:rsid w:val="5A514CE6"/>
    <w:rsid w:val="5A5AA091"/>
    <w:rsid w:val="5A5B7D28"/>
    <w:rsid w:val="5A7401F9"/>
    <w:rsid w:val="5A7ADDF0"/>
    <w:rsid w:val="5A7B9486"/>
    <w:rsid w:val="5A83D4B1"/>
    <w:rsid w:val="5A8B8D51"/>
    <w:rsid w:val="5A8CEF12"/>
    <w:rsid w:val="5A9C8B8B"/>
    <w:rsid w:val="5AA3484B"/>
    <w:rsid w:val="5AA6B936"/>
    <w:rsid w:val="5AA6C272"/>
    <w:rsid w:val="5AAEBC78"/>
    <w:rsid w:val="5ABA4584"/>
    <w:rsid w:val="5ABB4B05"/>
    <w:rsid w:val="5AD7A585"/>
    <w:rsid w:val="5AE95FC4"/>
    <w:rsid w:val="5AEA871B"/>
    <w:rsid w:val="5AF2B39F"/>
    <w:rsid w:val="5B0CC92C"/>
    <w:rsid w:val="5B158A49"/>
    <w:rsid w:val="5B2497E7"/>
    <w:rsid w:val="5B2753DA"/>
    <w:rsid w:val="5B28D1DA"/>
    <w:rsid w:val="5B2B0C44"/>
    <w:rsid w:val="5B322582"/>
    <w:rsid w:val="5B33564C"/>
    <w:rsid w:val="5B351AA7"/>
    <w:rsid w:val="5B35F3C1"/>
    <w:rsid w:val="5B3ED8BC"/>
    <w:rsid w:val="5B400EC8"/>
    <w:rsid w:val="5B48BD2B"/>
    <w:rsid w:val="5B528A2E"/>
    <w:rsid w:val="5B589054"/>
    <w:rsid w:val="5B67E3EF"/>
    <w:rsid w:val="5B747458"/>
    <w:rsid w:val="5B75DEDB"/>
    <w:rsid w:val="5B793358"/>
    <w:rsid w:val="5B92CA14"/>
    <w:rsid w:val="5B96FA35"/>
    <w:rsid w:val="5BAF3338"/>
    <w:rsid w:val="5BAFE3B0"/>
    <w:rsid w:val="5BB17FF5"/>
    <w:rsid w:val="5BB3D875"/>
    <w:rsid w:val="5BBA9ABB"/>
    <w:rsid w:val="5BBE211D"/>
    <w:rsid w:val="5BBE5342"/>
    <w:rsid w:val="5BC439AF"/>
    <w:rsid w:val="5BC45E54"/>
    <w:rsid w:val="5BCDA435"/>
    <w:rsid w:val="5BD20B62"/>
    <w:rsid w:val="5BD9D020"/>
    <w:rsid w:val="5BDCF3A2"/>
    <w:rsid w:val="5BE3310C"/>
    <w:rsid w:val="5BE7D905"/>
    <w:rsid w:val="5BF1B714"/>
    <w:rsid w:val="5BFC3E9B"/>
    <w:rsid w:val="5C1592F0"/>
    <w:rsid w:val="5C181C90"/>
    <w:rsid w:val="5C303F60"/>
    <w:rsid w:val="5C36D09F"/>
    <w:rsid w:val="5C487E32"/>
    <w:rsid w:val="5C4C9519"/>
    <w:rsid w:val="5C514A48"/>
    <w:rsid w:val="5C5A601C"/>
    <w:rsid w:val="5C6684FE"/>
    <w:rsid w:val="5C771403"/>
    <w:rsid w:val="5C94AA67"/>
    <w:rsid w:val="5CAAFDD0"/>
    <w:rsid w:val="5CB34B0E"/>
    <w:rsid w:val="5CBA2E04"/>
    <w:rsid w:val="5CC6007E"/>
    <w:rsid w:val="5CCDF0A0"/>
    <w:rsid w:val="5CD0B6F6"/>
    <w:rsid w:val="5CD4BA84"/>
    <w:rsid w:val="5CE3621E"/>
    <w:rsid w:val="5CE36D70"/>
    <w:rsid w:val="5CE3D17F"/>
    <w:rsid w:val="5CF34A2C"/>
    <w:rsid w:val="5CF828D8"/>
    <w:rsid w:val="5CFE49E6"/>
    <w:rsid w:val="5D09F3FE"/>
    <w:rsid w:val="5D0D5F8C"/>
    <w:rsid w:val="5D17EF7F"/>
    <w:rsid w:val="5D250DA7"/>
    <w:rsid w:val="5D2C7429"/>
    <w:rsid w:val="5D2CA650"/>
    <w:rsid w:val="5D2DDCD1"/>
    <w:rsid w:val="5D310DED"/>
    <w:rsid w:val="5D3F98E8"/>
    <w:rsid w:val="5D41B7DA"/>
    <w:rsid w:val="5D5A7ED7"/>
    <w:rsid w:val="5D5BAE49"/>
    <w:rsid w:val="5D5E942F"/>
    <w:rsid w:val="5D5F48BF"/>
    <w:rsid w:val="5D62D4D8"/>
    <w:rsid w:val="5D7B5CB1"/>
    <w:rsid w:val="5D8C5395"/>
    <w:rsid w:val="5D8FB710"/>
    <w:rsid w:val="5D9389BE"/>
    <w:rsid w:val="5DAF2355"/>
    <w:rsid w:val="5DC8FAF4"/>
    <w:rsid w:val="5DCE9A0D"/>
    <w:rsid w:val="5DDCEB28"/>
    <w:rsid w:val="5DF9C105"/>
    <w:rsid w:val="5E0CED40"/>
    <w:rsid w:val="5E13D486"/>
    <w:rsid w:val="5E17D002"/>
    <w:rsid w:val="5E23E075"/>
    <w:rsid w:val="5E267668"/>
    <w:rsid w:val="5E2F8E83"/>
    <w:rsid w:val="5E2FFEFB"/>
    <w:rsid w:val="5E4E3119"/>
    <w:rsid w:val="5E54A154"/>
    <w:rsid w:val="5E5CF7C7"/>
    <w:rsid w:val="5E7B6456"/>
    <w:rsid w:val="5E86314C"/>
    <w:rsid w:val="5E9192A7"/>
    <w:rsid w:val="5E96185B"/>
    <w:rsid w:val="5E97DC4A"/>
    <w:rsid w:val="5E9D06EE"/>
    <w:rsid w:val="5E9D1771"/>
    <w:rsid w:val="5E9D4A70"/>
    <w:rsid w:val="5EAC25ED"/>
    <w:rsid w:val="5EAE9418"/>
    <w:rsid w:val="5EB1E22C"/>
    <w:rsid w:val="5EBCEBA3"/>
    <w:rsid w:val="5EC3244B"/>
    <w:rsid w:val="5EC67446"/>
    <w:rsid w:val="5ECDF986"/>
    <w:rsid w:val="5ECE4725"/>
    <w:rsid w:val="5ED03365"/>
    <w:rsid w:val="5ED8ECB5"/>
    <w:rsid w:val="5EE0E738"/>
    <w:rsid w:val="5EE951CA"/>
    <w:rsid w:val="5EEE81F6"/>
    <w:rsid w:val="5EF9D059"/>
    <w:rsid w:val="5F1149C4"/>
    <w:rsid w:val="5F15E20A"/>
    <w:rsid w:val="5F15F3C4"/>
    <w:rsid w:val="5F195623"/>
    <w:rsid w:val="5F213241"/>
    <w:rsid w:val="5F22B46F"/>
    <w:rsid w:val="5F28FB8D"/>
    <w:rsid w:val="5F30951B"/>
    <w:rsid w:val="5F672143"/>
    <w:rsid w:val="5F70AD71"/>
    <w:rsid w:val="5F7DC5A7"/>
    <w:rsid w:val="5F8242CB"/>
    <w:rsid w:val="5F843686"/>
    <w:rsid w:val="5F844FA8"/>
    <w:rsid w:val="5F8E1A91"/>
    <w:rsid w:val="5F96C485"/>
    <w:rsid w:val="5FB0BF1B"/>
    <w:rsid w:val="5FB2FB03"/>
    <w:rsid w:val="5FB6C115"/>
    <w:rsid w:val="5FB99DB5"/>
    <w:rsid w:val="5FC8D0CB"/>
    <w:rsid w:val="5FCF1A75"/>
    <w:rsid w:val="5FD42662"/>
    <w:rsid w:val="5FD49A7D"/>
    <w:rsid w:val="5FDAA5D8"/>
    <w:rsid w:val="5FEA2E22"/>
    <w:rsid w:val="5FECE32D"/>
    <w:rsid w:val="5FF81AE0"/>
    <w:rsid w:val="6002D107"/>
    <w:rsid w:val="6012EA6A"/>
    <w:rsid w:val="60174B95"/>
    <w:rsid w:val="602CC576"/>
    <w:rsid w:val="603A0EAB"/>
    <w:rsid w:val="603DB3C7"/>
    <w:rsid w:val="605061F4"/>
    <w:rsid w:val="60581228"/>
    <w:rsid w:val="605D9559"/>
    <w:rsid w:val="6067AC67"/>
    <w:rsid w:val="607B09E6"/>
    <w:rsid w:val="607F9CF5"/>
    <w:rsid w:val="6086C36A"/>
    <w:rsid w:val="608ABA22"/>
    <w:rsid w:val="609046D0"/>
    <w:rsid w:val="60923EF7"/>
    <w:rsid w:val="609DB7F3"/>
    <w:rsid w:val="60AAD1F5"/>
    <w:rsid w:val="60AE85A1"/>
    <w:rsid w:val="60B60BB5"/>
    <w:rsid w:val="60BDF9A5"/>
    <w:rsid w:val="60C5B5A1"/>
    <w:rsid w:val="60D65A98"/>
    <w:rsid w:val="60D91814"/>
    <w:rsid w:val="60DFAB0F"/>
    <w:rsid w:val="60E03E94"/>
    <w:rsid w:val="60E6225A"/>
    <w:rsid w:val="60E624DB"/>
    <w:rsid w:val="60E7A46E"/>
    <w:rsid w:val="60F81928"/>
    <w:rsid w:val="60FE57F2"/>
    <w:rsid w:val="61114DE3"/>
    <w:rsid w:val="6114097C"/>
    <w:rsid w:val="6114CB3F"/>
    <w:rsid w:val="611EB04F"/>
    <w:rsid w:val="611FAC51"/>
    <w:rsid w:val="612BBEFE"/>
    <w:rsid w:val="61307573"/>
    <w:rsid w:val="613FA189"/>
    <w:rsid w:val="613FC990"/>
    <w:rsid w:val="613FD499"/>
    <w:rsid w:val="6141FF04"/>
    <w:rsid w:val="614CD5F8"/>
    <w:rsid w:val="615C8F5D"/>
    <w:rsid w:val="615FE4FD"/>
    <w:rsid w:val="617ADAA1"/>
    <w:rsid w:val="6185BFC2"/>
    <w:rsid w:val="618BAB36"/>
    <w:rsid w:val="618FC0B9"/>
    <w:rsid w:val="61995065"/>
    <w:rsid w:val="619C69D0"/>
    <w:rsid w:val="61A03264"/>
    <w:rsid w:val="61AA764C"/>
    <w:rsid w:val="61B4C366"/>
    <w:rsid w:val="61B8D853"/>
    <w:rsid w:val="61B8FF7F"/>
    <w:rsid w:val="61CA6514"/>
    <w:rsid w:val="61D3D8B2"/>
    <w:rsid w:val="61E142B0"/>
    <w:rsid w:val="61F116E4"/>
    <w:rsid w:val="61FE000A"/>
    <w:rsid w:val="620233DB"/>
    <w:rsid w:val="6204E918"/>
    <w:rsid w:val="620AE2AA"/>
    <w:rsid w:val="620C1D20"/>
    <w:rsid w:val="62129A82"/>
    <w:rsid w:val="621DC3B5"/>
    <w:rsid w:val="6222D6B5"/>
    <w:rsid w:val="622E3D96"/>
    <w:rsid w:val="622EEC56"/>
    <w:rsid w:val="624F99C8"/>
    <w:rsid w:val="62554793"/>
    <w:rsid w:val="625969A8"/>
    <w:rsid w:val="625AABD6"/>
    <w:rsid w:val="625E1382"/>
    <w:rsid w:val="625F4DED"/>
    <w:rsid w:val="6262E6CE"/>
    <w:rsid w:val="62637820"/>
    <w:rsid w:val="626FA0AA"/>
    <w:rsid w:val="628040D6"/>
    <w:rsid w:val="62A4D51E"/>
    <w:rsid w:val="62A7F4A4"/>
    <w:rsid w:val="62A9D8F2"/>
    <w:rsid w:val="62AA5185"/>
    <w:rsid w:val="62AB09CF"/>
    <w:rsid w:val="62AE23C6"/>
    <w:rsid w:val="62CF9992"/>
    <w:rsid w:val="62D4B408"/>
    <w:rsid w:val="62DAF813"/>
    <w:rsid w:val="62E32E48"/>
    <w:rsid w:val="630677B9"/>
    <w:rsid w:val="63136758"/>
    <w:rsid w:val="63237817"/>
    <w:rsid w:val="6333E3BF"/>
    <w:rsid w:val="633A0CC3"/>
    <w:rsid w:val="63498EC2"/>
    <w:rsid w:val="635959FA"/>
    <w:rsid w:val="635BFD23"/>
    <w:rsid w:val="635CD721"/>
    <w:rsid w:val="636232B8"/>
    <w:rsid w:val="63679A49"/>
    <w:rsid w:val="63743C6A"/>
    <w:rsid w:val="637A6A54"/>
    <w:rsid w:val="63A5777D"/>
    <w:rsid w:val="63A7E56D"/>
    <w:rsid w:val="63BE4419"/>
    <w:rsid w:val="63C81BD3"/>
    <w:rsid w:val="63CFA96B"/>
    <w:rsid w:val="63E37087"/>
    <w:rsid w:val="63E59B4B"/>
    <w:rsid w:val="63E6A62C"/>
    <w:rsid w:val="63EA3649"/>
    <w:rsid w:val="63EBEF88"/>
    <w:rsid w:val="63EC9FB5"/>
    <w:rsid w:val="63F2AA22"/>
    <w:rsid w:val="63F390B7"/>
    <w:rsid w:val="6408C7AC"/>
    <w:rsid w:val="640D34C0"/>
    <w:rsid w:val="6418610F"/>
    <w:rsid w:val="64294A3E"/>
    <w:rsid w:val="6429B33C"/>
    <w:rsid w:val="642F82CD"/>
    <w:rsid w:val="644CE7BD"/>
    <w:rsid w:val="645946F6"/>
    <w:rsid w:val="6493CDD8"/>
    <w:rsid w:val="64B5E10F"/>
    <w:rsid w:val="64B614DA"/>
    <w:rsid w:val="64BACEC1"/>
    <w:rsid w:val="64BF80FA"/>
    <w:rsid w:val="64C20C97"/>
    <w:rsid w:val="64D142DC"/>
    <w:rsid w:val="64D3D50C"/>
    <w:rsid w:val="64DA5964"/>
    <w:rsid w:val="64EDEC35"/>
    <w:rsid w:val="64EE4DFB"/>
    <w:rsid w:val="64F091CE"/>
    <w:rsid w:val="64F25654"/>
    <w:rsid w:val="64F9263B"/>
    <w:rsid w:val="65157F1E"/>
    <w:rsid w:val="65360775"/>
    <w:rsid w:val="6545ABD1"/>
    <w:rsid w:val="655BF26F"/>
    <w:rsid w:val="6581EF54"/>
    <w:rsid w:val="65879C39"/>
    <w:rsid w:val="6595482A"/>
    <w:rsid w:val="65972A94"/>
    <w:rsid w:val="659913A6"/>
    <w:rsid w:val="659FF629"/>
    <w:rsid w:val="65C7B6D8"/>
    <w:rsid w:val="65C998F1"/>
    <w:rsid w:val="65E1CB17"/>
    <w:rsid w:val="65E8CC60"/>
    <w:rsid w:val="65EB4EAC"/>
    <w:rsid w:val="65FBE043"/>
    <w:rsid w:val="6607B0BB"/>
    <w:rsid w:val="660ED2A6"/>
    <w:rsid w:val="6613DA27"/>
    <w:rsid w:val="66187674"/>
    <w:rsid w:val="661BFF68"/>
    <w:rsid w:val="66213A19"/>
    <w:rsid w:val="662DEFFF"/>
    <w:rsid w:val="6636A190"/>
    <w:rsid w:val="663EE735"/>
    <w:rsid w:val="66497363"/>
    <w:rsid w:val="664DB9DE"/>
    <w:rsid w:val="665521AF"/>
    <w:rsid w:val="667C9469"/>
    <w:rsid w:val="6683824B"/>
    <w:rsid w:val="66A0559B"/>
    <w:rsid w:val="66AD1023"/>
    <w:rsid w:val="66AD7B89"/>
    <w:rsid w:val="66B8F068"/>
    <w:rsid w:val="66BC961A"/>
    <w:rsid w:val="66C63A59"/>
    <w:rsid w:val="66CE8174"/>
    <w:rsid w:val="66DB3D37"/>
    <w:rsid w:val="670E4533"/>
    <w:rsid w:val="670E6AA6"/>
    <w:rsid w:val="671CEF36"/>
    <w:rsid w:val="67285EDD"/>
    <w:rsid w:val="67370A75"/>
    <w:rsid w:val="675073DD"/>
    <w:rsid w:val="675472F1"/>
    <w:rsid w:val="6754DB04"/>
    <w:rsid w:val="6755AA3A"/>
    <w:rsid w:val="675808D0"/>
    <w:rsid w:val="676D47A4"/>
    <w:rsid w:val="67831AC2"/>
    <w:rsid w:val="678CA999"/>
    <w:rsid w:val="678D4773"/>
    <w:rsid w:val="67956775"/>
    <w:rsid w:val="679A851E"/>
    <w:rsid w:val="679B377B"/>
    <w:rsid w:val="67A454DC"/>
    <w:rsid w:val="67A8C248"/>
    <w:rsid w:val="67AB9430"/>
    <w:rsid w:val="67B1F4B8"/>
    <w:rsid w:val="67B45613"/>
    <w:rsid w:val="67B488E5"/>
    <w:rsid w:val="67C51B1C"/>
    <w:rsid w:val="67C8AA2F"/>
    <w:rsid w:val="67DA29D1"/>
    <w:rsid w:val="67DB2985"/>
    <w:rsid w:val="67E46CCD"/>
    <w:rsid w:val="67ED9F55"/>
    <w:rsid w:val="6813546D"/>
    <w:rsid w:val="682A2408"/>
    <w:rsid w:val="683A45BF"/>
    <w:rsid w:val="683E9590"/>
    <w:rsid w:val="6842B870"/>
    <w:rsid w:val="684E7B7D"/>
    <w:rsid w:val="685D3D80"/>
    <w:rsid w:val="6870B57D"/>
    <w:rsid w:val="6875DFF1"/>
    <w:rsid w:val="6877C9EB"/>
    <w:rsid w:val="688D2A8B"/>
    <w:rsid w:val="68A38F8F"/>
    <w:rsid w:val="68B5FA2A"/>
    <w:rsid w:val="68C23D6C"/>
    <w:rsid w:val="68C62F7E"/>
    <w:rsid w:val="68D560AE"/>
    <w:rsid w:val="68DBED07"/>
    <w:rsid w:val="68DE8BDC"/>
    <w:rsid w:val="68E6EF42"/>
    <w:rsid w:val="68FC718B"/>
    <w:rsid w:val="6907EA32"/>
    <w:rsid w:val="6916F3B0"/>
    <w:rsid w:val="691865C1"/>
    <w:rsid w:val="692C4F73"/>
    <w:rsid w:val="692DF7AD"/>
    <w:rsid w:val="6937A747"/>
    <w:rsid w:val="69501D04"/>
    <w:rsid w:val="696A1350"/>
    <w:rsid w:val="696F7530"/>
    <w:rsid w:val="69773A0D"/>
    <w:rsid w:val="698302B6"/>
    <w:rsid w:val="6999AD1E"/>
    <w:rsid w:val="69A032C2"/>
    <w:rsid w:val="69A2ECF9"/>
    <w:rsid w:val="69ABE971"/>
    <w:rsid w:val="69C04701"/>
    <w:rsid w:val="69C13A04"/>
    <w:rsid w:val="69C72C52"/>
    <w:rsid w:val="69ECEAAC"/>
    <w:rsid w:val="69F2FFBC"/>
    <w:rsid w:val="69F5D1BF"/>
    <w:rsid w:val="69FA84C0"/>
    <w:rsid w:val="69FE548A"/>
    <w:rsid w:val="6A0514A6"/>
    <w:rsid w:val="6A083021"/>
    <w:rsid w:val="6A1D261B"/>
    <w:rsid w:val="6A31133E"/>
    <w:rsid w:val="6A326812"/>
    <w:rsid w:val="6A34B94F"/>
    <w:rsid w:val="6A36D631"/>
    <w:rsid w:val="6A4B286F"/>
    <w:rsid w:val="6A4BF551"/>
    <w:rsid w:val="6A4D527E"/>
    <w:rsid w:val="6A656AE0"/>
    <w:rsid w:val="6A66E0F8"/>
    <w:rsid w:val="6A772B01"/>
    <w:rsid w:val="6A7FFE0B"/>
    <w:rsid w:val="6A817B03"/>
    <w:rsid w:val="6A86D517"/>
    <w:rsid w:val="6A8CBD85"/>
    <w:rsid w:val="6A919C2E"/>
    <w:rsid w:val="6A967C43"/>
    <w:rsid w:val="6A99DA13"/>
    <w:rsid w:val="6AA32ED1"/>
    <w:rsid w:val="6AA33D61"/>
    <w:rsid w:val="6AA64E7C"/>
    <w:rsid w:val="6AB9B7B7"/>
    <w:rsid w:val="6AD6952E"/>
    <w:rsid w:val="6AD8F366"/>
    <w:rsid w:val="6ADBE2B1"/>
    <w:rsid w:val="6AF9B25E"/>
    <w:rsid w:val="6B0CC9B3"/>
    <w:rsid w:val="6B238D0C"/>
    <w:rsid w:val="6B361E77"/>
    <w:rsid w:val="6B50B527"/>
    <w:rsid w:val="6B546660"/>
    <w:rsid w:val="6B6B1739"/>
    <w:rsid w:val="6B70EA79"/>
    <w:rsid w:val="6B78AA64"/>
    <w:rsid w:val="6B8039DE"/>
    <w:rsid w:val="6B825DC5"/>
    <w:rsid w:val="6B83170F"/>
    <w:rsid w:val="6B89049F"/>
    <w:rsid w:val="6BA5F550"/>
    <w:rsid w:val="6BAD4827"/>
    <w:rsid w:val="6BB23CDB"/>
    <w:rsid w:val="6BB41140"/>
    <w:rsid w:val="6BB6CF51"/>
    <w:rsid w:val="6BB8E98F"/>
    <w:rsid w:val="6BC928A0"/>
    <w:rsid w:val="6BCB4DD3"/>
    <w:rsid w:val="6BD1E23C"/>
    <w:rsid w:val="6BE9A47E"/>
    <w:rsid w:val="6BECE8B8"/>
    <w:rsid w:val="6BFF43DB"/>
    <w:rsid w:val="6C086EB5"/>
    <w:rsid w:val="6C09FE48"/>
    <w:rsid w:val="6C1B791C"/>
    <w:rsid w:val="6C1CEF33"/>
    <w:rsid w:val="6C222AA6"/>
    <w:rsid w:val="6C222D08"/>
    <w:rsid w:val="6C43E184"/>
    <w:rsid w:val="6C4D9132"/>
    <w:rsid w:val="6C64A94B"/>
    <w:rsid w:val="6C691D39"/>
    <w:rsid w:val="6C6D96D3"/>
    <w:rsid w:val="6C8703B2"/>
    <w:rsid w:val="6CA4089C"/>
    <w:rsid w:val="6CC11779"/>
    <w:rsid w:val="6CD09C06"/>
    <w:rsid w:val="6CE60EA8"/>
    <w:rsid w:val="6CEB57D8"/>
    <w:rsid w:val="6D13BC57"/>
    <w:rsid w:val="6D1D24C9"/>
    <w:rsid w:val="6D206835"/>
    <w:rsid w:val="6D2F61BD"/>
    <w:rsid w:val="6D2F72C2"/>
    <w:rsid w:val="6D380FD3"/>
    <w:rsid w:val="6D38B188"/>
    <w:rsid w:val="6D3E9172"/>
    <w:rsid w:val="6D4656A1"/>
    <w:rsid w:val="6D615403"/>
    <w:rsid w:val="6D66142F"/>
    <w:rsid w:val="6D677A6F"/>
    <w:rsid w:val="6DA1AA5B"/>
    <w:rsid w:val="6DC93559"/>
    <w:rsid w:val="6DD63675"/>
    <w:rsid w:val="6DE1CE0D"/>
    <w:rsid w:val="6DF0A394"/>
    <w:rsid w:val="6DF82E8C"/>
    <w:rsid w:val="6DFA21E4"/>
    <w:rsid w:val="6DFCB0EF"/>
    <w:rsid w:val="6E0B9EE8"/>
    <w:rsid w:val="6E14015A"/>
    <w:rsid w:val="6E1699B5"/>
    <w:rsid w:val="6E24FF48"/>
    <w:rsid w:val="6E2AE5D0"/>
    <w:rsid w:val="6E325B91"/>
    <w:rsid w:val="6E33C225"/>
    <w:rsid w:val="6E35B5DF"/>
    <w:rsid w:val="6E3D0A2B"/>
    <w:rsid w:val="6E4037AB"/>
    <w:rsid w:val="6E45BE1E"/>
    <w:rsid w:val="6E5085CA"/>
    <w:rsid w:val="6E51B669"/>
    <w:rsid w:val="6E548E13"/>
    <w:rsid w:val="6E62006F"/>
    <w:rsid w:val="6E620138"/>
    <w:rsid w:val="6E68A184"/>
    <w:rsid w:val="6E80B245"/>
    <w:rsid w:val="6E87C21C"/>
    <w:rsid w:val="6E9BC620"/>
    <w:rsid w:val="6EBA77B1"/>
    <w:rsid w:val="6EC40AA5"/>
    <w:rsid w:val="6EC43C43"/>
    <w:rsid w:val="6ECEEF26"/>
    <w:rsid w:val="6EDE5553"/>
    <w:rsid w:val="6EE0276C"/>
    <w:rsid w:val="6EED395D"/>
    <w:rsid w:val="6F02E0D0"/>
    <w:rsid w:val="6F224C36"/>
    <w:rsid w:val="6F2A6B67"/>
    <w:rsid w:val="6F368330"/>
    <w:rsid w:val="6F3C1A85"/>
    <w:rsid w:val="6F3FD855"/>
    <w:rsid w:val="6F4C061D"/>
    <w:rsid w:val="6F540222"/>
    <w:rsid w:val="6F5DE38F"/>
    <w:rsid w:val="6F63CA39"/>
    <w:rsid w:val="6F644583"/>
    <w:rsid w:val="6F66A6C9"/>
    <w:rsid w:val="6F6BC95A"/>
    <w:rsid w:val="6F6C8F11"/>
    <w:rsid w:val="6F724187"/>
    <w:rsid w:val="6F79F110"/>
    <w:rsid w:val="6F82490D"/>
    <w:rsid w:val="6F86FAFC"/>
    <w:rsid w:val="6F9018D3"/>
    <w:rsid w:val="6F919A68"/>
    <w:rsid w:val="6F99079F"/>
    <w:rsid w:val="6FA525B4"/>
    <w:rsid w:val="6FB2862E"/>
    <w:rsid w:val="6FB8051F"/>
    <w:rsid w:val="6FBEE34B"/>
    <w:rsid w:val="6FD672BB"/>
    <w:rsid w:val="6FE2C940"/>
    <w:rsid w:val="6FED4C8A"/>
    <w:rsid w:val="6FF2BB93"/>
    <w:rsid w:val="6FFEF9B5"/>
    <w:rsid w:val="70036E31"/>
    <w:rsid w:val="70050DAC"/>
    <w:rsid w:val="7009292E"/>
    <w:rsid w:val="700ABEBD"/>
    <w:rsid w:val="700E14F6"/>
    <w:rsid w:val="700E97A9"/>
    <w:rsid w:val="700F66D7"/>
    <w:rsid w:val="701633CD"/>
    <w:rsid w:val="7016811A"/>
    <w:rsid w:val="7020CD41"/>
    <w:rsid w:val="702F257F"/>
    <w:rsid w:val="7030A303"/>
    <w:rsid w:val="70316E77"/>
    <w:rsid w:val="703181CB"/>
    <w:rsid w:val="7041D42A"/>
    <w:rsid w:val="7048E03E"/>
    <w:rsid w:val="704C6D01"/>
    <w:rsid w:val="705C413A"/>
    <w:rsid w:val="7061ED2A"/>
    <w:rsid w:val="7070450A"/>
    <w:rsid w:val="7076AE21"/>
    <w:rsid w:val="707CE2EF"/>
    <w:rsid w:val="7088C0F7"/>
    <w:rsid w:val="708E2034"/>
    <w:rsid w:val="70A8B6DE"/>
    <w:rsid w:val="70DD741D"/>
    <w:rsid w:val="70DFF2C2"/>
    <w:rsid w:val="70E1234E"/>
    <w:rsid w:val="70F4F727"/>
    <w:rsid w:val="70F508B6"/>
    <w:rsid w:val="7105F485"/>
    <w:rsid w:val="7108C51C"/>
    <w:rsid w:val="710B4523"/>
    <w:rsid w:val="711BDE5A"/>
    <w:rsid w:val="71382128"/>
    <w:rsid w:val="7139130D"/>
    <w:rsid w:val="7139A728"/>
    <w:rsid w:val="717222AE"/>
    <w:rsid w:val="717CC768"/>
    <w:rsid w:val="71A43634"/>
    <w:rsid w:val="71CAD415"/>
    <w:rsid w:val="71CFA0F1"/>
    <w:rsid w:val="71D3F13F"/>
    <w:rsid w:val="71E34A52"/>
    <w:rsid w:val="71EC01D8"/>
    <w:rsid w:val="71FFEAB7"/>
    <w:rsid w:val="72059215"/>
    <w:rsid w:val="7205F254"/>
    <w:rsid w:val="720EEA9B"/>
    <w:rsid w:val="7212F125"/>
    <w:rsid w:val="7223AD89"/>
    <w:rsid w:val="72430D9D"/>
    <w:rsid w:val="7245CC29"/>
    <w:rsid w:val="72497E48"/>
    <w:rsid w:val="725DC867"/>
    <w:rsid w:val="7260CA63"/>
    <w:rsid w:val="7263D526"/>
    <w:rsid w:val="726A1D2A"/>
    <w:rsid w:val="7271514A"/>
    <w:rsid w:val="7275B799"/>
    <w:rsid w:val="727FAF36"/>
    <w:rsid w:val="7290D917"/>
    <w:rsid w:val="7296184F"/>
    <w:rsid w:val="729C856A"/>
    <w:rsid w:val="729D986A"/>
    <w:rsid w:val="72A7AFB4"/>
    <w:rsid w:val="72BFA754"/>
    <w:rsid w:val="72DCE6FB"/>
    <w:rsid w:val="72DE49F4"/>
    <w:rsid w:val="72E27ECC"/>
    <w:rsid w:val="72F01F6E"/>
    <w:rsid w:val="72F1534F"/>
    <w:rsid w:val="730E2669"/>
    <w:rsid w:val="731050FE"/>
    <w:rsid w:val="73289B30"/>
    <w:rsid w:val="732A509B"/>
    <w:rsid w:val="732A9D35"/>
    <w:rsid w:val="732B71C7"/>
    <w:rsid w:val="7331DC0C"/>
    <w:rsid w:val="73502E7A"/>
    <w:rsid w:val="73506DED"/>
    <w:rsid w:val="73507F41"/>
    <w:rsid w:val="737E9FDD"/>
    <w:rsid w:val="7381E923"/>
    <w:rsid w:val="738C2BAB"/>
    <w:rsid w:val="738CEA34"/>
    <w:rsid w:val="739AC753"/>
    <w:rsid w:val="739C66CB"/>
    <w:rsid w:val="73AB1961"/>
    <w:rsid w:val="73AD9A83"/>
    <w:rsid w:val="73B344EB"/>
    <w:rsid w:val="73CDF5F4"/>
    <w:rsid w:val="73D5D8D7"/>
    <w:rsid w:val="73DFE192"/>
    <w:rsid w:val="73E2F7CE"/>
    <w:rsid w:val="73EF1597"/>
    <w:rsid w:val="73F035CC"/>
    <w:rsid w:val="73F1242C"/>
    <w:rsid w:val="740BF8B9"/>
    <w:rsid w:val="74168AF8"/>
    <w:rsid w:val="741FF884"/>
    <w:rsid w:val="7427E575"/>
    <w:rsid w:val="7428B049"/>
    <w:rsid w:val="742E411F"/>
    <w:rsid w:val="7430D6C6"/>
    <w:rsid w:val="743FA699"/>
    <w:rsid w:val="74416139"/>
    <w:rsid w:val="7441E10B"/>
    <w:rsid w:val="7463CF16"/>
    <w:rsid w:val="7475FAA1"/>
    <w:rsid w:val="7476FBE2"/>
    <w:rsid w:val="74784B3F"/>
    <w:rsid w:val="747B14CF"/>
    <w:rsid w:val="74864C89"/>
    <w:rsid w:val="748654C4"/>
    <w:rsid w:val="749118FA"/>
    <w:rsid w:val="74A0F5E5"/>
    <w:rsid w:val="74A9BFF8"/>
    <w:rsid w:val="74ADBB1C"/>
    <w:rsid w:val="74B7502B"/>
    <w:rsid w:val="74C093C6"/>
    <w:rsid w:val="74D02287"/>
    <w:rsid w:val="74D200A7"/>
    <w:rsid w:val="74D2DCD4"/>
    <w:rsid w:val="74DE3B86"/>
    <w:rsid w:val="74DF98C9"/>
    <w:rsid w:val="74E82FED"/>
    <w:rsid w:val="74EDC89D"/>
    <w:rsid w:val="75266C91"/>
    <w:rsid w:val="752B7FDB"/>
    <w:rsid w:val="753E652B"/>
    <w:rsid w:val="75473CA9"/>
    <w:rsid w:val="754B60FB"/>
    <w:rsid w:val="754ED800"/>
    <w:rsid w:val="7574D33A"/>
    <w:rsid w:val="757C2995"/>
    <w:rsid w:val="757DBE30"/>
    <w:rsid w:val="759467C2"/>
    <w:rsid w:val="759C680A"/>
    <w:rsid w:val="75A02CEC"/>
    <w:rsid w:val="75AA7C6D"/>
    <w:rsid w:val="75AD4892"/>
    <w:rsid w:val="75C10A85"/>
    <w:rsid w:val="75C12443"/>
    <w:rsid w:val="75CC6B88"/>
    <w:rsid w:val="75D94AF9"/>
    <w:rsid w:val="75DEAB76"/>
    <w:rsid w:val="75E4A502"/>
    <w:rsid w:val="7608CBC6"/>
    <w:rsid w:val="760C8E60"/>
    <w:rsid w:val="760ED7C0"/>
    <w:rsid w:val="76102B0C"/>
    <w:rsid w:val="7614EC21"/>
    <w:rsid w:val="7615E0D4"/>
    <w:rsid w:val="76194ECA"/>
    <w:rsid w:val="761A3D81"/>
    <w:rsid w:val="76291026"/>
    <w:rsid w:val="763271F8"/>
    <w:rsid w:val="763DC7E1"/>
    <w:rsid w:val="76461E5F"/>
    <w:rsid w:val="76474655"/>
    <w:rsid w:val="765C9A26"/>
    <w:rsid w:val="7662A559"/>
    <w:rsid w:val="766CFB26"/>
    <w:rsid w:val="767BC490"/>
    <w:rsid w:val="767F0402"/>
    <w:rsid w:val="767F6CA8"/>
    <w:rsid w:val="7684D834"/>
    <w:rsid w:val="7689147B"/>
    <w:rsid w:val="7690AFDA"/>
    <w:rsid w:val="76A41C9D"/>
    <w:rsid w:val="76AC0CE0"/>
    <w:rsid w:val="76B7121C"/>
    <w:rsid w:val="76B9A8F9"/>
    <w:rsid w:val="76C725DA"/>
    <w:rsid w:val="76C90EDC"/>
    <w:rsid w:val="76DA9057"/>
    <w:rsid w:val="76E60EF7"/>
    <w:rsid w:val="76F91A0E"/>
    <w:rsid w:val="76FAAB84"/>
    <w:rsid w:val="7704E230"/>
    <w:rsid w:val="77054630"/>
    <w:rsid w:val="77078770"/>
    <w:rsid w:val="770E0E1D"/>
    <w:rsid w:val="77127C38"/>
    <w:rsid w:val="77148CC9"/>
    <w:rsid w:val="771871DC"/>
    <w:rsid w:val="771DBF45"/>
    <w:rsid w:val="772DFABD"/>
    <w:rsid w:val="7736861B"/>
    <w:rsid w:val="7738D61C"/>
    <w:rsid w:val="77462DFE"/>
    <w:rsid w:val="7754AC48"/>
    <w:rsid w:val="7759AB62"/>
    <w:rsid w:val="77632431"/>
    <w:rsid w:val="776BC39E"/>
    <w:rsid w:val="776BCCBC"/>
    <w:rsid w:val="7773D9A3"/>
    <w:rsid w:val="7786DB53"/>
    <w:rsid w:val="7793D7AD"/>
    <w:rsid w:val="779B4AB8"/>
    <w:rsid w:val="77B63DDA"/>
    <w:rsid w:val="77B885BE"/>
    <w:rsid w:val="77BE4BAD"/>
    <w:rsid w:val="77BFE0D4"/>
    <w:rsid w:val="77C1AD07"/>
    <w:rsid w:val="77C9CCC8"/>
    <w:rsid w:val="77E8DE66"/>
    <w:rsid w:val="77F477ED"/>
    <w:rsid w:val="78096DD2"/>
    <w:rsid w:val="780A4B0C"/>
    <w:rsid w:val="780D786A"/>
    <w:rsid w:val="781607BF"/>
    <w:rsid w:val="78183150"/>
    <w:rsid w:val="78186D5D"/>
    <w:rsid w:val="78203048"/>
    <w:rsid w:val="78274778"/>
    <w:rsid w:val="782DC43A"/>
    <w:rsid w:val="78331C99"/>
    <w:rsid w:val="7834192C"/>
    <w:rsid w:val="783CC01D"/>
    <w:rsid w:val="78476AF7"/>
    <w:rsid w:val="784C5AD8"/>
    <w:rsid w:val="7857BAB6"/>
    <w:rsid w:val="785D8EC3"/>
    <w:rsid w:val="7866AFA0"/>
    <w:rsid w:val="787702CB"/>
    <w:rsid w:val="78849F76"/>
    <w:rsid w:val="7894C136"/>
    <w:rsid w:val="789C5910"/>
    <w:rsid w:val="78A230B6"/>
    <w:rsid w:val="78B9827C"/>
    <w:rsid w:val="78BA25C9"/>
    <w:rsid w:val="78BAAC97"/>
    <w:rsid w:val="78CB4B42"/>
    <w:rsid w:val="78CE0519"/>
    <w:rsid w:val="78D793C5"/>
    <w:rsid w:val="78E0BB24"/>
    <w:rsid w:val="78E803AF"/>
    <w:rsid w:val="78EE7558"/>
    <w:rsid w:val="78F6624E"/>
    <w:rsid w:val="78FC6E3F"/>
    <w:rsid w:val="78FD0AA8"/>
    <w:rsid w:val="792D064A"/>
    <w:rsid w:val="79362EED"/>
    <w:rsid w:val="793BC46E"/>
    <w:rsid w:val="7955BB2D"/>
    <w:rsid w:val="79561BF6"/>
    <w:rsid w:val="7957B192"/>
    <w:rsid w:val="797E0147"/>
    <w:rsid w:val="7983C42B"/>
    <w:rsid w:val="79921EB7"/>
    <w:rsid w:val="79924EB5"/>
    <w:rsid w:val="7997851C"/>
    <w:rsid w:val="79BC611F"/>
    <w:rsid w:val="79BE2825"/>
    <w:rsid w:val="79BEB79B"/>
    <w:rsid w:val="79D22BC4"/>
    <w:rsid w:val="79E69893"/>
    <w:rsid w:val="79E9888B"/>
    <w:rsid w:val="79FB3632"/>
    <w:rsid w:val="7A0012FD"/>
    <w:rsid w:val="7A009F7F"/>
    <w:rsid w:val="7A0C9882"/>
    <w:rsid w:val="7A1532D6"/>
    <w:rsid w:val="7A176B7B"/>
    <w:rsid w:val="7A1FFD4D"/>
    <w:rsid w:val="7A2847BF"/>
    <w:rsid w:val="7A2865D5"/>
    <w:rsid w:val="7A2A5FFF"/>
    <w:rsid w:val="7A2ABAF2"/>
    <w:rsid w:val="7A309BF8"/>
    <w:rsid w:val="7A3651BA"/>
    <w:rsid w:val="7A3E5D5C"/>
    <w:rsid w:val="7A4DC674"/>
    <w:rsid w:val="7A5051BC"/>
    <w:rsid w:val="7A5C4FB0"/>
    <w:rsid w:val="7A5F234E"/>
    <w:rsid w:val="7A68C3F8"/>
    <w:rsid w:val="7A6CEEEE"/>
    <w:rsid w:val="7A77080E"/>
    <w:rsid w:val="7A81E7E2"/>
    <w:rsid w:val="7A8A3D42"/>
    <w:rsid w:val="7AB0B606"/>
    <w:rsid w:val="7AB100AC"/>
    <w:rsid w:val="7AF04EDE"/>
    <w:rsid w:val="7AFE6CDA"/>
    <w:rsid w:val="7AFF1457"/>
    <w:rsid w:val="7B305871"/>
    <w:rsid w:val="7B36973D"/>
    <w:rsid w:val="7B386709"/>
    <w:rsid w:val="7B3A07B7"/>
    <w:rsid w:val="7B3BB5A2"/>
    <w:rsid w:val="7B55F8D7"/>
    <w:rsid w:val="7B5EA8BD"/>
    <w:rsid w:val="7B66B4E9"/>
    <w:rsid w:val="7B6925D5"/>
    <w:rsid w:val="7B79B986"/>
    <w:rsid w:val="7B7FEA94"/>
    <w:rsid w:val="7B9F5649"/>
    <w:rsid w:val="7BAC5FDA"/>
    <w:rsid w:val="7BADE09A"/>
    <w:rsid w:val="7BB2AEC0"/>
    <w:rsid w:val="7BB3D6E3"/>
    <w:rsid w:val="7BB71F1D"/>
    <w:rsid w:val="7BC0A596"/>
    <w:rsid w:val="7BC4ABC6"/>
    <w:rsid w:val="7BC9DF34"/>
    <w:rsid w:val="7BCC5C2D"/>
    <w:rsid w:val="7BE248C8"/>
    <w:rsid w:val="7BFF62AA"/>
    <w:rsid w:val="7C08EDE9"/>
    <w:rsid w:val="7C174209"/>
    <w:rsid w:val="7C35BF02"/>
    <w:rsid w:val="7C43CC30"/>
    <w:rsid w:val="7C4D38CD"/>
    <w:rsid w:val="7C52A70A"/>
    <w:rsid w:val="7C5CA593"/>
    <w:rsid w:val="7C608074"/>
    <w:rsid w:val="7C641FFD"/>
    <w:rsid w:val="7C6CBF26"/>
    <w:rsid w:val="7C6DD07C"/>
    <w:rsid w:val="7C7AD81B"/>
    <w:rsid w:val="7C7FC06C"/>
    <w:rsid w:val="7C8D67E9"/>
    <w:rsid w:val="7C96793A"/>
    <w:rsid w:val="7C9F7A49"/>
    <w:rsid w:val="7CB78045"/>
    <w:rsid w:val="7CC34EA9"/>
    <w:rsid w:val="7CD67D00"/>
    <w:rsid w:val="7CDC64BC"/>
    <w:rsid w:val="7CE1E79D"/>
    <w:rsid w:val="7CE467B2"/>
    <w:rsid w:val="7CF1B27C"/>
    <w:rsid w:val="7CF88B84"/>
    <w:rsid w:val="7CFA7DE6"/>
    <w:rsid w:val="7D0346B4"/>
    <w:rsid w:val="7D0C8ABD"/>
    <w:rsid w:val="7D11A9A7"/>
    <w:rsid w:val="7D29A9A9"/>
    <w:rsid w:val="7D32BCB4"/>
    <w:rsid w:val="7D4617C3"/>
    <w:rsid w:val="7D4E1D31"/>
    <w:rsid w:val="7D4E4F9E"/>
    <w:rsid w:val="7D541CE7"/>
    <w:rsid w:val="7D56B71C"/>
    <w:rsid w:val="7D59C97D"/>
    <w:rsid w:val="7D5FC5D3"/>
    <w:rsid w:val="7D6487BC"/>
    <w:rsid w:val="7D68103D"/>
    <w:rsid w:val="7D696557"/>
    <w:rsid w:val="7D894231"/>
    <w:rsid w:val="7D97BFD3"/>
    <w:rsid w:val="7DAF30EA"/>
    <w:rsid w:val="7DCB8465"/>
    <w:rsid w:val="7DCF1CD7"/>
    <w:rsid w:val="7DD0205B"/>
    <w:rsid w:val="7DDB574F"/>
    <w:rsid w:val="7DE2E8C4"/>
    <w:rsid w:val="7E077A4D"/>
    <w:rsid w:val="7E08C300"/>
    <w:rsid w:val="7E0A9EA5"/>
    <w:rsid w:val="7E15F0F0"/>
    <w:rsid w:val="7E336EF1"/>
    <w:rsid w:val="7E3576BE"/>
    <w:rsid w:val="7E3FB9D3"/>
    <w:rsid w:val="7E4E2CC4"/>
    <w:rsid w:val="7E4EF7A7"/>
    <w:rsid w:val="7E66BA7B"/>
    <w:rsid w:val="7E6941E9"/>
    <w:rsid w:val="7E6B35A4"/>
    <w:rsid w:val="7E846764"/>
    <w:rsid w:val="7E85C8A9"/>
    <w:rsid w:val="7E933B60"/>
    <w:rsid w:val="7E95A69C"/>
    <w:rsid w:val="7EA12E9A"/>
    <w:rsid w:val="7EAF9C20"/>
    <w:rsid w:val="7EB69C88"/>
    <w:rsid w:val="7ECED854"/>
    <w:rsid w:val="7ED1BAA2"/>
    <w:rsid w:val="7ED260FF"/>
    <w:rsid w:val="7EE54C56"/>
    <w:rsid w:val="7EE65802"/>
    <w:rsid w:val="7EF31505"/>
    <w:rsid w:val="7EF50D1F"/>
    <w:rsid w:val="7EFBAF9A"/>
    <w:rsid w:val="7F132C09"/>
    <w:rsid w:val="7F226E0D"/>
    <w:rsid w:val="7F22B39B"/>
    <w:rsid w:val="7F2667E0"/>
    <w:rsid w:val="7F35412D"/>
    <w:rsid w:val="7F366DFA"/>
    <w:rsid w:val="7F463CD7"/>
    <w:rsid w:val="7F4FE5CB"/>
    <w:rsid w:val="7F5C6C42"/>
    <w:rsid w:val="7F5FA459"/>
    <w:rsid w:val="7F66AF0F"/>
    <w:rsid w:val="7F67C004"/>
    <w:rsid w:val="7F6AF848"/>
    <w:rsid w:val="7F6B29EB"/>
    <w:rsid w:val="7F6B4435"/>
    <w:rsid w:val="7F6DBA05"/>
    <w:rsid w:val="7F73D2ED"/>
    <w:rsid w:val="7F79D44F"/>
    <w:rsid w:val="7F93CAC0"/>
    <w:rsid w:val="7F9B730E"/>
    <w:rsid w:val="7FB6F64A"/>
    <w:rsid w:val="7FB79F1B"/>
    <w:rsid w:val="7FB7FA1D"/>
    <w:rsid w:val="7FBD5406"/>
    <w:rsid w:val="7FC71D52"/>
    <w:rsid w:val="7FD91E2C"/>
    <w:rsid w:val="7FDB93EE"/>
    <w:rsid w:val="7FE1F1E4"/>
    <w:rsid w:val="7FEAFA5E"/>
    <w:rsid w:val="7FF0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64C0A"/>
  <w15:docId w15:val="{F63CF9A6-AB6A-48E9-8D03-57E90E220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D04"/>
  </w:style>
  <w:style w:type="paragraph" w:styleId="Heading1">
    <w:name w:val="heading 1"/>
    <w:basedOn w:val="Normal"/>
    <w:link w:val="Heading1Char"/>
    <w:uiPriority w:val="9"/>
    <w:qFormat/>
    <w:rsid w:val="007B6FA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D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2ED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DA18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18D3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1066D"/>
  </w:style>
  <w:style w:type="character" w:customStyle="1" w:styleId="DateChar">
    <w:name w:val="Date Char"/>
    <w:basedOn w:val="DefaultParagraphFont"/>
    <w:link w:val="Date"/>
    <w:uiPriority w:val="99"/>
    <w:semiHidden/>
    <w:rsid w:val="0001066D"/>
  </w:style>
  <w:style w:type="character" w:styleId="CommentReference">
    <w:name w:val="annotation reference"/>
    <w:basedOn w:val="DefaultParagraphFont"/>
    <w:uiPriority w:val="99"/>
    <w:semiHidden/>
    <w:unhideWhenUsed/>
    <w:rsid w:val="00A168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68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68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68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6813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B6FAE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  <w14:ligatures w14:val="none"/>
    </w:rPr>
  </w:style>
  <w:style w:type="paragraph" w:styleId="ListParagraph">
    <w:name w:val="List Paragraph"/>
    <w:basedOn w:val="Normal"/>
    <w:uiPriority w:val="34"/>
    <w:qFormat/>
    <w:rsid w:val="00EF3444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DB2190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B2190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DB2190"/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DB2190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9D1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E84D3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8F0520"/>
    <w:rPr>
      <w:color w:val="954F72" w:themeColor="followedHyperlink"/>
      <w:u w:val="single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803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3D7"/>
  </w:style>
  <w:style w:type="paragraph" w:styleId="Footer">
    <w:name w:val="footer"/>
    <w:basedOn w:val="Normal"/>
    <w:link w:val="FooterChar"/>
    <w:uiPriority w:val="99"/>
    <w:unhideWhenUsed/>
    <w:rsid w:val="001803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3D7"/>
  </w:style>
  <w:style w:type="character" w:styleId="Mention">
    <w:name w:val="Mention"/>
    <w:basedOn w:val="DefaultParagraphFont"/>
    <w:uiPriority w:val="99"/>
    <w:unhideWhenUsed/>
    <w:rsid w:val="00D00931"/>
    <w:rPr>
      <w:color w:val="2B579A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EE63D6"/>
  </w:style>
  <w:style w:type="paragraph" w:styleId="Revision">
    <w:name w:val="Revision"/>
    <w:hidden/>
    <w:uiPriority w:val="99"/>
    <w:semiHidden/>
    <w:rsid w:val="00682EFE"/>
  </w:style>
  <w:style w:type="character" w:styleId="LineNumber">
    <w:name w:val="line number"/>
    <w:basedOn w:val="DefaultParagraphFont"/>
    <w:uiPriority w:val="99"/>
    <w:semiHidden/>
    <w:unhideWhenUsed/>
    <w:rsid w:val="00786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1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8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77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0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5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7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4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0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4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93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24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11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8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6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77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438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68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570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0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0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1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1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67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4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2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2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6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7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0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86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9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4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1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4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41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5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3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59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02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7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8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5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9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61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8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53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67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94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8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9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39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38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5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7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8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5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56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10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24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1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8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6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921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8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0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2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44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24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0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6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75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23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42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14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60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44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35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25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6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0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70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0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85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3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6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5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4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6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4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93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96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6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7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1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25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7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2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96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7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1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5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4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23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1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73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1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2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75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5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07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46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4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4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71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6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30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86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02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6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7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259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06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0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2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9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62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0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34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00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7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7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2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1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9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02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9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4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7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9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XL25@psu.edu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microsoft.com/office/2020/10/relationships/intelligence" Target="intelligence2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99D2F32-9DC3-8A42-B539-78CE5E6E3C1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.~WRD0803</Template>
  <TotalTime>15</TotalTime>
  <Pages>6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Links>
    <vt:vector size="12" baseType="variant">
      <vt:variant>
        <vt:i4>6160461</vt:i4>
      </vt:variant>
      <vt:variant>
        <vt:i4>112</vt:i4>
      </vt:variant>
      <vt:variant>
        <vt:i4>0</vt:i4>
      </vt:variant>
      <vt:variant>
        <vt:i4>5</vt:i4>
      </vt:variant>
      <vt:variant>
        <vt:lpwstr>https://maayanlab.cloud/Enrichr/</vt:lpwstr>
      </vt:variant>
      <vt:variant>
        <vt:lpwstr/>
      </vt:variant>
      <vt:variant>
        <vt:i4>4980857</vt:i4>
      </vt:variant>
      <vt:variant>
        <vt:i4>0</vt:i4>
      </vt:variant>
      <vt:variant>
        <vt:i4>0</vt:i4>
      </vt:variant>
      <vt:variant>
        <vt:i4>5</vt:i4>
      </vt:variant>
      <vt:variant>
        <vt:lpwstr>mailto:BXL25@psu.edu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Shao, Meiyu</dc:creator>
  <cp:keywords/>
  <dc:description/>
  <cp:lastModifiedBy>Luscher, Bernhard</cp:lastModifiedBy>
  <cp:revision>29</cp:revision>
  <cp:lastPrinted>2024-06-26T04:56:00Z</cp:lastPrinted>
  <dcterms:created xsi:type="dcterms:W3CDTF">2024-07-08T23:26:00Z</dcterms:created>
  <dcterms:modified xsi:type="dcterms:W3CDTF">2024-07-10T18:35:00Z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documentId_8139</vt:lpwstr>
  </property>
  <property fmtid="{D5CDD505-2E9C-101B-9397-08002B2CF9AE}" pid="3" name="grammarly_documentContext">
    <vt:lpwstr>{"goals":[],"domain":"general","emotions":[],"dialect":"american"}</vt:lpwstr>
  </property>
</Properties>
</file>