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B0715B" w14:textId="41B02752" w:rsidR="00DE6CC9" w:rsidRDefault="004D18B8" w:rsidP="00C25813">
      <w:pPr>
        <w:rPr>
          <w:rFonts w:asciiTheme="minorHAnsi" w:hAnsiTheme="minorHAnsi" w:cstheme="minorHAnsi"/>
          <w:b/>
          <w:bCs/>
        </w:rPr>
      </w:pPr>
      <w:r w:rsidRPr="00C25813">
        <w:rPr>
          <w:rFonts w:asciiTheme="minorHAnsi" w:hAnsiTheme="minorHAnsi" w:cstheme="minorHAnsi"/>
          <w:b/>
          <w:i/>
          <w:iCs/>
        </w:rPr>
        <w:t xml:space="preserve">Historical marine ecology using non-traditional data sources reveals </w:t>
      </w:r>
      <w:r w:rsidR="001B3942" w:rsidRPr="00C25813">
        <w:rPr>
          <w:rFonts w:asciiTheme="minorHAnsi" w:hAnsiTheme="minorHAnsi" w:cstheme="minorHAnsi"/>
          <w:b/>
          <w:i/>
          <w:iCs/>
        </w:rPr>
        <w:t>the impact of</w:t>
      </w:r>
      <w:r w:rsidRPr="00C25813">
        <w:rPr>
          <w:rFonts w:asciiTheme="minorHAnsi" w:hAnsiTheme="minorHAnsi" w:cstheme="minorHAnsi"/>
          <w:b/>
          <w:i/>
          <w:iCs/>
        </w:rPr>
        <w:t xml:space="preserve"> local and global processes over half a century</w:t>
      </w:r>
      <w:r w:rsidR="00C25813" w:rsidRPr="00C25813">
        <w:rPr>
          <w:rFonts w:asciiTheme="minorHAnsi" w:hAnsiTheme="minorHAnsi" w:cstheme="minorHAnsi"/>
          <w:b/>
          <w:i/>
          <w:iCs/>
        </w:rPr>
        <w:t xml:space="preserve"> </w:t>
      </w:r>
      <w:r w:rsidR="00C25813">
        <w:rPr>
          <w:rFonts w:asciiTheme="minorHAnsi" w:hAnsiTheme="minorHAnsi" w:cstheme="minorHAnsi"/>
          <w:b/>
        </w:rPr>
        <w:t xml:space="preserve">- </w:t>
      </w:r>
      <w:r w:rsidR="0000777F" w:rsidRPr="00996D7A">
        <w:rPr>
          <w:rFonts w:asciiTheme="minorHAnsi" w:hAnsiTheme="minorHAnsi" w:cstheme="minorHAnsi"/>
          <w:b/>
          <w:bCs/>
        </w:rPr>
        <w:t>Supplementary</w:t>
      </w:r>
      <w:r w:rsidR="00996D7A" w:rsidRPr="00996D7A">
        <w:rPr>
          <w:rFonts w:asciiTheme="minorHAnsi" w:hAnsiTheme="minorHAnsi" w:cstheme="minorHAnsi"/>
          <w:b/>
          <w:bCs/>
        </w:rPr>
        <w:t xml:space="preserve"> Information</w:t>
      </w:r>
    </w:p>
    <w:p w14:paraId="517C5EC6" w14:textId="77777777" w:rsidR="00087AC4" w:rsidRPr="00C25813" w:rsidRDefault="00087AC4" w:rsidP="00C25813">
      <w:pPr>
        <w:rPr>
          <w:rFonts w:asciiTheme="minorHAnsi" w:hAnsiTheme="minorHAnsi" w:cstheme="minorHAnsi"/>
          <w:b/>
        </w:rPr>
      </w:pPr>
    </w:p>
    <w:p w14:paraId="6EFED1B2" w14:textId="66DA0455" w:rsidR="00CE7A69" w:rsidRPr="00CA170D" w:rsidRDefault="0000777F" w:rsidP="006076A4">
      <w:pPr>
        <w:keepNext/>
        <w:keepLines/>
        <w:rPr>
          <w:rFonts w:asciiTheme="minorHAnsi" w:hAnsiTheme="minorHAnsi" w:cstheme="minorHAnsi"/>
          <w:bCs/>
        </w:rPr>
      </w:pPr>
      <w:r w:rsidRPr="00CA170D">
        <w:rPr>
          <w:rFonts w:asciiTheme="minorHAnsi" w:hAnsiTheme="minorHAnsi" w:cstheme="minorHAnsi"/>
        </w:rPr>
        <w:t xml:space="preserve">Table </w:t>
      </w:r>
      <w:r w:rsidR="00AF2C4F" w:rsidRPr="00CA170D">
        <w:rPr>
          <w:rFonts w:asciiTheme="minorHAnsi" w:hAnsiTheme="minorHAnsi" w:cstheme="minorHAnsi"/>
        </w:rPr>
        <w:t>S1</w:t>
      </w:r>
      <w:r w:rsidRPr="00CA170D">
        <w:rPr>
          <w:rFonts w:asciiTheme="minorHAnsi" w:hAnsiTheme="minorHAnsi" w:cstheme="minorHAnsi"/>
        </w:rPr>
        <w:t xml:space="preserve"> – </w:t>
      </w:r>
      <w:r w:rsidR="006076A4">
        <w:rPr>
          <w:rFonts w:asciiTheme="minorHAnsi" w:hAnsiTheme="minorHAnsi" w:cstheme="minorHAnsi"/>
        </w:rPr>
        <w:t xml:space="preserve">Species recorded during our study, </w:t>
      </w:r>
      <w:r w:rsidR="000360D4">
        <w:rPr>
          <w:rFonts w:asciiTheme="minorHAnsi" w:hAnsiTheme="minorHAnsi" w:cstheme="minorHAnsi"/>
        </w:rPr>
        <w:t xml:space="preserve">with abundances </w:t>
      </w:r>
      <w:r w:rsidR="000360D4">
        <w:rPr>
          <w:rFonts w:asciiTheme="minorHAnsi" w:hAnsiTheme="minorHAnsi" w:cstheme="minorHAnsi"/>
          <w:bCs/>
        </w:rPr>
        <w:t>1  =</w:t>
      </w:r>
      <w:r w:rsidR="000360D4" w:rsidRPr="006662C4">
        <w:t xml:space="preserve"> </w:t>
      </w:r>
      <w:r w:rsidR="000360D4" w:rsidRPr="006662C4">
        <w:rPr>
          <w:rFonts w:asciiTheme="minorHAnsi" w:hAnsiTheme="minorHAnsi" w:cstheme="minorHAnsi"/>
          <w:bCs/>
        </w:rPr>
        <w:t>one</w:t>
      </w:r>
      <w:r w:rsidR="000360D4">
        <w:rPr>
          <w:rFonts w:asciiTheme="minorHAnsi" w:hAnsiTheme="minorHAnsi" w:cstheme="minorHAnsi"/>
          <w:bCs/>
        </w:rPr>
        <w:t xml:space="preserve"> animal, 2</w:t>
      </w:r>
      <w:r w:rsidR="00826223">
        <w:rPr>
          <w:rFonts w:asciiTheme="minorHAnsi" w:hAnsiTheme="minorHAnsi" w:cstheme="minorHAnsi"/>
          <w:bCs/>
        </w:rPr>
        <w:t xml:space="preserve"> </w:t>
      </w:r>
      <w:r w:rsidR="000360D4">
        <w:rPr>
          <w:rFonts w:asciiTheme="minorHAnsi" w:hAnsiTheme="minorHAnsi" w:cstheme="minorHAnsi"/>
          <w:bCs/>
        </w:rPr>
        <w:t>=</w:t>
      </w:r>
      <w:r w:rsidR="000360D4" w:rsidRPr="006662C4">
        <w:rPr>
          <w:rFonts w:asciiTheme="minorHAnsi" w:hAnsiTheme="minorHAnsi" w:cstheme="minorHAnsi"/>
          <w:bCs/>
        </w:rPr>
        <w:t xml:space="preserve"> few (2-10), </w:t>
      </w:r>
      <w:r w:rsidR="000360D4">
        <w:rPr>
          <w:rFonts w:asciiTheme="minorHAnsi" w:hAnsiTheme="minorHAnsi" w:cstheme="minorHAnsi"/>
          <w:bCs/>
        </w:rPr>
        <w:t xml:space="preserve">3 = </w:t>
      </w:r>
      <w:r w:rsidR="000360D4" w:rsidRPr="006662C4">
        <w:rPr>
          <w:rFonts w:asciiTheme="minorHAnsi" w:hAnsiTheme="minorHAnsi" w:cstheme="minorHAnsi"/>
          <w:bCs/>
        </w:rPr>
        <w:t xml:space="preserve">many (11-100) and </w:t>
      </w:r>
      <w:r w:rsidR="000360D4">
        <w:rPr>
          <w:rFonts w:asciiTheme="minorHAnsi" w:hAnsiTheme="minorHAnsi" w:cstheme="minorHAnsi"/>
          <w:bCs/>
        </w:rPr>
        <w:t xml:space="preserve">4 = </w:t>
      </w:r>
      <w:r w:rsidR="000360D4" w:rsidRPr="006662C4">
        <w:rPr>
          <w:rFonts w:asciiTheme="minorHAnsi" w:hAnsiTheme="minorHAnsi" w:cstheme="minorHAnsi"/>
          <w:bCs/>
        </w:rPr>
        <w:t>abundant (101+)</w:t>
      </w:r>
      <w:r w:rsidR="000360D4">
        <w:rPr>
          <w:rFonts w:asciiTheme="minorHAnsi" w:hAnsiTheme="minorHAnsi" w:cstheme="minorHAnsi"/>
          <w:bCs/>
        </w:rPr>
        <w:t xml:space="preserve">; </w:t>
      </w:r>
      <w:r w:rsidR="006076A4">
        <w:rPr>
          <w:rFonts w:asciiTheme="minorHAnsi" w:hAnsiTheme="minorHAnsi" w:cstheme="minorHAnsi"/>
        </w:rPr>
        <w:t xml:space="preserve">categorised as </w:t>
      </w:r>
      <w:r w:rsidR="00D0240D">
        <w:rPr>
          <w:rFonts w:asciiTheme="minorHAnsi" w:hAnsiTheme="minorHAnsi" w:cstheme="minorHAnsi"/>
        </w:rPr>
        <w:t>winners (recorded only since 1980s), losers (recorded only before the 1980s</w:t>
      </w:r>
      <w:r w:rsidR="008302F8">
        <w:rPr>
          <w:rFonts w:asciiTheme="minorHAnsi" w:hAnsiTheme="minorHAnsi" w:cstheme="minorHAnsi"/>
        </w:rPr>
        <w:t>)</w:t>
      </w:r>
      <w:r w:rsidR="00A869DE">
        <w:rPr>
          <w:rFonts w:asciiTheme="minorHAnsi" w:hAnsiTheme="minorHAnsi" w:cstheme="minorHAnsi"/>
        </w:rPr>
        <w:t xml:space="preserve"> or both;</w:t>
      </w:r>
      <w:r w:rsidR="008302F8">
        <w:rPr>
          <w:rFonts w:asciiTheme="minorHAnsi" w:hAnsiTheme="minorHAnsi" w:cstheme="minorHAnsi"/>
        </w:rPr>
        <w:t xml:space="preserve"> </w:t>
      </w:r>
      <w:r w:rsidR="00A869DE">
        <w:rPr>
          <w:rFonts w:asciiTheme="minorHAnsi" w:hAnsiTheme="minorHAnsi" w:cstheme="minorHAnsi"/>
        </w:rPr>
        <w:t xml:space="preserve">by </w:t>
      </w:r>
      <w:r w:rsidR="008302F8">
        <w:rPr>
          <w:rFonts w:asciiTheme="minorHAnsi" w:hAnsiTheme="minorHAnsi" w:cstheme="minorHAnsi"/>
        </w:rPr>
        <w:t xml:space="preserve">range (north of Sydney, south of Sydney, or both) and </w:t>
      </w:r>
      <w:r w:rsidR="00A869DE">
        <w:rPr>
          <w:rFonts w:asciiTheme="minorHAnsi" w:hAnsiTheme="minorHAnsi" w:cstheme="minorHAnsi"/>
        </w:rPr>
        <w:t xml:space="preserve">by </w:t>
      </w:r>
      <w:r w:rsidR="008302F8">
        <w:rPr>
          <w:rFonts w:asciiTheme="minorHAnsi" w:hAnsiTheme="minorHAnsi" w:cstheme="minorHAnsi"/>
        </w:rPr>
        <w:t>fished status (Y/N).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19"/>
        <w:gridCol w:w="2030"/>
        <w:gridCol w:w="446"/>
        <w:gridCol w:w="479"/>
        <w:gridCol w:w="394"/>
        <w:gridCol w:w="387"/>
        <w:gridCol w:w="446"/>
        <w:gridCol w:w="387"/>
        <w:gridCol w:w="808"/>
        <w:gridCol w:w="1630"/>
        <w:gridCol w:w="444"/>
        <w:gridCol w:w="446"/>
      </w:tblGrid>
      <w:tr w:rsidR="00CE5665" w:rsidRPr="00F47F76" w14:paraId="770163DD" w14:textId="77777777" w:rsidTr="00C8684F">
        <w:trPr>
          <w:trHeight w:val="1920"/>
        </w:trPr>
        <w:tc>
          <w:tcPr>
            <w:tcW w:w="626" w:type="pct"/>
            <w:hideMark/>
          </w:tcPr>
          <w:p w14:paraId="3CF28BE7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Species</w:t>
            </w:r>
          </w:p>
        </w:tc>
        <w:tc>
          <w:tcPr>
            <w:tcW w:w="968" w:type="pct"/>
            <w:hideMark/>
          </w:tcPr>
          <w:p w14:paraId="3FEDF09D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Common name</w:t>
            </w:r>
          </w:p>
        </w:tc>
        <w:tc>
          <w:tcPr>
            <w:tcW w:w="229" w:type="pct"/>
            <w:hideMark/>
          </w:tcPr>
          <w:p w14:paraId="26348CC1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1960 perp. surveys</w:t>
            </w:r>
          </w:p>
        </w:tc>
        <w:tc>
          <w:tcPr>
            <w:tcW w:w="347" w:type="pct"/>
            <w:hideMark/>
          </w:tcPr>
          <w:p w14:paraId="49089A29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1960-70s bulletins or logs</w:t>
            </w:r>
          </w:p>
        </w:tc>
        <w:tc>
          <w:tcPr>
            <w:tcW w:w="271" w:type="pct"/>
            <w:hideMark/>
          </w:tcPr>
          <w:p w14:paraId="6A0EECC3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1990-2000s logs</w:t>
            </w:r>
          </w:p>
        </w:tc>
        <w:tc>
          <w:tcPr>
            <w:tcW w:w="268" w:type="pct"/>
            <w:hideMark/>
          </w:tcPr>
          <w:p w14:paraId="599DD4D2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 2010-2020 RLS </w:t>
            </w:r>
          </w:p>
        </w:tc>
        <w:tc>
          <w:tcPr>
            <w:tcW w:w="294" w:type="pct"/>
            <w:hideMark/>
          </w:tcPr>
          <w:p w14:paraId="16FA7048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2017-2019 perp. surveys</w:t>
            </w:r>
          </w:p>
        </w:tc>
        <w:tc>
          <w:tcPr>
            <w:tcW w:w="281" w:type="pct"/>
            <w:hideMark/>
          </w:tcPr>
          <w:p w14:paraId="20B23487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2017-2020 iNat</w:t>
            </w:r>
          </w:p>
        </w:tc>
        <w:tc>
          <w:tcPr>
            <w:tcW w:w="399" w:type="pct"/>
            <w:hideMark/>
          </w:tcPr>
          <w:p w14:paraId="6F95E59F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Category</w:t>
            </w:r>
          </w:p>
        </w:tc>
        <w:tc>
          <w:tcPr>
            <w:tcW w:w="860" w:type="pct"/>
            <w:hideMark/>
          </w:tcPr>
          <w:p w14:paraId="64970902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Winner/loser/ exclusion basis</w:t>
            </w:r>
          </w:p>
        </w:tc>
        <w:tc>
          <w:tcPr>
            <w:tcW w:w="228" w:type="pct"/>
            <w:hideMark/>
          </w:tcPr>
          <w:p w14:paraId="1141827F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Range</w:t>
            </w:r>
          </w:p>
        </w:tc>
        <w:tc>
          <w:tcPr>
            <w:tcW w:w="228" w:type="pct"/>
            <w:hideMark/>
          </w:tcPr>
          <w:p w14:paraId="193803C7" w14:textId="77777777" w:rsidR="000E6286" w:rsidRPr="00C8684F" w:rsidRDefault="000E6286" w:rsidP="000E6286">
            <w:pPr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b/>
                <w:bCs/>
                <w:sz w:val="16"/>
                <w:szCs w:val="16"/>
              </w:rPr>
              <w:t>Fished?</w:t>
            </w:r>
          </w:p>
        </w:tc>
      </w:tr>
      <w:tr w:rsidR="00CE5665" w:rsidRPr="00F47F76" w14:paraId="3243577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E387B7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Achoerodus viridis</w:t>
            </w:r>
          </w:p>
        </w:tc>
        <w:tc>
          <w:tcPr>
            <w:tcW w:w="968" w:type="pct"/>
            <w:noWrap/>
            <w:hideMark/>
          </w:tcPr>
          <w:p w14:paraId="47E5E5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blue groper</w:t>
            </w:r>
          </w:p>
        </w:tc>
        <w:tc>
          <w:tcPr>
            <w:tcW w:w="229" w:type="pct"/>
            <w:noWrap/>
            <w:hideMark/>
          </w:tcPr>
          <w:p w14:paraId="59B4FF9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FBF08A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2EBC71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E6570C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64A35BF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6A0B703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3DBC56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13073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2AB8D9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08AA7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6F0F93C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C7FC21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Antennarius striatus</w:t>
            </w:r>
          </w:p>
        </w:tc>
        <w:tc>
          <w:tcPr>
            <w:tcW w:w="968" w:type="pct"/>
            <w:noWrap/>
            <w:hideMark/>
          </w:tcPr>
          <w:p w14:paraId="2C4657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Striate anglerfish</w:t>
            </w:r>
          </w:p>
        </w:tc>
        <w:tc>
          <w:tcPr>
            <w:tcW w:w="229" w:type="pct"/>
            <w:noWrap/>
            <w:hideMark/>
          </w:tcPr>
          <w:p w14:paraId="2185A3D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1EEBA2C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50D0C28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3C36F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BA45B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B54EDC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43271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E422A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B770E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16AF3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901957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3A48A9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Atypichthys strigatus</w:t>
            </w:r>
          </w:p>
        </w:tc>
        <w:tc>
          <w:tcPr>
            <w:tcW w:w="968" w:type="pct"/>
            <w:noWrap/>
            <w:hideMark/>
          </w:tcPr>
          <w:p w14:paraId="1A667C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Mado sweep</w:t>
            </w:r>
          </w:p>
        </w:tc>
        <w:tc>
          <w:tcPr>
            <w:tcW w:w="229" w:type="pct"/>
            <w:noWrap/>
            <w:hideMark/>
          </w:tcPr>
          <w:p w14:paraId="68CBE7A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7182C3B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409B195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19284B7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39E3EFC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7873173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724F46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650269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2BE642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BA376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353AB5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CCF1C5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Batrachomoeus dubius</w:t>
            </w:r>
          </w:p>
        </w:tc>
        <w:tc>
          <w:tcPr>
            <w:tcW w:w="968" w:type="pct"/>
            <w:noWrap/>
            <w:hideMark/>
          </w:tcPr>
          <w:p w14:paraId="507E2A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Frogfish</w:t>
            </w:r>
          </w:p>
        </w:tc>
        <w:tc>
          <w:tcPr>
            <w:tcW w:w="229" w:type="pct"/>
            <w:noWrap/>
            <w:hideMark/>
          </w:tcPr>
          <w:p w14:paraId="132FE54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F7CC58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60B22D2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E7BD11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F12477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B4C525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1A005A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AA674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EE1A2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12353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208E38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BE0A20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Brachaluteres jacksonianus</w:t>
            </w:r>
          </w:p>
        </w:tc>
        <w:tc>
          <w:tcPr>
            <w:tcW w:w="968" w:type="pct"/>
            <w:noWrap/>
            <w:hideMark/>
          </w:tcPr>
          <w:p w14:paraId="63B427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Pygmy leatherjacket</w:t>
            </w:r>
          </w:p>
        </w:tc>
        <w:tc>
          <w:tcPr>
            <w:tcW w:w="229" w:type="pct"/>
            <w:noWrap/>
            <w:hideMark/>
          </w:tcPr>
          <w:p w14:paraId="115D491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42CA22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FA86FD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5BD893F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1EB0DE9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25836B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D3838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0D53E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FCB21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ED810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C1D9CC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A0DC38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Chaetodon auriga</w:t>
            </w:r>
          </w:p>
        </w:tc>
        <w:tc>
          <w:tcPr>
            <w:tcW w:w="968" w:type="pct"/>
            <w:noWrap/>
            <w:hideMark/>
          </w:tcPr>
          <w:p w14:paraId="6D13EE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Threadfin butterflyfish</w:t>
            </w:r>
          </w:p>
        </w:tc>
        <w:tc>
          <w:tcPr>
            <w:tcW w:w="229" w:type="pct"/>
            <w:noWrap/>
            <w:hideMark/>
          </w:tcPr>
          <w:p w14:paraId="30B8A7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6EEC60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01305F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7D334D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C9F9A9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1F965E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7C7DFE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9E4B0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543B3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215C47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AC61F4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71451D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Chaetodon flavirostris</w:t>
            </w:r>
          </w:p>
        </w:tc>
        <w:tc>
          <w:tcPr>
            <w:tcW w:w="968" w:type="pct"/>
            <w:noWrap/>
            <w:hideMark/>
          </w:tcPr>
          <w:p w14:paraId="71946C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Dusky butterflyfish</w:t>
            </w:r>
          </w:p>
        </w:tc>
        <w:tc>
          <w:tcPr>
            <w:tcW w:w="229" w:type="pct"/>
            <w:noWrap/>
            <w:hideMark/>
          </w:tcPr>
          <w:p w14:paraId="6624FA9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33AF9D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33155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6A63B7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24519F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002776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9AC17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A0B2B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9967F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DB7AF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8B32BB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DAB2A6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Cheilodactylus fuscus</w:t>
            </w:r>
          </w:p>
        </w:tc>
        <w:tc>
          <w:tcPr>
            <w:tcW w:w="968" w:type="pct"/>
            <w:noWrap/>
            <w:hideMark/>
          </w:tcPr>
          <w:p w14:paraId="5A87A1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Red morwong</w:t>
            </w:r>
          </w:p>
        </w:tc>
        <w:tc>
          <w:tcPr>
            <w:tcW w:w="229" w:type="pct"/>
            <w:noWrap/>
            <w:hideMark/>
          </w:tcPr>
          <w:p w14:paraId="205B73D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6F77ACC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5D2D79C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34A4EB5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35E5E0C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4EECAFD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921E55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46894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B0D0E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EF06D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6FC9FA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CA2194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Chelmonops truncatus</w:t>
            </w:r>
          </w:p>
        </w:tc>
        <w:tc>
          <w:tcPr>
            <w:tcW w:w="968" w:type="pct"/>
            <w:noWrap/>
            <w:hideMark/>
          </w:tcPr>
          <w:p w14:paraId="41B079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talma</w:t>
            </w:r>
          </w:p>
        </w:tc>
        <w:tc>
          <w:tcPr>
            <w:tcW w:w="229" w:type="pct"/>
            <w:noWrap/>
            <w:hideMark/>
          </w:tcPr>
          <w:p w14:paraId="2A1F0EC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0485D17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1CC1836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46DB7AC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6D014AF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65A6453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36BB2F1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6098D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77F5D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C229D6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DECA03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484B40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Chromis nitida</w:t>
            </w:r>
          </w:p>
        </w:tc>
        <w:tc>
          <w:tcPr>
            <w:tcW w:w="968" w:type="pct"/>
            <w:noWrap/>
            <w:hideMark/>
          </w:tcPr>
          <w:p w14:paraId="11FBA13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Yellow-back puller</w:t>
            </w:r>
          </w:p>
        </w:tc>
        <w:tc>
          <w:tcPr>
            <w:tcW w:w="229" w:type="pct"/>
            <w:noWrap/>
            <w:hideMark/>
          </w:tcPr>
          <w:p w14:paraId="7D64ED6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3F3B51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57775A8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18D8836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4534B24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1A8DED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167967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A7D9B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FCC91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5F7C9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947BCA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9CBC0C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Chrysophrys auratus</w:t>
            </w:r>
          </w:p>
        </w:tc>
        <w:tc>
          <w:tcPr>
            <w:tcW w:w="968" w:type="pct"/>
            <w:noWrap/>
            <w:hideMark/>
          </w:tcPr>
          <w:p w14:paraId="58AFD88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Snapper</w:t>
            </w:r>
          </w:p>
        </w:tc>
        <w:tc>
          <w:tcPr>
            <w:tcW w:w="229" w:type="pct"/>
            <w:noWrap/>
            <w:hideMark/>
          </w:tcPr>
          <w:p w14:paraId="6D138AE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1C4155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7A743DA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586E9B6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264C36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4CA16C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7D9C9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91BFB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192C3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67388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2CC3338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01D816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Cirrhitichthys aprinus</w:t>
            </w:r>
          </w:p>
        </w:tc>
        <w:tc>
          <w:tcPr>
            <w:tcW w:w="968" w:type="pct"/>
            <w:noWrap/>
            <w:hideMark/>
          </w:tcPr>
          <w:p w14:paraId="16FA16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Blotched Hawkfish</w:t>
            </w:r>
          </w:p>
        </w:tc>
        <w:tc>
          <w:tcPr>
            <w:tcW w:w="229" w:type="pct"/>
            <w:noWrap/>
            <w:hideMark/>
          </w:tcPr>
          <w:p w14:paraId="13391F1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11699FE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1C271FE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3FFBE5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25366F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47143F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78487B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FA836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34ADE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A3ACC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58814B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79C4EE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Cleidopus gloriamaris</w:t>
            </w:r>
          </w:p>
        </w:tc>
        <w:tc>
          <w:tcPr>
            <w:tcW w:w="968" w:type="pct"/>
            <w:noWrap/>
            <w:hideMark/>
          </w:tcPr>
          <w:p w14:paraId="228CE3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Pineapple fish</w:t>
            </w:r>
          </w:p>
        </w:tc>
        <w:tc>
          <w:tcPr>
            <w:tcW w:w="229" w:type="pct"/>
            <w:noWrap/>
            <w:hideMark/>
          </w:tcPr>
          <w:p w14:paraId="1203FD9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3E2516C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2FE7804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5F2FD45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48F102B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100FCE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7DF39B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59555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D08AF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139E8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D42408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08F69B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Cnidoglanis macrocephalus</w:t>
            </w:r>
          </w:p>
        </w:tc>
        <w:tc>
          <w:tcPr>
            <w:tcW w:w="968" w:type="pct"/>
            <w:noWrap/>
            <w:hideMark/>
          </w:tcPr>
          <w:p w14:paraId="28D7D5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Estuary catfish</w:t>
            </w:r>
          </w:p>
        </w:tc>
        <w:tc>
          <w:tcPr>
            <w:tcW w:w="229" w:type="pct"/>
            <w:noWrap/>
            <w:hideMark/>
          </w:tcPr>
          <w:p w14:paraId="7B2EC2D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4BF4B6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61D443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BCE6A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8D810F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40F4EC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5A4E4F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9455E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5535E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A6E87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94954A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B2181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Coris picta</w:t>
            </w:r>
          </w:p>
        </w:tc>
        <w:tc>
          <w:tcPr>
            <w:tcW w:w="968" w:type="pct"/>
            <w:noWrap/>
            <w:hideMark/>
          </w:tcPr>
          <w:p w14:paraId="4853FC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Comb wrasse</w:t>
            </w:r>
          </w:p>
        </w:tc>
        <w:tc>
          <w:tcPr>
            <w:tcW w:w="229" w:type="pct"/>
            <w:noWrap/>
            <w:hideMark/>
          </w:tcPr>
          <w:p w14:paraId="591096F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6C7D5F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0C840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D708D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1E2350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E1A114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916D8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C7D31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9DFA98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47861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C9B849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D40E30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Dendrochirus zebra</w:t>
            </w:r>
          </w:p>
        </w:tc>
        <w:tc>
          <w:tcPr>
            <w:tcW w:w="968" w:type="pct"/>
            <w:noWrap/>
            <w:hideMark/>
          </w:tcPr>
          <w:p w14:paraId="3D5280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Zebra lionfish</w:t>
            </w:r>
          </w:p>
        </w:tc>
        <w:tc>
          <w:tcPr>
            <w:tcW w:w="229" w:type="pct"/>
            <w:noWrap/>
            <w:hideMark/>
          </w:tcPr>
          <w:p w14:paraId="2113AE0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0B08238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5246C0F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F667B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99A1C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84ED4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347E7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89126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037A3B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3436C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A8BCB4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53ABCC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Dinolestes lewini</w:t>
            </w:r>
          </w:p>
        </w:tc>
        <w:tc>
          <w:tcPr>
            <w:tcW w:w="968" w:type="pct"/>
            <w:noWrap/>
            <w:hideMark/>
          </w:tcPr>
          <w:p w14:paraId="3968C4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Long-fin pike</w:t>
            </w:r>
          </w:p>
        </w:tc>
        <w:tc>
          <w:tcPr>
            <w:tcW w:w="229" w:type="pct"/>
            <w:noWrap/>
            <w:hideMark/>
          </w:tcPr>
          <w:p w14:paraId="034A5B0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5691E4C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360318C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2FD9D99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537D4D2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090575B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3182795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576332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29662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E4C920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1C6F27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001178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Enoplosus armatus</w:t>
            </w:r>
          </w:p>
        </w:tc>
        <w:tc>
          <w:tcPr>
            <w:tcW w:w="968" w:type="pct"/>
            <w:noWrap/>
            <w:hideMark/>
          </w:tcPr>
          <w:p w14:paraId="34EFDE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Old wife</w:t>
            </w:r>
          </w:p>
        </w:tc>
        <w:tc>
          <w:tcPr>
            <w:tcW w:w="229" w:type="pct"/>
            <w:noWrap/>
            <w:hideMark/>
          </w:tcPr>
          <w:p w14:paraId="71359DC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30F3618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03F1E17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7162A4F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706037D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364AA99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958DD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128C5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643689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B4003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F211F9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850E1F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Eubalichthys mosaicus</w:t>
            </w:r>
          </w:p>
        </w:tc>
        <w:tc>
          <w:tcPr>
            <w:tcW w:w="968" w:type="pct"/>
            <w:noWrap/>
            <w:hideMark/>
          </w:tcPr>
          <w:p w14:paraId="61F9FB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Mosaic leatherjacket</w:t>
            </w:r>
          </w:p>
        </w:tc>
        <w:tc>
          <w:tcPr>
            <w:tcW w:w="229" w:type="pct"/>
            <w:noWrap/>
            <w:hideMark/>
          </w:tcPr>
          <w:p w14:paraId="4E2D94A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45AB968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62BB12D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3DCF5CE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72B37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FFFC45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021C11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9D64C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D3F08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627C7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F784A2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4C6743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Foetorepus calauropomus</w:t>
            </w:r>
          </w:p>
        </w:tc>
        <w:tc>
          <w:tcPr>
            <w:tcW w:w="968" w:type="pct"/>
            <w:noWrap/>
            <w:hideMark/>
          </w:tcPr>
          <w:p w14:paraId="2C656C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stinkfish</w:t>
            </w:r>
          </w:p>
        </w:tc>
        <w:tc>
          <w:tcPr>
            <w:tcW w:w="229" w:type="pct"/>
            <w:noWrap/>
            <w:hideMark/>
          </w:tcPr>
          <w:p w14:paraId="49FB65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C6497E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4A247A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46CCA4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C97E9C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AF0E3F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66759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5E314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38D6E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3DC24B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503C9C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4C2A32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Girella elevata</w:t>
            </w:r>
          </w:p>
        </w:tc>
        <w:tc>
          <w:tcPr>
            <w:tcW w:w="968" w:type="pct"/>
            <w:noWrap/>
            <w:hideMark/>
          </w:tcPr>
          <w:p w14:paraId="79FAAE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Rock blackfish</w:t>
            </w:r>
          </w:p>
        </w:tc>
        <w:tc>
          <w:tcPr>
            <w:tcW w:w="229" w:type="pct"/>
            <w:noWrap/>
            <w:hideMark/>
          </w:tcPr>
          <w:p w14:paraId="2105EE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B9B516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108DEE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011CB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5C9716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C0F831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A25A0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07B60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83D9F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F1C8A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C66358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D5FE16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Girella tricuspidata</w:t>
            </w:r>
          </w:p>
        </w:tc>
        <w:tc>
          <w:tcPr>
            <w:tcW w:w="968" w:type="pct"/>
            <w:noWrap/>
            <w:hideMark/>
          </w:tcPr>
          <w:p w14:paraId="52581D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Luderick</w:t>
            </w:r>
          </w:p>
        </w:tc>
        <w:tc>
          <w:tcPr>
            <w:tcW w:w="229" w:type="pct"/>
            <w:noWrap/>
            <w:hideMark/>
          </w:tcPr>
          <w:p w14:paraId="1974018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126B391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3679DEC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7C65483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548F8B5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21E084A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3D4DFF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45EA60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6E13DF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B7757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3D8228E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8215C0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Gymnothorax prasinus</w:t>
            </w:r>
          </w:p>
        </w:tc>
        <w:tc>
          <w:tcPr>
            <w:tcW w:w="968" w:type="pct"/>
            <w:noWrap/>
            <w:hideMark/>
          </w:tcPr>
          <w:p w14:paraId="32D56C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Green moray</w:t>
            </w:r>
          </w:p>
        </w:tc>
        <w:tc>
          <w:tcPr>
            <w:tcW w:w="229" w:type="pct"/>
            <w:noWrap/>
            <w:hideMark/>
          </w:tcPr>
          <w:p w14:paraId="40ACE49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43C9622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1FC70C9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68" w:type="pct"/>
            <w:noWrap/>
            <w:hideMark/>
          </w:tcPr>
          <w:p w14:paraId="323BE7C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F38C4F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FE83C1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B56702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E19B0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0A84F1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936FC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1ABD79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68BED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Heniochus acuminatus</w:t>
            </w:r>
          </w:p>
        </w:tc>
        <w:tc>
          <w:tcPr>
            <w:tcW w:w="968" w:type="pct"/>
            <w:noWrap/>
            <w:hideMark/>
          </w:tcPr>
          <w:p w14:paraId="5E6D7D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Longfin Bannerfish</w:t>
            </w:r>
          </w:p>
        </w:tc>
        <w:tc>
          <w:tcPr>
            <w:tcW w:w="229" w:type="pct"/>
            <w:noWrap/>
            <w:hideMark/>
          </w:tcPr>
          <w:p w14:paraId="296F5B6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3011AF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184710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40F0A70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6B44AC0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489803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A094E0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203EA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6B45C0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E042F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BFF14E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87BAF2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Hippocampus whitei</w:t>
            </w:r>
          </w:p>
        </w:tc>
        <w:tc>
          <w:tcPr>
            <w:tcW w:w="968" w:type="pct"/>
            <w:noWrap/>
            <w:hideMark/>
          </w:tcPr>
          <w:p w14:paraId="2BFA39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White's Seahorse</w:t>
            </w:r>
          </w:p>
        </w:tc>
        <w:tc>
          <w:tcPr>
            <w:tcW w:w="229" w:type="pct"/>
            <w:noWrap/>
            <w:hideMark/>
          </w:tcPr>
          <w:p w14:paraId="39801CF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02E3F1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DBB00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A20E76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B59A1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8A2D65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0A0610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5ADA4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193A7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8901E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DE3895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3D0F11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Hypnos monopterygius</w:t>
            </w:r>
          </w:p>
        </w:tc>
        <w:tc>
          <w:tcPr>
            <w:tcW w:w="968" w:type="pct"/>
            <w:noWrap/>
            <w:hideMark/>
          </w:tcPr>
          <w:p w14:paraId="01BD51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Coffin Ray</w:t>
            </w:r>
          </w:p>
        </w:tc>
        <w:tc>
          <w:tcPr>
            <w:tcW w:w="229" w:type="pct"/>
            <w:noWrap/>
            <w:hideMark/>
          </w:tcPr>
          <w:p w14:paraId="56DE0FB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00CD5B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276EB05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5C7070B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60A11EA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2020F3E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B3906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5B8A8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81D022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BE8D2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5D8514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D1918D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Labroides dimidiatus</w:t>
            </w:r>
          </w:p>
        </w:tc>
        <w:tc>
          <w:tcPr>
            <w:tcW w:w="968" w:type="pct"/>
            <w:noWrap/>
            <w:hideMark/>
          </w:tcPr>
          <w:p w14:paraId="46DAAD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Cleaner wrasse</w:t>
            </w:r>
          </w:p>
        </w:tc>
        <w:tc>
          <w:tcPr>
            <w:tcW w:w="229" w:type="pct"/>
            <w:noWrap/>
            <w:hideMark/>
          </w:tcPr>
          <w:p w14:paraId="4E2F6C8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0C6345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776730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628469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229B1C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496EB4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7CCDBD0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BDA38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DAAB0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85166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4623D8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6B37FD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Lactoria cornuta</w:t>
            </w:r>
          </w:p>
        </w:tc>
        <w:tc>
          <w:tcPr>
            <w:tcW w:w="968" w:type="pct"/>
            <w:noWrap/>
            <w:hideMark/>
          </w:tcPr>
          <w:p w14:paraId="3F3B39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Longhorn cowfish</w:t>
            </w:r>
          </w:p>
        </w:tc>
        <w:tc>
          <w:tcPr>
            <w:tcW w:w="229" w:type="pct"/>
            <w:noWrap/>
            <w:hideMark/>
          </w:tcPr>
          <w:p w14:paraId="5E07EC6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7104247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46F80AA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34BC7F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E81C5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37C20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BF2DC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EF60B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0130E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61951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CDA985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7DEDA1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Microcanthus strigatus</w:t>
            </w:r>
          </w:p>
        </w:tc>
        <w:tc>
          <w:tcPr>
            <w:tcW w:w="968" w:type="pct"/>
            <w:noWrap/>
            <w:hideMark/>
          </w:tcPr>
          <w:p w14:paraId="5B6105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Stripey</w:t>
            </w:r>
          </w:p>
        </w:tc>
        <w:tc>
          <w:tcPr>
            <w:tcW w:w="229" w:type="pct"/>
            <w:noWrap/>
            <w:hideMark/>
          </w:tcPr>
          <w:p w14:paraId="340B06F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2616B2E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4FDB2AB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260217D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3959E59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48C9415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BDDB4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36FD2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63F616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2CA10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2C0848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912F1E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Monacanthus chinensis</w:t>
            </w:r>
          </w:p>
        </w:tc>
        <w:tc>
          <w:tcPr>
            <w:tcW w:w="968" w:type="pct"/>
            <w:noWrap/>
            <w:hideMark/>
          </w:tcPr>
          <w:p w14:paraId="66D83D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Fan-belly leatherjacket</w:t>
            </w:r>
          </w:p>
        </w:tc>
        <w:tc>
          <w:tcPr>
            <w:tcW w:w="229" w:type="pct"/>
            <w:noWrap/>
            <w:hideMark/>
          </w:tcPr>
          <w:p w14:paraId="10C51BF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74CE44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826825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68634B7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445260A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2753CE4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551C3B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71CC3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657E68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D6C67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3A88859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EA9A0F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Mugil cephalus</w:t>
            </w:r>
          </w:p>
        </w:tc>
        <w:tc>
          <w:tcPr>
            <w:tcW w:w="968" w:type="pct"/>
            <w:noWrap/>
            <w:hideMark/>
          </w:tcPr>
          <w:p w14:paraId="3C91D1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mullet</w:t>
            </w:r>
          </w:p>
        </w:tc>
        <w:tc>
          <w:tcPr>
            <w:tcW w:w="229" w:type="pct"/>
            <w:noWrap/>
            <w:hideMark/>
          </w:tcPr>
          <w:p w14:paraId="4115255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63476BE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60448B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2D65E0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86486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37B1C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4F2B3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DDFA7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829D3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7B44A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8C700D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27AFC8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Orectolobus maculatus</w:t>
            </w:r>
          </w:p>
        </w:tc>
        <w:tc>
          <w:tcPr>
            <w:tcW w:w="968" w:type="pct"/>
            <w:noWrap/>
            <w:hideMark/>
          </w:tcPr>
          <w:p w14:paraId="6335AF3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Spotted wobbegong</w:t>
            </w:r>
          </w:p>
        </w:tc>
        <w:tc>
          <w:tcPr>
            <w:tcW w:w="229" w:type="pct"/>
            <w:noWrap/>
            <w:hideMark/>
          </w:tcPr>
          <w:p w14:paraId="1D9090D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4E11BEE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19D6921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57AF703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007000F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3E1AC3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397B0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D6BC40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A4BF60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F2AD2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038B67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5785D2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Parma microlepis</w:t>
            </w:r>
          </w:p>
        </w:tc>
        <w:tc>
          <w:tcPr>
            <w:tcW w:w="968" w:type="pct"/>
            <w:noWrap/>
            <w:hideMark/>
          </w:tcPr>
          <w:p w14:paraId="759B40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White-ear</w:t>
            </w:r>
          </w:p>
        </w:tc>
        <w:tc>
          <w:tcPr>
            <w:tcW w:w="229" w:type="pct"/>
            <w:noWrap/>
            <w:hideMark/>
          </w:tcPr>
          <w:p w14:paraId="601277F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3F919AF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4FF209A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136A5B4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723BE74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7F23F1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105AD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1DBFB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F40DF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6C50A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857584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ABDD97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Plotosus lineatus</w:t>
            </w:r>
          </w:p>
        </w:tc>
        <w:tc>
          <w:tcPr>
            <w:tcW w:w="968" w:type="pct"/>
            <w:noWrap/>
            <w:hideMark/>
          </w:tcPr>
          <w:p w14:paraId="204C6D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Striped catfish</w:t>
            </w:r>
          </w:p>
        </w:tc>
        <w:tc>
          <w:tcPr>
            <w:tcW w:w="229" w:type="pct"/>
            <w:noWrap/>
            <w:hideMark/>
          </w:tcPr>
          <w:p w14:paraId="2F237E5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7FB3834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24BF742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68" w:type="pct"/>
            <w:noWrap/>
            <w:hideMark/>
          </w:tcPr>
          <w:p w14:paraId="5FD7319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5D97382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D518A5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C349CC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96F0C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44924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4FBBB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9E481F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9E29B3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Prionurus microlepidotus</w:t>
            </w:r>
          </w:p>
        </w:tc>
        <w:tc>
          <w:tcPr>
            <w:tcW w:w="968" w:type="pct"/>
            <w:noWrap/>
            <w:hideMark/>
          </w:tcPr>
          <w:p w14:paraId="756A98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Sawtail surgeonfish</w:t>
            </w:r>
          </w:p>
        </w:tc>
        <w:tc>
          <w:tcPr>
            <w:tcW w:w="229" w:type="pct"/>
            <w:noWrap/>
            <w:hideMark/>
          </w:tcPr>
          <w:p w14:paraId="156D282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17AB5D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433B91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6F4F70E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55AB42C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262EC07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A9A50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D17AB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01E86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E1294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3377A7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E5A278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Pseudolabrus guentheri</w:t>
            </w:r>
          </w:p>
        </w:tc>
        <w:tc>
          <w:tcPr>
            <w:tcW w:w="968" w:type="pct"/>
            <w:noWrap/>
            <w:hideMark/>
          </w:tcPr>
          <w:p w14:paraId="63AC82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Gunthers wrasse</w:t>
            </w:r>
          </w:p>
        </w:tc>
        <w:tc>
          <w:tcPr>
            <w:tcW w:w="229" w:type="pct"/>
            <w:noWrap/>
            <w:hideMark/>
          </w:tcPr>
          <w:p w14:paraId="6C15460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072C42A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4804C41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9E2DF7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0FA4053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2269DEB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5292A9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F7DF0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D9011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AEFF9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AB3A33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260BF8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Pterois volitans</w:t>
            </w:r>
          </w:p>
        </w:tc>
        <w:tc>
          <w:tcPr>
            <w:tcW w:w="968" w:type="pct"/>
            <w:noWrap/>
            <w:hideMark/>
          </w:tcPr>
          <w:p w14:paraId="54A16C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Red firefish</w:t>
            </w:r>
          </w:p>
        </w:tc>
        <w:tc>
          <w:tcPr>
            <w:tcW w:w="229" w:type="pct"/>
            <w:noWrap/>
            <w:hideMark/>
          </w:tcPr>
          <w:p w14:paraId="4FBEDC2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6811452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799783D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44AAE8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BA6D6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A6D048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354C9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6BA6E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93B74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58F784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B57466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88A098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Scorpaena jacksoniensis</w:t>
            </w:r>
          </w:p>
        </w:tc>
        <w:tc>
          <w:tcPr>
            <w:tcW w:w="968" w:type="pct"/>
            <w:noWrap/>
            <w:hideMark/>
          </w:tcPr>
          <w:p w14:paraId="729CDD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Red Scorpionfish</w:t>
            </w:r>
          </w:p>
        </w:tc>
        <w:tc>
          <w:tcPr>
            <w:tcW w:w="229" w:type="pct"/>
            <w:noWrap/>
            <w:hideMark/>
          </w:tcPr>
          <w:p w14:paraId="06F1414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70628F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017818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0D1DA2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3DAB2BD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6ABE968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CA179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9B885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6F4AD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3B4D4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629D683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E33C92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Scorpis lineolata</w:t>
            </w:r>
          </w:p>
        </w:tc>
        <w:tc>
          <w:tcPr>
            <w:tcW w:w="968" w:type="pct"/>
            <w:noWrap/>
            <w:hideMark/>
          </w:tcPr>
          <w:p w14:paraId="43B80B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Silver sweep</w:t>
            </w:r>
          </w:p>
        </w:tc>
        <w:tc>
          <w:tcPr>
            <w:tcW w:w="229" w:type="pct"/>
            <w:noWrap/>
            <w:hideMark/>
          </w:tcPr>
          <w:p w14:paraId="06A3A12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4E6ABB7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6FA7DEE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161F807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518F22D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7B37E63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A86FB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768A1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23FA0D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ADB85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EE4413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BB5368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Seriola lalandi</w:t>
            </w:r>
          </w:p>
        </w:tc>
        <w:tc>
          <w:tcPr>
            <w:tcW w:w="968" w:type="pct"/>
            <w:noWrap/>
            <w:hideMark/>
          </w:tcPr>
          <w:p w14:paraId="01FA3D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Yellow-tail kingfish</w:t>
            </w:r>
          </w:p>
        </w:tc>
        <w:tc>
          <w:tcPr>
            <w:tcW w:w="229" w:type="pct"/>
            <w:noWrap/>
            <w:hideMark/>
          </w:tcPr>
          <w:p w14:paraId="78134AA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1723AA2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4E43A80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68" w:type="pct"/>
            <w:noWrap/>
            <w:hideMark/>
          </w:tcPr>
          <w:p w14:paraId="149128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FD12C9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36A77C5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25AAC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B9533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25F5E7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5C418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3B4341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5A7E57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Trachinops taeniatus</w:t>
            </w:r>
          </w:p>
        </w:tc>
        <w:tc>
          <w:tcPr>
            <w:tcW w:w="968" w:type="pct"/>
            <w:noWrap/>
            <w:hideMark/>
          </w:tcPr>
          <w:p w14:paraId="151B60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hulafish</w:t>
            </w:r>
          </w:p>
        </w:tc>
        <w:tc>
          <w:tcPr>
            <w:tcW w:w="229" w:type="pct"/>
            <w:noWrap/>
            <w:hideMark/>
          </w:tcPr>
          <w:p w14:paraId="5643673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72DAAC2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4A0B167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266A3D1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294" w:type="pct"/>
            <w:noWrap/>
            <w:hideMark/>
          </w:tcPr>
          <w:p w14:paraId="54B624A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281" w:type="pct"/>
            <w:noWrap/>
            <w:hideMark/>
          </w:tcPr>
          <w:p w14:paraId="6AA8BBD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63BD2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00DCB9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C48B8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CE837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5F3336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33F142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Trachurus novaezelandiae</w:t>
            </w:r>
          </w:p>
        </w:tc>
        <w:tc>
          <w:tcPr>
            <w:tcW w:w="968" w:type="pct"/>
            <w:noWrap/>
            <w:hideMark/>
          </w:tcPr>
          <w:p w14:paraId="25F5B0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Yellow-tail scad</w:t>
            </w:r>
          </w:p>
        </w:tc>
        <w:tc>
          <w:tcPr>
            <w:tcW w:w="229" w:type="pct"/>
            <w:noWrap/>
            <w:hideMark/>
          </w:tcPr>
          <w:p w14:paraId="5D759B0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03C927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70699C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334788B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294" w:type="pct"/>
            <w:noWrap/>
            <w:hideMark/>
          </w:tcPr>
          <w:p w14:paraId="5A54D19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02FA348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53BEC7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90242B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6C5F3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31920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51B5C38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E091D2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Upeneichthys lineatus</w:t>
            </w:r>
          </w:p>
        </w:tc>
        <w:tc>
          <w:tcPr>
            <w:tcW w:w="968" w:type="pct"/>
            <w:noWrap/>
            <w:hideMark/>
          </w:tcPr>
          <w:p w14:paraId="7EB0A7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Blue-lined goatfish</w:t>
            </w:r>
          </w:p>
        </w:tc>
        <w:tc>
          <w:tcPr>
            <w:tcW w:w="229" w:type="pct"/>
            <w:noWrap/>
            <w:hideMark/>
          </w:tcPr>
          <w:p w14:paraId="5A0592E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22E1D1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C39B7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D2F6B6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7F38EC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45E6CA2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41E6AD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9A4D9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42684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4A60F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1662C4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1A3ED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Zeus faber</w:t>
            </w:r>
          </w:p>
        </w:tc>
        <w:tc>
          <w:tcPr>
            <w:tcW w:w="968" w:type="pct"/>
            <w:noWrap/>
            <w:hideMark/>
          </w:tcPr>
          <w:p w14:paraId="1AEAD96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John dory</w:t>
            </w:r>
          </w:p>
        </w:tc>
        <w:tc>
          <w:tcPr>
            <w:tcW w:w="229" w:type="pct"/>
            <w:noWrap/>
            <w:hideMark/>
          </w:tcPr>
          <w:p w14:paraId="3EA285C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7BF302D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34C0493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4FC4D6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D624C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F1A694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345C2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64E1B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D704B2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8005F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BA448C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7BC9BD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Anthenea sidneyensis</w:t>
            </w:r>
          </w:p>
        </w:tc>
        <w:tc>
          <w:tcPr>
            <w:tcW w:w="968" w:type="pct"/>
            <w:noWrap/>
            <w:hideMark/>
          </w:tcPr>
          <w:p w14:paraId="29B38C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Sydney sea star (merged with edmondi)</w:t>
            </w:r>
          </w:p>
        </w:tc>
        <w:tc>
          <w:tcPr>
            <w:tcW w:w="229" w:type="pct"/>
            <w:noWrap/>
            <w:hideMark/>
          </w:tcPr>
          <w:p w14:paraId="681B562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7BC59F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78FDE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56ADB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3F84775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57E2B5F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F6CC1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7A4302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7CF29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16B47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5E94D4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888FDB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Astropecten polyacanthus</w:t>
            </w:r>
          </w:p>
        </w:tc>
        <w:tc>
          <w:tcPr>
            <w:tcW w:w="968" w:type="pct"/>
            <w:noWrap/>
            <w:hideMark/>
          </w:tcPr>
          <w:p w14:paraId="5A7A46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Comb sea star</w:t>
            </w:r>
          </w:p>
        </w:tc>
        <w:tc>
          <w:tcPr>
            <w:tcW w:w="229" w:type="pct"/>
            <w:noWrap/>
            <w:hideMark/>
          </w:tcPr>
          <w:p w14:paraId="1FEB86A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998A49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5FEEB6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3E20C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1FE7B1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4AC576D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46C69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E1910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429E8C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76EEF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2C3E3C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246F1E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Australostichopus mollis</w:t>
            </w:r>
          </w:p>
        </w:tc>
        <w:tc>
          <w:tcPr>
            <w:tcW w:w="968" w:type="pct"/>
            <w:noWrap/>
            <w:hideMark/>
          </w:tcPr>
          <w:p w14:paraId="26BA81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cucumber</w:t>
            </w:r>
          </w:p>
        </w:tc>
        <w:tc>
          <w:tcPr>
            <w:tcW w:w="229" w:type="pct"/>
            <w:noWrap/>
            <w:hideMark/>
          </w:tcPr>
          <w:p w14:paraId="5C11BA4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2F245A3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20A4AA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83AFE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A39D3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774541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4CB71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BDD08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9A58E2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F4C72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AB2B9A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0076B6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Batillaria australis</w:t>
            </w:r>
          </w:p>
        </w:tc>
        <w:tc>
          <w:tcPr>
            <w:tcW w:w="968" w:type="pct"/>
            <w:noWrap/>
            <w:hideMark/>
          </w:tcPr>
          <w:p w14:paraId="17AFCA7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Mud whelk</w:t>
            </w:r>
          </w:p>
        </w:tc>
        <w:tc>
          <w:tcPr>
            <w:tcW w:w="229" w:type="pct"/>
            <w:noWrap/>
            <w:hideMark/>
          </w:tcPr>
          <w:p w14:paraId="4DF65F9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7FBD03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13F57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5FA70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3BE7B3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2D8AD55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22625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C69EB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66B29B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82B28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5916A8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589C05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Cabestana spengleri</w:t>
            </w:r>
          </w:p>
        </w:tc>
        <w:tc>
          <w:tcPr>
            <w:tcW w:w="968" w:type="pct"/>
            <w:noWrap/>
            <w:hideMark/>
          </w:tcPr>
          <w:p w14:paraId="20A4C7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Triton shell</w:t>
            </w:r>
          </w:p>
        </w:tc>
        <w:tc>
          <w:tcPr>
            <w:tcW w:w="229" w:type="pct"/>
            <w:noWrap/>
            <w:hideMark/>
          </w:tcPr>
          <w:p w14:paraId="6C7480A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4C7885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6A44D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830390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D09221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26E27B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6F79E3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47E21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65C839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D45B0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35DE79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6B0AE3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Centrostephanus rodgersii</w:t>
            </w:r>
          </w:p>
        </w:tc>
        <w:tc>
          <w:tcPr>
            <w:tcW w:w="968" w:type="pct"/>
            <w:noWrap/>
            <w:hideMark/>
          </w:tcPr>
          <w:p w14:paraId="331725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Long-spine urchin</w:t>
            </w:r>
          </w:p>
        </w:tc>
        <w:tc>
          <w:tcPr>
            <w:tcW w:w="229" w:type="pct"/>
            <w:noWrap/>
            <w:hideMark/>
          </w:tcPr>
          <w:p w14:paraId="1A08825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537C2D1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5DDA0E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17CE42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7F48D45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28075F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DD583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32C78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C213E5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26121E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89116E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48A7BC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Charonia lampas</w:t>
            </w:r>
          </w:p>
        </w:tc>
        <w:tc>
          <w:tcPr>
            <w:tcW w:w="968" w:type="pct"/>
            <w:noWrap/>
            <w:hideMark/>
          </w:tcPr>
          <w:p w14:paraId="2FBC293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Red triton shell</w:t>
            </w:r>
          </w:p>
        </w:tc>
        <w:tc>
          <w:tcPr>
            <w:tcW w:w="229" w:type="pct"/>
            <w:noWrap/>
            <w:hideMark/>
          </w:tcPr>
          <w:p w14:paraId="6084D56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62FAB3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6D420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2FDEC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25B043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28BCB75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AD1B7C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A852C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210F1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F15209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7ADBA5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1287D0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Coscinasterias muricata</w:t>
            </w:r>
          </w:p>
        </w:tc>
        <w:tc>
          <w:tcPr>
            <w:tcW w:w="968" w:type="pct"/>
            <w:noWrap/>
            <w:hideMark/>
          </w:tcPr>
          <w:p w14:paraId="3951389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Eleven-arm star</w:t>
            </w:r>
          </w:p>
        </w:tc>
        <w:tc>
          <w:tcPr>
            <w:tcW w:w="229" w:type="pct"/>
            <w:noWrap/>
            <w:hideMark/>
          </w:tcPr>
          <w:p w14:paraId="7BF55B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ECA5BE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043584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438DB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448A2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1881D2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DD404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79C5B14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02DDD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A8E14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FF8E10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ED1A84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Dardanus crassimanus</w:t>
            </w:r>
          </w:p>
        </w:tc>
        <w:tc>
          <w:tcPr>
            <w:tcW w:w="968" w:type="pct"/>
            <w:noWrap/>
            <w:hideMark/>
          </w:tcPr>
          <w:p w14:paraId="1C320A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Hairy red hermit crab (merged with D lagopodes; likely error)</w:t>
            </w:r>
          </w:p>
        </w:tc>
        <w:tc>
          <w:tcPr>
            <w:tcW w:w="229" w:type="pct"/>
            <w:noWrap/>
            <w:hideMark/>
          </w:tcPr>
          <w:p w14:paraId="46BD64B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6ACECB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A679E7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1436D1C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161AD95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F10F03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7DB5E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65D347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558FC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1E2AC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5BB0DE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9DCFE3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Dicathais orbita</w:t>
            </w:r>
          </w:p>
        </w:tc>
        <w:tc>
          <w:tcPr>
            <w:tcW w:w="968" w:type="pct"/>
            <w:noWrap/>
            <w:hideMark/>
          </w:tcPr>
          <w:p w14:paraId="1E1255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Cartrut shell (merged with Thais orbita)</w:t>
            </w:r>
          </w:p>
        </w:tc>
        <w:tc>
          <w:tcPr>
            <w:tcW w:w="229" w:type="pct"/>
            <w:noWrap/>
            <w:hideMark/>
          </w:tcPr>
          <w:p w14:paraId="405F87C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2BE97D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784EE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1BC28F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A7B48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6950FE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F90E1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642D5C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B3006E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C86AD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4A56D7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411EB5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Goniobranchus splendidus</w:t>
            </w:r>
          </w:p>
        </w:tc>
        <w:tc>
          <w:tcPr>
            <w:tcW w:w="968" w:type="pct"/>
            <w:noWrap/>
            <w:hideMark/>
          </w:tcPr>
          <w:p w14:paraId="7E7DD2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Splendid goniobranchus</w:t>
            </w:r>
          </w:p>
        </w:tc>
        <w:tc>
          <w:tcPr>
            <w:tcW w:w="229" w:type="pct"/>
            <w:noWrap/>
            <w:hideMark/>
          </w:tcPr>
          <w:p w14:paraId="3BF302F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74C4D85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3EACD7C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07DDBF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10F7B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A0AA9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602265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B859A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F745C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E0DDB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666CFC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964DFD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Guinusia chabrus</w:t>
            </w:r>
          </w:p>
        </w:tc>
        <w:tc>
          <w:tcPr>
            <w:tcW w:w="968" w:type="pct"/>
            <w:noWrap/>
            <w:hideMark/>
          </w:tcPr>
          <w:p w14:paraId="4DEC40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Red rock crab</w:t>
            </w:r>
          </w:p>
        </w:tc>
        <w:tc>
          <w:tcPr>
            <w:tcW w:w="229" w:type="pct"/>
            <w:noWrap/>
            <w:hideMark/>
          </w:tcPr>
          <w:p w14:paraId="7B640F1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48A3E9E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35129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BA63A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326050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49C5D2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3DAD5E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F03D8F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1A761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5D425F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713995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13DE67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Hapalochlaena fasciata</w:t>
            </w:r>
          </w:p>
        </w:tc>
        <w:tc>
          <w:tcPr>
            <w:tcW w:w="968" w:type="pct"/>
            <w:noWrap/>
            <w:hideMark/>
          </w:tcPr>
          <w:p w14:paraId="7EBFA0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Blue-lined octopus</w:t>
            </w:r>
          </w:p>
        </w:tc>
        <w:tc>
          <w:tcPr>
            <w:tcW w:w="229" w:type="pct"/>
            <w:noWrap/>
            <w:hideMark/>
          </w:tcPr>
          <w:p w14:paraId="187761D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36F1DB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773797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40886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61151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182E2E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5476D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04BCF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7759AC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64243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B5D740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EED1A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Heliocidaris erythrogramma</w:t>
            </w:r>
          </w:p>
        </w:tc>
        <w:tc>
          <w:tcPr>
            <w:tcW w:w="968" w:type="pct"/>
            <w:noWrap/>
            <w:hideMark/>
          </w:tcPr>
          <w:p w14:paraId="75EF05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Purple urchin</w:t>
            </w:r>
          </w:p>
        </w:tc>
        <w:tc>
          <w:tcPr>
            <w:tcW w:w="229" w:type="pct"/>
            <w:noWrap/>
            <w:hideMark/>
          </w:tcPr>
          <w:p w14:paraId="6DA7ABE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547A9B4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7EA2DA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8A3D6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068F39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555FB2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E9158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8EF4DC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2F875F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76B53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B35450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B39492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Hyastenus diacanthus</w:t>
            </w:r>
          </w:p>
        </w:tc>
        <w:tc>
          <w:tcPr>
            <w:tcW w:w="968" w:type="pct"/>
            <w:noWrap/>
            <w:hideMark/>
          </w:tcPr>
          <w:p w14:paraId="5FB8F6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Decorator crab</w:t>
            </w:r>
          </w:p>
        </w:tc>
        <w:tc>
          <w:tcPr>
            <w:tcW w:w="229" w:type="pct"/>
            <w:noWrap/>
            <w:hideMark/>
          </w:tcPr>
          <w:p w14:paraId="55E78E2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F44D3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E66F00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4E12B4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EB2C7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BA315C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A8877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05D20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FA62F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5683E9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16682D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5A4E24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Hypselodoris bennetti</w:t>
            </w:r>
          </w:p>
        </w:tc>
        <w:tc>
          <w:tcPr>
            <w:tcW w:w="968" w:type="pct"/>
            <w:noWrap/>
            <w:hideMark/>
          </w:tcPr>
          <w:p w14:paraId="718A5A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Bennett's chromodorid</w:t>
            </w:r>
          </w:p>
        </w:tc>
        <w:tc>
          <w:tcPr>
            <w:tcW w:w="229" w:type="pct"/>
            <w:noWrap/>
            <w:hideMark/>
          </w:tcPr>
          <w:p w14:paraId="63BF832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451712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137810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68" w:type="pct"/>
            <w:noWrap/>
            <w:hideMark/>
          </w:tcPr>
          <w:p w14:paraId="695DE0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17E65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915A0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DAECB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5C559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F117B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CCE4C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C13A90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4B718F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Lyncina vitellus</w:t>
            </w:r>
          </w:p>
        </w:tc>
        <w:tc>
          <w:tcPr>
            <w:tcW w:w="968" w:type="pct"/>
            <w:noWrap/>
            <w:hideMark/>
          </w:tcPr>
          <w:p w14:paraId="3F44F2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Pacific deer cowrie</w:t>
            </w:r>
          </w:p>
        </w:tc>
        <w:tc>
          <w:tcPr>
            <w:tcW w:w="229" w:type="pct"/>
            <w:noWrap/>
            <w:hideMark/>
          </w:tcPr>
          <w:p w14:paraId="53218CB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4920F2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FF46ED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F4D0C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9D4B9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0DC33D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0ABEAE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0386E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FF667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AFCB7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AEA953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948527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Monoplex parthenopeus</w:t>
            </w:r>
          </w:p>
        </w:tc>
        <w:tc>
          <w:tcPr>
            <w:tcW w:w="968" w:type="pct"/>
            <w:noWrap/>
            <w:hideMark/>
          </w:tcPr>
          <w:p w14:paraId="6691D3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Hairy triton</w:t>
            </w:r>
          </w:p>
        </w:tc>
        <w:tc>
          <w:tcPr>
            <w:tcW w:w="229" w:type="pct"/>
            <w:noWrap/>
            <w:hideMark/>
          </w:tcPr>
          <w:p w14:paraId="037E628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2295E7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BE49D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C80DB0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6602B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25EC8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949B7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C1C820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CB4D8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0D51D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057DEB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46B6A0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Phyllacanthus parvispinus</w:t>
            </w:r>
          </w:p>
        </w:tc>
        <w:tc>
          <w:tcPr>
            <w:tcW w:w="968" w:type="pct"/>
            <w:noWrap/>
            <w:hideMark/>
          </w:tcPr>
          <w:p w14:paraId="07D038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slate-pencil urchin</w:t>
            </w:r>
          </w:p>
        </w:tc>
        <w:tc>
          <w:tcPr>
            <w:tcW w:w="229" w:type="pct"/>
            <w:noWrap/>
            <w:hideMark/>
          </w:tcPr>
          <w:p w14:paraId="5A14321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53D32B1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72835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C9EC83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4272E40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4CA3C84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24701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90F27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57DE9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A8235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02EE21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608882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Polycera capensis</w:t>
            </w:r>
          </w:p>
        </w:tc>
        <w:tc>
          <w:tcPr>
            <w:tcW w:w="968" w:type="pct"/>
            <w:noWrap/>
            <w:hideMark/>
          </w:tcPr>
          <w:p w14:paraId="605CCA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Crowned nudibranch</w:t>
            </w:r>
          </w:p>
        </w:tc>
        <w:tc>
          <w:tcPr>
            <w:tcW w:w="229" w:type="pct"/>
            <w:noWrap/>
            <w:hideMark/>
          </w:tcPr>
          <w:p w14:paraId="62CFFFD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60968EF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0AF71B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4D992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9CEFD8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4E0DE3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01B8AF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530C5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B183B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BA5BC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BF29FA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1A4EE6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Pseudoboletia indiana</w:t>
            </w:r>
          </w:p>
        </w:tc>
        <w:tc>
          <w:tcPr>
            <w:tcW w:w="968" w:type="pct"/>
            <w:noWrap/>
            <w:hideMark/>
          </w:tcPr>
          <w:p w14:paraId="7F5B32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Indian sea urchin</w:t>
            </w:r>
          </w:p>
        </w:tc>
        <w:tc>
          <w:tcPr>
            <w:tcW w:w="229" w:type="pct"/>
            <w:noWrap/>
            <w:hideMark/>
          </w:tcPr>
          <w:p w14:paraId="68B5B15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1D61DB4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4E2630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A14D71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C8C8C2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6E8DB1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E2969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5B9A3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2DBED7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D575F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44CDC2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5E3588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Rhynchocinetes serratus</w:t>
            </w:r>
          </w:p>
        </w:tc>
        <w:tc>
          <w:tcPr>
            <w:tcW w:w="968" w:type="pct"/>
            <w:noWrap/>
            <w:hideMark/>
          </w:tcPr>
          <w:p w14:paraId="0DC725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Serrated hinge-back shrimp</w:t>
            </w:r>
          </w:p>
        </w:tc>
        <w:tc>
          <w:tcPr>
            <w:tcW w:w="229" w:type="pct"/>
            <w:noWrap/>
            <w:hideMark/>
          </w:tcPr>
          <w:p w14:paraId="2BF69B2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EAA35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2E499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6EFDD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B1ACB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DF00D5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D3D17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BB79E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2E5653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0BC56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20C8B5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3A7B43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Salmacis belli</w:t>
            </w:r>
          </w:p>
        </w:tc>
        <w:tc>
          <w:tcPr>
            <w:tcW w:w="968" w:type="pct"/>
            <w:noWrap/>
            <w:hideMark/>
          </w:tcPr>
          <w:p w14:paraId="33B984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Bell's urchin</w:t>
            </w:r>
          </w:p>
        </w:tc>
        <w:tc>
          <w:tcPr>
            <w:tcW w:w="229" w:type="pct"/>
            <w:noWrap/>
            <w:hideMark/>
          </w:tcPr>
          <w:p w14:paraId="6F11EA7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1D5D22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901CD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534FC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CC17D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605215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DDC82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F7E09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314ABF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BA3B2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9A3E28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64A9FE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Scaeochlamys livida</w:t>
            </w:r>
          </w:p>
        </w:tc>
        <w:tc>
          <w:tcPr>
            <w:tcW w:w="968" w:type="pct"/>
            <w:noWrap/>
            <w:hideMark/>
          </w:tcPr>
          <w:p w14:paraId="57E4971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Spiny scallop</w:t>
            </w:r>
          </w:p>
        </w:tc>
        <w:tc>
          <w:tcPr>
            <w:tcW w:w="229" w:type="pct"/>
            <w:noWrap/>
            <w:hideMark/>
          </w:tcPr>
          <w:p w14:paraId="7786109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6D3787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668B6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A32D72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0B7450B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848CDF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C11C4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0B90C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5617CA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9B681F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2EB364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F37198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Sepia mestus</w:t>
            </w:r>
          </w:p>
        </w:tc>
        <w:tc>
          <w:tcPr>
            <w:tcW w:w="968" w:type="pct"/>
            <w:noWrap/>
            <w:hideMark/>
          </w:tcPr>
          <w:p w14:paraId="3FDC50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Reaper cuttlefish</w:t>
            </w:r>
          </w:p>
        </w:tc>
        <w:tc>
          <w:tcPr>
            <w:tcW w:w="229" w:type="pct"/>
            <w:noWrap/>
            <w:hideMark/>
          </w:tcPr>
          <w:p w14:paraId="0211B7E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7CC7F1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D786AE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FA9FA3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26F0986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7125B8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164E8D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E9B50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0769F6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72D60E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6F411B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48D98F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Stenopus hispidus</w:t>
            </w:r>
          </w:p>
        </w:tc>
        <w:tc>
          <w:tcPr>
            <w:tcW w:w="968" w:type="pct"/>
            <w:noWrap/>
            <w:hideMark/>
          </w:tcPr>
          <w:p w14:paraId="0731C9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Banded cleaner shrimp</w:t>
            </w:r>
          </w:p>
        </w:tc>
        <w:tc>
          <w:tcPr>
            <w:tcW w:w="229" w:type="pct"/>
            <w:noWrap/>
            <w:hideMark/>
          </w:tcPr>
          <w:p w14:paraId="1BFE57A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07745E0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164828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94B8C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25A90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76A25F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7E3F02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25BEB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2B64D8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6C3F7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C8BDB3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C58FFF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Temnopleurus alexandri</w:t>
            </w:r>
          </w:p>
        </w:tc>
        <w:tc>
          <w:tcPr>
            <w:tcW w:w="968" w:type="pct"/>
            <w:noWrap/>
            <w:hideMark/>
          </w:tcPr>
          <w:p w14:paraId="0D604F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Alexander's urchin</w:t>
            </w:r>
          </w:p>
        </w:tc>
        <w:tc>
          <w:tcPr>
            <w:tcW w:w="229" w:type="pct"/>
            <w:noWrap/>
            <w:hideMark/>
          </w:tcPr>
          <w:p w14:paraId="42DF070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011D98C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677B8A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9737F5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2EE7D8A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F6E9E0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1B0A6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0FB7B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1AADBD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649E9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52BB4C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C660C8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Umbraculum umbraculum</w:t>
            </w:r>
          </w:p>
        </w:tc>
        <w:tc>
          <w:tcPr>
            <w:tcW w:w="968" w:type="pct"/>
            <w:noWrap/>
            <w:hideMark/>
          </w:tcPr>
          <w:p w14:paraId="41FA48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Pleurobranch mollusc</w:t>
            </w:r>
          </w:p>
        </w:tc>
        <w:tc>
          <w:tcPr>
            <w:tcW w:w="229" w:type="pct"/>
            <w:noWrap/>
            <w:hideMark/>
          </w:tcPr>
          <w:p w14:paraId="39BADF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118B0D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3B459D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8C645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96384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9D94B6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02FB9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1FB2E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Pre- and post-1980s</w:t>
            </w:r>
          </w:p>
        </w:tc>
        <w:tc>
          <w:tcPr>
            <w:tcW w:w="228" w:type="pct"/>
            <w:noWrap/>
            <w:hideMark/>
          </w:tcPr>
          <w:p w14:paraId="6C257AB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4E15F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D2FE4C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8C3816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Ecklonia radiata</w:t>
            </w:r>
          </w:p>
        </w:tc>
        <w:tc>
          <w:tcPr>
            <w:tcW w:w="968" w:type="pct"/>
            <w:noWrap/>
            <w:hideMark/>
          </w:tcPr>
          <w:p w14:paraId="7F48F6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Kelp</w:t>
            </w:r>
          </w:p>
        </w:tc>
        <w:tc>
          <w:tcPr>
            <w:tcW w:w="229" w:type="pct"/>
            <w:noWrap/>
            <w:hideMark/>
          </w:tcPr>
          <w:p w14:paraId="2D24BC6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755C8EA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7AD9E20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13C1117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0C7E3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F7D62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842A5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alga</w:t>
            </w:r>
          </w:p>
        </w:tc>
        <w:tc>
          <w:tcPr>
            <w:tcW w:w="860" w:type="pct"/>
            <w:noWrap/>
            <w:hideMark/>
          </w:tcPr>
          <w:p w14:paraId="3FDEEC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662E898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25FB8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66CC12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1698EB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Argyrosomus japonicus</w:t>
            </w:r>
          </w:p>
        </w:tc>
        <w:tc>
          <w:tcPr>
            <w:tcW w:w="968" w:type="pct"/>
            <w:noWrap/>
            <w:hideMark/>
          </w:tcPr>
          <w:p w14:paraId="099437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Mulloway</w:t>
            </w:r>
          </w:p>
        </w:tc>
        <w:tc>
          <w:tcPr>
            <w:tcW w:w="229" w:type="pct"/>
            <w:noWrap/>
            <w:hideMark/>
          </w:tcPr>
          <w:p w14:paraId="160FE4C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7AC7987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563079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CC14B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E8559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CB62B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3A812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1CDFC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46651DC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03403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B60728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53AE36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Chaetodon guentheri</w:t>
            </w:r>
          </w:p>
        </w:tc>
        <w:tc>
          <w:tcPr>
            <w:tcW w:w="968" w:type="pct"/>
            <w:noWrap/>
            <w:hideMark/>
          </w:tcPr>
          <w:p w14:paraId="5F322E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Gunther's butterflyfish</w:t>
            </w:r>
          </w:p>
        </w:tc>
        <w:tc>
          <w:tcPr>
            <w:tcW w:w="229" w:type="pct"/>
            <w:noWrap/>
            <w:hideMark/>
          </w:tcPr>
          <w:p w14:paraId="232411B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39C80D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AC5F1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6D628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0D909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14C81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F16CD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8DDE5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73B8E6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76EA9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1288FB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E16F40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Chaetodon lunula</w:t>
            </w:r>
          </w:p>
        </w:tc>
        <w:tc>
          <w:tcPr>
            <w:tcW w:w="968" w:type="pct"/>
            <w:noWrap/>
            <w:hideMark/>
          </w:tcPr>
          <w:p w14:paraId="219B4B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Racoon butterflyfish</w:t>
            </w:r>
          </w:p>
        </w:tc>
        <w:tc>
          <w:tcPr>
            <w:tcW w:w="229" w:type="pct"/>
            <w:noWrap/>
            <w:hideMark/>
          </w:tcPr>
          <w:p w14:paraId="5DB1896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7EF1F2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301C0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553E3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E3DFD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B31EE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598E6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5E192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49CACD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44B8B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305068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C1DB43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Chaetodon vagabundus</w:t>
            </w:r>
          </w:p>
        </w:tc>
        <w:tc>
          <w:tcPr>
            <w:tcW w:w="968" w:type="pct"/>
            <w:noWrap/>
            <w:hideMark/>
          </w:tcPr>
          <w:p w14:paraId="4A98B6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Vagabond butterflyfish</w:t>
            </w:r>
          </w:p>
        </w:tc>
        <w:tc>
          <w:tcPr>
            <w:tcW w:w="229" w:type="pct"/>
            <w:noWrap/>
            <w:hideMark/>
          </w:tcPr>
          <w:p w14:paraId="5F907A9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44BBC1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207CD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053B4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63FDD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B280D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A9B485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233CF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48A1F4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82087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12CD7E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2D835D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Hippocampus abdominalis</w:t>
            </w:r>
          </w:p>
        </w:tc>
        <w:tc>
          <w:tcPr>
            <w:tcW w:w="968" w:type="pct"/>
            <w:noWrap/>
            <w:hideMark/>
          </w:tcPr>
          <w:p w14:paraId="4B9680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Big-bellied seahorse</w:t>
            </w:r>
          </w:p>
        </w:tc>
        <w:tc>
          <w:tcPr>
            <w:tcW w:w="229" w:type="pct"/>
            <w:noWrap/>
            <w:hideMark/>
          </w:tcPr>
          <w:p w14:paraId="67C3F15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630E96B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41B975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2CA5E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89895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0A9DF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FE96A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8B0AA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7C8DC8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664DC9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5C2EAD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062ECF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Pterois antennata</w:t>
            </w:r>
          </w:p>
        </w:tc>
        <w:tc>
          <w:tcPr>
            <w:tcW w:w="968" w:type="pct"/>
            <w:noWrap/>
            <w:hideMark/>
          </w:tcPr>
          <w:p w14:paraId="2E28AC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Spotfin lionfish</w:t>
            </w:r>
          </w:p>
        </w:tc>
        <w:tc>
          <w:tcPr>
            <w:tcW w:w="229" w:type="pct"/>
            <w:noWrap/>
            <w:hideMark/>
          </w:tcPr>
          <w:p w14:paraId="6968A12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6DFB58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E8569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F2CEAC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938A7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D7012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F79E2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1E9440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4CE4BD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E4B9C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D3DEEB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1B793A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Solenostomus paradoxus</w:t>
            </w:r>
          </w:p>
        </w:tc>
        <w:tc>
          <w:tcPr>
            <w:tcW w:w="968" w:type="pct"/>
            <w:noWrap/>
            <w:hideMark/>
          </w:tcPr>
          <w:p w14:paraId="4AA8D9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Ornate ghost pipefish</w:t>
            </w:r>
          </w:p>
        </w:tc>
        <w:tc>
          <w:tcPr>
            <w:tcW w:w="229" w:type="pct"/>
            <w:noWrap/>
            <w:hideMark/>
          </w:tcPr>
          <w:p w14:paraId="4ABFBB1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3878543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7B42AD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808B4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0F692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E62D1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0118D8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C6EF4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17A0A3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8A641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D33C28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BFB7C4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Arete dorsalis</w:t>
            </w:r>
          </w:p>
        </w:tc>
        <w:tc>
          <w:tcPr>
            <w:tcW w:w="968" w:type="pct"/>
            <w:noWrap/>
            <w:hideMark/>
          </w:tcPr>
          <w:p w14:paraId="79DAB6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Snapping shrimp</w:t>
            </w:r>
          </w:p>
        </w:tc>
        <w:tc>
          <w:tcPr>
            <w:tcW w:w="229" w:type="pct"/>
            <w:noWrap/>
            <w:hideMark/>
          </w:tcPr>
          <w:p w14:paraId="56864AD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78F0FB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FF808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97ACA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6AA2F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9ED531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0994A2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3BDDD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15F21C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44C46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63861E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B9F0E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Chicoreus denudatus</w:t>
            </w:r>
          </w:p>
        </w:tc>
        <w:tc>
          <w:tcPr>
            <w:tcW w:w="968" w:type="pct"/>
            <w:noWrap/>
            <w:hideMark/>
          </w:tcPr>
          <w:p w14:paraId="095CD6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Murex shell</w:t>
            </w:r>
          </w:p>
        </w:tc>
        <w:tc>
          <w:tcPr>
            <w:tcW w:w="229" w:type="pct"/>
            <w:noWrap/>
            <w:hideMark/>
          </w:tcPr>
          <w:p w14:paraId="499C84A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149A947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093EC5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82E1C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C1499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D567A3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99ABF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70B774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49034F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1EFCE0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97D3EB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C106FA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Dendrodoris krusensternii</w:t>
            </w:r>
          </w:p>
        </w:tc>
        <w:tc>
          <w:tcPr>
            <w:tcW w:w="968" w:type="pct"/>
            <w:noWrap/>
            <w:hideMark/>
          </w:tcPr>
          <w:p w14:paraId="3D98FF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Nudibranch (merged with D gunnamatta)</w:t>
            </w:r>
          </w:p>
        </w:tc>
        <w:tc>
          <w:tcPr>
            <w:tcW w:w="229" w:type="pct"/>
            <w:noWrap/>
            <w:hideMark/>
          </w:tcPr>
          <w:p w14:paraId="318A54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2C5787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0CAA44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B20CC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46040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BA214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3F160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E17C3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10A514B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81786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506CE3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4DCB91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Echinocardium cordatum</w:t>
            </w:r>
          </w:p>
        </w:tc>
        <w:tc>
          <w:tcPr>
            <w:tcW w:w="968" w:type="pct"/>
            <w:noWrap/>
            <w:hideMark/>
          </w:tcPr>
          <w:p w14:paraId="62B59E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potato urchin</w:t>
            </w:r>
          </w:p>
        </w:tc>
        <w:tc>
          <w:tcPr>
            <w:tcW w:w="229" w:type="pct"/>
            <w:noWrap/>
            <w:hideMark/>
          </w:tcPr>
          <w:p w14:paraId="6C9999C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5BAC49F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B9D91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6EA35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20A84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88982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E6ED8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D84676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1B8048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36E99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C11A7B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121A25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Ellatrivia merces</w:t>
            </w:r>
          </w:p>
        </w:tc>
        <w:tc>
          <w:tcPr>
            <w:tcW w:w="968" w:type="pct"/>
            <w:noWrap/>
            <w:hideMark/>
          </w:tcPr>
          <w:p w14:paraId="125EC5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Bean cowry</w:t>
            </w:r>
          </w:p>
        </w:tc>
        <w:tc>
          <w:tcPr>
            <w:tcW w:w="229" w:type="pct"/>
            <w:noWrap/>
            <w:hideMark/>
          </w:tcPr>
          <w:p w14:paraId="58BFC8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089748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4447C8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0E629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8D806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27348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BA097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AD0D1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78010E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BA10A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40FE92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C5ADE4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Erosaria erosa</w:t>
            </w:r>
          </w:p>
        </w:tc>
        <w:tc>
          <w:tcPr>
            <w:tcW w:w="968" w:type="pct"/>
            <w:noWrap/>
            <w:hideMark/>
          </w:tcPr>
          <w:p w14:paraId="250D63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Gnawed cowry</w:t>
            </w:r>
          </w:p>
        </w:tc>
        <w:tc>
          <w:tcPr>
            <w:tcW w:w="229" w:type="pct"/>
            <w:noWrap/>
            <w:hideMark/>
          </w:tcPr>
          <w:p w14:paraId="0DA41BA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6BC4E9D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7C4BF5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90528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5EAC2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A2D76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D1FDF0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ABD04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50699D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EC419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592FE0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1712BF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Erronea xanthodon</w:t>
            </w:r>
          </w:p>
        </w:tc>
        <w:tc>
          <w:tcPr>
            <w:tcW w:w="968" w:type="pct"/>
            <w:noWrap/>
            <w:hideMark/>
          </w:tcPr>
          <w:p w14:paraId="5DB009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Yellow-toothed cowry</w:t>
            </w:r>
          </w:p>
        </w:tc>
        <w:tc>
          <w:tcPr>
            <w:tcW w:w="229" w:type="pct"/>
            <w:noWrap/>
            <w:hideMark/>
          </w:tcPr>
          <w:p w14:paraId="4576E4B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7D30DE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6E4140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6E0BE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6E73E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04D0F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7689A6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2F7B7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4434A8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340BC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BC5C2C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3275F4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Leptomithrax sternocostulatus</w:t>
            </w:r>
          </w:p>
        </w:tc>
        <w:tc>
          <w:tcPr>
            <w:tcW w:w="968" w:type="pct"/>
            <w:noWrap/>
            <w:hideMark/>
          </w:tcPr>
          <w:p w14:paraId="187FFF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Ribbed spider crab</w:t>
            </w:r>
          </w:p>
        </w:tc>
        <w:tc>
          <w:tcPr>
            <w:tcW w:w="229" w:type="pct"/>
            <w:noWrap/>
            <w:hideMark/>
          </w:tcPr>
          <w:p w14:paraId="016FA11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3283458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10FD8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7E0B8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31C01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47279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6A609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AD0CA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06E4B45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0EE615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C61A6A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CCDDE5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Luidia australiae</w:t>
            </w:r>
          </w:p>
        </w:tc>
        <w:tc>
          <w:tcPr>
            <w:tcW w:w="968" w:type="pct"/>
            <w:noWrap/>
            <w:hideMark/>
          </w:tcPr>
          <w:p w14:paraId="60D7F3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Southern sand star</w:t>
            </w:r>
          </w:p>
        </w:tc>
        <w:tc>
          <w:tcPr>
            <w:tcW w:w="229" w:type="pct"/>
            <w:noWrap/>
            <w:hideMark/>
          </w:tcPr>
          <w:p w14:paraId="57B5545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6270680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0D532A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AA3DA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AF34D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2F4AF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00B7D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3D9F3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5B6C20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5E36EE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8DB06B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943B0A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Mexichromis mariei</w:t>
            </w:r>
          </w:p>
        </w:tc>
        <w:tc>
          <w:tcPr>
            <w:tcW w:w="968" w:type="pct"/>
            <w:noWrap/>
            <w:hideMark/>
          </w:tcPr>
          <w:p w14:paraId="44DD02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Nudibranch</w:t>
            </w:r>
          </w:p>
        </w:tc>
        <w:tc>
          <w:tcPr>
            <w:tcW w:w="229" w:type="pct"/>
            <w:noWrap/>
            <w:hideMark/>
          </w:tcPr>
          <w:p w14:paraId="6DAC870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EC4E45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3278E4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2F053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8C869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B75BB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EAEC2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163E2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30054FE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56D808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DDC884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9CC70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Ostrea angasi</w:t>
            </w:r>
          </w:p>
        </w:tc>
        <w:tc>
          <w:tcPr>
            <w:tcW w:w="968" w:type="pct"/>
            <w:noWrap/>
            <w:hideMark/>
          </w:tcPr>
          <w:p w14:paraId="2A8B8A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Mud oyster</w:t>
            </w:r>
          </w:p>
        </w:tc>
        <w:tc>
          <w:tcPr>
            <w:tcW w:w="229" w:type="pct"/>
            <w:noWrap/>
            <w:hideMark/>
          </w:tcPr>
          <w:p w14:paraId="4650AE2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2035EC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FB35F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F565A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ED3DE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11EA2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F5FD9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B2C59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5F62A7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6B7A25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95686F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064D20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Pecten fumatus</w:t>
            </w:r>
          </w:p>
        </w:tc>
        <w:tc>
          <w:tcPr>
            <w:tcW w:w="968" w:type="pct"/>
            <w:noWrap/>
            <w:hideMark/>
          </w:tcPr>
          <w:p w14:paraId="36D92B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Scallop</w:t>
            </w:r>
          </w:p>
        </w:tc>
        <w:tc>
          <w:tcPr>
            <w:tcW w:w="229" w:type="pct"/>
            <w:noWrap/>
            <w:hideMark/>
          </w:tcPr>
          <w:p w14:paraId="446313B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7F8410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79E372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5AA75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76A938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EAA8E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030DE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DCD7D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1F65B9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C94F3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33175A0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783FF7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Pterotyphus angasi</w:t>
            </w:r>
          </w:p>
        </w:tc>
        <w:tc>
          <w:tcPr>
            <w:tcW w:w="968" w:type="pct"/>
            <w:noWrap/>
            <w:hideMark/>
          </w:tcPr>
          <w:p w14:paraId="0DEBE3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Murex shell</w:t>
            </w:r>
          </w:p>
        </w:tc>
        <w:tc>
          <w:tcPr>
            <w:tcW w:w="229" w:type="pct"/>
            <w:noWrap/>
            <w:hideMark/>
          </w:tcPr>
          <w:p w14:paraId="2D856CF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72B22A4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380CCA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DCFA83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27488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BA6F21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EA171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728C78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11F0B1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9D3F2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64AC72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E57C1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Ranella australasia</w:t>
            </w:r>
          </w:p>
        </w:tc>
        <w:tc>
          <w:tcPr>
            <w:tcW w:w="968" w:type="pct"/>
            <w:noWrap/>
            <w:hideMark/>
          </w:tcPr>
          <w:p w14:paraId="7BD52A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Australian rock whelk</w:t>
            </w:r>
          </w:p>
        </w:tc>
        <w:tc>
          <w:tcPr>
            <w:tcW w:w="229" w:type="pct"/>
            <w:noWrap/>
            <w:hideMark/>
          </w:tcPr>
          <w:p w14:paraId="3BBF312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30CD58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0DA03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6B59E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0A11F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0476D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F4F3D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DF2C0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24E211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FCB53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303DFE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DC6A98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Tapes conspersus</w:t>
            </w:r>
          </w:p>
        </w:tc>
        <w:tc>
          <w:tcPr>
            <w:tcW w:w="968" w:type="pct"/>
            <w:noWrap/>
            <w:hideMark/>
          </w:tcPr>
          <w:p w14:paraId="4962D77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Venus shell</w:t>
            </w:r>
          </w:p>
        </w:tc>
        <w:tc>
          <w:tcPr>
            <w:tcW w:w="229" w:type="pct"/>
            <w:noWrap/>
            <w:hideMark/>
          </w:tcPr>
          <w:p w14:paraId="6FF0E33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074ABA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8EB7A6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CC441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01E05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AB8B0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A5D46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76BCA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5D5226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38D69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3B915F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6B0918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Toxopneustes pileolus</w:t>
            </w:r>
          </w:p>
        </w:tc>
        <w:tc>
          <w:tcPr>
            <w:tcW w:w="968" w:type="pct"/>
            <w:noWrap/>
            <w:hideMark/>
          </w:tcPr>
          <w:p w14:paraId="4ECAE8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Flower urchin</w:t>
            </w:r>
          </w:p>
        </w:tc>
        <w:tc>
          <w:tcPr>
            <w:tcW w:w="229" w:type="pct"/>
            <w:noWrap/>
            <w:hideMark/>
          </w:tcPr>
          <w:p w14:paraId="594F83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A76EA2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1F02A9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4297A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65B04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CC357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D0847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61B701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Loser</w:t>
            </w:r>
          </w:p>
        </w:tc>
        <w:tc>
          <w:tcPr>
            <w:tcW w:w="228" w:type="pct"/>
            <w:noWrap/>
            <w:hideMark/>
          </w:tcPr>
          <w:p w14:paraId="44C536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CB696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CD22B4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E8CF15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Caulerpa taxifolia</w:t>
            </w:r>
          </w:p>
        </w:tc>
        <w:tc>
          <w:tcPr>
            <w:tcW w:w="968" w:type="pct"/>
            <w:noWrap/>
            <w:hideMark/>
          </w:tcPr>
          <w:p w14:paraId="101432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Caulerpa</w:t>
            </w:r>
          </w:p>
        </w:tc>
        <w:tc>
          <w:tcPr>
            <w:tcW w:w="229" w:type="pct"/>
            <w:noWrap/>
            <w:hideMark/>
          </w:tcPr>
          <w:p w14:paraId="71E568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8D3BB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DBD3B3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1F94BE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869F1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354739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59E2C0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alga</w:t>
            </w:r>
          </w:p>
        </w:tc>
        <w:tc>
          <w:tcPr>
            <w:tcW w:w="860" w:type="pct"/>
            <w:noWrap/>
            <w:hideMark/>
          </w:tcPr>
          <w:p w14:paraId="6B007A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C60872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E2CEEC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DFDCFB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5D41A7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Anoplocapros inermis</w:t>
            </w:r>
          </w:p>
        </w:tc>
        <w:tc>
          <w:tcPr>
            <w:tcW w:w="968" w:type="pct"/>
            <w:noWrap/>
            <w:hideMark/>
          </w:tcPr>
          <w:p w14:paraId="25090E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smooth boxfish</w:t>
            </w:r>
          </w:p>
        </w:tc>
        <w:tc>
          <w:tcPr>
            <w:tcW w:w="229" w:type="pct"/>
            <w:noWrap/>
            <w:hideMark/>
          </w:tcPr>
          <w:p w14:paraId="677907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926C9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016231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C4DE60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537D7F5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08C0C3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7BE91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4D604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17210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FE7E3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571930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D16C4E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Canthigaster callisterna</w:t>
            </w:r>
          </w:p>
        </w:tc>
        <w:tc>
          <w:tcPr>
            <w:tcW w:w="968" w:type="pct"/>
            <w:noWrap/>
            <w:hideMark/>
          </w:tcPr>
          <w:p w14:paraId="7D8D6D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Clown toby</w:t>
            </w:r>
          </w:p>
        </w:tc>
        <w:tc>
          <w:tcPr>
            <w:tcW w:w="229" w:type="pct"/>
            <w:noWrap/>
            <w:hideMark/>
          </w:tcPr>
          <w:p w14:paraId="35C0B3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CC3C6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DB3F3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B9906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8937D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D42AD4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1FE80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BA38D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C7B76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77A2F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1ACC3C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121D1F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Chromis hypsilepis</w:t>
            </w:r>
          </w:p>
        </w:tc>
        <w:tc>
          <w:tcPr>
            <w:tcW w:w="968" w:type="pct"/>
            <w:noWrap/>
            <w:hideMark/>
          </w:tcPr>
          <w:p w14:paraId="49812F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One-spot puller</w:t>
            </w:r>
          </w:p>
        </w:tc>
        <w:tc>
          <w:tcPr>
            <w:tcW w:w="229" w:type="pct"/>
            <w:noWrap/>
            <w:hideMark/>
          </w:tcPr>
          <w:p w14:paraId="7BFF66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01B50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2EE510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BA7FDB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46BC625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414A74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762A5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E7B28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5D469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0E379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FFEB50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BE0BDD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Dicotylichthys punctulatus</w:t>
            </w:r>
          </w:p>
        </w:tc>
        <w:tc>
          <w:tcPr>
            <w:tcW w:w="968" w:type="pct"/>
            <w:noWrap/>
            <w:hideMark/>
          </w:tcPr>
          <w:p w14:paraId="27DF61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Three-bar porcupinefish</w:t>
            </w:r>
          </w:p>
        </w:tc>
        <w:tc>
          <w:tcPr>
            <w:tcW w:w="229" w:type="pct"/>
            <w:noWrap/>
            <w:hideMark/>
          </w:tcPr>
          <w:p w14:paraId="3FB9E1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90CEE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02B450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703A2E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618EAE0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9B6F81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3B596B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08BFC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456BB7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066BA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5B5A2A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973230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Mecaenichthys immaculatus</w:t>
            </w:r>
          </w:p>
        </w:tc>
        <w:tc>
          <w:tcPr>
            <w:tcW w:w="968" w:type="pct"/>
            <w:noWrap/>
            <w:hideMark/>
          </w:tcPr>
          <w:p w14:paraId="1114D0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Immaculate damsel</w:t>
            </w:r>
          </w:p>
        </w:tc>
        <w:tc>
          <w:tcPr>
            <w:tcW w:w="229" w:type="pct"/>
            <w:noWrap/>
            <w:hideMark/>
          </w:tcPr>
          <w:p w14:paraId="6695D7E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D88CA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3CAAE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18455F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3CE2700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5F1403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33A7A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56AAF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8ECF73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5D3B4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F9B5A8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42CF60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Parupeneus spilurus</w:t>
            </w:r>
          </w:p>
        </w:tc>
        <w:tc>
          <w:tcPr>
            <w:tcW w:w="968" w:type="pct"/>
            <w:noWrap/>
            <w:hideMark/>
          </w:tcPr>
          <w:p w14:paraId="3BE7F1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Black-spotted goatfish</w:t>
            </w:r>
          </w:p>
        </w:tc>
        <w:tc>
          <w:tcPr>
            <w:tcW w:w="229" w:type="pct"/>
            <w:noWrap/>
            <w:hideMark/>
          </w:tcPr>
          <w:p w14:paraId="4C3B69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E4FFC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D96075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FA3D2A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4AD5C9F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06B17BC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1E5FE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F53B9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A00E2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EF4C7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BDD18B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ECF4B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Petroscirtes lupus</w:t>
            </w:r>
          </w:p>
        </w:tc>
        <w:tc>
          <w:tcPr>
            <w:tcW w:w="968" w:type="pct"/>
            <w:noWrap/>
            <w:hideMark/>
          </w:tcPr>
          <w:p w14:paraId="2E75CE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Brown sabretooth blenny</w:t>
            </w:r>
          </w:p>
        </w:tc>
        <w:tc>
          <w:tcPr>
            <w:tcW w:w="229" w:type="pct"/>
            <w:noWrap/>
            <w:hideMark/>
          </w:tcPr>
          <w:p w14:paraId="7884B3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5E36A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06A79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FB1FE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A8F72D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C35A0E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7069E4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97C73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67A2B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7E15DE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1FFB98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C096F6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Upeneus australiae</w:t>
            </w:r>
          </w:p>
        </w:tc>
        <w:tc>
          <w:tcPr>
            <w:tcW w:w="968" w:type="pct"/>
            <w:noWrap/>
            <w:hideMark/>
          </w:tcPr>
          <w:p w14:paraId="2104B8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Australian goatfish</w:t>
            </w:r>
          </w:p>
        </w:tc>
        <w:tc>
          <w:tcPr>
            <w:tcW w:w="229" w:type="pct"/>
            <w:noWrap/>
            <w:hideMark/>
          </w:tcPr>
          <w:p w14:paraId="4D16F7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52BD08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CEB98F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558385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47617C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17B13B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79B05F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E44BE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E4191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47405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F98108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A7D2E9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Acanthopagrus australis</w:t>
            </w:r>
          </w:p>
        </w:tc>
        <w:tc>
          <w:tcPr>
            <w:tcW w:w="968" w:type="pct"/>
            <w:noWrap/>
            <w:hideMark/>
          </w:tcPr>
          <w:p w14:paraId="4F71E3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 fin bream</w:t>
            </w:r>
          </w:p>
        </w:tc>
        <w:tc>
          <w:tcPr>
            <w:tcW w:w="229" w:type="pct"/>
            <w:noWrap/>
            <w:hideMark/>
          </w:tcPr>
          <w:p w14:paraId="5F3ED9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91C33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9E553E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0DD0314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06FFA71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18BA1AF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36A82D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CD8DA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65590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B8D879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32132B9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7BF3FB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Cheilodactylus vestitus</w:t>
            </w:r>
          </w:p>
        </w:tc>
        <w:tc>
          <w:tcPr>
            <w:tcW w:w="968" w:type="pct"/>
            <w:noWrap/>
            <w:hideMark/>
          </w:tcPr>
          <w:p w14:paraId="3EFB671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Crested morwong</w:t>
            </w:r>
          </w:p>
        </w:tc>
        <w:tc>
          <w:tcPr>
            <w:tcW w:w="229" w:type="pct"/>
            <w:noWrap/>
            <w:hideMark/>
          </w:tcPr>
          <w:p w14:paraId="4DAF4F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99063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34C0C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78D6C3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377D006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518620E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1A9067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C693D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C56E1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C13E3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490E910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47BE00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Epinephelus daemelii</w:t>
            </w:r>
          </w:p>
        </w:tc>
        <w:tc>
          <w:tcPr>
            <w:tcW w:w="968" w:type="pct"/>
            <w:noWrap/>
            <w:hideMark/>
          </w:tcPr>
          <w:p w14:paraId="3F4D36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 rockcod</w:t>
            </w:r>
          </w:p>
        </w:tc>
        <w:tc>
          <w:tcPr>
            <w:tcW w:w="229" w:type="pct"/>
            <w:noWrap/>
            <w:hideMark/>
          </w:tcPr>
          <w:p w14:paraId="1040A3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AD98F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7741CE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C8538D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0DE233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9E6183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B3BED0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5018A8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72C14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10C89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3FEBD5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EDF7FE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Heterodontus galeatus</w:t>
            </w:r>
          </w:p>
        </w:tc>
        <w:tc>
          <w:tcPr>
            <w:tcW w:w="968" w:type="pct"/>
            <w:noWrap/>
            <w:hideMark/>
          </w:tcPr>
          <w:p w14:paraId="6F3BAF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Crested Hornshark</w:t>
            </w:r>
          </w:p>
        </w:tc>
        <w:tc>
          <w:tcPr>
            <w:tcW w:w="229" w:type="pct"/>
            <w:noWrap/>
            <w:hideMark/>
          </w:tcPr>
          <w:p w14:paraId="5FDB77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189BCC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C1CBF5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15E64A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EB760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BF7EB9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11508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F021B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EF016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B9667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93ECE1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EB3A65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Kyphosus sydneyanus</w:t>
            </w:r>
          </w:p>
        </w:tc>
        <w:tc>
          <w:tcPr>
            <w:tcW w:w="968" w:type="pct"/>
            <w:noWrap/>
            <w:hideMark/>
          </w:tcPr>
          <w:p w14:paraId="1D009C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Silver drummer</w:t>
            </w:r>
          </w:p>
        </w:tc>
        <w:tc>
          <w:tcPr>
            <w:tcW w:w="229" w:type="pct"/>
            <w:noWrap/>
            <w:hideMark/>
          </w:tcPr>
          <w:p w14:paraId="3B85F4E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D120E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8C410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4ABBF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BEF675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2A5CC9A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4AFE88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B7932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3934B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4B39A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3DD8B95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975923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Meuschenia freycineti</w:t>
            </w:r>
          </w:p>
        </w:tc>
        <w:tc>
          <w:tcPr>
            <w:tcW w:w="968" w:type="pct"/>
            <w:noWrap/>
            <w:hideMark/>
          </w:tcPr>
          <w:p w14:paraId="4E7708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Six-spine leatherjacket</w:t>
            </w:r>
          </w:p>
        </w:tc>
        <w:tc>
          <w:tcPr>
            <w:tcW w:w="229" w:type="pct"/>
            <w:noWrap/>
            <w:hideMark/>
          </w:tcPr>
          <w:p w14:paraId="478DB2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20C55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E41102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31160E6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3634260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9A4418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7D7371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0DAD1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5B08F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181DB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B0E249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E4BB90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Meuschenia trachylepis</w:t>
            </w:r>
          </w:p>
        </w:tc>
        <w:tc>
          <w:tcPr>
            <w:tcW w:w="968" w:type="pct"/>
            <w:noWrap/>
            <w:hideMark/>
          </w:tcPr>
          <w:p w14:paraId="7A05A9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Yellow-finned leatherjacket</w:t>
            </w:r>
          </w:p>
        </w:tc>
        <w:tc>
          <w:tcPr>
            <w:tcW w:w="229" w:type="pct"/>
            <w:noWrap/>
            <w:hideMark/>
          </w:tcPr>
          <w:p w14:paraId="465554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28728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62401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E5B630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22F3966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75DCEAF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372EFC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0A7A3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A305B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C32FC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534E9CB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89E065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Nelusetta ayraud</w:t>
            </w:r>
          </w:p>
        </w:tc>
        <w:tc>
          <w:tcPr>
            <w:tcW w:w="968" w:type="pct"/>
            <w:noWrap/>
            <w:hideMark/>
          </w:tcPr>
          <w:p w14:paraId="31657F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Ocean leatherjacket</w:t>
            </w:r>
          </w:p>
        </w:tc>
        <w:tc>
          <w:tcPr>
            <w:tcW w:w="229" w:type="pct"/>
            <w:noWrap/>
            <w:hideMark/>
          </w:tcPr>
          <w:p w14:paraId="1DE12F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2ECE4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4F548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0E91E1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4A337E8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4896FF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798FA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2C800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DC200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6A06B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63D2946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9DFEBE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Pagrus auratus</w:t>
            </w:r>
          </w:p>
        </w:tc>
        <w:tc>
          <w:tcPr>
            <w:tcW w:w="968" w:type="pct"/>
            <w:noWrap/>
            <w:hideMark/>
          </w:tcPr>
          <w:p w14:paraId="6E69F6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Snapper</w:t>
            </w:r>
          </w:p>
        </w:tc>
        <w:tc>
          <w:tcPr>
            <w:tcW w:w="229" w:type="pct"/>
            <w:noWrap/>
            <w:hideMark/>
          </w:tcPr>
          <w:p w14:paraId="72292B0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0659A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4E973D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B0DF42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715BFEA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7144B3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39B41E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63D2D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3FF44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2E199B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1FEBC7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09564C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Pelates sexlineatus</w:t>
            </w:r>
          </w:p>
        </w:tc>
        <w:tc>
          <w:tcPr>
            <w:tcW w:w="968" w:type="pct"/>
            <w:noWrap/>
            <w:hideMark/>
          </w:tcPr>
          <w:p w14:paraId="1E48FDB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striped trumpeter</w:t>
            </w:r>
          </w:p>
        </w:tc>
        <w:tc>
          <w:tcPr>
            <w:tcW w:w="229" w:type="pct"/>
            <w:noWrap/>
            <w:hideMark/>
          </w:tcPr>
          <w:p w14:paraId="7139346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A9B7F9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A79FA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48BE10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543E1C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4839067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EB959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7AB30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D6912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2E478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BF70B9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48FE6F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Platycephalus fuscus</w:t>
            </w:r>
          </w:p>
        </w:tc>
        <w:tc>
          <w:tcPr>
            <w:tcW w:w="968" w:type="pct"/>
            <w:noWrap/>
            <w:hideMark/>
          </w:tcPr>
          <w:p w14:paraId="4F9C46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Dusky Flathead</w:t>
            </w:r>
          </w:p>
        </w:tc>
        <w:tc>
          <w:tcPr>
            <w:tcW w:w="229" w:type="pct"/>
            <w:noWrap/>
            <w:hideMark/>
          </w:tcPr>
          <w:p w14:paraId="395431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DF0B43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63D91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312CC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3474F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1D4078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5E32B5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A63B3E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DF8A0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63009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2B9C52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F84BBC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Pomatomus saltatrix</w:t>
            </w:r>
          </w:p>
        </w:tc>
        <w:tc>
          <w:tcPr>
            <w:tcW w:w="968" w:type="pct"/>
            <w:noWrap/>
            <w:hideMark/>
          </w:tcPr>
          <w:p w14:paraId="3224C1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Tailor</w:t>
            </w:r>
          </w:p>
        </w:tc>
        <w:tc>
          <w:tcPr>
            <w:tcW w:w="229" w:type="pct"/>
            <w:noWrap/>
            <w:hideMark/>
          </w:tcPr>
          <w:p w14:paraId="471A37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3BF68C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1249A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44EB1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A01D5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3757D3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3D514D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32521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29276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7C9C5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692DB2C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BCE00D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Pseudocaranx georgianus</w:t>
            </w:r>
          </w:p>
        </w:tc>
        <w:tc>
          <w:tcPr>
            <w:tcW w:w="968" w:type="pct"/>
            <w:noWrap/>
            <w:hideMark/>
          </w:tcPr>
          <w:p w14:paraId="29046D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Silver trevally</w:t>
            </w:r>
          </w:p>
        </w:tc>
        <w:tc>
          <w:tcPr>
            <w:tcW w:w="229" w:type="pct"/>
            <w:noWrap/>
            <w:hideMark/>
          </w:tcPr>
          <w:p w14:paraId="29F0CA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590FC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631A2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92EBAC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40C03AD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299DF5B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BE83C6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76139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7E1B2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87EF2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2E16D5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9300B9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Rhabdosargus sarba</w:t>
            </w:r>
          </w:p>
        </w:tc>
        <w:tc>
          <w:tcPr>
            <w:tcW w:w="968" w:type="pct"/>
            <w:noWrap/>
            <w:hideMark/>
          </w:tcPr>
          <w:p w14:paraId="633908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Tarwhine</w:t>
            </w:r>
          </w:p>
        </w:tc>
        <w:tc>
          <w:tcPr>
            <w:tcW w:w="229" w:type="pct"/>
            <w:noWrap/>
            <w:hideMark/>
          </w:tcPr>
          <w:p w14:paraId="1E0FB6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BD3C0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58D3A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6029E9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5D8A37E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1A8EA1D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CE436B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A13AA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F6E94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0366C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62DD671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D2C7EC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Scobinichthys granulatus</w:t>
            </w:r>
          </w:p>
        </w:tc>
        <w:tc>
          <w:tcPr>
            <w:tcW w:w="968" w:type="pct"/>
            <w:noWrap/>
            <w:hideMark/>
          </w:tcPr>
          <w:p w14:paraId="4F080F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Rough leatherjacket</w:t>
            </w:r>
          </w:p>
        </w:tc>
        <w:tc>
          <w:tcPr>
            <w:tcW w:w="229" w:type="pct"/>
            <w:noWrap/>
            <w:hideMark/>
          </w:tcPr>
          <w:p w14:paraId="033756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CEAE8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AE2D6A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4B5141E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0759D2C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BF6BA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34DA9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56D30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8F422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8EF64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6EAB72C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2C9A61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Seriola hippos</w:t>
            </w:r>
          </w:p>
        </w:tc>
        <w:tc>
          <w:tcPr>
            <w:tcW w:w="968" w:type="pct"/>
            <w:noWrap/>
            <w:hideMark/>
          </w:tcPr>
          <w:p w14:paraId="6CF4AE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Samsonfish</w:t>
            </w:r>
          </w:p>
        </w:tc>
        <w:tc>
          <w:tcPr>
            <w:tcW w:w="229" w:type="pct"/>
            <w:noWrap/>
            <w:hideMark/>
          </w:tcPr>
          <w:p w14:paraId="01D8F8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BC4A6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223E0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571F8F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06A20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27D4F3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C545F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BDE85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2B1D8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BBF22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58B31E8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25F324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Sillago ciliata</w:t>
            </w:r>
          </w:p>
        </w:tc>
        <w:tc>
          <w:tcPr>
            <w:tcW w:w="968" w:type="pct"/>
            <w:noWrap/>
            <w:hideMark/>
          </w:tcPr>
          <w:p w14:paraId="5919B77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Sand whiting</w:t>
            </w:r>
          </w:p>
        </w:tc>
        <w:tc>
          <w:tcPr>
            <w:tcW w:w="229" w:type="pct"/>
            <w:noWrap/>
            <w:hideMark/>
          </w:tcPr>
          <w:p w14:paraId="4AA06E5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7B570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6A5B1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D9386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FA24E8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0AC376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9D790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DD78B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11C2B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0C034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ADD76D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AA81D4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Abudefduf bengalensis</w:t>
            </w:r>
          </w:p>
        </w:tc>
        <w:tc>
          <w:tcPr>
            <w:tcW w:w="968" w:type="pct"/>
            <w:noWrap/>
            <w:hideMark/>
          </w:tcPr>
          <w:p w14:paraId="4E779C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Bengal sergeant</w:t>
            </w:r>
          </w:p>
        </w:tc>
        <w:tc>
          <w:tcPr>
            <w:tcW w:w="229" w:type="pct"/>
            <w:noWrap/>
            <w:hideMark/>
          </w:tcPr>
          <w:p w14:paraId="5DBFDD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4A210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86A9D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D367B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E39405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567338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332FE8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FF774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3388D1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B88D1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15661C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D248F3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Abudefduf sexfasciatus</w:t>
            </w:r>
          </w:p>
        </w:tc>
        <w:tc>
          <w:tcPr>
            <w:tcW w:w="968" w:type="pct"/>
            <w:noWrap/>
            <w:hideMark/>
          </w:tcPr>
          <w:p w14:paraId="3E96EF8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Scissor tail sergeant</w:t>
            </w:r>
          </w:p>
        </w:tc>
        <w:tc>
          <w:tcPr>
            <w:tcW w:w="229" w:type="pct"/>
            <w:noWrap/>
            <w:hideMark/>
          </w:tcPr>
          <w:p w14:paraId="3F709B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DF885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22877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58C67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6780F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6F67E8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960FE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917E4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493D9E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271C3C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DA7A69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9F254E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Abudefduf vaigiensis</w:t>
            </w:r>
          </w:p>
        </w:tc>
        <w:tc>
          <w:tcPr>
            <w:tcW w:w="968" w:type="pct"/>
            <w:noWrap/>
            <w:hideMark/>
          </w:tcPr>
          <w:p w14:paraId="10AF15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Sergeant major</w:t>
            </w:r>
          </w:p>
        </w:tc>
        <w:tc>
          <w:tcPr>
            <w:tcW w:w="229" w:type="pct"/>
            <w:noWrap/>
            <w:hideMark/>
          </w:tcPr>
          <w:p w14:paraId="27C78C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D71A9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C6F5F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7A983F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1D38823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1BE7FF2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E3525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7F097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3EB550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262AA9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59DCCA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3AFBB6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Abudefduf whitleyi</w:t>
            </w:r>
          </w:p>
        </w:tc>
        <w:tc>
          <w:tcPr>
            <w:tcW w:w="968" w:type="pct"/>
            <w:noWrap/>
            <w:hideMark/>
          </w:tcPr>
          <w:p w14:paraId="77B4A3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Whitley's Sergeant</w:t>
            </w:r>
          </w:p>
        </w:tc>
        <w:tc>
          <w:tcPr>
            <w:tcW w:w="229" w:type="pct"/>
            <w:noWrap/>
            <w:hideMark/>
          </w:tcPr>
          <w:p w14:paraId="67EF4E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2A2F7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10AB23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262FFC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1AFA75E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58A73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7B8EA7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ABE1B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A2FB4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33865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7B24CE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C2416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Acanthurus dussumieri</w:t>
            </w:r>
          </w:p>
        </w:tc>
        <w:tc>
          <w:tcPr>
            <w:tcW w:w="968" w:type="pct"/>
            <w:noWrap/>
            <w:hideMark/>
          </w:tcPr>
          <w:p w14:paraId="3453A8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Pencilled surgeonfish</w:t>
            </w:r>
          </w:p>
        </w:tc>
        <w:tc>
          <w:tcPr>
            <w:tcW w:w="229" w:type="pct"/>
            <w:noWrap/>
            <w:hideMark/>
          </w:tcPr>
          <w:p w14:paraId="08664E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7EC29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9FA92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CDE6B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BD5EEA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931E4A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A1D75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7341D8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55DCC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A8627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767C38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E3BFFF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Acanthurus mata</w:t>
            </w:r>
          </w:p>
        </w:tc>
        <w:tc>
          <w:tcPr>
            <w:tcW w:w="968" w:type="pct"/>
            <w:noWrap/>
            <w:hideMark/>
          </w:tcPr>
          <w:p w14:paraId="6ED6C7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Pale surgeonfish</w:t>
            </w:r>
          </w:p>
        </w:tc>
        <w:tc>
          <w:tcPr>
            <w:tcW w:w="229" w:type="pct"/>
            <w:noWrap/>
            <w:hideMark/>
          </w:tcPr>
          <w:p w14:paraId="40A4B2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966F4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DABB8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FDDAC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6429D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4A6386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37CDA3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70B08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D4EBBC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4087738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8A4A3E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2C508C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Acanthurus nigrofuscus</w:t>
            </w:r>
          </w:p>
        </w:tc>
        <w:tc>
          <w:tcPr>
            <w:tcW w:w="968" w:type="pct"/>
            <w:noWrap/>
            <w:hideMark/>
          </w:tcPr>
          <w:p w14:paraId="6BEF9C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Brown surgeonfish</w:t>
            </w:r>
          </w:p>
        </w:tc>
        <w:tc>
          <w:tcPr>
            <w:tcW w:w="229" w:type="pct"/>
            <w:noWrap/>
            <w:hideMark/>
          </w:tcPr>
          <w:p w14:paraId="6261451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8A555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9C86C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8F799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DB5BD2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025D8A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6F48E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F0BA1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C41DB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596E3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86E808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F302B7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Acanthurus olivaceus</w:t>
            </w:r>
          </w:p>
        </w:tc>
        <w:tc>
          <w:tcPr>
            <w:tcW w:w="968" w:type="pct"/>
            <w:noWrap/>
            <w:hideMark/>
          </w:tcPr>
          <w:p w14:paraId="1600FC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Orange-blotch surgeonfish</w:t>
            </w:r>
          </w:p>
        </w:tc>
        <w:tc>
          <w:tcPr>
            <w:tcW w:w="229" w:type="pct"/>
            <w:noWrap/>
            <w:hideMark/>
          </w:tcPr>
          <w:p w14:paraId="3EEC4C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A4952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9E11A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BC6528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258AA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E94F00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2C9AE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E3D78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743FB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5619D7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B8A5D0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244B79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Acanthurus triostegus</w:t>
            </w:r>
          </w:p>
        </w:tc>
        <w:tc>
          <w:tcPr>
            <w:tcW w:w="968" w:type="pct"/>
            <w:noWrap/>
            <w:hideMark/>
          </w:tcPr>
          <w:p w14:paraId="214511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Convict surgeonfish</w:t>
            </w:r>
          </w:p>
        </w:tc>
        <w:tc>
          <w:tcPr>
            <w:tcW w:w="229" w:type="pct"/>
            <w:noWrap/>
            <w:hideMark/>
          </w:tcPr>
          <w:p w14:paraId="71C3D5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0D6A4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567F1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F95B7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DB4B7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8F822E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726089E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C9853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ABF2F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138BF6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5D7052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61F4F6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Arothron hispidus</w:t>
            </w:r>
          </w:p>
        </w:tc>
        <w:tc>
          <w:tcPr>
            <w:tcW w:w="968" w:type="pct"/>
            <w:noWrap/>
            <w:hideMark/>
          </w:tcPr>
          <w:p w14:paraId="7A35DA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Stars-and-stripes puffer</w:t>
            </w:r>
          </w:p>
        </w:tc>
        <w:tc>
          <w:tcPr>
            <w:tcW w:w="229" w:type="pct"/>
            <w:noWrap/>
            <w:hideMark/>
          </w:tcPr>
          <w:p w14:paraId="7EFC7C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745B8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8CB9C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635E1F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C2AD31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1F0033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1FB7951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0DE89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44A71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4703BF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E0996F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4EE10C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Arothron stellatus</w:t>
            </w:r>
          </w:p>
        </w:tc>
        <w:tc>
          <w:tcPr>
            <w:tcW w:w="968" w:type="pct"/>
            <w:noWrap/>
            <w:hideMark/>
          </w:tcPr>
          <w:p w14:paraId="4C0640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Starry puffer</w:t>
            </w:r>
          </w:p>
        </w:tc>
        <w:tc>
          <w:tcPr>
            <w:tcW w:w="229" w:type="pct"/>
            <w:noWrap/>
            <w:hideMark/>
          </w:tcPr>
          <w:p w14:paraId="26F05C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E17842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73617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13708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742DA9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2AC84D3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147DF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D4695E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7F288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E751D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2832B3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0F240D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Chaetodon citrinellus</w:t>
            </w:r>
          </w:p>
        </w:tc>
        <w:tc>
          <w:tcPr>
            <w:tcW w:w="968" w:type="pct"/>
            <w:noWrap/>
            <w:hideMark/>
          </w:tcPr>
          <w:p w14:paraId="18AEB5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Citron butterflyfish</w:t>
            </w:r>
          </w:p>
        </w:tc>
        <w:tc>
          <w:tcPr>
            <w:tcW w:w="229" w:type="pct"/>
            <w:noWrap/>
            <w:hideMark/>
          </w:tcPr>
          <w:p w14:paraId="0187F6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7F881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392F7C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8395CB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BA7ED2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442660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25131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FF13B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47CD6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142BE1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B30BBD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D1E262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Chaetodon tricinctus</w:t>
            </w:r>
          </w:p>
        </w:tc>
        <w:tc>
          <w:tcPr>
            <w:tcW w:w="968" w:type="pct"/>
            <w:noWrap/>
            <w:hideMark/>
          </w:tcPr>
          <w:p w14:paraId="78AAE7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Three-band butterflyfish</w:t>
            </w:r>
          </w:p>
        </w:tc>
        <w:tc>
          <w:tcPr>
            <w:tcW w:w="229" w:type="pct"/>
            <w:noWrap/>
            <w:hideMark/>
          </w:tcPr>
          <w:p w14:paraId="4F8DAB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8EBD4E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A5384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115A3C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46382B2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3DD7E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34B82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2ED19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CFCD0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39D067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171ABF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7A38D9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Dendrochirus brachypterus</w:t>
            </w:r>
          </w:p>
        </w:tc>
        <w:tc>
          <w:tcPr>
            <w:tcW w:w="968" w:type="pct"/>
            <w:noWrap/>
            <w:hideMark/>
          </w:tcPr>
          <w:p w14:paraId="087B82D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Dwarf lionfish</w:t>
            </w:r>
          </w:p>
        </w:tc>
        <w:tc>
          <w:tcPr>
            <w:tcW w:w="229" w:type="pct"/>
            <w:noWrap/>
            <w:hideMark/>
          </w:tcPr>
          <w:p w14:paraId="055759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3175C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25489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03A1C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061B8C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FFB484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6114B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08859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9E67A4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9EDC3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D880FF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0DF66E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Epinephelus cyanopodus</w:t>
            </w:r>
          </w:p>
        </w:tc>
        <w:tc>
          <w:tcPr>
            <w:tcW w:w="968" w:type="pct"/>
            <w:noWrap/>
            <w:hideMark/>
          </w:tcPr>
          <w:p w14:paraId="757B27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Purple Rockcod</w:t>
            </w:r>
          </w:p>
        </w:tc>
        <w:tc>
          <w:tcPr>
            <w:tcW w:w="229" w:type="pct"/>
            <w:noWrap/>
            <w:hideMark/>
          </w:tcPr>
          <w:p w14:paraId="109B985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C30CA2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6C908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957DC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AAF6D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70F754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07128F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E12BE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025D4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265387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77DAB1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7DA8CE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Epinephelus fasciatus</w:t>
            </w:r>
          </w:p>
        </w:tc>
        <w:tc>
          <w:tcPr>
            <w:tcW w:w="968" w:type="pct"/>
            <w:noWrap/>
            <w:hideMark/>
          </w:tcPr>
          <w:p w14:paraId="365CE0C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Red-barred rockcod</w:t>
            </w:r>
          </w:p>
        </w:tc>
        <w:tc>
          <w:tcPr>
            <w:tcW w:w="229" w:type="pct"/>
            <w:noWrap/>
            <w:hideMark/>
          </w:tcPr>
          <w:p w14:paraId="2427D7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78D00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7560B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B170A8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6DFBD58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13B78E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1992B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C2D60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3EAEAE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5641DB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5B07B7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B184BC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Epinephelus maculatus</w:t>
            </w:r>
          </w:p>
        </w:tc>
        <w:tc>
          <w:tcPr>
            <w:tcW w:w="968" w:type="pct"/>
            <w:noWrap/>
            <w:hideMark/>
          </w:tcPr>
          <w:p w14:paraId="1E1F9E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Highfin Grouper</w:t>
            </w:r>
          </w:p>
        </w:tc>
        <w:tc>
          <w:tcPr>
            <w:tcW w:w="229" w:type="pct"/>
            <w:noWrap/>
            <w:hideMark/>
          </w:tcPr>
          <w:p w14:paraId="3E20EC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02559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3E798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6DEFD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3B37E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803C74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74017E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866C6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9D0D06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AD703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F43C67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E7E2BA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Epinephelus undulatostriatus</w:t>
            </w:r>
          </w:p>
        </w:tc>
        <w:tc>
          <w:tcPr>
            <w:tcW w:w="968" w:type="pct"/>
            <w:noWrap/>
            <w:hideMark/>
          </w:tcPr>
          <w:p w14:paraId="495E47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Maori Rockcod</w:t>
            </w:r>
          </w:p>
        </w:tc>
        <w:tc>
          <w:tcPr>
            <w:tcW w:w="229" w:type="pct"/>
            <w:noWrap/>
            <w:hideMark/>
          </w:tcPr>
          <w:p w14:paraId="40E3B72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AF58E1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958A9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9730B6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6D8A0E7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458E79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41B9139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430BD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CD2777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13DE9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46258A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621CB3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Fistularia commersonii</w:t>
            </w:r>
          </w:p>
        </w:tc>
        <w:tc>
          <w:tcPr>
            <w:tcW w:w="968" w:type="pct"/>
            <w:noWrap/>
            <w:hideMark/>
          </w:tcPr>
          <w:p w14:paraId="797E49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Bluespotted cornetfish</w:t>
            </w:r>
          </w:p>
        </w:tc>
        <w:tc>
          <w:tcPr>
            <w:tcW w:w="229" w:type="pct"/>
            <w:noWrap/>
            <w:hideMark/>
          </w:tcPr>
          <w:p w14:paraId="7CC3C2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D17A3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EDFB2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6D100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B02450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11DF6F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598B6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EAAAC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4BA8A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2365D3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F66864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BEF140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Lutjanus russellii</w:t>
            </w:r>
          </w:p>
        </w:tc>
        <w:tc>
          <w:tcPr>
            <w:tcW w:w="968" w:type="pct"/>
            <w:noWrap/>
            <w:hideMark/>
          </w:tcPr>
          <w:p w14:paraId="3DE0D7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Moses' Snapper</w:t>
            </w:r>
          </w:p>
        </w:tc>
        <w:tc>
          <w:tcPr>
            <w:tcW w:w="229" w:type="pct"/>
            <w:noWrap/>
            <w:hideMark/>
          </w:tcPr>
          <w:p w14:paraId="75CAF7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68A92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D2285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067586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17B78BB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778921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789B9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999AA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734E8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13D64D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009618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B3A268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Mulloidichthys vanicolensis</w:t>
            </w:r>
          </w:p>
        </w:tc>
        <w:tc>
          <w:tcPr>
            <w:tcW w:w="968" w:type="pct"/>
            <w:noWrap/>
            <w:hideMark/>
          </w:tcPr>
          <w:p w14:paraId="40E540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Goldstripe Goatfish</w:t>
            </w:r>
          </w:p>
        </w:tc>
        <w:tc>
          <w:tcPr>
            <w:tcW w:w="229" w:type="pct"/>
            <w:noWrap/>
            <w:hideMark/>
          </w:tcPr>
          <w:p w14:paraId="35E148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EA757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4E6E6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9338C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99BE09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C02D0F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318BAE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6C7EC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EC2A2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BD045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B6EBC3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2F05FE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Naso unicornis</w:t>
            </w:r>
          </w:p>
        </w:tc>
        <w:tc>
          <w:tcPr>
            <w:tcW w:w="968" w:type="pct"/>
            <w:noWrap/>
            <w:hideMark/>
          </w:tcPr>
          <w:p w14:paraId="5A9CCA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Blue-spine unicornfish</w:t>
            </w:r>
          </w:p>
        </w:tc>
        <w:tc>
          <w:tcPr>
            <w:tcW w:w="229" w:type="pct"/>
            <w:noWrap/>
            <w:hideMark/>
          </w:tcPr>
          <w:p w14:paraId="4C187CE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27D60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EE03E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BD1248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173130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6ACDD9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0BE98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ADE86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5E245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4974C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153985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236A86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Ostracion cubicus</w:t>
            </w:r>
          </w:p>
        </w:tc>
        <w:tc>
          <w:tcPr>
            <w:tcW w:w="968" w:type="pct"/>
            <w:noWrap/>
            <w:hideMark/>
          </w:tcPr>
          <w:p w14:paraId="25E824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 boxfish</w:t>
            </w:r>
          </w:p>
        </w:tc>
        <w:tc>
          <w:tcPr>
            <w:tcW w:w="229" w:type="pct"/>
            <w:noWrap/>
            <w:hideMark/>
          </w:tcPr>
          <w:p w14:paraId="55C976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CC8B3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A9E3D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3A1F16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46B7257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B24CAF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D8AB7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DA021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32CC5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479BDB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4BECD2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F08C94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Oxycheilinus bimaculatus</w:t>
            </w:r>
          </w:p>
        </w:tc>
        <w:tc>
          <w:tcPr>
            <w:tcW w:w="968" w:type="pct"/>
            <w:noWrap/>
            <w:hideMark/>
          </w:tcPr>
          <w:p w14:paraId="4F1E8A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Little maori wrasse</w:t>
            </w:r>
          </w:p>
        </w:tc>
        <w:tc>
          <w:tcPr>
            <w:tcW w:w="229" w:type="pct"/>
            <w:noWrap/>
            <w:hideMark/>
          </w:tcPr>
          <w:p w14:paraId="61A2E5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153AB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1DD5C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43F6C7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031BC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F21B95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0BD0C2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2B27A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40A60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4D3210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F274BF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6D202B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Paraluteres prionurus</w:t>
            </w:r>
          </w:p>
        </w:tc>
        <w:tc>
          <w:tcPr>
            <w:tcW w:w="968" w:type="pct"/>
            <w:noWrap/>
            <w:hideMark/>
          </w:tcPr>
          <w:p w14:paraId="71BF69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Blacksaddle Filefish</w:t>
            </w:r>
          </w:p>
        </w:tc>
        <w:tc>
          <w:tcPr>
            <w:tcW w:w="229" w:type="pct"/>
            <w:noWrap/>
            <w:hideMark/>
          </w:tcPr>
          <w:p w14:paraId="572EA6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3BF7A5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3C592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D8F67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185FFB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CAF227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5C9D7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B647E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95360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E9903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B89959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9A2B4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Parapercis stricticeps</w:t>
            </w:r>
          </w:p>
        </w:tc>
        <w:tc>
          <w:tcPr>
            <w:tcW w:w="968" w:type="pct"/>
            <w:noWrap/>
            <w:hideMark/>
          </w:tcPr>
          <w:p w14:paraId="327A45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Whitestreak grubfish</w:t>
            </w:r>
          </w:p>
        </w:tc>
        <w:tc>
          <w:tcPr>
            <w:tcW w:w="229" w:type="pct"/>
            <w:noWrap/>
            <w:hideMark/>
          </w:tcPr>
          <w:p w14:paraId="17C6B7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D8BAC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25594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82BB1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F39D3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87AB87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70389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DC06AF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9D38A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37145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5C41DE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83BD89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Parupeneus multifasciatus</w:t>
            </w:r>
          </w:p>
        </w:tc>
        <w:tc>
          <w:tcPr>
            <w:tcW w:w="968" w:type="pct"/>
            <w:noWrap/>
            <w:hideMark/>
          </w:tcPr>
          <w:p w14:paraId="3AF09E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Banded goatfish</w:t>
            </w:r>
          </w:p>
        </w:tc>
        <w:tc>
          <w:tcPr>
            <w:tcW w:w="229" w:type="pct"/>
            <w:noWrap/>
            <w:hideMark/>
          </w:tcPr>
          <w:p w14:paraId="3BEE1A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87586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FA554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49A406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CA64A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281ED3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5D7765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88A24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6ABC0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361243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60AEDD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FBB319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Pervagor janthinosoma</w:t>
            </w:r>
          </w:p>
        </w:tc>
        <w:tc>
          <w:tcPr>
            <w:tcW w:w="968" w:type="pct"/>
            <w:noWrap/>
            <w:hideMark/>
          </w:tcPr>
          <w:p w14:paraId="4B69E9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Gillblotch leatherjacket</w:t>
            </w:r>
          </w:p>
        </w:tc>
        <w:tc>
          <w:tcPr>
            <w:tcW w:w="229" w:type="pct"/>
            <w:noWrap/>
            <w:hideMark/>
          </w:tcPr>
          <w:p w14:paraId="393E6B5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AA842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407DE1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CE07B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AE4AD4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1D92A2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33309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7FDDD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123E92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9B529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F51319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C54121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Pomacentrus coelestis</w:t>
            </w:r>
          </w:p>
        </w:tc>
        <w:tc>
          <w:tcPr>
            <w:tcW w:w="968" w:type="pct"/>
            <w:noWrap/>
            <w:hideMark/>
          </w:tcPr>
          <w:p w14:paraId="5047289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Neon damsel</w:t>
            </w:r>
          </w:p>
        </w:tc>
        <w:tc>
          <w:tcPr>
            <w:tcW w:w="229" w:type="pct"/>
            <w:noWrap/>
            <w:hideMark/>
          </w:tcPr>
          <w:p w14:paraId="54EDFF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972A3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E0519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4B4B56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13A0766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DEA3D0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E3434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3DF13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FFB361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357ED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023B37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8E92AC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Pseudanthias rubrizonatus</w:t>
            </w:r>
          </w:p>
        </w:tc>
        <w:tc>
          <w:tcPr>
            <w:tcW w:w="968" w:type="pct"/>
            <w:noWrap/>
            <w:hideMark/>
          </w:tcPr>
          <w:p w14:paraId="141BE15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Lilac-tipped basslet</w:t>
            </w:r>
          </w:p>
        </w:tc>
        <w:tc>
          <w:tcPr>
            <w:tcW w:w="229" w:type="pct"/>
            <w:noWrap/>
            <w:hideMark/>
          </w:tcPr>
          <w:p w14:paraId="0CA0FC3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6F948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46564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0CB36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EEBBC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4B93EE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01AE1A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F35B5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A86A2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3A02FF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0D311D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4A920F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Rhinecanthus aculeatus</w:t>
            </w:r>
          </w:p>
        </w:tc>
        <w:tc>
          <w:tcPr>
            <w:tcW w:w="968" w:type="pct"/>
            <w:noWrap/>
            <w:hideMark/>
          </w:tcPr>
          <w:p w14:paraId="376389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Hawaiian triggerfish</w:t>
            </w:r>
          </w:p>
        </w:tc>
        <w:tc>
          <w:tcPr>
            <w:tcW w:w="229" w:type="pct"/>
            <w:noWrap/>
            <w:hideMark/>
          </w:tcPr>
          <w:p w14:paraId="00A50C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6EFEB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D22B4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784BA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9F858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76CDD6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067756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B356D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BB02E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0FB39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DCEE1F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C61876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Scarus ghobban</w:t>
            </w:r>
          </w:p>
        </w:tc>
        <w:tc>
          <w:tcPr>
            <w:tcW w:w="968" w:type="pct"/>
            <w:noWrap/>
            <w:hideMark/>
          </w:tcPr>
          <w:p w14:paraId="749564B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Blue-barred orange parrotfish</w:t>
            </w:r>
          </w:p>
        </w:tc>
        <w:tc>
          <w:tcPr>
            <w:tcW w:w="229" w:type="pct"/>
            <w:noWrap/>
            <w:hideMark/>
          </w:tcPr>
          <w:p w14:paraId="2244E3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7D849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F78DB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A994A5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15C5DD8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2CF2E9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413A84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CF1B7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0296C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30295C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1018EB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4BF621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Siganus fuscescens</w:t>
            </w:r>
          </w:p>
        </w:tc>
        <w:tc>
          <w:tcPr>
            <w:tcW w:w="968" w:type="pct"/>
            <w:noWrap/>
            <w:hideMark/>
          </w:tcPr>
          <w:p w14:paraId="7D2246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 rabbitfish</w:t>
            </w:r>
          </w:p>
        </w:tc>
        <w:tc>
          <w:tcPr>
            <w:tcW w:w="229" w:type="pct"/>
            <w:noWrap/>
            <w:hideMark/>
          </w:tcPr>
          <w:p w14:paraId="26ECD1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63F17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D7AC98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0A92A09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6281C3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3BD070B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68199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4EDFF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975CD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746C5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B041F6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3CBB40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Stethojulis interrupta</w:t>
            </w:r>
          </w:p>
        </w:tc>
        <w:tc>
          <w:tcPr>
            <w:tcW w:w="968" w:type="pct"/>
            <w:noWrap/>
            <w:hideMark/>
          </w:tcPr>
          <w:p w14:paraId="48C746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Cut-ribbon wrasse</w:t>
            </w:r>
          </w:p>
        </w:tc>
        <w:tc>
          <w:tcPr>
            <w:tcW w:w="229" w:type="pct"/>
            <w:noWrap/>
            <w:hideMark/>
          </w:tcPr>
          <w:p w14:paraId="1FF48F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434D77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A3ABA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A16C0D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15F1498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49EB42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3773376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A2068F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866C43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98128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A5AD1D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835258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Sufflamen chrysopterum</w:t>
            </w:r>
          </w:p>
        </w:tc>
        <w:tc>
          <w:tcPr>
            <w:tcW w:w="968" w:type="pct"/>
            <w:noWrap/>
            <w:hideMark/>
          </w:tcPr>
          <w:p w14:paraId="19EDA2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Half-moon triggerfish</w:t>
            </w:r>
          </w:p>
        </w:tc>
        <w:tc>
          <w:tcPr>
            <w:tcW w:w="229" w:type="pct"/>
            <w:noWrap/>
            <w:hideMark/>
          </w:tcPr>
          <w:p w14:paraId="4C914E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D8102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958F7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522F5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92C46E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2A9F73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D7EFD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BC0F1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3EECC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B27A1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582C20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9319FE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Thalassoma lunare</w:t>
            </w:r>
          </w:p>
        </w:tc>
        <w:tc>
          <w:tcPr>
            <w:tcW w:w="968" w:type="pct"/>
            <w:noWrap/>
            <w:hideMark/>
          </w:tcPr>
          <w:p w14:paraId="3FCFC5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Moon wrasse</w:t>
            </w:r>
          </w:p>
        </w:tc>
        <w:tc>
          <w:tcPr>
            <w:tcW w:w="229" w:type="pct"/>
            <w:noWrap/>
            <w:hideMark/>
          </w:tcPr>
          <w:p w14:paraId="20E3E0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11639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CB6E4D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F77161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1696D9A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428B42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189450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CD697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F8EB3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4088A73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28AEDF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45ADF2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Valenciennea immaculata</w:t>
            </w:r>
          </w:p>
        </w:tc>
        <w:tc>
          <w:tcPr>
            <w:tcW w:w="968" w:type="pct"/>
            <w:noWrap/>
            <w:hideMark/>
          </w:tcPr>
          <w:p w14:paraId="7D30067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Blue band glidergoby</w:t>
            </w:r>
          </w:p>
        </w:tc>
        <w:tc>
          <w:tcPr>
            <w:tcW w:w="229" w:type="pct"/>
            <w:noWrap/>
            <w:hideMark/>
          </w:tcPr>
          <w:p w14:paraId="367472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C65C4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736C0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A93C7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252675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E5414B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AAB26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2FFC91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9D1CC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09942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DAA496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6D8E27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Cheilodactylus nigripes</w:t>
            </w:r>
          </w:p>
        </w:tc>
        <w:tc>
          <w:tcPr>
            <w:tcW w:w="968" w:type="pct"/>
            <w:noWrap/>
            <w:hideMark/>
          </w:tcPr>
          <w:p w14:paraId="2973F9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Magpie perch</w:t>
            </w:r>
          </w:p>
        </w:tc>
        <w:tc>
          <w:tcPr>
            <w:tcW w:w="229" w:type="pct"/>
            <w:noWrap/>
            <w:hideMark/>
          </w:tcPr>
          <w:p w14:paraId="613B0F5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1C75A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7F1B7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F192F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445A2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E80DF5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103D1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A94D2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A5E82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76B01F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B66018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8D01A0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Hypoplectrodes nigroruber</w:t>
            </w:r>
          </w:p>
        </w:tc>
        <w:tc>
          <w:tcPr>
            <w:tcW w:w="968" w:type="pct"/>
            <w:noWrap/>
            <w:hideMark/>
          </w:tcPr>
          <w:p w14:paraId="1283CE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Banded seaperch</w:t>
            </w:r>
          </w:p>
        </w:tc>
        <w:tc>
          <w:tcPr>
            <w:tcW w:w="229" w:type="pct"/>
            <w:noWrap/>
            <w:hideMark/>
          </w:tcPr>
          <w:p w14:paraId="65A8CC8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7BC14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57476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FF2A5D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1AD078A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AB07E6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FEDD4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2016D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BE261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16BEA8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273D7D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356399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Neoodax balteatus</w:t>
            </w:r>
          </w:p>
        </w:tc>
        <w:tc>
          <w:tcPr>
            <w:tcW w:w="968" w:type="pct"/>
            <w:noWrap/>
            <w:hideMark/>
          </w:tcPr>
          <w:p w14:paraId="1DEB44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Little rock whiting</w:t>
            </w:r>
          </w:p>
        </w:tc>
        <w:tc>
          <w:tcPr>
            <w:tcW w:w="229" w:type="pct"/>
            <w:noWrap/>
            <w:hideMark/>
          </w:tcPr>
          <w:p w14:paraId="65A127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285F16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78A3C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D42DCE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92122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07466B0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33844E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5D19E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5C881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782805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971093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2B9CC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Parapercis ramsayi</w:t>
            </w:r>
          </w:p>
        </w:tc>
        <w:tc>
          <w:tcPr>
            <w:tcW w:w="968" w:type="pct"/>
            <w:noWrap/>
            <w:hideMark/>
          </w:tcPr>
          <w:p w14:paraId="212A8A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Spotted grubfish</w:t>
            </w:r>
          </w:p>
        </w:tc>
        <w:tc>
          <w:tcPr>
            <w:tcW w:w="229" w:type="pct"/>
            <w:noWrap/>
            <w:hideMark/>
          </w:tcPr>
          <w:p w14:paraId="780CAB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91266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1E7BC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230710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76DE2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DA4AAF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13EF9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7F794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00102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21D528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F675B7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07ABE7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Pictilabrus laticlavius</w:t>
            </w:r>
          </w:p>
        </w:tc>
        <w:tc>
          <w:tcPr>
            <w:tcW w:w="968" w:type="pct"/>
            <w:noWrap/>
            <w:hideMark/>
          </w:tcPr>
          <w:p w14:paraId="0FEAE7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Senator wrasse</w:t>
            </w:r>
          </w:p>
        </w:tc>
        <w:tc>
          <w:tcPr>
            <w:tcW w:w="229" w:type="pct"/>
            <w:noWrap/>
            <w:hideMark/>
          </w:tcPr>
          <w:p w14:paraId="41B574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94E1F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511F1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C68DE1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6E1DB27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4542D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C75039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016EEE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AD6E4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110387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1467B7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B2CC23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Acanthaluteres vittiger</w:t>
            </w:r>
          </w:p>
        </w:tc>
        <w:tc>
          <w:tcPr>
            <w:tcW w:w="968" w:type="pct"/>
            <w:noWrap/>
            <w:hideMark/>
          </w:tcPr>
          <w:p w14:paraId="0F22A3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Toothbrush leatherjacket</w:t>
            </w:r>
          </w:p>
        </w:tc>
        <w:tc>
          <w:tcPr>
            <w:tcW w:w="229" w:type="pct"/>
            <w:noWrap/>
            <w:hideMark/>
          </w:tcPr>
          <w:p w14:paraId="3ED7D2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8C63D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822FE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19183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675403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B2E4D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A5D7D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F9270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FECFB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1771A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7D2420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7FC702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Acanthistius ocellatus</w:t>
            </w:r>
          </w:p>
        </w:tc>
        <w:tc>
          <w:tcPr>
            <w:tcW w:w="968" w:type="pct"/>
            <w:noWrap/>
            <w:hideMark/>
          </w:tcPr>
          <w:p w14:paraId="6A6791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wirrah</w:t>
            </w:r>
          </w:p>
        </w:tc>
        <w:tc>
          <w:tcPr>
            <w:tcW w:w="229" w:type="pct"/>
            <w:noWrap/>
            <w:hideMark/>
          </w:tcPr>
          <w:p w14:paraId="223AA6E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F2291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C37156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83C22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60FCFE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7A81B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73D63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9109C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D4F52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72C41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2B4DAA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83ACCB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Ambiserrula jugosa</w:t>
            </w:r>
          </w:p>
        </w:tc>
        <w:tc>
          <w:tcPr>
            <w:tcW w:w="968" w:type="pct"/>
            <w:noWrap/>
            <w:hideMark/>
          </w:tcPr>
          <w:p w14:paraId="02CC9D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Mud flathead</w:t>
            </w:r>
          </w:p>
        </w:tc>
        <w:tc>
          <w:tcPr>
            <w:tcW w:w="229" w:type="pct"/>
            <w:noWrap/>
            <w:hideMark/>
          </w:tcPr>
          <w:p w14:paraId="7EB250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9B973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A8D572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B54CB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F0857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E087CB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6A4FD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2A3B7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DC750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273E2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7B759C7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F360EA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Aptychotrema rostrata</w:t>
            </w:r>
          </w:p>
        </w:tc>
        <w:tc>
          <w:tcPr>
            <w:tcW w:w="968" w:type="pct"/>
            <w:noWrap/>
            <w:hideMark/>
          </w:tcPr>
          <w:p w14:paraId="37DC9A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Long-snout shovelnose ray</w:t>
            </w:r>
          </w:p>
        </w:tc>
        <w:tc>
          <w:tcPr>
            <w:tcW w:w="229" w:type="pct"/>
            <w:noWrap/>
            <w:hideMark/>
          </w:tcPr>
          <w:p w14:paraId="252869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A5D5E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B0DD3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C8149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6F97AF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BEF3DB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4200D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CA9DD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BB06F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ABCE3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E48E5D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A012AB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Arothron manilensis</w:t>
            </w:r>
          </w:p>
        </w:tc>
        <w:tc>
          <w:tcPr>
            <w:tcW w:w="968" w:type="pct"/>
            <w:noWrap/>
            <w:hideMark/>
          </w:tcPr>
          <w:p w14:paraId="49CFCD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Narrow-lined puffer</w:t>
            </w:r>
          </w:p>
        </w:tc>
        <w:tc>
          <w:tcPr>
            <w:tcW w:w="229" w:type="pct"/>
            <w:noWrap/>
            <w:hideMark/>
          </w:tcPr>
          <w:p w14:paraId="43F846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6C008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016BA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2F561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A9CFE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3E8764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80DB6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11065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D0760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5F1185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28C2A5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DA66DA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Bodianus perditio</w:t>
            </w:r>
          </w:p>
        </w:tc>
        <w:tc>
          <w:tcPr>
            <w:tcW w:w="968" w:type="pct"/>
            <w:noWrap/>
            <w:hideMark/>
          </w:tcPr>
          <w:p w14:paraId="44C985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Golden-spot pigfish</w:t>
            </w:r>
          </w:p>
        </w:tc>
        <w:tc>
          <w:tcPr>
            <w:tcW w:w="229" w:type="pct"/>
            <w:noWrap/>
            <w:hideMark/>
          </w:tcPr>
          <w:p w14:paraId="02218C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C1A2DE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35FDC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F9EB6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6D482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1973BB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1DB4F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58692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6A7B7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B2DAE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FAD976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640E3D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Chromis flavomaculata</w:t>
            </w:r>
          </w:p>
        </w:tc>
        <w:tc>
          <w:tcPr>
            <w:tcW w:w="968" w:type="pct"/>
            <w:noWrap/>
            <w:hideMark/>
          </w:tcPr>
          <w:p w14:paraId="027049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Yellow-tail puller</w:t>
            </w:r>
          </w:p>
        </w:tc>
        <w:tc>
          <w:tcPr>
            <w:tcW w:w="229" w:type="pct"/>
            <w:noWrap/>
            <w:hideMark/>
          </w:tcPr>
          <w:p w14:paraId="28BEA5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4CDFF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DC02E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0CDB52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EAC08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8CBA3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74D1D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46EBE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7A087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046C09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B81D13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197233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Chromis margaritifer</w:t>
            </w:r>
          </w:p>
        </w:tc>
        <w:tc>
          <w:tcPr>
            <w:tcW w:w="968" w:type="pct"/>
            <w:noWrap/>
            <w:hideMark/>
          </w:tcPr>
          <w:p w14:paraId="1E2FB1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Half-and-half Puller</w:t>
            </w:r>
          </w:p>
        </w:tc>
        <w:tc>
          <w:tcPr>
            <w:tcW w:w="229" w:type="pct"/>
            <w:noWrap/>
            <w:hideMark/>
          </w:tcPr>
          <w:p w14:paraId="26BB58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C43AE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B8697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56BDE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65607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D65863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ADB3A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753F2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A7C48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4D07B3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21CDA6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E43321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Cirrhilabrus punctatus</w:t>
            </w:r>
          </w:p>
        </w:tc>
        <w:tc>
          <w:tcPr>
            <w:tcW w:w="968" w:type="pct"/>
            <w:noWrap/>
            <w:hideMark/>
          </w:tcPr>
          <w:p w14:paraId="72E6A9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Finespot Wrasse</w:t>
            </w:r>
          </w:p>
        </w:tc>
        <w:tc>
          <w:tcPr>
            <w:tcW w:w="229" w:type="pct"/>
            <w:noWrap/>
            <w:hideMark/>
          </w:tcPr>
          <w:p w14:paraId="16063B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82029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4DEBE2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032C0C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61B6D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53F4A0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8089E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DB957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4A5FD1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58ED49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DB71E4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7F45F5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Dascyllus trimaculatus</w:t>
            </w:r>
          </w:p>
        </w:tc>
        <w:tc>
          <w:tcPr>
            <w:tcW w:w="968" w:type="pct"/>
            <w:noWrap/>
            <w:hideMark/>
          </w:tcPr>
          <w:p w14:paraId="04FA5A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Three-spot damsel</w:t>
            </w:r>
          </w:p>
        </w:tc>
        <w:tc>
          <w:tcPr>
            <w:tcW w:w="229" w:type="pct"/>
            <w:noWrap/>
            <w:hideMark/>
          </w:tcPr>
          <w:p w14:paraId="138128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D09DD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E745CC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119185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2AC687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D56D1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6B9698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2120B0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93ED5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7A9553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FFB15F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511B0A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Lethrinus nebulosus</w:t>
            </w:r>
          </w:p>
        </w:tc>
        <w:tc>
          <w:tcPr>
            <w:tcW w:w="968" w:type="pct"/>
            <w:noWrap/>
            <w:hideMark/>
          </w:tcPr>
          <w:p w14:paraId="12B30A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Spangled emperor</w:t>
            </w:r>
          </w:p>
        </w:tc>
        <w:tc>
          <w:tcPr>
            <w:tcW w:w="229" w:type="pct"/>
            <w:noWrap/>
            <w:hideMark/>
          </w:tcPr>
          <w:p w14:paraId="79A998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A52CE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5BDAB4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6860D5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5F9E1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E5526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3B435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37C1A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B1F9B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269D6A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36E1DE4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E85C3D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Lutjanus fulviflamma</w:t>
            </w:r>
          </w:p>
        </w:tc>
        <w:tc>
          <w:tcPr>
            <w:tcW w:w="968" w:type="pct"/>
            <w:noWrap/>
            <w:hideMark/>
          </w:tcPr>
          <w:p w14:paraId="4CB73B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Black-spot snapper</w:t>
            </w:r>
          </w:p>
        </w:tc>
        <w:tc>
          <w:tcPr>
            <w:tcW w:w="229" w:type="pct"/>
            <w:noWrap/>
            <w:hideMark/>
          </w:tcPr>
          <w:p w14:paraId="2C61CF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F6F750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1EA36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13BE6B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20DC6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585112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CF056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B36D2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14948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13802A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CB5AF4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218008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Meuschenia flavolineata</w:t>
            </w:r>
          </w:p>
        </w:tc>
        <w:tc>
          <w:tcPr>
            <w:tcW w:w="968" w:type="pct"/>
            <w:noWrap/>
            <w:hideMark/>
          </w:tcPr>
          <w:p w14:paraId="3DD965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Yellow-stripe leatherjacket</w:t>
            </w:r>
          </w:p>
        </w:tc>
        <w:tc>
          <w:tcPr>
            <w:tcW w:w="229" w:type="pct"/>
            <w:noWrap/>
            <w:hideMark/>
          </w:tcPr>
          <w:p w14:paraId="582927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DEA5A0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28C2F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7038E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E7D0B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E1BD97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D7180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664D7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5B7F1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6CB592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197CC5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112E6A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Parapercis nebulosa</w:t>
            </w:r>
          </w:p>
        </w:tc>
        <w:tc>
          <w:tcPr>
            <w:tcW w:w="968" w:type="pct"/>
            <w:noWrap/>
            <w:hideMark/>
          </w:tcPr>
          <w:p w14:paraId="3D2677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Pinkband grubfish</w:t>
            </w:r>
          </w:p>
        </w:tc>
        <w:tc>
          <w:tcPr>
            <w:tcW w:w="229" w:type="pct"/>
            <w:noWrap/>
            <w:hideMark/>
          </w:tcPr>
          <w:p w14:paraId="07B68D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16AE1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C67C6C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442BF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FC40C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F29612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1814C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855D0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F2D3F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05E732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D49457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787D17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Parma oligolepis</w:t>
            </w:r>
          </w:p>
        </w:tc>
        <w:tc>
          <w:tcPr>
            <w:tcW w:w="968" w:type="pct"/>
            <w:noWrap/>
            <w:hideMark/>
          </w:tcPr>
          <w:p w14:paraId="007BBF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Bigscale Scalyfin</w:t>
            </w:r>
          </w:p>
        </w:tc>
        <w:tc>
          <w:tcPr>
            <w:tcW w:w="229" w:type="pct"/>
            <w:noWrap/>
            <w:hideMark/>
          </w:tcPr>
          <w:p w14:paraId="2671B2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2E9712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0A7E3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3D1F8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93679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9DF06B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C12CD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8716B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2231A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7CF78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6590ED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EFA398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Parma unifasciata</w:t>
            </w:r>
          </w:p>
        </w:tc>
        <w:tc>
          <w:tcPr>
            <w:tcW w:w="968" w:type="pct"/>
            <w:noWrap/>
            <w:hideMark/>
          </w:tcPr>
          <w:p w14:paraId="507CAC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Girdled parma</w:t>
            </w:r>
          </w:p>
        </w:tc>
        <w:tc>
          <w:tcPr>
            <w:tcW w:w="229" w:type="pct"/>
            <w:noWrap/>
            <w:hideMark/>
          </w:tcPr>
          <w:p w14:paraId="59F4A1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8DAC9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C77B8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7FC711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6A8A97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1E313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F623F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7352D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E1C85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740A7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0C5DB5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19BCE4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Petroscirtes fallax</w:t>
            </w:r>
          </w:p>
        </w:tc>
        <w:tc>
          <w:tcPr>
            <w:tcW w:w="968" w:type="pct"/>
            <w:noWrap/>
            <w:hideMark/>
          </w:tcPr>
          <w:p w14:paraId="1145A1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Yellow sabretooth blenny</w:t>
            </w:r>
          </w:p>
        </w:tc>
        <w:tc>
          <w:tcPr>
            <w:tcW w:w="229" w:type="pct"/>
            <w:noWrap/>
            <w:hideMark/>
          </w:tcPr>
          <w:p w14:paraId="3750D9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3A7957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F1DF0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A9DDC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51AE5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3EDB39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110BA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9D61F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6758C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6AC73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CE9D4C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17B6AF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Pomacentrus australis</w:t>
            </w:r>
          </w:p>
        </w:tc>
        <w:tc>
          <w:tcPr>
            <w:tcW w:w="968" w:type="pct"/>
            <w:noWrap/>
            <w:hideMark/>
          </w:tcPr>
          <w:p w14:paraId="66C497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Australian damsel</w:t>
            </w:r>
          </w:p>
        </w:tc>
        <w:tc>
          <w:tcPr>
            <w:tcW w:w="229" w:type="pct"/>
            <w:noWrap/>
            <w:hideMark/>
          </w:tcPr>
          <w:p w14:paraId="1F003A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6DCFE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72BA6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09AB57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A31B6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02BC13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99FACE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DB8D8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4758BA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1E803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054E65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94FB2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Priolepis nuchifasciata</w:t>
            </w:r>
          </w:p>
        </w:tc>
        <w:tc>
          <w:tcPr>
            <w:tcW w:w="968" w:type="pct"/>
            <w:noWrap/>
            <w:hideMark/>
          </w:tcPr>
          <w:p w14:paraId="6B7338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Coral goby</w:t>
            </w:r>
          </w:p>
        </w:tc>
        <w:tc>
          <w:tcPr>
            <w:tcW w:w="229" w:type="pct"/>
            <w:noWrap/>
            <w:hideMark/>
          </w:tcPr>
          <w:p w14:paraId="3E4DFE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11AD76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DC5A8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2E06D9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26D9D6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E09F4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F074B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5DE8D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5E62F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AC3B0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F9A288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416A60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Prionurus maculatus</w:t>
            </w:r>
          </w:p>
        </w:tc>
        <w:tc>
          <w:tcPr>
            <w:tcW w:w="968" w:type="pct"/>
            <w:noWrap/>
            <w:hideMark/>
          </w:tcPr>
          <w:p w14:paraId="73EB1F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Spotted sawtail</w:t>
            </w:r>
          </w:p>
        </w:tc>
        <w:tc>
          <w:tcPr>
            <w:tcW w:w="229" w:type="pct"/>
            <w:noWrap/>
            <w:hideMark/>
          </w:tcPr>
          <w:p w14:paraId="1E2803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0080F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04F84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59ACB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E8308F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3FC33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D58C5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1A461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A431B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B7F598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708A10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810D59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Valenciennea helsdingenii</w:t>
            </w:r>
          </w:p>
        </w:tc>
        <w:tc>
          <w:tcPr>
            <w:tcW w:w="968" w:type="pct"/>
            <w:noWrap/>
            <w:hideMark/>
          </w:tcPr>
          <w:p w14:paraId="18DFA3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Blacklined glidergoby</w:t>
            </w:r>
          </w:p>
        </w:tc>
        <w:tc>
          <w:tcPr>
            <w:tcW w:w="229" w:type="pct"/>
            <w:noWrap/>
            <w:hideMark/>
          </w:tcPr>
          <w:p w14:paraId="5699F4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B33DD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FCD13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97084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C93A0B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68A0C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91A4A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099865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CC26D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9F92B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5294E24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1167D7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Agnewia tritoniformis</w:t>
            </w:r>
          </w:p>
        </w:tc>
        <w:tc>
          <w:tcPr>
            <w:tcW w:w="968" w:type="pct"/>
            <w:noWrap/>
            <w:hideMark/>
          </w:tcPr>
          <w:p w14:paraId="06D7CB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Murex shell</w:t>
            </w:r>
          </w:p>
        </w:tc>
        <w:tc>
          <w:tcPr>
            <w:tcW w:w="229" w:type="pct"/>
            <w:noWrap/>
            <w:hideMark/>
          </w:tcPr>
          <w:p w14:paraId="1F9DE0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6CA82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20977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04982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F23414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68D298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707DD7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6B41A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66BB1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C8CDA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E61346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4B9D6A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Ceratosoma amoenum</w:t>
            </w:r>
          </w:p>
        </w:tc>
        <w:tc>
          <w:tcPr>
            <w:tcW w:w="968" w:type="pct"/>
            <w:noWrap/>
            <w:hideMark/>
          </w:tcPr>
          <w:p w14:paraId="586C66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Clown nudibranch</w:t>
            </w:r>
          </w:p>
        </w:tc>
        <w:tc>
          <w:tcPr>
            <w:tcW w:w="229" w:type="pct"/>
            <w:noWrap/>
            <w:hideMark/>
          </w:tcPr>
          <w:p w14:paraId="51AF13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47D3C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37ECD4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02961A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37BB8F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C73B00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D34D4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EC0C2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401A4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E1F35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74A4FA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223145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Dardanus pedunculatus</w:t>
            </w:r>
          </w:p>
        </w:tc>
        <w:tc>
          <w:tcPr>
            <w:tcW w:w="968" w:type="pct"/>
            <w:noWrap/>
            <w:hideMark/>
          </w:tcPr>
          <w:p w14:paraId="66D093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Anemone hermit crab</w:t>
            </w:r>
          </w:p>
        </w:tc>
        <w:tc>
          <w:tcPr>
            <w:tcW w:w="229" w:type="pct"/>
            <w:noWrap/>
            <w:hideMark/>
          </w:tcPr>
          <w:p w14:paraId="6AB717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D1125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5E0D5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D6082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A8910A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74FE11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E7BA2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78270B8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CF256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7F2C3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C2D4DF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8DE277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Goniobranchus daphne</w:t>
            </w:r>
          </w:p>
        </w:tc>
        <w:tc>
          <w:tcPr>
            <w:tcW w:w="968" w:type="pct"/>
            <w:noWrap/>
            <w:hideMark/>
          </w:tcPr>
          <w:p w14:paraId="4D9CAE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Daphne nudibranch</w:t>
            </w:r>
          </w:p>
        </w:tc>
        <w:tc>
          <w:tcPr>
            <w:tcW w:w="229" w:type="pct"/>
            <w:noWrap/>
            <w:hideMark/>
          </w:tcPr>
          <w:p w14:paraId="0EDAE1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E0DE8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6A6E7B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C151D5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113912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76B4A3C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AFC6A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09557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4C3A40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1D3FA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07F371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14FD3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Pentagonaster dubeni</w:t>
            </w:r>
          </w:p>
        </w:tc>
        <w:tc>
          <w:tcPr>
            <w:tcW w:w="968" w:type="pct"/>
            <w:noWrap/>
            <w:hideMark/>
          </w:tcPr>
          <w:p w14:paraId="3D43AE0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Vermillion sea star</w:t>
            </w:r>
          </w:p>
        </w:tc>
        <w:tc>
          <w:tcPr>
            <w:tcW w:w="229" w:type="pct"/>
            <w:noWrap/>
            <w:hideMark/>
          </w:tcPr>
          <w:p w14:paraId="68791E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9A58E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F6AA4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93585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5462F1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08A21D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7E41C2D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BDCD5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1E716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3954AD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1AB2C1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B72559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Petricia vernicina</w:t>
            </w:r>
          </w:p>
        </w:tc>
        <w:tc>
          <w:tcPr>
            <w:tcW w:w="968" w:type="pct"/>
            <w:noWrap/>
            <w:hideMark/>
          </w:tcPr>
          <w:p w14:paraId="5C4B28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Velvet star</w:t>
            </w:r>
          </w:p>
        </w:tc>
        <w:tc>
          <w:tcPr>
            <w:tcW w:w="229" w:type="pct"/>
            <w:noWrap/>
            <w:hideMark/>
          </w:tcPr>
          <w:p w14:paraId="4A4E38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5C897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B67CD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843B1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80984C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1036B43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DAB41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DF3D7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EAD5D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BF283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137D2A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EC7A54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Plectaster decanus</w:t>
            </w:r>
          </w:p>
        </w:tc>
        <w:tc>
          <w:tcPr>
            <w:tcW w:w="968" w:type="pct"/>
            <w:noWrap/>
            <w:hideMark/>
          </w:tcPr>
          <w:p w14:paraId="0C1B97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Mosaic seastar</w:t>
            </w:r>
          </w:p>
        </w:tc>
        <w:tc>
          <w:tcPr>
            <w:tcW w:w="229" w:type="pct"/>
            <w:noWrap/>
            <w:hideMark/>
          </w:tcPr>
          <w:p w14:paraId="1984E2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9EBD0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6A73D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8FB1D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497F4F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49D7A0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85E3C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24E4B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0B52E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1D7DC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8282CF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597F83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Octopus tetricus</w:t>
            </w:r>
          </w:p>
        </w:tc>
        <w:tc>
          <w:tcPr>
            <w:tcW w:w="968" w:type="pct"/>
            <w:noWrap/>
            <w:hideMark/>
          </w:tcPr>
          <w:p w14:paraId="62199F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Gloomy octopus</w:t>
            </w:r>
          </w:p>
        </w:tc>
        <w:tc>
          <w:tcPr>
            <w:tcW w:w="229" w:type="pct"/>
            <w:noWrap/>
            <w:hideMark/>
          </w:tcPr>
          <w:p w14:paraId="0C0BF6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1EBA2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7D7F82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357FE3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61C1064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519F03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F221A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A71688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BC39A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A108E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0ABFA29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85228D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Portunus armatus</w:t>
            </w:r>
          </w:p>
        </w:tc>
        <w:tc>
          <w:tcPr>
            <w:tcW w:w="968" w:type="pct"/>
            <w:noWrap/>
            <w:hideMark/>
          </w:tcPr>
          <w:p w14:paraId="32F5BEE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Blue swimmer crab</w:t>
            </w:r>
          </w:p>
        </w:tc>
        <w:tc>
          <w:tcPr>
            <w:tcW w:w="229" w:type="pct"/>
            <w:noWrap/>
            <w:hideMark/>
          </w:tcPr>
          <w:p w14:paraId="18A8CA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E7A01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9AAC14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36C61C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9340A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C93BD0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AC77F5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726D4F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66A0F6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8128D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1FC4339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4CE26A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Sepia apama</w:t>
            </w:r>
          </w:p>
        </w:tc>
        <w:tc>
          <w:tcPr>
            <w:tcW w:w="968" w:type="pct"/>
            <w:noWrap/>
            <w:hideMark/>
          </w:tcPr>
          <w:p w14:paraId="23AD57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Giant cuttle</w:t>
            </w:r>
          </w:p>
        </w:tc>
        <w:tc>
          <w:tcPr>
            <w:tcW w:w="229" w:type="pct"/>
            <w:noWrap/>
            <w:hideMark/>
          </w:tcPr>
          <w:p w14:paraId="4C1478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856CB3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4BF59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BEA65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A4A1E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87DC09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B534D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5DAD5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474081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0AB89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3DCAD82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4FC715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Sepia plangon</w:t>
            </w:r>
          </w:p>
        </w:tc>
        <w:tc>
          <w:tcPr>
            <w:tcW w:w="968" w:type="pct"/>
            <w:noWrap/>
            <w:hideMark/>
          </w:tcPr>
          <w:p w14:paraId="2394DA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Mourning cuttle</w:t>
            </w:r>
          </w:p>
        </w:tc>
        <w:tc>
          <w:tcPr>
            <w:tcW w:w="229" w:type="pct"/>
            <w:noWrap/>
            <w:hideMark/>
          </w:tcPr>
          <w:p w14:paraId="20949C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04D22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A25D2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815A9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210472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5869D9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1858EF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6DB1B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EC984D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3FA20D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C974C7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9D360A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Cycloporus venetus</w:t>
            </w:r>
          </w:p>
        </w:tc>
        <w:tc>
          <w:tcPr>
            <w:tcW w:w="968" w:type="pct"/>
            <w:noWrap/>
            <w:hideMark/>
          </w:tcPr>
          <w:p w14:paraId="2D2EE2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Flat worm</w:t>
            </w:r>
          </w:p>
        </w:tc>
        <w:tc>
          <w:tcPr>
            <w:tcW w:w="229" w:type="pct"/>
            <w:noWrap/>
            <w:hideMark/>
          </w:tcPr>
          <w:p w14:paraId="7AA58C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C1501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CE5B4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346B7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AFB5CE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828FAB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72719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210912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09CA1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43E468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726141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35C24F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Doriprismatica atromarginata</w:t>
            </w:r>
          </w:p>
        </w:tc>
        <w:tc>
          <w:tcPr>
            <w:tcW w:w="968" w:type="pct"/>
            <w:noWrap/>
            <w:hideMark/>
          </w:tcPr>
          <w:p w14:paraId="41035E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Black-margined chromodorid</w:t>
            </w:r>
          </w:p>
        </w:tc>
        <w:tc>
          <w:tcPr>
            <w:tcW w:w="229" w:type="pct"/>
            <w:noWrap/>
            <w:hideMark/>
          </w:tcPr>
          <w:p w14:paraId="395943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07217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3ECCB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E37DCE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021DEC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E6BA0B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4200E6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78EA6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769586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146E0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74CE5CD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ADE1FB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Prionocidaris callista</w:t>
            </w:r>
          </w:p>
        </w:tc>
        <w:tc>
          <w:tcPr>
            <w:tcW w:w="968" w:type="pct"/>
            <w:noWrap/>
            <w:hideMark/>
          </w:tcPr>
          <w:p w14:paraId="067248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urchin</w:t>
            </w:r>
          </w:p>
        </w:tc>
        <w:tc>
          <w:tcPr>
            <w:tcW w:w="229" w:type="pct"/>
            <w:noWrap/>
            <w:hideMark/>
          </w:tcPr>
          <w:p w14:paraId="694D8A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EC6E4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F3ED5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89357D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479EAAB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2D087BB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397EBC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E0A9EE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087DED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20BAB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2732FF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BCC661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Allostichaster polyplax</w:t>
            </w:r>
          </w:p>
        </w:tc>
        <w:tc>
          <w:tcPr>
            <w:tcW w:w="968" w:type="pct"/>
            <w:noWrap/>
            <w:hideMark/>
          </w:tcPr>
          <w:p w14:paraId="5B7667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Many-armed seastar</w:t>
            </w:r>
          </w:p>
        </w:tc>
        <w:tc>
          <w:tcPr>
            <w:tcW w:w="229" w:type="pct"/>
            <w:noWrap/>
            <w:hideMark/>
          </w:tcPr>
          <w:p w14:paraId="687870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F818A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7B448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A4001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47F466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1BCF6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94F03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73C19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79F6B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79E933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209FC5D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803905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Asterodiscides truncatus</w:t>
            </w:r>
          </w:p>
        </w:tc>
        <w:tc>
          <w:tcPr>
            <w:tcW w:w="968" w:type="pct"/>
            <w:noWrap/>
            <w:hideMark/>
          </w:tcPr>
          <w:p w14:paraId="5BC608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Firebrick sea star</w:t>
            </w:r>
          </w:p>
        </w:tc>
        <w:tc>
          <w:tcPr>
            <w:tcW w:w="229" w:type="pct"/>
            <w:noWrap/>
            <w:hideMark/>
          </w:tcPr>
          <w:p w14:paraId="574B34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B3932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C4F3A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6857EB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2A5A66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90FB6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ACCBB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B47F7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2F53A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24D529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3AACD0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C74F39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Coryphellina poenicia</w:t>
            </w:r>
          </w:p>
        </w:tc>
        <w:tc>
          <w:tcPr>
            <w:tcW w:w="968" w:type="pct"/>
            <w:noWrap/>
            <w:hideMark/>
          </w:tcPr>
          <w:p w14:paraId="1DB29E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Nudibranch</w:t>
            </w:r>
          </w:p>
        </w:tc>
        <w:tc>
          <w:tcPr>
            <w:tcW w:w="229" w:type="pct"/>
            <w:noWrap/>
            <w:hideMark/>
          </w:tcPr>
          <w:p w14:paraId="686C3E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BAF5F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1FD18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5ADF5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DC228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C96993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87FEF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F1B8C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EE823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1AAA55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135837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A875AE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Ericusa sowerbyi</w:t>
            </w:r>
          </w:p>
        </w:tc>
        <w:tc>
          <w:tcPr>
            <w:tcW w:w="968" w:type="pct"/>
            <w:noWrap/>
            <w:hideMark/>
          </w:tcPr>
          <w:p w14:paraId="55B845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Volute</w:t>
            </w:r>
          </w:p>
        </w:tc>
        <w:tc>
          <w:tcPr>
            <w:tcW w:w="229" w:type="pct"/>
            <w:noWrap/>
            <w:hideMark/>
          </w:tcPr>
          <w:p w14:paraId="195AFE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2F0A7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55E4D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DBFC3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0CCE0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EBD057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4880B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2315E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B1161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4DB6EC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B23BDF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D0218E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Flabellina poenicia</w:t>
            </w:r>
          </w:p>
        </w:tc>
        <w:tc>
          <w:tcPr>
            <w:tcW w:w="968" w:type="pct"/>
            <w:noWrap/>
            <w:hideMark/>
          </w:tcPr>
          <w:p w14:paraId="5482C6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Multicoloured flabellina</w:t>
            </w:r>
          </w:p>
        </w:tc>
        <w:tc>
          <w:tcPr>
            <w:tcW w:w="229" w:type="pct"/>
            <w:noWrap/>
            <w:hideMark/>
          </w:tcPr>
          <w:p w14:paraId="37FDDE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15BF0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F2AD4E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936BD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415417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E7D88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0DA98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D1DE3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EAABA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6BC91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1135AF9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3A9AF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Hypselodoris obscura</w:t>
            </w:r>
          </w:p>
        </w:tc>
        <w:tc>
          <w:tcPr>
            <w:tcW w:w="968" w:type="pct"/>
            <w:noWrap/>
            <w:hideMark/>
          </w:tcPr>
          <w:p w14:paraId="7458F7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Nudibranch</w:t>
            </w:r>
          </w:p>
        </w:tc>
        <w:tc>
          <w:tcPr>
            <w:tcW w:w="229" w:type="pct"/>
            <w:noWrap/>
            <w:hideMark/>
          </w:tcPr>
          <w:p w14:paraId="141487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295EF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CFFC9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BE77A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A48372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F7946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A90EE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51EDD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5C2035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5ABC9F3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3E5240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39F0CA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Mexichromis macropus</w:t>
            </w:r>
          </w:p>
        </w:tc>
        <w:tc>
          <w:tcPr>
            <w:tcW w:w="968" w:type="pct"/>
            <w:noWrap/>
            <w:hideMark/>
          </w:tcPr>
          <w:p w14:paraId="17B61F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Nudibranch</w:t>
            </w:r>
          </w:p>
        </w:tc>
        <w:tc>
          <w:tcPr>
            <w:tcW w:w="229" w:type="pct"/>
            <w:noWrap/>
            <w:hideMark/>
          </w:tcPr>
          <w:p w14:paraId="40D951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C1AB2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72EFF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114BD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3B90B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D0DB81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25CE3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09B79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37838C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4CB417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448F8C2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8A4770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Pagurus sinuatus</w:t>
            </w:r>
          </w:p>
        </w:tc>
        <w:tc>
          <w:tcPr>
            <w:tcW w:w="968" w:type="pct"/>
            <w:noWrap/>
            <w:hideMark/>
          </w:tcPr>
          <w:p w14:paraId="58787C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Hairy pink hermit crab</w:t>
            </w:r>
          </w:p>
        </w:tc>
        <w:tc>
          <w:tcPr>
            <w:tcW w:w="229" w:type="pct"/>
            <w:noWrap/>
            <w:hideMark/>
          </w:tcPr>
          <w:p w14:paraId="213CC8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3D2C0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735E0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8F23E7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7052CB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3587B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47F1C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7B65F7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1C92C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6DC1F2E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0369436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1FFF1D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Portunus rubromarginatus</w:t>
            </w:r>
          </w:p>
        </w:tc>
        <w:tc>
          <w:tcPr>
            <w:tcW w:w="968" w:type="pct"/>
            <w:noWrap/>
            <w:hideMark/>
          </w:tcPr>
          <w:p w14:paraId="62EE41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Swimmer crab</w:t>
            </w:r>
          </w:p>
        </w:tc>
        <w:tc>
          <w:tcPr>
            <w:tcW w:w="229" w:type="pct"/>
            <w:noWrap/>
            <w:hideMark/>
          </w:tcPr>
          <w:p w14:paraId="696382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98AAB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7D1CF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70C3B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B6044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732BDD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0A911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0FE4C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6D8DE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  <w:tc>
          <w:tcPr>
            <w:tcW w:w="228" w:type="pct"/>
            <w:noWrap/>
            <w:hideMark/>
          </w:tcPr>
          <w:p w14:paraId="68EA667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3FA1E51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84AFF3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Tambja verconis</w:t>
            </w:r>
          </w:p>
        </w:tc>
        <w:tc>
          <w:tcPr>
            <w:tcW w:w="968" w:type="pct"/>
            <w:noWrap/>
            <w:hideMark/>
          </w:tcPr>
          <w:p w14:paraId="702E8B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Verco's nudibranch</w:t>
            </w:r>
          </w:p>
        </w:tc>
        <w:tc>
          <w:tcPr>
            <w:tcW w:w="229" w:type="pct"/>
            <w:noWrap/>
            <w:hideMark/>
          </w:tcPr>
          <w:p w14:paraId="44AD33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3A689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6E6105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30EDE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C716A5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6092F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96A35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A91B8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35914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2B7196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3FAA6E1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0DEA0D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Tripneustes gratilla</w:t>
            </w:r>
          </w:p>
        </w:tc>
        <w:tc>
          <w:tcPr>
            <w:tcW w:w="968" w:type="pct"/>
            <w:noWrap/>
            <w:hideMark/>
          </w:tcPr>
          <w:p w14:paraId="37CDFB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lamington</w:t>
            </w:r>
          </w:p>
        </w:tc>
        <w:tc>
          <w:tcPr>
            <w:tcW w:w="229" w:type="pct"/>
            <w:noWrap/>
            <w:hideMark/>
          </w:tcPr>
          <w:p w14:paraId="742DA7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66FDE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CA8162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766FB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4D52BA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0F867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4B6F8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A6D586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1FE4A4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NS</w:t>
            </w:r>
          </w:p>
        </w:tc>
        <w:tc>
          <w:tcPr>
            <w:tcW w:w="228" w:type="pct"/>
            <w:noWrap/>
            <w:hideMark/>
          </w:tcPr>
          <w:p w14:paraId="219080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Y</w:t>
            </w:r>
          </w:p>
        </w:tc>
      </w:tr>
      <w:tr w:rsidR="00CE5665" w:rsidRPr="00F47F76" w14:paraId="6FEA2AB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84E9A5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Uniophora granifera</w:t>
            </w:r>
          </w:p>
        </w:tc>
        <w:tc>
          <w:tcPr>
            <w:tcW w:w="968" w:type="pct"/>
            <w:noWrap/>
            <w:hideMark/>
          </w:tcPr>
          <w:p w14:paraId="4A82B1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Granular seastar</w:t>
            </w:r>
          </w:p>
        </w:tc>
        <w:tc>
          <w:tcPr>
            <w:tcW w:w="229" w:type="pct"/>
            <w:noWrap/>
            <w:hideMark/>
          </w:tcPr>
          <w:p w14:paraId="12E9DF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13205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6F7D1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C2B4F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48CD4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9CB671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B3E38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CFBA6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Winner</w:t>
            </w:r>
          </w:p>
        </w:tc>
        <w:tc>
          <w:tcPr>
            <w:tcW w:w="228" w:type="pct"/>
            <w:noWrap/>
            <w:hideMark/>
          </w:tcPr>
          <w:p w14:paraId="2D22C6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</w:t>
            </w:r>
          </w:p>
        </w:tc>
        <w:tc>
          <w:tcPr>
            <w:tcW w:w="228" w:type="pct"/>
            <w:noWrap/>
            <w:hideMark/>
          </w:tcPr>
          <w:p w14:paraId="2A2887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</w:t>
            </w:r>
          </w:p>
        </w:tc>
      </w:tr>
      <w:tr w:rsidR="00CE5665" w:rsidRPr="00F47F76" w14:paraId="65028BC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57504F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Colpomenia sinuosa</w:t>
            </w:r>
          </w:p>
        </w:tc>
        <w:tc>
          <w:tcPr>
            <w:tcW w:w="968" w:type="pct"/>
            <w:noWrap/>
            <w:hideMark/>
          </w:tcPr>
          <w:p w14:paraId="754C86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Ballweed</w:t>
            </w:r>
          </w:p>
        </w:tc>
        <w:tc>
          <w:tcPr>
            <w:tcW w:w="229" w:type="pct"/>
            <w:noWrap/>
            <w:hideMark/>
          </w:tcPr>
          <w:p w14:paraId="13C9C4A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3E8A95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59D31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A91BC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3F74F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1B9BA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D46FC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alga</w:t>
            </w:r>
          </w:p>
        </w:tc>
        <w:tc>
          <w:tcPr>
            <w:tcW w:w="860" w:type="pct"/>
            <w:noWrap/>
            <w:hideMark/>
          </w:tcPr>
          <w:p w14:paraId="1740B33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282881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4FCE5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AA14FE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DB880B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Hormosira banksii</w:t>
            </w:r>
          </w:p>
        </w:tc>
        <w:tc>
          <w:tcPr>
            <w:tcW w:w="968" w:type="pct"/>
            <w:noWrap/>
            <w:hideMark/>
          </w:tcPr>
          <w:p w14:paraId="1A2FEF1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Neptune's necklace</w:t>
            </w:r>
          </w:p>
        </w:tc>
        <w:tc>
          <w:tcPr>
            <w:tcW w:w="229" w:type="pct"/>
            <w:noWrap/>
            <w:hideMark/>
          </w:tcPr>
          <w:p w14:paraId="3BF4E93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3DA336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9621E5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4338A3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84AFF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0322A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F84548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alga</w:t>
            </w:r>
          </w:p>
        </w:tc>
        <w:tc>
          <w:tcPr>
            <w:tcW w:w="860" w:type="pct"/>
            <w:noWrap/>
            <w:hideMark/>
          </w:tcPr>
          <w:p w14:paraId="32AC43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159AB0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A6688F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8829FA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98371D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Sargassum flavicans</w:t>
            </w:r>
          </w:p>
        </w:tc>
        <w:tc>
          <w:tcPr>
            <w:tcW w:w="968" w:type="pct"/>
            <w:noWrap/>
            <w:hideMark/>
          </w:tcPr>
          <w:p w14:paraId="62B40B6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Sargassum</w:t>
            </w:r>
          </w:p>
        </w:tc>
        <w:tc>
          <w:tcPr>
            <w:tcW w:w="229" w:type="pct"/>
            <w:noWrap/>
            <w:hideMark/>
          </w:tcPr>
          <w:p w14:paraId="3026E36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5EEFF1D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361CA6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42308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F1627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00095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16E36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alga</w:t>
            </w:r>
          </w:p>
        </w:tc>
        <w:tc>
          <w:tcPr>
            <w:tcW w:w="860" w:type="pct"/>
            <w:noWrap/>
            <w:hideMark/>
          </w:tcPr>
          <w:p w14:paraId="0C3064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378EED3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12FF9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4DE816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632A2F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Ulva lactuca</w:t>
            </w:r>
          </w:p>
        </w:tc>
        <w:tc>
          <w:tcPr>
            <w:tcW w:w="968" w:type="pct"/>
            <w:noWrap/>
            <w:hideMark/>
          </w:tcPr>
          <w:p w14:paraId="4FA24A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lettuce</w:t>
            </w:r>
          </w:p>
        </w:tc>
        <w:tc>
          <w:tcPr>
            <w:tcW w:w="229" w:type="pct"/>
            <w:noWrap/>
            <w:hideMark/>
          </w:tcPr>
          <w:p w14:paraId="2005DA6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1B9955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4646C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BA5E7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6B841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5B6F2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6868D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alga</w:t>
            </w:r>
          </w:p>
        </w:tc>
        <w:tc>
          <w:tcPr>
            <w:tcW w:w="860" w:type="pct"/>
            <w:noWrap/>
            <w:hideMark/>
          </w:tcPr>
          <w:p w14:paraId="02DD72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048BF4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824550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3917F0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716A91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Atherinomorus vaigiensis</w:t>
            </w:r>
          </w:p>
        </w:tc>
        <w:tc>
          <w:tcPr>
            <w:tcW w:w="968" w:type="pct"/>
            <w:noWrap/>
            <w:hideMark/>
          </w:tcPr>
          <w:p w14:paraId="5B614F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Hardyhead</w:t>
            </w:r>
          </w:p>
        </w:tc>
        <w:tc>
          <w:tcPr>
            <w:tcW w:w="229" w:type="pct"/>
            <w:noWrap/>
            <w:hideMark/>
          </w:tcPr>
          <w:p w14:paraId="3F3EC4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616DD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63379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FDB6A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F9DF5E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59F02D5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E08047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4A073B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5A8330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5DA523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89CA01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FC2B7B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Centropogon australis</w:t>
            </w:r>
          </w:p>
        </w:tc>
        <w:tc>
          <w:tcPr>
            <w:tcW w:w="968" w:type="pct"/>
            <w:noWrap/>
            <w:hideMark/>
          </w:tcPr>
          <w:p w14:paraId="3C0E933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fortescue</w:t>
            </w:r>
          </w:p>
        </w:tc>
        <w:tc>
          <w:tcPr>
            <w:tcW w:w="229" w:type="pct"/>
            <w:noWrap/>
            <w:hideMark/>
          </w:tcPr>
          <w:p w14:paraId="163368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D297D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BC0658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F02BCB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170E6A7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1F16EA4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4D25EB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2C57B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2D1931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A8698B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3AA53B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BB6210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Gerres subfasciatus</w:t>
            </w:r>
          </w:p>
        </w:tc>
        <w:tc>
          <w:tcPr>
            <w:tcW w:w="968" w:type="pct"/>
            <w:noWrap/>
            <w:hideMark/>
          </w:tcPr>
          <w:p w14:paraId="651E6D8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silver belly</w:t>
            </w:r>
          </w:p>
        </w:tc>
        <w:tc>
          <w:tcPr>
            <w:tcW w:w="229" w:type="pct"/>
            <w:noWrap/>
            <w:hideMark/>
          </w:tcPr>
          <w:p w14:paraId="5B5D89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E7C2D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CDEF26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4006B42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5C395E4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1FE2D98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CBF12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93708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3F4C3F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B2EF6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5C09D4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85A523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Hypoplectrodes maccullochi</w:t>
            </w:r>
          </w:p>
        </w:tc>
        <w:tc>
          <w:tcPr>
            <w:tcW w:w="968" w:type="pct"/>
            <w:noWrap/>
            <w:hideMark/>
          </w:tcPr>
          <w:p w14:paraId="7C1023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Half-banded seaperch</w:t>
            </w:r>
          </w:p>
        </w:tc>
        <w:tc>
          <w:tcPr>
            <w:tcW w:w="229" w:type="pct"/>
            <w:noWrap/>
            <w:hideMark/>
          </w:tcPr>
          <w:p w14:paraId="12262F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E0604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7F5E0F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1EC32FA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4108ED8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0E8DC45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FB205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B7A01C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32A2C8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9E8DF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F8F82E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95DA9A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Notolabrus gymnogenis</w:t>
            </w:r>
          </w:p>
        </w:tc>
        <w:tc>
          <w:tcPr>
            <w:tcW w:w="968" w:type="pct"/>
            <w:noWrap/>
            <w:hideMark/>
          </w:tcPr>
          <w:p w14:paraId="0942E3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Crimson-banded wrasse</w:t>
            </w:r>
          </w:p>
        </w:tc>
        <w:tc>
          <w:tcPr>
            <w:tcW w:w="229" w:type="pct"/>
            <w:noWrap/>
            <w:hideMark/>
          </w:tcPr>
          <w:p w14:paraId="662E0C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FA286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91A73C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36D8D5E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792469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1AA387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7A44F6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2B1CB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39E405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BBEBE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19140F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F9D85D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Ophthalmolepis lineolata</w:t>
            </w:r>
          </w:p>
        </w:tc>
        <w:tc>
          <w:tcPr>
            <w:tcW w:w="968" w:type="pct"/>
            <w:noWrap/>
            <w:hideMark/>
          </w:tcPr>
          <w:p w14:paraId="7924BCE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Maori wrasse</w:t>
            </w:r>
          </w:p>
        </w:tc>
        <w:tc>
          <w:tcPr>
            <w:tcW w:w="229" w:type="pct"/>
            <w:noWrap/>
            <w:hideMark/>
          </w:tcPr>
          <w:p w14:paraId="1170F4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557AD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FAD5DB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38F140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A3D79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37C82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AABE6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FBE52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536320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CD34F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2AD9F8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C7753B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Schuettea scalaripinnis</w:t>
            </w:r>
          </w:p>
        </w:tc>
        <w:tc>
          <w:tcPr>
            <w:tcW w:w="968" w:type="pct"/>
            <w:noWrap/>
            <w:hideMark/>
          </w:tcPr>
          <w:p w14:paraId="38D2C4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pomfret</w:t>
            </w:r>
          </w:p>
        </w:tc>
        <w:tc>
          <w:tcPr>
            <w:tcW w:w="229" w:type="pct"/>
            <w:noWrap/>
            <w:hideMark/>
          </w:tcPr>
          <w:p w14:paraId="08CC57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2504A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D414F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D9249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028A7F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32C13C5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A3404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89BEF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114374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3C835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1D68F1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9CDA1C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Aurelia aurita</w:t>
            </w:r>
          </w:p>
        </w:tc>
        <w:tc>
          <w:tcPr>
            <w:tcW w:w="968" w:type="pct"/>
            <w:noWrap/>
            <w:hideMark/>
          </w:tcPr>
          <w:p w14:paraId="50C468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Moon jellyfish</w:t>
            </w:r>
          </w:p>
        </w:tc>
        <w:tc>
          <w:tcPr>
            <w:tcW w:w="229" w:type="pct"/>
            <w:noWrap/>
            <w:hideMark/>
          </w:tcPr>
          <w:p w14:paraId="19DC42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1E6D0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EDE13C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8AA16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038CDC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E3BEE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C381F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01E3E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135B56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202D5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6C4B3B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F3C279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Austrocochlea porcata</w:t>
            </w:r>
          </w:p>
        </w:tc>
        <w:tc>
          <w:tcPr>
            <w:tcW w:w="968" w:type="pct"/>
            <w:noWrap/>
            <w:hideMark/>
          </w:tcPr>
          <w:p w14:paraId="11C7BB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Top shell</w:t>
            </w:r>
          </w:p>
        </w:tc>
        <w:tc>
          <w:tcPr>
            <w:tcW w:w="229" w:type="pct"/>
            <w:noWrap/>
            <w:hideMark/>
          </w:tcPr>
          <w:p w14:paraId="3673C99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308D7B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54803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6B2DA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67F63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01803B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453F08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34046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53D727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00FBC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2D5D18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32F995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Bembicium nanum</w:t>
            </w:r>
          </w:p>
        </w:tc>
        <w:tc>
          <w:tcPr>
            <w:tcW w:w="968" w:type="pct"/>
            <w:noWrap/>
            <w:hideMark/>
          </w:tcPr>
          <w:p w14:paraId="041BBE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Periwinkle</w:t>
            </w:r>
          </w:p>
        </w:tc>
        <w:tc>
          <w:tcPr>
            <w:tcW w:w="229" w:type="pct"/>
            <w:noWrap/>
            <w:hideMark/>
          </w:tcPr>
          <w:p w14:paraId="377A8B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348C7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A2463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10524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D47E00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96B397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187CB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71A2DF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1054C70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F650D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2E9F6F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FD46AE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Patelloida alticostata</w:t>
            </w:r>
          </w:p>
        </w:tc>
        <w:tc>
          <w:tcPr>
            <w:tcW w:w="968" w:type="pct"/>
            <w:noWrap/>
            <w:hideMark/>
          </w:tcPr>
          <w:p w14:paraId="731717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Limpet</w:t>
            </w:r>
          </w:p>
        </w:tc>
        <w:tc>
          <w:tcPr>
            <w:tcW w:w="229" w:type="pct"/>
            <w:noWrap/>
            <w:hideMark/>
          </w:tcPr>
          <w:p w14:paraId="57EBE3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F7189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1BDFD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0BB18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498168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9A6042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0FA19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5AB22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114DF6E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70697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F2C4B4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4B471D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Sepioteuthis australis</w:t>
            </w:r>
          </w:p>
        </w:tc>
        <w:tc>
          <w:tcPr>
            <w:tcW w:w="968" w:type="pct"/>
            <w:noWrap/>
            <w:hideMark/>
          </w:tcPr>
          <w:p w14:paraId="497F44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Southern calamary</w:t>
            </w:r>
          </w:p>
        </w:tc>
        <w:tc>
          <w:tcPr>
            <w:tcW w:w="229" w:type="pct"/>
            <w:noWrap/>
            <w:hideMark/>
          </w:tcPr>
          <w:p w14:paraId="326395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16B07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21E99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B002B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09E98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F3CB08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64CD1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6C077C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7649A7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2AD58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91B636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150EC5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Sypharochiton pelliserpentis</w:t>
            </w:r>
          </w:p>
        </w:tc>
        <w:tc>
          <w:tcPr>
            <w:tcW w:w="968" w:type="pct"/>
            <w:noWrap/>
            <w:hideMark/>
          </w:tcPr>
          <w:p w14:paraId="488889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Chiton</w:t>
            </w:r>
          </w:p>
        </w:tc>
        <w:tc>
          <w:tcPr>
            <w:tcW w:w="229" w:type="pct"/>
            <w:noWrap/>
            <w:hideMark/>
          </w:tcPr>
          <w:p w14:paraId="390236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4FFC8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3AC65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7ACF1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0A921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375E1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C69C33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07358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0412E9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49DE9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9F24A7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AC1250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Tenguella marginalba</w:t>
            </w:r>
          </w:p>
        </w:tc>
        <w:tc>
          <w:tcPr>
            <w:tcW w:w="968" w:type="pct"/>
            <w:noWrap/>
            <w:hideMark/>
          </w:tcPr>
          <w:p w14:paraId="6EB784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Mulberry whelk (merged with Morula marginalba)</w:t>
            </w:r>
          </w:p>
        </w:tc>
        <w:tc>
          <w:tcPr>
            <w:tcW w:w="229" w:type="pct"/>
            <w:noWrap/>
            <w:hideMark/>
          </w:tcPr>
          <w:p w14:paraId="116694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75753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C28AF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FDCDE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75E17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FA64C7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9D08B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307954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/ may not be noted (exclude)</w:t>
            </w:r>
          </w:p>
        </w:tc>
        <w:tc>
          <w:tcPr>
            <w:tcW w:w="228" w:type="pct"/>
            <w:noWrap/>
            <w:hideMark/>
          </w:tcPr>
          <w:p w14:paraId="39AEBA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F2D5A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0D8EBB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F1F3BF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Aspidontus dussumieri</w:t>
            </w:r>
          </w:p>
        </w:tc>
        <w:tc>
          <w:tcPr>
            <w:tcW w:w="968" w:type="pct"/>
            <w:noWrap/>
            <w:hideMark/>
          </w:tcPr>
          <w:p w14:paraId="5C4BC4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Lance blenny</w:t>
            </w:r>
          </w:p>
        </w:tc>
        <w:tc>
          <w:tcPr>
            <w:tcW w:w="229" w:type="pct"/>
            <w:noWrap/>
            <w:hideMark/>
          </w:tcPr>
          <w:p w14:paraId="61AFDA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2533A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DFC49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29194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60C238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ABC493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345276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A957E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341EEA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10D28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B80965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CD753B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Bathygobius krefftii</w:t>
            </w:r>
          </w:p>
        </w:tc>
        <w:tc>
          <w:tcPr>
            <w:tcW w:w="968" w:type="pct"/>
            <w:noWrap/>
            <w:hideMark/>
          </w:tcPr>
          <w:p w14:paraId="1BB3B9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Krefft's Frillgoby</w:t>
            </w:r>
          </w:p>
        </w:tc>
        <w:tc>
          <w:tcPr>
            <w:tcW w:w="229" w:type="pct"/>
            <w:noWrap/>
            <w:hideMark/>
          </w:tcPr>
          <w:p w14:paraId="58D871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28339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F3885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66DED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22A537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CD20CF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14789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07817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4A2553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4F6CF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7D377D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F153AB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Brachirus niger</w:t>
            </w:r>
          </w:p>
        </w:tc>
        <w:tc>
          <w:tcPr>
            <w:tcW w:w="968" w:type="pct"/>
            <w:noWrap/>
            <w:hideMark/>
          </w:tcPr>
          <w:p w14:paraId="1C7B2D0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 sole</w:t>
            </w:r>
          </w:p>
        </w:tc>
        <w:tc>
          <w:tcPr>
            <w:tcW w:w="229" w:type="pct"/>
            <w:noWrap/>
            <w:hideMark/>
          </w:tcPr>
          <w:p w14:paraId="3C7BC4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32C7E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D0148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54C70B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08C7A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8542E7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20873B5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EFC1D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28FACC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893C4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15D0BD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6AA2BC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Chironemus marmoratus</w:t>
            </w:r>
          </w:p>
        </w:tc>
        <w:tc>
          <w:tcPr>
            <w:tcW w:w="968" w:type="pct"/>
            <w:noWrap/>
            <w:hideMark/>
          </w:tcPr>
          <w:p w14:paraId="695E70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Kelpfish</w:t>
            </w:r>
          </w:p>
        </w:tc>
        <w:tc>
          <w:tcPr>
            <w:tcW w:w="229" w:type="pct"/>
            <w:noWrap/>
            <w:hideMark/>
          </w:tcPr>
          <w:p w14:paraId="6720C7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F9A875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64779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F132CD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2DAD571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DF376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01443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470DC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48BD93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BBD89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804E1C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99B123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Cochleoceps orientalis</w:t>
            </w:r>
          </w:p>
        </w:tc>
        <w:tc>
          <w:tcPr>
            <w:tcW w:w="968" w:type="pct"/>
            <w:noWrap/>
            <w:hideMark/>
          </w:tcPr>
          <w:p w14:paraId="1D159D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cleaner-clingfish</w:t>
            </w:r>
          </w:p>
        </w:tc>
        <w:tc>
          <w:tcPr>
            <w:tcW w:w="229" w:type="pct"/>
            <w:noWrap/>
            <w:hideMark/>
          </w:tcPr>
          <w:p w14:paraId="614028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5636E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2A323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79CC3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3FA229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E0E1D9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E9264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1266E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1A6048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AC5240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D152DF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E55C3F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Conger wilsoni</w:t>
            </w:r>
          </w:p>
        </w:tc>
        <w:tc>
          <w:tcPr>
            <w:tcW w:w="968" w:type="pct"/>
            <w:noWrap/>
            <w:hideMark/>
          </w:tcPr>
          <w:p w14:paraId="6B4CAC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Short-finned conger eel</w:t>
            </w:r>
          </w:p>
        </w:tc>
        <w:tc>
          <w:tcPr>
            <w:tcW w:w="229" w:type="pct"/>
            <w:noWrap/>
            <w:hideMark/>
          </w:tcPr>
          <w:p w14:paraId="77746B7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484CA43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3F443A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77AAD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84C6C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6EBB3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B4AAF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B4508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625A85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5C40C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08B696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092097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Enneapterygius atrogulare</w:t>
            </w:r>
          </w:p>
        </w:tc>
        <w:tc>
          <w:tcPr>
            <w:tcW w:w="968" w:type="pct"/>
            <w:noWrap/>
            <w:hideMark/>
          </w:tcPr>
          <w:p w14:paraId="7D8304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Black-throat triplefin</w:t>
            </w:r>
          </w:p>
        </w:tc>
        <w:tc>
          <w:tcPr>
            <w:tcW w:w="229" w:type="pct"/>
            <w:noWrap/>
            <w:hideMark/>
          </w:tcPr>
          <w:p w14:paraId="265691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22152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3717D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3F01AF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4D472E8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81" w:type="pct"/>
            <w:noWrap/>
            <w:hideMark/>
          </w:tcPr>
          <w:p w14:paraId="3ED0BEB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93266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4D9BB0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68BD012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5E295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412BC9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F56DF4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Eocallionymus papilio</w:t>
            </w:r>
          </w:p>
        </w:tc>
        <w:tc>
          <w:tcPr>
            <w:tcW w:w="968" w:type="pct"/>
            <w:noWrap/>
            <w:hideMark/>
          </w:tcPr>
          <w:p w14:paraId="12C122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Painted stinkfish</w:t>
            </w:r>
          </w:p>
        </w:tc>
        <w:tc>
          <w:tcPr>
            <w:tcW w:w="229" w:type="pct"/>
            <w:noWrap/>
            <w:hideMark/>
          </w:tcPr>
          <w:p w14:paraId="1651A15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4A630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68CB4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EF6D6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E9445F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94DC5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7A015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36C5F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1FA4CA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FED77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4B2366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DDAD98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Eupetrichthys angustipes</w:t>
            </w:r>
          </w:p>
        </w:tc>
        <w:tc>
          <w:tcPr>
            <w:tcW w:w="968" w:type="pct"/>
            <w:noWrap/>
            <w:hideMark/>
          </w:tcPr>
          <w:p w14:paraId="4FD811F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Snake-skin wrasse</w:t>
            </w:r>
          </w:p>
        </w:tc>
        <w:tc>
          <w:tcPr>
            <w:tcW w:w="229" w:type="pct"/>
            <w:noWrap/>
            <w:hideMark/>
          </w:tcPr>
          <w:p w14:paraId="2F362F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CD214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26BCD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CAEE5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C94F4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98497D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7EC1DC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6E478D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49FE26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60E11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610C97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3DF181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Favonigobius lentiginosus</w:t>
            </w:r>
          </w:p>
        </w:tc>
        <w:tc>
          <w:tcPr>
            <w:tcW w:w="968" w:type="pct"/>
            <w:noWrap/>
            <w:hideMark/>
          </w:tcPr>
          <w:p w14:paraId="30AB128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longfin goby</w:t>
            </w:r>
          </w:p>
        </w:tc>
        <w:tc>
          <w:tcPr>
            <w:tcW w:w="229" w:type="pct"/>
            <w:noWrap/>
            <w:hideMark/>
          </w:tcPr>
          <w:p w14:paraId="2DF384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23EC8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DA802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17AB4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B6E91F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BE2A8C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17140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0C7D5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1D5442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47B37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109AD6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D0DAEC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Gymnothorax cribroris</w:t>
            </w:r>
          </w:p>
        </w:tc>
        <w:tc>
          <w:tcPr>
            <w:tcW w:w="968" w:type="pct"/>
            <w:noWrap/>
            <w:hideMark/>
          </w:tcPr>
          <w:p w14:paraId="60F5D16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Sieve Moray</w:t>
            </w:r>
          </w:p>
        </w:tc>
        <w:tc>
          <w:tcPr>
            <w:tcW w:w="229" w:type="pct"/>
            <w:noWrap/>
            <w:hideMark/>
          </w:tcPr>
          <w:p w14:paraId="516EDA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4CB91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09BD4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52853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710F3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0488B5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3A1678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B0A3B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22A18C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AA2C26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8ACCA9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B4E588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Istigobius hoesei</w:t>
            </w:r>
          </w:p>
        </w:tc>
        <w:tc>
          <w:tcPr>
            <w:tcW w:w="968" w:type="pct"/>
            <w:noWrap/>
            <w:hideMark/>
          </w:tcPr>
          <w:p w14:paraId="77A632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Hoeses sand goby</w:t>
            </w:r>
          </w:p>
        </w:tc>
        <w:tc>
          <w:tcPr>
            <w:tcW w:w="229" w:type="pct"/>
            <w:noWrap/>
            <w:hideMark/>
          </w:tcPr>
          <w:p w14:paraId="3DD9A5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1B049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30ACB9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031C64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608FC0B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05E13E8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D28287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8A5474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77AB63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50C6C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5F42CB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7E3EDC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Lotella rhacina</w:t>
            </w:r>
          </w:p>
        </w:tc>
        <w:tc>
          <w:tcPr>
            <w:tcW w:w="968" w:type="pct"/>
            <w:noWrap/>
            <w:hideMark/>
          </w:tcPr>
          <w:p w14:paraId="6E24A6C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Beardie</w:t>
            </w:r>
          </w:p>
        </w:tc>
        <w:tc>
          <w:tcPr>
            <w:tcW w:w="229" w:type="pct"/>
            <w:noWrap/>
            <w:hideMark/>
          </w:tcPr>
          <w:p w14:paraId="0F1E294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132384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49D3E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F6B89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B7989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08C1A3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9D727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E039F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6C0B05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DD596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ABBD1D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36538F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Maroubra perserrata</w:t>
            </w:r>
          </w:p>
        </w:tc>
        <w:tc>
          <w:tcPr>
            <w:tcW w:w="968" w:type="pct"/>
            <w:noWrap/>
            <w:hideMark/>
          </w:tcPr>
          <w:p w14:paraId="5D47EB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Sawtooth Pipefish</w:t>
            </w:r>
          </w:p>
        </w:tc>
        <w:tc>
          <w:tcPr>
            <w:tcW w:w="229" w:type="pct"/>
            <w:noWrap/>
            <w:hideMark/>
          </w:tcPr>
          <w:p w14:paraId="2B2AD9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5DFF2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B6EF4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AA1F2E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1F11E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A349AF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F2AB8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4F2EA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06255D1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26FEB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180D09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26F36E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Omobranchus anolius</w:t>
            </w:r>
          </w:p>
        </w:tc>
        <w:tc>
          <w:tcPr>
            <w:tcW w:w="968" w:type="pct"/>
            <w:noWrap/>
            <w:hideMark/>
          </w:tcPr>
          <w:p w14:paraId="4F98E15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Oyster blenny</w:t>
            </w:r>
          </w:p>
        </w:tc>
        <w:tc>
          <w:tcPr>
            <w:tcW w:w="229" w:type="pct"/>
            <w:noWrap/>
            <w:hideMark/>
          </w:tcPr>
          <w:p w14:paraId="370A19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97F563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51BB5C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31A65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6ACD6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FB54C7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9428C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9216B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72288F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91A50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E4B37A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5CEF91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Ostorhinchus limenus</w:t>
            </w:r>
          </w:p>
        </w:tc>
        <w:tc>
          <w:tcPr>
            <w:tcW w:w="968" w:type="pct"/>
            <w:noWrap/>
            <w:hideMark/>
          </w:tcPr>
          <w:p w14:paraId="50369E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Sydney cardinalfish</w:t>
            </w:r>
          </w:p>
        </w:tc>
        <w:tc>
          <w:tcPr>
            <w:tcW w:w="229" w:type="pct"/>
            <w:noWrap/>
            <w:hideMark/>
          </w:tcPr>
          <w:p w14:paraId="5A7428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53BE1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543F44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2B0028C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94" w:type="pct"/>
            <w:noWrap/>
            <w:hideMark/>
          </w:tcPr>
          <w:p w14:paraId="40294F5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81" w:type="pct"/>
            <w:noWrap/>
            <w:hideMark/>
          </w:tcPr>
          <w:p w14:paraId="0BD53F1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EE1BB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4F189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4142EF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FE70F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98DA23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6A2254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Parablennius intermedius</w:t>
            </w:r>
          </w:p>
        </w:tc>
        <w:tc>
          <w:tcPr>
            <w:tcW w:w="968" w:type="pct"/>
            <w:noWrap/>
            <w:hideMark/>
          </w:tcPr>
          <w:p w14:paraId="557D166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Horned Blenny</w:t>
            </w:r>
          </w:p>
        </w:tc>
        <w:tc>
          <w:tcPr>
            <w:tcW w:w="229" w:type="pct"/>
            <w:noWrap/>
            <w:hideMark/>
          </w:tcPr>
          <w:p w14:paraId="3AD1E9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20528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ADCD0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43507E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417CA04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51E881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5F576C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7F82E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472E2A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1168F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E3501D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995B05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Scorpaenodes evides</w:t>
            </w:r>
          </w:p>
        </w:tc>
        <w:tc>
          <w:tcPr>
            <w:tcW w:w="968" w:type="pct"/>
            <w:noWrap/>
            <w:hideMark/>
          </w:tcPr>
          <w:p w14:paraId="7E9BAE1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Cheekspot Scorpionfish</w:t>
            </w:r>
          </w:p>
        </w:tc>
        <w:tc>
          <w:tcPr>
            <w:tcW w:w="229" w:type="pct"/>
            <w:noWrap/>
            <w:hideMark/>
          </w:tcPr>
          <w:p w14:paraId="357254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E2B98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97DE6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DF765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70136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485AB5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70BC4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97BB2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1972895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A0A74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C49CBD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294691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Siphamia cephalotes</w:t>
            </w:r>
          </w:p>
        </w:tc>
        <w:tc>
          <w:tcPr>
            <w:tcW w:w="968" w:type="pct"/>
            <w:noWrap/>
            <w:hideMark/>
          </w:tcPr>
          <w:p w14:paraId="0290D5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Little siphonfish</w:t>
            </w:r>
          </w:p>
        </w:tc>
        <w:tc>
          <w:tcPr>
            <w:tcW w:w="229" w:type="pct"/>
            <w:noWrap/>
            <w:hideMark/>
          </w:tcPr>
          <w:p w14:paraId="09620F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1F606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664B8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1061C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2867D0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C76B6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14C77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D88AE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7FA4819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50C84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C8C293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61CDFE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Trachichthys australis</w:t>
            </w:r>
          </w:p>
        </w:tc>
        <w:tc>
          <w:tcPr>
            <w:tcW w:w="968" w:type="pct"/>
            <w:noWrap/>
            <w:hideMark/>
          </w:tcPr>
          <w:p w14:paraId="3CC665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Roughy</w:t>
            </w:r>
          </w:p>
        </w:tc>
        <w:tc>
          <w:tcPr>
            <w:tcW w:w="229" w:type="pct"/>
            <w:noWrap/>
            <w:hideMark/>
          </w:tcPr>
          <w:p w14:paraId="22359A9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7D79840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9CAD8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5D557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47E1E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56DCD6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06E41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0D0343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4E6EBD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95B3E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02E723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816948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Trinorfolkia clarkei</w:t>
            </w:r>
          </w:p>
        </w:tc>
        <w:tc>
          <w:tcPr>
            <w:tcW w:w="968" w:type="pct"/>
            <w:noWrap/>
            <w:hideMark/>
          </w:tcPr>
          <w:p w14:paraId="154DB0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threefin</w:t>
            </w:r>
          </w:p>
        </w:tc>
        <w:tc>
          <w:tcPr>
            <w:tcW w:w="229" w:type="pct"/>
            <w:noWrap/>
            <w:hideMark/>
          </w:tcPr>
          <w:p w14:paraId="6068B4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BDE862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2CE38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C50C92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124228E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F27D4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61C71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C3192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64DB46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B211B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67BA21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0E089B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Actaea peronii</w:t>
            </w:r>
          </w:p>
        </w:tc>
        <w:tc>
          <w:tcPr>
            <w:tcW w:w="968" w:type="pct"/>
            <w:noWrap/>
            <w:hideMark/>
          </w:tcPr>
          <w:p w14:paraId="610EF9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Thorn-legged crab</w:t>
            </w:r>
          </w:p>
        </w:tc>
        <w:tc>
          <w:tcPr>
            <w:tcW w:w="229" w:type="pct"/>
            <w:noWrap/>
            <w:hideMark/>
          </w:tcPr>
          <w:p w14:paraId="1681F3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25EB9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7121EE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D37CD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0D725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8D88EB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6E79A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E0C19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414B020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59955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5AF1BA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005D8D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Brissus agassizii</w:t>
            </w:r>
          </w:p>
        </w:tc>
        <w:tc>
          <w:tcPr>
            <w:tcW w:w="968" w:type="pct"/>
            <w:noWrap/>
            <w:hideMark/>
          </w:tcPr>
          <w:p w14:paraId="1B5DA3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Heart urchin</w:t>
            </w:r>
          </w:p>
        </w:tc>
        <w:tc>
          <w:tcPr>
            <w:tcW w:w="229" w:type="pct"/>
            <w:noWrap/>
            <w:hideMark/>
          </w:tcPr>
          <w:p w14:paraId="724E94F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BB5B9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59366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2D851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FC8C3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409A4D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1069A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556260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3A1B9D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0631F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7E07F9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9C55CA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Cronia aurantiaca</w:t>
            </w:r>
          </w:p>
        </w:tc>
        <w:tc>
          <w:tcPr>
            <w:tcW w:w="968" w:type="pct"/>
            <w:noWrap/>
            <w:hideMark/>
          </w:tcPr>
          <w:p w14:paraId="1380D50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Oyster drill</w:t>
            </w:r>
          </w:p>
        </w:tc>
        <w:tc>
          <w:tcPr>
            <w:tcW w:w="229" w:type="pct"/>
            <w:noWrap/>
            <w:hideMark/>
          </w:tcPr>
          <w:p w14:paraId="50793D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6303D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3BD1B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8D7E5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D7E70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6BDBA5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7A34C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EA8F5B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22E694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2D1DB8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9AA96E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A8AEB9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Dendrodoris nigra</w:t>
            </w:r>
          </w:p>
        </w:tc>
        <w:tc>
          <w:tcPr>
            <w:tcW w:w="968" w:type="pct"/>
            <w:noWrap/>
            <w:hideMark/>
          </w:tcPr>
          <w:p w14:paraId="0E7CF1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Nudibranch</w:t>
            </w:r>
          </w:p>
        </w:tc>
        <w:tc>
          <w:tcPr>
            <w:tcW w:w="229" w:type="pct"/>
            <w:noWrap/>
            <w:hideMark/>
          </w:tcPr>
          <w:p w14:paraId="6A5309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EACAA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1171D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EC6B4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8061B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D63DC3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B03CB5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B9C02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1B17B53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78F25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0B3724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06CA70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Kaloplocamus ramosus</w:t>
            </w:r>
          </w:p>
        </w:tc>
        <w:tc>
          <w:tcPr>
            <w:tcW w:w="968" w:type="pct"/>
            <w:noWrap/>
            <w:hideMark/>
          </w:tcPr>
          <w:p w14:paraId="5350F32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Nudibranch</w:t>
            </w:r>
          </w:p>
        </w:tc>
        <w:tc>
          <w:tcPr>
            <w:tcW w:w="229" w:type="pct"/>
            <w:noWrap/>
            <w:hideMark/>
          </w:tcPr>
          <w:p w14:paraId="638D658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27BD8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41F7B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6C34E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D9D95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182646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251D9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690810F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757FAD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E384B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AC0D98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F344FD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Mimachlamys asperrima</w:t>
            </w:r>
          </w:p>
        </w:tc>
        <w:tc>
          <w:tcPr>
            <w:tcW w:w="968" w:type="pct"/>
            <w:noWrap/>
            <w:hideMark/>
          </w:tcPr>
          <w:p w14:paraId="24E86F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Doughboy scallop</w:t>
            </w:r>
          </w:p>
        </w:tc>
        <w:tc>
          <w:tcPr>
            <w:tcW w:w="229" w:type="pct"/>
            <w:noWrap/>
            <w:hideMark/>
          </w:tcPr>
          <w:p w14:paraId="040F62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D551B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518D2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445E8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9025D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AD9C3B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F36C2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2C0A8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740271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CCB9F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1713E7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36697C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Ophiarachnella ramsayi</w:t>
            </w:r>
          </w:p>
        </w:tc>
        <w:tc>
          <w:tcPr>
            <w:tcW w:w="968" w:type="pct"/>
            <w:noWrap/>
            <w:hideMark/>
          </w:tcPr>
          <w:p w14:paraId="71DA089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Brittlestar</w:t>
            </w:r>
          </w:p>
        </w:tc>
        <w:tc>
          <w:tcPr>
            <w:tcW w:w="229" w:type="pct"/>
            <w:noWrap/>
            <w:hideMark/>
          </w:tcPr>
          <w:p w14:paraId="5489158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A0C83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D288D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7C4E0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6F346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DD9943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F1782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13E813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494B0F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FA393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7E066D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075D76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Phyllodesmium poindimiei</w:t>
            </w:r>
          </w:p>
        </w:tc>
        <w:tc>
          <w:tcPr>
            <w:tcW w:w="968" w:type="pct"/>
            <w:noWrap/>
            <w:hideMark/>
          </w:tcPr>
          <w:p w14:paraId="13D5A6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Nudibranch</w:t>
            </w:r>
          </w:p>
        </w:tc>
        <w:tc>
          <w:tcPr>
            <w:tcW w:w="229" w:type="pct"/>
            <w:noWrap/>
            <w:hideMark/>
          </w:tcPr>
          <w:p w14:paraId="066F76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D28B7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E1445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AAD9DB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18775C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4BF25E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41D95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6E035B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11DCCE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EE8E6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65DFED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6D7115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Pyrazus ebeninus</w:t>
            </w:r>
          </w:p>
        </w:tc>
        <w:tc>
          <w:tcPr>
            <w:tcW w:w="968" w:type="pct"/>
            <w:noWrap/>
            <w:hideMark/>
          </w:tcPr>
          <w:p w14:paraId="63C1F7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Mud whelk</w:t>
            </w:r>
          </w:p>
        </w:tc>
        <w:tc>
          <w:tcPr>
            <w:tcW w:w="229" w:type="pct"/>
            <w:noWrap/>
            <w:hideMark/>
          </w:tcPr>
          <w:p w14:paraId="2350079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504058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F95602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09754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89538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FA6E07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FFF44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EE921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Cryptic (exclude)</w:t>
            </w:r>
          </w:p>
        </w:tc>
        <w:tc>
          <w:tcPr>
            <w:tcW w:w="228" w:type="pct"/>
            <w:noWrap/>
            <w:hideMark/>
          </w:tcPr>
          <w:p w14:paraId="20BB54E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DB43B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7234C2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F0778A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Solieria robusta</w:t>
            </w:r>
          </w:p>
        </w:tc>
        <w:tc>
          <w:tcPr>
            <w:tcW w:w="968" w:type="pct"/>
            <w:noWrap/>
            <w:hideMark/>
          </w:tcPr>
          <w:p w14:paraId="4CAC1E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Algae</w:t>
            </w:r>
          </w:p>
        </w:tc>
        <w:tc>
          <w:tcPr>
            <w:tcW w:w="229" w:type="pct"/>
            <w:noWrap/>
            <w:hideMark/>
          </w:tcPr>
          <w:p w14:paraId="0213009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2E0B20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BEDF2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26A2D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E62CA7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EFD6F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BA0C8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alga</w:t>
            </w:r>
          </w:p>
        </w:tc>
        <w:tc>
          <w:tcPr>
            <w:tcW w:w="860" w:type="pct"/>
            <w:noWrap/>
            <w:hideMark/>
          </w:tcPr>
          <w:p w14:paraId="223DAA0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32B154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8119F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5909B7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02C484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Aspidontus taeniatus</w:t>
            </w:r>
          </w:p>
        </w:tc>
        <w:tc>
          <w:tcPr>
            <w:tcW w:w="968" w:type="pct"/>
            <w:noWrap/>
            <w:hideMark/>
          </w:tcPr>
          <w:p w14:paraId="1DDDD82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False cleanerfish</w:t>
            </w:r>
          </w:p>
        </w:tc>
        <w:tc>
          <w:tcPr>
            <w:tcW w:w="229" w:type="pct"/>
            <w:noWrap/>
            <w:hideMark/>
          </w:tcPr>
          <w:p w14:paraId="62B972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F64FD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05930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8A3BC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C8F2A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B6490F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C19A8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F5951C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40A3430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24ED6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2FB21F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7A86A9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Austrolabrus maculatus</w:t>
            </w:r>
          </w:p>
        </w:tc>
        <w:tc>
          <w:tcPr>
            <w:tcW w:w="968" w:type="pct"/>
            <w:noWrap/>
            <w:hideMark/>
          </w:tcPr>
          <w:p w14:paraId="630EC8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Black-spotted wrasse</w:t>
            </w:r>
          </w:p>
        </w:tc>
        <w:tc>
          <w:tcPr>
            <w:tcW w:w="229" w:type="pct"/>
            <w:noWrap/>
            <w:hideMark/>
          </w:tcPr>
          <w:p w14:paraId="49374A2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925B2E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64D53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F7E0BC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6197480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03B33A3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DCD2B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30F2B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48125A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318A1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04DBDD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7542A2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Filicampus tigris</w:t>
            </w:r>
          </w:p>
        </w:tc>
        <w:tc>
          <w:tcPr>
            <w:tcW w:w="968" w:type="pct"/>
            <w:noWrap/>
            <w:hideMark/>
          </w:tcPr>
          <w:p w14:paraId="52E2D8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Tiger Pipefish</w:t>
            </w:r>
          </w:p>
        </w:tc>
        <w:tc>
          <w:tcPr>
            <w:tcW w:w="229" w:type="pct"/>
            <w:noWrap/>
            <w:hideMark/>
          </w:tcPr>
          <w:p w14:paraId="6397181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683C9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8C5C9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6DE66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D0B30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154136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31785A1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125D7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53BFFF2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7AD59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13DB8B6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179916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Gracilimugil argenteus</w:t>
            </w:r>
          </w:p>
        </w:tc>
        <w:tc>
          <w:tcPr>
            <w:tcW w:w="968" w:type="pct"/>
            <w:noWrap/>
            <w:hideMark/>
          </w:tcPr>
          <w:p w14:paraId="0FCB75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Flat-tail mullet</w:t>
            </w:r>
          </w:p>
        </w:tc>
        <w:tc>
          <w:tcPr>
            <w:tcW w:w="229" w:type="pct"/>
            <w:noWrap/>
            <w:hideMark/>
          </w:tcPr>
          <w:p w14:paraId="0B65D1F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C3496A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8840E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D26BD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23823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EC76B2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36798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83F45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2E5B9D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BB7B2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7FBCBE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7E3DCD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Hemitrygon fluviorum</w:t>
            </w:r>
          </w:p>
        </w:tc>
        <w:tc>
          <w:tcPr>
            <w:tcW w:w="968" w:type="pct"/>
            <w:noWrap/>
            <w:hideMark/>
          </w:tcPr>
          <w:p w14:paraId="5B9BB2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Estuary stingray</w:t>
            </w:r>
          </w:p>
        </w:tc>
        <w:tc>
          <w:tcPr>
            <w:tcW w:w="229" w:type="pct"/>
            <w:noWrap/>
            <w:hideMark/>
          </w:tcPr>
          <w:p w14:paraId="7F1B60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85E11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BE4C5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271926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A0B6B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31639C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6B240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F5EB9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6FF844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275B0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C721DF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1CA613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Heniochus diphreutes</w:t>
            </w:r>
          </w:p>
        </w:tc>
        <w:tc>
          <w:tcPr>
            <w:tcW w:w="968" w:type="pct"/>
            <w:noWrap/>
            <w:hideMark/>
          </w:tcPr>
          <w:p w14:paraId="3C0158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Schooling bannerfish</w:t>
            </w:r>
          </w:p>
        </w:tc>
        <w:tc>
          <w:tcPr>
            <w:tcW w:w="229" w:type="pct"/>
            <w:noWrap/>
            <w:hideMark/>
          </w:tcPr>
          <w:p w14:paraId="1AB94D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1D380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9F013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A214E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ACF98C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92488B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99DDB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80902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2CBE72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1462E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8DC0F4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0F5760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Hyporhamphus australis</w:t>
            </w:r>
          </w:p>
        </w:tc>
        <w:tc>
          <w:tcPr>
            <w:tcW w:w="968" w:type="pct"/>
            <w:noWrap/>
            <w:hideMark/>
          </w:tcPr>
          <w:p w14:paraId="43BE0C2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Eastern garfish</w:t>
            </w:r>
          </w:p>
        </w:tc>
        <w:tc>
          <w:tcPr>
            <w:tcW w:w="229" w:type="pct"/>
            <w:noWrap/>
            <w:hideMark/>
          </w:tcPr>
          <w:p w14:paraId="6CE5796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A6E5B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6A8C3D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36DE4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9D385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2C839F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46657B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E322B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25B3582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C489D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43EC9C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D421BD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Pempheris affinis</w:t>
            </w:r>
          </w:p>
        </w:tc>
        <w:tc>
          <w:tcPr>
            <w:tcW w:w="968" w:type="pct"/>
            <w:noWrap/>
            <w:hideMark/>
          </w:tcPr>
          <w:p w14:paraId="1C32B7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Black-tipped bullseye</w:t>
            </w:r>
          </w:p>
        </w:tc>
        <w:tc>
          <w:tcPr>
            <w:tcW w:w="229" w:type="pct"/>
            <w:noWrap/>
            <w:hideMark/>
          </w:tcPr>
          <w:p w14:paraId="60C25C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B6C7EA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C4384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54A15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618202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69610E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612F8E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0E4B7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1154F9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3E99D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654923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7CF53E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Pempheris compressa</w:t>
            </w:r>
          </w:p>
        </w:tc>
        <w:tc>
          <w:tcPr>
            <w:tcW w:w="968" w:type="pct"/>
            <w:noWrap/>
            <w:hideMark/>
          </w:tcPr>
          <w:p w14:paraId="17D357E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Small-scale bullseye</w:t>
            </w:r>
          </w:p>
        </w:tc>
        <w:tc>
          <w:tcPr>
            <w:tcW w:w="229" w:type="pct"/>
            <w:noWrap/>
            <w:hideMark/>
          </w:tcPr>
          <w:p w14:paraId="21E02A9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2FCE850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20D20A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4E6C9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4DB34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876E6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4832E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79462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12A1B4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088AC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2593FB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57ABC2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Pempheris multiradiata</w:t>
            </w:r>
          </w:p>
        </w:tc>
        <w:tc>
          <w:tcPr>
            <w:tcW w:w="968" w:type="pct"/>
            <w:noWrap/>
            <w:hideMark/>
          </w:tcPr>
          <w:p w14:paraId="7091BC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bullseye</w:t>
            </w:r>
          </w:p>
        </w:tc>
        <w:tc>
          <w:tcPr>
            <w:tcW w:w="229" w:type="pct"/>
            <w:noWrap/>
            <w:hideMark/>
          </w:tcPr>
          <w:p w14:paraId="21FE1B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C6DC07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97C85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90F8AD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344E17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2DEAE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3CA93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2D9351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07B0DE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765AAE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32D55D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4EE68B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Plagiotremus rhinorhynchos</w:t>
            </w:r>
          </w:p>
        </w:tc>
        <w:tc>
          <w:tcPr>
            <w:tcW w:w="968" w:type="pct"/>
            <w:noWrap/>
            <w:hideMark/>
          </w:tcPr>
          <w:p w14:paraId="3933D30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Tube-worm blenny</w:t>
            </w:r>
          </w:p>
        </w:tc>
        <w:tc>
          <w:tcPr>
            <w:tcW w:w="229" w:type="pct"/>
            <w:noWrap/>
            <w:hideMark/>
          </w:tcPr>
          <w:p w14:paraId="14348E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F559E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29CBF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261B70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59B6FA3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5BA990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313C9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79214B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0D52CA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C3332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3E7D93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D44191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Plagiotremus tapeinosoma</w:t>
            </w:r>
          </w:p>
        </w:tc>
        <w:tc>
          <w:tcPr>
            <w:tcW w:w="968" w:type="pct"/>
            <w:noWrap/>
            <w:hideMark/>
          </w:tcPr>
          <w:p w14:paraId="488443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Hit and run blenny</w:t>
            </w:r>
          </w:p>
        </w:tc>
        <w:tc>
          <w:tcPr>
            <w:tcW w:w="229" w:type="pct"/>
            <w:noWrap/>
            <w:hideMark/>
          </w:tcPr>
          <w:p w14:paraId="152BE5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01506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1A2E6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182A9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CB6404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36CCB97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66F2C8C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0B0CE13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0827F4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FD831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EECFCA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085249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Pseudolabrus luculentus</w:t>
            </w:r>
          </w:p>
        </w:tc>
        <w:tc>
          <w:tcPr>
            <w:tcW w:w="968" w:type="pct"/>
            <w:noWrap/>
            <w:hideMark/>
          </w:tcPr>
          <w:p w14:paraId="5ED8A5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Luculentus wrasse</w:t>
            </w:r>
          </w:p>
        </w:tc>
        <w:tc>
          <w:tcPr>
            <w:tcW w:w="229" w:type="pct"/>
            <w:noWrap/>
            <w:hideMark/>
          </w:tcPr>
          <w:p w14:paraId="385B46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0A902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ED40EA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843DDC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5EA13BA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A7AF77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A759DF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D3952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7B2ABF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20AAF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A53B96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4A6261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Synodus variegatus</w:t>
            </w:r>
          </w:p>
        </w:tc>
        <w:tc>
          <w:tcPr>
            <w:tcW w:w="968" w:type="pct"/>
            <w:noWrap/>
            <w:hideMark/>
          </w:tcPr>
          <w:p w14:paraId="3510A8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Variegated lizardfish</w:t>
            </w:r>
          </w:p>
        </w:tc>
        <w:tc>
          <w:tcPr>
            <w:tcW w:w="229" w:type="pct"/>
            <w:noWrap/>
            <w:hideMark/>
          </w:tcPr>
          <w:p w14:paraId="5B1F4C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AB7F06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D8E0F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E02409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94" w:type="pct"/>
            <w:noWrap/>
            <w:hideMark/>
          </w:tcPr>
          <w:p w14:paraId="27757F8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61AA5C9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5FAF2B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5E20F5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318066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5E4170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4D8C1C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8FBE90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Trygonoptera testacea</w:t>
            </w:r>
          </w:p>
        </w:tc>
        <w:tc>
          <w:tcPr>
            <w:tcW w:w="968" w:type="pct"/>
            <w:noWrap/>
            <w:hideMark/>
          </w:tcPr>
          <w:p w14:paraId="33267D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Common stingaree</w:t>
            </w:r>
          </w:p>
        </w:tc>
        <w:tc>
          <w:tcPr>
            <w:tcW w:w="229" w:type="pct"/>
            <w:noWrap/>
            <w:hideMark/>
          </w:tcPr>
          <w:p w14:paraId="66A072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4552E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2F819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2F8B2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9E3C90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12A3580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F73BE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366617E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05AF25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B4518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4D829D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A8E34F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Upeneichthys vlamingii</w:t>
            </w:r>
          </w:p>
        </w:tc>
        <w:tc>
          <w:tcPr>
            <w:tcW w:w="968" w:type="pct"/>
            <w:noWrap/>
            <w:hideMark/>
          </w:tcPr>
          <w:p w14:paraId="1C940E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Southern goatfish</w:t>
            </w:r>
          </w:p>
        </w:tc>
        <w:tc>
          <w:tcPr>
            <w:tcW w:w="229" w:type="pct"/>
            <w:noWrap/>
            <w:hideMark/>
          </w:tcPr>
          <w:p w14:paraId="7704D0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EC8586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36F3F9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8A54F5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94" w:type="pct"/>
            <w:noWrap/>
            <w:hideMark/>
          </w:tcPr>
          <w:p w14:paraId="08E0C5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1F60E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79423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fish</w:t>
            </w:r>
          </w:p>
        </w:tc>
        <w:tc>
          <w:tcPr>
            <w:tcW w:w="860" w:type="pct"/>
            <w:noWrap/>
            <w:hideMark/>
          </w:tcPr>
          <w:p w14:paraId="1930E5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03D972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815BB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361AEF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3C9679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Astropecten vappa</w:t>
            </w:r>
          </w:p>
        </w:tc>
        <w:tc>
          <w:tcPr>
            <w:tcW w:w="968" w:type="pct"/>
            <w:noWrap/>
            <w:hideMark/>
          </w:tcPr>
          <w:p w14:paraId="10988AF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Comb sand star</w:t>
            </w:r>
          </w:p>
        </w:tc>
        <w:tc>
          <w:tcPr>
            <w:tcW w:w="229" w:type="pct"/>
            <w:noWrap/>
            <w:hideMark/>
          </w:tcPr>
          <w:p w14:paraId="4718D2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E41AA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82F51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A4DA33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F7BB5C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7F92E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D70CF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BD64C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573A13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9FD3E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897004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828EF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Dolabella auricularia</w:t>
            </w:r>
          </w:p>
        </w:tc>
        <w:tc>
          <w:tcPr>
            <w:tcW w:w="968" w:type="pct"/>
            <w:noWrap/>
            <w:hideMark/>
          </w:tcPr>
          <w:p w14:paraId="3CB3E4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Shoulderblade sea cat</w:t>
            </w:r>
          </w:p>
        </w:tc>
        <w:tc>
          <w:tcPr>
            <w:tcW w:w="229" w:type="pct"/>
            <w:noWrap/>
            <w:hideMark/>
          </w:tcPr>
          <w:p w14:paraId="5C59F6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24FAB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56F9F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64BBE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2C7E6E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81" w:type="pct"/>
            <w:noWrap/>
            <w:hideMark/>
          </w:tcPr>
          <w:p w14:paraId="49F1D30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D39AC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08A35B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7DEF47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F937F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85C44A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3F235C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Hyastenus elatus</w:t>
            </w:r>
          </w:p>
        </w:tc>
        <w:tc>
          <w:tcPr>
            <w:tcW w:w="968" w:type="pct"/>
            <w:noWrap/>
            <w:hideMark/>
          </w:tcPr>
          <w:p w14:paraId="4E05DD8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Decorator crab</w:t>
            </w:r>
          </w:p>
        </w:tc>
        <w:tc>
          <w:tcPr>
            <w:tcW w:w="229" w:type="pct"/>
            <w:noWrap/>
            <w:hideMark/>
          </w:tcPr>
          <w:p w14:paraId="52111D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5B5CD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A9243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82498B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F0318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4E0B07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ADD9F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4333C0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337595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0ECD2B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9A25A1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6C22E1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Salmacis sphaeroides</w:t>
            </w:r>
          </w:p>
        </w:tc>
        <w:tc>
          <w:tcPr>
            <w:tcW w:w="968" w:type="pct"/>
            <w:noWrap/>
            <w:hideMark/>
          </w:tcPr>
          <w:p w14:paraId="426EA1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Urchin</w:t>
            </w:r>
          </w:p>
        </w:tc>
        <w:tc>
          <w:tcPr>
            <w:tcW w:w="229" w:type="pct"/>
            <w:noWrap/>
            <w:hideMark/>
          </w:tcPr>
          <w:p w14:paraId="293DB0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EA56C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B51D1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CDBA4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13915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608F81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71212E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mobile invertebrate</w:t>
            </w:r>
          </w:p>
        </w:tc>
        <w:tc>
          <w:tcPr>
            <w:tcW w:w="860" w:type="pct"/>
            <w:noWrap/>
            <w:hideMark/>
          </w:tcPr>
          <w:p w14:paraId="20FF7A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Difficult to distinguish (exclude)</w:t>
            </w:r>
          </w:p>
        </w:tc>
        <w:tc>
          <w:tcPr>
            <w:tcW w:w="228" w:type="pct"/>
            <w:noWrap/>
            <w:hideMark/>
          </w:tcPr>
          <w:p w14:paraId="040A2A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4FF1A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B239E7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467001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Amathia verticillata</w:t>
            </w:r>
          </w:p>
        </w:tc>
        <w:tc>
          <w:tcPr>
            <w:tcW w:w="968" w:type="pct"/>
            <w:noWrap/>
            <w:hideMark/>
          </w:tcPr>
          <w:p w14:paraId="7E7A729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Spaghetti bryozoan</w:t>
            </w:r>
          </w:p>
        </w:tc>
        <w:tc>
          <w:tcPr>
            <w:tcW w:w="229" w:type="pct"/>
            <w:noWrap/>
            <w:hideMark/>
          </w:tcPr>
          <w:p w14:paraId="3A8B636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107117C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DAABB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9E75D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C03DF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B9E07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88BC8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259C9B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0403CE2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108D6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FDC06E9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0838B8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Anomia trigonopsis</w:t>
            </w:r>
          </w:p>
        </w:tc>
        <w:tc>
          <w:tcPr>
            <w:tcW w:w="968" w:type="pct"/>
            <w:noWrap/>
            <w:hideMark/>
          </w:tcPr>
          <w:p w14:paraId="618CB8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Jingle shell</w:t>
            </w:r>
          </w:p>
        </w:tc>
        <w:tc>
          <w:tcPr>
            <w:tcW w:w="229" w:type="pct"/>
            <w:noWrap/>
            <w:hideMark/>
          </w:tcPr>
          <w:p w14:paraId="6E98572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6554058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6364D2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DF9C1A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185D5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64CB5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7DC3A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46BC5C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4348741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D9A34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540785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701E34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Anthothoe albocincta</w:t>
            </w:r>
          </w:p>
        </w:tc>
        <w:tc>
          <w:tcPr>
            <w:tcW w:w="968" w:type="pct"/>
            <w:noWrap/>
            <w:hideMark/>
          </w:tcPr>
          <w:p w14:paraId="0E78CA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White striped anemone</w:t>
            </w:r>
          </w:p>
        </w:tc>
        <w:tc>
          <w:tcPr>
            <w:tcW w:w="229" w:type="pct"/>
            <w:noWrap/>
            <w:hideMark/>
          </w:tcPr>
          <w:p w14:paraId="4B0F846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2D583ED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D7062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B6D73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10017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B7F363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A4EAB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571436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3D83DF7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72017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111BA1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56640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Aplidium benhami</w:t>
            </w:r>
          </w:p>
        </w:tc>
        <w:tc>
          <w:tcPr>
            <w:tcW w:w="968" w:type="pct"/>
            <w:noWrap/>
            <w:hideMark/>
          </w:tcPr>
          <w:p w14:paraId="1E4804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pork</w:t>
            </w:r>
          </w:p>
        </w:tc>
        <w:tc>
          <w:tcPr>
            <w:tcW w:w="229" w:type="pct"/>
            <w:noWrap/>
            <w:hideMark/>
          </w:tcPr>
          <w:p w14:paraId="4BEA6FD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BD294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8889E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C2F0A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3B2D8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F30ED3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1309908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70F974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2D03222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C4152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11E834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01CF2E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Balanophyllia bairdiana</w:t>
            </w:r>
          </w:p>
        </w:tc>
        <w:tc>
          <w:tcPr>
            <w:tcW w:w="968" w:type="pct"/>
            <w:noWrap/>
            <w:hideMark/>
          </w:tcPr>
          <w:p w14:paraId="319E52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Solitary coral</w:t>
            </w:r>
          </w:p>
        </w:tc>
        <w:tc>
          <w:tcPr>
            <w:tcW w:w="229" w:type="pct"/>
            <w:noWrap/>
            <w:hideMark/>
          </w:tcPr>
          <w:p w14:paraId="21C215F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2DD11A8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49F4055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17E83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D8685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CC644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2D36721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1CC2F6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7E6FD90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3E6322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AE242AF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A9FA38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Botrylloides leachii</w:t>
            </w:r>
          </w:p>
        </w:tc>
        <w:tc>
          <w:tcPr>
            <w:tcW w:w="968" w:type="pct"/>
            <w:noWrap/>
            <w:hideMark/>
          </w:tcPr>
          <w:p w14:paraId="795105E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Leache's ascidian</w:t>
            </w:r>
          </w:p>
        </w:tc>
        <w:tc>
          <w:tcPr>
            <w:tcW w:w="229" w:type="pct"/>
            <w:noWrap/>
            <w:hideMark/>
          </w:tcPr>
          <w:p w14:paraId="345C279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4E66A5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2E5A9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FA96D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1DD12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920010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2BD53E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2ED5C6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5A288D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0DC34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502B8F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52525D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Botrylloides magnicoecum</w:t>
            </w:r>
          </w:p>
        </w:tc>
        <w:tc>
          <w:tcPr>
            <w:tcW w:w="968" w:type="pct"/>
            <w:noWrap/>
            <w:hideMark/>
          </w:tcPr>
          <w:p w14:paraId="0D29831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Magnificent ascidian</w:t>
            </w:r>
          </w:p>
        </w:tc>
        <w:tc>
          <w:tcPr>
            <w:tcW w:w="229" w:type="pct"/>
            <w:noWrap/>
            <w:hideMark/>
          </w:tcPr>
          <w:p w14:paraId="0C970F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A33DA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2587A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769430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C3C6C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528F23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EDFF31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407E1A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40C08D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60C68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3C72A5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47E977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Bugula neritina</w:t>
            </w:r>
          </w:p>
        </w:tc>
        <w:tc>
          <w:tcPr>
            <w:tcW w:w="968" w:type="pct"/>
            <w:noWrap/>
            <w:hideMark/>
          </w:tcPr>
          <w:p w14:paraId="2784E7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Bryozoan</w:t>
            </w:r>
          </w:p>
        </w:tc>
        <w:tc>
          <w:tcPr>
            <w:tcW w:w="229" w:type="pct"/>
            <w:noWrap/>
            <w:hideMark/>
          </w:tcPr>
          <w:p w14:paraId="30B99E7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5C00E5F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298216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EA834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5FDA56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EBF955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56D22A6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57B0FF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3C4FE5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0226D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9F0769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AB01483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Carijoa smithi</w:t>
            </w:r>
          </w:p>
        </w:tc>
        <w:tc>
          <w:tcPr>
            <w:tcW w:w="968" w:type="pct"/>
            <w:noWrap/>
            <w:hideMark/>
          </w:tcPr>
          <w:p w14:paraId="400FB55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Snow coral</w:t>
            </w:r>
          </w:p>
        </w:tc>
        <w:tc>
          <w:tcPr>
            <w:tcW w:w="229" w:type="pct"/>
            <w:noWrap/>
            <w:hideMark/>
          </w:tcPr>
          <w:p w14:paraId="35ABA21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1476390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16759D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92346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95BAD7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D1AC5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709A2D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07B7C9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30CC29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350B30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7D5FFD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903874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Cavernularia obesa</w:t>
            </w:r>
          </w:p>
        </w:tc>
        <w:tc>
          <w:tcPr>
            <w:tcW w:w="968" w:type="pct"/>
            <w:noWrap/>
            <w:hideMark/>
          </w:tcPr>
          <w:p w14:paraId="2768AC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pen</w:t>
            </w:r>
          </w:p>
        </w:tc>
        <w:tc>
          <w:tcPr>
            <w:tcW w:w="229" w:type="pct"/>
            <w:noWrap/>
            <w:hideMark/>
          </w:tcPr>
          <w:p w14:paraId="759FDD2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10F319D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5933722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5AFE1B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774151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B5A99E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DCF1E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5DDB21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3A94F0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EE7A5F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0D1DC7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7C4CD86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Cellepora</w:t>
            </w:r>
          </w:p>
        </w:tc>
        <w:tc>
          <w:tcPr>
            <w:tcW w:w="968" w:type="pct"/>
            <w:noWrap/>
            <w:hideMark/>
          </w:tcPr>
          <w:p w14:paraId="240D4F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Bryozoan</w:t>
            </w:r>
          </w:p>
        </w:tc>
        <w:tc>
          <w:tcPr>
            <w:tcW w:w="229" w:type="pct"/>
            <w:noWrap/>
            <w:hideMark/>
          </w:tcPr>
          <w:p w14:paraId="2DA2F50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5F9E96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20D57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4DAEA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D5D868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7FF420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6952E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141E5A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6B8D421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52E00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79DA1E8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E03766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Cerianthus sp</w:t>
            </w:r>
          </w:p>
        </w:tc>
        <w:tc>
          <w:tcPr>
            <w:tcW w:w="968" w:type="pct"/>
            <w:noWrap/>
            <w:hideMark/>
          </w:tcPr>
          <w:p w14:paraId="25E332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Tube anemone</w:t>
            </w:r>
          </w:p>
        </w:tc>
        <w:tc>
          <w:tcPr>
            <w:tcW w:w="229" w:type="pct"/>
            <w:noWrap/>
            <w:hideMark/>
          </w:tcPr>
          <w:p w14:paraId="1819133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1502F3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D47635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6BB9E2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6AF47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D4EA4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D14E17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4519F39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0FA2902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A8190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250CEF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558FE0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Clavelina australis</w:t>
            </w:r>
          </w:p>
        </w:tc>
        <w:tc>
          <w:tcPr>
            <w:tcW w:w="968" w:type="pct"/>
            <w:noWrap/>
            <w:hideMark/>
          </w:tcPr>
          <w:p w14:paraId="0216F8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Ascidian</w:t>
            </w:r>
          </w:p>
        </w:tc>
        <w:tc>
          <w:tcPr>
            <w:tcW w:w="229" w:type="pct"/>
            <w:noWrap/>
            <w:hideMark/>
          </w:tcPr>
          <w:p w14:paraId="46393DA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1CFE6C8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271" w:type="pct"/>
            <w:noWrap/>
            <w:hideMark/>
          </w:tcPr>
          <w:p w14:paraId="679697D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74BE5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5A89EC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0E0100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6ED3F7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54D04E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566560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A3A1B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89B96A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21B97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Cnemidocarpa pedata</w:t>
            </w:r>
          </w:p>
        </w:tc>
        <w:tc>
          <w:tcPr>
            <w:tcW w:w="968" w:type="pct"/>
            <w:noWrap/>
            <w:hideMark/>
          </w:tcPr>
          <w:p w14:paraId="25D415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Basal ascidian</w:t>
            </w:r>
          </w:p>
        </w:tc>
        <w:tc>
          <w:tcPr>
            <w:tcW w:w="229" w:type="pct"/>
            <w:noWrap/>
            <w:hideMark/>
          </w:tcPr>
          <w:p w14:paraId="5457BC1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4D895E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3FB91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51A87E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5DD132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D3444F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94584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6AF910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6FEC45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6251B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9D5255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3EF1FC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Corynactis australis</w:t>
            </w:r>
          </w:p>
        </w:tc>
        <w:tc>
          <w:tcPr>
            <w:tcW w:w="968" w:type="pct"/>
            <w:noWrap/>
            <w:hideMark/>
          </w:tcPr>
          <w:p w14:paraId="77A37F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Jewel anemone</w:t>
            </w:r>
          </w:p>
        </w:tc>
        <w:tc>
          <w:tcPr>
            <w:tcW w:w="229" w:type="pct"/>
            <w:noWrap/>
            <w:hideMark/>
          </w:tcPr>
          <w:p w14:paraId="5651847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10536A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B269C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43612AA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1AEA1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37F8B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F0FF9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52DB877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4AE7C1C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80102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74D8B7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106ADF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Culicia tenella</w:t>
            </w:r>
          </w:p>
        </w:tc>
        <w:tc>
          <w:tcPr>
            <w:tcW w:w="968" w:type="pct"/>
            <w:noWrap/>
            <w:hideMark/>
          </w:tcPr>
          <w:p w14:paraId="184D708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Culicia coral</w:t>
            </w:r>
          </w:p>
        </w:tc>
        <w:tc>
          <w:tcPr>
            <w:tcW w:w="229" w:type="pct"/>
            <w:noWrap/>
            <w:hideMark/>
          </w:tcPr>
          <w:p w14:paraId="6DE34FB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47" w:type="pct"/>
            <w:noWrap/>
            <w:hideMark/>
          </w:tcPr>
          <w:p w14:paraId="447654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A8673C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63150B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96B49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3FCCC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42D97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1428FF5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03D95E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50120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41114F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4ED33C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Galeolaria caespitosa</w:t>
            </w:r>
          </w:p>
        </w:tc>
        <w:tc>
          <w:tcPr>
            <w:tcW w:w="968" w:type="pct"/>
            <w:noWrap/>
            <w:hideMark/>
          </w:tcPr>
          <w:p w14:paraId="2AE8D6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Tubeworm</w:t>
            </w:r>
          </w:p>
        </w:tc>
        <w:tc>
          <w:tcPr>
            <w:tcW w:w="229" w:type="pct"/>
            <w:noWrap/>
            <w:hideMark/>
          </w:tcPr>
          <w:p w14:paraId="4178D71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53E0863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789C5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B62BB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5CE038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B69F74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B4069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311E7C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798AB8A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9DB7B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690F80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E5EE4C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Herdmania grandis</w:t>
            </w:r>
          </w:p>
        </w:tc>
        <w:tc>
          <w:tcPr>
            <w:tcW w:w="968" w:type="pct"/>
            <w:noWrap/>
            <w:hideMark/>
          </w:tcPr>
          <w:p w14:paraId="097ABE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Grand ascidian</w:t>
            </w:r>
          </w:p>
        </w:tc>
        <w:tc>
          <w:tcPr>
            <w:tcW w:w="229" w:type="pct"/>
            <w:noWrap/>
            <w:hideMark/>
          </w:tcPr>
          <w:p w14:paraId="44F737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5B2013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89F012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6FB147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94C41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D8A7CF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34E7DA7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3DB56B9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73EE321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4045D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CA6490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2879569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Herdmania momus</w:t>
            </w:r>
          </w:p>
        </w:tc>
        <w:tc>
          <w:tcPr>
            <w:tcW w:w="968" w:type="pct"/>
            <w:noWrap/>
            <w:hideMark/>
          </w:tcPr>
          <w:p w14:paraId="267B9C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Solitary ascidian</w:t>
            </w:r>
          </w:p>
        </w:tc>
        <w:tc>
          <w:tcPr>
            <w:tcW w:w="229" w:type="pct"/>
            <w:noWrap/>
            <w:hideMark/>
          </w:tcPr>
          <w:p w14:paraId="6F2E210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57B4EE7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532C3F3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38101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735E97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A49D6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DC4C05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2012A9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07056D2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63865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105F231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24B9BF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Ircinia gigantea</w:t>
            </w:r>
          </w:p>
        </w:tc>
        <w:tc>
          <w:tcPr>
            <w:tcW w:w="968" w:type="pct"/>
            <w:noWrap/>
            <w:hideMark/>
          </w:tcPr>
          <w:p w14:paraId="69ABC65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Sponge</w:t>
            </w:r>
          </w:p>
        </w:tc>
        <w:tc>
          <w:tcPr>
            <w:tcW w:w="229" w:type="pct"/>
            <w:noWrap/>
            <w:hideMark/>
          </w:tcPr>
          <w:p w14:paraId="7DE425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4791D2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25600A9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083A0F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4C2261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73B8F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3305B0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7C5DA22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2F23D7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D1D1D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014C6153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C2919B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Magallana gigas</w:t>
            </w:r>
          </w:p>
        </w:tc>
        <w:tc>
          <w:tcPr>
            <w:tcW w:w="968" w:type="pct"/>
            <w:noWrap/>
            <w:hideMark/>
          </w:tcPr>
          <w:p w14:paraId="5FCB77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Pacific oyster</w:t>
            </w:r>
          </w:p>
        </w:tc>
        <w:tc>
          <w:tcPr>
            <w:tcW w:w="229" w:type="pct"/>
            <w:noWrap/>
            <w:hideMark/>
          </w:tcPr>
          <w:p w14:paraId="1BB8937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2FEC08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522CFB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2CC30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E64774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F3F7DD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01CC2F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11536F6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48E542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E4612C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6F013D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A3E639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Pennaria disticha</w:t>
            </w:r>
          </w:p>
        </w:tc>
        <w:tc>
          <w:tcPr>
            <w:tcW w:w="968" w:type="pct"/>
            <w:noWrap/>
            <w:hideMark/>
          </w:tcPr>
          <w:p w14:paraId="7680CCF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Hydroid</w:t>
            </w:r>
          </w:p>
        </w:tc>
        <w:tc>
          <w:tcPr>
            <w:tcW w:w="229" w:type="pct"/>
            <w:noWrap/>
            <w:hideMark/>
          </w:tcPr>
          <w:p w14:paraId="4644DF6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5B3A3B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3FEA8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BA2DD1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209A6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73279F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667DA7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7D80C7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507DA2C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EDB1CE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B9D0E24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33533B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Phallusia obesa</w:t>
            </w:r>
          </w:p>
        </w:tc>
        <w:tc>
          <w:tcPr>
            <w:tcW w:w="968" w:type="pct"/>
            <w:noWrap/>
            <w:hideMark/>
          </w:tcPr>
          <w:p w14:paraId="1B0E81F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Obese ascidian</w:t>
            </w:r>
          </w:p>
        </w:tc>
        <w:tc>
          <w:tcPr>
            <w:tcW w:w="229" w:type="pct"/>
            <w:noWrap/>
            <w:hideMark/>
          </w:tcPr>
          <w:p w14:paraId="169CFCA9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1F9592A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4827A71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441434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6BF61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70669A6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C0FE8B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59604F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5ED903E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67899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A77AE8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3342A48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Pinna bicolor</w:t>
            </w:r>
          </w:p>
        </w:tc>
        <w:tc>
          <w:tcPr>
            <w:tcW w:w="968" w:type="pct"/>
            <w:noWrap/>
            <w:hideMark/>
          </w:tcPr>
          <w:p w14:paraId="3346F6A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Razor clam</w:t>
            </w:r>
          </w:p>
        </w:tc>
        <w:tc>
          <w:tcPr>
            <w:tcW w:w="229" w:type="pct"/>
            <w:noWrap/>
            <w:hideMark/>
          </w:tcPr>
          <w:p w14:paraId="44705CA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5A018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9DFE87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DE6C10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88702A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7E7E936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8EA514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303CEFB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2CC591B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27480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DAA648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C70400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Plesiastrea versipora</w:t>
            </w:r>
          </w:p>
        </w:tc>
        <w:tc>
          <w:tcPr>
            <w:tcW w:w="968" w:type="pct"/>
            <w:noWrap/>
            <w:hideMark/>
          </w:tcPr>
          <w:p w14:paraId="1955EA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Green coral</w:t>
            </w:r>
          </w:p>
        </w:tc>
        <w:tc>
          <w:tcPr>
            <w:tcW w:w="229" w:type="pct"/>
            <w:noWrap/>
            <w:hideMark/>
          </w:tcPr>
          <w:p w14:paraId="10169C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4E815977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53520E8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E05661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02AF1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A873C5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122A70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296F96F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38FEAE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1D854B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42F4C6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2CDEFB57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Polycitor giganteus</w:t>
            </w:r>
          </w:p>
        </w:tc>
        <w:tc>
          <w:tcPr>
            <w:tcW w:w="968" w:type="pct"/>
            <w:noWrap/>
            <w:hideMark/>
          </w:tcPr>
          <w:p w14:paraId="015CF4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Ascidian</w:t>
            </w:r>
          </w:p>
        </w:tc>
        <w:tc>
          <w:tcPr>
            <w:tcW w:w="229" w:type="pct"/>
            <w:noWrap/>
            <w:hideMark/>
          </w:tcPr>
          <w:p w14:paraId="662A042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4EECF9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89DF3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2E87B96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7DF8D8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644BB2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55CD65F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43CEA7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69F8E3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C4F95B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0FB245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59394E5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Pseudoceratina durissima</w:t>
            </w:r>
          </w:p>
        </w:tc>
        <w:tc>
          <w:tcPr>
            <w:tcW w:w="968" w:type="pct"/>
            <w:noWrap/>
            <w:hideMark/>
          </w:tcPr>
          <w:p w14:paraId="09C3B7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Sponge</w:t>
            </w:r>
          </w:p>
        </w:tc>
        <w:tc>
          <w:tcPr>
            <w:tcW w:w="229" w:type="pct"/>
            <w:noWrap/>
            <w:hideMark/>
          </w:tcPr>
          <w:p w14:paraId="3463D7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754BA12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7173008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3E747E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3ABD55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C8CF75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6F973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7AC2D7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1FDF09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A7F4E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80D815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DAEB68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Pyura praeputialis</w:t>
            </w:r>
          </w:p>
        </w:tc>
        <w:tc>
          <w:tcPr>
            <w:tcW w:w="968" w:type="pct"/>
            <w:noWrap/>
            <w:hideMark/>
          </w:tcPr>
          <w:p w14:paraId="029C984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Cunjevoi</w:t>
            </w:r>
          </w:p>
        </w:tc>
        <w:tc>
          <w:tcPr>
            <w:tcW w:w="229" w:type="pct"/>
            <w:noWrap/>
            <w:hideMark/>
          </w:tcPr>
          <w:p w14:paraId="4C8BC49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90105E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74B8EB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8AEAD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039D8A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63A4FE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4618D9D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426AE64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1A11EAD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3C6B364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2D8D006E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92851CE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Pyura spinifera</w:t>
            </w:r>
          </w:p>
        </w:tc>
        <w:tc>
          <w:tcPr>
            <w:tcW w:w="968" w:type="pct"/>
            <w:noWrap/>
            <w:hideMark/>
          </w:tcPr>
          <w:p w14:paraId="5AD72C4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Sea tulip</w:t>
            </w:r>
          </w:p>
        </w:tc>
        <w:tc>
          <w:tcPr>
            <w:tcW w:w="229" w:type="pct"/>
            <w:noWrap/>
            <w:hideMark/>
          </w:tcPr>
          <w:p w14:paraId="0BCA242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64D9411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7DA2B1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58CB46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1F1E2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778339B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796082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0683BCA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06E8935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369D13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8045D5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5564BB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Pyura stolonifera</w:t>
            </w:r>
          </w:p>
        </w:tc>
        <w:tc>
          <w:tcPr>
            <w:tcW w:w="968" w:type="pct"/>
            <w:noWrap/>
            <w:hideMark/>
          </w:tcPr>
          <w:p w14:paraId="2AA25C9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Cunjevoi</w:t>
            </w:r>
          </w:p>
        </w:tc>
        <w:tc>
          <w:tcPr>
            <w:tcW w:w="229" w:type="pct"/>
            <w:noWrap/>
            <w:hideMark/>
          </w:tcPr>
          <w:p w14:paraId="31C76C9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4A9DC53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1A4434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5B4A7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E87A46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4BB499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000383B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21E0FD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4F688CF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8F55D2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7678E05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A7EA6B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Ritterella tokioka</w:t>
            </w:r>
          </w:p>
        </w:tc>
        <w:tc>
          <w:tcPr>
            <w:tcW w:w="968" w:type="pct"/>
            <w:noWrap/>
            <w:hideMark/>
          </w:tcPr>
          <w:p w14:paraId="47CE33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Ascidian</w:t>
            </w:r>
          </w:p>
        </w:tc>
        <w:tc>
          <w:tcPr>
            <w:tcW w:w="229" w:type="pct"/>
            <w:noWrap/>
            <w:hideMark/>
          </w:tcPr>
          <w:p w14:paraId="4C8F8711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393D78F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06562A6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2A6156D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2890C62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550F5C1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94C39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0C51E2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3C5848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1E55E8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32260C42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5AC04C2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Sabellastarte australiensis</w:t>
            </w:r>
          </w:p>
        </w:tc>
        <w:tc>
          <w:tcPr>
            <w:tcW w:w="968" w:type="pct"/>
            <w:noWrap/>
            <w:hideMark/>
          </w:tcPr>
          <w:p w14:paraId="1E3560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Fanworm</w:t>
            </w:r>
          </w:p>
        </w:tc>
        <w:tc>
          <w:tcPr>
            <w:tcW w:w="229" w:type="pct"/>
            <w:noWrap/>
            <w:hideMark/>
          </w:tcPr>
          <w:p w14:paraId="00C90E1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3C2EE0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D73CF4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EE3A6D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4E83797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24D7A665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0017343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153A7B9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7FA5363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01EA1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7B8C447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8B0FD44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Sabellastarte spectabilis</w:t>
            </w:r>
          </w:p>
        </w:tc>
        <w:tc>
          <w:tcPr>
            <w:tcW w:w="968" w:type="pct"/>
            <w:noWrap/>
            <w:hideMark/>
          </w:tcPr>
          <w:p w14:paraId="38F1184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Fanworm</w:t>
            </w:r>
          </w:p>
        </w:tc>
        <w:tc>
          <w:tcPr>
            <w:tcW w:w="229" w:type="pct"/>
            <w:noWrap/>
            <w:hideMark/>
          </w:tcPr>
          <w:p w14:paraId="143C6DE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6D4FF2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2F0F829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01109B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521481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18D7394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3BE25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00A2200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66B36E4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C9998E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400D1A0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F2C5670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Saccostrea glomerata</w:t>
            </w:r>
          </w:p>
        </w:tc>
        <w:tc>
          <w:tcPr>
            <w:tcW w:w="968" w:type="pct"/>
            <w:noWrap/>
            <w:hideMark/>
          </w:tcPr>
          <w:p w14:paraId="72FCD73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Rock oyster</w:t>
            </w:r>
          </w:p>
        </w:tc>
        <w:tc>
          <w:tcPr>
            <w:tcW w:w="229" w:type="pct"/>
            <w:noWrap/>
            <w:hideMark/>
          </w:tcPr>
          <w:p w14:paraId="68D9FCC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0DC237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EDAFCD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2226FF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5E2D2E1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64D20E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57F36EB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30EB62E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513E44DB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CE478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659760E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6E76CEAC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lastRenderedPageBreak/>
              <w:t>Sidneioides tamaramae</w:t>
            </w:r>
          </w:p>
        </w:tc>
        <w:tc>
          <w:tcPr>
            <w:tcW w:w="968" w:type="pct"/>
            <w:noWrap/>
            <w:hideMark/>
          </w:tcPr>
          <w:p w14:paraId="5EE39DB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Ascidican</w:t>
            </w:r>
          </w:p>
        </w:tc>
        <w:tc>
          <w:tcPr>
            <w:tcW w:w="229" w:type="pct"/>
            <w:noWrap/>
            <w:hideMark/>
          </w:tcPr>
          <w:p w14:paraId="5D271BD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40652D6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048B97C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7A4A21C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08FDC40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0A551A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7DE96CC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7EFF771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2988BB5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7D8800E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A6AB44C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7B6D66BD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Sphaerokodisis australis</w:t>
            </w:r>
          </w:p>
        </w:tc>
        <w:tc>
          <w:tcPr>
            <w:tcW w:w="968" w:type="pct"/>
            <w:noWrap/>
            <w:hideMark/>
          </w:tcPr>
          <w:p w14:paraId="2F0B654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Southern sea fan</w:t>
            </w:r>
          </w:p>
        </w:tc>
        <w:tc>
          <w:tcPr>
            <w:tcW w:w="229" w:type="pct"/>
            <w:noWrap/>
            <w:hideMark/>
          </w:tcPr>
          <w:p w14:paraId="633968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2C69EAAF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271" w:type="pct"/>
            <w:noWrap/>
            <w:hideMark/>
          </w:tcPr>
          <w:p w14:paraId="765D17A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6C61914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61007D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008DC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4F0C8D4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2F93C11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52637E5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DF210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120601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A93B2C2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Spondylus tenellus</w:t>
            </w:r>
          </w:p>
        </w:tc>
        <w:tc>
          <w:tcPr>
            <w:tcW w:w="968" w:type="pct"/>
            <w:noWrap/>
            <w:hideMark/>
          </w:tcPr>
          <w:p w14:paraId="1F3D8C9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Thorny oyster</w:t>
            </w:r>
          </w:p>
        </w:tc>
        <w:tc>
          <w:tcPr>
            <w:tcW w:w="229" w:type="pct"/>
            <w:noWrap/>
            <w:hideMark/>
          </w:tcPr>
          <w:p w14:paraId="1746C3E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10D699B0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13D2B8D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6093FD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BE3A027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6683F21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6EEAB11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3C99D38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7454667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64EBB23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5EC86CE7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12140F9B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Sycozoa cerebriformis</w:t>
            </w:r>
          </w:p>
        </w:tc>
        <w:tc>
          <w:tcPr>
            <w:tcW w:w="968" w:type="pct"/>
            <w:noWrap/>
            <w:hideMark/>
          </w:tcPr>
          <w:p w14:paraId="26A7635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Brain ascidian</w:t>
            </w:r>
          </w:p>
        </w:tc>
        <w:tc>
          <w:tcPr>
            <w:tcW w:w="229" w:type="pct"/>
            <w:noWrap/>
            <w:hideMark/>
          </w:tcPr>
          <w:p w14:paraId="7E9A8C4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47" w:type="pct"/>
            <w:noWrap/>
            <w:hideMark/>
          </w:tcPr>
          <w:p w14:paraId="0A04FFFA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7CDCCE7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3DEAAC36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6EDD77F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14F6112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99" w:type="pct"/>
            <w:noWrap/>
            <w:hideMark/>
          </w:tcPr>
          <w:p w14:paraId="1D4BC79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7F3463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17C759A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55C76DB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369695D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4A06C3F1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Thylacodes sipho</w:t>
            </w:r>
          </w:p>
        </w:tc>
        <w:tc>
          <w:tcPr>
            <w:tcW w:w="968" w:type="pct"/>
            <w:noWrap/>
            <w:hideMark/>
          </w:tcPr>
          <w:p w14:paraId="0097CF3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Worm shell</w:t>
            </w:r>
          </w:p>
        </w:tc>
        <w:tc>
          <w:tcPr>
            <w:tcW w:w="229" w:type="pct"/>
            <w:noWrap/>
            <w:hideMark/>
          </w:tcPr>
          <w:p w14:paraId="5AF5429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47" w:type="pct"/>
            <w:noWrap/>
            <w:hideMark/>
          </w:tcPr>
          <w:p w14:paraId="0E07FA31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71" w:type="pct"/>
            <w:noWrap/>
            <w:hideMark/>
          </w:tcPr>
          <w:p w14:paraId="6315E13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596F179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15E9A0D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ECBA0BC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2</w:t>
            </w:r>
          </w:p>
        </w:tc>
        <w:tc>
          <w:tcPr>
            <w:tcW w:w="399" w:type="pct"/>
            <w:noWrap/>
            <w:hideMark/>
          </w:tcPr>
          <w:p w14:paraId="24E21D39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1187CDC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21EE1C5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46C30A2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4227D7AB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3DFBDD8A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Trichomya hirsuta</w:t>
            </w:r>
          </w:p>
        </w:tc>
        <w:tc>
          <w:tcPr>
            <w:tcW w:w="968" w:type="pct"/>
            <w:noWrap/>
            <w:hideMark/>
          </w:tcPr>
          <w:p w14:paraId="026EDF4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Mussel</w:t>
            </w:r>
          </w:p>
        </w:tc>
        <w:tc>
          <w:tcPr>
            <w:tcW w:w="229" w:type="pct"/>
            <w:noWrap/>
            <w:hideMark/>
          </w:tcPr>
          <w:p w14:paraId="7278B96D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3</w:t>
            </w:r>
          </w:p>
        </w:tc>
        <w:tc>
          <w:tcPr>
            <w:tcW w:w="347" w:type="pct"/>
            <w:noWrap/>
            <w:hideMark/>
          </w:tcPr>
          <w:p w14:paraId="1C6E7680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54C4C64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68" w:type="pct"/>
            <w:noWrap/>
            <w:hideMark/>
          </w:tcPr>
          <w:p w14:paraId="1BF720A2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2AB98F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3C189C84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399" w:type="pct"/>
            <w:noWrap/>
            <w:hideMark/>
          </w:tcPr>
          <w:p w14:paraId="17394ACC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0BF73B98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26B5F4A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2D76D075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  <w:tr w:rsidR="00CE5665" w:rsidRPr="00F47F76" w14:paraId="153C990A" w14:textId="77777777" w:rsidTr="00C8684F">
        <w:trPr>
          <w:trHeight w:val="300"/>
        </w:trPr>
        <w:tc>
          <w:tcPr>
            <w:tcW w:w="626" w:type="pct"/>
            <w:noWrap/>
            <w:hideMark/>
          </w:tcPr>
          <w:p w14:paraId="0D8999AF" w14:textId="77777777" w:rsidR="000E6286" w:rsidRPr="00C8684F" w:rsidRDefault="000E6286" w:rsidP="000E6286">
            <w:pPr>
              <w:rPr>
                <w:rFonts w:ascii="Calibri" w:hAnsi="Calibri" w:cs="Calibri"/>
                <w:i/>
                <w:iCs/>
                <w:sz w:val="16"/>
                <w:szCs w:val="16"/>
              </w:rPr>
            </w:pPr>
            <w:r w:rsidRPr="00C8684F">
              <w:rPr>
                <w:rFonts w:ascii="Calibri" w:hAnsi="Calibri" w:cs="Calibri"/>
                <w:i/>
                <w:iCs/>
                <w:sz w:val="16"/>
                <w:szCs w:val="16"/>
              </w:rPr>
              <w:t>Triphyllozoon moniliferum</w:t>
            </w:r>
          </w:p>
        </w:tc>
        <w:tc>
          <w:tcPr>
            <w:tcW w:w="968" w:type="pct"/>
            <w:noWrap/>
            <w:hideMark/>
          </w:tcPr>
          <w:p w14:paraId="72D98AE4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Lace bryozoan</w:t>
            </w:r>
          </w:p>
        </w:tc>
        <w:tc>
          <w:tcPr>
            <w:tcW w:w="229" w:type="pct"/>
            <w:noWrap/>
            <w:hideMark/>
          </w:tcPr>
          <w:p w14:paraId="1EB22F23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4</w:t>
            </w:r>
          </w:p>
        </w:tc>
        <w:tc>
          <w:tcPr>
            <w:tcW w:w="347" w:type="pct"/>
            <w:noWrap/>
            <w:hideMark/>
          </w:tcPr>
          <w:p w14:paraId="34C7112E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71" w:type="pct"/>
            <w:noWrap/>
            <w:hideMark/>
          </w:tcPr>
          <w:p w14:paraId="53EAE5C8" w14:textId="77777777" w:rsidR="000E6286" w:rsidRPr="00C8684F" w:rsidRDefault="000E6286" w:rsidP="000E6286">
            <w:pPr>
              <w:jc w:val="right"/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268" w:type="pct"/>
            <w:noWrap/>
            <w:hideMark/>
          </w:tcPr>
          <w:p w14:paraId="757DFBD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94" w:type="pct"/>
            <w:noWrap/>
            <w:hideMark/>
          </w:tcPr>
          <w:p w14:paraId="7D33BDFF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281" w:type="pct"/>
            <w:noWrap/>
            <w:hideMark/>
          </w:tcPr>
          <w:p w14:paraId="450CDDB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 </w:t>
            </w:r>
          </w:p>
        </w:tc>
        <w:tc>
          <w:tcPr>
            <w:tcW w:w="399" w:type="pct"/>
            <w:noWrap/>
            <w:hideMark/>
          </w:tcPr>
          <w:p w14:paraId="19A3907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</w:t>
            </w:r>
          </w:p>
        </w:tc>
        <w:tc>
          <w:tcPr>
            <w:tcW w:w="860" w:type="pct"/>
            <w:noWrap/>
            <w:hideMark/>
          </w:tcPr>
          <w:p w14:paraId="32EA529E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Sessile invertebrate (morphotaxa level analysis)</w:t>
            </w:r>
          </w:p>
        </w:tc>
        <w:tc>
          <w:tcPr>
            <w:tcW w:w="228" w:type="pct"/>
            <w:noWrap/>
            <w:hideMark/>
          </w:tcPr>
          <w:p w14:paraId="62703703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  <w:tc>
          <w:tcPr>
            <w:tcW w:w="228" w:type="pct"/>
            <w:noWrap/>
            <w:hideMark/>
          </w:tcPr>
          <w:p w14:paraId="05FB501A" w14:textId="77777777" w:rsidR="000E6286" w:rsidRPr="00C8684F" w:rsidRDefault="000E6286" w:rsidP="000E6286">
            <w:pPr>
              <w:rPr>
                <w:rFonts w:ascii="Calibri" w:hAnsi="Calibri" w:cs="Calibri"/>
                <w:sz w:val="16"/>
                <w:szCs w:val="16"/>
              </w:rPr>
            </w:pPr>
            <w:r w:rsidRPr="00C8684F">
              <w:rPr>
                <w:rFonts w:ascii="Calibri" w:hAnsi="Calibri" w:cs="Calibri"/>
                <w:sz w:val="16"/>
                <w:szCs w:val="16"/>
              </w:rPr>
              <w:t>Exclude</w:t>
            </w:r>
          </w:p>
        </w:tc>
      </w:tr>
    </w:tbl>
    <w:p w14:paraId="6C57A6F6" w14:textId="77777777" w:rsidR="00756787" w:rsidRPr="00CA170D" w:rsidRDefault="00756787" w:rsidP="00CE7A69">
      <w:pPr>
        <w:rPr>
          <w:rFonts w:asciiTheme="minorHAnsi" w:hAnsiTheme="minorHAnsi" w:cstheme="minorHAnsi"/>
          <w:bCs/>
        </w:rPr>
      </w:pPr>
    </w:p>
    <w:p w14:paraId="00D092FD" w14:textId="77777777" w:rsidR="006D0328" w:rsidRPr="00CA170D" w:rsidRDefault="006D0328">
      <w:pPr>
        <w:rPr>
          <w:rFonts w:asciiTheme="minorHAnsi" w:hAnsiTheme="minorHAnsi" w:cstheme="minorHAnsi"/>
        </w:rPr>
      </w:pPr>
    </w:p>
    <w:p w14:paraId="4804A24A" w14:textId="48E8152F" w:rsidR="0000777F" w:rsidRPr="00CA170D" w:rsidRDefault="0000777F">
      <w:pPr>
        <w:rPr>
          <w:rFonts w:asciiTheme="minorHAnsi" w:hAnsiTheme="minorHAnsi" w:cstheme="minorHAnsi"/>
        </w:rPr>
      </w:pPr>
    </w:p>
    <w:p w14:paraId="0A818ACA" w14:textId="26B60B46" w:rsidR="0000777F" w:rsidRPr="00CA170D" w:rsidRDefault="0000777F">
      <w:pPr>
        <w:rPr>
          <w:rFonts w:asciiTheme="minorHAnsi" w:hAnsiTheme="minorHAnsi" w:cstheme="minorHAnsi"/>
        </w:rPr>
      </w:pPr>
      <w:r w:rsidRPr="00CA170D">
        <w:rPr>
          <w:rFonts w:asciiTheme="minorHAnsi" w:hAnsiTheme="minorHAnsi" w:cstheme="minorHAnsi"/>
        </w:rPr>
        <w:br w:type="page"/>
      </w:r>
    </w:p>
    <w:p w14:paraId="30DB567F" w14:textId="6A145099" w:rsidR="0000777F" w:rsidRPr="00CA170D" w:rsidRDefault="00B678DF">
      <w:pPr>
        <w:rPr>
          <w:rFonts w:asciiTheme="minorHAnsi" w:hAnsiTheme="minorHAnsi" w:cstheme="minorHAnsi"/>
        </w:rPr>
      </w:pPr>
      <w:r w:rsidRPr="00CA170D">
        <w:rPr>
          <w:rFonts w:asciiTheme="minorHAnsi" w:hAnsiTheme="minorHAnsi" w:cstheme="minorHAnsi"/>
        </w:rPr>
        <w:lastRenderedPageBreak/>
        <w:t xml:space="preserve">Table </w:t>
      </w:r>
      <w:r w:rsidR="00930078" w:rsidRPr="00CA170D">
        <w:rPr>
          <w:rFonts w:asciiTheme="minorHAnsi" w:hAnsiTheme="minorHAnsi" w:cstheme="minorHAnsi"/>
        </w:rPr>
        <w:t>S2</w:t>
      </w:r>
      <w:r w:rsidRPr="00CA170D">
        <w:rPr>
          <w:rFonts w:asciiTheme="minorHAnsi" w:hAnsiTheme="minorHAnsi" w:cstheme="minorHAnsi"/>
        </w:rPr>
        <w:t xml:space="preserve"> </w:t>
      </w:r>
      <w:r w:rsidR="00B8246E">
        <w:rPr>
          <w:rFonts w:asciiTheme="minorHAnsi" w:hAnsiTheme="minorHAnsi" w:cstheme="minorHAnsi"/>
        </w:rPr>
        <w:t>C</w:t>
      </w:r>
      <w:r w:rsidRPr="00CA170D">
        <w:rPr>
          <w:rFonts w:asciiTheme="minorHAnsi" w:hAnsiTheme="minorHAnsi" w:cstheme="minorHAnsi"/>
        </w:rPr>
        <w:t>hanges in scientific names</w:t>
      </w:r>
      <w:r w:rsidR="00F46DF4">
        <w:rPr>
          <w:rFonts w:asciiTheme="minorHAnsi" w:hAnsiTheme="minorHAnsi" w:cstheme="minorHAnsi"/>
        </w:rPr>
        <w:t xml:space="preserve"> of species recorded in</w:t>
      </w:r>
      <w:r w:rsidR="00537EBA" w:rsidRPr="00CA170D">
        <w:rPr>
          <w:rFonts w:asciiTheme="minorHAnsi" w:hAnsiTheme="minorHAnsi" w:cstheme="minorHAnsi"/>
        </w:rPr>
        <w:t xml:space="preserve"> the 1998 Wetlands article</w:t>
      </w:r>
      <w:r w:rsidR="00F46DF4">
        <w:rPr>
          <w:rFonts w:asciiTheme="minorHAnsi" w:hAnsiTheme="minorHAnsi" w:cstheme="minorHAnsi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3544"/>
        <w:gridCol w:w="2410"/>
      </w:tblGrid>
      <w:tr w:rsidR="00BA1B9C" w:rsidRPr="00FC4DCC" w14:paraId="622659B3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6A7BB910" w14:textId="77777777" w:rsidR="00BA1B9C" w:rsidRPr="00FC4DCC" w:rsidRDefault="00BA1B9C" w:rsidP="00876441">
            <w:pPr>
              <w:pStyle w:val="Table"/>
              <w:rPr>
                <w:rFonts w:asciiTheme="minorHAnsi" w:hAnsiTheme="minorHAnsi" w:cstheme="minorHAnsi"/>
                <w:b/>
                <w:bCs w:val="0"/>
              </w:rPr>
            </w:pPr>
            <w:r w:rsidRPr="00FC4DCC">
              <w:rPr>
                <w:rFonts w:asciiTheme="minorHAnsi" w:hAnsiTheme="minorHAnsi" w:cstheme="minorHAnsi"/>
                <w:b/>
                <w:bCs w:val="0"/>
              </w:rPr>
              <w:t>1998 species</w:t>
            </w:r>
          </w:p>
        </w:tc>
        <w:tc>
          <w:tcPr>
            <w:tcW w:w="3544" w:type="dxa"/>
            <w:noWrap/>
            <w:hideMark/>
          </w:tcPr>
          <w:p w14:paraId="277785F6" w14:textId="77777777" w:rsidR="00BA1B9C" w:rsidRPr="00FC4DCC" w:rsidRDefault="00BA1B9C" w:rsidP="00876441">
            <w:pPr>
              <w:pStyle w:val="Table"/>
              <w:rPr>
                <w:rFonts w:asciiTheme="minorHAnsi" w:hAnsiTheme="minorHAnsi" w:cstheme="minorHAnsi"/>
                <w:b/>
                <w:bCs w:val="0"/>
              </w:rPr>
            </w:pPr>
            <w:r w:rsidRPr="00FC4DCC">
              <w:rPr>
                <w:rFonts w:asciiTheme="minorHAnsi" w:hAnsiTheme="minorHAnsi" w:cstheme="minorHAnsi"/>
                <w:b/>
                <w:bCs w:val="0"/>
              </w:rPr>
              <w:t>Current species</w:t>
            </w:r>
          </w:p>
        </w:tc>
        <w:tc>
          <w:tcPr>
            <w:tcW w:w="2410" w:type="dxa"/>
            <w:noWrap/>
            <w:hideMark/>
          </w:tcPr>
          <w:p w14:paraId="2F5AFE78" w14:textId="77777777" w:rsidR="00BA1B9C" w:rsidRPr="00FC4DCC" w:rsidRDefault="00BA1B9C" w:rsidP="00876441">
            <w:pPr>
              <w:pStyle w:val="Table"/>
              <w:rPr>
                <w:rFonts w:asciiTheme="minorHAnsi" w:hAnsiTheme="minorHAnsi" w:cstheme="minorHAnsi"/>
                <w:b/>
                <w:bCs w:val="0"/>
              </w:rPr>
            </w:pPr>
            <w:r w:rsidRPr="00FC4DCC">
              <w:rPr>
                <w:rFonts w:asciiTheme="minorHAnsi" w:hAnsiTheme="minorHAnsi" w:cstheme="minorHAnsi"/>
                <w:b/>
                <w:bCs w:val="0"/>
              </w:rPr>
              <w:t>Common name</w:t>
            </w:r>
          </w:p>
        </w:tc>
      </w:tr>
      <w:tr w:rsidR="00BA1B9C" w:rsidRPr="00CA170D" w14:paraId="3BC0CEA4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744C1246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Anomia descripta</w:t>
            </w:r>
          </w:p>
        </w:tc>
        <w:tc>
          <w:tcPr>
            <w:tcW w:w="3544" w:type="dxa"/>
            <w:noWrap/>
            <w:hideMark/>
          </w:tcPr>
          <w:p w14:paraId="2565F700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Anomia trigonopsis</w:t>
            </w:r>
          </w:p>
        </w:tc>
        <w:tc>
          <w:tcPr>
            <w:tcW w:w="2410" w:type="dxa"/>
            <w:noWrap/>
            <w:hideMark/>
          </w:tcPr>
          <w:p w14:paraId="53C1804F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Jingle shell</w:t>
            </w:r>
          </w:p>
        </w:tc>
      </w:tr>
      <w:tr w:rsidR="00BA1B9C" w:rsidRPr="00CA170D" w14:paraId="67C1F0DF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6EC4443D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Athanas dorsalis</w:t>
            </w:r>
          </w:p>
        </w:tc>
        <w:tc>
          <w:tcPr>
            <w:tcW w:w="3544" w:type="dxa"/>
            <w:noWrap/>
            <w:hideMark/>
          </w:tcPr>
          <w:p w14:paraId="7A7AD01E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Arete dorsalis</w:t>
            </w:r>
          </w:p>
        </w:tc>
        <w:tc>
          <w:tcPr>
            <w:tcW w:w="2410" w:type="dxa"/>
            <w:noWrap/>
            <w:hideMark/>
          </w:tcPr>
          <w:p w14:paraId="548F07C2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Purple shrimp</w:t>
            </w:r>
          </w:p>
        </w:tc>
      </w:tr>
      <w:tr w:rsidR="000C3335" w:rsidRPr="00CA170D" w14:paraId="50F3CEC5" w14:textId="77777777" w:rsidTr="28C070DF">
        <w:trPr>
          <w:trHeight w:val="300"/>
        </w:trPr>
        <w:tc>
          <w:tcPr>
            <w:tcW w:w="2830" w:type="dxa"/>
            <w:noWrap/>
          </w:tcPr>
          <w:p w14:paraId="246A0C95" w14:textId="026FDAFD" w:rsidR="000C3335" w:rsidRPr="00CA170D" w:rsidRDefault="4E7556F3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Microcanthus strigatus</w:t>
            </w:r>
          </w:p>
        </w:tc>
        <w:tc>
          <w:tcPr>
            <w:tcW w:w="3544" w:type="dxa"/>
            <w:noWrap/>
          </w:tcPr>
          <w:p w14:paraId="1371754A" w14:textId="661AD5F6" w:rsidR="000C3335" w:rsidRPr="00CA170D" w:rsidRDefault="1E741ED0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Microcanthus joyceae</w:t>
            </w:r>
          </w:p>
        </w:tc>
        <w:tc>
          <w:tcPr>
            <w:tcW w:w="2410" w:type="dxa"/>
            <w:noWrap/>
          </w:tcPr>
          <w:p w14:paraId="02AD6477" w14:textId="1BDDA324" w:rsidR="000C3335" w:rsidRPr="00CA170D" w:rsidRDefault="00527861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Stripey</w:t>
            </w:r>
          </w:p>
        </w:tc>
      </w:tr>
      <w:tr w:rsidR="00103D42" w:rsidRPr="00CA170D" w14:paraId="7DB4184A" w14:textId="77777777" w:rsidTr="28C070DF">
        <w:trPr>
          <w:trHeight w:val="300"/>
        </w:trPr>
        <w:tc>
          <w:tcPr>
            <w:tcW w:w="2830" w:type="dxa"/>
            <w:noWrap/>
          </w:tcPr>
          <w:p w14:paraId="5AE649CB" w14:textId="30F7264C" w:rsidR="00103D42" w:rsidRPr="00CA170D" w:rsidRDefault="26AF6C87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Cheilodactylus fuscus</w:t>
            </w:r>
          </w:p>
        </w:tc>
        <w:tc>
          <w:tcPr>
            <w:tcW w:w="3544" w:type="dxa"/>
            <w:noWrap/>
          </w:tcPr>
          <w:p w14:paraId="4FA9D30D" w14:textId="2FE5C2AA" w:rsidR="00103D42" w:rsidRPr="00CA170D" w:rsidRDefault="7246D9C3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Morwong fuscus</w:t>
            </w:r>
          </w:p>
        </w:tc>
        <w:tc>
          <w:tcPr>
            <w:tcW w:w="2410" w:type="dxa"/>
            <w:noWrap/>
          </w:tcPr>
          <w:p w14:paraId="41127F8D" w14:textId="4AEB38A0" w:rsidR="00103D42" w:rsidRPr="00CA170D" w:rsidRDefault="00D04EEB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Red morwong</w:t>
            </w:r>
          </w:p>
        </w:tc>
      </w:tr>
      <w:tr w:rsidR="00BA1B9C" w:rsidRPr="00CA170D" w14:paraId="6569FE3A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16428D21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Chromodoris splendida</w:t>
            </w:r>
          </w:p>
        </w:tc>
        <w:tc>
          <w:tcPr>
            <w:tcW w:w="3544" w:type="dxa"/>
            <w:noWrap/>
            <w:hideMark/>
          </w:tcPr>
          <w:p w14:paraId="122CF6F8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Goniobranchus splendidus</w:t>
            </w:r>
          </w:p>
        </w:tc>
        <w:tc>
          <w:tcPr>
            <w:tcW w:w="2410" w:type="dxa"/>
            <w:noWrap/>
            <w:hideMark/>
          </w:tcPr>
          <w:p w14:paraId="620B429C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Nudibranch</w:t>
            </w:r>
          </w:p>
        </w:tc>
      </w:tr>
      <w:tr w:rsidR="00BA1B9C" w:rsidRPr="00CA170D" w14:paraId="16FF9D28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2E4AE883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Cymatium parthenopeum</w:t>
            </w:r>
          </w:p>
        </w:tc>
        <w:tc>
          <w:tcPr>
            <w:tcW w:w="3544" w:type="dxa"/>
            <w:noWrap/>
            <w:hideMark/>
          </w:tcPr>
          <w:p w14:paraId="0AC6C395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Monoplex parthenopeus</w:t>
            </w:r>
          </w:p>
        </w:tc>
        <w:tc>
          <w:tcPr>
            <w:tcW w:w="2410" w:type="dxa"/>
            <w:noWrap/>
            <w:hideMark/>
          </w:tcPr>
          <w:p w14:paraId="0649E461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Hairy triton</w:t>
            </w:r>
          </w:p>
        </w:tc>
      </w:tr>
      <w:tr w:rsidR="00BA1B9C" w:rsidRPr="00CA170D" w14:paraId="5DE84833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673CCC3D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Cypraea erosa</w:t>
            </w:r>
          </w:p>
        </w:tc>
        <w:tc>
          <w:tcPr>
            <w:tcW w:w="3544" w:type="dxa"/>
            <w:noWrap/>
            <w:hideMark/>
          </w:tcPr>
          <w:p w14:paraId="22742FA8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Naria erosa</w:t>
            </w:r>
          </w:p>
        </w:tc>
        <w:tc>
          <w:tcPr>
            <w:tcW w:w="2410" w:type="dxa"/>
            <w:noWrap/>
            <w:hideMark/>
          </w:tcPr>
          <w:p w14:paraId="5E54FE4C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Cowry</w:t>
            </w:r>
          </w:p>
        </w:tc>
      </w:tr>
      <w:tr w:rsidR="00BA1B9C" w:rsidRPr="00CA170D" w14:paraId="2082413D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3326AA6A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Cypraea nashi</w:t>
            </w:r>
          </w:p>
        </w:tc>
        <w:tc>
          <w:tcPr>
            <w:tcW w:w="3544" w:type="dxa"/>
            <w:noWrap/>
            <w:hideMark/>
          </w:tcPr>
          <w:p w14:paraId="6D646ED6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Cypraea flaveola (nomen dubium)</w:t>
            </w:r>
          </w:p>
        </w:tc>
        <w:tc>
          <w:tcPr>
            <w:tcW w:w="2410" w:type="dxa"/>
            <w:noWrap/>
            <w:hideMark/>
          </w:tcPr>
          <w:p w14:paraId="40FCE8C6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Cowry</w:t>
            </w:r>
          </w:p>
        </w:tc>
      </w:tr>
      <w:tr w:rsidR="00BA1B9C" w:rsidRPr="00CA170D" w14:paraId="00C14268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400D88DE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Cypraea vitellus</w:t>
            </w:r>
          </w:p>
        </w:tc>
        <w:tc>
          <w:tcPr>
            <w:tcW w:w="3544" w:type="dxa"/>
            <w:noWrap/>
            <w:hideMark/>
          </w:tcPr>
          <w:p w14:paraId="62487FF8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Lyncina vitellus</w:t>
            </w:r>
          </w:p>
        </w:tc>
        <w:tc>
          <w:tcPr>
            <w:tcW w:w="2410" w:type="dxa"/>
            <w:noWrap/>
            <w:hideMark/>
          </w:tcPr>
          <w:p w14:paraId="12622656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Calf cowry</w:t>
            </w:r>
          </w:p>
        </w:tc>
      </w:tr>
      <w:tr w:rsidR="00BA1B9C" w:rsidRPr="00CA170D" w14:paraId="2B3C36E2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111D34A6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Cypraea xanthodon</w:t>
            </w:r>
          </w:p>
        </w:tc>
        <w:tc>
          <w:tcPr>
            <w:tcW w:w="3544" w:type="dxa"/>
            <w:noWrap/>
            <w:hideMark/>
          </w:tcPr>
          <w:p w14:paraId="287985DF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Erronea xanthodon</w:t>
            </w:r>
          </w:p>
        </w:tc>
        <w:tc>
          <w:tcPr>
            <w:tcW w:w="2410" w:type="dxa"/>
            <w:noWrap/>
            <w:hideMark/>
          </w:tcPr>
          <w:p w14:paraId="59117884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Cowry</w:t>
            </w:r>
          </w:p>
        </w:tc>
      </w:tr>
      <w:tr w:rsidR="00BA1B9C" w:rsidRPr="00CA170D" w14:paraId="0659EC80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40124169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Glossodoris bennetti</w:t>
            </w:r>
          </w:p>
        </w:tc>
        <w:tc>
          <w:tcPr>
            <w:tcW w:w="3544" w:type="dxa"/>
            <w:noWrap/>
            <w:hideMark/>
          </w:tcPr>
          <w:p w14:paraId="176433A9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Hypselodoris bennetti</w:t>
            </w:r>
          </w:p>
        </w:tc>
        <w:tc>
          <w:tcPr>
            <w:tcW w:w="2410" w:type="dxa"/>
            <w:noWrap/>
            <w:hideMark/>
          </w:tcPr>
          <w:p w14:paraId="7A1E9E0D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Nudibranch</w:t>
            </w:r>
          </w:p>
        </w:tc>
      </w:tr>
      <w:tr w:rsidR="00BA1B9C" w:rsidRPr="00CA170D" w14:paraId="58C00EE7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42D2A47F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Halocordyle disticha</w:t>
            </w:r>
          </w:p>
        </w:tc>
        <w:tc>
          <w:tcPr>
            <w:tcW w:w="3544" w:type="dxa"/>
            <w:noWrap/>
            <w:hideMark/>
          </w:tcPr>
          <w:p w14:paraId="25FD663E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Pennaria disticha</w:t>
            </w:r>
          </w:p>
        </w:tc>
        <w:tc>
          <w:tcPr>
            <w:tcW w:w="2410" w:type="dxa"/>
            <w:noWrap/>
            <w:hideMark/>
          </w:tcPr>
          <w:p w14:paraId="054824A8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Hydroid</w:t>
            </w:r>
          </w:p>
        </w:tc>
      </w:tr>
      <w:tr w:rsidR="00BA1B9C" w:rsidRPr="00CA170D" w14:paraId="7BB544F9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5B088A4F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Hypnos monopterygium</w:t>
            </w:r>
          </w:p>
        </w:tc>
        <w:tc>
          <w:tcPr>
            <w:tcW w:w="3544" w:type="dxa"/>
            <w:noWrap/>
            <w:hideMark/>
          </w:tcPr>
          <w:p w14:paraId="71AEE318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Hypnos monopterygius</w:t>
            </w:r>
          </w:p>
        </w:tc>
        <w:tc>
          <w:tcPr>
            <w:tcW w:w="2410" w:type="dxa"/>
            <w:noWrap/>
            <w:hideMark/>
          </w:tcPr>
          <w:p w14:paraId="5D4B0D39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Coffin ray</w:t>
            </w:r>
          </w:p>
        </w:tc>
      </w:tr>
      <w:tr w:rsidR="00BA1B9C" w:rsidRPr="00CA170D" w14:paraId="4B7578C8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74240DCC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Lotella rhacinus</w:t>
            </w:r>
          </w:p>
        </w:tc>
        <w:tc>
          <w:tcPr>
            <w:tcW w:w="3544" w:type="dxa"/>
            <w:noWrap/>
            <w:hideMark/>
          </w:tcPr>
          <w:p w14:paraId="2632495E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Lotella rhacina</w:t>
            </w:r>
          </w:p>
        </w:tc>
        <w:tc>
          <w:tcPr>
            <w:tcW w:w="2410" w:type="dxa"/>
            <w:noWrap/>
            <w:hideMark/>
          </w:tcPr>
          <w:p w14:paraId="7235512B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Beardie</w:t>
            </w:r>
          </w:p>
        </w:tc>
      </w:tr>
      <w:tr w:rsidR="00BA1B9C" w:rsidRPr="00CA170D" w14:paraId="082C2652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74A76B9E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Orphiarachnella ramsayi</w:t>
            </w:r>
          </w:p>
        </w:tc>
        <w:tc>
          <w:tcPr>
            <w:tcW w:w="3544" w:type="dxa"/>
            <w:noWrap/>
            <w:hideMark/>
          </w:tcPr>
          <w:p w14:paraId="55D890DF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unknown</w:t>
            </w:r>
          </w:p>
        </w:tc>
        <w:tc>
          <w:tcPr>
            <w:tcW w:w="2410" w:type="dxa"/>
            <w:noWrap/>
            <w:hideMark/>
          </w:tcPr>
          <w:p w14:paraId="703A9A3E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Brittle star</w:t>
            </w:r>
          </w:p>
        </w:tc>
      </w:tr>
      <w:tr w:rsidR="00BA1B9C" w:rsidRPr="00CA170D" w14:paraId="26E2D191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20C6C233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Pagrus auratus</w:t>
            </w:r>
          </w:p>
        </w:tc>
        <w:tc>
          <w:tcPr>
            <w:tcW w:w="3544" w:type="dxa"/>
            <w:noWrap/>
            <w:hideMark/>
          </w:tcPr>
          <w:p w14:paraId="0414F107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Chrysophrys auratus</w:t>
            </w:r>
          </w:p>
        </w:tc>
        <w:tc>
          <w:tcPr>
            <w:tcW w:w="2410" w:type="dxa"/>
            <w:noWrap/>
            <w:hideMark/>
          </w:tcPr>
          <w:p w14:paraId="326F4C7F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Snapper</w:t>
            </w:r>
          </w:p>
        </w:tc>
      </w:tr>
      <w:tr w:rsidR="00BA1B9C" w:rsidRPr="00CA170D" w14:paraId="252A1519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668E736D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Plagusia chabrus</w:t>
            </w:r>
          </w:p>
        </w:tc>
        <w:tc>
          <w:tcPr>
            <w:tcW w:w="3544" w:type="dxa"/>
            <w:noWrap/>
            <w:hideMark/>
          </w:tcPr>
          <w:p w14:paraId="01EF0EF1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Guinusia chabrus</w:t>
            </w:r>
          </w:p>
        </w:tc>
        <w:tc>
          <w:tcPr>
            <w:tcW w:w="2410" w:type="dxa"/>
            <w:noWrap/>
            <w:hideMark/>
          </w:tcPr>
          <w:p w14:paraId="4B1CEE12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Red rock crab</w:t>
            </w:r>
          </w:p>
        </w:tc>
      </w:tr>
      <w:tr w:rsidR="00BA1B9C" w:rsidRPr="00CA170D" w14:paraId="737E052D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5A782218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Polycera conspicua</w:t>
            </w:r>
          </w:p>
        </w:tc>
        <w:tc>
          <w:tcPr>
            <w:tcW w:w="3544" w:type="dxa"/>
            <w:noWrap/>
            <w:hideMark/>
          </w:tcPr>
          <w:p w14:paraId="4DC0CD88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Polycera capensis</w:t>
            </w:r>
          </w:p>
        </w:tc>
        <w:tc>
          <w:tcPr>
            <w:tcW w:w="2410" w:type="dxa"/>
            <w:noWrap/>
            <w:hideMark/>
          </w:tcPr>
          <w:p w14:paraId="7899B9F0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Nudibranch</w:t>
            </w:r>
          </w:p>
        </w:tc>
      </w:tr>
      <w:tr w:rsidR="00BA1B9C" w:rsidRPr="00CA170D" w14:paraId="43B7E406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449987FB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Pterotyphus angasi</w:t>
            </w:r>
          </w:p>
        </w:tc>
        <w:tc>
          <w:tcPr>
            <w:tcW w:w="3544" w:type="dxa"/>
            <w:noWrap/>
            <w:hideMark/>
          </w:tcPr>
          <w:p w14:paraId="5102931B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Prototyphis angasi</w:t>
            </w:r>
          </w:p>
        </w:tc>
        <w:tc>
          <w:tcPr>
            <w:tcW w:w="2410" w:type="dxa"/>
            <w:noWrap/>
            <w:hideMark/>
          </w:tcPr>
          <w:p w14:paraId="6AD2545D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shell</w:t>
            </w:r>
          </w:p>
        </w:tc>
      </w:tr>
      <w:tr w:rsidR="00BA1B9C" w:rsidRPr="00CA170D" w14:paraId="6945952B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00B38F9A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Ritterella pedunculata</w:t>
            </w:r>
          </w:p>
        </w:tc>
        <w:tc>
          <w:tcPr>
            <w:tcW w:w="3544" w:type="dxa"/>
            <w:noWrap/>
            <w:hideMark/>
          </w:tcPr>
          <w:p w14:paraId="0398BD1F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Ritterella tokioka</w:t>
            </w:r>
          </w:p>
        </w:tc>
        <w:tc>
          <w:tcPr>
            <w:tcW w:w="2410" w:type="dxa"/>
            <w:noWrap/>
            <w:hideMark/>
          </w:tcPr>
          <w:p w14:paraId="159C0E41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Compound ascidian</w:t>
            </w:r>
          </w:p>
        </w:tc>
      </w:tr>
      <w:tr w:rsidR="00BA1B9C" w:rsidRPr="00CA170D" w14:paraId="1A6DF8CB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2D7883C4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Sabellastarte indica</w:t>
            </w:r>
          </w:p>
        </w:tc>
        <w:tc>
          <w:tcPr>
            <w:tcW w:w="3544" w:type="dxa"/>
            <w:noWrap/>
            <w:hideMark/>
          </w:tcPr>
          <w:p w14:paraId="0363B453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Sabellastarte spectabilis</w:t>
            </w:r>
          </w:p>
        </w:tc>
        <w:tc>
          <w:tcPr>
            <w:tcW w:w="2410" w:type="dxa"/>
            <w:noWrap/>
            <w:hideMark/>
          </w:tcPr>
          <w:p w14:paraId="23097785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Feather duster worm</w:t>
            </w:r>
          </w:p>
        </w:tc>
      </w:tr>
      <w:tr w:rsidR="00BA1B9C" w:rsidRPr="00CA170D" w14:paraId="39E8C225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07EE4E27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Saccostrea commercialis</w:t>
            </w:r>
          </w:p>
        </w:tc>
        <w:tc>
          <w:tcPr>
            <w:tcW w:w="3544" w:type="dxa"/>
            <w:noWrap/>
            <w:hideMark/>
          </w:tcPr>
          <w:p w14:paraId="5C38EFCE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Saccostrea glomerata</w:t>
            </w:r>
          </w:p>
        </w:tc>
        <w:tc>
          <w:tcPr>
            <w:tcW w:w="2410" w:type="dxa"/>
            <w:noWrap/>
            <w:hideMark/>
          </w:tcPr>
          <w:p w14:paraId="0F54902D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Sydney rock oyster</w:t>
            </w:r>
          </w:p>
        </w:tc>
      </w:tr>
      <w:tr w:rsidR="00BA1B9C" w:rsidRPr="00CA170D" w14:paraId="56268D0F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316CEA25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Scorpaena cardinalis</w:t>
            </w:r>
          </w:p>
        </w:tc>
        <w:tc>
          <w:tcPr>
            <w:tcW w:w="3544" w:type="dxa"/>
            <w:noWrap/>
            <w:hideMark/>
          </w:tcPr>
          <w:p w14:paraId="3A5F6C14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Scorpaena jacksoniensis</w:t>
            </w:r>
          </w:p>
        </w:tc>
        <w:tc>
          <w:tcPr>
            <w:tcW w:w="2410" w:type="dxa"/>
            <w:noWrap/>
            <w:hideMark/>
          </w:tcPr>
          <w:p w14:paraId="79C1FE8C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Red scorpionfish</w:t>
            </w:r>
          </w:p>
        </w:tc>
      </w:tr>
      <w:tr w:rsidR="00BA1B9C" w:rsidRPr="00CA170D" w14:paraId="22DCEE6B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1FFE4FF8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Solasterias calamaria</w:t>
            </w:r>
          </w:p>
        </w:tc>
        <w:tc>
          <w:tcPr>
            <w:tcW w:w="3544" w:type="dxa"/>
            <w:noWrap/>
            <w:hideMark/>
          </w:tcPr>
          <w:p w14:paraId="7A4E968F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unknown</w:t>
            </w:r>
          </w:p>
        </w:tc>
        <w:tc>
          <w:tcPr>
            <w:tcW w:w="2410" w:type="dxa"/>
            <w:noWrap/>
            <w:hideMark/>
          </w:tcPr>
          <w:p w14:paraId="33F2F85E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Sea star</w:t>
            </w:r>
          </w:p>
        </w:tc>
      </w:tr>
      <w:tr w:rsidR="00BA1B9C" w:rsidRPr="00CA170D" w14:paraId="27623062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10B33533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Solitosepia liliana</w:t>
            </w:r>
          </w:p>
        </w:tc>
        <w:tc>
          <w:tcPr>
            <w:tcW w:w="3544" w:type="dxa"/>
            <w:noWrap/>
            <w:hideMark/>
          </w:tcPr>
          <w:p w14:paraId="460C8D17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Sepia mestus</w:t>
            </w:r>
          </w:p>
        </w:tc>
        <w:tc>
          <w:tcPr>
            <w:tcW w:w="2410" w:type="dxa"/>
            <w:noWrap/>
            <w:hideMark/>
          </w:tcPr>
          <w:p w14:paraId="6A8D8198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Red cuttle</w:t>
            </w:r>
          </w:p>
        </w:tc>
      </w:tr>
      <w:tr w:rsidR="00BA1B9C" w:rsidRPr="00CA170D" w14:paraId="39FC8617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7CE6DBD7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Stichopus mollis</w:t>
            </w:r>
          </w:p>
        </w:tc>
        <w:tc>
          <w:tcPr>
            <w:tcW w:w="3544" w:type="dxa"/>
            <w:noWrap/>
            <w:hideMark/>
          </w:tcPr>
          <w:p w14:paraId="3F8CC8CF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Australostichopus mollis</w:t>
            </w:r>
          </w:p>
        </w:tc>
        <w:tc>
          <w:tcPr>
            <w:tcW w:w="2410" w:type="dxa"/>
            <w:noWrap/>
            <w:hideMark/>
          </w:tcPr>
          <w:p w14:paraId="170070DD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Sea cucumber</w:t>
            </w:r>
          </w:p>
        </w:tc>
      </w:tr>
      <w:tr w:rsidR="00BA1B9C" w:rsidRPr="00CA170D" w14:paraId="3B8765FD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27B0F2C7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Sycozoa cerebriforme</w:t>
            </w:r>
          </w:p>
        </w:tc>
        <w:tc>
          <w:tcPr>
            <w:tcW w:w="3544" w:type="dxa"/>
            <w:noWrap/>
            <w:hideMark/>
          </w:tcPr>
          <w:p w14:paraId="4A5E8EA4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Sycozoa cerebriformis</w:t>
            </w:r>
          </w:p>
        </w:tc>
        <w:tc>
          <w:tcPr>
            <w:tcW w:w="2410" w:type="dxa"/>
            <w:noWrap/>
            <w:hideMark/>
          </w:tcPr>
          <w:p w14:paraId="2892F4F5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Brain ascidian</w:t>
            </w:r>
          </w:p>
        </w:tc>
      </w:tr>
      <w:tr w:rsidR="00BA1B9C" w:rsidRPr="00CA170D" w14:paraId="4DBC1C06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54606D8E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Tapes dorsatus</w:t>
            </w:r>
          </w:p>
        </w:tc>
        <w:tc>
          <w:tcPr>
            <w:tcW w:w="3544" w:type="dxa"/>
            <w:noWrap/>
            <w:hideMark/>
          </w:tcPr>
          <w:p w14:paraId="1257C7D7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Tapes conspersus</w:t>
            </w:r>
          </w:p>
        </w:tc>
        <w:tc>
          <w:tcPr>
            <w:tcW w:w="2410" w:type="dxa"/>
            <w:noWrap/>
            <w:hideMark/>
          </w:tcPr>
          <w:p w14:paraId="4C9A421F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Tapestry shell</w:t>
            </w:r>
          </w:p>
        </w:tc>
      </w:tr>
      <w:tr w:rsidR="00BA1B9C" w:rsidRPr="00CA170D" w14:paraId="085CA8CA" w14:textId="77777777" w:rsidTr="28C070DF">
        <w:trPr>
          <w:trHeight w:val="300"/>
        </w:trPr>
        <w:tc>
          <w:tcPr>
            <w:tcW w:w="2830" w:type="dxa"/>
            <w:noWrap/>
            <w:hideMark/>
          </w:tcPr>
          <w:p w14:paraId="448BF3BD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Zoobotryon pellucidus</w:t>
            </w:r>
          </w:p>
        </w:tc>
        <w:tc>
          <w:tcPr>
            <w:tcW w:w="3544" w:type="dxa"/>
            <w:noWrap/>
            <w:hideMark/>
          </w:tcPr>
          <w:p w14:paraId="4812602B" w14:textId="77777777" w:rsidR="00BA1B9C" w:rsidRPr="00CA170D" w:rsidRDefault="7A7F243B" w:rsidP="28C070DF">
            <w:pPr>
              <w:pStyle w:val="Table"/>
              <w:rPr>
                <w:rFonts w:asciiTheme="minorHAnsi" w:hAnsiTheme="minorHAnsi" w:cstheme="minorHAnsi"/>
                <w:i/>
                <w:iCs/>
              </w:rPr>
            </w:pPr>
            <w:r w:rsidRPr="00CA170D">
              <w:rPr>
                <w:rFonts w:asciiTheme="minorHAnsi" w:hAnsiTheme="minorHAnsi" w:cstheme="minorHAnsi"/>
                <w:i/>
                <w:iCs/>
              </w:rPr>
              <w:t>Amathia verticillata</w:t>
            </w:r>
          </w:p>
        </w:tc>
        <w:tc>
          <w:tcPr>
            <w:tcW w:w="2410" w:type="dxa"/>
            <w:noWrap/>
            <w:hideMark/>
          </w:tcPr>
          <w:p w14:paraId="0400288B" w14:textId="77777777" w:rsidR="00BA1B9C" w:rsidRPr="00CA170D" w:rsidRDefault="00BA1B9C" w:rsidP="00876441">
            <w:pPr>
              <w:pStyle w:val="Table"/>
              <w:rPr>
                <w:rFonts w:asciiTheme="minorHAnsi" w:hAnsiTheme="minorHAnsi" w:cstheme="minorHAnsi"/>
              </w:rPr>
            </w:pPr>
            <w:r w:rsidRPr="00CA170D">
              <w:rPr>
                <w:rFonts w:asciiTheme="minorHAnsi" w:hAnsiTheme="minorHAnsi" w:cstheme="minorHAnsi"/>
              </w:rPr>
              <w:t>Branching bryozoan</w:t>
            </w:r>
          </w:p>
        </w:tc>
      </w:tr>
    </w:tbl>
    <w:p w14:paraId="7D603C2E" w14:textId="77777777" w:rsidR="00B678DF" w:rsidRPr="00CA170D" w:rsidRDefault="00B678DF">
      <w:pPr>
        <w:rPr>
          <w:rFonts w:asciiTheme="minorHAnsi" w:hAnsiTheme="minorHAnsi" w:cstheme="minorHAnsi"/>
        </w:rPr>
      </w:pPr>
    </w:p>
    <w:p w14:paraId="46C586B2" w14:textId="77777777" w:rsidR="00415229" w:rsidRPr="00CA170D" w:rsidRDefault="00415229">
      <w:pPr>
        <w:rPr>
          <w:rFonts w:asciiTheme="minorHAnsi" w:hAnsiTheme="minorHAnsi" w:cstheme="minorHAnsi"/>
          <w:b/>
          <w:bCs/>
        </w:rPr>
      </w:pPr>
      <w:r w:rsidRPr="00CA170D">
        <w:rPr>
          <w:rFonts w:asciiTheme="minorHAnsi" w:hAnsiTheme="minorHAnsi" w:cstheme="minorHAnsi"/>
          <w:b/>
          <w:bCs/>
        </w:rPr>
        <w:br w:type="page"/>
      </w:r>
    </w:p>
    <w:p w14:paraId="72B09483" w14:textId="32EA867E" w:rsidR="00A9589F" w:rsidRPr="00CA170D" w:rsidRDefault="00A9589F" w:rsidP="00A9589F">
      <w:pPr>
        <w:keepNext/>
        <w:keepLines/>
        <w:rPr>
          <w:rFonts w:asciiTheme="minorHAnsi" w:hAnsiTheme="minorHAnsi" w:cstheme="minorHAnsi"/>
        </w:rPr>
      </w:pPr>
      <w:r w:rsidRPr="00FC4DCC">
        <w:rPr>
          <w:rFonts w:asciiTheme="minorHAnsi" w:hAnsiTheme="minorHAnsi" w:cstheme="minorHAnsi"/>
          <w:b/>
          <w:bCs/>
        </w:rPr>
        <w:lastRenderedPageBreak/>
        <w:t xml:space="preserve">Table </w:t>
      </w:r>
      <w:r w:rsidR="00930078" w:rsidRPr="00FC4DCC">
        <w:rPr>
          <w:rFonts w:asciiTheme="minorHAnsi" w:hAnsiTheme="minorHAnsi" w:cstheme="minorHAnsi"/>
          <w:b/>
          <w:bCs/>
        </w:rPr>
        <w:t>S3</w:t>
      </w:r>
      <w:r w:rsidRPr="00CA170D">
        <w:rPr>
          <w:rFonts w:asciiTheme="minorHAnsi" w:hAnsiTheme="minorHAnsi" w:cstheme="minorHAnsi"/>
        </w:rPr>
        <w:t xml:space="preserve">: Twenty most abundant species </w:t>
      </w:r>
      <w:r w:rsidR="00AC5C8C">
        <w:rPr>
          <w:rFonts w:asciiTheme="minorHAnsi" w:hAnsiTheme="minorHAnsi" w:cstheme="minorHAnsi"/>
        </w:rPr>
        <w:t xml:space="preserve">based on </w:t>
      </w:r>
      <w:r w:rsidR="00343FC9">
        <w:rPr>
          <w:rFonts w:asciiTheme="minorHAnsi" w:hAnsiTheme="minorHAnsi" w:cstheme="minorHAnsi"/>
        </w:rPr>
        <w:t>perpendicular</w:t>
      </w:r>
      <w:r w:rsidRPr="00CA170D">
        <w:rPr>
          <w:rFonts w:asciiTheme="minorHAnsi" w:hAnsiTheme="minorHAnsi" w:cstheme="minorHAnsi"/>
        </w:rPr>
        <w:t xml:space="preserve"> surveys</w:t>
      </w:r>
      <w:r w:rsidR="00AC5C8C">
        <w:rPr>
          <w:rFonts w:asciiTheme="minorHAnsi" w:hAnsiTheme="minorHAnsi" w:cstheme="minorHAnsi"/>
        </w:rPr>
        <w:t>,</w:t>
      </w:r>
      <w:r w:rsidRPr="00CA170D">
        <w:rPr>
          <w:rFonts w:asciiTheme="minorHAnsi" w:hAnsiTheme="minorHAnsi" w:cstheme="minorHAnsi"/>
        </w:rPr>
        <w:t xml:space="preserve"> and their relative abundance (RLS) and frequency of reporting (iNaturalist). </w:t>
      </w:r>
      <w:r w:rsidRPr="00CA170D">
        <w:rPr>
          <w:rFonts w:asciiTheme="minorHAnsi" w:hAnsiTheme="minorHAnsi" w:cstheme="minorHAnsi"/>
          <w:i/>
          <w:iCs/>
        </w:rPr>
        <w:t>S. jacksoniensis</w:t>
      </w:r>
      <w:r w:rsidRPr="00CA170D">
        <w:rPr>
          <w:rFonts w:asciiTheme="minorHAnsi" w:hAnsiTheme="minorHAnsi" w:cstheme="minorHAnsi"/>
        </w:rPr>
        <w:t xml:space="preserve"> has been added </w:t>
      </w:r>
      <w:r w:rsidR="029ABC57" w:rsidRPr="00CA170D">
        <w:rPr>
          <w:rFonts w:asciiTheme="minorHAnsi" w:hAnsiTheme="minorHAnsi" w:cstheme="minorHAnsi"/>
        </w:rPr>
        <w:t>as the 21</w:t>
      </w:r>
      <w:r w:rsidR="029ABC57" w:rsidRPr="00CA170D">
        <w:rPr>
          <w:rFonts w:asciiTheme="minorHAnsi" w:hAnsiTheme="minorHAnsi" w:cstheme="minorHAnsi"/>
          <w:vertAlign w:val="superscript"/>
        </w:rPr>
        <w:t>st</w:t>
      </w:r>
      <w:r w:rsidRPr="00CA170D">
        <w:rPr>
          <w:rFonts w:asciiTheme="minorHAnsi" w:hAnsiTheme="minorHAnsi" w:cstheme="minorHAnsi"/>
        </w:rPr>
        <w:t xml:space="preserve"> </w:t>
      </w:r>
      <w:r w:rsidR="60C7468E" w:rsidRPr="00CA170D">
        <w:rPr>
          <w:rFonts w:asciiTheme="minorHAnsi" w:hAnsiTheme="minorHAnsi" w:cstheme="minorHAnsi"/>
        </w:rPr>
        <w:t xml:space="preserve">species </w:t>
      </w:r>
      <w:r w:rsidRPr="00CA170D">
        <w:rPr>
          <w:rFonts w:asciiTheme="minorHAnsi" w:hAnsiTheme="minorHAnsi" w:cstheme="minorHAnsi"/>
        </w:rPr>
        <w:t xml:space="preserve">as it was the most frequently reported taxon in iNaturalist, followed by </w:t>
      </w:r>
      <w:r w:rsidRPr="00CA170D">
        <w:rPr>
          <w:rFonts w:asciiTheme="minorHAnsi" w:hAnsiTheme="minorHAnsi" w:cstheme="minorHAnsi"/>
          <w:i/>
          <w:iCs/>
        </w:rPr>
        <w:t>M. chinensis</w:t>
      </w:r>
      <w:r w:rsidRPr="00CA170D">
        <w:rPr>
          <w:rFonts w:asciiTheme="minorHAnsi" w:hAnsiTheme="minorHAnsi" w:cstheme="minorHAnsi"/>
        </w:rPr>
        <w:t xml:space="preserve"> and </w:t>
      </w:r>
      <w:r w:rsidRPr="00CA170D">
        <w:rPr>
          <w:rFonts w:asciiTheme="minorHAnsi" w:hAnsiTheme="minorHAnsi" w:cstheme="minorHAnsi"/>
          <w:i/>
          <w:iCs/>
        </w:rPr>
        <w:t>M. trachylepis</w:t>
      </w:r>
      <w:r w:rsidR="00CC6945">
        <w:rPr>
          <w:rFonts w:asciiTheme="minorHAnsi" w:hAnsiTheme="minorHAnsi" w:cstheme="minorHAnsi"/>
        </w:rPr>
        <w:t xml:space="preserve"> which are both already in the top 20.</w:t>
      </w:r>
    </w:p>
    <w:p w14:paraId="7B3E4DF6" w14:textId="77777777" w:rsidR="00A9589F" w:rsidRPr="00CA170D" w:rsidRDefault="00A9589F" w:rsidP="00A9589F">
      <w:pPr>
        <w:keepNext/>
        <w:keepLines/>
        <w:rPr>
          <w:rFonts w:asciiTheme="minorHAnsi" w:hAnsiTheme="minorHAnsi" w:cstheme="minorHAnsi"/>
          <w:bCs/>
        </w:rPr>
      </w:pPr>
    </w:p>
    <w:tbl>
      <w:tblPr>
        <w:tblW w:w="6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6"/>
        <w:gridCol w:w="1492"/>
        <w:gridCol w:w="1316"/>
        <w:gridCol w:w="1316"/>
      </w:tblGrid>
      <w:tr w:rsidR="00A9589F" w:rsidRPr="002420D6" w14:paraId="1EC15144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2041D79F" w14:textId="77777777" w:rsidR="00A9589F" w:rsidRPr="002420D6" w:rsidRDefault="00A9589F" w:rsidP="0050098E">
            <w:pPr>
              <w:keepNext/>
              <w:keepLines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Species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18F9AEFA" w14:textId="15587DD2" w:rsidR="00A9589F" w:rsidRPr="002420D6" w:rsidRDefault="00343FC9" w:rsidP="0050098E">
            <w:pPr>
              <w:keepNext/>
              <w:keepLines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Perpendicular</w:t>
            </w:r>
            <w:r w:rsidR="002420D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transects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3DBA79D9" w14:textId="77777777" w:rsidR="00A9589F" w:rsidRPr="002420D6" w:rsidRDefault="00A9589F" w:rsidP="0050098E">
            <w:pPr>
              <w:keepNext/>
              <w:keepLines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RLS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35E1492F" w14:textId="4A2207B6" w:rsidR="00A9589F" w:rsidRPr="002420D6" w:rsidRDefault="00A9589F" w:rsidP="0050098E">
            <w:pPr>
              <w:keepNext/>
              <w:keepLines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iNat</w:t>
            </w:r>
            <w:r w:rsidR="00343FC9" w:rsidRPr="002420D6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uralist</w:t>
            </w:r>
          </w:p>
        </w:tc>
      </w:tr>
      <w:tr w:rsidR="00A9589F" w:rsidRPr="002420D6" w14:paraId="3BD2DE6B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7957523A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Trachinops taeniatus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5FA6193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24.2%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117E0A7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36.2%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B64245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34</w:t>
            </w:r>
          </w:p>
        </w:tc>
      </w:tr>
      <w:tr w:rsidR="00A9589F" w:rsidRPr="002420D6" w14:paraId="597376CB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23AB8D48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Scorpis lineolata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0757D7E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11.3%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0027D1A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4.5%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0A86338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</w:tr>
      <w:tr w:rsidR="00A9589F" w:rsidRPr="002420D6" w14:paraId="6BBDDE8A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3DA11ECA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Trachurus novaezelandiae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69270B70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9.8%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19EEC2A6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10.1%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77AE108D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</w:tr>
      <w:tr w:rsidR="00A9589F" w:rsidRPr="002420D6" w14:paraId="122037F5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6E0F54EF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Atypichthys strigatus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D3A37F4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6.7%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1D817178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5.0%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09EADCAB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</w:tr>
      <w:tr w:rsidR="00A9589F" w:rsidRPr="002420D6" w14:paraId="7C70F314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790F6F71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Centropogon australis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6033402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6.7%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9310CFC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3.6%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9CBD9D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63</w:t>
            </w:r>
          </w:p>
        </w:tc>
      </w:tr>
      <w:tr w:rsidR="00A9589F" w:rsidRPr="002420D6" w14:paraId="36ADD1E3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142A4EA3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Istigobius hoesei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36178D2C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4.7%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408F8F2D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4.5%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E74820B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52</w:t>
            </w:r>
          </w:p>
        </w:tc>
      </w:tr>
      <w:tr w:rsidR="00A9589F" w:rsidRPr="002420D6" w14:paraId="7E580D16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4559CEE7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Microcanthus joyceae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1633ACD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4.4%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76D39DDD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4.5%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F5C2DDC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55</w:t>
            </w:r>
          </w:p>
        </w:tc>
      </w:tr>
      <w:tr w:rsidR="00A9589F" w:rsidRPr="002420D6" w14:paraId="3055E110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12FAFFBA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Gerres subfasciatus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42314A6D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2.8%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780118DA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D235A8E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</w:tr>
      <w:tr w:rsidR="00A9589F" w:rsidRPr="002420D6" w14:paraId="7DE40DA0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69A7F6BB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Enoplosus armatus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6BB14E8E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2.5%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0C1F89A3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2.8%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30EFE2FF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</w:p>
        </w:tc>
      </w:tr>
      <w:tr w:rsidR="00A9589F" w:rsidRPr="002420D6" w14:paraId="7336912C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30EBADC9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Ostorhinchus limenus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C76B8D5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2.4%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19DA1CA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4.5%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7549721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</w:t>
            </w:r>
          </w:p>
        </w:tc>
      </w:tr>
      <w:tr w:rsidR="00A9589F" w:rsidRPr="002420D6" w14:paraId="296ADF84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0F6C2A11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Acanthopagrus australis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43968300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2.0%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002C7304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4445160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43</w:t>
            </w:r>
          </w:p>
        </w:tc>
      </w:tr>
      <w:tr w:rsidR="00A9589F" w:rsidRPr="002420D6" w14:paraId="684FE5A8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040D8C12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Dinolestes lewini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16C33C19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AE54F5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A21A8A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27</w:t>
            </w:r>
          </w:p>
        </w:tc>
      </w:tr>
      <w:tr w:rsidR="00A9589F" w:rsidRPr="002420D6" w14:paraId="6943BEE9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5C2A59D0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Pseudolabrus guentheri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FC45D19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1.4%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0B346E70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2.1%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757D76CE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</w:p>
        </w:tc>
      </w:tr>
      <w:tr w:rsidR="00A9589F" w:rsidRPr="002420D6" w14:paraId="28B0B7CC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66FFD712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Parupeneus spilurus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7FEAB2FD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1.4%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69E191DD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1.7%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0DA5B22A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42</w:t>
            </w:r>
          </w:p>
        </w:tc>
      </w:tr>
      <w:tr w:rsidR="00A9589F" w:rsidRPr="002420D6" w14:paraId="08E4C340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1E87CBFA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Pagrus auratus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AA8F881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1F526008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0.2%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363ACD5A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26</w:t>
            </w:r>
          </w:p>
        </w:tc>
      </w:tr>
      <w:tr w:rsidR="00A9589F" w:rsidRPr="002420D6" w14:paraId="1833D62F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4B2321A7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Girella tricuspidata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1DCECE60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1CFF006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0.3%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4137E408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</w:tr>
      <w:tr w:rsidR="00A9589F" w:rsidRPr="002420D6" w14:paraId="3EEE7005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17AC834C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Meuschenia trachylepis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035B341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1.2%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372AAABE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0.7%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7AE5049A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80</w:t>
            </w:r>
          </w:p>
        </w:tc>
      </w:tr>
      <w:tr w:rsidR="00A9589F" w:rsidRPr="002420D6" w14:paraId="7203778C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5C4C5531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Morwong fuscus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776D2FC9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32CF1CF1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4E962B2F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79</w:t>
            </w:r>
          </w:p>
        </w:tc>
      </w:tr>
      <w:tr w:rsidR="00A9589F" w:rsidRPr="002420D6" w14:paraId="6BEC1D46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0A0E2F06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Atherinomorus vaigiensis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5D2EA1B7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60FECD95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0.0%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A21C0BF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</w:tr>
      <w:tr w:rsidR="00A9589F" w:rsidRPr="002420D6" w14:paraId="66CC5BCC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5C2C07FB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Monacanthus chinensis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203B0446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0.9%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131FADFA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1.0%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4161FA4E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87</w:t>
            </w:r>
          </w:p>
        </w:tc>
      </w:tr>
      <w:tr w:rsidR="00A9589F" w:rsidRPr="002420D6" w14:paraId="45D7E801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48EA9CAA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…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6B8913C0" w14:textId="77777777" w:rsidR="00A9589F" w:rsidRPr="002420D6" w:rsidRDefault="00A9589F" w:rsidP="0050098E">
            <w:pPr>
              <w:keepNext/>
              <w:keepLines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04C79F78" w14:textId="77777777" w:rsidR="00A9589F" w:rsidRPr="002420D6" w:rsidRDefault="00A9589F" w:rsidP="0050098E">
            <w:pPr>
              <w:keepNext/>
              <w:keepLines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793D75AA" w14:textId="77777777" w:rsidR="00A9589F" w:rsidRPr="002420D6" w:rsidRDefault="00A9589F" w:rsidP="0050098E">
            <w:pPr>
              <w:keepNext/>
              <w:keepLines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9589F" w:rsidRPr="00CA170D" w14:paraId="2C018228" w14:textId="77777777" w:rsidTr="00CA28C4">
        <w:trPr>
          <w:trHeight w:val="300"/>
        </w:trPr>
        <w:tc>
          <w:tcPr>
            <w:tcW w:w="2696" w:type="dxa"/>
            <w:shd w:val="clear" w:color="auto" w:fill="auto"/>
            <w:noWrap/>
            <w:vAlign w:val="bottom"/>
            <w:hideMark/>
          </w:tcPr>
          <w:p w14:paraId="06EC41EA" w14:textId="77777777" w:rsidR="00A9589F" w:rsidRPr="002420D6" w:rsidRDefault="00A9589F" w:rsidP="28C070DF">
            <w:pPr>
              <w:keepNext/>
              <w:keepLines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i/>
                <w:iCs/>
                <w:color w:val="000000" w:themeColor="text1"/>
                <w:sz w:val="22"/>
                <w:szCs w:val="22"/>
              </w:rPr>
              <w:t>Scorpaena jacksoniensis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30A94F6D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0.6%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6A58E2E2" w14:textId="77777777" w:rsidR="00A9589F" w:rsidRPr="002420D6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0.4%</w:t>
            </w:r>
          </w:p>
        </w:tc>
        <w:tc>
          <w:tcPr>
            <w:tcW w:w="1316" w:type="dxa"/>
            <w:shd w:val="clear" w:color="auto" w:fill="auto"/>
            <w:noWrap/>
            <w:vAlign w:val="bottom"/>
            <w:hideMark/>
          </w:tcPr>
          <w:p w14:paraId="6F04F395" w14:textId="77777777" w:rsidR="00A9589F" w:rsidRPr="00CA170D" w:rsidRDefault="00A9589F" w:rsidP="0050098E">
            <w:pPr>
              <w:keepNext/>
              <w:keepLines/>
              <w:jc w:val="righ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2420D6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105</w:t>
            </w:r>
          </w:p>
        </w:tc>
      </w:tr>
    </w:tbl>
    <w:p w14:paraId="50EB0914" w14:textId="77777777" w:rsidR="00A9589F" w:rsidRPr="00CA170D" w:rsidRDefault="00A9589F" w:rsidP="00A9589F">
      <w:pPr>
        <w:rPr>
          <w:rFonts w:asciiTheme="minorHAnsi" w:hAnsiTheme="minorHAnsi" w:cstheme="minorHAnsi"/>
          <w:bCs/>
        </w:rPr>
      </w:pPr>
    </w:p>
    <w:p w14:paraId="772626C1" w14:textId="38A14B8A" w:rsidR="00A9589F" w:rsidRPr="00597607" w:rsidRDefault="00A9589F" w:rsidP="00A9589F">
      <w:pPr>
        <w:rPr>
          <w:rFonts w:asciiTheme="minorHAnsi" w:hAnsiTheme="minorHAnsi" w:cstheme="minorHAnsi"/>
          <w:bCs/>
        </w:rPr>
      </w:pPr>
    </w:p>
    <w:sectPr w:rsidR="00A9589F" w:rsidRPr="005976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00FA3"/>
    <w:multiLevelType w:val="hybridMultilevel"/>
    <w:tmpl w:val="0276D9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9C1556"/>
    <w:multiLevelType w:val="hybridMultilevel"/>
    <w:tmpl w:val="814809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AA7066"/>
    <w:multiLevelType w:val="hybridMultilevel"/>
    <w:tmpl w:val="B55C39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763F88"/>
    <w:multiLevelType w:val="hybridMultilevel"/>
    <w:tmpl w:val="2EC467C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755B9C"/>
    <w:multiLevelType w:val="hybridMultilevel"/>
    <w:tmpl w:val="931E54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845CAA"/>
    <w:multiLevelType w:val="hybridMultilevel"/>
    <w:tmpl w:val="73586F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9062860">
    <w:abstractNumId w:val="4"/>
  </w:num>
  <w:num w:numId="2" w16cid:durableId="1602643709">
    <w:abstractNumId w:val="2"/>
  </w:num>
  <w:num w:numId="3" w16cid:durableId="1655257301">
    <w:abstractNumId w:val="0"/>
  </w:num>
  <w:num w:numId="4" w16cid:durableId="962266756">
    <w:abstractNumId w:val="1"/>
  </w:num>
  <w:num w:numId="5" w16cid:durableId="350188791">
    <w:abstractNumId w:val="5"/>
  </w:num>
  <w:num w:numId="6" w16cid:durableId="19817675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notat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d9sf0pzpttadmevv0z5r95iw9rs0tf0zzff&quot;&gt;EndNote Library-Mac&lt;record-ids&gt;&lt;item&gt;22&lt;/item&gt;&lt;item&gt;129&lt;/item&gt;&lt;item&gt;145&lt;/item&gt;&lt;item&gt;191&lt;/item&gt;&lt;item&gt;206&lt;/item&gt;&lt;item&gt;219&lt;/item&gt;&lt;item&gt;350&lt;/item&gt;&lt;item&gt;351&lt;/item&gt;&lt;item&gt;470&lt;/item&gt;&lt;item&gt;473&lt;/item&gt;&lt;item&gt;476&lt;/item&gt;&lt;item&gt;480&lt;/item&gt;&lt;item&gt;492&lt;/item&gt;&lt;item&gt;506&lt;/item&gt;&lt;item&gt;680&lt;/item&gt;&lt;item&gt;681&lt;/item&gt;&lt;item&gt;682&lt;/item&gt;&lt;item&gt;683&lt;/item&gt;&lt;item&gt;684&lt;/item&gt;&lt;item&gt;685&lt;/item&gt;&lt;item&gt;686&lt;/item&gt;&lt;item&gt;688&lt;/item&gt;&lt;item&gt;689&lt;/item&gt;&lt;item&gt;692&lt;/item&gt;&lt;item&gt;694&lt;/item&gt;&lt;item&gt;695&lt;/item&gt;&lt;item&gt;696&lt;/item&gt;&lt;item&gt;697&lt;/item&gt;&lt;item&gt;700&lt;/item&gt;&lt;item&gt;701&lt;/item&gt;&lt;item&gt;702&lt;/item&gt;&lt;item&gt;703&lt;/item&gt;&lt;item&gt;704&lt;/item&gt;&lt;item&gt;705&lt;/item&gt;&lt;item&gt;706&lt;/item&gt;&lt;item&gt;707&lt;/item&gt;&lt;item&gt;708&lt;/item&gt;&lt;item&gt;709&lt;/item&gt;&lt;item&gt;710&lt;/item&gt;&lt;item&gt;711&lt;/item&gt;&lt;item&gt;712&lt;/item&gt;&lt;item&gt;713&lt;/item&gt;&lt;item&gt;714&lt;/item&gt;&lt;item&gt;715&lt;/item&gt;&lt;item&gt;716&lt;/item&gt;&lt;item&gt;717&lt;/item&gt;&lt;item&gt;718&lt;/item&gt;&lt;item&gt;719&lt;/item&gt;&lt;item&gt;720&lt;/item&gt;&lt;item&gt;721&lt;/item&gt;&lt;item&gt;722&lt;/item&gt;&lt;item&gt;723&lt;/item&gt;&lt;/record-ids&gt;&lt;/item&gt;&lt;/Libraries&gt;"/>
  </w:docVars>
  <w:rsids>
    <w:rsidRoot w:val="000634AF"/>
    <w:rsid w:val="00000E56"/>
    <w:rsid w:val="00001C87"/>
    <w:rsid w:val="000028D0"/>
    <w:rsid w:val="00002BD0"/>
    <w:rsid w:val="00002D57"/>
    <w:rsid w:val="00002E8E"/>
    <w:rsid w:val="00003BB3"/>
    <w:rsid w:val="00004245"/>
    <w:rsid w:val="00004B19"/>
    <w:rsid w:val="00005430"/>
    <w:rsid w:val="00005ED8"/>
    <w:rsid w:val="00005F27"/>
    <w:rsid w:val="000064F5"/>
    <w:rsid w:val="00006A83"/>
    <w:rsid w:val="0000749A"/>
    <w:rsid w:val="0000777F"/>
    <w:rsid w:val="00007ECB"/>
    <w:rsid w:val="00010141"/>
    <w:rsid w:val="00010BA1"/>
    <w:rsid w:val="00011C67"/>
    <w:rsid w:val="00011D84"/>
    <w:rsid w:val="00012474"/>
    <w:rsid w:val="00013D73"/>
    <w:rsid w:val="0001468F"/>
    <w:rsid w:val="00015157"/>
    <w:rsid w:val="00015D5A"/>
    <w:rsid w:val="00015F10"/>
    <w:rsid w:val="00017FE3"/>
    <w:rsid w:val="00020B76"/>
    <w:rsid w:val="0002143D"/>
    <w:rsid w:val="000217C3"/>
    <w:rsid w:val="00022298"/>
    <w:rsid w:val="0002318C"/>
    <w:rsid w:val="00023C88"/>
    <w:rsid w:val="000241C5"/>
    <w:rsid w:val="0002563F"/>
    <w:rsid w:val="0002587F"/>
    <w:rsid w:val="00025C88"/>
    <w:rsid w:val="00025E5C"/>
    <w:rsid w:val="00026108"/>
    <w:rsid w:val="000261EC"/>
    <w:rsid w:val="00026FCC"/>
    <w:rsid w:val="00027EC9"/>
    <w:rsid w:val="000301D7"/>
    <w:rsid w:val="00030A17"/>
    <w:rsid w:val="00031104"/>
    <w:rsid w:val="0003150E"/>
    <w:rsid w:val="000316B1"/>
    <w:rsid w:val="00031E60"/>
    <w:rsid w:val="00032A27"/>
    <w:rsid w:val="000336FA"/>
    <w:rsid w:val="0003454B"/>
    <w:rsid w:val="00036019"/>
    <w:rsid w:val="000360D4"/>
    <w:rsid w:val="000365D2"/>
    <w:rsid w:val="000371B7"/>
    <w:rsid w:val="000371BD"/>
    <w:rsid w:val="00037BF4"/>
    <w:rsid w:val="00040309"/>
    <w:rsid w:val="00040350"/>
    <w:rsid w:val="00041535"/>
    <w:rsid w:val="00041540"/>
    <w:rsid w:val="0004189C"/>
    <w:rsid w:val="000422A7"/>
    <w:rsid w:val="000424F0"/>
    <w:rsid w:val="000441DF"/>
    <w:rsid w:val="00045067"/>
    <w:rsid w:val="00045574"/>
    <w:rsid w:val="00047D1E"/>
    <w:rsid w:val="00050B00"/>
    <w:rsid w:val="00051282"/>
    <w:rsid w:val="00051A91"/>
    <w:rsid w:val="00051BBF"/>
    <w:rsid w:val="00051EA8"/>
    <w:rsid w:val="00051F16"/>
    <w:rsid w:val="000528B9"/>
    <w:rsid w:val="00052A4D"/>
    <w:rsid w:val="00052FD6"/>
    <w:rsid w:val="00053C5B"/>
    <w:rsid w:val="00054F4A"/>
    <w:rsid w:val="000550DB"/>
    <w:rsid w:val="0005530D"/>
    <w:rsid w:val="00056569"/>
    <w:rsid w:val="00056E78"/>
    <w:rsid w:val="00057E25"/>
    <w:rsid w:val="000609F5"/>
    <w:rsid w:val="00060A29"/>
    <w:rsid w:val="00060C5A"/>
    <w:rsid w:val="0006135D"/>
    <w:rsid w:val="000629D5"/>
    <w:rsid w:val="000634AF"/>
    <w:rsid w:val="00063C32"/>
    <w:rsid w:val="00064359"/>
    <w:rsid w:val="0006453B"/>
    <w:rsid w:val="00064DB7"/>
    <w:rsid w:val="00065578"/>
    <w:rsid w:val="00065A17"/>
    <w:rsid w:val="00066472"/>
    <w:rsid w:val="0006656B"/>
    <w:rsid w:val="00066617"/>
    <w:rsid w:val="00066D77"/>
    <w:rsid w:val="000670A5"/>
    <w:rsid w:val="000674B2"/>
    <w:rsid w:val="00067E00"/>
    <w:rsid w:val="00071162"/>
    <w:rsid w:val="000718A4"/>
    <w:rsid w:val="00072465"/>
    <w:rsid w:val="00074B63"/>
    <w:rsid w:val="0007519E"/>
    <w:rsid w:val="00076B0A"/>
    <w:rsid w:val="000815E2"/>
    <w:rsid w:val="00081EAC"/>
    <w:rsid w:val="00082CC6"/>
    <w:rsid w:val="000841AB"/>
    <w:rsid w:val="0008476F"/>
    <w:rsid w:val="00084F0D"/>
    <w:rsid w:val="00087222"/>
    <w:rsid w:val="000872F7"/>
    <w:rsid w:val="0008792B"/>
    <w:rsid w:val="00087AC4"/>
    <w:rsid w:val="0009069C"/>
    <w:rsid w:val="0009143B"/>
    <w:rsid w:val="00091675"/>
    <w:rsid w:val="00091DBD"/>
    <w:rsid w:val="00091E84"/>
    <w:rsid w:val="00091EF2"/>
    <w:rsid w:val="00092877"/>
    <w:rsid w:val="00093AE4"/>
    <w:rsid w:val="000942CD"/>
    <w:rsid w:val="0009467C"/>
    <w:rsid w:val="00095BF4"/>
    <w:rsid w:val="000964BD"/>
    <w:rsid w:val="00096C6C"/>
    <w:rsid w:val="00096E96"/>
    <w:rsid w:val="000970A4"/>
    <w:rsid w:val="000A072F"/>
    <w:rsid w:val="000A2758"/>
    <w:rsid w:val="000A3576"/>
    <w:rsid w:val="000A3823"/>
    <w:rsid w:val="000A3C67"/>
    <w:rsid w:val="000A49AA"/>
    <w:rsid w:val="000A4C19"/>
    <w:rsid w:val="000A518A"/>
    <w:rsid w:val="000A5558"/>
    <w:rsid w:val="000A59C7"/>
    <w:rsid w:val="000A5C28"/>
    <w:rsid w:val="000A5FE4"/>
    <w:rsid w:val="000A679E"/>
    <w:rsid w:val="000A6891"/>
    <w:rsid w:val="000A6976"/>
    <w:rsid w:val="000A6B57"/>
    <w:rsid w:val="000A751A"/>
    <w:rsid w:val="000A7676"/>
    <w:rsid w:val="000B072C"/>
    <w:rsid w:val="000B0B7D"/>
    <w:rsid w:val="000B18EB"/>
    <w:rsid w:val="000B1B7C"/>
    <w:rsid w:val="000B2316"/>
    <w:rsid w:val="000B2573"/>
    <w:rsid w:val="000B2632"/>
    <w:rsid w:val="000B36FA"/>
    <w:rsid w:val="000B54F1"/>
    <w:rsid w:val="000B5F64"/>
    <w:rsid w:val="000B61BA"/>
    <w:rsid w:val="000B6CDA"/>
    <w:rsid w:val="000B71A7"/>
    <w:rsid w:val="000B756D"/>
    <w:rsid w:val="000C225D"/>
    <w:rsid w:val="000C2E91"/>
    <w:rsid w:val="000C2F69"/>
    <w:rsid w:val="000C3335"/>
    <w:rsid w:val="000C38DC"/>
    <w:rsid w:val="000C5857"/>
    <w:rsid w:val="000C606F"/>
    <w:rsid w:val="000C6371"/>
    <w:rsid w:val="000C64ED"/>
    <w:rsid w:val="000C6D2B"/>
    <w:rsid w:val="000C7651"/>
    <w:rsid w:val="000D0903"/>
    <w:rsid w:val="000D10E9"/>
    <w:rsid w:val="000D14E1"/>
    <w:rsid w:val="000D1A73"/>
    <w:rsid w:val="000D1D81"/>
    <w:rsid w:val="000D20D1"/>
    <w:rsid w:val="000D381D"/>
    <w:rsid w:val="000D54C3"/>
    <w:rsid w:val="000D5569"/>
    <w:rsid w:val="000D55DB"/>
    <w:rsid w:val="000D682E"/>
    <w:rsid w:val="000D6B8D"/>
    <w:rsid w:val="000D7CD7"/>
    <w:rsid w:val="000D7CE5"/>
    <w:rsid w:val="000E0F30"/>
    <w:rsid w:val="000E1408"/>
    <w:rsid w:val="000E1DF6"/>
    <w:rsid w:val="000E3417"/>
    <w:rsid w:val="000E3535"/>
    <w:rsid w:val="000E3671"/>
    <w:rsid w:val="000E378B"/>
    <w:rsid w:val="000E3F7B"/>
    <w:rsid w:val="000E4867"/>
    <w:rsid w:val="000E4DDF"/>
    <w:rsid w:val="000E5269"/>
    <w:rsid w:val="000E5960"/>
    <w:rsid w:val="000E5B6D"/>
    <w:rsid w:val="000E5BBD"/>
    <w:rsid w:val="000E5ED4"/>
    <w:rsid w:val="000E6286"/>
    <w:rsid w:val="000E7128"/>
    <w:rsid w:val="000E79E8"/>
    <w:rsid w:val="000E7BE2"/>
    <w:rsid w:val="000F046A"/>
    <w:rsid w:val="000F0E4D"/>
    <w:rsid w:val="000F241E"/>
    <w:rsid w:val="000F2496"/>
    <w:rsid w:val="000F3450"/>
    <w:rsid w:val="000F36A4"/>
    <w:rsid w:val="000F3A41"/>
    <w:rsid w:val="000F487B"/>
    <w:rsid w:val="000F4AB8"/>
    <w:rsid w:val="000F4B84"/>
    <w:rsid w:val="000F4D31"/>
    <w:rsid w:val="000F56E6"/>
    <w:rsid w:val="000F6CB9"/>
    <w:rsid w:val="000F7572"/>
    <w:rsid w:val="000F763B"/>
    <w:rsid w:val="000F7EE9"/>
    <w:rsid w:val="0010070C"/>
    <w:rsid w:val="00100763"/>
    <w:rsid w:val="00100A71"/>
    <w:rsid w:val="00100DA6"/>
    <w:rsid w:val="001017B5"/>
    <w:rsid w:val="00101FC0"/>
    <w:rsid w:val="0010231D"/>
    <w:rsid w:val="00102671"/>
    <w:rsid w:val="00102689"/>
    <w:rsid w:val="0010373C"/>
    <w:rsid w:val="00103D42"/>
    <w:rsid w:val="00104ABC"/>
    <w:rsid w:val="00104F46"/>
    <w:rsid w:val="00105721"/>
    <w:rsid w:val="001062D6"/>
    <w:rsid w:val="00106C67"/>
    <w:rsid w:val="001079EA"/>
    <w:rsid w:val="00107F0D"/>
    <w:rsid w:val="00111CC2"/>
    <w:rsid w:val="00113178"/>
    <w:rsid w:val="001138B0"/>
    <w:rsid w:val="00113BC2"/>
    <w:rsid w:val="00114940"/>
    <w:rsid w:val="00114C5C"/>
    <w:rsid w:val="00114C5D"/>
    <w:rsid w:val="0011576D"/>
    <w:rsid w:val="0011684C"/>
    <w:rsid w:val="0011689C"/>
    <w:rsid w:val="0011756B"/>
    <w:rsid w:val="001176B9"/>
    <w:rsid w:val="00117D04"/>
    <w:rsid w:val="001219C9"/>
    <w:rsid w:val="0012486B"/>
    <w:rsid w:val="00124A96"/>
    <w:rsid w:val="00124AA5"/>
    <w:rsid w:val="00124FFF"/>
    <w:rsid w:val="001250B7"/>
    <w:rsid w:val="00125296"/>
    <w:rsid w:val="001253AB"/>
    <w:rsid w:val="00125706"/>
    <w:rsid w:val="00126EF6"/>
    <w:rsid w:val="00127771"/>
    <w:rsid w:val="001303C1"/>
    <w:rsid w:val="00130B07"/>
    <w:rsid w:val="00130F6E"/>
    <w:rsid w:val="001313D8"/>
    <w:rsid w:val="00131949"/>
    <w:rsid w:val="00131B92"/>
    <w:rsid w:val="001324A8"/>
    <w:rsid w:val="001327B2"/>
    <w:rsid w:val="00133722"/>
    <w:rsid w:val="00133D46"/>
    <w:rsid w:val="00134246"/>
    <w:rsid w:val="0013480A"/>
    <w:rsid w:val="0013603D"/>
    <w:rsid w:val="00136113"/>
    <w:rsid w:val="00136153"/>
    <w:rsid w:val="001363CB"/>
    <w:rsid w:val="0013671A"/>
    <w:rsid w:val="00137F91"/>
    <w:rsid w:val="00140501"/>
    <w:rsid w:val="00140825"/>
    <w:rsid w:val="00140C22"/>
    <w:rsid w:val="00141D7D"/>
    <w:rsid w:val="0014213C"/>
    <w:rsid w:val="0014653A"/>
    <w:rsid w:val="0014797B"/>
    <w:rsid w:val="00150BDF"/>
    <w:rsid w:val="00150F91"/>
    <w:rsid w:val="00153403"/>
    <w:rsid w:val="00153725"/>
    <w:rsid w:val="00153B63"/>
    <w:rsid w:val="00153CA4"/>
    <w:rsid w:val="0015441E"/>
    <w:rsid w:val="00154876"/>
    <w:rsid w:val="00156309"/>
    <w:rsid w:val="00156630"/>
    <w:rsid w:val="00156FC3"/>
    <w:rsid w:val="0015750B"/>
    <w:rsid w:val="001576EC"/>
    <w:rsid w:val="00157FC6"/>
    <w:rsid w:val="00161957"/>
    <w:rsid w:val="00161DAD"/>
    <w:rsid w:val="00162C7E"/>
    <w:rsid w:val="00164060"/>
    <w:rsid w:val="00164974"/>
    <w:rsid w:val="00165E03"/>
    <w:rsid w:val="0016614E"/>
    <w:rsid w:val="0016626F"/>
    <w:rsid w:val="001663ED"/>
    <w:rsid w:val="00166544"/>
    <w:rsid w:val="00166E68"/>
    <w:rsid w:val="00167155"/>
    <w:rsid w:val="00170F67"/>
    <w:rsid w:val="0017172D"/>
    <w:rsid w:val="00171C25"/>
    <w:rsid w:val="0017298E"/>
    <w:rsid w:val="00173675"/>
    <w:rsid w:val="001739CE"/>
    <w:rsid w:val="00173B06"/>
    <w:rsid w:val="001743E7"/>
    <w:rsid w:val="00174918"/>
    <w:rsid w:val="00174AD4"/>
    <w:rsid w:val="00176886"/>
    <w:rsid w:val="001770AC"/>
    <w:rsid w:val="00177400"/>
    <w:rsid w:val="001774AC"/>
    <w:rsid w:val="00177794"/>
    <w:rsid w:val="00181832"/>
    <w:rsid w:val="0018184A"/>
    <w:rsid w:val="001828F8"/>
    <w:rsid w:val="001837F5"/>
    <w:rsid w:val="00183B85"/>
    <w:rsid w:val="00183ED8"/>
    <w:rsid w:val="00184766"/>
    <w:rsid w:val="00185750"/>
    <w:rsid w:val="00185CC0"/>
    <w:rsid w:val="00186591"/>
    <w:rsid w:val="0018675A"/>
    <w:rsid w:val="00187071"/>
    <w:rsid w:val="001922DB"/>
    <w:rsid w:val="00192B6C"/>
    <w:rsid w:val="00193164"/>
    <w:rsid w:val="001933AB"/>
    <w:rsid w:val="001941A7"/>
    <w:rsid w:val="00194C2D"/>
    <w:rsid w:val="00194C9F"/>
    <w:rsid w:val="0019545A"/>
    <w:rsid w:val="001955C0"/>
    <w:rsid w:val="00196194"/>
    <w:rsid w:val="00196BF1"/>
    <w:rsid w:val="00196E1E"/>
    <w:rsid w:val="00197758"/>
    <w:rsid w:val="001977A9"/>
    <w:rsid w:val="001A05CB"/>
    <w:rsid w:val="001A07BA"/>
    <w:rsid w:val="001A195A"/>
    <w:rsid w:val="001A1EBA"/>
    <w:rsid w:val="001A32E5"/>
    <w:rsid w:val="001A50BE"/>
    <w:rsid w:val="001A6103"/>
    <w:rsid w:val="001A61D9"/>
    <w:rsid w:val="001A6656"/>
    <w:rsid w:val="001A7578"/>
    <w:rsid w:val="001A7820"/>
    <w:rsid w:val="001B0A62"/>
    <w:rsid w:val="001B140D"/>
    <w:rsid w:val="001B1A97"/>
    <w:rsid w:val="001B1C43"/>
    <w:rsid w:val="001B1D1C"/>
    <w:rsid w:val="001B285B"/>
    <w:rsid w:val="001B3244"/>
    <w:rsid w:val="001B3295"/>
    <w:rsid w:val="001B358E"/>
    <w:rsid w:val="001B3942"/>
    <w:rsid w:val="001B48F8"/>
    <w:rsid w:val="001B5883"/>
    <w:rsid w:val="001B596F"/>
    <w:rsid w:val="001B5B04"/>
    <w:rsid w:val="001B60DE"/>
    <w:rsid w:val="001B632F"/>
    <w:rsid w:val="001B63DD"/>
    <w:rsid w:val="001B6705"/>
    <w:rsid w:val="001B67D5"/>
    <w:rsid w:val="001B6B12"/>
    <w:rsid w:val="001C1C09"/>
    <w:rsid w:val="001C1D0A"/>
    <w:rsid w:val="001C20C4"/>
    <w:rsid w:val="001C29B2"/>
    <w:rsid w:val="001C32DA"/>
    <w:rsid w:val="001C3A57"/>
    <w:rsid w:val="001C3E87"/>
    <w:rsid w:val="001C60AA"/>
    <w:rsid w:val="001C7342"/>
    <w:rsid w:val="001C7465"/>
    <w:rsid w:val="001C79B8"/>
    <w:rsid w:val="001C7A04"/>
    <w:rsid w:val="001D0637"/>
    <w:rsid w:val="001D0B32"/>
    <w:rsid w:val="001D0B62"/>
    <w:rsid w:val="001D1E15"/>
    <w:rsid w:val="001D248E"/>
    <w:rsid w:val="001D3287"/>
    <w:rsid w:val="001D32EF"/>
    <w:rsid w:val="001D3580"/>
    <w:rsid w:val="001D4121"/>
    <w:rsid w:val="001D42F6"/>
    <w:rsid w:val="001D4428"/>
    <w:rsid w:val="001D4C7E"/>
    <w:rsid w:val="001D50A6"/>
    <w:rsid w:val="001D5B98"/>
    <w:rsid w:val="001D6097"/>
    <w:rsid w:val="001D6B4D"/>
    <w:rsid w:val="001D7399"/>
    <w:rsid w:val="001D7731"/>
    <w:rsid w:val="001E0435"/>
    <w:rsid w:val="001E073B"/>
    <w:rsid w:val="001E0B3B"/>
    <w:rsid w:val="001E0BA1"/>
    <w:rsid w:val="001E0E4C"/>
    <w:rsid w:val="001E10C8"/>
    <w:rsid w:val="001E1EA9"/>
    <w:rsid w:val="001E3ADB"/>
    <w:rsid w:val="001E5B6B"/>
    <w:rsid w:val="001E5ECF"/>
    <w:rsid w:val="001E5EF8"/>
    <w:rsid w:val="001E6C86"/>
    <w:rsid w:val="001E7496"/>
    <w:rsid w:val="001E764B"/>
    <w:rsid w:val="001E7ECE"/>
    <w:rsid w:val="001F1233"/>
    <w:rsid w:val="001F1D7F"/>
    <w:rsid w:val="001F1E75"/>
    <w:rsid w:val="001F2309"/>
    <w:rsid w:val="001F2D34"/>
    <w:rsid w:val="001F31C2"/>
    <w:rsid w:val="001F43B0"/>
    <w:rsid w:val="001F4428"/>
    <w:rsid w:val="001F4587"/>
    <w:rsid w:val="001F50E4"/>
    <w:rsid w:val="001F5642"/>
    <w:rsid w:val="001F5C21"/>
    <w:rsid w:val="002009B6"/>
    <w:rsid w:val="00200CB8"/>
    <w:rsid w:val="00200D61"/>
    <w:rsid w:val="002010A2"/>
    <w:rsid w:val="002017E4"/>
    <w:rsid w:val="0020271A"/>
    <w:rsid w:val="00203836"/>
    <w:rsid w:val="00203906"/>
    <w:rsid w:val="00203A60"/>
    <w:rsid w:val="0020403B"/>
    <w:rsid w:val="002049B0"/>
    <w:rsid w:val="00204DE8"/>
    <w:rsid w:val="00205931"/>
    <w:rsid w:val="00206020"/>
    <w:rsid w:val="00206431"/>
    <w:rsid w:val="00206707"/>
    <w:rsid w:val="00206BB2"/>
    <w:rsid w:val="00206C06"/>
    <w:rsid w:val="002070CA"/>
    <w:rsid w:val="002070CF"/>
    <w:rsid w:val="00207444"/>
    <w:rsid w:val="00207C37"/>
    <w:rsid w:val="00207CE1"/>
    <w:rsid w:val="0021095C"/>
    <w:rsid w:val="002110DC"/>
    <w:rsid w:val="0021137D"/>
    <w:rsid w:val="00211D45"/>
    <w:rsid w:val="00212229"/>
    <w:rsid w:val="00212FB3"/>
    <w:rsid w:val="00213115"/>
    <w:rsid w:val="00214D4C"/>
    <w:rsid w:val="002151BE"/>
    <w:rsid w:val="002153BF"/>
    <w:rsid w:val="00217797"/>
    <w:rsid w:val="00220438"/>
    <w:rsid w:val="002210E9"/>
    <w:rsid w:val="00221CD4"/>
    <w:rsid w:val="00221D7C"/>
    <w:rsid w:val="00222384"/>
    <w:rsid w:val="00222587"/>
    <w:rsid w:val="00222982"/>
    <w:rsid w:val="00222AE6"/>
    <w:rsid w:val="002240B3"/>
    <w:rsid w:val="002246B1"/>
    <w:rsid w:val="002249C5"/>
    <w:rsid w:val="00225129"/>
    <w:rsid w:val="00226365"/>
    <w:rsid w:val="002264C5"/>
    <w:rsid w:val="002265CB"/>
    <w:rsid w:val="00226BE3"/>
    <w:rsid w:val="00230072"/>
    <w:rsid w:val="00230CBC"/>
    <w:rsid w:val="00231CAC"/>
    <w:rsid w:val="00232708"/>
    <w:rsid w:val="00232FE7"/>
    <w:rsid w:val="002333E4"/>
    <w:rsid w:val="00233DA4"/>
    <w:rsid w:val="002342C2"/>
    <w:rsid w:val="002343C2"/>
    <w:rsid w:val="002351B6"/>
    <w:rsid w:val="002358E1"/>
    <w:rsid w:val="00235B12"/>
    <w:rsid w:val="00235B8C"/>
    <w:rsid w:val="0023680C"/>
    <w:rsid w:val="00236883"/>
    <w:rsid w:val="0023731A"/>
    <w:rsid w:val="002373C4"/>
    <w:rsid w:val="00237433"/>
    <w:rsid w:val="00237713"/>
    <w:rsid w:val="0024043F"/>
    <w:rsid w:val="002407C5"/>
    <w:rsid w:val="00240D1B"/>
    <w:rsid w:val="00242030"/>
    <w:rsid w:val="002420D6"/>
    <w:rsid w:val="00242AFF"/>
    <w:rsid w:val="00244A34"/>
    <w:rsid w:val="0024558A"/>
    <w:rsid w:val="00245711"/>
    <w:rsid w:val="002468A7"/>
    <w:rsid w:val="00247218"/>
    <w:rsid w:val="00247287"/>
    <w:rsid w:val="002474D6"/>
    <w:rsid w:val="00247A35"/>
    <w:rsid w:val="00251335"/>
    <w:rsid w:val="0025197B"/>
    <w:rsid w:val="00251BCA"/>
    <w:rsid w:val="00253C8C"/>
    <w:rsid w:val="0025444F"/>
    <w:rsid w:val="002544C3"/>
    <w:rsid w:val="002551E4"/>
    <w:rsid w:val="00255E31"/>
    <w:rsid w:val="0025609F"/>
    <w:rsid w:val="0025629B"/>
    <w:rsid w:val="00256A32"/>
    <w:rsid w:val="00256CC3"/>
    <w:rsid w:val="00257421"/>
    <w:rsid w:val="00257F5C"/>
    <w:rsid w:val="00260308"/>
    <w:rsid w:val="00260CE9"/>
    <w:rsid w:val="0026183A"/>
    <w:rsid w:val="00261A38"/>
    <w:rsid w:val="00262136"/>
    <w:rsid w:val="002625DC"/>
    <w:rsid w:val="00262BF0"/>
    <w:rsid w:val="002642C4"/>
    <w:rsid w:val="002642FD"/>
    <w:rsid w:val="002646C4"/>
    <w:rsid w:val="00264956"/>
    <w:rsid w:val="00265E6A"/>
    <w:rsid w:val="00265F14"/>
    <w:rsid w:val="00266F07"/>
    <w:rsid w:val="0027120E"/>
    <w:rsid w:val="002732D7"/>
    <w:rsid w:val="00273B4A"/>
    <w:rsid w:val="00273E3C"/>
    <w:rsid w:val="00274F9C"/>
    <w:rsid w:val="00275564"/>
    <w:rsid w:val="00275C7F"/>
    <w:rsid w:val="002766AE"/>
    <w:rsid w:val="00276787"/>
    <w:rsid w:val="00277684"/>
    <w:rsid w:val="00277A95"/>
    <w:rsid w:val="002811CA"/>
    <w:rsid w:val="002819AC"/>
    <w:rsid w:val="00282ADE"/>
    <w:rsid w:val="00282DB2"/>
    <w:rsid w:val="00284854"/>
    <w:rsid w:val="00284B98"/>
    <w:rsid w:val="00285BDB"/>
    <w:rsid w:val="002860BA"/>
    <w:rsid w:val="00286EA9"/>
    <w:rsid w:val="00286F11"/>
    <w:rsid w:val="00286FCB"/>
    <w:rsid w:val="00287F44"/>
    <w:rsid w:val="00290FEC"/>
    <w:rsid w:val="0029107B"/>
    <w:rsid w:val="00291523"/>
    <w:rsid w:val="00291DAF"/>
    <w:rsid w:val="002920AC"/>
    <w:rsid w:val="00292231"/>
    <w:rsid w:val="002928E1"/>
    <w:rsid w:val="00292FD4"/>
    <w:rsid w:val="00293119"/>
    <w:rsid w:val="002936BA"/>
    <w:rsid w:val="00294E82"/>
    <w:rsid w:val="00294F8F"/>
    <w:rsid w:val="002958F5"/>
    <w:rsid w:val="00295BF4"/>
    <w:rsid w:val="00295C54"/>
    <w:rsid w:val="002961C3"/>
    <w:rsid w:val="002969C7"/>
    <w:rsid w:val="00296A27"/>
    <w:rsid w:val="00296D1B"/>
    <w:rsid w:val="002970B0"/>
    <w:rsid w:val="002977C3"/>
    <w:rsid w:val="002A021F"/>
    <w:rsid w:val="002A2511"/>
    <w:rsid w:val="002A2C47"/>
    <w:rsid w:val="002A3FE9"/>
    <w:rsid w:val="002A4558"/>
    <w:rsid w:val="002A4909"/>
    <w:rsid w:val="002A5440"/>
    <w:rsid w:val="002A594F"/>
    <w:rsid w:val="002A59C2"/>
    <w:rsid w:val="002A5B88"/>
    <w:rsid w:val="002A6E60"/>
    <w:rsid w:val="002A75B8"/>
    <w:rsid w:val="002A75F4"/>
    <w:rsid w:val="002B051C"/>
    <w:rsid w:val="002B09A2"/>
    <w:rsid w:val="002B1338"/>
    <w:rsid w:val="002B1443"/>
    <w:rsid w:val="002B1D21"/>
    <w:rsid w:val="002B2389"/>
    <w:rsid w:val="002B2717"/>
    <w:rsid w:val="002B29ED"/>
    <w:rsid w:val="002B3221"/>
    <w:rsid w:val="002B3A34"/>
    <w:rsid w:val="002B3AAE"/>
    <w:rsid w:val="002B3D7C"/>
    <w:rsid w:val="002B4648"/>
    <w:rsid w:val="002B4747"/>
    <w:rsid w:val="002B4EA4"/>
    <w:rsid w:val="002B5DB0"/>
    <w:rsid w:val="002B5EE8"/>
    <w:rsid w:val="002B7644"/>
    <w:rsid w:val="002C11BB"/>
    <w:rsid w:val="002C4518"/>
    <w:rsid w:val="002C50E7"/>
    <w:rsid w:val="002C589A"/>
    <w:rsid w:val="002C65CD"/>
    <w:rsid w:val="002C661D"/>
    <w:rsid w:val="002C6D41"/>
    <w:rsid w:val="002C720E"/>
    <w:rsid w:val="002D0FBE"/>
    <w:rsid w:val="002D1E81"/>
    <w:rsid w:val="002D2587"/>
    <w:rsid w:val="002D2799"/>
    <w:rsid w:val="002D27AC"/>
    <w:rsid w:val="002D2F58"/>
    <w:rsid w:val="002D31DD"/>
    <w:rsid w:val="002D3237"/>
    <w:rsid w:val="002D3387"/>
    <w:rsid w:val="002D3FBA"/>
    <w:rsid w:val="002D440F"/>
    <w:rsid w:val="002D4DA7"/>
    <w:rsid w:val="002D4E81"/>
    <w:rsid w:val="002D5166"/>
    <w:rsid w:val="002D6018"/>
    <w:rsid w:val="002D6D66"/>
    <w:rsid w:val="002D76AC"/>
    <w:rsid w:val="002D7FF1"/>
    <w:rsid w:val="002E0063"/>
    <w:rsid w:val="002E04B8"/>
    <w:rsid w:val="002E09B5"/>
    <w:rsid w:val="002E0DE1"/>
    <w:rsid w:val="002E0E4C"/>
    <w:rsid w:val="002E19B5"/>
    <w:rsid w:val="002E20E2"/>
    <w:rsid w:val="002E2CEC"/>
    <w:rsid w:val="002E35E7"/>
    <w:rsid w:val="002E3DFB"/>
    <w:rsid w:val="002E40CC"/>
    <w:rsid w:val="002E4422"/>
    <w:rsid w:val="002E5982"/>
    <w:rsid w:val="002E5DD3"/>
    <w:rsid w:val="002E7749"/>
    <w:rsid w:val="002F010C"/>
    <w:rsid w:val="002F0246"/>
    <w:rsid w:val="002F0FD3"/>
    <w:rsid w:val="002F1382"/>
    <w:rsid w:val="002F15B0"/>
    <w:rsid w:val="002F1812"/>
    <w:rsid w:val="002F1C93"/>
    <w:rsid w:val="002F2DC7"/>
    <w:rsid w:val="002F2FFF"/>
    <w:rsid w:val="002F3BD0"/>
    <w:rsid w:val="002F40C3"/>
    <w:rsid w:val="002F44CD"/>
    <w:rsid w:val="002F4BD8"/>
    <w:rsid w:val="002F6171"/>
    <w:rsid w:val="002F617B"/>
    <w:rsid w:val="002F6330"/>
    <w:rsid w:val="002F68EC"/>
    <w:rsid w:val="002F708D"/>
    <w:rsid w:val="003000A3"/>
    <w:rsid w:val="00300107"/>
    <w:rsid w:val="003005A8"/>
    <w:rsid w:val="00300E27"/>
    <w:rsid w:val="00300F37"/>
    <w:rsid w:val="003010C4"/>
    <w:rsid w:val="00301521"/>
    <w:rsid w:val="003016D8"/>
    <w:rsid w:val="003017A3"/>
    <w:rsid w:val="00301B9C"/>
    <w:rsid w:val="00301F5B"/>
    <w:rsid w:val="00302476"/>
    <w:rsid w:val="00302856"/>
    <w:rsid w:val="00302FB4"/>
    <w:rsid w:val="00303247"/>
    <w:rsid w:val="0030406E"/>
    <w:rsid w:val="0030411D"/>
    <w:rsid w:val="003041F3"/>
    <w:rsid w:val="00304372"/>
    <w:rsid w:val="0030462E"/>
    <w:rsid w:val="0030486A"/>
    <w:rsid w:val="0030602B"/>
    <w:rsid w:val="00306BCB"/>
    <w:rsid w:val="0030799D"/>
    <w:rsid w:val="00310562"/>
    <w:rsid w:val="003108DB"/>
    <w:rsid w:val="00310F11"/>
    <w:rsid w:val="00312881"/>
    <w:rsid w:val="00312E91"/>
    <w:rsid w:val="00315008"/>
    <w:rsid w:val="003151C9"/>
    <w:rsid w:val="00315449"/>
    <w:rsid w:val="0031544A"/>
    <w:rsid w:val="00315708"/>
    <w:rsid w:val="00315A3B"/>
    <w:rsid w:val="00316652"/>
    <w:rsid w:val="00316DDF"/>
    <w:rsid w:val="00316FC7"/>
    <w:rsid w:val="003174F7"/>
    <w:rsid w:val="003201A5"/>
    <w:rsid w:val="0032109C"/>
    <w:rsid w:val="00321250"/>
    <w:rsid w:val="00321405"/>
    <w:rsid w:val="00321B10"/>
    <w:rsid w:val="0032328D"/>
    <w:rsid w:val="003236D7"/>
    <w:rsid w:val="00324403"/>
    <w:rsid w:val="00324745"/>
    <w:rsid w:val="003256D2"/>
    <w:rsid w:val="003257BB"/>
    <w:rsid w:val="0032671E"/>
    <w:rsid w:val="00327211"/>
    <w:rsid w:val="00327762"/>
    <w:rsid w:val="00327A0D"/>
    <w:rsid w:val="0033096F"/>
    <w:rsid w:val="00330CE7"/>
    <w:rsid w:val="00332CBA"/>
    <w:rsid w:val="00333015"/>
    <w:rsid w:val="003331B2"/>
    <w:rsid w:val="00333303"/>
    <w:rsid w:val="003337C6"/>
    <w:rsid w:val="003340E4"/>
    <w:rsid w:val="0033487C"/>
    <w:rsid w:val="0033496E"/>
    <w:rsid w:val="00334C4F"/>
    <w:rsid w:val="00335521"/>
    <w:rsid w:val="00335697"/>
    <w:rsid w:val="0033640E"/>
    <w:rsid w:val="00336AFF"/>
    <w:rsid w:val="00337BD7"/>
    <w:rsid w:val="0034062F"/>
    <w:rsid w:val="00340F8D"/>
    <w:rsid w:val="003427D1"/>
    <w:rsid w:val="00343F53"/>
    <w:rsid w:val="00343FC9"/>
    <w:rsid w:val="0034440A"/>
    <w:rsid w:val="00344EE3"/>
    <w:rsid w:val="003471C6"/>
    <w:rsid w:val="00347AD6"/>
    <w:rsid w:val="00347C16"/>
    <w:rsid w:val="00347CBA"/>
    <w:rsid w:val="00350444"/>
    <w:rsid w:val="003509C5"/>
    <w:rsid w:val="00350AF6"/>
    <w:rsid w:val="00350ECC"/>
    <w:rsid w:val="00351A76"/>
    <w:rsid w:val="003523D8"/>
    <w:rsid w:val="00352871"/>
    <w:rsid w:val="003534E0"/>
    <w:rsid w:val="00353BFC"/>
    <w:rsid w:val="00353D19"/>
    <w:rsid w:val="003544C2"/>
    <w:rsid w:val="0035555E"/>
    <w:rsid w:val="00355762"/>
    <w:rsid w:val="00356042"/>
    <w:rsid w:val="00356302"/>
    <w:rsid w:val="00357088"/>
    <w:rsid w:val="003574CA"/>
    <w:rsid w:val="003577E4"/>
    <w:rsid w:val="00357D1D"/>
    <w:rsid w:val="00357EAB"/>
    <w:rsid w:val="00360494"/>
    <w:rsid w:val="0036276F"/>
    <w:rsid w:val="00363CD4"/>
    <w:rsid w:val="003647D0"/>
    <w:rsid w:val="0036521C"/>
    <w:rsid w:val="003652E5"/>
    <w:rsid w:val="00365B2C"/>
    <w:rsid w:val="003669E9"/>
    <w:rsid w:val="00367169"/>
    <w:rsid w:val="00367331"/>
    <w:rsid w:val="00367BF4"/>
    <w:rsid w:val="00367C4D"/>
    <w:rsid w:val="00370EB5"/>
    <w:rsid w:val="0037116C"/>
    <w:rsid w:val="00371EE6"/>
    <w:rsid w:val="0037203B"/>
    <w:rsid w:val="00372DC5"/>
    <w:rsid w:val="003735E2"/>
    <w:rsid w:val="00374BAF"/>
    <w:rsid w:val="003751A5"/>
    <w:rsid w:val="00375864"/>
    <w:rsid w:val="00375FEB"/>
    <w:rsid w:val="003760DA"/>
    <w:rsid w:val="0037690E"/>
    <w:rsid w:val="00376F8E"/>
    <w:rsid w:val="0038004A"/>
    <w:rsid w:val="00380D4F"/>
    <w:rsid w:val="003812AA"/>
    <w:rsid w:val="0038144B"/>
    <w:rsid w:val="003817EB"/>
    <w:rsid w:val="003833D5"/>
    <w:rsid w:val="003839B6"/>
    <w:rsid w:val="00384064"/>
    <w:rsid w:val="003844B7"/>
    <w:rsid w:val="00387700"/>
    <w:rsid w:val="0039099C"/>
    <w:rsid w:val="00390B57"/>
    <w:rsid w:val="00390F74"/>
    <w:rsid w:val="00392786"/>
    <w:rsid w:val="00392F5E"/>
    <w:rsid w:val="00393027"/>
    <w:rsid w:val="00394011"/>
    <w:rsid w:val="0039430B"/>
    <w:rsid w:val="003943CF"/>
    <w:rsid w:val="00395076"/>
    <w:rsid w:val="003950CA"/>
    <w:rsid w:val="00396063"/>
    <w:rsid w:val="00396479"/>
    <w:rsid w:val="00397392"/>
    <w:rsid w:val="0039793C"/>
    <w:rsid w:val="00397BD1"/>
    <w:rsid w:val="003A2588"/>
    <w:rsid w:val="003A2B0F"/>
    <w:rsid w:val="003A338B"/>
    <w:rsid w:val="003A33A5"/>
    <w:rsid w:val="003A33BE"/>
    <w:rsid w:val="003A3819"/>
    <w:rsid w:val="003A38C0"/>
    <w:rsid w:val="003A38E3"/>
    <w:rsid w:val="003A4319"/>
    <w:rsid w:val="003A48EB"/>
    <w:rsid w:val="003A5B46"/>
    <w:rsid w:val="003A6F9B"/>
    <w:rsid w:val="003A78C0"/>
    <w:rsid w:val="003A7B31"/>
    <w:rsid w:val="003B061F"/>
    <w:rsid w:val="003B0A46"/>
    <w:rsid w:val="003B0A6B"/>
    <w:rsid w:val="003B0BE2"/>
    <w:rsid w:val="003B0C57"/>
    <w:rsid w:val="003B0E4E"/>
    <w:rsid w:val="003B0FDE"/>
    <w:rsid w:val="003B1D30"/>
    <w:rsid w:val="003B3194"/>
    <w:rsid w:val="003B467B"/>
    <w:rsid w:val="003B4E83"/>
    <w:rsid w:val="003B5429"/>
    <w:rsid w:val="003B5A29"/>
    <w:rsid w:val="003B71E2"/>
    <w:rsid w:val="003C2943"/>
    <w:rsid w:val="003C2F09"/>
    <w:rsid w:val="003C37B4"/>
    <w:rsid w:val="003C3E7A"/>
    <w:rsid w:val="003C4313"/>
    <w:rsid w:val="003C46CC"/>
    <w:rsid w:val="003C4D55"/>
    <w:rsid w:val="003C4F7A"/>
    <w:rsid w:val="003C53FB"/>
    <w:rsid w:val="003C571F"/>
    <w:rsid w:val="003C5AD9"/>
    <w:rsid w:val="003C5F97"/>
    <w:rsid w:val="003C667E"/>
    <w:rsid w:val="003C74F8"/>
    <w:rsid w:val="003D030C"/>
    <w:rsid w:val="003D06DE"/>
    <w:rsid w:val="003D0809"/>
    <w:rsid w:val="003D092C"/>
    <w:rsid w:val="003D1125"/>
    <w:rsid w:val="003D1206"/>
    <w:rsid w:val="003D2210"/>
    <w:rsid w:val="003D2F3B"/>
    <w:rsid w:val="003D32EC"/>
    <w:rsid w:val="003D3693"/>
    <w:rsid w:val="003D4137"/>
    <w:rsid w:val="003D47E7"/>
    <w:rsid w:val="003D4802"/>
    <w:rsid w:val="003D4D52"/>
    <w:rsid w:val="003D586F"/>
    <w:rsid w:val="003D58E3"/>
    <w:rsid w:val="003D7372"/>
    <w:rsid w:val="003D789E"/>
    <w:rsid w:val="003D7CB7"/>
    <w:rsid w:val="003D7D3D"/>
    <w:rsid w:val="003D7D5D"/>
    <w:rsid w:val="003E0A48"/>
    <w:rsid w:val="003E0B96"/>
    <w:rsid w:val="003E0FEC"/>
    <w:rsid w:val="003E1192"/>
    <w:rsid w:val="003E25B0"/>
    <w:rsid w:val="003E38B0"/>
    <w:rsid w:val="003E569B"/>
    <w:rsid w:val="003E758C"/>
    <w:rsid w:val="003E77CB"/>
    <w:rsid w:val="003E7ACC"/>
    <w:rsid w:val="003E7DCD"/>
    <w:rsid w:val="003E7ED4"/>
    <w:rsid w:val="003F009A"/>
    <w:rsid w:val="003F0284"/>
    <w:rsid w:val="003F0298"/>
    <w:rsid w:val="003F0E6D"/>
    <w:rsid w:val="003F1EDB"/>
    <w:rsid w:val="003F24AF"/>
    <w:rsid w:val="003F250C"/>
    <w:rsid w:val="003F4352"/>
    <w:rsid w:val="003F4404"/>
    <w:rsid w:val="003F4611"/>
    <w:rsid w:val="003F4CDC"/>
    <w:rsid w:val="003F555E"/>
    <w:rsid w:val="003F5606"/>
    <w:rsid w:val="003F58E6"/>
    <w:rsid w:val="003F590D"/>
    <w:rsid w:val="003F626E"/>
    <w:rsid w:val="003F6B3A"/>
    <w:rsid w:val="003F72F8"/>
    <w:rsid w:val="003F7750"/>
    <w:rsid w:val="003F7E39"/>
    <w:rsid w:val="00400C6D"/>
    <w:rsid w:val="00401396"/>
    <w:rsid w:val="0040182B"/>
    <w:rsid w:val="00401D8F"/>
    <w:rsid w:val="00401F04"/>
    <w:rsid w:val="0040220F"/>
    <w:rsid w:val="00402726"/>
    <w:rsid w:val="004028C2"/>
    <w:rsid w:val="004034B7"/>
    <w:rsid w:val="004038EE"/>
    <w:rsid w:val="00404543"/>
    <w:rsid w:val="00404775"/>
    <w:rsid w:val="00404B55"/>
    <w:rsid w:val="0040569D"/>
    <w:rsid w:val="00406383"/>
    <w:rsid w:val="0040669A"/>
    <w:rsid w:val="00406701"/>
    <w:rsid w:val="004072DC"/>
    <w:rsid w:val="00407DA4"/>
    <w:rsid w:val="00410BC5"/>
    <w:rsid w:val="00411CFF"/>
    <w:rsid w:val="004125B5"/>
    <w:rsid w:val="004127FC"/>
    <w:rsid w:val="00413DBA"/>
    <w:rsid w:val="00415229"/>
    <w:rsid w:val="00415355"/>
    <w:rsid w:val="0041633D"/>
    <w:rsid w:val="00416514"/>
    <w:rsid w:val="00420376"/>
    <w:rsid w:val="00420571"/>
    <w:rsid w:val="00420ACF"/>
    <w:rsid w:val="00420AF8"/>
    <w:rsid w:val="00420FFB"/>
    <w:rsid w:val="0042210C"/>
    <w:rsid w:val="00422FAD"/>
    <w:rsid w:val="004248E1"/>
    <w:rsid w:val="004254C5"/>
    <w:rsid w:val="004265E9"/>
    <w:rsid w:val="00431BD9"/>
    <w:rsid w:val="0043201A"/>
    <w:rsid w:val="00432050"/>
    <w:rsid w:val="00432975"/>
    <w:rsid w:val="00433066"/>
    <w:rsid w:val="00434858"/>
    <w:rsid w:val="00435E61"/>
    <w:rsid w:val="00436844"/>
    <w:rsid w:val="00436850"/>
    <w:rsid w:val="00436B8B"/>
    <w:rsid w:val="00436F1F"/>
    <w:rsid w:val="00437E6D"/>
    <w:rsid w:val="004401A8"/>
    <w:rsid w:val="00440588"/>
    <w:rsid w:val="004418F8"/>
    <w:rsid w:val="00442888"/>
    <w:rsid w:val="00442AE9"/>
    <w:rsid w:val="00442E4A"/>
    <w:rsid w:val="004430EE"/>
    <w:rsid w:val="00443215"/>
    <w:rsid w:val="004437FA"/>
    <w:rsid w:val="00444201"/>
    <w:rsid w:val="0044501C"/>
    <w:rsid w:val="0044731D"/>
    <w:rsid w:val="004511A6"/>
    <w:rsid w:val="00451DAA"/>
    <w:rsid w:val="0045268F"/>
    <w:rsid w:val="00452D27"/>
    <w:rsid w:val="004531B4"/>
    <w:rsid w:val="004553A7"/>
    <w:rsid w:val="004556CA"/>
    <w:rsid w:val="00456062"/>
    <w:rsid w:val="0045615F"/>
    <w:rsid w:val="004561C9"/>
    <w:rsid w:val="00456379"/>
    <w:rsid w:val="00456733"/>
    <w:rsid w:val="00462336"/>
    <w:rsid w:val="004634A7"/>
    <w:rsid w:val="00463603"/>
    <w:rsid w:val="00464238"/>
    <w:rsid w:val="0046425F"/>
    <w:rsid w:val="004649AB"/>
    <w:rsid w:val="00464D0C"/>
    <w:rsid w:val="00465D80"/>
    <w:rsid w:val="00465E01"/>
    <w:rsid w:val="004666E7"/>
    <w:rsid w:val="004704CC"/>
    <w:rsid w:val="00470B7A"/>
    <w:rsid w:val="004712BA"/>
    <w:rsid w:val="00472664"/>
    <w:rsid w:val="0047269C"/>
    <w:rsid w:val="004726A1"/>
    <w:rsid w:val="00472712"/>
    <w:rsid w:val="00472AEF"/>
    <w:rsid w:val="00472D11"/>
    <w:rsid w:val="00473508"/>
    <w:rsid w:val="004742AA"/>
    <w:rsid w:val="004747A0"/>
    <w:rsid w:val="004758EF"/>
    <w:rsid w:val="0047598B"/>
    <w:rsid w:val="00475DB3"/>
    <w:rsid w:val="004760DF"/>
    <w:rsid w:val="0047685E"/>
    <w:rsid w:val="00477487"/>
    <w:rsid w:val="00477508"/>
    <w:rsid w:val="004801F7"/>
    <w:rsid w:val="004811CF"/>
    <w:rsid w:val="00481D66"/>
    <w:rsid w:val="00482620"/>
    <w:rsid w:val="00482B80"/>
    <w:rsid w:val="004830EA"/>
    <w:rsid w:val="00483749"/>
    <w:rsid w:val="00483D56"/>
    <w:rsid w:val="0048429D"/>
    <w:rsid w:val="00484514"/>
    <w:rsid w:val="0048471F"/>
    <w:rsid w:val="00484A25"/>
    <w:rsid w:val="00484A2E"/>
    <w:rsid w:val="00484B77"/>
    <w:rsid w:val="00484E8D"/>
    <w:rsid w:val="00485407"/>
    <w:rsid w:val="004857C1"/>
    <w:rsid w:val="00485986"/>
    <w:rsid w:val="00486A0D"/>
    <w:rsid w:val="00486AA3"/>
    <w:rsid w:val="004872F3"/>
    <w:rsid w:val="004874BC"/>
    <w:rsid w:val="004900C3"/>
    <w:rsid w:val="004905F1"/>
    <w:rsid w:val="00490CBD"/>
    <w:rsid w:val="00492099"/>
    <w:rsid w:val="004923AE"/>
    <w:rsid w:val="00492EB6"/>
    <w:rsid w:val="00494901"/>
    <w:rsid w:val="004959E2"/>
    <w:rsid w:val="00495AFA"/>
    <w:rsid w:val="0049637F"/>
    <w:rsid w:val="00496547"/>
    <w:rsid w:val="004965B0"/>
    <w:rsid w:val="0049661C"/>
    <w:rsid w:val="00496A64"/>
    <w:rsid w:val="004970B2"/>
    <w:rsid w:val="00497184"/>
    <w:rsid w:val="004971E6"/>
    <w:rsid w:val="0049742D"/>
    <w:rsid w:val="00497A8B"/>
    <w:rsid w:val="004A1A3C"/>
    <w:rsid w:val="004A1E9A"/>
    <w:rsid w:val="004A263F"/>
    <w:rsid w:val="004A2B1D"/>
    <w:rsid w:val="004A3172"/>
    <w:rsid w:val="004A3F24"/>
    <w:rsid w:val="004A4909"/>
    <w:rsid w:val="004A4B78"/>
    <w:rsid w:val="004A4D18"/>
    <w:rsid w:val="004A54F1"/>
    <w:rsid w:val="004A639F"/>
    <w:rsid w:val="004A6601"/>
    <w:rsid w:val="004B0992"/>
    <w:rsid w:val="004B0A18"/>
    <w:rsid w:val="004B0B47"/>
    <w:rsid w:val="004B0BF9"/>
    <w:rsid w:val="004B0D4A"/>
    <w:rsid w:val="004B0E67"/>
    <w:rsid w:val="004B0FA5"/>
    <w:rsid w:val="004B1213"/>
    <w:rsid w:val="004B12F0"/>
    <w:rsid w:val="004B136A"/>
    <w:rsid w:val="004B15CF"/>
    <w:rsid w:val="004B2A52"/>
    <w:rsid w:val="004B318D"/>
    <w:rsid w:val="004B3941"/>
    <w:rsid w:val="004B457B"/>
    <w:rsid w:val="004B5DFB"/>
    <w:rsid w:val="004B5EA3"/>
    <w:rsid w:val="004B62BD"/>
    <w:rsid w:val="004B6FC3"/>
    <w:rsid w:val="004B7007"/>
    <w:rsid w:val="004C0114"/>
    <w:rsid w:val="004C05E2"/>
    <w:rsid w:val="004C0955"/>
    <w:rsid w:val="004C11C5"/>
    <w:rsid w:val="004C12DB"/>
    <w:rsid w:val="004C1D5D"/>
    <w:rsid w:val="004C20DA"/>
    <w:rsid w:val="004C20DF"/>
    <w:rsid w:val="004C2726"/>
    <w:rsid w:val="004C3333"/>
    <w:rsid w:val="004C4484"/>
    <w:rsid w:val="004C4CA7"/>
    <w:rsid w:val="004C4DA2"/>
    <w:rsid w:val="004C5D40"/>
    <w:rsid w:val="004C5EC0"/>
    <w:rsid w:val="004C6542"/>
    <w:rsid w:val="004C673D"/>
    <w:rsid w:val="004C6B71"/>
    <w:rsid w:val="004C7B82"/>
    <w:rsid w:val="004D07E8"/>
    <w:rsid w:val="004D18B8"/>
    <w:rsid w:val="004D19E5"/>
    <w:rsid w:val="004D1A21"/>
    <w:rsid w:val="004D2231"/>
    <w:rsid w:val="004D2624"/>
    <w:rsid w:val="004D2BC0"/>
    <w:rsid w:val="004D410C"/>
    <w:rsid w:val="004D456B"/>
    <w:rsid w:val="004D52D5"/>
    <w:rsid w:val="004D54BB"/>
    <w:rsid w:val="004D57DE"/>
    <w:rsid w:val="004D5907"/>
    <w:rsid w:val="004D5FCD"/>
    <w:rsid w:val="004D7405"/>
    <w:rsid w:val="004D7473"/>
    <w:rsid w:val="004D7741"/>
    <w:rsid w:val="004E05E1"/>
    <w:rsid w:val="004E1788"/>
    <w:rsid w:val="004E4173"/>
    <w:rsid w:val="004E429C"/>
    <w:rsid w:val="004E45CB"/>
    <w:rsid w:val="004E4990"/>
    <w:rsid w:val="004E4BAC"/>
    <w:rsid w:val="004E4D0B"/>
    <w:rsid w:val="004E4F7F"/>
    <w:rsid w:val="004E5DC2"/>
    <w:rsid w:val="004E5E83"/>
    <w:rsid w:val="004E68E3"/>
    <w:rsid w:val="004E735F"/>
    <w:rsid w:val="004E747F"/>
    <w:rsid w:val="004E7F64"/>
    <w:rsid w:val="004F0B66"/>
    <w:rsid w:val="004F38D7"/>
    <w:rsid w:val="004F3CA6"/>
    <w:rsid w:val="004F482C"/>
    <w:rsid w:val="004F49E8"/>
    <w:rsid w:val="004F4D93"/>
    <w:rsid w:val="004F5027"/>
    <w:rsid w:val="004F503D"/>
    <w:rsid w:val="004F5F57"/>
    <w:rsid w:val="004F6045"/>
    <w:rsid w:val="004F608C"/>
    <w:rsid w:val="004F63C6"/>
    <w:rsid w:val="004F645C"/>
    <w:rsid w:val="004F66CE"/>
    <w:rsid w:val="004F70A3"/>
    <w:rsid w:val="004F7783"/>
    <w:rsid w:val="0050061B"/>
    <w:rsid w:val="00500A12"/>
    <w:rsid w:val="0050197A"/>
    <w:rsid w:val="00501F71"/>
    <w:rsid w:val="005028EF"/>
    <w:rsid w:val="00502B3D"/>
    <w:rsid w:val="00503A19"/>
    <w:rsid w:val="00503C84"/>
    <w:rsid w:val="00503F9B"/>
    <w:rsid w:val="005040C0"/>
    <w:rsid w:val="00504BEF"/>
    <w:rsid w:val="00504FFB"/>
    <w:rsid w:val="0050526D"/>
    <w:rsid w:val="00505D2E"/>
    <w:rsid w:val="005068A4"/>
    <w:rsid w:val="0050708F"/>
    <w:rsid w:val="00507552"/>
    <w:rsid w:val="00510638"/>
    <w:rsid w:val="0051124C"/>
    <w:rsid w:val="005112BB"/>
    <w:rsid w:val="005114F9"/>
    <w:rsid w:val="0051195B"/>
    <w:rsid w:val="005119CF"/>
    <w:rsid w:val="0051301B"/>
    <w:rsid w:val="00513423"/>
    <w:rsid w:val="005148C3"/>
    <w:rsid w:val="00514AA4"/>
    <w:rsid w:val="00515EDB"/>
    <w:rsid w:val="00516198"/>
    <w:rsid w:val="00517052"/>
    <w:rsid w:val="0052006B"/>
    <w:rsid w:val="00520111"/>
    <w:rsid w:val="005227C0"/>
    <w:rsid w:val="00523705"/>
    <w:rsid w:val="0052501F"/>
    <w:rsid w:val="00527861"/>
    <w:rsid w:val="00530D6A"/>
    <w:rsid w:val="00530F58"/>
    <w:rsid w:val="00531704"/>
    <w:rsid w:val="00531E75"/>
    <w:rsid w:val="00532966"/>
    <w:rsid w:val="00532C1D"/>
    <w:rsid w:val="00532C80"/>
    <w:rsid w:val="00534289"/>
    <w:rsid w:val="005342F7"/>
    <w:rsid w:val="0053432D"/>
    <w:rsid w:val="00534618"/>
    <w:rsid w:val="00535728"/>
    <w:rsid w:val="00536203"/>
    <w:rsid w:val="0053656B"/>
    <w:rsid w:val="00536FAF"/>
    <w:rsid w:val="00537AAB"/>
    <w:rsid w:val="00537DD1"/>
    <w:rsid w:val="00537EBA"/>
    <w:rsid w:val="0054008A"/>
    <w:rsid w:val="005415B3"/>
    <w:rsid w:val="00542834"/>
    <w:rsid w:val="0054360E"/>
    <w:rsid w:val="00544025"/>
    <w:rsid w:val="00544709"/>
    <w:rsid w:val="00544C5F"/>
    <w:rsid w:val="00545431"/>
    <w:rsid w:val="00546CBE"/>
    <w:rsid w:val="0054778F"/>
    <w:rsid w:val="0055377B"/>
    <w:rsid w:val="00554F62"/>
    <w:rsid w:val="00555079"/>
    <w:rsid w:val="00555153"/>
    <w:rsid w:val="00555277"/>
    <w:rsid w:val="00555330"/>
    <w:rsid w:val="00556EAA"/>
    <w:rsid w:val="005606E4"/>
    <w:rsid w:val="00560C3A"/>
    <w:rsid w:val="005613F7"/>
    <w:rsid w:val="0056146C"/>
    <w:rsid w:val="00561F99"/>
    <w:rsid w:val="00561FA6"/>
    <w:rsid w:val="00562521"/>
    <w:rsid w:val="0056306A"/>
    <w:rsid w:val="00563E2D"/>
    <w:rsid w:val="00564F00"/>
    <w:rsid w:val="0056528A"/>
    <w:rsid w:val="00565368"/>
    <w:rsid w:val="005669C2"/>
    <w:rsid w:val="00567129"/>
    <w:rsid w:val="005674B9"/>
    <w:rsid w:val="00567D7E"/>
    <w:rsid w:val="00570C62"/>
    <w:rsid w:val="00570F98"/>
    <w:rsid w:val="005714C6"/>
    <w:rsid w:val="00571918"/>
    <w:rsid w:val="00572023"/>
    <w:rsid w:val="005732EE"/>
    <w:rsid w:val="005737DD"/>
    <w:rsid w:val="00573E0F"/>
    <w:rsid w:val="00575B55"/>
    <w:rsid w:val="005765F5"/>
    <w:rsid w:val="00576699"/>
    <w:rsid w:val="00576E42"/>
    <w:rsid w:val="005803DD"/>
    <w:rsid w:val="005805C1"/>
    <w:rsid w:val="00580F06"/>
    <w:rsid w:val="005816DE"/>
    <w:rsid w:val="00581D0E"/>
    <w:rsid w:val="00581DE3"/>
    <w:rsid w:val="0058321C"/>
    <w:rsid w:val="00583321"/>
    <w:rsid w:val="0058627D"/>
    <w:rsid w:val="00586C63"/>
    <w:rsid w:val="00586C72"/>
    <w:rsid w:val="005903A3"/>
    <w:rsid w:val="00590C06"/>
    <w:rsid w:val="005928AF"/>
    <w:rsid w:val="0059307B"/>
    <w:rsid w:val="00593DCE"/>
    <w:rsid w:val="0059401B"/>
    <w:rsid w:val="005951A1"/>
    <w:rsid w:val="00595DFD"/>
    <w:rsid w:val="00595F18"/>
    <w:rsid w:val="00596692"/>
    <w:rsid w:val="0059671E"/>
    <w:rsid w:val="00596E34"/>
    <w:rsid w:val="00597038"/>
    <w:rsid w:val="00597607"/>
    <w:rsid w:val="005A1A79"/>
    <w:rsid w:val="005A224F"/>
    <w:rsid w:val="005A2827"/>
    <w:rsid w:val="005A301E"/>
    <w:rsid w:val="005A45B7"/>
    <w:rsid w:val="005A45FE"/>
    <w:rsid w:val="005A483C"/>
    <w:rsid w:val="005A48B6"/>
    <w:rsid w:val="005A49BC"/>
    <w:rsid w:val="005A49DC"/>
    <w:rsid w:val="005A64DD"/>
    <w:rsid w:val="005A68F9"/>
    <w:rsid w:val="005A6ABF"/>
    <w:rsid w:val="005A70AF"/>
    <w:rsid w:val="005A7848"/>
    <w:rsid w:val="005A7E3B"/>
    <w:rsid w:val="005A7F73"/>
    <w:rsid w:val="005B094B"/>
    <w:rsid w:val="005B0EB5"/>
    <w:rsid w:val="005B0EBF"/>
    <w:rsid w:val="005B1F44"/>
    <w:rsid w:val="005B2816"/>
    <w:rsid w:val="005B2F74"/>
    <w:rsid w:val="005B3281"/>
    <w:rsid w:val="005B4983"/>
    <w:rsid w:val="005B4E3A"/>
    <w:rsid w:val="005B5388"/>
    <w:rsid w:val="005B53D2"/>
    <w:rsid w:val="005B58A5"/>
    <w:rsid w:val="005B5FD0"/>
    <w:rsid w:val="005B61E1"/>
    <w:rsid w:val="005B64EC"/>
    <w:rsid w:val="005B6DBC"/>
    <w:rsid w:val="005B701C"/>
    <w:rsid w:val="005B7146"/>
    <w:rsid w:val="005C0A2C"/>
    <w:rsid w:val="005C0DD5"/>
    <w:rsid w:val="005C1746"/>
    <w:rsid w:val="005C271C"/>
    <w:rsid w:val="005C30E3"/>
    <w:rsid w:val="005C3742"/>
    <w:rsid w:val="005C42E8"/>
    <w:rsid w:val="005C494F"/>
    <w:rsid w:val="005C4ED7"/>
    <w:rsid w:val="005C5891"/>
    <w:rsid w:val="005C58FE"/>
    <w:rsid w:val="005C5C6B"/>
    <w:rsid w:val="005C64A9"/>
    <w:rsid w:val="005C6754"/>
    <w:rsid w:val="005C7DCC"/>
    <w:rsid w:val="005D052C"/>
    <w:rsid w:val="005D12B6"/>
    <w:rsid w:val="005D2530"/>
    <w:rsid w:val="005D3832"/>
    <w:rsid w:val="005D3974"/>
    <w:rsid w:val="005D3FB2"/>
    <w:rsid w:val="005D4A62"/>
    <w:rsid w:val="005D5070"/>
    <w:rsid w:val="005D5617"/>
    <w:rsid w:val="005D5814"/>
    <w:rsid w:val="005D5B23"/>
    <w:rsid w:val="005D5CFE"/>
    <w:rsid w:val="005D5D07"/>
    <w:rsid w:val="005D62FE"/>
    <w:rsid w:val="005D6326"/>
    <w:rsid w:val="005D79AA"/>
    <w:rsid w:val="005E0BA9"/>
    <w:rsid w:val="005E0E2D"/>
    <w:rsid w:val="005E0E61"/>
    <w:rsid w:val="005E1291"/>
    <w:rsid w:val="005E14B9"/>
    <w:rsid w:val="005E1B9A"/>
    <w:rsid w:val="005E2525"/>
    <w:rsid w:val="005E262D"/>
    <w:rsid w:val="005E282E"/>
    <w:rsid w:val="005E47EB"/>
    <w:rsid w:val="005E4A3A"/>
    <w:rsid w:val="005E5762"/>
    <w:rsid w:val="005E5B8F"/>
    <w:rsid w:val="005E5D8B"/>
    <w:rsid w:val="005E7713"/>
    <w:rsid w:val="005E7758"/>
    <w:rsid w:val="005F043B"/>
    <w:rsid w:val="005F134A"/>
    <w:rsid w:val="005F13D4"/>
    <w:rsid w:val="005F196C"/>
    <w:rsid w:val="005F1AFC"/>
    <w:rsid w:val="005F24D2"/>
    <w:rsid w:val="005F2638"/>
    <w:rsid w:val="005F2758"/>
    <w:rsid w:val="005F2888"/>
    <w:rsid w:val="005F50B6"/>
    <w:rsid w:val="005F51DC"/>
    <w:rsid w:val="005F5587"/>
    <w:rsid w:val="005F567F"/>
    <w:rsid w:val="005F59B4"/>
    <w:rsid w:val="005F6B91"/>
    <w:rsid w:val="005F6BDE"/>
    <w:rsid w:val="005F7204"/>
    <w:rsid w:val="005F7547"/>
    <w:rsid w:val="005F7576"/>
    <w:rsid w:val="005F7B45"/>
    <w:rsid w:val="0060033A"/>
    <w:rsid w:val="006003B1"/>
    <w:rsid w:val="00600DA8"/>
    <w:rsid w:val="00601AC3"/>
    <w:rsid w:val="006033E0"/>
    <w:rsid w:val="00605073"/>
    <w:rsid w:val="006067FE"/>
    <w:rsid w:val="00606CE5"/>
    <w:rsid w:val="00606EC4"/>
    <w:rsid w:val="006070DB"/>
    <w:rsid w:val="0060717F"/>
    <w:rsid w:val="0060736F"/>
    <w:rsid w:val="0060755C"/>
    <w:rsid w:val="006076A4"/>
    <w:rsid w:val="00610657"/>
    <w:rsid w:val="00610EEB"/>
    <w:rsid w:val="00611471"/>
    <w:rsid w:val="00611E97"/>
    <w:rsid w:val="006121BD"/>
    <w:rsid w:val="00612487"/>
    <w:rsid w:val="00612BF0"/>
    <w:rsid w:val="006132C0"/>
    <w:rsid w:val="006138E6"/>
    <w:rsid w:val="00613A6D"/>
    <w:rsid w:val="00615007"/>
    <w:rsid w:val="0061612D"/>
    <w:rsid w:val="006167E9"/>
    <w:rsid w:val="00616FD2"/>
    <w:rsid w:val="0061793E"/>
    <w:rsid w:val="00617961"/>
    <w:rsid w:val="006179E4"/>
    <w:rsid w:val="00617E24"/>
    <w:rsid w:val="006200A4"/>
    <w:rsid w:val="006202D4"/>
    <w:rsid w:val="00620591"/>
    <w:rsid w:val="006217E5"/>
    <w:rsid w:val="0062182C"/>
    <w:rsid w:val="0062193A"/>
    <w:rsid w:val="00622580"/>
    <w:rsid w:val="00622794"/>
    <w:rsid w:val="00622886"/>
    <w:rsid w:val="00622BC9"/>
    <w:rsid w:val="00622C28"/>
    <w:rsid w:val="0062431C"/>
    <w:rsid w:val="00624CE7"/>
    <w:rsid w:val="00624F85"/>
    <w:rsid w:val="0062503C"/>
    <w:rsid w:val="0062633E"/>
    <w:rsid w:val="00627D9B"/>
    <w:rsid w:val="00630331"/>
    <w:rsid w:val="006303F2"/>
    <w:rsid w:val="00631596"/>
    <w:rsid w:val="006319C2"/>
    <w:rsid w:val="00631DDC"/>
    <w:rsid w:val="0063263E"/>
    <w:rsid w:val="00632702"/>
    <w:rsid w:val="00633BEC"/>
    <w:rsid w:val="00633CAA"/>
    <w:rsid w:val="0063427A"/>
    <w:rsid w:val="006351E4"/>
    <w:rsid w:val="00635635"/>
    <w:rsid w:val="00636414"/>
    <w:rsid w:val="00636DA8"/>
    <w:rsid w:val="0063709D"/>
    <w:rsid w:val="00637F5A"/>
    <w:rsid w:val="00641234"/>
    <w:rsid w:val="006418F7"/>
    <w:rsid w:val="006421BC"/>
    <w:rsid w:val="00643F29"/>
    <w:rsid w:val="0064444F"/>
    <w:rsid w:val="00645201"/>
    <w:rsid w:val="00645508"/>
    <w:rsid w:val="00645D27"/>
    <w:rsid w:val="0064646B"/>
    <w:rsid w:val="00646DDC"/>
    <w:rsid w:val="00650BC9"/>
    <w:rsid w:val="00650DCC"/>
    <w:rsid w:val="00650E07"/>
    <w:rsid w:val="0065122A"/>
    <w:rsid w:val="00651337"/>
    <w:rsid w:val="0065185B"/>
    <w:rsid w:val="00652FDC"/>
    <w:rsid w:val="006530BF"/>
    <w:rsid w:val="00653133"/>
    <w:rsid w:val="00653C53"/>
    <w:rsid w:val="00654B41"/>
    <w:rsid w:val="00654C96"/>
    <w:rsid w:val="006553F2"/>
    <w:rsid w:val="0066077B"/>
    <w:rsid w:val="006607BD"/>
    <w:rsid w:val="00661CF7"/>
    <w:rsid w:val="006625A3"/>
    <w:rsid w:val="00662B93"/>
    <w:rsid w:val="00662DA5"/>
    <w:rsid w:val="00664AAC"/>
    <w:rsid w:val="00664AFE"/>
    <w:rsid w:val="00664C2E"/>
    <w:rsid w:val="00664C4C"/>
    <w:rsid w:val="006650D7"/>
    <w:rsid w:val="00665AF5"/>
    <w:rsid w:val="006662C4"/>
    <w:rsid w:val="00667092"/>
    <w:rsid w:val="00671247"/>
    <w:rsid w:val="00671808"/>
    <w:rsid w:val="00671AF2"/>
    <w:rsid w:val="00672536"/>
    <w:rsid w:val="00672620"/>
    <w:rsid w:val="00672720"/>
    <w:rsid w:val="00672878"/>
    <w:rsid w:val="00672A2F"/>
    <w:rsid w:val="006731D3"/>
    <w:rsid w:val="006755DF"/>
    <w:rsid w:val="00675EEE"/>
    <w:rsid w:val="00680372"/>
    <w:rsid w:val="006804CD"/>
    <w:rsid w:val="0068059D"/>
    <w:rsid w:val="00680A0E"/>
    <w:rsid w:val="00680D7B"/>
    <w:rsid w:val="00680DF7"/>
    <w:rsid w:val="00680E25"/>
    <w:rsid w:val="00681877"/>
    <w:rsid w:val="00682433"/>
    <w:rsid w:val="006828C9"/>
    <w:rsid w:val="00682B4F"/>
    <w:rsid w:val="00682B66"/>
    <w:rsid w:val="00683171"/>
    <w:rsid w:val="0068395B"/>
    <w:rsid w:val="00683CB0"/>
    <w:rsid w:val="00684335"/>
    <w:rsid w:val="00685FF8"/>
    <w:rsid w:val="006860E5"/>
    <w:rsid w:val="0068639F"/>
    <w:rsid w:val="00686FF2"/>
    <w:rsid w:val="006871B0"/>
    <w:rsid w:val="0068787E"/>
    <w:rsid w:val="00687A4E"/>
    <w:rsid w:val="00690003"/>
    <w:rsid w:val="006905DD"/>
    <w:rsid w:val="0069098A"/>
    <w:rsid w:val="006919F8"/>
    <w:rsid w:val="00691BD8"/>
    <w:rsid w:val="006932B1"/>
    <w:rsid w:val="00693B20"/>
    <w:rsid w:val="00693F91"/>
    <w:rsid w:val="00695120"/>
    <w:rsid w:val="00695955"/>
    <w:rsid w:val="00695B6A"/>
    <w:rsid w:val="00697893"/>
    <w:rsid w:val="006A0DC8"/>
    <w:rsid w:val="006A0ED7"/>
    <w:rsid w:val="006A0FFC"/>
    <w:rsid w:val="006A1EC3"/>
    <w:rsid w:val="006A2266"/>
    <w:rsid w:val="006A4220"/>
    <w:rsid w:val="006A425E"/>
    <w:rsid w:val="006A42B3"/>
    <w:rsid w:val="006A4F60"/>
    <w:rsid w:val="006A50DD"/>
    <w:rsid w:val="006A6099"/>
    <w:rsid w:val="006A6D87"/>
    <w:rsid w:val="006A7AA2"/>
    <w:rsid w:val="006B09D8"/>
    <w:rsid w:val="006B1308"/>
    <w:rsid w:val="006B238C"/>
    <w:rsid w:val="006B2C73"/>
    <w:rsid w:val="006B2FC1"/>
    <w:rsid w:val="006B31E2"/>
    <w:rsid w:val="006B3760"/>
    <w:rsid w:val="006B5669"/>
    <w:rsid w:val="006C06DF"/>
    <w:rsid w:val="006C0C7A"/>
    <w:rsid w:val="006C1C54"/>
    <w:rsid w:val="006C1D9B"/>
    <w:rsid w:val="006C29F5"/>
    <w:rsid w:val="006C38C2"/>
    <w:rsid w:val="006C42DF"/>
    <w:rsid w:val="006C45C0"/>
    <w:rsid w:val="006C51E3"/>
    <w:rsid w:val="006C5398"/>
    <w:rsid w:val="006C587F"/>
    <w:rsid w:val="006C5EF3"/>
    <w:rsid w:val="006C6F79"/>
    <w:rsid w:val="006C7A34"/>
    <w:rsid w:val="006D0328"/>
    <w:rsid w:val="006D0522"/>
    <w:rsid w:val="006D0911"/>
    <w:rsid w:val="006D109F"/>
    <w:rsid w:val="006D12D7"/>
    <w:rsid w:val="006D1AAD"/>
    <w:rsid w:val="006D245E"/>
    <w:rsid w:val="006D2708"/>
    <w:rsid w:val="006D27F3"/>
    <w:rsid w:val="006D2D63"/>
    <w:rsid w:val="006D34BD"/>
    <w:rsid w:val="006D360A"/>
    <w:rsid w:val="006D571D"/>
    <w:rsid w:val="006D61B5"/>
    <w:rsid w:val="006D66B5"/>
    <w:rsid w:val="006D6EDE"/>
    <w:rsid w:val="006D7A6D"/>
    <w:rsid w:val="006E0D07"/>
    <w:rsid w:val="006E229C"/>
    <w:rsid w:val="006E25F7"/>
    <w:rsid w:val="006E2BBE"/>
    <w:rsid w:val="006E2EE9"/>
    <w:rsid w:val="006E6125"/>
    <w:rsid w:val="006E6C1D"/>
    <w:rsid w:val="006F0254"/>
    <w:rsid w:val="006F085B"/>
    <w:rsid w:val="006F15CD"/>
    <w:rsid w:val="006F1686"/>
    <w:rsid w:val="006F1798"/>
    <w:rsid w:val="006F198E"/>
    <w:rsid w:val="006F3391"/>
    <w:rsid w:val="006F5F2A"/>
    <w:rsid w:val="006F692E"/>
    <w:rsid w:val="006F6BFB"/>
    <w:rsid w:val="006F6E9B"/>
    <w:rsid w:val="006F6EB8"/>
    <w:rsid w:val="006F73FA"/>
    <w:rsid w:val="006F7A66"/>
    <w:rsid w:val="006F7C95"/>
    <w:rsid w:val="0070097C"/>
    <w:rsid w:val="00700BA7"/>
    <w:rsid w:val="007016E4"/>
    <w:rsid w:val="00702551"/>
    <w:rsid w:val="00702BEF"/>
    <w:rsid w:val="00703446"/>
    <w:rsid w:val="007038D8"/>
    <w:rsid w:val="00704595"/>
    <w:rsid w:val="00705697"/>
    <w:rsid w:val="00706606"/>
    <w:rsid w:val="0070735C"/>
    <w:rsid w:val="00707902"/>
    <w:rsid w:val="00707B45"/>
    <w:rsid w:val="00707F2B"/>
    <w:rsid w:val="007114C8"/>
    <w:rsid w:val="00711B83"/>
    <w:rsid w:val="00711F29"/>
    <w:rsid w:val="007120C5"/>
    <w:rsid w:val="007120FA"/>
    <w:rsid w:val="00712B21"/>
    <w:rsid w:val="007136A3"/>
    <w:rsid w:val="007137DA"/>
    <w:rsid w:val="00713BD6"/>
    <w:rsid w:val="00715052"/>
    <w:rsid w:val="00715381"/>
    <w:rsid w:val="007169D7"/>
    <w:rsid w:val="00716BB0"/>
    <w:rsid w:val="007172AC"/>
    <w:rsid w:val="00717444"/>
    <w:rsid w:val="00717BB2"/>
    <w:rsid w:val="00720765"/>
    <w:rsid w:val="00720C01"/>
    <w:rsid w:val="00720E45"/>
    <w:rsid w:val="007213A2"/>
    <w:rsid w:val="00721D6A"/>
    <w:rsid w:val="00722236"/>
    <w:rsid w:val="0072405D"/>
    <w:rsid w:val="00725141"/>
    <w:rsid w:val="007253CA"/>
    <w:rsid w:val="00725A3E"/>
    <w:rsid w:val="00726629"/>
    <w:rsid w:val="0072735A"/>
    <w:rsid w:val="00727E3A"/>
    <w:rsid w:val="007303CA"/>
    <w:rsid w:val="00731664"/>
    <w:rsid w:val="0073197E"/>
    <w:rsid w:val="007354E9"/>
    <w:rsid w:val="00735AA6"/>
    <w:rsid w:val="00736B32"/>
    <w:rsid w:val="00736D85"/>
    <w:rsid w:val="00737421"/>
    <w:rsid w:val="007377A0"/>
    <w:rsid w:val="00737CC0"/>
    <w:rsid w:val="007405F6"/>
    <w:rsid w:val="00740806"/>
    <w:rsid w:val="00741001"/>
    <w:rsid w:val="00741B86"/>
    <w:rsid w:val="00741CE1"/>
    <w:rsid w:val="00741E23"/>
    <w:rsid w:val="00742055"/>
    <w:rsid w:val="0074212A"/>
    <w:rsid w:val="007425FF"/>
    <w:rsid w:val="00742BB2"/>
    <w:rsid w:val="00743E1C"/>
    <w:rsid w:val="00744CD7"/>
    <w:rsid w:val="007455B9"/>
    <w:rsid w:val="00745D59"/>
    <w:rsid w:val="00745EBD"/>
    <w:rsid w:val="0074671D"/>
    <w:rsid w:val="0075049E"/>
    <w:rsid w:val="00750D5C"/>
    <w:rsid w:val="007515D2"/>
    <w:rsid w:val="007516BC"/>
    <w:rsid w:val="0075228A"/>
    <w:rsid w:val="00752860"/>
    <w:rsid w:val="00754DF7"/>
    <w:rsid w:val="00756410"/>
    <w:rsid w:val="00756787"/>
    <w:rsid w:val="007569D9"/>
    <w:rsid w:val="00756E7C"/>
    <w:rsid w:val="00757739"/>
    <w:rsid w:val="00757983"/>
    <w:rsid w:val="00760844"/>
    <w:rsid w:val="00760FD8"/>
    <w:rsid w:val="007612B2"/>
    <w:rsid w:val="0076161F"/>
    <w:rsid w:val="007618B9"/>
    <w:rsid w:val="00761AAC"/>
    <w:rsid w:val="00762408"/>
    <w:rsid w:val="0076240A"/>
    <w:rsid w:val="00762720"/>
    <w:rsid w:val="00762991"/>
    <w:rsid w:val="00762ECB"/>
    <w:rsid w:val="00763C10"/>
    <w:rsid w:val="007642A2"/>
    <w:rsid w:val="00765676"/>
    <w:rsid w:val="0076616A"/>
    <w:rsid w:val="007661C4"/>
    <w:rsid w:val="00766422"/>
    <w:rsid w:val="0077035E"/>
    <w:rsid w:val="00771ADB"/>
    <w:rsid w:val="00772F47"/>
    <w:rsid w:val="00773769"/>
    <w:rsid w:val="007747AE"/>
    <w:rsid w:val="0077511D"/>
    <w:rsid w:val="00775AEE"/>
    <w:rsid w:val="00775E2B"/>
    <w:rsid w:val="0077720B"/>
    <w:rsid w:val="00777486"/>
    <w:rsid w:val="00777595"/>
    <w:rsid w:val="007779DE"/>
    <w:rsid w:val="00777A73"/>
    <w:rsid w:val="00780D54"/>
    <w:rsid w:val="007816EB"/>
    <w:rsid w:val="00781714"/>
    <w:rsid w:val="00781FB1"/>
    <w:rsid w:val="007837B8"/>
    <w:rsid w:val="00783B56"/>
    <w:rsid w:val="00783D2A"/>
    <w:rsid w:val="00784495"/>
    <w:rsid w:val="007913E3"/>
    <w:rsid w:val="0079174C"/>
    <w:rsid w:val="00791DA5"/>
    <w:rsid w:val="007926DA"/>
    <w:rsid w:val="007930A3"/>
    <w:rsid w:val="007931EA"/>
    <w:rsid w:val="0079375C"/>
    <w:rsid w:val="00793AAE"/>
    <w:rsid w:val="0079432B"/>
    <w:rsid w:val="00794F29"/>
    <w:rsid w:val="007954D5"/>
    <w:rsid w:val="00795595"/>
    <w:rsid w:val="00795785"/>
    <w:rsid w:val="00795A23"/>
    <w:rsid w:val="00796B54"/>
    <w:rsid w:val="007972DC"/>
    <w:rsid w:val="007A02BC"/>
    <w:rsid w:val="007A0BAC"/>
    <w:rsid w:val="007A1936"/>
    <w:rsid w:val="007A1E4A"/>
    <w:rsid w:val="007A2062"/>
    <w:rsid w:val="007A42A5"/>
    <w:rsid w:val="007A564C"/>
    <w:rsid w:val="007A5C90"/>
    <w:rsid w:val="007A7030"/>
    <w:rsid w:val="007A7A6E"/>
    <w:rsid w:val="007A7FAC"/>
    <w:rsid w:val="007B10AC"/>
    <w:rsid w:val="007B14FD"/>
    <w:rsid w:val="007B233E"/>
    <w:rsid w:val="007B2491"/>
    <w:rsid w:val="007B24AC"/>
    <w:rsid w:val="007B2F99"/>
    <w:rsid w:val="007B393B"/>
    <w:rsid w:val="007B44E3"/>
    <w:rsid w:val="007B4AB2"/>
    <w:rsid w:val="007B5F88"/>
    <w:rsid w:val="007B6147"/>
    <w:rsid w:val="007C0139"/>
    <w:rsid w:val="007C0156"/>
    <w:rsid w:val="007C034C"/>
    <w:rsid w:val="007C0713"/>
    <w:rsid w:val="007C0B8D"/>
    <w:rsid w:val="007C0E63"/>
    <w:rsid w:val="007C1C59"/>
    <w:rsid w:val="007C258D"/>
    <w:rsid w:val="007C31D4"/>
    <w:rsid w:val="007C3F63"/>
    <w:rsid w:val="007C418D"/>
    <w:rsid w:val="007C45E7"/>
    <w:rsid w:val="007C61FF"/>
    <w:rsid w:val="007C65A8"/>
    <w:rsid w:val="007C6BFC"/>
    <w:rsid w:val="007C73A1"/>
    <w:rsid w:val="007C762E"/>
    <w:rsid w:val="007D0527"/>
    <w:rsid w:val="007D0A4C"/>
    <w:rsid w:val="007D0C99"/>
    <w:rsid w:val="007D0F9E"/>
    <w:rsid w:val="007D1325"/>
    <w:rsid w:val="007D21A4"/>
    <w:rsid w:val="007D2475"/>
    <w:rsid w:val="007D25E2"/>
    <w:rsid w:val="007D2E25"/>
    <w:rsid w:val="007D3421"/>
    <w:rsid w:val="007D36BB"/>
    <w:rsid w:val="007D47F5"/>
    <w:rsid w:val="007D4A5C"/>
    <w:rsid w:val="007D4A5F"/>
    <w:rsid w:val="007D4A9B"/>
    <w:rsid w:val="007D4C26"/>
    <w:rsid w:val="007D4FF9"/>
    <w:rsid w:val="007D5B58"/>
    <w:rsid w:val="007D5BAC"/>
    <w:rsid w:val="007D768D"/>
    <w:rsid w:val="007D77D4"/>
    <w:rsid w:val="007D796B"/>
    <w:rsid w:val="007E0C60"/>
    <w:rsid w:val="007E1E9B"/>
    <w:rsid w:val="007E253D"/>
    <w:rsid w:val="007E2778"/>
    <w:rsid w:val="007E27C4"/>
    <w:rsid w:val="007E2891"/>
    <w:rsid w:val="007E2B2D"/>
    <w:rsid w:val="007E321C"/>
    <w:rsid w:val="007E3627"/>
    <w:rsid w:val="007E5586"/>
    <w:rsid w:val="007E5722"/>
    <w:rsid w:val="007E5856"/>
    <w:rsid w:val="007E60E7"/>
    <w:rsid w:val="007E6FC2"/>
    <w:rsid w:val="007E72CA"/>
    <w:rsid w:val="007E7D51"/>
    <w:rsid w:val="007E7E20"/>
    <w:rsid w:val="007F00E8"/>
    <w:rsid w:val="007F27A1"/>
    <w:rsid w:val="007F2BCF"/>
    <w:rsid w:val="007F3454"/>
    <w:rsid w:val="007F3C5A"/>
    <w:rsid w:val="007F48AE"/>
    <w:rsid w:val="007F4AAB"/>
    <w:rsid w:val="007F5275"/>
    <w:rsid w:val="007F5895"/>
    <w:rsid w:val="007F5AB3"/>
    <w:rsid w:val="007F5E5B"/>
    <w:rsid w:val="007F6013"/>
    <w:rsid w:val="007F7F0F"/>
    <w:rsid w:val="00801420"/>
    <w:rsid w:val="008025B4"/>
    <w:rsid w:val="00802890"/>
    <w:rsid w:val="00802B73"/>
    <w:rsid w:val="00802BE5"/>
    <w:rsid w:val="00802CB6"/>
    <w:rsid w:val="0080369A"/>
    <w:rsid w:val="00803B5E"/>
    <w:rsid w:val="00803D57"/>
    <w:rsid w:val="00804D13"/>
    <w:rsid w:val="00804D5C"/>
    <w:rsid w:val="00805520"/>
    <w:rsid w:val="008058BB"/>
    <w:rsid w:val="00806360"/>
    <w:rsid w:val="008068D3"/>
    <w:rsid w:val="00807BB6"/>
    <w:rsid w:val="00810D32"/>
    <w:rsid w:val="0081113D"/>
    <w:rsid w:val="00811FD0"/>
    <w:rsid w:val="00812C29"/>
    <w:rsid w:val="00814ABD"/>
    <w:rsid w:val="00815125"/>
    <w:rsid w:val="00815947"/>
    <w:rsid w:val="00815E25"/>
    <w:rsid w:val="00817CE3"/>
    <w:rsid w:val="00820E7A"/>
    <w:rsid w:val="008213BD"/>
    <w:rsid w:val="00821D3F"/>
    <w:rsid w:val="008221C8"/>
    <w:rsid w:val="008222CE"/>
    <w:rsid w:val="00822344"/>
    <w:rsid w:val="00822967"/>
    <w:rsid w:val="00823095"/>
    <w:rsid w:val="00823511"/>
    <w:rsid w:val="00823B9D"/>
    <w:rsid w:val="00823C91"/>
    <w:rsid w:val="00825FE1"/>
    <w:rsid w:val="00826223"/>
    <w:rsid w:val="00826B66"/>
    <w:rsid w:val="0082720F"/>
    <w:rsid w:val="008302F8"/>
    <w:rsid w:val="008307AA"/>
    <w:rsid w:val="00830C3A"/>
    <w:rsid w:val="0083160D"/>
    <w:rsid w:val="00832D62"/>
    <w:rsid w:val="00832E1E"/>
    <w:rsid w:val="0083307B"/>
    <w:rsid w:val="008331AD"/>
    <w:rsid w:val="0083391B"/>
    <w:rsid w:val="00834B20"/>
    <w:rsid w:val="0083598E"/>
    <w:rsid w:val="008359D2"/>
    <w:rsid w:val="00836053"/>
    <w:rsid w:val="0083673A"/>
    <w:rsid w:val="00836E0E"/>
    <w:rsid w:val="00836FC2"/>
    <w:rsid w:val="00837549"/>
    <w:rsid w:val="0083754B"/>
    <w:rsid w:val="00840787"/>
    <w:rsid w:val="00840C89"/>
    <w:rsid w:val="00841174"/>
    <w:rsid w:val="00842256"/>
    <w:rsid w:val="00843B52"/>
    <w:rsid w:val="00843DC5"/>
    <w:rsid w:val="00843E31"/>
    <w:rsid w:val="00844568"/>
    <w:rsid w:val="00845CFF"/>
    <w:rsid w:val="00847926"/>
    <w:rsid w:val="00851791"/>
    <w:rsid w:val="00851B07"/>
    <w:rsid w:val="008532A1"/>
    <w:rsid w:val="00853B5D"/>
    <w:rsid w:val="008540BF"/>
    <w:rsid w:val="008555B2"/>
    <w:rsid w:val="00855D50"/>
    <w:rsid w:val="0085638E"/>
    <w:rsid w:val="008566D6"/>
    <w:rsid w:val="0085689D"/>
    <w:rsid w:val="008568F4"/>
    <w:rsid w:val="0085780D"/>
    <w:rsid w:val="0086063C"/>
    <w:rsid w:val="00860736"/>
    <w:rsid w:val="008619C3"/>
    <w:rsid w:val="00861A50"/>
    <w:rsid w:val="00861CF5"/>
    <w:rsid w:val="00861EFB"/>
    <w:rsid w:val="00861F51"/>
    <w:rsid w:val="008622A9"/>
    <w:rsid w:val="008628B0"/>
    <w:rsid w:val="00862CB7"/>
    <w:rsid w:val="0086325F"/>
    <w:rsid w:val="008633C0"/>
    <w:rsid w:val="00864330"/>
    <w:rsid w:val="008663C9"/>
    <w:rsid w:val="00866807"/>
    <w:rsid w:val="00866FBE"/>
    <w:rsid w:val="00870320"/>
    <w:rsid w:val="0087047B"/>
    <w:rsid w:val="0087058B"/>
    <w:rsid w:val="00870735"/>
    <w:rsid w:val="00870A71"/>
    <w:rsid w:val="008715E5"/>
    <w:rsid w:val="008719BE"/>
    <w:rsid w:val="00873586"/>
    <w:rsid w:val="00873844"/>
    <w:rsid w:val="00873E51"/>
    <w:rsid w:val="008748BA"/>
    <w:rsid w:val="00874A9D"/>
    <w:rsid w:val="008752BE"/>
    <w:rsid w:val="008753CE"/>
    <w:rsid w:val="00876441"/>
    <w:rsid w:val="0087687F"/>
    <w:rsid w:val="008770F8"/>
    <w:rsid w:val="00877940"/>
    <w:rsid w:val="00881B6D"/>
    <w:rsid w:val="00881C96"/>
    <w:rsid w:val="00882429"/>
    <w:rsid w:val="00882625"/>
    <w:rsid w:val="00882847"/>
    <w:rsid w:val="00882A6D"/>
    <w:rsid w:val="00883C57"/>
    <w:rsid w:val="00884366"/>
    <w:rsid w:val="00884874"/>
    <w:rsid w:val="00884D0B"/>
    <w:rsid w:val="008852F0"/>
    <w:rsid w:val="00885BCE"/>
    <w:rsid w:val="00885D45"/>
    <w:rsid w:val="0088622F"/>
    <w:rsid w:val="008863B5"/>
    <w:rsid w:val="00886FC0"/>
    <w:rsid w:val="0088705C"/>
    <w:rsid w:val="00890C52"/>
    <w:rsid w:val="00890FBE"/>
    <w:rsid w:val="0089210E"/>
    <w:rsid w:val="008927FE"/>
    <w:rsid w:val="00892929"/>
    <w:rsid w:val="00894101"/>
    <w:rsid w:val="008941C8"/>
    <w:rsid w:val="0089429A"/>
    <w:rsid w:val="0089545F"/>
    <w:rsid w:val="0089563C"/>
    <w:rsid w:val="00895883"/>
    <w:rsid w:val="0089638B"/>
    <w:rsid w:val="00896AE0"/>
    <w:rsid w:val="00896BCE"/>
    <w:rsid w:val="008A013F"/>
    <w:rsid w:val="008A0B8C"/>
    <w:rsid w:val="008A1933"/>
    <w:rsid w:val="008A1E00"/>
    <w:rsid w:val="008A293D"/>
    <w:rsid w:val="008A2C9E"/>
    <w:rsid w:val="008A35AF"/>
    <w:rsid w:val="008A3963"/>
    <w:rsid w:val="008A3E3F"/>
    <w:rsid w:val="008A4071"/>
    <w:rsid w:val="008A6EA5"/>
    <w:rsid w:val="008A79F3"/>
    <w:rsid w:val="008B04D9"/>
    <w:rsid w:val="008B1312"/>
    <w:rsid w:val="008B2DED"/>
    <w:rsid w:val="008B4793"/>
    <w:rsid w:val="008B4C3D"/>
    <w:rsid w:val="008B6537"/>
    <w:rsid w:val="008B6724"/>
    <w:rsid w:val="008C11A7"/>
    <w:rsid w:val="008C11B7"/>
    <w:rsid w:val="008C19E3"/>
    <w:rsid w:val="008C2640"/>
    <w:rsid w:val="008C3858"/>
    <w:rsid w:val="008C3C96"/>
    <w:rsid w:val="008C5047"/>
    <w:rsid w:val="008C575F"/>
    <w:rsid w:val="008C6F8A"/>
    <w:rsid w:val="008C7454"/>
    <w:rsid w:val="008C7BCD"/>
    <w:rsid w:val="008C7E63"/>
    <w:rsid w:val="008C7F5E"/>
    <w:rsid w:val="008D06FF"/>
    <w:rsid w:val="008D0D2B"/>
    <w:rsid w:val="008D190D"/>
    <w:rsid w:val="008D1F1F"/>
    <w:rsid w:val="008D219C"/>
    <w:rsid w:val="008D4139"/>
    <w:rsid w:val="008D419A"/>
    <w:rsid w:val="008D42DD"/>
    <w:rsid w:val="008D4E0A"/>
    <w:rsid w:val="008D54F7"/>
    <w:rsid w:val="008D5605"/>
    <w:rsid w:val="008D72C0"/>
    <w:rsid w:val="008D7BD5"/>
    <w:rsid w:val="008D7C67"/>
    <w:rsid w:val="008E2329"/>
    <w:rsid w:val="008E25D1"/>
    <w:rsid w:val="008E2D3D"/>
    <w:rsid w:val="008E3E20"/>
    <w:rsid w:val="008E4387"/>
    <w:rsid w:val="008E4986"/>
    <w:rsid w:val="008E4BFF"/>
    <w:rsid w:val="008E542C"/>
    <w:rsid w:val="008E5984"/>
    <w:rsid w:val="008E5A71"/>
    <w:rsid w:val="008E616F"/>
    <w:rsid w:val="008E6326"/>
    <w:rsid w:val="008E70B1"/>
    <w:rsid w:val="008E792C"/>
    <w:rsid w:val="008E7D25"/>
    <w:rsid w:val="008F053F"/>
    <w:rsid w:val="008F2706"/>
    <w:rsid w:val="008F4FAA"/>
    <w:rsid w:val="008F5D0F"/>
    <w:rsid w:val="008F676F"/>
    <w:rsid w:val="008F67B0"/>
    <w:rsid w:val="008F69D6"/>
    <w:rsid w:val="008F7EBD"/>
    <w:rsid w:val="00900B45"/>
    <w:rsid w:val="00901899"/>
    <w:rsid w:val="00902BF7"/>
    <w:rsid w:val="00902FCC"/>
    <w:rsid w:val="00902FD7"/>
    <w:rsid w:val="009040BD"/>
    <w:rsid w:val="00904122"/>
    <w:rsid w:val="0090499A"/>
    <w:rsid w:val="00904D08"/>
    <w:rsid w:val="00904D36"/>
    <w:rsid w:val="00905308"/>
    <w:rsid w:val="009057C5"/>
    <w:rsid w:val="00906639"/>
    <w:rsid w:val="009101F1"/>
    <w:rsid w:val="009103A2"/>
    <w:rsid w:val="00911242"/>
    <w:rsid w:val="00912CA4"/>
    <w:rsid w:val="009133EA"/>
    <w:rsid w:val="009134F6"/>
    <w:rsid w:val="0091361D"/>
    <w:rsid w:val="00914AFF"/>
    <w:rsid w:val="00916A96"/>
    <w:rsid w:val="00917D83"/>
    <w:rsid w:val="009207D9"/>
    <w:rsid w:val="00920F44"/>
    <w:rsid w:val="0092125C"/>
    <w:rsid w:val="00922019"/>
    <w:rsid w:val="0092254B"/>
    <w:rsid w:val="00924892"/>
    <w:rsid w:val="0092536F"/>
    <w:rsid w:val="00925A5B"/>
    <w:rsid w:val="00925E01"/>
    <w:rsid w:val="0092627A"/>
    <w:rsid w:val="009264FA"/>
    <w:rsid w:val="0092747E"/>
    <w:rsid w:val="009274D3"/>
    <w:rsid w:val="00927592"/>
    <w:rsid w:val="00927E35"/>
    <w:rsid w:val="00930078"/>
    <w:rsid w:val="009300BD"/>
    <w:rsid w:val="00930A13"/>
    <w:rsid w:val="00930C5E"/>
    <w:rsid w:val="009310DF"/>
    <w:rsid w:val="009316A4"/>
    <w:rsid w:val="009320E5"/>
    <w:rsid w:val="009327A8"/>
    <w:rsid w:val="00932A64"/>
    <w:rsid w:val="00932BE5"/>
    <w:rsid w:val="00933A4D"/>
    <w:rsid w:val="00933F59"/>
    <w:rsid w:val="009340D6"/>
    <w:rsid w:val="009340D7"/>
    <w:rsid w:val="0093442B"/>
    <w:rsid w:val="00934E48"/>
    <w:rsid w:val="00934EB9"/>
    <w:rsid w:val="009352D9"/>
    <w:rsid w:val="00935F43"/>
    <w:rsid w:val="009369E5"/>
    <w:rsid w:val="00936ADD"/>
    <w:rsid w:val="00936EBD"/>
    <w:rsid w:val="0093711B"/>
    <w:rsid w:val="00937B1B"/>
    <w:rsid w:val="0094119C"/>
    <w:rsid w:val="00941220"/>
    <w:rsid w:val="00941237"/>
    <w:rsid w:val="00941242"/>
    <w:rsid w:val="00941AF4"/>
    <w:rsid w:val="00941D7A"/>
    <w:rsid w:val="00941E22"/>
    <w:rsid w:val="009420DE"/>
    <w:rsid w:val="00942498"/>
    <w:rsid w:val="00942F1F"/>
    <w:rsid w:val="00944048"/>
    <w:rsid w:val="009449BB"/>
    <w:rsid w:val="00944B4D"/>
    <w:rsid w:val="009463EB"/>
    <w:rsid w:val="0094783A"/>
    <w:rsid w:val="009478F3"/>
    <w:rsid w:val="00950806"/>
    <w:rsid w:val="00950A3B"/>
    <w:rsid w:val="009511E2"/>
    <w:rsid w:val="00951671"/>
    <w:rsid w:val="0095308F"/>
    <w:rsid w:val="0095321A"/>
    <w:rsid w:val="009535BD"/>
    <w:rsid w:val="009545FB"/>
    <w:rsid w:val="00956441"/>
    <w:rsid w:val="009576DE"/>
    <w:rsid w:val="00957702"/>
    <w:rsid w:val="009615EC"/>
    <w:rsid w:val="0096303D"/>
    <w:rsid w:val="00963CF6"/>
    <w:rsid w:val="00964101"/>
    <w:rsid w:val="0096420C"/>
    <w:rsid w:val="009644F7"/>
    <w:rsid w:val="00964F89"/>
    <w:rsid w:val="0096554D"/>
    <w:rsid w:val="00965BBF"/>
    <w:rsid w:val="00965F0A"/>
    <w:rsid w:val="00966315"/>
    <w:rsid w:val="0096662D"/>
    <w:rsid w:val="0096696A"/>
    <w:rsid w:val="0096696B"/>
    <w:rsid w:val="00966AE5"/>
    <w:rsid w:val="00966C49"/>
    <w:rsid w:val="00966EB8"/>
    <w:rsid w:val="00967FC2"/>
    <w:rsid w:val="00970C5F"/>
    <w:rsid w:val="00971130"/>
    <w:rsid w:val="00971348"/>
    <w:rsid w:val="00973266"/>
    <w:rsid w:val="00973464"/>
    <w:rsid w:val="009745F5"/>
    <w:rsid w:val="00975697"/>
    <w:rsid w:val="00975F2D"/>
    <w:rsid w:val="00976F6A"/>
    <w:rsid w:val="009775FF"/>
    <w:rsid w:val="0097784E"/>
    <w:rsid w:val="009805AE"/>
    <w:rsid w:val="00981549"/>
    <w:rsid w:val="0098168A"/>
    <w:rsid w:val="00981CE9"/>
    <w:rsid w:val="00981CEB"/>
    <w:rsid w:val="00981FD0"/>
    <w:rsid w:val="009821E7"/>
    <w:rsid w:val="00982551"/>
    <w:rsid w:val="00982A73"/>
    <w:rsid w:val="00982B36"/>
    <w:rsid w:val="00982D3C"/>
    <w:rsid w:val="009857F1"/>
    <w:rsid w:val="0098597D"/>
    <w:rsid w:val="00990120"/>
    <w:rsid w:val="009916CD"/>
    <w:rsid w:val="009920EF"/>
    <w:rsid w:val="009936C1"/>
    <w:rsid w:val="00993C2C"/>
    <w:rsid w:val="00994BF0"/>
    <w:rsid w:val="0099522B"/>
    <w:rsid w:val="00995BEE"/>
    <w:rsid w:val="009964C9"/>
    <w:rsid w:val="00996ACC"/>
    <w:rsid w:val="00996D7A"/>
    <w:rsid w:val="009A07EB"/>
    <w:rsid w:val="009A082C"/>
    <w:rsid w:val="009A14DC"/>
    <w:rsid w:val="009A182B"/>
    <w:rsid w:val="009A2DF1"/>
    <w:rsid w:val="009A4709"/>
    <w:rsid w:val="009A5105"/>
    <w:rsid w:val="009A5526"/>
    <w:rsid w:val="009A5F46"/>
    <w:rsid w:val="009A63B8"/>
    <w:rsid w:val="009A7A22"/>
    <w:rsid w:val="009B0059"/>
    <w:rsid w:val="009B0678"/>
    <w:rsid w:val="009B0B8C"/>
    <w:rsid w:val="009B0C83"/>
    <w:rsid w:val="009B0DF2"/>
    <w:rsid w:val="009B1DCF"/>
    <w:rsid w:val="009B23EE"/>
    <w:rsid w:val="009B2B0F"/>
    <w:rsid w:val="009B527C"/>
    <w:rsid w:val="009B60F5"/>
    <w:rsid w:val="009B651B"/>
    <w:rsid w:val="009B6D10"/>
    <w:rsid w:val="009B6EC1"/>
    <w:rsid w:val="009B6F48"/>
    <w:rsid w:val="009C05D9"/>
    <w:rsid w:val="009C0667"/>
    <w:rsid w:val="009C0751"/>
    <w:rsid w:val="009C0E01"/>
    <w:rsid w:val="009C0FD5"/>
    <w:rsid w:val="009C2A2D"/>
    <w:rsid w:val="009C30FA"/>
    <w:rsid w:val="009C3B0D"/>
    <w:rsid w:val="009C3C6A"/>
    <w:rsid w:val="009C46E5"/>
    <w:rsid w:val="009C52A4"/>
    <w:rsid w:val="009C54ED"/>
    <w:rsid w:val="009C59E8"/>
    <w:rsid w:val="009C59FA"/>
    <w:rsid w:val="009C6AFA"/>
    <w:rsid w:val="009C757A"/>
    <w:rsid w:val="009C7B1A"/>
    <w:rsid w:val="009D03F9"/>
    <w:rsid w:val="009D05DE"/>
    <w:rsid w:val="009D0E90"/>
    <w:rsid w:val="009D123F"/>
    <w:rsid w:val="009D1931"/>
    <w:rsid w:val="009D2138"/>
    <w:rsid w:val="009D2545"/>
    <w:rsid w:val="009D36FC"/>
    <w:rsid w:val="009D379D"/>
    <w:rsid w:val="009D3F89"/>
    <w:rsid w:val="009D4E67"/>
    <w:rsid w:val="009D5BFF"/>
    <w:rsid w:val="009D6F6F"/>
    <w:rsid w:val="009D7793"/>
    <w:rsid w:val="009D7D5C"/>
    <w:rsid w:val="009E1464"/>
    <w:rsid w:val="009E16BF"/>
    <w:rsid w:val="009E1815"/>
    <w:rsid w:val="009E1B13"/>
    <w:rsid w:val="009E1BD5"/>
    <w:rsid w:val="009E1C63"/>
    <w:rsid w:val="009E3857"/>
    <w:rsid w:val="009E3E41"/>
    <w:rsid w:val="009E418C"/>
    <w:rsid w:val="009E441B"/>
    <w:rsid w:val="009E6DD0"/>
    <w:rsid w:val="009E7BDC"/>
    <w:rsid w:val="009F0296"/>
    <w:rsid w:val="009F1000"/>
    <w:rsid w:val="009F15E8"/>
    <w:rsid w:val="009F1A09"/>
    <w:rsid w:val="009F2412"/>
    <w:rsid w:val="009F248C"/>
    <w:rsid w:val="009F2EF2"/>
    <w:rsid w:val="009F3275"/>
    <w:rsid w:val="009F394C"/>
    <w:rsid w:val="009F3A85"/>
    <w:rsid w:val="009F41D6"/>
    <w:rsid w:val="009F4877"/>
    <w:rsid w:val="009F5CEA"/>
    <w:rsid w:val="009F6994"/>
    <w:rsid w:val="009F6E5B"/>
    <w:rsid w:val="009F7553"/>
    <w:rsid w:val="009F7BC5"/>
    <w:rsid w:val="00A00506"/>
    <w:rsid w:val="00A0107C"/>
    <w:rsid w:val="00A013F5"/>
    <w:rsid w:val="00A01CA5"/>
    <w:rsid w:val="00A01EE3"/>
    <w:rsid w:val="00A03552"/>
    <w:rsid w:val="00A03935"/>
    <w:rsid w:val="00A0398C"/>
    <w:rsid w:val="00A040A2"/>
    <w:rsid w:val="00A04849"/>
    <w:rsid w:val="00A049F0"/>
    <w:rsid w:val="00A04B12"/>
    <w:rsid w:val="00A04DBD"/>
    <w:rsid w:val="00A052DD"/>
    <w:rsid w:val="00A054AE"/>
    <w:rsid w:val="00A05ED4"/>
    <w:rsid w:val="00A05F1F"/>
    <w:rsid w:val="00A0607D"/>
    <w:rsid w:val="00A0608E"/>
    <w:rsid w:val="00A0658E"/>
    <w:rsid w:val="00A101CD"/>
    <w:rsid w:val="00A1146B"/>
    <w:rsid w:val="00A143B5"/>
    <w:rsid w:val="00A143B9"/>
    <w:rsid w:val="00A154CC"/>
    <w:rsid w:val="00A16536"/>
    <w:rsid w:val="00A17609"/>
    <w:rsid w:val="00A17957"/>
    <w:rsid w:val="00A200FE"/>
    <w:rsid w:val="00A20A44"/>
    <w:rsid w:val="00A20D1E"/>
    <w:rsid w:val="00A20F35"/>
    <w:rsid w:val="00A21AF6"/>
    <w:rsid w:val="00A21EA8"/>
    <w:rsid w:val="00A222BA"/>
    <w:rsid w:val="00A232AE"/>
    <w:rsid w:val="00A23953"/>
    <w:rsid w:val="00A23C5A"/>
    <w:rsid w:val="00A23F42"/>
    <w:rsid w:val="00A23FC9"/>
    <w:rsid w:val="00A243B3"/>
    <w:rsid w:val="00A246CF"/>
    <w:rsid w:val="00A2498A"/>
    <w:rsid w:val="00A24FD0"/>
    <w:rsid w:val="00A257E5"/>
    <w:rsid w:val="00A25805"/>
    <w:rsid w:val="00A25855"/>
    <w:rsid w:val="00A25A7D"/>
    <w:rsid w:val="00A25DAB"/>
    <w:rsid w:val="00A261A3"/>
    <w:rsid w:val="00A26798"/>
    <w:rsid w:val="00A27367"/>
    <w:rsid w:val="00A2787D"/>
    <w:rsid w:val="00A27907"/>
    <w:rsid w:val="00A31082"/>
    <w:rsid w:val="00A33688"/>
    <w:rsid w:val="00A342C8"/>
    <w:rsid w:val="00A343AB"/>
    <w:rsid w:val="00A34407"/>
    <w:rsid w:val="00A3443C"/>
    <w:rsid w:val="00A34F46"/>
    <w:rsid w:val="00A3570A"/>
    <w:rsid w:val="00A35CAA"/>
    <w:rsid w:val="00A35CD1"/>
    <w:rsid w:val="00A3732B"/>
    <w:rsid w:val="00A3794B"/>
    <w:rsid w:val="00A37CC2"/>
    <w:rsid w:val="00A426CF"/>
    <w:rsid w:val="00A43093"/>
    <w:rsid w:val="00A434A1"/>
    <w:rsid w:val="00A43C44"/>
    <w:rsid w:val="00A441A5"/>
    <w:rsid w:val="00A44693"/>
    <w:rsid w:val="00A44CB0"/>
    <w:rsid w:val="00A45368"/>
    <w:rsid w:val="00A45C33"/>
    <w:rsid w:val="00A45D26"/>
    <w:rsid w:val="00A45E59"/>
    <w:rsid w:val="00A467E6"/>
    <w:rsid w:val="00A46CE1"/>
    <w:rsid w:val="00A47849"/>
    <w:rsid w:val="00A478C5"/>
    <w:rsid w:val="00A51306"/>
    <w:rsid w:val="00A5151E"/>
    <w:rsid w:val="00A51FAE"/>
    <w:rsid w:val="00A523CA"/>
    <w:rsid w:val="00A525D5"/>
    <w:rsid w:val="00A52761"/>
    <w:rsid w:val="00A52DE5"/>
    <w:rsid w:val="00A53265"/>
    <w:rsid w:val="00A53574"/>
    <w:rsid w:val="00A53644"/>
    <w:rsid w:val="00A5386C"/>
    <w:rsid w:val="00A538CF"/>
    <w:rsid w:val="00A545D0"/>
    <w:rsid w:val="00A54C7A"/>
    <w:rsid w:val="00A56A97"/>
    <w:rsid w:val="00A57136"/>
    <w:rsid w:val="00A5736C"/>
    <w:rsid w:val="00A61406"/>
    <w:rsid w:val="00A6142D"/>
    <w:rsid w:val="00A6279B"/>
    <w:rsid w:val="00A63C54"/>
    <w:rsid w:val="00A65A4A"/>
    <w:rsid w:val="00A66347"/>
    <w:rsid w:val="00A66C1D"/>
    <w:rsid w:val="00A675DF"/>
    <w:rsid w:val="00A70BF6"/>
    <w:rsid w:val="00A71660"/>
    <w:rsid w:val="00A72036"/>
    <w:rsid w:val="00A723E2"/>
    <w:rsid w:val="00A72773"/>
    <w:rsid w:val="00A74110"/>
    <w:rsid w:val="00A74861"/>
    <w:rsid w:val="00A751DB"/>
    <w:rsid w:val="00A7556F"/>
    <w:rsid w:val="00A75770"/>
    <w:rsid w:val="00A75ADE"/>
    <w:rsid w:val="00A7602D"/>
    <w:rsid w:val="00A763C6"/>
    <w:rsid w:val="00A77856"/>
    <w:rsid w:val="00A77A99"/>
    <w:rsid w:val="00A8023E"/>
    <w:rsid w:val="00A80CA5"/>
    <w:rsid w:val="00A82535"/>
    <w:rsid w:val="00A84879"/>
    <w:rsid w:val="00A8556A"/>
    <w:rsid w:val="00A85BDE"/>
    <w:rsid w:val="00A85FC6"/>
    <w:rsid w:val="00A86562"/>
    <w:rsid w:val="00A869DE"/>
    <w:rsid w:val="00A86A9E"/>
    <w:rsid w:val="00A86B81"/>
    <w:rsid w:val="00A87B1E"/>
    <w:rsid w:val="00A87D8E"/>
    <w:rsid w:val="00A90087"/>
    <w:rsid w:val="00A906EE"/>
    <w:rsid w:val="00A909F9"/>
    <w:rsid w:val="00A9196F"/>
    <w:rsid w:val="00A91AA8"/>
    <w:rsid w:val="00A92550"/>
    <w:rsid w:val="00A92AD3"/>
    <w:rsid w:val="00A92B8B"/>
    <w:rsid w:val="00A92E42"/>
    <w:rsid w:val="00A930A1"/>
    <w:rsid w:val="00A93259"/>
    <w:rsid w:val="00A9390D"/>
    <w:rsid w:val="00A93B09"/>
    <w:rsid w:val="00A93B0F"/>
    <w:rsid w:val="00A94B8A"/>
    <w:rsid w:val="00A9589F"/>
    <w:rsid w:val="00A95D62"/>
    <w:rsid w:val="00A9607A"/>
    <w:rsid w:val="00A97D0A"/>
    <w:rsid w:val="00A97EB3"/>
    <w:rsid w:val="00AA1A86"/>
    <w:rsid w:val="00AA4B56"/>
    <w:rsid w:val="00AA4C49"/>
    <w:rsid w:val="00AA5F1D"/>
    <w:rsid w:val="00AA6658"/>
    <w:rsid w:val="00AA75D8"/>
    <w:rsid w:val="00AA78C2"/>
    <w:rsid w:val="00AB02BF"/>
    <w:rsid w:val="00AB05A4"/>
    <w:rsid w:val="00AB07C6"/>
    <w:rsid w:val="00AB15FF"/>
    <w:rsid w:val="00AB1AB4"/>
    <w:rsid w:val="00AB3019"/>
    <w:rsid w:val="00AB5CD5"/>
    <w:rsid w:val="00AB6A0C"/>
    <w:rsid w:val="00AC02EC"/>
    <w:rsid w:val="00AC0A72"/>
    <w:rsid w:val="00AC19E1"/>
    <w:rsid w:val="00AC21CD"/>
    <w:rsid w:val="00AC260C"/>
    <w:rsid w:val="00AC36DE"/>
    <w:rsid w:val="00AC3A53"/>
    <w:rsid w:val="00AC4693"/>
    <w:rsid w:val="00AC47E2"/>
    <w:rsid w:val="00AC488B"/>
    <w:rsid w:val="00AC4CB3"/>
    <w:rsid w:val="00AC51A1"/>
    <w:rsid w:val="00AC5C8C"/>
    <w:rsid w:val="00AC5E9E"/>
    <w:rsid w:val="00AC7205"/>
    <w:rsid w:val="00AC7B1F"/>
    <w:rsid w:val="00AD01DC"/>
    <w:rsid w:val="00AD08DB"/>
    <w:rsid w:val="00AD10DC"/>
    <w:rsid w:val="00AD1365"/>
    <w:rsid w:val="00AD2196"/>
    <w:rsid w:val="00AD2368"/>
    <w:rsid w:val="00AD25DD"/>
    <w:rsid w:val="00AD29A3"/>
    <w:rsid w:val="00AD2DB5"/>
    <w:rsid w:val="00AD2FB1"/>
    <w:rsid w:val="00AD3EEC"/>
    <w:rsid w:val="00AD4A07"/>
    <w:rsid w:val="00AD5AC1"/>
    <w:rsid w:val="00AD5FA4"/>
    <w:rsid w:val="00AD6259"/>
    <w:rsid w:val="00AD637F"/>
    <w:rsid w:val="00AD67F5"/>
    <w:rsid w:val="00AD6AC6"/>
    <w:rsid w:val="00AD738B"/>
    <w:rsid w:val="00AD76DA"/>
    <w:rsid w:val="00AE02FF"/>
    <w:rsid w:val="00AE03BF"/>
    <w:rsid w:val="00AE05EF"/>
    <w:rsid w:val="00AE060E"/>
    <w:rsid w:val="00AE214E"/>
    <w:rsid w:val="00AE2746"/>
    <w:rsid w:val="00AE2F84"/>
    <w:rsid w:val="00AE2FB2"/>
    <w:rsid w:val="00AE33D6"/>
    <w:rsid w:val="00AE43E7"/>
    <w:rsid w:val="00AE4AA3"/>
    <w:rsid w:val="00AE5B7D"/>
    <w:rsid w:val="00AE6F5F"/>
    <w:rsid w:val="00AE74CB"/>
    <w:rsid w:val="00AF0FDA"/>
    <w:rsid w:val="00AF10D4"/>
    <w:rsid w:val="00AF2C4F"/>
    <w:rsid w:val="00AF33E0"/>
    <w:rsid w:val="00AF3747"/>
    <w:rsid w:val="00AF40E6"/>
    <w:rsid w:val="00AF444A"/>
    <w:rsid w:val="00AF4C13"/>
    <w:rsid w:val="00AF4E72"/>
    <w:rsid w:val="00AF5C1D"/>
    <w:rsid w:val="00AF66FF"/>
    <w:rsid w:val="00AF6FF9"/>
    <w:rsid w:val="00B00320"/>
    <w:rsid w:val="00B007F2"/>
    <w:rsid w:val="00B00A6A"/>
    <w:rsid w:val="00B00D9F"/>
    <w:rsid w:val="00B0143E"/>
    <w:rsid w:val="00B01D4C"/>
    <w:rsid w:val="00B01F55"/>
    <w:rsid w:val="00B02ACD"/>
    <w:rsid w:val="00B03DF5"/>
    <w:rsid w:val="00B03E4B"/>
    <w:rsid w:val="00B04DE2"/>
    <w:rsid w:val="00B06FA3"/>
    <w:rsid w:val="00B0724F"/>
    <w:rsid w:val="00B076D5"/>
    <w:rsid w:val="00B137EF"/>
    <w:rsid w:val="00B1440E"/>
    <w:rsid w:val="00B156AB"/>
    <w:rsid w:val="00B158FC"/>
    <w:rsid w:val="00B15BB5"/>
    <w:rsid w:val="00B160FB"/>
    <w:rsid w:val="00B167FA"/>
    <w:rsid w:val="00B1690A"/>
    <w:rsid w:val="00B20A60"/>
    <w:rsid w:val="00B20F54"/>
    <w:rsid w:val="00B21C24"/>
    <w:rsid w:val="00B21D2E"/>
    <w:rsid w:val="00B22646"/>
    <w:rsid w:val="00B226A6"/>
    <w:rsid w:val="00B22A1D"/>
    <w:rsid w:val="00B22FCD"/>
    <w:rsid w:val="00B2354C"/>
    <w:rsid w:val="00B2385F"/>
    <w:rsid w:val="00B2423B"/>
    <w:rsid w:val="00B242E0"/>
    <w:rsid w:val="00B24A8A"/>
    <w:rsid w:val="00B27A45"/>
    <w:rsid w:val="00B305CF"/>
    <w:rsid w:val="00B309A7"/>
    <w:rsid w:val="00B30B34"/>
    <w:rsid w:val="00B319C7"/>
    <w:rsid w:val="00B320D1"/>
    <w:rsid w:val="00B33315"/>
    <w:rsid w:val="00B33EDA"/>
    <w:rsid w:val="00B36DEF"/>
    <w:rsid w:val="00B372B4"/>
    <w:rsid w:val="00B37835"/>
    <w:rsid w:val="00B41931"/>
    <w:rsid w:val="00B42765"/>
    <w:rsid w:val="00B4327F"/>
    <w:rsid w:val="00B433DF"/>
    <w:rsid w:val="00B43466"/>
    <w:rsid w:val="00B435B6"/>
    <w:rsid w:val="00B4466D"/>
    <w:rsid w:val="00B4739A"/>
    <w:rsid w:val="00B4788B"/>
    <w:rsid w:val="00B47E0D"/>
    <w:rsid w:val="00B50306"/>
    <w:rsid w:val="00B50BD6"/>
    <w:rsid w:val="00B512DD"/>
    <w:rsid w:val="00B519B3"/>
    <w:rsid w:val="00B51CED"/>
    <w:rsid w:val="00B523BD"/>
    <w:rsid w:val="00B52A8B"/>
    <w:rsid w:val="00B52B38"/>
    <w:rsid w:val="00B52EF8"/>
    <w:rsid w:val="00B53176"/>
    <w:rsid w:val="00B535A5"/>
    <w:rsid w:val="00B5433F"/>
    <w:rsid w:val="00B543CF"/>
    <w:rsid w:val="00B54616"/>
    <w:rsid w:val="00B54BB5"/>
    <w:rsid w:val="00B553E5"/>
    <w:rsid w:val="00B556B4"/>
    <w:rsid w:val="00B55BA3"/>
    <w:rsid w:val="00B56951"/>
    <w:rsid w:val="00B56B6A"/>
    <w:rsid w:val="00B56EF2"/>
    <w:rsid w:val="00B573CF"/>
    <w:rsid w:val="00B57454"/>
    <w:rsid w:val="00B57521"/>
    <w:rsid w:val="00B6015C"/>
    <w:rsid w:val="00B6029C"/>
    <w:rsid w:val="00B604FA"/>
    <w:rsid w:val="00B6051A"/>
    <w:rsid w:val="00B60A93"/>
    <w:rsid w:val="00B617B7"/>
    <w:rsid w:val="00B61A68"/>
    <w:rsid w:val="00B632F8"/>
    <w:rsid w:val="00B635D2"/>
    <w:rsid w:val="00B63818"/>
    <w:rsid w:val="00B63939"/>
    <w:rsid w:val="00B646A1"/>
    <w:rsid w:val="00B64B2A"/>
    <w:rsid w:val="00B64BAA"/>
    <w:rsid w:val="00B658CC"/>
    <w:rsid w:val="00B67043"/>
    <w:rsid w:val="00B675E7"/>
    <w:rsid w:val="00B678DF"/>
    <w:rsid w:val="00B7032E"/>
    <w:rsid w:val="00B7045F"/>
    <w:rsid w:val="00B70D05"/>
    <w:rsid w:val="00B716EB"/>
    <w:rsid w:val="00B724A9"/>
    <w:rsid w:val="00B7293B"/>
    <w:rsid w:val="00B72DCA"/>
    <w:rsid w:val="00B73149"/>
    <w:rsid w:val="00B741FE"/>
    <w:rsid w:val="00B7458D"/>
    <w:rsid w:val="00B74991"/>
    <w:rsid w:val="00B759D2"/>
    <w:rsid w:val="00B75C1E"/>
    <w:rsid w:val="00B768E6"/>
    <w:rsid w:val="00B77829"/>
    <w:rsid w:val="00B77AB0"/>
    <w:rsid w:val="00B77FD2"/>
    <w:rsid w:val="00B80C43"/>
    <w:rsid w:val="00B81487"/>
    <w:rsid w:val="00B81A27"/>
    <w:rsid w:val="00B81D28"/>
    <w:rsid w:val="00B8246E"/>
    <w:rsid w:val="00B824F9"/>
    <w:rsid w:val="00B8306E"/>
    <w:rsid w:val="00B8376B"/>
    <w:rsid w:val="00B84B48"/>
    <w:rsid w:val="00B85055"/>
    <w:rsid w:val="00B85BF5"/>
    <w:rsid w:val="00B860AE"/>
    <w:rsid w:val="00B87279"/>
    <w:rsid w:val="00B87DF5"/>
    <w:rsid w:val="00B87E37"/>
    <w:rsid w:val="00B90F88"/>
    <w:rsid w:val="00B913B1"/>
    <w:rsid w:val="00B918ED"/>
    <w:rsid w:val="00B91A33"/>
    <w:rsid w:val="00B91E8D"/>
    <w:rsid w:val="00B91F51"/>
    <w:rsid w:val="00B927C9"/>
    <w:rsid w:val="00B92CA7"/>
    <w:rsid w:val="00B9379C"/>
    <w:rsid w:val="00B93A50"/>
    <w:rsid w:val="00B94C91"/>
    <w:rsid w:val="00B9524A"/>
    <w:rsid w:val="00B95E4F"/>
    <w:rsid w:val="00B9658E"/>
    <w:rsid w:val="00B9671A"/>
    <w:rsid w:val="00B967B6"/>
    <w:rsid w:val="00B96BC1"/>
    <w:rsid w:val="00B96F71"/>
    <w:rsid w:val="00BA03DD"/>
    <w:rsid w:val="00BA0CA3"/>
    <w:rsid w:val="00BA0EDB"/>
    <w:rsid w:val="00BA1B9C"/>
    <w:rsid w:val="00BA2301"/>
    <w:rsid w:val="00BA2A3F"/>
    <w:rsid w:val="00BA40EE"/>
    <w:rsid w:val="00BA4BB9"/>
    <w:rsid w:val="00BA504F"/>
    <w:rsid w:val="00BA5F73"/>
    <w:rsid w:val="00BB0AF0"/>
    <w:rsid w:val="00BB16FC"/>
    <w:rsid w:val="00BB1D63"/>
    <w:rsid w:val="00BB2771"/>
    <w:rsid w:val="00BB2B28"/>
    <w:rsid w:val="00BB2F22"/>
    <w:rsid w:val="00BB3757"/>
    <w:rsid w:val="00BB37D1"/>
    <w:rsid w:val="00BB3A59"/>
    <w:rsid w:val="00BB3EE3"/>
    <w:rsid w:val="00BB43D8"/>
    <w:rsid w:val="00BB44A7"/>
    <w:rsid w:val="00BB4506"/>
    <w:rsid w:val="00BB5EB0"/>
    <w:rsid w:val="00BB6068"/>
    <w:rsid w:val="00BB606E"/>
    <w:rsid w:val="00BB6384"/>
    <w:rsid w:val="00BB641D"/>
    <w:rsid w:val="00BB71B0"/>
    <w:rsid w:val="00BB7422"/>
    <w:rsid w:val="00BC132D"/>
    <w:rsid w:val="00BC1844"/>
    <w:rsid w:val="00BC258A"/>
    <w:rsid w:val="00BC2B85"/>
    <w:rsid w:val="00BC30D1"/>
    <w:rsid w:val="00BC4347"/>
    <w:rsid w:val="00BC4445"/>
    <w:rsid w:val="00BC55D4"/>
    <w:rsid w:val="00BC5DD0"/>
    <w:rsid w:val="00BC5E92"/>
    <w:rsid w:val="00BC6547"/>
    <w:rsid w:val="00BC70C6"/>
    <w:rsid w:val="00BC77E3"/>
    <w:rsid w:val="00BC7E0D"/>
    <w:rsid w:val="00BD0716"/>
    <w:rsid w:val="00BD0CFC"/>
    <w:rsid w:val="00BD2335"/>
    <w:rsid w:val="00BD2F6A"/>
    <w:rsid w:val="00BD3359"/>
    <w:rsid w:val="00BD3A09"/>
    <w:rsid w:val="00BD3BAC"/>
    <w:rsid w:val="00BD49FA"/>
    <w:rsid w:val="00BD4EFB"/>
    <w:rsid w:val="00BD5974"/>
    <w:rsid w:val="00BD5FEE"/>
    <w:rsid w:val="00BD7227"/>
    <w:rsid w:val="00BE0DAA"/>
    <w:rsid w:val="00BE10FF"/>
    <w:rsid w:val="00BE1EFB"/>
    <w:rsid w:val="00BE20A4"/>
    <w:rsid w:val="00BE2474"/>
    <w:rsid w:val="00BE38B9"/>
    <w:rsid w:val="00BE422F"/>
    <w:rsid w:val="00BE4385"/>
    <w:rsid w:val="00BE4ECD"/>
    <w:rsid w:val="00BE55F6"/>
    <w:rsid w:val="00BE5784"/>
    <w:rsid w:val="00BE5FDD"/>
    <w:rsid w:val="00BE73BE"/>
    <w:rsid w:val="00BE771C"/>
    <w:rsid w:val="00BE7DD9"/>
    <w:rsid w:val="00BF0B26"/>
    <w:rsid w:val="00BF152B"/>
    <w:rsid w:val="00BF1DA9"/>
    <w:rsid w:val="00BF1FB2"/>
    <w:rsid w:val="00BF49C1"/>
    <w:rsid w:val="00BF5231"/>
    <w:rsid w:val="00BF5ECC"/>
    <w:rsid w:val="00BF5F74"/>
    <w:rsid w:val="00BF69FA"/>
    <w:rsid w:val="00BF7443"/>
    <w:rsid w:val="00BF771B"/>
    <w:rsid w:val="00BF7F1A"/>
    <w:rsid w:val="00C002A2"/>
    <w:rsid w:val="00C00F39"/>
    <w:rsid w:val="00C0106D"/>
    <w:rsid w:val="00C03723"/>
    <w:rsid w:val="00C037B1"/>
    <w:rsid w:val="00C0407D"/>
    <w:rsid w:val="00C05231"/>
    <w:rsid w:val="00C05CE4"/>
    <w:rsid w:val="00C05DED"/>
    <w:rsid w:val="00C05F0A"/>
    <w:rsid w:val="00C074A7"/>
    <w:rsid w:val="00C07D2F"/>
    <w:rsid w:val="00C121D4"/>
    <w:rsid w:val="00C14390"/>
    <w:rsid w:val="00C15561"/>
    <w:rsid w:val="00C15CC2"/>
    <w:rsid w:val="00C1658D"/>
    <w:rsid w:val="00C16BA9"/>
    <w:rsid w:val="00C1791B"/>
    <w:rsid w:val="00C21568"/>
    <w:rsid w:val="00C226E0"/>
    <w:rsid w:val="00C22A20"/>
    <w:rsid w:val="00C24D91"/>
    <w:rsid w:val="00C254C3"/>
    <w:rsid w:val="00C25813"/>
    <w:rsid w:val="00C25C50"/>
    <w:rsid w:val="00C25EAF"/>
    <w:rsid w:val="00C26261"/>
    <w:rsid w:val="00C27762"/>
    <w:rsid w:val="00C30B36"/>
    <w:rsid w:val="00C311DA"/>
    <w:rsid w:val="00C321A3"/>
    <w:rsid w:val="00C32631"/>
    <w:rsid w:val="00C32DBD"/>
    <w:rsid w:val="00C32DD8"/>
    <w:rsid w:val="00C33317"/>
    <w:rsid w:val="00C3346F"/>
    <w:rsid w:val="00C3364E"/>
    <w:rsid w:val="00C33696"/>
    <w:rsid w:val="00C33B71"/>
    <w:rsid w:val="00C34170"/>
    <w:rsid w:val="00C34273"/>
    <w:rsid w:val="00C346B6"/>
    <w:rsid w:val="00C34D23"/>
    <w:rsid w:val="00C34D8E"/>
    <w:rsid w:val="00C34FA2"/>
    <w:rsid w:val="00C35AE5"/>
    <w:rsid w:val="00C374C9"/>
    <w:rsid w:val="00C425DE"/>
    <w:rsid w:val="00C442B0"/>
    <w:rsid w:val="00C442BD"/>
    <w:rsid w:val="00C44339"/>
    <w:rsid w:val="00C47E66"/>
    <w:rsid w:val="00C51CE1"/>
    <w:rsid w:val="00C526B1"/>
    <w:rsid w:val="00C52B85"/>
    <w:rsid w:val="00C53693"/>
    <w:rsid w:val="00C53C58"/>
    <w:rsid w:val="00C542BA"/>
    <w:rsid w:val="00C5580E"/>
    <w:rsid w:val="00C55DC8"/>
    <w:rsid w:val="00C56297"/>
    <w:rsid w:val="00C567D5"/>
    <w:rsid w:val="00C57F21"/>
    <w:rsid w:val="00C60753"/>
    <w:rsid w:val="00C609E5"/>
    <w:rsid w:val="00C60FAE"/>
    <w:rsid w:val="00C61345"/>
    <w:rsid w:val="00C617A4"/>
    <w:rsid w:val="00C62662"/>
    <w:rsid w:val="00C629BB"/>
    <w:rsid w:val="00C62E8F"/>
    <w:rsid w:val="00C6361D"/>
    <w:rsid w:val="00C6366D"/>
    <w:rsid w:val="00C63FD9"/>
    <w:rsid w:val="00C6489D"/>
    <w:rsid w:val="00C65D21"/>
    <w:rsid w:val="00C665BD"/>
    <w:rsid w:val="00C66685"/>
    <w:rsid w:val="00C66AC7"/>
    <w:rsid w:val="00C7068A"/>
    <w:rsid w:val="00C733C2"/>
    <w:rsid w:val="00C7374C"/>
    <w:rsid w:val="00C73FCA"/>
    <w:rsid w:val="00C740EB"/>
    <w:rsid w:val="00C7432A"/>
    <w:rsid w:val="00C758CE"/>
    <w:rsid w:val="00C75F4F"/>
    <w:rsid w:val="00C77DDE"/>
    <w:rsid w:val="00C77E04"/>
    <w:rsid w:val="00C77FC9"/>
    <w:rsid w:val="00C8039A"/>
    <w:rsid w:val="00C80B79"/>
    <w:rsid w:val="00C81287"/>
    <w:rsid w:val="00C8138E"/>
    <w:rsid w:val="00C81618"/>
    <w:rsid w:val="00C81F1D"/>
    <w:rsid w:val="00C82493"/>
    <w:rsid w:val="00C827F8"/>
    <w:rsid w:val="00C82867"/>
    <w:rsid w:val="00C83629"/>
    <w:rsid w:val="00C83FFB"/>
    <w:rsid w:val="00C84606"/>
    <w:rsid w:val="00C85274"/>
    <w:rsid w:val="00C85A92"/>
    <w:rsid w:val="00C85FD7"/>
    <w:rsid w:val="00C86674"/>
    <w:rsid w:val="00C8684F"/>
    <w:rsid w:val="00C87841"/>
    <w:rsid w:val="00C87E3F"/>
    <w:rsid w:val="00C900E9"/>
    <w:rsid w:val="00C90F14"/>
    <w:rsid w:val="00C90F89"/>
    <w:rsid w:val="00C91105"/>
    <w:rsid w:val="00C91249"/>
    <w:rsid w:val="00C919A2"/>
    <w:rsid w:val="00C91DD2"/>
    <w:rsid w:val="00C9200C"/>
    <w:rsid w:val="00C922F4"/>
    <w:rsid w:val="00C92FFB"/>
    <w:rsid w:val="00C93906"/>
    <w:rsid w:val="00C94276"/>
    <w:rsid w:val="00C949A1"/>
    <w:rsid w:val="00C9513B"/>
    <w:rsid w:val="00C95CEC"/>
    <w:rsid w:val="00C973B3"/>
    <w:rsid w:val="00CA0243"/>
    <w:rsid w:val="00CA05F0"/>
    <w:rsid w:val="00CA170D"/>
    <w:rsid w:val="00CA1AA3"/>
    <w:rsid w:val="00CA1AB5"/>
    <w:rsid w:val="00CA2793"/>
    <w:rsid w:val="00CA28C4"/>
    <w:rsid w:val="00CA2A04"/>
    <w:rsid w:val="00CA460B"/>
    <w:rsid w:val="00CA4DAE"/>
    <w:rsid w:val="00CA60EB"/>
    <w:rsid w:val="00CA6164"/>
    <w:rsid w:val="00CA6396"/>
    <w:rsid w:val="00CA6559"/>
    <w:rsid w:val="00CA6CD8"/>
    <w:rsid w:val="00CA70EF"/>
    <w:rsid w:val="00CA735F"/>
    <w:rsid w:val="00CA73DE"/>
    <w:rsid w:val="00CA7BE1"/>
    <w:rsid w:val="00CA7EC9"/>
    <w:rsid w:val="00CB0A49"/>
    <w:rsid w:val="00CB131B"/>
    <w:rsid w:val="00CB16C1"/>
    <w:rsid w:val="00CB1815"/>
    <w:rsid w:val="00CB1AF6"/>
    <w:rsid w:val="00CB1CEB"/>
    <w:rsid w:val="00CB1E85"/>
    <w:rsid w:val="00CB2DAB"/>
    <w:rsid w:val="00CB38AC"/>
    <w:rsid w:val="00CB3C6E"/>
    <w:rsid w:val="00CB3F39"/>
    <w:rsid w:val="00CB4AB7"/>
    <w:rsid w:val="00CB4B69"/>
    <w:rsid w:val="00CB4D0F"/>
    <w:rsid w:val="00CB5230"/>
    <w:rsid w:val="00CB56EB"/>
    <w:rsid w:val="00CB59D1"/>
    <w:rsid w:val="00CB5C15"/>
    <w:rsid w:val="00CB6A72"/>
    <w:rsid w:val="00CB73DA"/>
    <w:rsid w:val="00CB7459"/>
    <w:rsid w:val="00CB7AED"/>
    <w:rsid w:val="00CC08BD"/>
    <w:rsid w:val="00CC0D81"/>
    <w:rsid w:val="00CC115D"/>
    <w:rsid w:val="00CC161A"/>
    <w:rsid w:val="00CC1791"/>
    <w:rsid w:val="00CC1E98"/>
    <w:rsid w:val="00CC2AF1"/>
    <w:rsid w:val="00CC37BA"/>
    <w:rsid w:val="00CC40C9"/>
    <w:rsid w:val="00CC59FB"/>
    <w:rsid w:val="00CC6945"/>
    <w:rsid w:val="00CC78FD"/>
    <w:rsid w:val="00CD0E5F"/>
    <w:rsid w:val="00CD109A"/>
    <w:rsid w:val="00CD14C3"/>
    <w:rsid w:val="00CD1739"/>
    <w:rsid w:val="00CD1898"/>
    <w:rsid w:val="00CD201F"/>
    <w:rsid w:val="00CD31C7"/>
    <w:rsid w:val="00CD32E0"/>
    <w:rsid w:val="00CD4171"/>
    <w:rsid w:val="00CD4C41"/>
    <w:rsid w:val="00CD4CB4"/>
    <w:rsid w:val="00CD5C80"/>
    <w:rsid w:val="00CD6783"/>
    <w:rsid w:val="00CD6D8B"/>
    <w:rsid w:val="00CD706C"/>
    <w:rsid w:val="00CE0785"/>
    <w:rsid w:val="00CE3C51"/>
    <w:rsid w:val="00CE547D"/>
    <w:rsid w:val="00CE5665"/>
    <w:rsid w:val="00CE7578"/>
    <w:rsid w:val="00CE7880"/>
    <w:rsid w:val="00CE7A69"/>
    <w:rsid w:val="00CF1161"/>
    <w:rsid w:val="00CF1671"/>
    <w:rsid w:val="00CF17C1"/>
    <w:rsid w:val="00CF2C0C"/>
    <w:rsid w:val="00CF2EAF"/>
    <w:rsid w:val="00CF2F4E"/>
    <w:rsid w:val="00CF2F6D"/>
    <w:rsid w:val="00CF3558"/>
    <w:rsid w:val="00CF36B7"/>
    <w:rsid w:val="00CF4599"/>
    <w:rsid w:val="00CF49E1"/>
    <w:rsid w:val="00CF613B"/>
    <w:rsid w:val="00CF6175"/>
    <w:rsid w:val="00D008D6"/>
    <w:rsid w:val="00D00DDE"/>
    <w:rsid w:val="00D00F45"/>
    <w:rsid w:val="00D00FFA"/>
    <w:rsid w:val="00D010B6"/>
    <w:rsid w:val="00D020F9"/>
    <w:rsid w:val="00D0240D"/>
    <w:rsid w:val="00D02F62"/>
    <w:rsid w:val="00D0302B"/>
    <w:rsid w:val="00D0339D"/>
    <w:rsid w:val="00D033C9"/>
    <w:rsid w:val="00D0363B"/>
    <w:rsid w:val="00D04EEB"/>
    <w:rsid w:val="00D052A7"/>
    <w:rsid w:val="00D0619A"/>
    <w:rsid w:val="00D0726E"/>
    <w:rsid w:val="00D07BD6"/>
    <w:rsid w:val="00D10565"/>
    <w:rsid w:val="00D11B56"/>
    <w:rsid w:val="00D11D5C"/>
    <w:rsid w:val="00D1310C"/>
    <w:rsid w:val="00D16434"/>
    <w:rsid w:val="00D16449"/>
    <w:rsid w:val="00D1671E"/>
    <w:rsid w:val="00D168CE"/>
    <w:rsid w:val="00D16F91"/>
    <w:rsid w:val="00D178A2"/>
    <w:rsid w:val="00D2075A"/>
    <w:rsid w:val="00D21477"/>
    <w:rsid w:val="00D221B3"/>
    <w:rsid w:val="00D23357"/>
    <w:rsid w:val="00D24AFC"/>
    <w:rsid w:val="00D24E46"/>
    <w:rsid w:val="00D24F9C"/>
    <w:rsid w:val="00D25A65"/>
    <w:rsid w:val="00D25E42"/>
    <w:rsid w:val="00D263A2"/>
    <w:rsid w:val="00D266F0"/>
    <w:rsid w:val="00D26768"/>
    <w:rsid w:val="00D2678B"/>
    <w:rsid w:val="00D27217"/>
    <w:rsid w:val="00D27B11"/>
    <w:rsid w:val="00D30119"/>
    <w:rsid w:val="00D31C2B"/>
    <w:rsid w:val="00D32020"/>
    <w:rsid w:val="00D32189"/>
    <w:rsid w:val="00D3277D"/>
    <w:rsid w:val="00D32D6C"/>
    <w:rsid w:val="00D346A5"/>
    <w:rsid w:val="00D353D2"/>
    <w:rsid w:val="00D3547C"/>
    <w:rsid w:val="00D3582B"/>
    <w:rsid w:val="00D36613"/>
    <w:rsid w:val="00D37BEB"/>
    <w:rsid w:val="00D40952"/>
    <w:rsid w:val="00D40AA2"/>
    <w:rsid w:val="00D41033"/>
    <w:rsid w:val="00D4251F"/>
    <w:rsid w:val="00D42A1F"/>
    <w:rsid w:val="00D42BE9"/>
    <w:rsid w:val="00D44CBB"/>
    <w:rsid w:val="00D45184"/>
    <w:rsid w:val="00D4524B"/>
    <w:rsid w:val="00D45650"/>
    <w:rsid w:val="00D45B50"/>
    <w:rsid w:val="00D46302"/>
    <w:rsid w:val="00D466F6"/>
    <w:rsid w:val="00D46863"/>
    <w:rsid w:val="00D46A26"/>
    <w:rsid w:val="00D473BA"/>
    <w:rsid w:val="00D4786D"/>
    <w:rsid w:val="00D47B4E"/>
    <w:rsid w:val="00D47DBA"/>
    <w:rsid w:val="00D47E1E"/>
    <w:rsid w:val="00D507B5"/>
    <w:rsid w:val="00D5130A"/>
    <w:rsid w:val="00D5178F"/>
    <w:rsid w:val="00D51DB6"/>
    <w:rsid w:val="00D521E8"/>
    <w:rsid w:val="00D52EC3"/>
    <w:rsid w:val="00D53847"/>
    <w:rsid w:val="00D53D45"/>
    <w:rsid w:val="00D545D7"/>
    <w:rsid w:val="00D563B5"/>
    <w:rsid w:val="00D56413"/>
    <w:rsid w:val="00D577DA"/>
    <w:rsid w:val="00D57D58"/>
    <w:rsid w:val="00D6066F"/>
    <w:rsid w:val="00D6256E"/>
    <w:rsid w:val="00D6288B"/>
    <w:rsid w:val="00D62895"/>
    <w:rsid w:val="00D63446"/>
    <w:rsid w:val="00D63D34"/>
    <w:rsid w:val="00D6419A"/>
    <w:rsid w:val="00D64408"/>
    <w:rsid w:val="00D64A12"/>
    <w:rsid w:val="00D65E44"/>
    <w:rsid w:val="00D6657F"/>
    <w:rsid w:val="00D66CAB"/>
    <w:rsid w:val="00D70091"/>
    <w:rsid w:val="00D7081B"/>
    <w:rsid w:val="00D7110F"/>
    <w:rsid w:val="00D725A0"/>
    <w:rsid w:val="00D72EE5"/>
    <w:rsid w:val="00D7316E"/>
    <w:rsid w:val="00D7319E"/>
    <w:rsid w:val="00D73AE9"/>
    <w:rsid w:val="00D73DAE"/>
    <w:rsid w:val="00D743AB"/>
    <w:rsid w:val="00D745AD"/>
    <w:rsid w:val="00D74913"/>
    <w:rsid w:val="00D755A5"/>
    <w:rsid w:val="00D759AA"/>
    <w:rsid w:val="00D75DB1"/>
    <w:rsid w:val="00D76217"/>
    <w:rsid w:val="00D765F1"/>
    <w:rsid w:val="00D803DE"/>
    <w:rsid w:val="00D80DF3"/>
    <w:rsid w:val="00D80FD3"/>
    <w:rsid w:val="00D8140C"/>
    <w:rsid w:val="00D82229"/>
    <w:rsid w:val="00D833E6"/>
    <w:rsid w:val="00D83682"/>
    <w:rsid w:val="00D84935"/>
    <w:rsid w:val="00D8661A"/>
    <w:rsid w:val="00D872BC"/>
    <w:rsid w:val="00D872C0"/>
    <w:rsid w:val="00D87C08"/>
    <w:rsid w:val="00D87D90"/>
    <w:rsid w:val="00D9015B"/>
    <w:rsid w:val="00D9155D"/>
    <w:rsid w:val="00D91CDB"/>
    <w:rsid w:val="00D91DB1"/>
    <w:rsid w:val="00D92166"/>
    <w:rsid w:val="00D922C7"/>
    <w:rsid w:val="00D92D10"/>
    <w:rsid w:val="00D9396E"/>
    <w:rsid w:val="00D93D12"/>
    <w:rsid w:val="00D94E05"/>
    <w:rsid w:val="00D95D1A"/>
    <w:rsid w:val="00D96439"/>
    <w:rsid w:val="00D96644"/>
    <w:rsid w:val="00D968F2"/>
    <w:rsid w:val="00D972CC"/>
    <w:rsid w:val="00D97C1E"/>
    <w:rsid w:val="00DA05D2"/>
    <w:rsid w:val="00DA1405"/>
    <w:rsid w:val="00DA1E60"/>
    <w:rsid w:val="00DA2797"/>
    <w:rsid w:val="00DA32F5"/>
    <w:rsid w:val="00DA352A"/>
    <w:rsid w:val="00DA3D9E"/>
    <w:rsid w:val="00DA3F01"/>
    <w:rsid w:val="00DA4F36"/>
    <w:rsid w:val="00DA567C"/>
    <w:rsid w:val="00DA5DAE"/>
    <w:rsid w:val="00DA6106"/>
    <w:rsid w:val="00DA6405"/>
    <w:rsid w:val="00DA6E54"/>
    <w:rsid w:val="00DB05A5"/>
    <w:rsid w:val="00DB06CF"/>
    <w:rsid w:val="00DB08CF"/>
    <w:rsid w:val="00DB2B40"/>
    <w:rsid w:val="00DB34A5"/>
    <w:rsid w:val="00DB3DF9"/>
    <w:rsid w:val="00DB40E8"/>
    <w:rsid w:val="00DB46C6"/>
    <w:rsid w:val="00DB4762"/>
    <w:rsid w:val="00DB4E62"/>
    <w:rsid w:val="00DB5035"/>
    <w:rsid w:val="00DB54F9"/>
    <w:rsid w:val="00DB5677"/>
    <w:rsid w:val="00DB5776"/>
    <w:rsid w:val="00DB5C1D"/>
    <w:rsid w:val="00DB5D3B"/>
    <w:rsid w:val="00DB6608"/>
    <w:rsid w:val="00DB671F"/>
    <w:rsid w:val="00DB7117"/>
    <w:rsid w:val="00DC0413"/>
    <w:rsid w:val="00DC051E"/>
    <w:rsid w:val="00DC1FB9"/>
    <w:rsid w:val="00DC24E2"/>
    <w:rsid w:val="00DC29B9"/>
    <w:rsid w:val="00DC32CD"/>
    <w:rsid w:val="00DC3A4A"/>
    <w:rsid w:val="00DC3E43"/>
    <w:rsid w:val="00DC4448"/>
    <w:rsid w:val="00DC540A"/>
    <w:rsid w:val="00DC552A"/>
    <w:rsid w:val="00DC7663"/>
    <w:rsid w:val="00DD10B2"/>
    <w:rsid w:val="00DD1AA4"/>
    <w:rsid w:val="00DD2BC8"/>
    <w:rsid w:val="00DD3D39"/>
    <w:rsid w:val="00DD5D6B"/>
    <w:rsid w:val="00DD5FA7"/>
    <w:rsid w:val="00DD6895"/>
    <w:rsid w:val="00DD6A0C"/>
    <w:rsid w:val="00DE024B"/>
    <w:rsid w:val="00DE03A5"/>
    <w:rsid w:val="00DE07CC"/>
    <w:rsid w:val="00DE1180"/>
    <w:rsid w:val="00DE124E"/>
    <w:rsid w:val="00DE1C62"/>
    <w:rsid w:val="00DE1EB8"/>
    <w:rsid w:val="00DE2A37"/>
    <w:rsid w:val="00DE2CCD"/>
    <w:rsid w:val="00DE39BE"/>
    <w:rsid w:val="00DE3F14"/>
    <w:rsid w:val="00DE518C"/>
    <w:rsid w:val="00DE6BE3"/>
    <w:rsid w:val="00DE6CC9"/>
    <w:rsid w:val="00DE6D0F"/>
    <w:rsid w:val="00DE6DE0"/>
    <w:rsid w:val="00DE7B83"/>
    <w:rsid w:val="00DE7DE1"/>
    <w:rsid w:val="00DF09DF"/>
    <w:rsid w:val="00DF0C37"/>
    <w:rsid w:val="00DF188F"/>
    <w:rsid w:val="00DF2114"/>
    <w:rsid w:val="00DF33AD"/>
    <w:rsid w:val="00DF4259"/>
    <w:rsid w:val="00DF45E5"/>
    <w:rsid w:val="00DF4688"/>
    <w:rsid w:val="00DF5A48"/>
    <w:rsid w:val="00DF688D"/>
    <w:rsid w:val="00DF68F1"/>
    <w:rsid w:val="00DF6D01"/>
    <w:rsid w:val="00DF6F6B"/>
    <w:rsid w:val="00DF7C07"/>
    <w:rsid w:val="00E00389"/>
    <w:rsid w:val="00E0164B"/>
    <w:rsid w:val="00E0210E"/>
    <w:rsid w:val="00E02461"/>
    <w:rsid w:val="00E02CAA"/>
    <w:rsid w:val="00E03DE6"/>
    <w:rsid w:val="00E05D90"/>
    <w:rsid w:val="00E05E9B"/>
    <w:rsid w:val="00E05F73"/>
    <w:rsid w:val="00E065D9"/>
    <w:rsid w:val="00E0693D"/>
    <w:rsid w:val="00E0730F"/>
    <w:rsid w:val="00E07F2A"/>
    <w:rsid w:val="00E10A1E"/>
    <w:rsid w:val="00E10D23"/>
    <w:rsid w:val="00E11149"/>
    <w:rsid w:val="00E11E4E"/>
    <w:rsid w:val="00E11E62"/>
    <w:rsid w:val="00E121DB"/>
    <w:rsid w:val="00E124DC"/>
    <w:rsid w:val="00E12B10"/>
    <w:rsid w:val="00E12D2B"/>
    <w:rsid w:val="00E1433B"/>
    <w:rsid w:val="00E14BB1"/>
    <w:rsid w:val="00E154D4"/>
    <w:rsid w:val="00E15538"/>
    <w:rsid w:val="00E15858"/>
    <w:rsid w:val="00E161A9"/>
    <w:rsid w:val="00E163DD"/>
    <w:rsid w:val="00E16A04"/>
    <w:rsid w:val="00E16A7E"/>
    <w:rsid w:val="00E1753B"/>
    <w:rsid w:val="00E17D8A"/>
    <w:rsid w:val="00E17E8D"/>
    <w:rsid w:val="00E2002B"/>
    <w:rsid w:val="00E20102"/>
    <w:rsid w:val="00E20952"/>
    <w:rsid w:val="00E21597"/>
    <w:rsid w:val="00E22439"/>
    <w:rsid w:val="00E22AAB"/>
    <w:rsid w:val="00E23BBC"/>
    <w:rsid w:val="00E25B7E"/>
    <w:rsid w:val="00E2613B"/>
    <w:rsid w:val="00E26286"/>
    <w:rsid w:val="00E26530"/>
    <w:rsid w:val="00E30486"/>
    <w:rsid w:val="00E30C37"/>
    <w:rsid w:val="00E3109C"/>
    <w:rsid w:val="00E31DEB"/>
    <w:rsid w:val="00E3221A"/>
    <w:rsid w:val="00E33673"/>
    <w:rsid w:val="00E34BA3"/>
    <w:rsid w:val="00E351F2"/>
    <w:rsid w:val="00E356AE"/>
    <w:rsid w:val="00E369E1"/>
    <w:rsid w:val="00E37833"/>
    <w:rsid w:val="00E3786E"/>
    <w:rsid w:val="00E37AE6"/>
    <w:rsid w:val="00E37EC4"/>
    <w:rsid w:val="00E4009B"/>
    <w:rsid w:val="00E424D4"/>
    <w:rsid w:val="00E428D1"/>
    <w:rsid w:val="00E431B6"/>
    <w:rsid w:val="00E437B7"/>
    <w:rsid w:val="00E44088"/>
    <w:rsid w:val="00E447BD"/>
    <w:rsid w:val="00E44DF9"/>
    <w:rsid w:val="00E45531"/>
    <w:rsid w:val="00E46A9B"/>
    <w:rsid w:val="00E47927"/>
    <w:rsid w:val="00E5008E"/>
    <w:rsid w:val="00E508AA"/>
    <w:rsid w:val="00E50AE7"/>
    <w:rsid w:val="00E5104E"/>
    <w:rsid w:val="00E5185F"/>
    <w:rsid w:val="00E52790"/>
    <w:rsid w:val="00E52E85"/>
    <w:rsid w:val="00E53128"/>
    <w:rsid w:val="00E55F10"/>
    <w:rsid w:val="00E561CB"/>
    <w:rsid w:val="00E57957"/>
    <w:rsid w:val="00E60328"/>
    <w:rsid w:val="00E606F7"/>
    <w:rsid w:val="00E60BD0"/>
    <w:rsid w:val="00E61916"/>
    <w:rsid w:val="00E62260"/>
    <w:rsid w:val="00E636DF"/>
    <w:rsid w:val="00E6384B"/>
    <w:rsid w:val="00E64E2F"/>
    <w:rsid w:val="00E65F99"/>
    <w:rsid w:val="00E6639E"/>
    <w:rsid w:val="00E66ACA"/>
    <w:rsid w:val="00E66BDB"/>
    <w:rsid w:val="00E66DFD"/>
    <w:rsid w:val="00E67C44"/>
    <w:rsid w:val="00E707E9"/>
    <w:rsid w:val="00E70D7D"/>
    <w:rsid w:val="00E70EA0"/>
    <w:rsid w:val="00E71712"/>
    <w:rsid w:val="00E725A1"/>
    <w:rsid w:val="00E749E8"/>
    <w:rsid w:val="00E74A1F"/>
    <w:rsid w:val="00E74C56"/>
    <w:rsid w:val="00E76418"/>
    <w:rsid w:val="00E767D9"/>
    <w:rsid w:val="00E76FAA"/>
    <w:rsid w:val="00E77344"/>
    <w:rsid w:val="00E77720"/>
    <w:rsid w:val="00E80C5F"/>
    <w:rsid w:val="00E80C95"/>
    <w:rsid w:val="00E810AF"/>
    <w:rsid w:val="00E81110"/>
    <w:rsid w:val="00E81F28"/>
    <w:rsid w:val="00E824FE"/>
    <w:rsid w:val="00E82E60"/>
    <w:rsid w:val="00E82F6A"/>
    <w:rsid w:val="00E840C9"/>
    <w:rsid w:val="00E840DE"/>
    <w:rsid w:val="00E84683"/>
    <w:rsid w:val="00E85AB1"/>
    <w:rsid w:val="00E86CC5"/>
    <w:rsid w:val="00E86D8E"/>
    <w:rsid w:val="00E86E22"/>
    <w:rsid w:val="00E87333"/>
    <w:rsid w:val="00E90079"/>
    <w:rsid w:val="00E900EA"/>
    <w:rsid w:val="00E90568"/>
    <w:rsid w:val="00E90D2F"/>
    <w:rsid w:val="00E913B9"/>
    <w:rsid w:val="00E918D7"/>
    <w:rsid w:val="00E91A6C"/>
    <w:rsid w:val="00E92BB1"/>
    <w:rsid w:val="00E92C6B"/>
    <w:rsid w:val="00E92D35"/>
    <w:rsid w:val="00E93FEE"/>
    <w:rsid w:val="00E941A5"/>
    <w:rsid w:val="00E95C62"/>
    <w:rsid w:val="00E962E6"/>
    <w:rsid w:val="00E969A2"/>
    <w:rsid w:val="00E9705A"/>
    <w:rsid w:val="00E97380"/>
    <w:rsid w:val="00E97C98"/>
    <w:rsid w:val="00EA04C8"/>
    <w:rsid w:val="00EA15BD"/>
    <w:rsid w:val="00EA4584"/>
    <w:rsid w:val="00EA4939"/>
    <w:rsid w:val="00EA4F91"/>
    <w:rsid w:val="00EA525E"/>
    <w:rsid w:val="00EA5489"/>
    <w:rsid w:val="00EA5C59"/>
    <w:rsid w:val="00EA5EFB"/>
    <w:rsid w:val="00EA6490"/>
    <w:rsid w:val="00EA6B7B"/>
    <w:rsid w:val="00EA6F08"/>
    <w:rsid w:val="00EA7048"/>
    <w:rsid w:val="00EA7538"/>
    <w:rsid w:val="00EB1040"/>
    <w:rsid w:val="00EB1B05"/>
    <w:rsid w:val="00EB2AEE"/>
    <w:rsid w:val="00EB353D"/>
    <w:rsid w:val="00EB3A62"/>
    <w:rsid w:val="00EB40D3"/>
    <w:rsid w:val="00EB5325"/>
    <w:rsid w:val="00EC028C"/>
    <w:rsid w:val="00EC0E17"/>
    <w:rsid w:val="00EC0ECB"/>
    <w:rsid w:val="00EC1563"/>
    <w:rsid w:val="00EC176D"/>
    <w:rsid w:val="00EC1D7E"/>
    <w:rsid w:val="00EC2094"/>
    <w:rsid w:val="00EC2604"/>
    <w:rsid w:val="00EC2CEC"/>
    <w:rsid w:val="00EC35EB"/>
    <w:rsid w:val="00EC41E3"/>
    <w:rsid w:val="00EC4504"/>
    <w:rsid w:val="00EC5EDA"/>
    <w:rsid w:val="00EC66C9"/>
    <w:rsid w:val="00EC7764"/>
    <w:rsid w:val="00EC7B54"/>
    <w:rsid w:val="00ED1E97"/>
    <w:rsid w:val="00ED31E4"/>
    <w:rsid w:val="00ED5A06"/>
    <w:rsid w:val="00ED5A7C"/>
    <w:rsid w:val="00ED61D5"/>
    <w:rsid w:val="00ED67F0"/>
    <w:rsid w:val="00ED68C9"/>
    <w:rsid w:val="00ED7268"/>
    <w:rsid w:val="00ED7436"/>
    <w:rsid w:val="00EE006B"/>
    <w:rsid w:val="00EE056C"/>
    <w:rsid w:val="00EE14A5"/>
    <w:rsid w:val="00EE179E"/>
    <w:rsid w:val="00EE2596"/>
    <w:rsid w:val="00EE31D3"/>
    <w:rsid w:val="00EE3489"/>
    <w:rsid w:val="00EE39B0"/>
    <w:rsid w:val="00EE3BF8"/>
    <w:rsid w:val="00EE3EBA"/>
    <w:rsid w:val="00EE4454"/>
    <w:rsid w:val="00EE4596"/>
    <w:rsid w:val="00EE4690"/>
    <w:rsid w:val="00EE4C4B"/>
    <w:rsid w:val="00EE5542"/>
    <w:rsid w:val="00EE5B45"/>
    <w:rsid w:val="00EE5BFC"/>
    <w:rsid w:val="00EE6396"/>
    <w:rsid w:val="00EE664F"/>
    <w:rsid w:val="00EE7176"/>
    <w:rsid w:val="00EE7339"/>
    <w:rsid w:val="00EE772E"/>
    <w:rsid w:val="00EF1D46"/>
    <w:rsid w:val="00EF1FA6"/>
    <w:rsid w:val="00EF2197"/>
    <w:rsid w:val="00EF28B9"/>
    <w:rsid w:val="00EF3F01"/>
    <w:rsid w:val="00EF6A58"/>
    <w:rsid w:val="00EF6A9A"/>
    <w:rsid w:val="00EF7DFE"/>
    <w:rsid w:val="00F00056"/>
    <w:rsid w:val="00F0080B"/>
    <w:rsid w:val="00F009DF"/>
    <w:rsid w:val="00F01243"/>
    <w:rsid w:val="00F01D55"/>
    <w:rsid w:val="00F0212F"/>
    <w:rsid w:val="00F0216B"/>
    <w:rsid w:val="00F02A48"/>
    <w:rsid w:val="00F031BA"/>
    <w:rsid w:val="00F0413D"/>
    <w:rsid w:val="00F04746"/>
    <w:rsid w:val="00F04782"/>
    <w:rsid w:val="00F05246"/>
    <w:rsid w:val="00F05506"/>
    <w:rsid w:val="00F057EF"/>
    <w:rsid w:val="00F06ABC"/>
    <w:rsid w:val="00F06CF3"/>
    <w:rsid w:val="00F06F32"/>
    <w:rsid w:val="00F10231"/>
    <w:rsid w:val="00F10B39"/>
    <w:rsid w:val="00F10B6E"/>
    <w:rsid w:val="00F11027"/>
    <w:rsid w:val="00F11247"/>
    <w:rsid w:val="00F12897"/>
    <w:rsid w:val="00F128DB"/>
    <w:rsid w:val="00F13E2E"/>
    <w:rsid w:val="00F13E96"/>
    <w:rsid w:val="00F13F79"/>
    <w:rsid w:val="00F176EB"/>
    <w:rsid w:val="00F17963"/>
    <w:rsid w:val="00F203F6"/>
    <w:rsid w:val="00F21192"/>
    <w:rsid w:val="00F21CF9"/>
    <w:rsid w:val="00F21F3E"/>
    <w:rsid w:val="00F220CA"/>
    <w:rsid w:val="00F2384E"/>
    <w:rsid w:val="00F2474A"/>
    <w:rsid w:val="00F24A4E"/>
    <w:rsid w:val="00F2535C"/>
    <w:rsid w:val="00F2670F"/>
    <w:rsid w:val="00F27258"/>
    <w:rsid w:val="00F276CE"/>
    <w:rsid w:val="00F27CE1"/>
    <w:rsid w:val="00F30450"/>
    <w:rsid w:val="00F3177E"/>
    <w:rsid w:val="00F31955"/>
    <w:rsid w:val="00F33985"/>
    <w:rsid w:val="00F33B90"/>
    <w:rsid w:val="00F33F7E"/>
    <w:rsid w:val="00F345E7"/>
    <w:rsid w:val="00F34A94"/>
    <w:rsid w:val="00F34AFB"/>
    <w:rsid w:val="00F35AFC"/>
    <w:rsid w:val="00F35E41"/>
    <w:rsid w:val="00F36138"/>
    <w:rsid w:val="00F36715"/>
    <w:rsid w:val="00F4036A"/>
    <w:rsid w:val="00F41715"/>
    <w:rsid w:val="00F419B6"/>
    <w:rsid w:val="00F41C43"/>
    <w:rsid w:val="00F427A6"/>
    <w:rsid w:val="00F44278"/>
    <w:rsid w:val="00F4451E"/>
    <w:rsid w:val="00F44BCB"/>
    <w:rsid w:val="00F44D1A"/>
    <w:rsid w:val="00F45556"/>
    <w:rsid w:val="00F45BCE"/>
    <w:rsid w:val="00F45F97"/>
    <w:rsid w:val="00F4664D"/>
    <w:rsid w:val="00F46DF4"/>
    <w:rsid w:val="00F47069"/>
    <w:rsid w:val="00F476AD"/>
    <w:rsid w:val="00F47932"/>
    <w:rsid w:val="00F47D8D"/>
    <w:rsid w:val="00F47F76"/>
    <w:rsid w:val="00F5095A"/>
    <w:rsid w:val="00F50B53"/>
    <w:rsid w:val="00F50C50"/>
    <w:rsid w:val="00F511AF"/>
    <w:rsid w:val="00F51717"/>
    <w:rsid w:val="00F51809"/>
    <w:rsid w:val="00F51A18"/>
    <w:rsid w:val="00F51C73"/>
    <w:rsid w:val="00F522BC"/>
    <w:rsid w:val="00F522F8"/>
    <w:rsid w:val="00F52AEA"/>
    <w:rsid w:val="00F530F0"/>
    <w:rsid w:val="00F534BC"/>
    <w:rsid w:val="00F54248"/>
    <w:rsid w:val="00F543EF"/>
    <w:rsid w:val="00F551C2"/>
    <w:rsid w:val="00F55660"/>
    <w:rsid w:val="00F5584A"/>
    <w:rsid w:val="00F55E25"/>
    <w:rsid w:val="00F5611F"/>
    <w:rsid w:val="00F56EDF"/>
    <w:rsid w:val="00F57198"/>
    <w:rsid w:val="00F60B52"/>
    <w:rsid w:val="00F61B44"/>
    <w:rsid w:val="00F62E5E"/>
    <w:rsid w:val="00F63780"/>
    <w:rsid w:val="00F64312"/>
    <w:rsid w:val="00F649CB"/>
    <w:rsid w:val="00F64EC5"/>
    <w:rsid w:val="00F6505D"/>
    <w:rsid w:val="00F654D0"/>
    <w:rsid w:val="00F65A08"/>
    <w:rsid w:val="00F6633D"/>
    <w:rsid w:val="00F6660B"/>
    <w:rsid w:val="00F67760"/>
    <w:rsid w:val="00F70504"/>
    <w:rsid w:val="00F7101B"/>
    <w:rsid w:val="00F71ACF"/>
    <w:rsid w:val="00F725E9"/>
    <w:rsid w:val="00F7283A"/>
    <w:rsid w:val="00F72A0F"/>
    <w:rsid w:val="00F72AEE"/>
    <w:rsid w:val="00F73084"/>
    <w:rsid w:val="00F7415D"/>
    <w:rsid w:val="00F74BEB"/>
    <w:rsid w:val="00F75899"/>
    <w:rsid w:val="00F774AD"/>
    <w:rsid w:val="00F776AE"/>
    <w:rsid w:val="00F77808"/>
    <w:rsid w:val="00F81157"/>
    <w:rsid w:val="00F819D1"/>
    <w:rsid w:val="00F82363"/>
    <w:rsid w:val="00F82549"/>
    <w:rsid w:val="00F829B4"/>
    <w:rsid w:val="00F83720"/>
    <w:rsid w:val="00F83E0A"/>
    <w:rsid w:val="00F847FD"/>
    <w:rsid w:val="00F84CF4"/>
    <w:rsid w:val="00F84FFD"/>
    <w:rsid w:val="00F85113"/>
    <w:rsid w:val="00F855F6"/>
    <w:rsid w:val="00F86372"/>
    <w:rsid w:val="00F86634"/>
    <w:rsid w:val="00F91252"/>
    <w:rsid w:val="00F9253B"/>
    <w:rsid w:val="00F92A7C"/>
    <w:rsid w:val="00F92C3F"/>
    <w:rsid w:val="00F930CB"/>
    <w:rsid w:val="00F93B8F"/>
    <w:rsid w:val="00F93EBB"/>
    <w:rsid w:val="00F93ED9"/>
    <w:rsid w:val="00F93FAB"/>
    <w:rsid w:val="00F94C18"/>
    <w:rsid w:val="00F95698"/>
    <w:rsid w:val="00F9673B"/>
    <w:rsid w:val="00F969D7"/>
    <w:rsid w:val="00F96D98"/>
    <w:rsid w:val="00F96DED"/>
    <w:rsid w:val="00F96E08"/>
    <w:rsid w:val="00F96F5E"/>
    <w:rsid w:val="00F977FD"/>
    <w:rsid w:val="00F97C25"/>
    <w:rsid w:val="00FA0ACC"/>
    <w:rsid w:val="00FA0FAA"/>
    <w:rsid w:val="00FA1497"/>
    <w:rsid w:val="00FA20AD"/>
    <w:rsid w:val="00FA2648"/>
    <w:rsid w:val="00FA29D3"/>
    <w:rsid w:val="00FA40B4"/>
    <w:rsid w:val="00FA41E8"/>
    <w:rsid w:val="00FA64AB"/>
    <w:rsid w:val="00FA78B3"/>
    <w:rsid w:val="00FB057E"/>
    <w:rsid w:val="00FB0B72"/>
    <w:rsid w:val="00FB0CEF"/>
    <w:rsid w:val="00FB0EFC"/>
    <w:rsid w:val="00FB1900"/>
    <w:rsid w:val="00FB2567"/>
    <w:rsid w:val="00FB2B3E"/>
    <w:rsid w:val="00FB3CA5"/>
    <w:rsid w:val="00FB3DD1"/>
    <w:rsid w:val="00FB4C2B"/>
    <w:rsid w:val="00FB4C90"/>
    <w:rsid w:val="00FB4FCD"/>
    <w:rsid w:val="00FB5AF7"/>
    <w:rsid w:val="00FB5DD4"/>
    <w:rsid w:val="00FB5F39"/>
    <w:rsid w:val="00FB6F9F"/>
    <w:rsid w:val="00FB7DC4"/>
    <w:rsid w:val="00FB7F26"/>
    <w:rsid w:val="00FC0149"/>
    <w:rsid w:val="00FC04E3"/>
    <w:rsid w:val="00FC192A"/>
    <w:rsid w:val="00FC1B7F"/>
    <w:rsid w:val="00FC271D"/>
    <w:rsid w:val="00FC3391"/>
    <w:rsid w:val="00FC42FE"/>
    <w:rsid w:val="00FC4A52"/>
    <w:rsid w:val="00FC4DCC"/>
    <w:rsid w:val="00FC5FF2"/>
    <w:rsid w:val="00FC7061"/>
    <w:rsid w:val="00FD016B"/>
    <w:rsid w:val="00FD03BF"/>
    <w:rsid w:val="00FD09A3"/>
    <w:rsid w:val="00FD23DF"/>
    <w:rsid w:val="00FD2841"/>
    <w:rsid w:val="00FD4E93"/>
    <w:rsid w:val="00FD5524"/>
    <w:rsid w:val="00FD6D76"/>
    <w:rsid w:val="00FD71F1"/>
    <w:rsid w:val="00FE009E"/>
    <w:rsid w:val="00FE06C8"/>
    <w:rsid w:val="00FE0A3E"/>
    <w:rsid w:val="00FE0AEE"/>
    <w:rsid w:val="00FE0D2E"/>
    <w:rsid w:val="00FE0D94"/>
    <w:rsid w:val="00FE1096"/>
    <w:rsid w:val="00FE1EB0"/>
    <w:rsid w:val="00FE20AA"/>
    <w:rsid w:val="00FE2836"/>
    <w:rsid w:val="00FE2904"/>
    <w:rsid w:val="00FE347D"/>
    <w:rsid w:val="00FE3511"/>
    <w:rsid w:val="00FE3908"/>
    <w:rsid w:val="00FE432E"/>
    <w:rsid w:val="00FE43C8"/>
    <w:rsid w:val="00FE46D5"/>
    <w:rsid w:val="00FE5538"/>
    <w:rsid w:val="00FE5A0C"/>
    <w:rsid w:val="00FE5AE0"/>
    <w:rsid w:val="00FE6118"/>
    <w:rsid w:val="00FE6191"/>
    <w:rsid w:val="00FE68AD"/>
    <w:rsid w:val="00FE70A3"/>
    <w:rsid w:val="00FE7E1A"/>
    <w:rsid w:val="00FE7F7D"/>
    <w:rsid w:val="00FF0B4E"/>
    <w:rsid w:val="00FF1143"/>
    <w:rsid w:val="00FF11C6"/>
    <w:rsid w:val="00FF2E78"/>
    <w:rsid w:val="00FF300C"/>
    <w:rsid w:val="00FF30E5"/>
    <w:rsid w:val="00FF31C3"/>
    <w:rsid w:val="00FF3473"/>
    <w:rsid w:val="00FF3D60"/>
    <w:rsid w:val="00FF51A7"/>
    <w:rsid w:val="00FF523E"/>
    <w:rsid w:val="00FF5767"/>
    <w:rsid w:val="00FF5B9A"/>
    <w:rsid w:val="00FF5EEC"/>
    <w:rsid w:val="00FF64A2"/>
    <w:rsid w:val="00FF6512"/>
    <w:rsid w:val="00FF6916"/>
    <w:rsid w:val="00FF6960"/>
    <w:rsid w:val="029ABC57"/>
    <w:rsid w:val="0349E7FD"/>
    <w:rsid w:val="04376841"/>
    <w:rsid w:val="049554CC"/>
    <w:rsid w:val="065998CD"/>
    <w:rsid w:val="0E494D25"/>
    <w:rsid w:val="0FD6B1C9"/>
    <w:rsid w:val="103B70F8"/>
    <w:rsid w:val="13E816C9"/>
    <w:rsid w:val="160EF8D5"/>
    <w:rsid w:val="1757006B"/>
    <w:rsid w:val="182CAA52"/>
    <w:rsid w:val="18436C5D"/>
    <w:rsid w:val="19258ED7"/>
    <w:rsid w:val="19A44354"/>
    <w:rsid w:val="1CA38D32"/>
    <w:rsid w:val="1E741ED0"/>
    <w:rsid w:val="1FDF41C2"/>
    <w:rsid w:val="21F52E95"/>
    <w:rsid w:val="22101D85"/>
    <w:rsid w:val="24BF76AC"/>
    <w:rsid w:val="26AF6C87"/>
    <w:rsid w:val="286F2BB4"/>
    <w:rsid w:val="28C070DF"/>
    <w:rsid w:val="2B843DAD"/>
    <w:rsid w:val="31B5438F"/>
    <w:rsid w:val="35E9A1AE"/>
    <w:rsid w:val="36A96872"/>
    <w:rsid w:val="36F39318"/>
    <w:rsid w:val="3964E242"/>
    <w:rsid w:val="3970677B"/>
    <w:rsid w:val="3A755967"/>
    <w:rsid w:val="3B62A034"/>
    <w:rsid w:val="40CB728E"/>
    <w:rsid w:val="414329E3"/>
    <w:rsid w:val="4145B92C"/>
    <w:rsid w:val="426742EF"/>
    <w:rsid w:val="44F3E1E6"/>
    <w:rsid w:val="44FD99C2"/>
    <w:rsid w:val="45866FA2"/>
    <w:rsid w:val="47E9781B"/>
    <w:rsid w:val="48AEB1F0"/>
    <w:rsid w:val="4D716DB5"/>
    <w:rsid w:val="4D889C2E"/>
    <w:rsid w:val="4E22A89D"/>
    <w:rsid w:val="4E7556F3"/>
    <w:rsid w:val="4FBE78FE"/>
    <w:rsid w:val="506B8125"/>
    <w:rsid w:val="512BEB17"/>
    <w:rsid w:val="5262D0F6"/>
    <w:rsid w:val="53A5E8E4"/>
    <w:rsid w:val="571B6137"/>
    <w:rsid w:val="57999904"/>
    <w:rsid w:val="57F84ECD"/>
    <w:rsid w:val="591CD70A"/>
    <w:rsid w:val="59F9B76A"/>
    <w:rsid w:val="5BC00390"/>
    <w:rsid w:val="5C27244B"/>
    <w:rsid w:val="5C53E1CA"/>
    <w:rsid w:val="5C799135"/>
    <w:rsid w:val="5D0621D2"/>
    <w:rsid w:val="5FEAA7F3"/>
    <w:rsid w:val="60C7468E"/>
    <w:rsid w:val="61A7F2BB"/>
    <w:rsid w:val="645EF3AF"/>
    <w:rsid w:val="64933295"/>
    <w:rsid w:val="66D3F348"/>
    <w:rsid w:val="6B939190"/>
    <w:rsid w:val="6DAE39C4"/>
    <w:rsid w:val="6F31E1E5"/>
    <w:rsid w:val="70385589"/>
    <w:rsid w:val="71F06608"/>
    <w:rsid w:val="7246D9C3"/>
    <w:rsid w:val="73B57545"/>
    <w:rsid w:val="763C8D02"/>
    <w:rsid w:val="7837D509"/>
    <w:rsid w:val="7A232332"/>
    <w:rsid w:val="7A7F243B"/>
    <w:rsid w:val="7EB5444A"/>
    <w:rsid w:val="7F9E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87EAA"/>
  <w15:chartTrackingRefBased/>
  <w15:docId w15:val="{ADC12DD0-6D46-4B42-8505-B41FEB73A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62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064DB7"/>
    <w:pPr>
      <w:spacing w:after="120" w:line="259" w:lineRule="auto"/>
      <w:jc w:val="center"/>
    </w:pPr>
    <w:rPr>
      <w:rFonts w:ascii="Calibri" w:eastAsiaTheme="minorHAnsi" w:hAnsi="Calibri" w:cs="Calibri"/>
      <w:sz w:val="22"/>
      <w:szCs w:val="22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64DB7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064DB7"/>
    <w:pPr>
      <w:spacing w:after="160"/>
    </w:pPr>
    <w:rPr>
      <w:rFonts w:ascii="Calibri" w:eastAsiaTheme="minorHAnsi" w:hAnsi="Calibri" w:cs="Calibri"/>
      <w:sz w:val="22"/>
      <w:szCs w:val="22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064DB7"/>
    <w:rPr>
      <w:rFonts w:ascii="Calibr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436F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6F1F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052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0678"/>
    <w:pPr>
      <w:spacing w:after="160" w:line="259" w:lineRule="auto"/>
      <w:ind w:left="720"/>
      <w:contextualSpacing/>
    </w:pPr>
    <w:rPr>
      <w:rFonts w:eastAsiaTheme="minorHAnsi" w:cstheme="minorBidi"/>
      <w:sz w:val="22"/>
      <w:szCs w:val="22"/>
      <w:lang w:val="en-AU" w:eastAsia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5D5070"/>
    <w:rPr>
      <w:color w:val="954F72"/>
      <w:u w:val="single"/>
    </w:rPr>
  </w:style>
  <w:style w:type="paragraph" w:customStyle="1" w:styleId="msonormal0">
    <w:name w:val="msonormal"/>
    <w:basedOn w:val="Normal"/>
    <w:rsid w:val="005D5070"/>
    <w:pPr>
      <w:spacing w:before="100" w:beforeAutospacing="1" w:after="100" w:afterAutospacing="1"/>
    </w:pPr>
    <w:rPr>
      <w:lang w:val="en-AU"/>
    </w:rPr>
  </w:style>
  <w:style w:type="paragraph" w:customStyle="1" w:styleId="xl65">
    <w:name w:val="xl65"/>
    <w:basedOn w:val="Normal"/>
    <w:rsid w:val="005D5070"/>
    <w:pPr>
      <w:spacing w:before="100" w:beforeAutospacing="1" w:after="100" w:afterAutospacing="1"/>
    </w:pPr>
    <w:rPr>
      <w:b/>
      <w:bCs/>
      <w:lang w:val="en-AU"/>
    </w:rPr>
  </w:style>
  <w:style w:type="paragraph" w:customStyle="1" w:styleId="xl66">
    <w:name w:val="xl66"/>
    <w:basedOn w:val="Normal"/>
    <w:rsid w:val="005D5070"/>
    <w:pPr>
      <w:spacing w:before="100" w:beforeAutospacing="1" w:after="100" w:afterAutospacing="1"/>
    </w:pPr>
    <w:rPr>
      <w:b/>
      <w:bCs/>
      <w:color w:val="4472C4"/>
      <w:lang w:val="en-AU"/>
    </w:rPr>
  </w:style>
  <w:style w:type="paragraph" w:customStyle="1" w:styleId="xl67">
    <w:name w:val="xl67"/>
    <w:basedOn w:val="Normal"/>
    <w:rsid w:val="005D5070"/>
    <w:pPr>
      <w:spacing w:before="100" w:beforeAutospacing="1" w:after="100" w:afterAutospacing="1"/>
    </w:pPr>
    <w:rPr>
      <w:color w:val="4472C4"/>
      <w:lang w:val="en-AU"/>
    </w:rPr>
  </w:style>
  <w:style w:type="paragraph" w:customStyle="1" w:styleId="Table">
    <w:name w:val="Table"/>
    <w:basedOn w:val="Normal"/>
    <w:qFormat/>
    <w:rsid w:val="00832E1E"/>
    <w:pPr>
      <w:keepNext/>
      <w:keepLines/>
    </w:pPr>
    <w:rPr>
      <w:bCs/>
      <w:sz w:val="22"/>
      <w:lang w:val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1248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2486B"/>
    <w:pPr>
      <w:spacing w:after="120"/>
    </w:pPr>
    <w:rPr>
      <w:sz w:val="20"/>
      <w:szCs w:val="20"/>
      <w:lang w:val="en-AU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2486B"/>
    <w:rPr>
      <w:rFonts w:eastAsia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2486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2486B"/>
    <w:rPr>
      <w:rFonts w:eastAsia="Times New Roman" w:cs="Times New Roman"/>
      <w:b/>
      <w:bCs/>
      <w:sz w:val="20"/>
      <w:szCs w:val="20"/>
      <w:lang w:eastAsia="en-GB"/>
    </w:rPr>
  </w:style>
  <w:style w:type="paragraph" w:styleId="Revision">
    <w:name w:val="Revision"/>
    <w:hidden/>
    <w:uiPriority w:val="99"/>
    <w:semiHidden/>
    <w:rsid w:val="009E1C63"/>
    <w:pPr>
      <w:spacing w:after="0" w:line="240" w:lineRule="auto"/>
    </w:pPr>
    <w:rPr>
      <w:rFonts w:eastAsia="Times New Roman" w:cs="Times New Roman"/>
      <w:sz w:val="24"/>
      <w:szCs w:val="24"/>
      <w:lang w:eastAsia="en-GB"/>
    </w:rPr>
  </w:style>
  <w:style w:type="paragraph" w:customStyle="1" w:styleId="xl68">
    <w:name w:val="xl68"/>
    <w:basedOn w:val="Normal"/>
    <w:rsid w:val="00756787"/>
    <w:pPr>
      <w:spacing w:before="100" w:beforeAutospacing="1" w:after="100" w:afterAutospacing="1"/>
    </w:pPr>
    <w:rPr>
      <w:b/>
      <w:bCs/>
      <w:lang w:val="en-AU"/>
    </w:rPr>
  </w:style>
  <w:style w:type="paragraph" w:customStyle="1" w:styleId="xl69">
    <w:name w:val="xl69"/>
    <w:basedOn w:val="Normal"/>
    <w:rsid w:val="00756787"/>
    <w:pPr>
      <w:pBdr>
        <w:left w:val="single" w:sz="4" w:space="0" w:color="auto"/>
      </w:pBdr>
      <w:spacing w:before="100" w:beforeAutospacing="1" w:after="100" w:afterAutospacing="1"/>
    </w:pPr>
    <w:rPr>
      <w:lang w:val="en-AU"/>
    </w:rPr>
  </w:style>
  <w:style w:type="paragraph" w:customStyle="1" w:styleId="xl70">
    <w:name w:val="xl70"/>
    <w:basedOn w:val="Normal"/>
    <w:rsid w:val="00756787"/>
    <w:pPr>
      <w:spacing w:before="100" w:beforeAutospacing="1" w:after="100" w:afterAutospacing="1"/>
    </w:pPr>
    <w:rPr>
      <w:lang w:val="en-AU"/>
    </w:rPr>
  </w:style>
  <w:style w:type="paragraph" w:customStyle="1" w:styleId="xl71">
    <w:name w:val="xl71"/>
    <w:basedOn w:val="Normal"/>
    <w:rsid w:val="00756787"/>
    <w:pPr>
      <w:pBdr>
        <w:right w:val="single" w:sz="4" w:space="0" w:color="auto"/>
      </w:pBdr>
      <w:spacing w:before="100" w:beforeAutospacing="1" w:after="100" w:afterAutospacing="1"/>
    </w:pPr>
    <w:rPr>
      <w:b/>
      <w:bCs/>
      <w:lang w:val="en-AU"/>
    </w:rPr>
  </w:style>
  <w:style w:type="paragraph" w:customStyle="1" w:styleId="xl72">
    <w:name w:val="xl72"/>
    <w:basedOn w:val="Normal"/>
    <w:rsid w:val="00756787"/>
    <w:pPr>
      <w:pBdr>
        <w:right w:val="single" w:sz="4" w:space="0" w:color="auto"/>
      </w:pBdr>
      <w:spacing w:before="100" w:beforeAutospacing="1" w:after="100" w:afterAutospacing="1"/>
    </w:pPr>
    <w:rPr>
      <w:lang w:val="en-AU"/>
    </w:rPr>
  </w:style>
  <w:style w:type="paragraph" w:customStyle="1" w:styleId="xl73">
    <w:name w:val="xl73"/>
    <w:basedOn w:val="Normal"/>
    <w:rsid w:val="000E6286"/>
    <w:pPr>
      <w:shd w:val="clear" w:color="000000" w:fill="D9D9D9"/>
      <w:spacing w:before="100" w:beforeAutospacing="1" w:after="100" w:afterAutospacing="1"/>
    </w:pPr>
  </w:style>
  <w:style w:type="paragraph" w:customStyle="1" w:styleId="xl74">
    <w:name w:val="xl74"/>
    <w:basedOn w:val="Normal"/>
    <w:rsid w:val="000E6286"/>
    <w:pPr>
      <w:pBdr>
        <w:right w:val="single" w:sz="4" w:space="0" w:color="auto"/>
      </w:pBdr>
      <w:shd w:val="clear" w:color="000000" w:fill="D9D9D9"/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0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3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05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5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4</TotalTime>
  <Pages>15</Pages>
  <Words>4813</Words>
  <Characters>27437</Characters>
  <Application>Microsoft Office Word</Application>
  <DocSecurity>0</DocSecurity>
  <Lines>228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Turnbull</dc:creator>
  <cp:keywords/>
  <dc:description/>
  <cp:lastModifiedBy>John Turnbull</cp:lastModifiedBy>
  <cp:revision>6</cp:revision>
  <cp:lastPrinted>2023-12-20T23:14:00Z</cp:lastPrinted>
  <dcterms:created xsi:type="dcterms:W3CDTF">2024-07-09T22:41:00Z</dcterms:created>
  <dcterms:modified xsi:type="dcterms:W3CDTF">2024-07-10T04:47:00Z</dcterms:modified>
</cp:coreProperties>
</file>