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9F023" w14:textId="13DD652E" w:rsidR="00CB641C" w:rsidRPr="00416735" w:rsidRDefault="000227DC" w:rsidP="00416735">
      <w:pPr>
        <w:jc w:val="center"/>
        <w:rPr>
          <w:rFonts w:ascii="Times New Roman" w:hAnsi="Times New Roman" w:cs="Times New Roman"/>
          <w:sz w:val="32"/>
          <w:szCs w:val="32"/>
        </w:rPr>
      </w:pPr>
      <w:r w:rsidRPr="00416735">
        <w:rPr>
          <w:rFonts w:ascii="Times New Roman" w:hAnsi="Times New Roman" w:cs="Times New Roman"/>
          <w:sz w:val="32"/>
          <w:szCs w:val="32"/>
        </w:rPr>
        <w:t>10 epoch</w:t>
      </w:r>
      <w:r w:rsidR="005933C2">
        <w:rPr>
          <w:rFonts w:ascii="Times New Roman" w:hAnsi="Times New Roman" w:cs="Times New Roman"/>
          <w:sz w:val="32"/>
          <w:szCs w:val="32"/>
        </w:rPr>
        <w:t>s</w:t>
      </w:r>
      <w:r w:rsidRPr="00416735">
        <w:rPr>
          <w:rFonts w:ascii="Times New Roman" w:hAnsi="Times New Roman" w:cs="Times New Roman"/>
          <w:sz w:val="32"/>
          <w:szCs w:val="32"/>
        </w:rPr>
        <w:t xml:space="preserve"> for the </w:t>
      </w:r>
      <w:r w:rsidR="00EB0576" w:rsidRPr="00416735">
        <w:rPr>
          <w:rFonts w:ascii="Times New Roman" w:hAnsi="Times New Roman" w:cs="Times New Roman"/>
          <w:sz w:val="32"/>
          <w:szCs w:val="32"/>
        </w:rPr>
        <w:t>compari</w:t>
      </w:r>
      <w:r w:rsidR="00EB0576">
        <w:rPr>
          <w:rFonts w:ascii="Times New Roman" w:hAnsi="Times New Roman" w:cs="Times New Roman"/>
          <w:sz w:val="32"/>
          <w:szCs w:val="32"/>
        </w:rPr>
        <w:t>son</w:t>
      </w:r>
      <w:r w:rsidRPr="00416735">
        <w:rPr>
          <w:rFonts w:ascii="Times New Roman" w:hAnsi="Times New Roman" w:cs="Times New Roman"/>
          <w:sz w:val="32"/>
          <w:szCs w:val="32"/>
        </w:rPr>
        <w:t xml:space="preserve"> of different models with 30 TWs.</w:t>
      </w:r>
    </w:p>
    <w:p w14:paraId="6565848C" w14:textId="41802505" w:rsidR="000227DC" w:rsidRPr="000227DC" w:rsidRDefault="000227DC" w:rsidP="007F7663">
      <w:pPr>
        <w:rPr>
          <w:rFonts w:ascii="Times New Roman" w:hAnsi="Times New Roman" w:cs="Times New Roman"/>
        </w:rPr>
      </w:pPr>
      <w:r w:rsidRPr="000227DC">
        <w:rPr>
          <w:rFonts w:ascii="Times New Roman" w:hAnsi="Times New Roman" w:cs="Times New Roman"/>
        </w:rPr>
        <w:t>Vit Model (gravity-based for encoding)</w:t>
      </w:r>
    </w:p>
    <w:p w14:paraId="29406F61" w14:textId="1CA91EDE" w:rsidR="000227DC" w:rsidRDefault="000227DC" w:rsidP="00416735">
      <w:pPr>
        <w:jc w:val="center"/>
        <w:rPr>
          <w:rFonts w:ascii="Times New Roman" w:hAnsi="Times New Roman" w:cs="Times New Roman"/>
        </w:rPr>
      </w:pPr>
      <w:r w:rsidRPr="000227DC">
        <w:rPr>
          <w:rFonts w:ascii="Times New Roman" w:hAnsi="Times New Roman" w:cs="Times New Roman"/>
          <w:noProof/>
        </w:rPr>
        <w:drawing>
          <wp:inline distT="0" distB="0" distL="0" distR="0" wp14:anchorId="1F11F2A8" wp14:editId="3B1516C9">
            <wp:extent cx="3990047" cy="3681046"/>
            <wp:effectExtent l="0" t="0" r="0" b="2540"/>
            <wp:docPr id="1712887619" name="Picture 1" descr="A blue squares with numbers and a few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887619" name="Picture 1" descr="A blue squares with numbers and a few black text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9883" cy="3717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0AE79" w14:textId="5A50C424" w:rsidR="000227DC" w:rsidRDefault="000227DC" w:rsidP="00416735">
      <w:pPr>
        <w:jc w:val="center"/>
        <w:rPr>
          <w:rFonts w:ascii="Times New Roman" w:hAnsi="Times New Roman" w:cs="Times New Roman"/>
        </w:rPr>
      </w:pPr>
      <w:r w:rsidRPr="000227DC">
        <w:rPr>
          <w:rFonts w:ascii="Times New Roman" w:hAnsi="Times New Roman" w:cs="Times New Roman"/>
          <w:noProof/>
        </w:rPr>
        <w:drawing>
          <wp:inline distT="0" distB="0" distL="0" distR="0" wp14:anchorId="67818738" wp14:editId="175077F5">
            <wp:extent cx="4193670" cy="3798277"/>
            <wp:effectExtent l="0" t="0" r="0" b="0"/>
            <wp:docPr id="847178068" name="Picture 1" descr="A blue squares with numbers and a number of percentag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178068" name="Picture 1" descr="A blue squares with numbers and a number of percentages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9008" cy="3821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3D4A8" w14:textId="77777777" w:rsidR="000227DC" w:rsidRDefault="000227DC" w:rsidP="00416735">
      <w:pPr>
        <w:jc w:val="center"/>
        <w:rPr>
          <w:rFonts w:ascii="Times New Roman" w:hAnsi="Times New Roman" w:cs="Times New Roman"/>
        </w:rPr>
      </w:pPr>
    </w:p>
    <w:p w14:paraId="08B9496C" w14:textId="77777777" w:rsidR="000227DC" w:rsidRDefault="000227DC" w:rsidP="00416735">
      <w:pPr>
        <w:jc w:val="center"/>
        <w:rPr>
          <w:rFonts w:ascii="Times New Roman" w:hAnsi="Times New Roman" w:cs="Times New Roman"/>
        </w:rPr>
      </w:pPr>
    </w:p>
    <w:p w14:paraId="5904A920" w14:textId="5459CC8D" w:rsidR="000227DC" w:rsidRDefault="00BF58C2" w:rsidP="00416735">
      <w:pPr>
        <w:jc w:val="center"/>
        <w:rPr>
          <w:rFonts w:ascii="Times New Roman" w:hAnsi="Times New Roman" w:cs="Times New Roman"/>
        </w:rPr>
      </w:pPr>
      <w:r w:rsidRPr="00BF58C2">
        <w:rPr>
          <w:rFonts w:ascii="Times New Roman" w:hAnsi="Times New Roman" w:cs="Times New Roman"/>
          <w:noProof/>
        </w:rPr>
        <w:drawing>
          <wp:inline distT="0" distB="0" distL="0" distR="0" wp14:anchorId="14091438" wp14:editId="2011A2A5">
            <wp:extent cx="4223382" cy="3837354"/>
            <wp:effectExtent l="0" t="0" r="6350" b="0"/>
            <wp:docPr id="1353734130" name="Picture 1" descr="A blue squares with numbers and a few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734130" name="Picture 1" descr="A blue squares with numbers and a few black text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5199" cy="3866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E091E" w14:textId="43C4EA1A" w:rsidR="00BF58C2" w:rsidRDefault="00BF58C2" w:rsidP="00416735">
      <w:pPr>
        <w:jc w:val="center"/>
        <w:rPr>
          <w:rFonts w:ascii="Times New Roman" w:hAnsi="Times New Roman" w:cs="Times New Roman"/>
        </w:rPr>
      </w:pPr>
      <w:r w:rsidRPr="00BF58C2">
        <w:rPr>
          <w:rFonts w:ascii="Times New Roman" w:hAnsi="Times New Roman" w:cs="Times New Roman"/>
          <w:noProof/>
        </w:rPr>
        <w:drawing>
          <wp:inline distT="0" distB="0" distL="0" distR="0" wp14:anchorId="7455BC7C" wp14:editId="36A27062">
            <wp:extent cx="4296434" cy="3938954"/>
            <wp:effectExtent l="0" t="0" r="0" b="0"/>
            <wp:docPr id="380428397" name="Picture 1" descr="A blue squares with numbers and a few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428397" name="Picture 1" descr="A blue squares with numbers and a few black text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23940" cy="3964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7D33A" w14:textId="77777777" w:rsidR="00BF58C2" w:rsidRDefault="00BF58C2" w:rsidP="00416735">
      <w:pPr>
        <w:jc w:val="center"/>
        <w:rPr>
          <w:rFonts w:ascii="Times New Roman" w:hAnsi="Times New Roman" w:cs="Times New Roman"/>
        </w:rPr>
      </w:pPr>
    </w:p>
    <w:p w14:paraId="6E0CFD5C" w14:textId="77777777" w:rsidR="00BF58C2" w:rsidRDefault="00BF58C2" w:rsidP="00416735">
      <w:pPr>
        <w:jc w:val="center"/>
        <w:rPr>
          <w:rFonts w:ascii="Times New Roman" w:hAnsi="Times New Roman" w:cs="Times New Roman"/>
        </w:rPr>
      </w:pPr>
    </w:p>
    <w:p w14:paraId="2D9DADB9" w14:textId="77777777" w:rsidR="00BF58C2" w:rsidRDefault="00BF58C2" w:rsidP="00416735">
      <w:pPr>
        <w:jc w:val="center"/>
        <w:rPr>
          <w:rFonts w:ascii="Times New Roman" w:hAnsi="Times New Roman" w:cs="Times New Roman"/>
        </w:rPr>
      </w:pPr>
    </w:p>
    <w:p w14:paraId="6D6F0D0E" w14:textId="653FDC93" w:rsidR="00BF58C2" w:rsidRDefault="00BF58C2" w:rsidP="00416735">
      <w:pPr>
        <w:jc w:val="center"/>
        <w:rPr>
          <w:rFonts w:ascii="Times New Roman" w:hAnsi="Times New Roman" w:cs="Times New Roman"/>
        </w:rPr>
      </w:pPr>
      <w:r w:rsidRPr="00BF58C2">
        <w:rPr>
          <w:rFonts w:ascii="Times New Roman" w:hAnsi="Times New Roman" w:cs="Times New Roman"/>
          <w:noProof/>
        </w:rPr>
        <w:drawing>
          <wp:inline distT="0" distB="0" distL="0" distR="0" wp14:anchorId="5DFDD27C" wp14:editId="7D704E82">
            <wp:extent cx="4059420" cy="3852985"/>
            <wp:effectExtent l="0" t="0" r="5080" b="0"/>
            <wp:docPr id="1023676819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676819" name="Picture 1" descr="A graph of a graph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79677" cy="38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2D8B4" w14:textId="5FC49422" w:rsidR="00BF58C2" w:rsidRDefault="0048570D" w:rsidP="00416735">
      <w:pPr>
        <w:jc w:val="center"/>
        <w:rPr>
          <w:rFonts w:ascii="Times New Roman" w:hAnsi="Times New Roman" w:cs="Times New Roman"/>
        </w:rPr>
      </w:pPr>
      <w:r w:rsidRPr="0048570D">
        <w:rPr>
          <w:rFonts w:ascii="Times New Roman" w:hAnsi="Times New Roman" w:cs="Times New Roman"/>
          <w:noProof/>
        </w:rPr>
        <w:drawing>
          <wp:inline distT="0" distB="0" distL="0" distR="0" wp14:anchorId="1373CD59" wp14:editId="5069F369">
            <wp:extent cx="4144889" cy="3794046"/>
            <wp:effectExtent l="0" t="0" r="0" b="3810"/>
            <wp:docPr id="262484604" name="Picture 1" descr="A graph with numbers and a number of blue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484604" name="Picture 1" descr="A graph with numbers and a number of blue squares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1179" cy="3836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664A4" w14:textId="77777777" w:rsidR="0048570D" w:rsidRDefault="0048570D" w:rsidP="00416735">
      <w:pPr>
        <w:jc w:val="center"/>
        <w:rPr>
          <w:rFonts w:ascii="Times New Roman" w:hAnsi="Times New Roman" w:cs="Times New Roman"/>
        </w:rPr>
      </w:pPr>
    </w:p>
    <w:p w14:paraId="49343488" w14:textId="77777777" w:rsidR="0048570D" w:rsidRDefault="0048570D" w:rsidP="00416735">
      <w:pPr>
        <w:rPr>
          <w:rFonts w:ascii="Times New Roman" w:hAnsi="Times New Roman" w:cs="Times New Roman"/>
        </w:rPr>
      </w:pPr>
    </w:p>
    <w:p w14:paraId="37902B70" w14:textId="70502DD6" w:rsidR="0048570D" w:rsidRDefault="0048570D" w:rsidP="00416735">
      <w:pPr>
        <w:jc w:val="center"/>
        <w:rPr>
          <w:rFonts w:ascii="Times New Roman" w:hAnsi="Times New Roman" w:cs="Times New Roman"/>
        </w:rPr>
      </w:pPr>
      <w:r w:rsidRPr="0048570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EFB66E6" wp14:editId="30390974">
            <wp:extent cx="4455669" cy="4079015"/>
            <wp:effectExtent l="0" t="0" r="2540" b="0"/>
            <wp:docPr id="366030276" name="Picture 1" descr="A graph with numbers and a number of blue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030276" name="Picture 1" descr="A graph with numbers and a number of blue squares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81857" cy="4102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7C337" w14:textId="0BABF484" w:rsidR="00BF58C2" w:rsidRDefault="0048570D" w:rsidP="00416735">
      <w:pPr>
        <w:jc w:val="center"/>
        <w:rPr>
          <w:rFonts w:ascii="Times New Roman" w:hAnsi="Times New Roman" w:cs="Times New Roman"/>
        </w:rPr>
      </w:pPr>
      <w:r w:rsidRPr="0048570D">
        <w:rPr>
          <w:rFonts w:ascii="Times New Roman" w:hAnsi="Times New Roman" w:cs="Times New Roman"/>
          <w:noProof/>
        </w:rPr>
        <w:drawing>
          <wp:inline distT="0" distB="0" distL="0" distR="0" wp14:anchorId="3ACF8777" wp14:editId="752A844E">
            <wp:extent cx="4284639" cy="3892062"/>
            <wp:effectExtent l="0" t="0" r="0" b="0"/>
            <wp:docPr id="1908833867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833867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95395" cy="390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3F575" w14:textId="65B48C48" w:rsidR="0048570D" w:rsidRDefault="0048570D" w:rsidP="00416735">
      <w:pPr>
        <w:jc w:val="center"/>
        <w:rPr>
          <w:rFonts w:ascii="Times New Roman" w:hAnsi="Times New Roman" w:cs="Times New Roman"/>
        </w:rPr>
      </w:pPr>
      <w:r w:rsidRPr="0048570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76A456" wp14:editId="141C186B">
            <wp:extent cx="4521466" cy="4157785"/>
            <wp:effectExtent l="0" t="0" r="0" b="0"/>
            <wp:docPr id="1064418514" name="Picture 1" descr="A blue squares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418514" name="Picture 1" descr="A blue squares with white tex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31262" cy="416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B079C" w14:textId="5736508C" w:rsidR="0048570D" w:rsidRDefault="0048570D" w:rsidP="00416735">
      <w:pPr>
        <w:jc w:val="center"/>
        <w:rPr>
          <w:rFonts w:ascii="Times New Roman" w:hAnsi="Times New Roman" w:cs="Times New Roman"/>
        </w:rPr>
      </w:pPr>
      <w:r w:rsidRPr="0048570D">
        <w:rPr>
          <w:rFonts w:ascii="Times New Roman" w:hAnsi="Times New Roman" w:cs="Times New Roman"/>
          <w:noProof/>
        </w:rPr>
        <w:drawing>
          <wp:inline distT="0" distB="0" distL="0" distR="0" wp14:anchorId="59BCFC00" wp14:editId="5858FE46">
            <wp:extent cx="4266319" cy="3845169"/>
            <wp:effectExtent l="0" t="0" r="1270" b="3175"/>
            <wp:docPr id="674746027" name="Picture 1" descr="A blue squares with numbers and a number of percentag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746027" name="Picture 1" descr="A blue squares with numbers and a number of percentages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78840" cy="385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E5C44" w14:textId="77777777" w:rsidR="0048570D" w:rsidRDefault="0048570D" w:rsidP="00416735">
      <w:pPr>
        <w:jc w:val="center"/>
        <w:rPr>
          <w:rFonts w:ascii="Times New Roman" w:hAnsi="Times New Roman" w:cs="Times New Roman"/>
        </w:rPr>
      </w:pPr>
    </w:p>
    <w:p w14:paraId="160437AF" w14:textId="77777777" w:rsidR="0048570D" w:rsidRDefault="0048570D" w:rsidP="00416735">
      <w:pPr>
        <w:jc w:val="center"/>
        <w:rPr>
          <w:rFonts w:ascii="Times New Roman" w:hAnsi="Times New Roman" w:cs="Times New Roman"/>
        </w:rPr>
      </w:pPr>
    </w:p>
    <w:p w14:paraId="1D5D9CE6" w14:textId="77777777" w:rsidR="00416735" w:rsidRDefault="00416735" w:rsidP="00416735">
      <w:pPr>
        <w:jc w:val="center"/>
        <w:rPr>
          <w:rFonts w:ascii="Times New Roman" w:hAnsi="Times New Roman" w:cs="Times New Roman"/>
        </w:rPr>
      </w:pPr>
    </w:p>
    <w:p w14:paraId="7FD50761" w14:textId="0C748126" w:rsidR="0085066C" w:rsidRDefault="0085066C" w:rsidP="00416735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BiLSTM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227DC">
        <w:rPr>
          <w:rFonts w:ascii="Times New Roman" w:hAnsi="Times New Roman" w:cs="Times New Roman"/>
        </w:rPr>
        <w:t>(gravity-based for encoding)</w:t>
      </w:r>
    </w:p>
    <w:p w14:paraId="3768FF96" w14:textId="12E18AD8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71984C38" wp14:editId="01F97AE4">
            <wp:extent cx="4126523" cy="3722832"/>
            <wp:effectExtent l="0" t="0" r="1270" b="0"/>
            <wp:docPr id="968116631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116631" name="Picture 1" descr="A graph of a graph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53403" cy="3747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0FDBB" w14:textId="1AAACC7A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25733505" wp14:editId="1DEC4C05">
            <wp:extent cx="4342487" cy="3931139"/>
            <wp:effectExtent l="0" t="0" r="1270" b="6350"/>
            <wp:docPr id="137596695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96695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65588" cy="3952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40E2C" w14:textId="77777777" w:rsidR="0085066C" w:rsidRDefault="0085066C" w:rsidP="00416735">
      <w:pPr>
        <w:rPr>
          <w:rFonts w:ascii="Times New Roman" w:hAnsi="Times New Roman" w:cs="Times New Roman"/>
        </w:rPr>
      </w:pPr>
    </w:p>
    <w:p w14:paraId="340E3A9A" w14:textId="72D46FCB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D1A3D3" wp14:editId="316DB2C1">
            <wp:extent cx="4263648" cy="3915508"/>
            <wp:effectExtent l="0" t="0" r="3810" b="0"/>
            <wp:docPr id="163436174" name="Picture 1" descr="A blue squares with numbers and a few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36174" name="Picture 1" descr="A blue squares with numbers and a few black text&#10;&#10;Description automatically generated with medium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9445" cy="3939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84A1E" w14:textId="0A57D08D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65E86958" wp14:editId="481C9DA7">
            <wp:extent cx="4294505" cy="3926716"/>
            <wp:effectExtent l="0" t="0" r="0" b="0"/>
            <wp:docPr id="776347676" name="Picture 1" descr="A blue squares with numbers and a number of different shad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347676" name="Picture 1" descr="A blue squares with numbers and a number of different shades&#10;&#10;Description automatically generated with medium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18929" cy="394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BCC5F" w14:textId="5DB5DF3B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541B1BA" wp14:editId="7BA84527">
            <wp:extent cx="4294522" cy="3852985"/>
            <wp:effectExtent l="0" t="0" r="0" b="0"/>
            <wp:docPr id="500347010" name="Picture 1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347010" name="Picture 1" descr="A graph of a graph of a graph&#10;&#10;Description automatically generated with medium confidenc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12562" cy="386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25469" w14:textId="77777777" w:rsidR="0085066C" w:rsidRDefault="0085066C" w:rsidP="00416735">
      <w:pPr>
        <w:rPr>
          <w:rFonts w:ascii="Times New Roman" w:hAnsi="Times New Roman" w:cs="Times New Roman"/>
        </w:rPr>
      </w:pPr>
    </w:p>
    <w:p w14:paraId="0AF4C973" w14:textId="7FF097CC" w:rsidR="0085066C" w:rsidRDefault="0085066C" w:rsidP="00416735">
      <w:pPr>
        <w:rPr>
          <w:rFonts w:ascii="Times New Roman" w:hAnsi="Times New Roman" w:cs="Times New Roman"/>
        </w:rPr>
      </w:pPr>
    </w:p>
    <w:p w14:paraId="2F5D9AEB" w14:textId="77777777" w:rsidR="0085066C" w:rsidRDefault="0085066C" w:rsidP="00416735">
      <w:pPr>
        <w:rPr>
          <w:rFonts w:ascii="Times New Roman" w:hAnsi="Times New Roman" w:cs="Times New Roman"/>
        </w:rPr>
      </w:pPr>
    </w:p>
    <w:p w14:paraId="4B642CC7" w14:textId="4E1643DF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4736A704" wp14:editId="00562D4B">
            <wp:extent cx="4370450" cy="3946769"/>
            <wp:effectExtent l="0" t="0" r="0" b="3175"/>
            <wp:docPr id="1148290147" name="Picture 1" descr="A graph of a number of blue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290147" name="Picture 1" descr="A graph of a number of blue squares&#10;&#10;Description automatically generated with medium confidence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01120" cy="39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10FA9" w14:textId="05143D36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8704BAC" wp14:editId="44684814">
            <wp:extent cx="4344487" cy="3923323"/>
            <wp:effectExtent l="0" t="0" r="0" b="1270"/>
            <wp:docPr id="1820367048" name="Picture 1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367048" name="Picture 1" descr="A graph of a diagram&#10;&#10;Description automatically generated with medium confidence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60111" cy="393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DA2BD" w14:textId="77777777" w:rsidR="0085066C" w:rsidRDefault="0085066C" w:rsidP="00416735">
      <w:pPr>
        <w:rPr>
          <w:rFonts w:ascii="Times New Roman" w:hAnsi="Times New Roman" w:cs="Times New Roman"/>
        </w:rPr>
      </w:pPr>
    </w:p>
    <w:p w14:paraId="6C828E8F" w14:textId="7CC3D762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002ACEEE" wp14:editId="682024A4">
            <wp:extent cx="4180182" cy="3759200"/>
            <wp:effectExtent l="0" t="0" r="0" b="0"/>
            <wp:docPr id="1610306138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306138" name="Picture 1" descr="A graph of a graph&#10;&#10;Description automatically generated with medium confidence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97538" cy="3774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DAB2F" w14:textId="65817D48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B02E44" wp14:editId="4CCC70E2">
            <wp:extent cx="4182718" cy="3821723"/>
            <wp:effectExtent l="0" t="0" r="0" b="1270"/>
            <wp:docPr id="501702338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702338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95911" cy="3833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96B7F" w14:textId="747D057A" w:rsidR="0085066C" w:rsidRDefault="0085066C" w:rsidP="00416735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7B47FEC2" wp14:editId="14053F82">
            <wp:extent cx="4251569" cy="3857312"/>
            <wp:effectExtent l="0" t="0" r="3175" b="3810"/>
            <wp:docPr id="723993445" name="Picture 1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993445" name="Picture 1" descr="A graph of a diagram&#10;&#10;Description automatically generated with medium confidence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59581" cy="386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C2135" w14:textId="77777777" w:rsidR="0085066C" w:rsidRDefault="0085066C" w:rsidP="00416735">
      <w:pPr>
        <w:rPr>
          <w:rFonts w:ascii="Times New Roman" w:hAnsi="Times New Roman" w:cs="Times New Roman"/>
        </w:rPr>
      </w:pPr>
    </w:p>
    <w:p w14:paraId="074CA05D" w14:textId="77777777" w:rsidR="0085066C" w:rsidRDefault="0085066C" w:rsidP="00416735">
      <w:pPr>
        <w:rPr>
          <w:rFonts w:ascii="Times New Roman" w:hAnsi="Times New Roman" w:cs="Times New Roman"/>
        </w:rPr>
      </w:pPr>
    </w:p>
    <w:p w14:paraId="53E98819" w14:textId="77777777" w:rsidR="0085066C" w:rsidRDefault="0085066C" w:rsidP="00416735">
      <w:pPr>
        <w:rPr>
          <w:rFonts w:ascii="Times New Roman" w:hAnsi="Times New Roman" w:cs="Times New Roman"/>
        </w:rPr>
      </w:pPr>
    </w:p>
    <w:p w14:paraId="0B915052" w14:textId="61C2C000" w:rsidR="00416735" w:rsidRPr="000227DC" w:rsidRDefault="00416735" w:rsidP="004167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CNN</w:t>
      </w:r>
      <w:r w:rsidRPr="000227DC">
        <w:rPr>
          <w:rFonts w:ascii="Times New Roman" w:hAnsi="Times New Roman" w:cs="Times New Roman"/>
        </w:rPr>
        <w:t xml:space="preserve"> Model (gravity-based for encoding) </w:t>
      </w:r>
    </w:p>
    <w:p w14:paraId="319B063F" w14:textId="350B20C8" w:rsidR="0048570D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drawing>
          <wp:inline distT="0" distB="0" distL="0" distR="0" wp14:anchorId="06F566E3" wp14:editId="37B74899">
            <wp:extent cx="3970215" cy="3493402"/>
            <wp:effectExtent l="0" t="0" r="5080" b="0"/>
            <wp:docPr id="603499890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499890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00317" cy="3519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75FC0" w14:textId="7317973E" w:rsidR="00416735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drawing>
          <wp:inline distT="0" distB="0" distL="0" distR="0" wp14:anchorId="6B122520" wp14:editId="749C3A16">
            <wp:extent cx="4060886" cy="3665415"/>
            <wp:effectExtent l="0" t="0" r="3175" b="5080"/>
            <wp:docPr id="1981289761" name="Picture 1" descr="A graph with numbers and a number in blue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289761" name="Picture 1" descr="A graph with numbers and a number in blue squares&#10;&#10;Description automatically generated with medium confidence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70788" cy="367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754B2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6A70FC35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0B5384EF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387C51F7" w14:textId="6F222C74" w:rsidR="00416735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D103E80" wp14:editId="5AE018C3">
            <wp:extent cx="4122952" cy="3782646"/>
            <wp:effectExtent l="0" t="0" r="5080" b="2540"/>
            <wp:docPr id="1742333157" name="Picture 1" descr="A graph with numbers and a number in blue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333157" name="Picture 1" descr="A graph with numbers and a number in blue squares&#10;&#10;Description automatically generated with medium confidence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138989" cy="3797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68732" w14:textId="60BFC4B5" w:rsidR="00416735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drawing>
          <wp:inline distT="0" distB="0" distL="0" distR="0" wp14:anchorId="37EA3B3B" wp14:editId="780ADCBF">
            <wp:extent cx="4078297" cy="3712308"/>
            <wp:effectExtent l="0" t="0" r="0" b="0"/>
            <wp:docPr id="1293966670" name="Picture 1" descr="A blue squares with numbers and a number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966670" name="Picture 1" descr="A blue squares with numbers and a number on it&#10;&#10;Description automatically generated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091010" cy="372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ABDA2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7ADB1867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4B51F4B3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0FACE305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3B70C74B" w14:textId="55766E9C" w:rsidR="00416735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B7E2CD7" wp14:editId="69A799D4">
            <wp:extent cx="4248768" cy="3837354"/>
            <wp:effectExtent l="0" t="0" r="6350" b="0"/>
            <wp:docPr id="1087651370" name="Picture 1" descr="A blue squares with numbers and a few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651370" name="Picture 1" descr="A blue squares with numbers and a few black text&#10;&#10;Description automatically generated with medium confidence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59259" cy="3846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86CAD" w14:textId="25E86591" w:rsidR="00416735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drawing>
          <wp:inline distT="0" distB="0" distL="0" distR="0" wp14:anchorId="5F8D27D7" wp14:editId="7FEC52EF">
            <wp:extent cx="4438615" cy="4079631"/>
            <wp:effectExtent l="0" t="0" r="0" b="0"/>
            <wp:docPr id="1176485837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485837" name="Picture 1" descr="A graph of a graph&#10;&#10;Description automatically generated with medium confidence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446032" cy="408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85ACB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08D3D573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25932D50" w14:textId="05BF2280" w:rsidR="00416735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9B3C5B" wp14:editId="55FA714B">
            <wp:extent cx="4310929" cy="3892062"/>
            <wp:effectExtent l="0" t="0" r="0" b="0"/>
            <wp:docPr id="227776067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776067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340430" cy="3918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FAC27" w14:textId="427DC545" w:rsidR="00416735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drawing>
          <wp:inline distT="0" distB="0" distL="0" distR="0" wp14:anchorId="6E05B0D2" wp14:editId="0A9071FC">
            <wp:extent cx="4175828" cy="3720123"/>
            <wp:effectExtent l="0" t="0" r="2540" b="1270"/>
            <wp:docPr id="484384894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384894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221467" cy="3760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073DF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3E001325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16B7625D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4031FAAA" w14:textId="61F9D5D6" w:rsidR="00416735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88D5C2B" wp14:editId="35293B33">
            <wp:extent cx="4425601" cy="4001477"/>
            <wp:effectExtent l="0" t="0" r="0" b="0"/>
            <wp:docPr id="1843024787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024787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459620" cy="403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4A56A" w14:textId="3BD152D6" w:rsidR="00416735" w:rsidRDefault="00416735" w:rsidP="00416735">
      <w:pPr>
        <w:rPr>
          <w:rFonts w:ascii="Times New Roman" w:hAnsi="Times New Roman" w:cs="Times New Roman"/>
        </w:rPr>
      </w:pPr>
      <w:r w:rsidRPr="00416735">
        <w:rPr>
          <w:rFonts w:ascii="Times New Roman" w:hAnsi="Times New Roman" w:cs="Times New Roman"/>
          <w:noProof/>
        </w:rPr>
        <w:drawing>
          <wp:inline distT="0" distB="0" distL="0" distR="0" wp14:anchorId="6863BDAC" wp14:editId="559A450F">
            <wp:extent cx="4590903" cy="4126523"/>
            <wp:effectExtent l="0" t="0" r="0" b="1270"/>
            <wp:docPr id="1902842971" name="Picture 1" descr="A blue squares with numbers and a few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842971" name="Picture 1" descr="A blue squares with numbers and a few black text&#10;&#10;Description automatically generated with medium confidence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07563" cy="4141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27807" w14:textId="77777777" w:rsidR="00416735" w:rsidRDefault="00416735" w:rsidP="00416735">
      <w:pPr>
        <w:rPr>
          <w:rFonts w:ascii="Times New Roman" w:hAnsi="Times New Roman" w:cs="Times New Roman"/>
        </w:rPr>
      </w:pPr>
    </w:p>
    <w:p w14:paraId="512682AA" w14:textId="601AFF14" w:rsidR="00416735" w:rsidRDefault="00FD4018" w:rsidP="00416735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C</w:t>
      </w:r>
      <w:r w:rsidR="007F7663">
        <w:rPr>
          <w:rFonts w:ascii="Times New Roman" w:hAnsi="Times New Roman" w:cs="Times New Roman"/>
        </w:rPr>
        <w:t>NN_BiLSTM</w:t>
      </w:r>
      <w:proofErr w:type="spellEnd"/>
      <w:r w:rsidR="007F7663">
        <w:rPr>
          <w:rFonts w:ascii="Times New Roman" w:hAnsi="Times New Roman" w:cs="Times New Roman"/>
        </w:rPr>
        <w:t xml:space="preserve"> </w:t>
      </w:r>
      <w:r w:rsidR="007F7663" w:rsidRPr="000227DC">
        <w:rPr>
          <w:rFonts w:ascii="Times New Roman" w:hAnsi="Times New Roman" w:cs="Times New Roman"/>
        </w:rPr>
        <w:t>(gravity-based for encoding)</w:t>
      </w:r>
    </w:p>
    <w:p w14:paraId="787A1924" w14:textId="36B79411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drawing>
          <wp:inline distT="0" distB="0" distL="0" distR="0" wp14:anchorId="3BB8193B" wp14:editId="367A39FB">
            <wp:extent cx="4201487" cy="3790462"/>
            <wp:effectExtent l="0" t="0" r="2540" b="0"/>
            <wp:docPr id="2114209781" name="Picture 1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209781" name="Picture 1" descr="A graph of a diagram&#10;&#10;Description automatically generated with medium confidence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12592" cy="380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4A551" w14:textId="34A18C1D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drawing>
          <wp:inline distT="0" distB="0" distL="0" distR="0" wp14:anchorId="3488F31A" wp14:editId="571AF3F3">
            <wp:extent cx="4347687" cy="3923323"/>
            <wp:effectExtent l="0" t="0" r="0" b="1270"/>
            <wp:docPr id="1244446940" name="Picture 1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446940" name="Picture 1" descr="A graph of a diagram&#10;&#10;Description automatically generated with medium confidence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58657" cy="3933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FCB6E" w14:textId="77777777" w:rsidR="007F7663" w:rsidRDefault="007F7663" w:rsidP="00416735">
      <w:pPr>
        <w:rPr>
          <w:rFonts w:ascii="Times New Roman" w:hAnsi="Times New Roman" w:cs="Times New Roman"/>
        </w:rPr>
      </w:pPr>
    </w:p>
    <w:p w14:paraId="63A19AEF" w14:textId="77777777" w:rsidR="00DF0B49" w:rsidRDefault="00DF0B49" w:rsidP="00416735">
      <w:pPr>
        <w:rPr>
          <w:rFonts w:ascii="Times New Roman" w:hAnsi="Times New Roman" w:cs="Times New Roman"/>
        </w:rPr>
      </w:pPr>
    </w:p>
    <w:p w14:paraId="241F91DF" w14:textId="0551DDD5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0B7DE91" wp14:editId="2104B769">
            <wp:extent cx="4370459" cy="3892062"/>
            <wp:effectExtent l="0" t="0" r="0" b="0"/>
            <wp:docPr id="2044677307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677307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398995" cy="391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DBF50" w14:textId="1E47E314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drawing>
          <wp:inline distT="0" distB="0" distL="0" distR="0" wp14:anchorId="46DF332F" wp14:editId="60382D83">
            <wp:extent cx="4264355" cy="3892062"/>
            <wp:effectExtent l="0" t="0" r="3175" b="0"/>
            <wp:docPr id="258901081" name="Picture 1" descr="A blue squares with numbers and a few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901081" name="Picture 1" descr="A blue squares with numbers and a few black text&#10;&#10;Description automatically generated with medium confidence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281240" cy="3907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2CFF4" w14:textId="77777777" w:rsidR="00DF0B49" w:rsidRDefault="00DF0B49" w:rsidP="00416735">
      <w:pPr>
        <w:rPr>
          <w:rFonts w:ascii="Times New Roman" w:hAnsi="Times New Roman" w:cs="Times New Roman"/>
        </w:rPr>
      </w:pPr>
    </w:p>
    <w:p w14:paraId="4A596FB1" w14:textId="77777777" w:rsidR="00DF0B49" w:rsidRDefault="00DF0B49" w:rsidP="00416735">
      <w:pPr>
        <w:rPr>
          <w:rFonts w:ascii="Times New Roman" w:hAnsi="Times New Roman" w:cs="Times New Roman"/>
        </w:rPr>
      </w:pPr>
    </w:p>
    <w:p w14:paraId="0A40ECF1" w14:textId="77777777" w:rsidR="00DF0B49" w:rsidRDefault="00DF0B49" w:rsidP="00416735">
      <w:pPr>
        <w:rPr>
          <w:rFonts w:ascii="Times New Roman" w:hAnsi="Times New Roman" w:cs="Times New Roman"/>
        </w:rPr>
      </w:pPr>
    </w:p>
    <w:p w14:paraId="4A2795AA" w14:textId="271543FC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5DDF189" wp14:editId="39766B08">
            <wp:extent cx="4849190" cy="4314092"/>
            <wp:effectExtent l="0" t="0" r="2540" b="4445"/>
            <wp:docPr id="2037695673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695673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860681" cy="432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C157D" w14:textId="6B5AB6DC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drawing>
          <wp:inline distT="0" distB="0" distL="0" distR="0" wp14:anchorId="1225FF20" wp14:editId="1CA2AEE2">
            <wp:extent cx="4781903" cy="4345354"/>
            <wp:effectExtent l="0" t="0" r="6350" b="0"/>
            <wp:docPr id="416652144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652144" name="Picture 1" descr="A graph of a graph&#10;&#10;Description automatically generated with medium confidence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791078" cy="4353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08CC4" w14:textId="38C0404D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6F99EC" wp14:editId="2F9F379E">
            <wp:extent cx="4400062" cy="3974486"/>
            <wp:effectExtent l="0" t="0" r="0" b="635"/>
            <wp:docPr id="1524548393" name="Picture 1" descr="A graph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548393" name="Picture 1" descr="A graph of a diagram&#10;&#10;Description automatically generated with medium confidence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422679" cy="399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32B20" w14:textId="6748EF49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drawing>
          <wp:inline distT="0" distB="0" distL="0" distR="0" wp14:anchorId="7410A141" wp14:editId="7D3AB0A9">
            <wp:extent cx="4512881" cy="4110892"/>
            <wp:effectExtent l="0" t="0" r="0" b="4445"/>
            <wp:docPr id="1892321324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321324" name="Picture 1" descr="A graph of a graph&#10;&#10;Description automatically generated with medium confidence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522859" cy="4119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018F5" w14:textId="77777777" w:rsidR="00DF0B49" w:rsidRDefault="00DF0B49" w:rsidP="00416735">
      <w:pPr>
        <w:rPr>
          <w:rFonts w:ascii="Times New Roman" w:hAnsi="Times New Roman" w:cs="Times New Roman"/>
        </w:rPr>
      </w:pPr>
    </w:p>
    <w:p w14:paraId="7223CE4F" w14:textId="77777777" w:rsidR="00DF0B49" w:rsidRDefault="00DF0B49" w:rsidP="00416735">
      <w:pPr>
        <w:rPr>
          <w:rFonts w:ascii="Times New Roman" w:hAnsi="Times New Roman" w:cs="Times New Roman"/>
        </w:rPr>
      </w:pPr>
    </w:p>
    <w:p w14:paraId="6129374D" w14:textId="4A5DFC81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ACC831" wp14:editId="690C8567">
            <wp:extent cx="4470400" cy="4117760"/>
            <wp:effectExtent l="0" t="0" r="0" b="0"/>
            <wp:docPr id="1651697005" name="Picture 1" descr="A blue squares with numbers and a few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697005" name="Picture 1" descr="A blue squares with numbers and a few black text&#10;&#10;Description automatically generated with medium confidence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492572" cy="4138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BE727" w14:textId="57DAC219" w:rsidR="00DF0B49" w:rsidRDefault="00DF0B49" w:rsidP="00416735">
      <w:pPr>
        <w:rPr>
          <w:rFonts w:ascii="Times New Roman" w:hAnsi="Times New Roman" w:cs="Times New Roman"/>
        </w:rPr>
      </w:pPr>
      <w:r w:rsidRPr="00DF0B49">
        <w:rPr>
          <w:rFonts w:ascii="Times New Roman" w:hAnsi="Times New Roman" w:cs="Times New Roman"/>
          <w:noProof/>
        </w:rPr>
        <w:drawing>
          <wp:inline distT="0" distB="0" distL="0" distR="0" wp14:anchorId="7E552FEA" wp14:editId="6C55826E">
            <wp:extent cx="4769871" cy="4407877"/>
            <wp:effectExtent l="0" t="0" r="5715" b="0"/>
            <wp:docPr id="1637950414" name="Picture 1" descr="A graph with numbers and a number in blue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950414" name="Picture 1" descr="A graph with numbers and a number in blue squares&#10;&#10;Description automatically generated with medium confidence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777635" cy="4415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2F266" w14:textId="26A98827" w:rsidR="0085066C" w:rsidRDefault="0085066C" w:rsidP="0085066C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ViT_BiLSTM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227DC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METs</w:t>
      </w:r>
      <w:r w:rsidRPr="000227DC">
        <w:rPr>
          <w:rFonts w:ascii="Times New Roman" w:hAnsi="Times New Roman" w:cs="Times New Roman"/>
        </w:rPr>
        <w:t>-based for encoding)</w:t>
      </w:r>
    </w:p>
    <w:p w14:paraId="20C38202" w14:textId="2FE4B006" w:rsidR="00DF0B49" w:rsidRDefault="0085066C" w:rsidP="0085066C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7341B2B7" wp14:editId="11D62882">
            <wp:extent cx="4360079" cy="4017108"/>
            <wp:effectExtent l="0" t="0" r="0" b="0"/>
            <wp:docPr id="1179371775" name="Picture 1" descr="A blue squares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371775" name="Picture 1" descr="A blue squares with white text&#10;&#10;Description automatically generated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370488" cy="402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B284A" w14:textId="41AB2CB4" w:rsidR="0085066C" w:rsidRDefault="0085066C" w:rsidP="0085066C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5EDEBF45" wp14:editId="563A9A6F">
            <wp:extent cx="4442258" cy="3962400"/>
            <wp:effectExtent l="0" t="0" r="3175" b="0"/>
            <wp:docPr id="86464971" name="Picture 1" descr="A blue squares with numbers and a number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64971" name="Picture 1" descr="A blue squares with numbers and a number on it&#10;&#10;Description automatically generated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455234" cy="397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56B0B" w14:textId="77777777" w:rsidR="0085066C" w:rsidRDefault="0085066C" w:rsidP="0085066C">
      <w:pPr>
        <w:rPr>
          <w:rFonts w:ascii="Times New Roman" w:hAnsi="Times New Roman" w:cs="Times New Roman"/>
        </w:rPr>
      </w:pPr>
    </w:p>
    <w:p w14:paraId="385C4ECA" w14:textId="0E86BDA6" w:rsidR="0085066C" w:rsidRDefault="0085066C" w:rsidP="0085066C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22641B9" wp14:editId="08351032">
            <wp:extent cx="4032738" cy="3646264"/>
            <wp:effectExtent l="0" t="0" r="6350" b="0"/>
            <wp:docPr id="768505772" name="Picture 1" descr="A blue squares with numbers and a number on th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505772" name="Picture 1" descr="A blue squares with numbers and a number on them&#10;&#10;Description automatically generated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052427" cy="3664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99DFB" w14:textId="6A399AB8" w:rsidR="0085066C" w:rsidRDefault="0085066C" w:rsidP="0085066C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3EF18665" wp14:editId="78F05F26">
            <wp:extent cx="4563436" cy="4095262"/>
            <wp:effectExtent l="0" t="0" r="0" b="0"/>
            <wp:docPr id="2085868856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868856" name="Picture 1" descr="A graph of a graph&#10;&#10;Description automatically generated with medium confidence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574998" cy="4105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66CC4" w14:textId="77777777" w:rsidR="0085066C" w:rsidRDefault="0085066C" w:rsidP="0085066C">
      <w:pPr>
        <w:rPr>
          <w:rFonts w:ascii="Times New Roman" w:hAnsi="Times New Roman" w:cs="Times New Roman"/>
        </w:rPr>
      </w:pPr>
    </w:p>
    <w:p w14:paraId="02218AEA" w14:textId="77777777" w:rsidR="0085066C" w:rsidRDefault="0085066C" w:rsidP="0085066C">
      <w:pPr>
        <w:rPr>
          <w:rFonts w:ascii="Times New Roman" w:hAnsi="Times New Roman" w:cs="Times New Roman"/>
        </w:rPr>
      </w:pPr>
    </w:p>
    <w:p w14:paraId="7530F298" w14:textId="77777777" w:rsidR="0085066C" w:rsidRDefault="0085066C" w:rsidP="0085066C">
      <w:pPr>
        <w:rPr>
          <w:rFonts w:ascii="Times New Roman" w:hAnsi="Times New Roman" w:cs="Times New Roman"/>
        </w:rPr>
      </w:pPr>
    </w:p>
    <w:p w14:paraId="774EB58D" w14:textId="71D2F957" w:rsidR="0085066C" w:rsidRDefault="0085066C" w:rsidP="0085066C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B4645C" wp14:editId="3F292831">
            <wp:extent cx="4499340" cy="4056185"/>
            <wp:effectExtent l="0" t="0" r="0" b="0"/>
            <wp:docPr id="605690846" name="Picture 1" descr="A blue squares with numbers and a number of different siz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690846" name="Picture 1" descr="A blue squares with numbers and a number of different sizes&#10;&#10;Description automatically generated with medium confidence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517368" cy="4072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A4C8B" w14:textId="5ACE206E" w:rsidR="0085066C" w:rsidRDefault="0085066C" w:rsidP="0085066C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30BF1100" wp14:editId="73F663FA">
            <wp:extent cx="4452710" cy="4017108"/>
            <wp:effectExtent l="0" t="0" r="5080" b="0"/>
            <wp:docPr id="362583394" name="Picture 1" descr="A graph with numbers and a number of blue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583394" name="Picture 1" descr="A graph with numbers and a number of blue squares&#10;&#10;Description automatically generated with medium confidence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471204" cy="403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20911" w14:textId="77777777" w:rsidR="0085066C" w:rsidRDefault="0085066C" w:rsidP="0085066C">
      <w:pPr>
        <w:rPr>
          <w:rFonts w:ascii="Times New Roman" w:hAnsi="Times New Roman" w:cs="Times New Roman"/>
        </w:rPr>
      </w:pPr>
    </w:p>
    <w:p w14:paraId="551BA938" w14:textId="77777777" w:rsidR="0085066C" w:rsidRDefault="0085066C" w:rsidP="0085066C">
      <w:pPr>
        <w:rPr>
          <w:rFonts w:ascii="Times New Roman" w:hAnsi="Times New Roman" w:cs="Times New Roman"/>
        </w:rPr>
      </w:pPr>
    </w:p>
    <w:p w14:paraId="6FD7E418" w14:textId="5087E7DB" w:rsidR="0085066C" w:rsidRDefault="0085066C" w:rsidP="0085066C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8D6A589" wp14:editId="75D02F42">
            <wp:extent cx="4204677" cy="3818961"/>
            <wp:effectExtent l="0" t="0" r="0" b="3810"/>
            <wp:docPr id="49679531" name="Picture 1" descr="A graph with numbers and a number of blue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79531" name="Picture 1" descr="A graph with numbers and a number of blue squares&#10;&#10;Description automatically generated with medium confidence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219373" cy="383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FF0F1" w14:textId="2D0D6DD6" w:rsidR="0085066C" w:rsidRDefault="0085066C" w:rsidP="0085066C">
      <w:pPr>
        <w:rPr>
          <w:rFonts w:ascii="Times New Roman" w:hAnsi="Times New Roman" w:cs="Times New Roman"/>
        </w:rPr>
      </w:pPr>
      <w:r w:rsidRPr="0085066C">
        <w:rPr>
          <w:rFonts w:ascii="Times New Roman" w:hAnsi="Times New Roman" w:cs="Times New Roman"/>
          <w:noProof/>
        </w:rPr>
        <w:drawing>
          <wp:inline distT="0" distB="0" distL="0" distR="0" wp14:anchorId="773B8733" wp14:editId="42358465">
            <wp:extent cx="4282831" cy="3882354"/>
            <wp:effectExtent l="0" t="0" r="0" b="4445"/>
            <wp:docPr id="191434018" name="Picture 1" descr="A graph of a graph with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34018" name="Picture 1" descr="A graph of a graph with numbers and a number&#10;&#10;Description automatically generated with medium confidence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295243" cy="3893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9AEB8" w14:textId="77777777" w:rsidR="0085066C" w:rsidRDefault="0085066C" w:rsidP="0085066C">
      <w:pPr>
        <w:rPr>
          <w:rFonts w:ascii="Times New Roman" w:hAnsi="Times New Roman" w:cs="Times New Roman"/>
        </w:rPr>
      </w:pPr>
    </w:p>
    <w:p w14:paraId="2C13FC02" w14:textId="77777777" w:rsidR="0085066C" w:rsidRDefault="0085066C" w:rsidP="0085066C">
      <w:pPr>
        <w:rPr>
          <w:rFonts w:ascii="Times New Roman" w:hAnsi="Times New Roman" w:cs="Times New Roman"/>
        </w:rPr>
      </w:pPr>
    </w:p>
    <w:p w14:paraId="42AEFD55" w14:textId="77777777" w:rsidR="0085066C" w:rsidRDefault="0085066C" w:rsidP="0085066C">
      <w:pPr>
        <w:rPr>
          <w:rFonts w:ascii="Times New Roman" w:hAnsi="Times New Roman" w:cs="Times New Roman"/>
        </w:rPr>
      </w:pPr>
    </w:p>
    <w:p w14:paraId="0DAF157C" w14:textId="2835A62A" w:rsidR="0085066C" w:rsidRDefault="000D3AAC" w:rsidP="0085066C">
      <w:pPr>
        <w:rPr>
          <w:rFonts w:ascii="Times New Roman" w:hAnsi="Times New Roman" w:cs="Times New Roman"/>
        </w:rPr>
      </w:pPr>
      <w:r w:rsidRPr="000D3AA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D346BFB" wp14:editId="413FB301">
            <wp:extent cx="4321189" cy="3876431"/>
            <wp:effectExtent l="0" t="0" r="0" b="0"/>
            <wp:docPr id="1932241229" name="Picture 1" descr="A graph with numbers and a number of blue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241229" name="Picture 1" descr="A graph with numbers and a number of blue squares&#10;&#10;Description automatically generated with medium confidence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334720" cy="3888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6F2BE" w14:textId="59AA0BB3" w:rsidR="000D3AAC" w:rsidRPr="000227DC" w:rsidRDefault="000D3AAC" w:rsidP="0085066C">
      <w:pPr>
        <w:rPr>
          <w:rFonts w:ascii="Times New Roman" w:hAnsi="Times New Roman" w:cs="Times New Roman"/>
        </w:rPr>
      </w:pPr>
      <w:r w:rsidRPr="000D3AAC">
        <w:rPr>
          <w:rFonts w:ascii="Times New Roman" w:hAnsi="Times New Roman" w:cs="Times New Roman"/>
          <w:noProof/>
        </w:rPr>
        <w:drawing>
          <wp:inline distT="0" distB="0" distL="0" distR="0" wp14:anchorId="6B8FBCB9" wp14:editId="7E60B4B4">
            <wp:extent cx="4345354" cy="3923143"/>
            <wp:effectExtent l="0" t="0" r="0" b="1270"/>
            <wp:docPr id="1443996228" name="Picture 1" descr="A graph with numbers and a number in a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996228" name="Picture 1" descr="A graph with numbers and a number in a square&#10;&#10;Description automatically generated with medium confidence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354783" cy="3931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3AAC" w:rsidRPr="000227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F4D"/>
    <w:rsid w:val="00012143"/>
    <w:rsid w:val="000227DC"/>
    <w:rsid w:val="000749DB"/>
    <w:rsid w:val="00074C7B"/>
    <w:rsid w:val="00084779"/>
    <w:rsid w:val="000D3AAC"/>
    <w:rsid w:val="000E01F5"/>
    <w:rsid w:val="00131AD2"/>
    <w:rsid w:val="00152608"/>
    <w:rsid w:val="00160EC5"/>
    <w:rsid w:val="001824FC"/>
    <w:rsid w:val="00200F0C"/>
    <w:rsid w:val="002613AC"/>
    <w:rsid w:val="002B00F5"/>
    <w:rsid w:val="00337594"/>
    <w:rsid w:val="00383D78"/>
    <w:rsid w:val="003D7393"/>
    <w:rsid w:val="00416735"/>
    <w:rsid w:val="00426DD2"/>
    <w:rsid w:val="0048570D"/>
    <w:rsid w:val="005011D4"/>
    <w:rsid w:val="005507BA"/>
    <w:rsid w:val="005611BB"/>
    <w:rsid w:val="005933C2"/>
    <w:rsid w:val="005A5727"/>
    <w:rsid w:val="005C257C"/>
    <w:rsid w:val="005F1979"/>
    <w:rsid w:val="005F383B"/>
    <w:rsid w:val="006215E5"/>
    <w:rsid w:val="0063250B"/>
    <w:rsid w:val="0063380A"/>
    <w:rsid w:val="00655ECE"/>
    <w:rsid w:val="006610A3"/>
    <w:rsid w:val="00683C93"/>
    <w:rsid w:val="006E2F4D"/>
    <w:rsid w:val="00784860"/>
    <w:rsid w:val="007F5103"/>
    <w:rsid w:val="007F7663"/>
    <w:rsid w:val="0085066C"/>
    <w:rsid w:val="00876696"/>
    <w:rsid w:val="008A69C6"/>
    <w:rsid w:val="008B2FCD"/>
    <w:rsid w:val="00903A0B"/>
    <w:rsid w:val="00903C48"/>
    <w:rsid w:val="0091691F"/>
    <w:rsid w:val="00984158"/>
    <w:rsid w:val="00A342F7"/>
    <w:rsid w:val="00A7775F"/>
    <w:rsid w:val="00A92AC1"/>
    <w:rsid w:val="00AD4C1D"/>
    <w:rsid w:val="00AE3F48"/>
    <w:rsid w:val="00B35A61"/>
    <w:rsid w:val="00B51BBD"/>
    <w:rsid w:val="00B655BE"/>
    <w:rsid w:val="00B74677"/>
    <w:rsid w:val="00B85548"/>
    <w:rsid w:val="00BA1F33"/>
    <w:rsid w:val="00BD7AD4"/>
    <w:rsid w:val="00BF1F82"/>
    <w:rsid w:val="00BF58C2"/>
    <w:rsid w:val="00C04C9E"/>
    <w:rsid w:val="00C36DBF"/>
    <w:rsid w:val="00C47C48"/>
    <w:rsid w:val="00C746AB"/>
    <w:rsid w:val="00C94348"/>
    <w:rsid w:val="00CA278B"/>
    <w:rsid w:val="00CB641C"/>
    <w:rsid w:val="00CC17D4"/>
    <w:rsid w:val="00D302E9"/>
    <w:rsid w:val="00D40BFE"/>
    <w:rsid w:val="00DD05E6"/>
    <w:rsid w:val="00DF0B49"/>
    <w:rsid w:val="00E327F3"/>
    <w:rsid w:val="00EB0576"/>
    <w:rsid w:val="00FD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57764D"/>
  <w15:chartTrackingRefBased/>
  <w15:docId w15:val="{26B163F5-DD47-1E4E-AA8C-09EA2522B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2F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F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F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F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F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F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F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F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F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F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F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F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F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F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F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F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F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F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F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2F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F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2F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F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2F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F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2F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F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F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F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48</TotalTime>
  <Pages>25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Lin</dc:creator>
  <cp:keywords/>
  <dc:description/>
  <cp:lastModifiedBy>Wang, Lin</cp:lastModifiedBy>
  <cp:revision>10</cp:revision>
  <dcterms:created xsi:type="dcterms:W3CDTF">2024-06-23T13:39:00Z</dcterms:created>
  <dcterms:modified xsi:type="dcterms:W3CDTF">2024-06-23T16:47:00Z</dcterms:modified>
</cp:coreProperties>
</file>