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EC250" w14:textId="77777777" w:rsidR="00D539D9" w:rsidRDefault="00D539D9">
      <w:pPr>
        <w:rPr>
          <w:color w:val="000000" w:themeColor="text1"/>
        </w:rPr>
      </w:pPr>
    </w:p>
    <w:p w14:paraId="1A74026D" w14:textId="4500B5E9" w:rsidR="00ED2855" w:rsidRDefault="00ED2855" w:rsidP="00ED2855">
      <w:pPr>
        <w:rPr>
          <w:rFonts w:ascii="Times New Roman" w:hAnsi="Times New Roman" w:cs="Times New Roman"/>
        </w:rPr>
      </w:pPr>
      <w:r w:rsidRPr="001D65D7">
        <w:rPr>
          <w:rFonts w:ascii="Times New Roman" w:hAnsi="Times New Roman" w:cs="Times New Roman"/>
          <w:color w:val="000000" w:themeColor="text1"/>
        </w:rPr>
        <w:t xml:space="preserve">Accuracy and Loss Curves for different </w:t>
      </w:r>
      <w:r>
        <w:rPr>
          <w:rFonts w:ascii="Times New Roman" w:hAnsi="Times New Roman" w:cs="Times New Roman"/>
        </w:rPr>
        <w:t xml:space="preserve">TWs based on </w:t>
      </w:r>
      <w:proofErr w:type="spellStart"/>
      <w:r>
        <w:rPr>
          <w:rFonts w:ascii="Times New Roman" w:hAnsi="Times New Roman" w:cs="Times New Roman"/>
        </w:rPr>
        <w:t>ViT_BiLSTM</w:t>
      </w:r>
      <w:proofErr w:type="spellEnd"/>
      <w:r>
        <w:rPr>
          <w:rFonts w:ascii="Times New Roman" w:hAnsi="Times New Roman" w:cs="Times New Roman"/>
        </w:rPr>
        <w:t xml:space="preserve"> model </w:t>
      </w:r>
    </w:p>
    <w:p w14:paraId="533BFB23" w14:textId="3FEB14FD" w:rsidR="00ED2855" w:rsidRDefault="00ED2855" w:rsidP="00ED2855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1s</w:t>
      </w:r>
    </w:p>
    <w:p w14:paraId="30199475" w14:textId="3FCFDC69" w:rsidR="00ED2855" w:rsidRPr="001D65D7" w:rsidRDefault="00247080" w:rsidP="00ED2855">
      <w:pPr>
        <w:rPr>
          <w:rFonts w:ascii="Times New Roman" w:hAnsi="Times New Roman" w:cs="Times New Roman"/>
          <w:color w:val="000000" w:themeColor="text1"/>
        </w:rPr>
      </w:pPr>
      <w:r w:rsidRPr="00247080">
        <w:rPr>
          <w:noProof/>
        </w:rPr>
        <w:drawing>
          <wp:inline distT="0" distB="0" distL="0" distR="0" wp14:anchorId="0C0DD11D" wp14:editId="5499B894">
            <wp:extent cx="3032125" cy="1585607"/>
            <wp:effectExtent l="0" t="0" r="3175" b="1905"/>
            <wp:docPr id="1056904068" name="Picture 1" descr="A graph showing the value of a number of individu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904068" name="Picture 1" descr="A graph showing the value of a number of individuals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1089" cy="160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7080">
        <w:rPr>
          <w:noProof/>
        </w:rPr>
        <w:t xml:space="preserve"> </w:t>
      </w:r>
      <w:r>
        <w:rPr>
          <w:noProof/>
        </w:rPr>
        <w:t xml:space="preserve"> </w:t>
      </w:r>
      <w:r w:rsidRPr="00247080">
        <w:rPr>
          <w:noProof/>
        </w:rPr>
        <w:drawing>
          <wp:inline distT="0" distB="0" distL="0" distR="0" wp14:anchorId="1AB4AA17" wp14:editId="529BD890">
            <wp:extent cx="3071446" cy="1652796"/>
            <wp:effectExtent l="0" t="0" r="2540" b="0"/>
            <wp:docPr id="892962020" name="Picture 1" descr="A graph of loss of a train lo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962020" name="Picture 1" descr="A graph of loss of a train los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02981" cy="166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DEA88" w14:textId="1A1784A1" w:rsidR="001D65D7" w:rsidRDefault="00247080">
      <w:pPr>
        <w:rPr>
          <w:color w:val="000000" w:themeColor="text1"/>
        </w:rPr>
      </w:pPr>
      <w:r>
        <w:rPr>
          <w:color w:val="000000" w:themeColor="text1"/>
        </w:rPr>
        <w:t>5s</w:t>
      </w:r>
    </w:p>
    <w:p w14:paraId="44815862" w14:textId="5916F56B" w:rsidR="00247080" w:rsidRDefault="00247080">
      <w:pPr>
        <w:rPr>
          <w:color w:val="000000" w:themeColor="text1"/>
        </w:rPr>
      </w:pPr>
      <w:r w:rsidRPr="00247080">
        <w:rPr>
          <w:color w:val="000000" w:themeColor="text1"/>
        </w:rPr>
        <w:drawing>
          <wp:inline distT="0" distB="0" distL="0" distR="0" wp14:anchorId="7FEB4D53" wp14:editId="4FF9B94F">
            <wp:extent cx="3049379" cy="1672492"/>
            <wp:effectExtent l="0" t="0" r="0" b="4445"/>
            <wp:docPr id="897732657" name="Picture 1" descr="A graph showing the value of a certain amount of mone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732657" name="Picture 1" descr="A graph showing the value of a certain amount of money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2573" cy="168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  <w:r w:rsidRPr="00247080">
        <w:rPr>
          <w:color w:val="000000" w:themeColor="text1"/>
        </w:rPr>
        <w:drawing>
          <wp:inline distT="0" distB="0" distL="0" distR="0" wp14:anchorId="60D1F624" wp14:editId="22803BEE">
            <wp:extent cx="3094892" cy="1688837"/>
            <wp:effectExtent l="0" t="0" r="4445" b="635"/>
            <wp:docPr id="1105950035" name="Picture 1" descr="A graph of loss and lo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950035" name="Picture 1" descr="A graph of loss and los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20280" cy="170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37917" w14:textId="359ECCE9" w:rsidR="00247080" w:rsidRDefault="00247080" w:rsidP="00ED2855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10s</w:t>
      </w:r>
    </w:p>
    <w:p w14:paraId="1974CDE8" w14:textId="7058AD0D" w:rsidR="00247080" w:rsidRDefault="00CA1B63" w:rsidP="00ED2855">
      <w:pPr>
        <w:rPr>
          <w:rFonts w:ascii="Times New Roman" w:hAnsi="Times New Roman" w:cs="Times New Roman"/>
          <w:color w:val="000000" w:themeColor="text1"/>
        </w:rPr>
      </w:pPr>
      <w:r w:rsidRPr="00CA1B63">
        <w:rPr>
          <w:noProof/>
        </w:rPr>
        <w:drawing>
          <wp:inline distT="0" distB="0" distL="0" distR="0" wp14:anchorId="14F3BA3F" wp14:editId="6C6426A4">
            <wp:extent cx="3039745" cy="1639154"/>
            <wp:effectExtent l="0" t="0" r="0" b="0"/>
            <wp:docPr id="524596129" name="Picture 1" descr="A graph showing the value of a number of individu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596129" name="Picture 1" descr="A graph showing the value of a number of individuals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53470" cy="164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1B63">
        <w:rPr>
          <w:noProof/>
        </w:rPr>
        <w:t xml:space="preserve"> </w:t>
      </w:r>
      <w:r w:rsidRPr="00CA1B63">
        <w:rPr>
          <w:rFonts w:ascii="Times New Roman" w:hAnsi="Times New Roman" w:cs="Times New Roman"/>
          <w:color w:val="000000" w:themeColor="text1"/>
        </w:rPr>
        <w:drawing>
          <wp:inline distT="0" distB="0" distL="0" distR="0" wp14:anchorId="1A797E24" wp14:editId="67713718">
            <wp:extent cx="3040184" cy="1609054"/>
            <wp:effectExtent l="0" t="0" r="0" b="4445"/>
            <wp:docPr id="1856132709" name="Picture 1" descr="A graph of loss and los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132709" name="Picture 1" descr="A graph of loss and loss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66202" cy="1622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03EBE" w14:textId="77E88B79" w:rsidR="00247080" w:rsidRDefault="00CA1B63" w:rsidP="00ED2855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15s</w:t>
      </w:r>
    </w:p>
    <w:p w14:paraId="1BF06719" w14:textId="3BA0A4E9" w:rsidR="00CA1B63" w:rsidRDefault="00CA1B63" w:rsidP="00ED2855">
      <w:pPr>
        <w:rPr>
          <w:rFonts w:ascii="Times New Roman" w:hAnsi="Times New Roman" w:cs="Times New Roman"/>
          <w:color w:val="000000" w:themeColor="text1"/>
        </w:rPr>
      </w:pPr>
      <w:r w:rsidRPr="00CA1B63">
        <w:rPr>
          <w:rFonts w:ascii="Times New Roman" w:hAnsi="Times New Roman" w:cs="Times New Roman"/>
          <w:color w:val="000000" w:themeColor="text1"/>
        </w:rPr>
        <w:drawing>
          <wp:inline distT="0" distB="0" distL="0" distR="0" wp14:anchorId="7DCA9408" wp14:editId="4CE36D15">
            <wp:extent cx="3039745" cy="1631457"/>
            <wp:effectExtent l="0" t="0" r="0" b="0"/>
            <wp:docPr id="1304320026" name="Picture 1" descr="A graph showing the amount of accurac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320026" name="Picture 1" descr="A graph showing the amount of accuracy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88636" cy="1657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191E" w:rsidRPr="00E3191E">
        <w:rPr>
          <w:noProof/>
        </w:rPr>
        <w:t xml:space="preserve"> </w:t>
      </w:r>
      <w:r w:rsidR="00E3191E" w:rsidRPr="00E3191E">
        <w:rPr>
          <w:rFonts w:ascii="Times New Roman" w:hAnsi="Times New Roman" w:cs="Times New Roman"/>
          <w:color w:val="000000" w:themeColor="text1"/>
        </w:rPr>
        <w:drawing>
          <wp:inline distT="0" distB="0" distL="0" distR="0" wp14:anchorId="1D4FF5E2" wp14:editId="15199203">
            <wp:extent cx="3040184" cy="1603697"/>
            <wp:effectExtent l="0" t="0" r="0" b="0"/>
            <wp:docPr id="1406403564" name="Picture 1" descr="A graph of loss and los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403564" name="Picture 1" descr="A graph of loss and loss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9900" cy="162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EB7AE" w14:textId="7CE94582" w:rsidR="00247080" w:rsidRDefault="00E3191E" w:rsidP="00ED2855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>30s</w:t>
      </w:r>
    </w:p>
    <w:p w14:paraId="7FE48518" w14:textId="637BD2B3" w:rsidR="00247080" w:rsidRDefault="00E3191E" w:rsidP="00ED2855">
      <w:pPr>
        <w:rPr>
          <w:rFonts w:ascii="Times New Roman" w:hAnsi="Times New Roman" w:cs="Times New Roman"/>
          <w:color w:val="000000" w:themeColor="text1"/>
        </w:rPr>
      </w:pPr>
      <w:r w:rsidRPr="00E3191E">
        <w:rPr>
          <w:rFonts w:ascii="Times New Roman" w:hAnsi="Times New Roman" w:cs="Times New Roman"/>
          <w:color w:val="000000" w:themeColor="text1"/>
        </w:rPr>
        <w:drawing>
          <wp:inline distT="0" distB="0" distL="0" distR="0" wp14:anchorId="3E3A2E6E" wp14:editId="701525AE">
            <wp:extent cx="3055815" cy="1624122"/>
            <wp:effectExtent l="0" t="0" r="5080" b="1905"/>
            <wp:docPr id="1561255775" name="Picture 1" descr="A graph showing the value of a number of individu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255775" name="Picture 1" descr="A graph showing the value of a number of individuals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11769" cy="165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191E">
        <w:rPr>
          <w:noProof/>
        </w:rPr>
        <w:t xml:space="preserve"> </w:t>
      </w:r>
      <w:r w:rsidRPr="00E3191E">
        <w:rPr>
          <w:rFonts w:ascii="Times New Roman" w:hAnsi="Times New Roman" w:cs="Times New Roman"/>
          <w:color w:val="000000" w:themeColor="text1"/>
        </w:rPr>
        <w:drawing>
          <wp:inline distT="0" distB="0" distL="0" distR="0" wp14:anchorId="5F69ED47" wp14:editId="1711BCAA">
            <wp:extent cx="3055620" cy="1576850"/>
            <wp:effectExtent l="0" t="0" r="5080" b="0"/>
            <wp:docPr id="888111447" name="Picture 1" descr="A graph of loss of a tr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111447" name="Picture 1" descr="A graph of loss of a train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03519" cy="1601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69F3A" w14:textId="77777777" w:rsidR="00E3191E" w:rsidRDefault="00E3191E" w:rsidP="00ED2855">
      <w:pPr>
        <w:rPr>
          <w:rFonts w:ascii="Times New Roman" w:hAnsi="Times New Roman" w:cs="Times New Roman"/>
          <w:color w:val="000000" w:themeColor="text1"/>
        </w:rPr>
      </w:pPr>
    </w:p>
    <w:p w14:paraId="5654629A" w14:textId="1E7F8ED1" w:rsidR="00ED2855" w:rsidRPr="001D65D7" w:rsidRDefault="00ED2855" w:rsidP="00ED2855">
      <w:pPr>
        <w:rPr>
          <w:rFonts w:ascii="Times New Roman" w:hAnsi="Times New Roman" w:cs="Times New Roman"/>
          <w:color w:val="000000" w:themeColor="text1"/>
        </w:rPr>
      </w:pPr>
      <w:r w:rsidRPr="001D65D7">
        <w:rPr>
          <w:rFonts w:ascii="Times New Roman" w:hAnsi="Times New Roman" w:cs="Times New Roman"/>
          <w:color w:val="000000" w:themeColor="text1"/>
        </w:rPr>
        <w:t xml:space="preserve">Accuracy and Loss Curves for different </w:t>
      </w:r>
      <w:r w:rsidRPr="001D65D7">
        <w:rPr>
          <w:rFonts w:ascii="Times New Roman" w:hAnsi="Times New Roman" w:cs="Times New Roman"/>
        </w:rPr>
        <w:t>models with 30 TWs</w:t>
      </w:r>
    </w:p>
    <w:p w14:paraId="55C99B52" w14:textId="4F7AA908" w:rsidR="001D65D7" w:rsidRDefault="00B7002B">
      <w:proofErr w:type="spellStart"/>
      <w:r>
        <w:t>ViT</w:t>
      </w:r>
      <w:proofErr w:type="spellEnd"/>
      <w:r>
        <w:t xml:space="preserve"> model (gravity-based encoding)</w:t>
      </w:r>
    </w:p>
    <w:p w14:paraId="12367D07" w14:textId="0618F880" w:rsidR="00B7002B" w:rsidRDefault="00651D41">
      <w:r w:rsidRPr="00651D41">
        <w:rPr>
          <w:noProof/>
        </w:rPr>
        <w:drawing>
          <wp:inline distT="0" distB="0" distL="0" distR="0" wp14:anchorId="0701EA78" wp14:editId="6F8CB843">
            <wp:extent cx="3055620" cy="1592364"/>
            <wp:effectExtent l="0" t="0" r="5080" b="0"/>
            <wp:docPr id="1719327452" name="Picture 1" descr="A graph of a number of individu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327452" name="Picture 1" descr="A graph of a number of individuals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79166" cy="160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5943" w:rsidRPr="00535943">
        <w:rPr>
          <w:noProof/>
        </w:rPr>
        <w:t xml:space="preserve"> </w:t>
      </w:r>
      <w:r w:rsidR="00535943" w:rsidRPr="00535943">
        <w:drawing>
          <wp:inline distT="0" distB="0" distL="0" distR="0" wp14:anchorId="0BCD5FC0" wp14:editId="29C9F314">
            <wp:extent cx="3055620" cy="1662617"/>
            <wp:effectExtent l="0" t="0" r="5080" b="1270"/>
            <wp:docPr id="626457759" name="Picture 1" descr="A graph of loss and lo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457759" name="Picture 1" descr="A graph of loss and loss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71547" cy="1671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25A11" w14:textId="30560259" w:rsidR="00B7002B" w:rsidRDefault="00535943">
      <w:proofErr w:type="spellStart"/>
      <w:r>
        <w:t>BiLSTM</w:t>
      </w:r>
      <w:proofErr w:type="spellEnd"/>
      <w:r>
        <w:t xml:space="preserve"> model </w:t>
      </w:r>
    </w:p>
    <w:p w14:paraId="45D2A183" w14:textId="6A468464" w:rsidR="00535943" w:rsidRDefault="002A62A1">
      <w:pPr>
        <w:rPr>
          <w:noProof/>
        </w:rPr>
      </w:pPr>
      <w:r w:rsidRPr="002A62A1">
        <w:rPr>
          <w:noProof/>
        </w:rPr>
        <w:t xml:space="preserve"> </w:t>
      </w:r>
      <w:r w:rsidR="00651D41" w:rsidRPr="00651D41">
        <w:rPr>
          <w:noProof/>
        </w:rPr>
        <w:drawing>
          <wp:inline distT="0" distB="0" distL="0" distR="0" wp14:anchorId="2E51CD8A" wp14:editId="1C35E1A5">
            <wp:extent cx="3007420" cy="1586523"/>
            <wp:effectExtent l="0" t="0" r="2540" b="1270"/>
            <wp:docPr id="883089946" name="Picture 1" descr="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089946" name="Picture 1" descr="A graph of a number of people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43212" cy="160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2A1">
        <w:drawing>
          <wp:inline distT="0" distB="0" distL="0" distR="0" wp14:anchorId="4C3AF217" wp14:editId="449F290E">
            <wp:extent cx="3024554" cy="1578799"/>
            <wp:effectExtent l="0" t="0" r="0" b="0"/>
            <wp:docPr id="1687413667" name="Picture 1" descr="A graph of two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413667" name="Picture 1" descr="A graph of two people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40596" cy="1587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BC823" w14:textId="059ED7ED" w:rsidR="002A62A1" w:rsidRDefault="002A62A1">
      <w:pPr>
        <w:rPr>
          <w:noProof/>
        </w:rPr>
      </w:pPr>
      <w:r>
        <w:rPr>
          <w:noProof/>
        </w:rPr>
        <w:t>Cnn model</w:t>
      </w:r>
    </w:p>
    <w:p w14:paraId="3E000385" w14:textId="095ADC8C" w:rsidR="002A62A1" w:rsidRDefault="00776C3A">
      <w:r w:rsidRPr="00776C3A">
        <w:drawing>
          <wp:inline distT="0" distB="0" distL="0" distR="0" wp14:anchorId="7DCB8E58" wp14:editId="67EFC0E0">
            <wp:extent cx="3007445" cy="1641231"/>
            <wp:effectExtent l="0" t="0" r="2540" b="0"/>
            <wp:docPr id="275221539" name="Picture 1" descr="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221539" name="Picture 1" descr="A graph of a number of people&#10;&#10;Description automatically generated with medium confidenc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42006" cy="1660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62A1" w:rsidRPr="002A62A1">
        <w:drawing>
          <wp:inline distT="0" distB="0" distL="0" distR="0" wp14:anchorId="4BF3D274" wp14:editId="7192CFAA">
            <wp:extent cx="3048000" cy="1572591"/>
            <wp:effectExtent l="0" t="0" r="0" b="2540"/>
            <wp:docPr id="801850400" name="Picture 1" descr="A graph of two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850400" name="Picture 1" descr="A graph of two people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73258" cy="158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55B13" w14:textId="39CD2C17" w:rsidR="002A62A1" w:rsidRDefault="002A62A1">
      <w:proofErr w:type="spellStart"/>
      <w:r>
        <w:lastRenderedPageBreak/>
        <w:t>Cnn_BiLSTM</w:t>
      </w:r>
      <w:proofErr w:type="spellEnd"/>
      <w:r>
        <w:t xml:space="preserve"> model</w:t>
      </w:r>
    </w:p>
    <w:p w14:paraId="08F88D91" w14:textId="5E5E3A3E" w:rsidR="002A62A1" w:rsidRDefault="00776C3A">
      <w:r w:rsidRPr="00776C3A">
        <w:drawing>
          <wp:inline distT="0" distB="0" distL="0" distR="0" wp14:anchorId="5FED4725" wp14:editId="0B6E2C05">
            <wp:extent cx="2891155" cy="1504753"/>
            <wp:effectExtent l="0" t="0" r="4445" b="0"/>
            <wp:docPr id="877923111" name="Picture 1" descr="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923111" name="Picture 1" descr="A graph of a number of people&#10;&#10;Description automatically generated with medium confidence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16092" cy="1517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62A1" w:rsidRPr="002A62A1">
        <w:drawing>
          <wp:inline distT="0" distB="0" distL="0" distR="0" wp14:anchorId="2DA41539" wp14:editId="3ED1009D">
            <wp:extent cx="3043985" cy="1609969"/>
            <wp:effectExtent l="0" t="0" r="4445" b="3175"/>
            <wp:docPr id="1125822936" name="Picture 1" descr="A graph of loss and lo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822936" name="Picture 1" descr="A graph of loss and loss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58472" cy="1617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049B3" w14:textId="77777777" w:rsidR="002A62A1" w:rsidRDefault="002A62A1"/>
    <w:p w14:paraId="7461DFB4" w14:textId="77777777" w:rsidR="00F831D8" w:rsidRDefault="002A62A1">
      <w:proofErr w:type="spellStart"/>
      <w:r>
        <w:t>ViT_BiLSTM</w:t>
      </w:r>
      <w:proofErr w:type="spellEnd"/>
      <w:r>
        <w:t xml:space="preserve"> (MET</w:t>
      </w:r>
      <w:r w:rsidR="00F831D8">
        <w:t>s-</w:t>
      </w:r>
      <w:r>
        <w:t>based</w:t>
      </w:r>
      <w:r w:rsidR="00F831D8">
        <w:t xml:space="preserve"> encoding)</w:t>
      </w:r>
    </w:p>
    <w:p w14:paraId="27D1352B" w14:textId="6B10242B" w:rsidR="002A62A1" w:rsidRDefault="002A62A1">
      <w:pPr>
        <w:rPr>
          <w:noProof/>
        </w:rPr>
      </w:pPr>
      <w:r>
        <w:t xml:space="preserve"> </w:t>
      </w:r>
      <w:r w:rsidR="00776C3A" w:rsidRPr="00776C3A">
        <w:drawing>
          <wp:inline distT="0" distB="0" distL="0" distR="0" wp14:anchorId="65488359" wp14:editId="2AFB63AF">
            <wp:extent cx="2954216" cy="1575582"/>
            <wp:effectExtent l="0" t="0" r="5080" b="0"/>
            <wp:docPr id="315455486" name="Picture 1" descr="A graph of a number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455486" name="Picture 1" descr="A graph of a number of people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76386" cy="1587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31D8" w:rsidRPr="00F831D8">
        <w:rPr>
          <w:noProof/>
        </w:rPr>
        <w:t xml:space="preserve"> </w:t>
      </w:r>
      <w:r w:rsidR="00F831D8" w:rsidRPr="00F831D8">
        <w:drawing>
          <wp:inline distT="0" distB="0" distL="0" distR="0" wp14:anchorId="68BF49DF" wp14:editId="7B8403FF">
            <wp:extent cx="3096260" cy="1646567"/>
            <wp:effectExtent l="0" t="0" r="2540" b="4445"/>
            <wp:docPr id="1219677747" name="Picture 1" descr="A graph of loss and lo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677747" name="Picture 1" descr="A graph of loss and loss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27806" cy="1663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ECCE8" w14:textId="6221D29B" w:rsidR="002E1C89" w:rsidRDefault="002E1C89">
      <w:pPr>
        <w:rPr>
          <w:noProof/>
        </w:rPr>
      </w:pPr>
      <w:r>
        <w:rPr>
          <w:noProof/>
        </w:rPr>
        <w:t>Vit_BiLSTM (gravity-based encoding)</w:t>
      </w:r>
    </w:p>
    <w:p w14:paraId="07167CD6" w14:textId="02F8A881" w:rsidR="002E1C89" w:rsidRDefault="00C6072D">
      <w:r w:rsidRPr="00C6072D">
        <w:drawing>
          <wp:inline distT="0" distB="0" distL="0" distR="0" wp14:anchorId="18651D01" wp14:editId="59875EC4">
            <wp:extent cx="3055620" cy="1627845"/>
            <wp:effectExtent l="0" t="0" r="5080" b="0"/>
            <wp:docPr id="85654166" name="Picture 1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54166" name="Picture 1" descr="A graph of a number of objects&#10;&#10;Description automatically generated with medium confidence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67195" cy="1634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1C89">
        <w:t xml:space="preserve"> </w:t>
      </w:r>
      <w:r w:rsidR="002E1C89" w:rsidRPr="002E1C89">
        <w:drawing>
          <wp:inline distT="0" distB="0" distL="0" distR="0" wp14:anchorId="35125F35" wp14:editId="581CB2B2">
            <wp:extent cx="3055766" cy="1626746"/>
            <wp:effectExtent l="0" t="0" r="5080" b="0"/>
            <wp:docPr id="746909254" name="Picture 1" descr="A graph of a graph showing a los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909254" name="Picture 1" descr="A graph of a graph showing a loss&#10;&#10;Description automatically generated with medium confidence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73048" cy="1635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1C89" w:rsidSect="0024708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9D9"/>
    <w:rsid w:val="00012143"/>
    <w:rsid w:val="000749DB"/>
    <w:rsid w:val="00074C7B"/>
    <w:rsid w:val="00084779"/>
    <w:rsid w:val="000E01F5"/>
    <w:rsid w:val="00131AD2"/>
    <w:rsid w:val="00152608"/>
    <w:rsid w:val="00160EC5"/>
    <w:rsid w:val="001824FC"/>
    <w:rsid w:val="001D65D7"/>
    <w:rsid w:val="00200F0C"/>
    <w:rsid w:val="00247080"/>
    <w:rsid w:val="002613AC"/>
    <w:rsid w:val="002A62A1"/>
    <w:rsid w:val="002B00F5"/>
    <w:rsid w:val="002E1C89"/>
    <w:rsid w:val="00337594"/>
    <w:rsid w:val="00383D78"/>
    <w:rsid w:val="00397C4C"/>
    <w:rsid w:val="003D7393"/>
    <w:rsid w:val="00426DD2"/>
    <w:rsid w:val="005011D4"/>
    <w:rsid w:val="00535943"/>
    <w:rsid w:val="005507BA"/>
    <w:rsid w:val="005611BB"/>
    <w:rsid w:val="005A5727"/>
    <w:rsid w:val="005C257C"/>
    <w:rsid w:val="005F1979"/>
    <w:rsid w:val="005F383B"/>
    <w:rsid w:val="006215E5"/>
    <w:rsid w:val="0063380A"/>
    <w:rsid w:val="00651D41"/>
    <w:rsid w:val="00655ECE"/>
    <w:rsid w:val="006610A3"/>
    <w:rsid w:val="00683C93"/>
    <w:rsid w:val="007451F2"/>
    <w:rsid w:val="00776C3A"/>
    <w:rsid w:val="00784860"/>
    <w:rsid w:val="007F5103"/>
    <w:rsid w:val="00803F1C"/>
    <w:rsid w:val="00876696"/>
    <w:rsid w:val="008A69C6"/>
    <w:rsid w:val="00903A0B"/>
    <w:rsid w:val="00903C48"/>
    <w:rsid w:val="0091691F"/>
    <w:rsid w:val="00984158"/>
    <w:rsid w:val="00A342F7"/>
    <w:rsid w:val="00A7775F"/>
    <w:rsid w:val="00A92AC1"/>
    <w:rsid w:val="00AD4C1D"/>
    <w:rsid w:val="00AE3F48"/>
    <w:rsid w:val="00B35A61"/>
    <w:rsid w:val="00B51BBD"/>
    <w:rsid w:val="00B655BE"/>
    <w:rsid w:val="00B7002B"/>
    <w:rsid w:val="00B74677"/>
    <w:rsid w:val="00B85548"/>
    <w:rsid w:val="00BA1F33"/>
    <w:rsid w:val="00BD7AD4"/>
    <w:rsid w:val="00BF1F82"/>
    <w:rsid w:val="00C04C9E"/>
    <w:rsid w:val="00C36DBF"/>
    <w:rsid w:val="00C47C48"/>
    <w:rsid w:val="00C6072D"/>
    <w:rsid w:val="00C746AB"/>
    <w:rsid w:val="00C94348"/>
    <w:rsid w:val="00CA1B63"/>
    <w:rsid w:val="00CA278B"/>
    <w:rsid w:val="00CB641C"/>
    <w:rsid w:val="00CC17D4"/>
    <w:rsid w:val="00D302E9"/>
    <w:rsid w:val="00D40BFE"/>
    <w:rsid w:val="00D539D9"/>
    <w:rsid w:val="00DD05E6"/>
    <w:rsid w:val="00E3191E"/>
    <w:rsid w:val="00E327F3"/>
    <w:rsid w:val="00ED2855"/>
    <w:rsid w:val="00F831D8"/>
    <w:rsid w:val="00FE6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5C9D6B"/>
  <w15:chartTrackingRefBased/>
  <w15:docId w15:val="{B97D19FD-2D0C-AE45-8660-373967ACD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XiaoLe Wang</dc:creator>
  <cp:keywords/>
  <dc:description/>
  <cp:lastModifiedBy>Wang, Lin</cp:lastModifiedBy>
  <cp:revision>8</cp:revision>
  <dcterms:created xsi:type="dcterms:W3CDTF">2024-06-23T15:26:00Z</dcterms:created>
  <dcterms:modified xsi:type="dcterms:W3CDTF">2024-06-23T17:10:00Z</dcterms:modified>
</cp:coreProperties>
</file>