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FE4BF" w14:textId="6C17B34D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6724A9" w:rsidRPr="006724A9">
        <w:rPr>
          <w:b/>
          <w:i/>
          <w:sz w:val="22"/>
          <w:szCs w:val="22"/>
        </w:rPr>
        <w:t>cohort</w:t>
      </w:r>
      <w:r w:rsidR="00620D08" w:rsidRPr="00620D08">
        <w:rPr>
          <w:b/>
          <w:i/>
          <w:sz w:val="22"/>
          <w:szCs w:val="22"/>
        </w:rPr>
        <w:t xml:space="preserve"> studies</w:t>
      </w:r>
      <w:r w:rsidR="00F16BCC" w:rsidRPr="00CE4480">
        <w:rPr>
          <w:b/>
          <w:i/>
          <w:sz w:val="22"/>
          <w:szCs w:val="22"/>
        </w:rPr>
        <w:t>.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232"/>
        <w:gridCol w:w="794"/>
        <w:gridCol w:w="8881"/>
        <w:gridCol w:w="2659"/>
      </w:tblGrid>
      <w:tr w:rsidR="00F968F7" w:rsidRPr="0022554A" w14:paraId="010BDF10" w14:textId="77777777" w:rsidTr="00032CF2">
        <w:tc>
          <w:tcPr>
            <w:tcW w:w="0" w:type="auto"/>
          </w:tcPr>
          <w:p w14:paraId="6DB75D1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2E7BE054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8881" w:type="dxa"/>
            <w:tcBorders>
              <w:right w:val="single" w:sz="4" w:space="0" w:color="auto"/>
            </w:tcBorders>
            <w:vAlign w:val="bottom"/>
          </w:tcPr>
          <w:p w14:paraId="6159B262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2659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91D3876" w14:textId="19647029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  <w:r w:rsidR="008823C4">
              <w:rPr>
                <w:bCs/>
                <w:sz w:val="20"/>
              </w:rPr>
              <w:t>/where</w:t>
            </w:r>
          </w:p>
        </w:tc>
      </w:tr>
      <w:tr w:rsidR="00F968F7" w:rsidRPr="0022554A" w14:paraId="6DB171E6" w14:textId="77777777" w:rsidTr="00032CF2">
        <w:tc>
          <w:tcPr>
            <w:tcW w:w="0" w:type="auto"/>
            <w:vMerge w:val="restart"/>
          </w:tcPr>
          <w:p w14:paraId="3F791445" w14:textId="016D9AED"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230B826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0B962E2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74DF91" w14:textId="5B88C463" w:rsidR="00F968F7" w:rsidRPr="0022554A" w:rsidRDefault="003F464C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Abstract</w:t>
            </w:r>
          </w:p>
        </w:tc>
      </w:tr>
      <w:tr w:rsidR="00F968F7" w:rsidRPr="0022554A" w14:paraId="5D40B6EA" w14:textId="77777777" w:rsidTr="00032CF2">
        <w:tc>
          <w:tcPr>
            <w:tcW w:w="0" w:type="auto"/>
            <w:vMerge/>
          </w:tcPr>
          <w:p w14:paraId="4B6B758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7489526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532B0B6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60CA61" w14:textId="13CA2E98" w:rsidR="00F968F7" w:rsidRPr="0022554A" w:rsidRDefault="0098387C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Abstract</w:t>
            </w:r>
          </w:p>
        </w:tc>
      </w:tr>
      <w:tr w:rsidR="00F968F7" w:rsidRPr="0022554A" w14:paraId="631EE03D" w14:textId="77777777" w:rsidTr="00666F94">
        <w:tc>
          <w:tcPr>
            <w:tcW w:w="0" w:type="auto"/>
            <w:gridSpan w:val="4"/>
          </w:tcPr>
          <w:p w14:paraId="16B61A62" w14:textId="6F324B2F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14:paraId="5081B973" w14:textId="77777777" w:rsidTr="00032CF2">
        <w:tc>
          <w:tcPr>
            <w:tcW w:w="0" w:type="auto"/>
          </w:tcPr>
          <w:p w14:paraId="328D7EA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79413F4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5725B33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58AA14" w14:textId="7C5B6E6C" w:rsidR="00F968F7" w:rsidRPr="0022554A" w:rsidRDefault="006E17EE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B</w:t>
            </w:r>
            <w:r>
              <w:rPr>
                <w:sz w:val="20"/>
                <w:lang w:eastAsia="zh-CN"/>
              </w:rPr>
              <w:t>ackground--paragraph 1-</w:t>
            </w:r>
            <w:r w:rsidR="009362EF">
              <w:rPr>
                <w:rFonts w:hint="eastAsia"/>
                <w:sz w:val="20"/>
                <w:lang w:eastAsia="zh-CN"/>
              </w:rPr>
              <w:t>3</w:t>
            </w:r>
          </w:p>
        </w:tc>
      </w:tr>
      <w:tr w:rsidR="00F968F7" w:rsidRPr="0022554A" w14:paraId="64651A0E" w14:textId="77777777" w:rsidTr="00032CF2">
        <w:tc>
          <w:tcPr>
            <w:tcW w:w="0" w:type="auto"/>
          </w:tcPr>
          <w:p w14:paraId="1BB4581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70A4C9C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7CDE3D3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E08542" w14:textId="7F802DB4" w:rsidR="00F968F7" w:rsidRPr="0022554A" w:rsidRDefault="001555A6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B</w:t>
            </w:r>
            <w:r>
              <w:rPr>
                <w:sz w:val="20"/>
                <w:lang w:eastAsia="zh-CN"/>
              </w:rPr>
              <w:t xml:space="preserve">ackground--paragraph </w:t>
            </w:r>
            <w:r w:rsidR="009362EF">
              <w:rPr>
                <w:rFonts w:hint="eastAsia"/>
                <w:sz w:val="20"/>
                <w:lang w:eastAsia="zh-CN"/>
              </w:rPr>
              <w:t>4</w:t>
            </w:r>
          </w:p>
        </w:tc>
      </w:tr>
      <w:tr w:rsidR="00F968F7" w:rsidRPr="0022554A" w14:paraId="05516772" w14:textId="77777777" w:rsidTr="0075581F">
        <w:tc>
          <w:tcPr>
            <w:tcW w:w="0" w:type="auto"/>
            <w:gridSpan w:val="4"/>
          </w:tcPr>
          <w:p w14:paraId="15A56647" w14:textId="328439DD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14:paraId="1D93D60B" w14:textId="77777777" w:rsidTr="00032CF2">
        <w:tc>
          <w:tcPr>
            <w:tcW w:w="0" w:type="auto"/>
          </w:tcPr>
          <w:p w14:paraId="1EFA35F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7FF5FFE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1B6633D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DF24CE" w14:textId="47D0BBF9" w:rsidR="00F968F7" w:rsidRPr="0022554A" w:rsidRDefault="00060EDF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ethods--</w:t>
            </w:r>
            <w:r>
              <w:t xml:space="preserve"> </w:t>
            </w:r>
            <w:r w:rsidRPr="00060EDF">
              <w:rPr>
                <w:sz w:val="20"/>
                <w:lang w:eastAsia="zh-CN"/>
              </w:rPr>
              <w:t>Study design and population</w:t>
            </w:r>
            <w:r>
              <w:rPr>
                <w:sz w:val="20"/>
                <w:lang w:eastAsia="zh-CN"/>
              </w:rPr>
              <w:t>—paragraph 1</w:t>
            </w:r>
            <w:r w:rsidR="009362EF">
              <w:rPr>
                <w:rFonts w:hint="eastAsia"/>
                <w:sz w:val="20"/>
                <w:lang w:eastAsia="zh-CN"/>
              </w:rPr>
              <w:t>-4</w:t>
            </w:r>
          </w:p>
        </w:tc>
      </w:tr>
      <w:tr w:rsidR="00F968F7" w:rsidRPr="0022554A" w14:paraId="2E042879" w14:textId="77777777" w:rsidTr="00032CF2">
        <w:tc>
          <w:tcPr>
            <w:tcW w:w="0" w:type="auto"/>
          </w:tcPr>
          <w:p w14:paraId="4B872A5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1B70AE0B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4CD18C5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012C10" w14:textId="03E9F54D" w:rsidR="00F968F7" w:rsidRPr="0022554A" w:rsidRDefault="00D461FD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Pr="00D461FD">
              <w:rPr>
                <w:sz w:val="20"/>
                <w:lang w:eastAsia="zh-CN"/>
              </w:rPr>
              <w:t>Study design and population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 w:rsidR="009362EF">
              <w:rPr>
                <w:rFonts w:hint="eastAsia"/>
                <w:sz w:val="20"/>
                <w:lang w:eastAsia="zh-CN"/>
              </w:rPr>
              <w:t>5</w:t>
            </w:r>
            <w:r>
              <w:rPr>
                <w:sz w:val="20"/>
                <w:lang w:eastAsia="zh-CN"/>
              </w:rPr>
              <w:t>-</w:t>
            </w:r>
            <w:r w:rsidR="009362EF">
              <w:rPr>
                <w:rFonts w:hint="eastAsia"/>
                <w:sz w:val="20"/>
                <w:lang w:eastAsia="zh-CN"/>
              </w:rPr>
              <w:t>14</w:t>
            </w:r>
          </w:p>
        </w:tc>
      </w:tr>
      <w:bookmarkEnd w:id="25"/>
      <w:bookmarkEnd w:id="26"/>
      <w:tr w:rsidR="00F968F7" w:rsidRPr="0022554A" w14:paraId="0D9B5475" w14:textId="77777777" w:rsidTr="00032CF2">
        <w:tc>
          <w:tcPr>
            <w:tcW w:w="0" w:type="auto"/>
          </w:tcPr>
          <w:p w14:paraId="7091687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1560C9F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3D31AA0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54B472" w14:textId="3D98993E" w:rsidR="00F968F7" w:rsidRPr="0022554A" w:rsidRDefault="00D461FD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Pr="00D461FD">
              <w:rPr>
                <w:sz w:val="20"/>
                <w:lang w:eastAsia="zh-CN"/>
              </w:rPr>
              <w:t>Study design and population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1-</w:t>
            </w:r>
            <w:r>
              <w:rPr>
                <w:rFonts w:hint="eastAsia"/>
                <w:sz w:val="20"/>
                <w:lang w:eastAsia="zh-CN"/>
              </w:rPr>
              <w:t>3</w:t>
            </w:r>
          </w:p>
        </w:tc>
      </w:tr>
      <w:tr w:rsidR="00F968F7" w:rsidRPr="0022554A" w14:paraId="24DDF2AF" w14:textId="77777777" w:rsidTr="00032CF2">
        <w:tc>
          <w:tcPr>
            <w:tcW w:w="0" w:type="auto"/>
          </w:tcPr>
          <w:p w14:paraId="1B03B43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7825862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5298A71D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4FE3AB" w14:textId="750779D0" w:rsidR="00F968F7" w:rsidRPr="0022554A" w:rsidRDefault="00D461FD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="0078610F">
              <w:rPr>
                <w:sz w:val="20"/>
                <w:lang w:eastAsia="zh-CN"/>
              </w:rPr>
              <w:t xml:space="preserve">paragraph </w:t>
            </w:r>
            <w:r w:rsidR="0078610F">
              <w:rPr>
                <w:rFonts w:hint="eastAsia"/>
                <w:sz w:val="20"/>
                <w:lang w:eastAsia="zh-CN"/>
              </w:rPr>
              <w:t>5</w:t>
            </w:r>
            <w:r w:rsidR="0078610F">
              <w:rPr>
                <w:sz w:val="20"/>
                <w:lang w:eastAsia="zh-CN"/>
              </w:rPr>
              <w:t>-</w:t>
            </w:r>
            <w:r w:rsidR="0078610F">
              <w:rPr>
                <w:rFonts w:hint="eastAsia"/>
                <w:sz w:val="20"/>
                <w:lang w:eastAsia="zh-CN"/>
              </w:rPr>
              <w:t>14</w:t>
            </w:r>
          </w:p>
        </w:tc>
      </w:tr>
      <w:tr w:rsidR="00F968F7" w:rsidRPr="0022554A" w14:paraId="3A2CB398" w14:textId="77777777" w:rsidTr="00032CF2">
        <w:trPr>
          <w:trHeight w:val="294"/>
        </w:trPr>
        <w:tc>
          <w:tcPr>
            <w:tcW w:w="0" w:type="auto"/>
          </w:tcPr>
          <w:p w14:paraId="71B3FC10" w14:textId="501928A8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20D9DF8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6160551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AC5B05" w14:textId="62320B9D" w:rsidR="00F968F7" w:rsidRPr="004F57FD" w:rsidRDefault="00D461FD" w:rsidP="0022554A">
            <w:pPr>
              <w:tabs>
                <w:tab w:val="left" w:pos="5400"/>
              </w:tabs>
              <w:rPr>
                <w:iCs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="0078610F">
              <w:rPr>
                <w:sz w:val="20"/>
                <w:lang w:eastAsia="zh-CN"/>
              </w:rPr>
              <w:t xml:space="preserve">paragraph </w:t>
            </w:r>
            <w:r w:rsidR="0078610F">
              <w:rPr>
                <w:rFonts w:hint="eastAsia"/>
                <w:sz w:val="20"/>
                <w:lang w:eastAsia="zh-CN"/>
              </w:rPr>
              <w:t>5</w:t>
            </w:r>
            <w:r w:rsidR="0078610F">
              <w:rPr>
                <w:sz w:val="20"/>
                <w:lang w:eastAsia="zh-CN"/>
              </w:rPr>
              <w:t>-</w:t>
            </w:r>
            <w:r w:rsidR="0078610F">
              <w:rPr>
                <w:rFonts w:hint="eastAsia"/>
                <w:sz w:val="20"/>
                <w:lang w:eastAsia="zh-CN"/>
              </w:rPr>
              <w:t>14</w:t>
            </w:r>
          </w:p>
        </w:tc>
      </w:tr>
      <w:tr w:rsidR="00F968F7" w:rsidRPr="0022554A" w14:paraId="1917609F" w14:textId="77777777" w:rsidTr="00032CF2">
        <w:tc>
          <w:tcPr>
            <w:tcW w:w="0" w:type="auto"/>
          </w:tcPr>
          <w:p w14:paraId="5FF2B3D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7CE964D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20CD847D" w14:textId="77777777"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606BE2" w14:textId="2D16FBB5" w:rsidR="00F968F7" w:rsidRPr="0022554A" w:rsidRDefault="0078610F" w:rsidP="0022554A">
            <w:pPr>
              <w:tabs>
                <w:tab w:val="left" w:pos="5400"/>
              </w:tabs>
              <w:rPr>
                <w:color w:val="000000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Pr="00D461FD">
              <w:rPr>
                <w:sz w:val="20"/>
                <w:lang w:eastAsia="zh-CN"/>
              </w:rPr>
              <w:t>Study design and population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4</w:t>
            </w:r>
          </w:p>
        </w:tc>
      </w:tr>
      <w:tr w:rsidR="00F968F7" w:rsidRPr="0022554A" w14:paraId="2A4112D2" w14:textId="77777777" w:rsidTr="00032CF2">
        <w:tc>
          <w:tcPr>
            <w:tcW w:w="0" w:type="auto"/>
          </w:tcPr>
          <w:p w14:paraId="30E26AF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792F1A5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1F13534E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6F9201" w14:textId="36959E8B" w:rsidR="00F968F7" w:rsidRPr="0022554A" w:rsidRDefault="00D461FD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Pr="00D461FD">
              <w:rPr>
                <w:sz w:val="20"/>
                <w:lang w:eastAsia="zh-CN"/>
              </w:rPr>
              <w:t>Study design and population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1-</w:t>
            </w:r>
            <w:r>
              <w:rPr>
                <w:rFonts w:hint="eastAsia"/>
                <w:sz w:val="20"/>
                <w:lang w:eastAsia="zh-CN"/>
              </w:rPr>
              <w:t>4</w:t>
            </w:r>
          </w:p>
        </w:tc>
      </w:tr>
      <w:tr w:rsidR="00F968F7" w:rsidRPr="0022554A" w14:paraId="6858A562" w14:textId="77777777" w:rsidTr="00032CF2">
        <w:tc>
          <w:tcPr>
            <w:tcW w:w="0" w:type="auto"/>
          </w:tcPr>
          <w:p w14:paraId="1D7BCFB1" w14:textId="08442A20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31DB852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4D8F15E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494E97" w14:textId="1C984B2A" w:rsidR="00F968F7" w:rsidRPr="0022554A" w:rsidRDefault="00D461FD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Pr="00D461FD">
              <w:rPr>
                <w:sz w:val="20"/>
                <w:lang w:eastAsia="zh-CN"/>
              </w:rPr>
              <w:t>Study design and population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 w:rsidR="0078610F">
              <w:rPr>
                <w:rFonts w:hint="eastAsia"/>
                <w:sz w:val="20"/>
                <w:lang w:eastAsia="zh-CN"/>
              </w:rPr>
              <w:t>5-14</w:t>
            </w:r>
          </w:p>
        </w:tc>
      </w:tr>
      <w:tr w:rsidR="00F968F7" w:rsidRPr="0022554A" w14:paraId="44F0D1DF" w14:textId="77777777" w:rsidTr="00032CF2">
        <w:tc>
          <w:tcPr>
            <w:tcW w:w="0" w:type="auto"/>
            <w:vMerge w:val="restart"/>
          </w:tcPr>
          <w:p w14:paraId="2BCD9916" w14:textId="5C766F22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0976BDD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2B5D49E1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E80ABD" w14:textId="6B834C0C" w:rsidR="00F968F7" w:rsidRPr="0022554A" w:rsidRDefault="00794C8B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Pr="00D461FD">
              <w:rPr>
                <w:color w:val="000000"/>
                <w:sz w:val="20"/>
                <w:lang w:eastAsia="zh-CN"/>
              </w:rPr>
              <w:t>Statistical analyses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1</w:t>
            </w:r>
            <w:r w:rsidR="00A46FF1">
              <w:rPr>
                <w:sz w:val="20"/>
                <w:lang w:eastAsia="zh-CN"/>
              </w:rPr>
              <w:t>-3</w:t>
            </w:r>
          </w:p>
        </w:tc>
      </w:tr>
      <w:tr w:rsidR="00794C8B" w:rsidRPr="0022554A" w14:paraId="1CEAE44C" w14:textId="77777777" w:rsidTr="00032CF2">
        <w:tc>
          <w:tcPr>
            <w:tcW w:w="0" w:type="auto"/>
            <w:vMerge/>
          </w:tcPr>
          <w:p w14:paraId="65B0305A" w14:textId="77777777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333BCC74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181F5D3A" w14:textId="77777777" w:rsidR="00794C8B" w:rsidRPr="0022554A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4840CE" w14:textId="7EA923C2" w:rsidR="00794C8B" w:rsidRPr="0022554A" w:rsidRDefault="00794C8B" w:rsidP="00794C8B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Pr="00D461FD">
              <w:rPr>
                <w:color w:val="000000"/>
                <w:sz w:val="20"/>
                <w:lang w:eastAsia="zh-CN"/>
              </w:rPr>
              <w:t>Statistical analyses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1</w:t>
            </w:r>
          </w:p>
        </w:tc>
      </w:tr>
      <w:tr w:rsidR="00794C8B" w:rsidRPr="0022554A" w14:paraId="25B88C81" w14:textId="77777777" w:rsidTr="00032CF2">
        <w:tc>
          <w:tcPr>
            <w:tcW w:w="0" w:type="auto"/>
            <w:vMerge/>
          </w:tcPr>
          <w:p w14:paraId="7A44F9B1" w14:textId="77777777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432C0372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0A8D07E8" w14:textId="77777777" w:rsidR="00794C8B" w:rsidRPr="0022554A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74FA70" w14:textId="78B3833B" w:rsidR="00794C8B" w:rsidRPr="0022554A" w:rsidRDefault="0078610F" w:rsidP="00794C8B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Pr="00D461FD">
              <w:rPr>
                <w:sz w:val="20"/>
                <w:lang w:eastAsia="zh-CN"/>
              </w:rPr>
              <w:t>Study design and population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4</w:t>
            </w:r>
          </w:p>
        </w:tc>
      </w:tr>
      <w:tr w:rsidR="00794C8B" w:rsidRPr="0022554A" w14:paraId="39489C0C" w14:textId="77777777" w:rsidTr="00032CF2">
        <w:tc>
          <w:tcPr>
            <w:tcW w:w="0" w:type="auto"/>
            <w:vMerge/>
          </w:tcPr>
          <w:p w14:paraId="33F30755" w14:textId="77777777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0D6D12E3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2C7A3B20" w14:textId="77777777" w:rsidR="00794C8B" w:rsidRPr="0022554A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3AF7FD" w14:textId="0457FF7E" w:rsidR="00794C8B" w:rsidRPr="0022554A" w:rsidRDefault="0078610F" w:rsidP="00794C8B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Pr="00D461FD">
              <w:rPr>
                <w:sz w:val="20"/>
                <w:lang w:eastAsia="zh-CN"/>
              </w:rPr>
              <w:t>Study design and population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3</w:t>
            </w:r>
          </w:p>
        </w:tc>
      </w:tr>
      <w:tr w:rsidR="00794C8B" w:rsidRPr="0022554A" w14:paraId="1D3E7D2D" w14:textId="77777777" w:rsidTr="00032CF2">
        <w:tc>
          <w:tcPr>
            <w:tcW w:w="0" w:type="auto"/>
            <w:vMerge/>
          </w:tcPr>
          <w:p w14:paraId="31974ADB" w14:textId="77777777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141F8CE0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196C34A2" w14:textId="77777777" w:rsidR="00794C8B" w:rsidRPr="0022554A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2BFAB9" w14:textId="0D0DBB16" w:rsidR="00794C8B" w:rsidRPr="0022554A" w:rsidRDefault="0078610F" w:rsidP="00794C8B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-</w:t>
            </w:r>
          </w:p>
        </w:tc>
      </w:tr>
      <w:tr w:rsidR="00794C8B" w:rsidRPr="0022554A" w14:paraId="30F0F017" w14:textId="77777777" w:rsidTr="00423FBD">
        <w:tc>
          <w:tcPr>
            <w:tcW w:w="0" w:type="auto"/>
            <w:gridSpan w:val="4"/>
          </w:tcPr>
          <w:p w14:paraId="0154E564" w14:textId="0ECD6016" w:rsidR="00794C8B" w:rsidRPr="0022554A" w:rsidRDefault="00794C8B" w:rsidP="00794C8B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794C8B" w:rsidRPr="0022554A" w14:paraId="173553D2" w14:textId="77777777" w:rsidTr="00032CF2">
        <w:tc>
          <w:tcPr>
            <w:tcW w:w="0" w:type="auto"/>
            <w:vMerge w:val="restart"/>
          </w:tcPr>
          <w:p w14:paraId="26377621" w14:textId="77777777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38BB91D0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0ED5B524" w14:textId="77777777" w:rsidR="00794C8B" w:rsidRPr="0022554A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92D655" w14:textId="6FAF41E5" w:rsidR="00794C8B" w:rsidRDefault="00794C8B" w:rsidP="00794C8B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Results-</w:t>
            </w:r>
            <w:r w:rsidRPr="00794C8B">
              <w:rPr>
                <w:rFonts w:hint="eastAsia"/>
                <w:sz w:val="20"/>
                <w:lang w:eastAsia="zh-CN"/>
              </w:rPr>
              <w:t>C</w:t>
            </w:r>
            <w:r w:rsidRPr="00794C8B">
              <w:rPr>
                <w:sz w:val="20"/>
                <w:lang w:eastAsia="zh-CN"/>
              </w:rPr>
              <w:t>haracteristics of study population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1-4</w:t>
            </w:r>
          </w:p>
        </w:tc>
      </w:tr>
      <w:tr w:rsidR="00794C8B" w:rsidRPr="0022554A" w14:paraId="5A7DCA5C" w14:textId="77777777" w:rsidTr="00032CF2">
        <w:tc>
          <w:tcPr>
            <w:tcW w:w="0" w:type="auto"/>
            <w:vMerge/>
          </w:tcPr>
          <w:p w14:paraId="73DD6A11" w14:textId="77777777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103AF2A8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407BE0D6" w14:textId="77777777" w:rsidR="00794C8B" w:rsidRPr="0022554A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6D485B" w14:textId="4407F7E9" w:rsidR="00794C8B" w:rsidRDefault="00794C8B" w:rsidP="00794C8B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-</w:t>
            </w:r>
          </w:p>
        </w:tc>
      </w:tr>
      <w:tr w:rsidR="00794C8B" w:rsidRPr="0022554A" w14:paraId="51760A86" w14:textId="77777777" w:rsidTr="00032CF2">
        <w:tc>
          <w:tcPr>
            <w:tcW w:w="0" w:type="auto"/>
            <w:vMerge/>
          </w:tcPr>
          <w:p w14:paraId="26C91CA4" w14:textId="77777777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0C5C84AA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545A335E" w14:textId="77777777" w:rsidR="00794C8B" w:rsidRPr="0022554A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716D2D" w14:textId="5CA2E5A8" w:rsidR="00794C8B" w:rsidRDefault="00506652" w:rsidP="00794C8B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-</w:t>
            </w:r>
          </w:p>
        </w:tc>
      </w:tr>
      <w:tr w:rsidR="00794C8B" w:rsidRPr="0022554A" w14:paraId="4467E2B8" w14:textId="77777777" w:rsidTr="00032CF2">
        <w:tc>
          <w:tcPr>
            <w:tcW w:w="0" w:type="auto"/>
            <w:vMerge w:val="restart"/>
          </w:tcPr>
          <w:p w14:paraId="387E92D8" w14:textId="0EB8C501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6AD42BFA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68A808E8" w14:textId="77777777" w:rsidR="00794C8B" w:rsidRPr="0022554A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6AAC7D" w14:textId="2F70E34D" w:rsidR="00794C8B" w:rsidRDefault="00794C8B" w:rsidP="00794C8B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Results-</w:t>
            </w:r>
            <w:r w:rsidRPr="00794C8B">
              <w:rPr>
                <w:rFonts w:hint="eastAsia"/>
                <w:sz w:val="20"/>
                <w:lang w:eastAsia="zh-CN"/>
              </w:rPr>
              <w:t>C</w:t>
            </w:r>
            <w:r w:rsidRPr="00794C8B">
              <w:rPr>
                <w:sz w:val="20"/>
                <w:lang w:eastAsia="zh-CN"/>
              </w:rPr>
              <w:t>haracteristics of study population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1</w:t>
            </w:r>
          </w:p>
        </w:tc>
      </w:tr>
      <w:tr w:rsidR="00794C8B" w:rsidRPr="0022554A" w14:paraId="77D18039" w14:textId="77777777" w:rsidTr="00032CF2">
        <w:tc>
          <w:tcPr>
            <w:tcW w:w="0" w:type="auto"/>
            <w:vMerge/>
          </w:tcPr>
          <w:p w14:paraId="6071863B" w14:textId="77777777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7E377A05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315103EF" w14:textId="77777777" w:rsidR="00794C8B" w:rsidRPr="0022554A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10B3E1" w14:textId="3570F046" w:rsidR="00794C8B" w:rsidRDefault="00794C8B" w:rsidP="00794C8B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M</w:t>
            </w:r>
            <w:r>
              <w:rPr>
                <w:sz w:val="20"/>
                <w:lang w:eastAsia="zh-CN"/>
              </w:rPr>
              <w:t>ethods-</w:t>
            </w:r>
            <w:r>
              <w:t xml:space="preserve"> </w:t>
            </w:r>
            <w:r w:rsidRPr="00D461FD">
              <w:rPr>
                <w:sz w:val="20"/>
                <w:lang w:eastAsia="zh-CN"/>
              </w:rPr>
              <w:t>Covariates</w:t>
            </w:r>
            <w:r>
              <w:rPr>
                <w:sz w:val="20"/>
                <w:lang w:eastAsia="zh-CN"/>
              </w:rPr>
              <w:t xml:space="preserve">-paragraph </w:t>
            </w:r>
            <w:r>
              <w:rPr>
                <w:rFonts w:hint="eastAsia"/>
                <w:sz w:val="20"/>
                <w:lang w:eastAsia="zh-CN"/>
              </w:rPr>
              <w:t>1</w:t>
            </w:r>
          </w:p>
        </w:tc>
      </w:tr>
      <w:tr w:rsidR="00794C8B" w:rsidRPr="0022554A" w14:paraId="188445B5" w14:textId="77777777" w:rsidTr="00032CF2">
        <w:trPr>
          <w:trHeight w:val="295"/>
        </w:trPr>
        <w:tc>
          <w:tcPr>
            <w:tcW w:w="0" w:type="auto"/>
          </w:tcPr>
          <w:p w14:paraId="3B310178" w14:textId="77777777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62122EAF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6E95E476" w14:textId="77777777" w:rsidR="00794C8B" w:rsidRPr="0022554A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6A6A7F" w14:textId="765FA4AB" w:rsidR="00794C8B" w:rsidRPr="0022554A" w:rsidRDefault="00794C8B" w:rsidP="00794C8B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Results-</w:t>
            </w:r>
            <w:r w:rsidR="00506652">
              <w:t xml:space="preserve"> </w:t>
            </w:r>
            <w:r w:rsidR="00506652" w:rsidRPr="00506652">
              <w:rPr>
                <w:sz w:val="20"/>
                <w:lang w:eastAsia="zh-CN"/>
              </w:rPr>
              <w:t>Regression Analysis on cystatin C and MetS Correlations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1-</w:t>
            </w:r>
            <w:r w:rsidR="00506652">
              <w:rPr>
                <w:rFonts w:hint="eastAsia"/>
                <w:sz w:val="20"/>
                <w:lang w:eastAsia="zh-CN"/>
              </w:rPr>
              <w:t>2</w:t>
            </w:r>
          </w:p>
        </w:tc>
      </w:tr>
      <w:tr w:rsidR="00794C8B" w:rsidRPr="0022554A" w14:paraId="75E2853F" w14:textId="77777777" w:rsidTr="00032CF2">
        <w:tc>
          <w:tcPr>
            <w:tcW w:w="0" w:type="auto"/>
            <w:vMerge w:val="restart"/>
          </w:tcPr>
          <w:p w14:paraId="2572F3BE" w14:textId="77777777" w:rsidR="00794C8B" w:rsidRPr="0022554A" w:rsidRDefault="00794C8B" w:rsidP="00794C8B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45FD8256" w14:textId="77777777" w:rsidR="00794C8B" w:rsidRPr="0022554A" w:rsidRDefault="00794C8B" w:rsidP="00794C8B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297DED91" w14:textId="1F3AF716" w:rsidR="00794C8B" w:rsidRPr="006149D3" w:rsidRDefault="00794C8B" w:rsidP="00794C8B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0FA2B9" w14:textId="37A33972" w:rsidR="00794C8B" w:rsidRPr="00506652" w:rsidRDefault="00506652" w:rsidP="00794C8B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Results-</w:t>
            </w:r>
            <w:r>
              <w:t xml:space="preserve"> </w:t>
            </w:r>
            <w:r w:rsidRPr="00506652">
              <w:rPr>
                <w:sz w:val="20"/>
                <w:lang w:eastAsia="zh-CN"/>
              </w:rPr>
              <w:t>Regression Analysis on cystatin C and MetS Correlations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1-2</w:t>
            </w:r>
          </w:p>
        </w:tc>
      </w:tr>
      <w:tr w:rsidR="00506652" w:rsidRPr="0022554A" w14:paraId="4E8A7419" w14:textId="77777777" w:rsidTr="00032CF2">
        <w:tc>
          <w:tcPr>
            <w:tcW w:w="0" w:type="auto"/>
            <w:vMerge/>
          </w:tcPr>
          <w:p w14:paraId="0E1EAD43" w14:textId="77777777" w:rsidR="00506652" w:rsidRPr="0022554A" w:rsidRDefault="00506652" w:rsidP="0050665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49E9A20E" w14:textId="77777777" w:rsidR="00506652" w:rsidRPr="0022554A" w:rsidRDefault="00506652" w:rsidP="0050665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22FACE33" w14:textId="77777777" w:rsidR="00506652" w:rsidRPr="006149D3" w:rsidRDefault="00506652" w:rsidP="0050665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C54F93" w14:textId="7EDF2930" w:rsidR="00506652" w:rsidRPr="0022554A" w:rsidRDefault="00506652" w:rsidP="00506652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Results-</w:t>
            </w:r>
            <w:r w:rsidRPr="00794C8B">
              <w:rPr>
                <w:rFonts w:hint="eastAsia"/>
                <w:sz w:val="20"/>
                <w:lang w:eastAsia="zh-CN"/>
              </w:rPr>
              <w:t>C</w:t>
            </w:r>
            <w:r w:rsidRPr="00794C8B">
              <w:rPr>
                <w:sz w:val="20"/>
                <w:lang w:eastAsia="zh-CN"/>
              </w:rPr>
              <w:t>haracteristics of study population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1</w:t>
            </w:r>
          </w:p>
        </w:tc>
      </w:tr>
      <w:tr w:rsidR="00506652" w:rsidRPr="0022554A" w14:paraId="054A9B8B" w14:textId="77777777" w:rsidTr="00032CF2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3094B7AD" w14:textId="77777777" w:rsidR="00506652" w:rsidRPr="0022554A" w:rsidRDefault="00506652" w:rsidP="0050665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4574475" w14:textId="77777777" w:rsidR="00506652" w:rsidRPr="0022554A" w:rsidRDefault="00506652" w:rsidP="0050665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881" w:type="dxa"/>
            <w:tcBorders>
              <w:bottom w:val="single" w:sz="4" w:space="0" w:color="auto"/>
              <w:right w:val="single" w:sz="4" w:space="0" w:color="auto"/>
            </w:tcBorders>
          </w:tcPr>
          <w:p w14:paraId="32EA29D3" w14:textId="77777777" w:rsidR="00506652" w:rsidRPr="006149D3" w:rsidRDefault="00506652" w:rsidP="0050665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 xml:space="preserve">If relevant, consider translating estimates of relative risk into absolute risk for a meaningful </w:t>
            </w:r>
            <w:proofErr w:type="gramStart"/>
            <w:r w:rsidRPr="006149D3">
              <w:rPr>
                <w:sz w:val="20"/>
              </w:rPr>
              <w:t>time period</w:t>
            </w:r>
            <w:proofErr w:type="gramEnd"/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535E04" w14:textId="30C7A31E" w:rsidR="00506652" w:rsidRPr="0022554A" w:rsidRDefault="00506652" w:rsidP="00506652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-</w:t>
            </w:r>
          </w:p>
        </w:tc>
      </w:tr>
      <w:tr w:rsidR="00506652" w:rsidRPr="0022554A" w14:paraId="43F4CAB5" w14:textId="77777777" w:rsidTr="00032C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A3DE00A" w14:textId="7828B177" w:rsidR="00506652" w:rsidRPr="0022554A" w:rsidRDefault="00506652" w:rsidP="0050665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C8B07B" w14:textId="77777777" w:rsidR="00506652" w:rsidRPr="0022554A" w:rsidRDefault="00506652" w:rsidP="0050665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88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73825" w14:textId="0333BC33" w:rsidR="00506652" w:rsidRPr="0022554A" w:rsidRDefault="00506652" w:rsidP="00506652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 w:rsidRPr="0022554A">
              <w:rPr>
                <w:sz w:val="20"/>
                <w:lang w:eastAsia="zh-CN"/>
              </w:rPr>
              <w:t>Report other analyses done— analyses of subgroups and interactions, and sensitivity analyses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A1DF00" w14:textId="1050D7B9" w:rsidR="00506652" w:rsidRPr="00506652" w:rsidRDefault="00506652" w:rsidP="00506652">
            <w:pPr>
              <w:spacing w:line="240" w:lineRule="auto"/>
              <w:rPr>
                <w:rFonts w:hint="eastAsia"/>
                <w:sz w:val="20"/>
                <w:lang w:eastAsia="zh-CN"/>
              </w:rPr>
            </w:pPr>
            <w:r w:rsidRPr="00506652">
              <w:rPr>
                <w:sz w:val="20"/>
                <w:lang w:eastAsia="zh-CN"/>
              </w:rPr>
              <w:t>Subgroup analysis of urea nitrogen</w:t>
            </w:r>
            <w:r w:rsidRPr="00506652">
              <w:rPr>
                <w:rFonts w:hint="eastAsia"/>
                <w:sz w:val="20"/>
                <w:lang w:eastAsia="zh-CN"/>
              </w:rPr>
              <w:t>, uric acid, HDL,</w:t>
            </w:r>
            <w:r w:rsidRPr="00506652">
              <w:rPr>
                <w:sz w:val="20"/>
                <w:lang w:eastAsia="zh-CN"/>
              </w:rPr>
              <w:t xml:space="preserve"> and cystatin C relationship across Met</w:t>
            </w:r>
            <w:r w:rsidRPr="00506652">
              <w:rPr>
                <w:rFonts w:hint="eastAsia"/>
                <w:sz w:val="20"/>
                <w:lang w:eastAsia="zh-CN"/>
              </w:rPr>
              <w:t>S</w:t>
            </w:r>
          </w:p>
        </w:tc>
      </w:tr>
      <w:tr w:rsidR="00506652" w:rsidRPr="0022554A" w14:paraId="30F99325" w14:textId="77777777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21115514" w14:textId="4810A54F" w:rsidR="00506652" w:rsidRPr="0022554A" w:rsidRDefault="00506652" w:rsidP="00506652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506652" w:rsidRPr="0022554A" w14:paraId="5121968B" w14:textId="77777777" w:rsidTr="00032CF2">
        <w:tc>
          <w:tcPr>
            <w:tcW w:w="0" w:type="auto"/>
          </w:tcPr>
          <w:p w14:paraId="718EB2BA" w14:textId="77777777" w:rsidR="00506652" w:rsidRPr="0022554A" w:rsidRDefault="00506652" w:rsidP="0050665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0A6B83EF" w14:textId="77777777" w:rsidR="00506652" w:rsidRPr="0022554A" w:rsidRDefault="00506652" w:rsidP="0050665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59B10CC3" w14:textId="77777777" w:rsidR="00506652" w:rsidRPr="0022554A" w:rsidRDefault="00506652" w:rsidP="0050665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4383BB" w14:textId="360F3A0C" w:rsidR="00506652" w:rsidRPr="0022554A" w:rsidRDefault="00506652" w:rsidP="00506652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D</w:t>
            </w:r>
            <w:r w:rsidRPr="0022554A">
              <w:rPr>
                <w:sz w:val="20"/>
              </w:rPr>
              <w:t>iscuss</w:t>
            </w:r>
            <w:r>
              <w:rPr>
                <w:rFonts w:hint="eastAsia"/>
                <w:sz w:val="20"/>
                <w:lang w:eastAsia="zh-CN"/>
              </w:rPr>
              <w:t>ion-</w:t>
            </w:r>
            <w:r w:rsidRPr="00794C8B">
              <w:rPr>
                <w:sz w:val="20"/>
                <w:lang w:eastAsia="zh-CN"/>
              </w:rPr>
              <w:t>Strengths and limitations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1-3</w:t>
            </w:r>
          </w:p>
        </w:tc>
      </w:tr>
      <w:tr w:rsidR="00506652" w:rsidRPr="0022554A" w14:paraId="7D23FA01" w14:textId="77777777" w:rsidTr="00032CF2">
        <w:tc>
          <w:tcPr>
            <w:tcW w:w="0" w:type="auto"/>
          </w:tcPr>
          <w:p w14:paraId="109924D8" w14:textId="77777777" w:rsidR="00506652" w:rsidRPr="0022554A" w:rsidRDefault="00506652" w:rsidP="0050665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5E273DD8" w14:textId="77777777" w:rsidR="00506652" w:rsidRPr="0022554A" w:rsidRDefault="00506652" w:rsidP="0050665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227C7D55" w14:textId="77777777" w:rsidR="00506652" w:rsidRPr="0022554A" w:rsidRDefault="00506652" w:rsidP="0050665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Discuss limitations of the study, </w:t>
            </w:r>
            <w:proofErr w:type="gramStart"/>
            <w:r w:rsidRPr="0022554A">
              <w:rPr>
                <w:sz w:val="20"/>
              </w:rPr>
              <w:t>taking into account</w:t>
            </w:r>
            <w:proofErr w:type="gramEnd"/>
            <w:r w:rsidRPr="0022554A">
              <w:rPr>
                <w:sz w:val="20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E0F501" w14:textId="0E843439" w:rsidR="00506652" w:rsidRPr="0022554A" w:rsidRDefault="00506652" w:rsidP="00506652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 w:rsidRPr="0022554A">
              <w:rPr>
                <w:sz w:val="20"/>
              </w:rPr>
              <w:t>Discuss</w:t>
            </w:r>
            <w:r>
              <w:rPr>
                <w:rFonts w:hint="eastAsia"/>
                <w:sz w:val="20"/>
                <w:lang w:eastAsia="zh-CN"/>
              </w:rPr>
              <w:t>ion-</w:t>
            </w:r>
            <w:r w:rsidRPr="00794C8B">
              <w:rPr>
                <w:sz w:val="20"/>
                <w:lang w:eastAsia="zh-CN"/>
              </w:rPr>
              <w:t>Strengths and limitations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1-2</w:t>
            </w:r>
          </w:p>
        </w:tc>
      </w:tr>
      <w:tr w:rsidR="00506652" w:rsidRPr="0022554A" w14:paraId="0E2ACB89" w14:textId="77777777" w:rsidTr="00032CF2">
        <w:tc>
          <w:tcPr>
            <w:tcW w:w="0" w:type="auto"/>
          </w:tcPr>
          <w:p w14:paraId="683B05FA" w14:textId="77777777" w:rsidR="00506652" w:rsidRPr="0022554A" w:rsidRDefault="00506652" w:rsidP="0050665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lastRenderedPageBreak/>
              <w:t>Interpretation</w:t>
            </w:r>
          </w:p>
        </w:tc>
        <w:tc>
          <w:tcPr>
            <w:tcW w:w="0" w:type="auto"/>
          </w:tcPr>
          <w:p w14:paraId="3B612D59" w14:textId="77777777" w:rsidR="00506652" w:rsidRPr="0022554A" w:rsidRDefault="00506652" w:rsidP="0050665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1A158DE5" w14:textId="77777777" w:rsidR="00506652" w:rsidRPr="0022554A" w:rsidRDefault="00506652" w:rsidP="0050665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F14682" w14:textId="78D056C8" w:rsidR="00506652" w:rsidRPr="0022554A" w:rsidRDefault="00506652" w:rsidP="00506652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 w:rsidRPr="0022554A">
              <w:rPr>
                <w:sz w:val="20"/>
              </w:rPr>
              <w:t>Discuss</w:t>
            </w:r>
            <w:r>
              <w:rPr>
                <w:rFonts w:hint="eastAsia"/>
                <w:sz w:val="20"/>
                <w:lang w:eastAsia="zh-CN"/>
              </w:rPr>
              <w:t>ion-</w:t>
            </w:r>
            <w:r w:rsidRPr="00794C8B">
              <w:rPr>
                <w:sz w:val="20"/>
                <w:lang w:eastAsia="zh-CN"/>
              </w:rPr>
              <w:t>Strengths and limitations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1-2</w:t>
            </w:r>
          </w:p>
        </w:tc>
      </w:tr>
      <w:tr w:rsidR="00506652" w:rsidRPr="0022554A" w14:paraId="3DE4902C" w14:textId="77777777" w:rsidTr="00032CF2">
        <w:tc>
          <w:tcPr>
            <w:tcW w:w="0" w:type="auto"/>
          </w:tcPr>
          <w:p w14:paraId="1ACF063D" w14:textId="77777777" w:rsidR="00506652" w:rsidRPr="0022554A" w:rsidRDefault="00506652" w:rsidP="0050665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132EFFDF" w14:textId="77777777" w:rsidR="00506652" w:rsidRPr="0022554A" w:rsidRDefault="00506652" w:rsidP="0050665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8881" w:type="dxa"/>
            <w:tcBorders>
              <w:right w:val="single" w:sz="4" w:space="0" w:color="auto"/>
            </w:tcBorders>
          </w:tcPr>
          <w:p w14:paraId="0D1AB9D9" w14:textId="77777777" w:rsidR="00506652" w:rsidRPr="0022554A" w:rsidRDefault="00506652" w:rsidP="0050665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587746" w14:textId="2DC2BDA8" w:rsidR="00506652" w:rsidRPr="0022554A" w:rsidRDefault="00506652" w:rsidP="00506652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 w:rsidRPr="0022554A">
              <w:rPr>
                <w:sz w:val="20"/>
              </w:rPr>
              <w:t>Discuss</w:t>
            </w:r>
            <w:r>
              <w:rPr>
                <w:rFonts w:hint="eastAsia"/>
                <w:sz w:val="20"/>
                <w:lang w:eastAsia="zh-CN"/>
              </w:rPr>
              <w:t>ion-</w:t>
            </w:r>
            <w:r w:rsidRPr="00794C8B">
              <w:rPr>
                <w:sz w:val="20"/>
                <w:lang w:eastAsia="zh-CN"/>
              </w:rPr>
              <w:t>Strengths and limitations</w:t>
            </w:r>
            <w:r>
              <w:rPr>
                <w:rFonts w:hint="eastAsia"/>
                <w:sz w:val="20"/>
                <w:lang w:eastAsia="zh-CN"/>
              </w:rPr>
              <w:t>-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2</w:t>
            </w:r>
          </w:p>
        </w:tc>
      </w:tr>
      <w:tr w:rsidR="00506652" w:rsidRPr="0022554A" w14:paraId="190FC11D" w14:textId="77777777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047BB65D" w14:textId="47151A3F" w:rsidR="00506652" w:rsidRPr="0022554A" w:rsidRDefault="00506652" w:rsidP="00506652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506652" w:rsidRPr="0022554A" w14:paraId="709C8E37" w14:textId="77777777" w:rsidTr="00032C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703946" w14:textId="77777777" w:rsidR="00506652" w:rsidRPr="0022554A" w:rsidRDefault="00506652" w:rsidP="0050665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851EDB3" w14:textId="77777777" w:rsidR="00506652" w:rsidRPr="0022554A" w:rsidRDefault="00506652" w:rsidP="0050665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88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8B982" w14:textId="77777777" w:rsidR="00506652" w:rsidRPr="0022554A" w:rsidRDefault="00506652" w:rsidP="0050665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915CA8" w14:textId="528AB51D" w:rsidR="00506652" w:rsidRPr="0022554A" w:rsidRDefault="00506652" w:rsidP="00506652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 w:rsidRPr="00EF272B">
              <w:rPr>
                <w:sz w:val="20"/>
                <w:lang w:eastAsia="zh-CN"/>
              </w:rPr>
              <w:t>Funding</w:t>
            </w:r>
            <w:r>
              <w:rPr>
                <w:sz w:val="20"/>
                <w:lang w:eastAsia="zh-CN"/>
              </w:rPr>
              <w:t xml:space="preserve"> paragraph </w:t>
            </w:r>
            <w:r>
              <w:rPr>
                <w:rFonts w:hint="eastAsia"/>
                <w:sz w:val="20"/>
                <w:lang w:eastAsia="zh-CN"/>
              </w:rPr>
              <w:t>1</w:t>
            </w:r>
          </w:p>
        </w:tc>
      </w:tr>
      <w:bookmarkEnd w:id="92"/>
      <w:bookmarkEnd w:id="93"/>
    </w:tbl>
    <w:p w14:paraId="4108D77B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0B3F5B22" w14:textId="77777777"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</w:p>
    <w:p w14:paraId="1897EBD7" w14:textId="77777777"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14:paraId="173F4B55" w14:textId="29DAD1F0"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CE4480">
        <w:rPr>
          <w:b/>
          <w:sz w:val="20"/>
        </w:rPr>
        <w:t>Note:</w:t>
      </w:r>
      <w:r w:rsidRPr="002602FB">
        <w:rPr>
          <w:sz w:val="20"/>
        </w:rPr>
        <w:t xml:space="preserve"> Information on the STROBE Initiative is available at www.strobe-statement.org.</w:t>
      </w:r>
    </w:p>
    <w:sectPr w:rsidR="00A42352" w:rsidRPr="002602FB" w:rsidSect="0077317C">
      <w:footerReference w:type="even" r:id="rId7"/>
      <w:footerReference w:type="default" r:id="rId8"/>
      <w:pgSz w:w="16834" w:h="11909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C8FCF" w14:textId="77777777" w:rsidR="00DD385E" w:rsidRDefault="00DD385E">
      <w:r>
        <w:separator/>
      </w:r>
    </w:p>
  </w:endnote>
  <w:endnote w:type="continuationSeparator" w:id="0">
    <w:p w14:paraId="1EFF01D9" w14:textId="77777777" w:rsidR="00DD385E" w:rsidRDefault="00DD3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FF456" w14:textId="77777777" w:rsidR="00CE4480" w:rsidRDefault="00CE4480" w:rsidP="002A757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17ED77F0" w14:textId="77777777" w:rsidR="00CE4480" w:rsidRDefault="00CE4480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17004" w14:textId="77777777" w:rsidR="002A7573" w:rsidRDefault="002A7573" w:rsidP="00F7666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011B25">
      <w:rPr>
        <w:rStyle w:val="a8"/>
        <w:noProof/>
      </w:rPr>
      <w:t>1</w:t>
    </w:r>
    <w:r>
      <w:rPr>
        <w:rStyle w:val="a8"/>
      </w:rPr>
      <w:fldChar w:fldCharType="end"/>
    </w:r>
  </w:p>
  <w:p w14:paraId="2FE316DB" w14:textId="77777777" w:rsidR="00CE4480" w:rsidRDefault="00CE4480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916F1" w14:textId="77777777" w:rsidR="00DD385E" w:rsidRDefault="00DD385E">
      <w:r>
        <w:separator/>
      </w:r>
    </w:p>
  </w:footnote>
  <w:footnote w:type="continuationSeparator" w:id="0">
    <w:p w14:paraId="68A7B1EA" w14:textId="77777777" w:rsidR="00DD385E" w:rsidRDefault="00DD38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 w16cid:durableId="828441678">
    <w:abstractNumId w:val="20"/>
  </w:num>
  <w:num w:numId="2" w16cid:durableId="1022512698">
    <w:abstractNumId w:val="11"/>
  </w:num>
  <w:num w:numId="3" w16cid:durableId="565723493">
    <w:abstractNumId w:val="18"/>
  </w:num>
  <w:num w:numId="4" w16cid:durableId="1562524871">
    <w:abstractNumId w:val="16"/>
  </w:num>
  <w:num w:numId="5" w16cid:durableId="1846166914">
    <w:abstractNumId w:val="15"/>
  </w:num>
  <w:num w:numId="6" w16cid:durableId="1080248191">
    <w:abstractNumId w:val="19"/>
  </w:num>
  <w:num w:numId="7" w16cid:durableId="394426558">
    <w:abstractNumId w:val="10"/>
  </w:num>
  <w:num w:numId="8" w16cid:durableId="1553274093">
    <w:abstractNumId w:val="13"/>
  </w:num>
  <w:num w:numId="9" w16cid:durableId="1630669717">
    <w:abstractNumId w:val="9"/>
  </w:num>
  <w:num w:numId="10" w16cid:durableId="1096513840">
    <w:abstractNumId w:val="14"/>
  </w:num>
  <w:num w:numId="11" w16cid:durableId="2026320752">
    <w:abstractNumId w:val="7"/>
  </w:num>
  <w:num w:numId="12" w16cid:durableId="1313370378">
    <w:abstractNumId w:val="6"/>
  </w:num>
  <w:num w:numId="13" w16cid:durableId="645622377">
    <w:abstractNumId w:val="5"/>
  </w:num>
  <w:num w:numId="14" w16cid:durableId="606085923">
    <w:abstractNumId w:val="4"/>
  </w:num>
  <w:num w:numId="15" w16cid:durableId="348332019">
    <w:abstractNumId w:val="8"/>
  </w:num>
  <w:num w:numId="16" w16cid:durableId="1225064839">
    <w:abstractNumId w:val="3"/>
  </w:num>
  <w:num w:numId="17" w16cid:durableId="540166972">
    <w:abstractNumId w:val="2"/>
  </w:num>
  <w:num w:numId="18" w16cid:durableId="992299247">
    <w:abstractNumId w:val="1"/>
  </w:num>
  <w:num w:numId="19" w16cid:durableId="1300961730">
    <w:abstractNumId w:val="0"/>
  </w:num>
  <w:num w:numId="20" w16cid:durableId="1746103041">
    <w:abstractNumId w:val="12"/>
  </w:num>
  <w:num w:numId="21" w16cid:durableId="2732470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11B25"/>
    <w:rsid w:val="00023515"/>
    <w:rsid w:val="00032CF2"/>
    <w:rsid w:val="00060EDF"/>
    <w:rsid w:val="00067C21"/>
    <w:rsid w:val="00093E3A"/>
    <w:rsid w:val="000B6FD4"/>
    <w:rsid w:val="000E691B"/>
    <w:rsid w:val="000F26ED"/>
    <w:rsid w:val="001023BA"/>
    <w:rsid w:val="00110BFB"/>
    <w:rsid w:val="00134AAC"/>
    <w:rsid w:val="001555A6"/>
    <w:rsid w:val="00183FA6"/>
    <w:rsid w:val="001A495C"/>
    <w:rsid w:val="001A75E9"/>
    <w:rsid w:val="001E02AD"/>
    <w:rsid w:val="0021265E"/>
    <w:rsid w:val="00215E03"/>
    <w:rsid w:val="00217BB0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2F6BA4"/>
    <w:rsid w:val="00320C49"/>
    <w:rsid w:val="003354B7"/>
    <w:rsid w:val="003508EF"/>
    <w:rsid w:val="003600D0"/>
    <w:rsid w:val="00372129"/>
    <w:rsid w:val="00385050"/>
    <w:rsid w:val="003A3FDD"/>
    <w:rsid w:val="003F464C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4F57FD"/>
    <w:rsid w:val="005044A6"/>
    <w:rsid w:val="00506652"/>
    <w:rsid w:val="00590F64"/>
    <w:rsid w:val="005923E5"/>
    <w:rsid w:val="005A3FF5"/>
    <w:rsid w:val="005B567D"/>
    <w:rsid w:val="005D0CFC"/>
    <w:rsid w:val="005D19F4"/>
    <w:rsid w:val="005F254A"/>
    <w:rsid w:val="00620D08"/>
    <w:rsid w:val="00633488"/>
    <w:rsid w:val="0065657F"/>
    <w:rsid w:val="0065787D"/>
    <w:rsid w:val="00666336"/>
    <w:rsid w:val="006724A9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D1DB9"/>
    <w:rsid w:val="006D45ED"/>
    <w:rsid w:val="006E17EE"/>
    <w:rsid w:val="006F66AC"/>
    <w:rsid w:val="00701AC5"/>
    <w:rsid w:val="00711D81"/>
    <w:rsid w:val="0074576C"/>
    <w:rsid w:val="00754BA5"/>
    <w:rsid w:val="007562C3"/>
    <w:rsid w:val="0077317C"/>
    <w:rsid w:val="0078610F"/>
    <w:rsid w:val="00794C8B"/>
    <w:rsid w:val="007B05E3"/>
    <w:rsid w:val="007C72F6"/>
    <w:rsid w:val="00816966"/>
    <w:rsid w:val="00817D26"/>
    <w:rsid w:val="00821CD4"/>
    <w:rsid w:val="008423A7"/>
    <w:rsid w:val="008440CC"/>
    <w:rsid w:val="008823C4"/>
    <w:rsid w:val="0089107E"/>
    <w:rsid w:val="00891604"/>
    <w:rsid w:val="008D225B"/>
    <w:rsid w:val="00921BF8"/>
    <w:rsid w:val="009362EF"/>
    <w:rsid w:val="009367F9"/>
    <w:rsid w:val="009642BE"/>
    <w:rsid w:val="0098387C"/>
    <w:rsid w:val="009872CC"/>
    <w:rsid w:val="009B10F1"/>
    <w:rsid w:val="009B368D"/>
    <w:rsid w:val="009C1EA9"/>
    <w:rsid w:val="009C24D4"/>
    <w:rsid w:val="009E0429"/>
    <w:rsid w:val="009F5211"/>
    <w:rsid w:val="00A42352"/>
    <w:rsid w:val="00A46FF1"/>
    <w:rsid w:val="00A527E4"/>
    <w:rsid w:val="00A5640D"/>
    <w:rsid w:val="00A729D6"/>
    <w:rsid w:val="00A938BF"/>
    <w:rsid w:val="00AE2C57"/>
    <w:rsid w:val="00AF175A"/>
    <w:rsid w:val="00AF4615"/>
    <w:rsid w:val="00B37C86"/>
    <w:rsid w:val="00B50DF8"/>
    <w:rsid w:val="00B54EA0"/>
    <w:rsid w:val="00B60EFB"/>
    <w:rsid w:val="00B65366"/>
    <w:rsid w:val="00B73041"/>
    <w:rsid w:val="00B77807"/>
    <w:rsid w:val="00B940E9"/>
    <w:rsid w:val="00BA1206"/>
    <w:rsid w:val="00BC7FE6"/>
    <w:rsid w:val="00BE3709"/>
    <w:rsid w:val="00CB6CC8"/>
    <w:rsid w:val="00CC4C93"/>
    <w:rsid w:val="00CE4480"/>
    <w:rsid w:val="00D120D2"/>
    <w:rsid w:val="00D20D7C"/>
    <w:rsid w:val="00D26FCA"/>
    <w:rsid w:val="00D461FD"/>
    <w:rsid w:val="00D6152F"/>
    <w:rsid w:val="00D6407C"/>
    <w:rsid w:val="00D87AF7"/>
    <w:rsid w:val="00DA120C"/>
    <w:rsid w:val="00DC4BEF"/>
    <w:rsid w:val="00DD385E"/>
    <w:rsid w:val="00E10628"/>
    <w:rsid w:val="00E144CD"/>
    <w:rsid w:val="00E2292B"/>
    <w:rsid w:val="00E60602"/>
    <w:rsid w:val="00E942CD"/>
    <w:rsid w:val="00EA6E28"/>
    <w:rsid w:val="00EF272B"/>
    <w:rsid w:val="00F0752A"/>
    <w:rsid w:val="00F16BCC"/>
    <w:rsid w:val="00F24D21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  <w:rsid w:val="00FB7187"/>
    <w:rsid w:val="00FC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8BA4AC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f7">
    <w:name w:val="Normal (Web)"/>
    <w:basedOn w:val="a1"/>
    <w:rsid w:val="000B6FD4"/>
    <w:rPr>
      <w:szCs w:val="24"/>
    </w:rPr>
  </w:style>
  <w:style w:type="paragraph" w:styleId="aff8">
    <w:name w:val="Normal Indent"/>
    <w:basedOn w:val="a1"/>
    <w:rsid w:val="000B6FD4"/>
    <w:pPr>
      <w:ind w:left="720"/>
    </w:pPr>
  </w:style>
  <w:style w:type="paragraph" w:styleId="aff9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b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c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50</TotalTime>
  <Pages>3</Pages>
  <Words>777</Words>
  <Characters>4429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h197</cp:lastModifiedBy>
  <cp:revision>25</cp:revision>
  <cp:lastPrinted>2007-09-19T09:02:00Z</cp:lastPrinted>
  <dcterms:created xsi:type="dcterms:W3CDTF">2018-07-30T10:56:00Z</dcterms:created>
  <dcterms:modified xsi:type="dcterms:W3CDTF">2024-05-21T08:38:00Z</dcterms:modified>
</cp:coreProperties>
</file>