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BAA0A" w14:textId="36998AEF" w:rsidR="00593D79" w:rsidRDefault="00593D79" w:rsidP="00593D79">
      <w:pPr>
        <w:pStyle w:val="Heading1"/>
      </w:pPr>
      <w:bookmarkStart w:id="0" w:name="_Toc148536020"/>
      <w:bookmarkStart w:id="1" w:name="_Ref159325232"/>
      <w:r>
        <w:t>Appendices</w:t>
      </w:r>
    </w:p>
    <w:p w14:paraId="6974A584" w14:textId="0681A121" w:rsidR="00EC26EC" w:rsidRDefault="00EC26EC" w:rsidP="00EC26EC">
      <w:pPr>
        <w:pStyle w:val="Heading1"/>
        <w:numPr>
          <w:ilvl w:val="0"/>
          <w:numId w:val="0"/>
        </w:numPr>
      </w:pPr>
      <w:r>
        <w:t xml:space="preserve">Appendix A – Violin Plot of </w:t>
      </w:r>
      <w:r w:rsidR="0095140F">
        <w:t xml:space="preserve">Continuous Variables Measured in the </w:t>
      </w:r>
      <w:r w:rsidR="0095140F">
        <w:rPr>
          <w:i/>
          <w:iCs/>
        </w:rPr>
        <w:t xml:space="preserve">in vivo </w:t>
      </w:r>
      <w:r w:rsidR="007E58D7">
        <w:t>T</w:t>
      </w:r>
      <w:r w:rsidR="0095140F">
        <w:t>esting.</w:t>
      </w:r>
    </w:p>
    <w:p w14:paraId="7A6AACD0" w14:textId="24E10518" w:rsidR="00EC26EC" w:rsidRPr="00800B4F" w:rsidRDefault="00F06DB2" w:rsidP="00C05FA3">
      <w:pPr>
        <w:rPr>
          <w:rFonts w:eastAsiaTheme="majorEastAsia" w:cstheme="majorBid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4" behindDoc="1" locked="0" layoutInCell="1" allowOverlap="1" wp14:anchorId="6DBF1B72" wp14:editId="1FABC54E">
                <wp:simplePos x="0" y="0"/>
                <wp:positionH relativeFrom="column">
                  <wp:posOffset>0</wp:posOffset>
                </wp:positionH>
                <wp:positionV relativeFrom="paragraph">
                  <wp:posOffset>2827020</wp:posOffset>
                </wp:positionV>
                <wp:extent cx="6141720" cy="635"/>
                <wp:effectExtent l="0" t="0" r="5080" b="4445"/>
                <wp:wrapTight wrapText="bothSides">
                  <wp:wrapPolygon edited="0">
                    <wp:start x="0" y="0"/>
                    <wp:lineTo x="0" y="21333"/>
                    <wp:lineTo x="21573" y="21333"/>
                    <wp:lineTo x="21573" y="0"/>
                    <wp:lineTo x="0" y="0"/>
                  </wp:wrapPolygon>
                </wp:wrapTight>
                <wp:docPr id="30501141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17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705F77E" w14:textId="423275E1" w:rsidR="00446252" w:rsidRPr="00A91BE3" w:rsidRDefault="00446252" w:rsidP="00446252">
                            <w:pPr>
                              <w:pStyle w:val="Caption"/>
                              <w:rPr>
                                <w:noProof/>
                                <w:sz w:val="32"/>
                                <w:szCs w:val="32"/>
                              </w:rPr>
                            </w:pPr>
                            <w:r w:rsidRPr="00C05FA3">
                              <w:rPr>
                                <w:b/>
                                <w:bCs/>
                              </w:rPr>
                              <w:t xml:space="preserve">Figure A.1: </w:t>
                            </w:r>
                            <w:r w:rsidR="00811AC7" w:rsidRPr="00C05FA3">
                              <w:rPr>
                                <w:b/>
                                <w:bCs/>
                              </w:rPr>
                              <w:t xml:space="preserve">Continuous variable </w:t>
                            </w:r>
                            <w:r w:rsidR="00800B4F" w:rsidRPr="00C05FA3">
                              <w:rPr>
                                <w:b/>
                                <w:bCs/>
                              </w:rPr>
                              <w:t>distribution of age, depth, diameter, and velocity.</w:t>
                            </w:r>
                            <w:r w:rsidR="00F06DB2">
                              <w:t xml:space="preserve"> Across </w:t>
                            </w:r>
                            <w:r w:rsidR="00F23CFE">
                              <w:t>40 arms (80 vessels), the m</w:t>
                            </w:r>
                            <w:r w:rsidR="00C05FA3">
                              <w:t xml:space="preserve">ean </w:t>
                            </w:r>
                            <w:r w:rsidR="00306967">
                              <w:t xml:space="preserve">participant </w:t>
                            </w:r>
                            <w:r w:rsidR="00C05FA3">
                              <w:t>age</w:t>
                            </w:r>
                            <w:r w:rsidR="00306967">
                              <w:t xml:space="preserve"> </w:t>
                            </w:r>
                            <w:r w:rsidR="00CD0645">
                              <w:t xml:space="preserve">was </w:t>
                            </w:r>
                            <w:r w:rsidR="002D1803">
                              <w:t>38</w:t>
                            </w:r>
                            <w:r w:rsidR="004D4963">
                              <w:t xml:space="preserve">.2 </w:t>
                            </w:r>
                            <w:r w:rsidR="00306967">
                              <w:t xml:space="preserve">(ranging </w:t>
                            </w:r>
                            <w:r w:rsidR="004D4963">
                              <w:t>21 - 83</w:t>
                            </w:r>
                            <w:r w:rsidR="00306967">
                              <w:t>)</w:t>
                            </w:r>
                            <w:r w:rsidR="00C05FA3">
                              <w:t xml:space="preserve">, </w:t>
                            </w:r>
                            <w:r w:rsidR="00306967">
                              <w:t xml:space="preserve">vessel </w:t>
                            </w:r>
                            <w:r w:rsidR="00C05FA3">
                              <w:t xml:space="preserve">depth </w:t>
                            </w:r>
                            <w:r w:rsidR="00CD0645">
                              <w:t xml:space="preserve">was </w:t>
                            </w:r>
                            <w:r w:rsidR="00C05FA3">
                              <w:t xml:space="preserve">4.24mm (ranging 1.45 – 9.26mm), </w:t>
                            </w:r>
                            <w:r w:rsidR="00306967">
                              <w:t xml:space="preserve">vessel </w:t>
                            </w:r>
                            <w:r w:rsidR="00C05FA3">
                              <w:t xml:space="preserve">velocity </w:t>
                            </w:r>
                            <w:r w:rsidR="00CD0645">
                              <w:t xml:space="preserve">was </w:t>
                            </w:r>
                            <w:r w:rsidR="00C05FA3">
                              <w:t xml:space="preserve">19.02mm/s (ranging 6.20 – 104.00 mm/s), and </w:t>
                            </w:r>
                            <w:r w:rsidR="00306967">
                              <w:t xml:space="preserve">vessel </w:t>
                            </w:r>
                            <w:r w:rsidR="00C05FA3">
                              <w:t xml:space="preserve">diameter </w:t>
                            </w:r>
                            <w:r w:rsidR="00CD0645">
                              <w:t xml:space="preserve">was </w:t>
                            </w:r>
                            <w:r w:rsidR="00C05FA3">
                              <w:t xml:space="preserve">3.80mm (ranging 1.24 – 7.27 mm).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BF1B7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222.6pt;width:483.6pt;height:.05pt;z-index:-25165516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" stroked="f">
                <v:textbox style="mso-fit-shape-to-text:t" inset="0,0,0,0">
                  <w:txbxContent>
                    <w:p w14:paraId="7705F77E" w14:textId="423275E1" w:rsidR="00446252" w:rsidRPr="00A91BE3" w:rsidRDefault="00446252" w:rsidP="00446252">
                      <w:pPr>
                        <w:pStyle w:val="Caption"/>
                        <w:rPr>
                          <w:noProof/>
                          <w:sz w:val="32"/>
                          <w:szCs w:val="32"/>
                        </w:rPr>
                      </w:pPr>
                      <w:r w:rsidRPr="00C05FA3">
                        <w:rPr>
                          <w:b/>
                          <w:bCs/>
                        </w:rPr>
                        <w:t xml:space="preserve">Figure A.1: </w:t>
                      </w:r>
                      <w:r w:rsidR="00811AC7" w:rsidRPr="00C05FA3">
                        <w:rPr>
                          <w:b/>
                          <w:bCs/>
                        </w:rPr>
                        <w:t xml:space="preserve">Continuous variable </w:t>
                      </w:r>
                      <w:r w:rsidR="00800B4F" w:rsidRPr="00C05FA3">
                        <w:rPr>
                          <w:b/>
                          <w:bCs/>
                        </w:rPr>
                        <w:t>distribution of age, depth, diameter, and velocity.</w:t>
                      </w:r>
                      <w:r w:rsidR="00F06DB2">
                        <w:t xml:space="preserve"> Across </w:t>
                      </w:r>
                      <w:r w:rsidR="00F23CFE">
                        <w:t>40 arms (80 vessels), the m</w:t>
                      </w:r>
                      <w:r w:rsidR="00C05FA3">
                        <w:t>ean</w:t>
                      </w:r>
                      <w:r w:rsidR="00C05FA3">
                        <w:t xml:space="preserve"> </w:t>
                      </w:r>
                      <w:r w:rsidR="00306967">
                        <w:t xml:space="preserve">participant </w:t>
                      </w:r>
                      <w:r w:rsidR="00C05FA3">
                        <w:t>age</w:t>
                      </w:r>
                      <w:r w:rsidR="00306967">
                        <w:t xml:space="preserve"> </w:t>
                      </w:r>
                      <w:r w:rsidR="00CD0645">
                        <w:t xml:space="preserve">was </w:t>
                      </w:r>
                      <w:r w:rsidR="002D1803">
                        <w:t>38</w:t>
                      </w:r>
                      <w:r w:rsidR="004D4963">
                        <w:t xml:space="preserve">.2 </w:t>
                      </w:r>
                      <w:r w:rsidR="00306967">
                        <w:t xml:space="preserve">(ranging </w:t>
                      </w:r>
                      <w:r w:rsidR="004D4963">
                        <w:t>21 - 83</w:t>
                      </w:r>
                      <w:r w:rsidR="00306967">
                        <w:t>)</w:t>
                      </w:r>
                      <w:r w:rsidR="00C05FA3">
                        <w:t>,</w:t>
                      </w:r>
                      <w:r w:rsidR="00C05FA3">
                        <w:t xml:space="preserve"> </w:t>
                      </w:r>
                      <w:r w:rsidR="00306967">
                        <w:t xml:space="preserve">vessel </w:t>
                      </w:r>
                      <w:r w:rsidR="00C05FA3">
                        <w:t xml:space="preserve">depth </w:t>
                      </w:r>
                      <w:r w:rsidR="00CD0645">
                        <w:t xml:space="preserve">was </w:t>
                      </w:r>
                      <w:r w:rsidR="00C05FA3">
                        <w:t xml:space="preserve">4.24mm (ranging 1.45 – 9.26mm), </w:t>
                      </w:r>
                      <w:r w:rsidR="00306967">
                        <w:t xml:space="preserve">vessel </w:t>
                      </w:r>
                      <w:r w:rsidR="00C05FA3">
                        <w:t xml:space="preserve">velocity </w:t>
                      </w:r>
                      <w:r w:rsidR="00CD0645">
                        <w:t xml:space="preserve">was </w:t>
                      </w:r>
                      <w:r w:rsidR="00C05FA3">
                        <w:t xml:space="preserve">19.02mm/s (ranging 6.20 – 104.00 mm/s), and </w:t>
                      </w:r>
                      <w:r w:rsidR="00306967">
                        <w:t xml:space="preserve">vessel </w:t>
                      </w:r>
                      <w:r w:rsidR="00C05FA3">
                        <w:t xml:space="preserve">diameter </w:t>
                      </w:r>
                      <w:r w:rsidR="00CD0645">
                        <w:t xml:space="preserve">was </w:t>
                      </w:r>
                      <w:r w:rsidR="00C05FA3">
                        <w:t>3.80mm (ranging 1.24 – 7.27 mm)</w:t>
                      </w:r>
                      <w:r w:rsidR="00C05FA3">
                        <w:t xml:space="preserve">.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3D7E5C">
        <w:rPr>
          <w:rFonts w:eastAsiaTheme="majorEastAsia" w:cstheme="majorBidi"/>
          <w:noProof/>
          <w:sz w:val="32"/>
          <w:szCs w:val="32"/>
        </w:rPr>
        <w:drawing>
          <wp:anchor distT="0" distB="0" distL="114300" distR="114300" simplePos="0" relativeHeight="251659266" behindDoc="1" locked="0" layoutInCell="1" allowOverlap="1" wp14:anchorId="077874CE" wp14:editId="75CC4EEC">
            <wp:simplePos x="0" y="0"/>
            <wp:positionH relativeFrom="column">
              <wp:posOffset>0</wp:posOffset>
            </wp:positionH>
            <wp:positionV relativeFrom="paragraph">
              <wp:posOffset>242570</wp:posOffset>
            </wp:positionV>
            <wp:extent cx="6094095" cy="2631440"/>
            <wp:effectExtent l="0" t="0" r="1905" b="0"/>
            <wp:wrapTight wrapText="bothSides">
              <wp:wrapPolygon edited="0">
                <wp:start x="0" y="0"/>
                <wp:lineTo x="0" y="21475"/>
                <wp:lineTo x="21562" y="21475"/>
                <wp:lineTo x="21562" y="0"/>
                <wp:lineTo x="0" y="0"/>
              </wp:wrapPolygon>
            </wp:wrapTight>
            <wp:docPr id="126771339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713392" name="Graphic 1267713392"/>
                    <pic:cNvPicPr/>
                  </pic:nvPicPr>
                  <pic:blipFill rotWithShape="1"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rcRect l="10028" r="8928"/>
                    <a:stretch/>
                  </pic:blipFill>
                  <pic:spPr bwMode="auto">
                    <a:xfrm>
                      <a:off x="0" y="0"/>
                      <a:ext cx="6094095" cy="2631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428FB6" w14:textId="1B74420D" w:rsidR="00CE0407" w:rsidRPr="00E755FB" w:rsidRDefault="00B53B65" w:rsidP="00593D79">
      <w:pPr>
        <w:pStyle w:val="Heading1"/>
        <w:numPr>
          <w:ilvl w:val="0"/>
          <w:numId w:val="0"/>
        </w:numPr>
      </w:pPr>
      <w:r>
        <w:lastRenderedPageBreak/>
        <w:t>Appendix</w:t>
      </w:r>
      <w:bookmarkEnd w:id="0"/>
      <w:r>
        <w:t xml:space="preserve"> </w:t>
      </w:r>
      <w:r w:rsidR="003D7E5C">
        <w:t>B</w:t>
      </w:r>
      <w:r w:rsidR="000E66A4">
        <w:t xml:space="preserve"> </w:t>
      </w:r>
      <w:r w:rsidR="00A65C56">
        <w:t>–</w:t>
      </w:r>
      <w:r w:rsidR="000E66A4">
        <w:t xml:space="preserve"> </w:t>
      </w:r>
      <w:r w:rsidR="00A65C56">
        <w:t>Gelatin Phantom Manufacturing Process</w:t>
      </w:r>
      <w:bookmarkEnd w:id="1"/>
    </w:p>
    <w:p w14:paraId="0F3E525C" w14:textId="0B3488DC" w:rsidR="00A65C56" w:rsidRDefault="00A65C56" w:rsidP="00A65C56">
      <w:r>
        <w:rPr>
          <w:noProof/>
        </w:rPr>
        <w:drawing>
          <wp:anchor distT="0" distB="0" distL="114300" distR="114300" simplePos="0" relativeHeight="251658240" behindDoc="0" locked="0" layoutInCell="1" allowOverlap="1" wp14:anchorId="55D6938D" wp14:editId="4E5C1225">
            <wp:simplePos x="0" y="0"/>
            <wp:positionH relativeFrom="column">
              <wp:posOffset>556932</wp:posOffset>
            </wp:positionH>
            <wp:positionV relativeFrom="paragraph">
              <wp:posOffset>187325</wp:posOffset>
            </wp:positionV>
            <wp:extent cx="4999990" cy="6319520"/>
            <wp:effectExtent l="0" t="0" r="3810" b="5080"/>
            <wp:wrapTopAndBottom/>
            <wp:docPr id="56171395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713954" name="Graphic 56171395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9990" cy="6319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8BE1C3" w14:textId="4375B202" w:rsidR="00A65C56" w:rsidRPr="00A65C56" w:rsidRDefault="00A65C56" w:rsidP="00A65C56"/>
    <w:p w14:paraId="4A17A8C5" w14:textId="70D89550" w:rsidR="00BD6384" w:rsidRPr="00890064" w:rsidRDefault="00BD6384" w:rsidP="00BD6384">
      <w:pPr>
        <w:pStyle w:val="Caption"/>
      </w:pPr>
      <w:r w:rsidRPr="00B32834">
        <w:rPr>
          <w:b/>
          <w:bCs/>
        </w:rPr>
        <w:t xml:space="preserve">Figure </w:t>
      </w:r>
      <w:r>
        <w:rPr>
          <w:b/>
          <w:bCs/>
        </w:rPr>
        <w:t xml:space="preserve">B.1. </w:t>
      </w:r>
      <w:r w:rsidRPr="00B32834">
        <w:rPr>
          <w:b/>
        </w:rPr>
        <w:t xml:space="preserve">: </w:t>
      </w:r>
      <w:r>
        <w:rPr>
          <w:b/>
        </w:rPr>
        <w:t xml:space="preserve">Flowchart describing </w:t>
      </w:r>
      <w:r w:rsidR="002D5F22">
        <w:rPr>
          <w:b/>
        </w:rPr>
        <w:t>gelatin phantom manufacturing process</w:t>
      </w:r>
      <w:r w:rsidRPr="00B32834">
        <w:rPr>
          <w:b/>
        </w:rPr>
        <w:t>.</w:t>
      </w:r>
      <w:r>
        <w:t xml:space="preserve"> </w:t>
      </w:r>
    </w:p>
    <w:p w14:paraId="2BC0F687" w14:textId="43B6BA3C" w:rsidR="003815B0" w:rsidRDefault="003815B0" w:rsidP="003815B0"/>
    <w:p w14:paraId="3564A6A7" w14:textId="77777777" w:rsidR="003815B0" w:rsidRPr="003815B0" w:rsidRDefault="003815B0" w:rsidP="003815B0"/>
    <w:p w14:paraId="5728A37B" w14:textId="77777777" w:rsidR="00593D79" w:rsidRDefault="00593D79">
      <w:pPr>
        <w:jc w:val="left"/>
        <w:rPr>
          <w:rFonts w:eastAsiaTheme="majorEastAsia" w:cstheme="majorBidi"/>
          <w:b/>
          <w:bCs/>
        </w:rPr>
      </w:pPr>
      <w:bookmarkStart w:id="2" w:name="_Ref159335276"/>
      <w:r>
        <w:br w:type="page"/>
      </w:r>
    </w:p>
    <w:p w14:paraId="57937107" w14:textId="3DCD2D89" w:rsidR="00795AF2" w:rsidRDefault="00795AF2" w:rsidP="00593D79">
      <w:pPr>
        <w:pStyle w:val="Heading1"/>
        <w:numPr>
          <w:ilvl w:val="0"/>
          <w:numId w:val="0"/>
        </w:numPr>
      </w:pPr>
      <w:r>
        <w:lastRenderedPageBreak/>
        <w:t xml:space="preserve">Appendix </w:t>
      </w:r>
      <w:r w:rsidR="003D7E5C">
        <w:t>C</w:t>
      </w:r>
      <w:r>
        <w:t xml:space="preserve"> –</w:t>
      </w:r>
      <w:r w:rsidR="00F47B20">
        <w:t>Vessel Characteristic Validation</w:t>
      </w:r>
      <w:bookmarkEnd w:id="2"/>
    </w:p>
    <w:p w14:paraId="0DCEF005" w14:textId="2F851FE3" w:rsidR="00CE0407" w:rsidRPr="00890064" w:rsidRDefault="00CE0407" w:rsidP="000239EC"/>
    <w:p w14:paraId="19C7DCC8" w14:textId="77777777" w:rsidR="00F47B20" w:rsidRDefault="00FD315D" w:rsidP="00F47B20">
      <w:pPr>
        <w:keepNext/>
      </w:pPr>
      <w:r>
        <w:rPr>
          <w:noProof/>
        </w:rPr>
        <w:drawing>
          <wp:inline distT="0" distB="0" distL="0" distR="0" wp14:anchorId="45126C39" wp14:editId="3969109D">
            <wp:extent cx="6120571" cy="2773345"/>
            <wp:effectExtent l="0" t="0" r="1270" b="0"/>
            <wp:docPr id="1737712323" name="Picture 2" descr="A close-up of a ultras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712323" name="Picture 2" descr="A close-up of a ultrasound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14" b="9232"/>
                    <a:stretch/>
                  </pic:blipFill>
                  <pic:spPr bwMode="auto">
                    <a:xfrm>
                      <a:off x="0" y="0"/>
                      <a:ext cx="6120765" cy="2773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F92305" w14:textId="6F6C4270" w:rsidR="00CE0407" w:rsidRPr="00890064" w:rsidRDefault="00F47B20" w:rsidP="00F47B20">
      <w:pPr>
        <w:pStyle w:val="Caption"/>
      </w:pPr>
      <w:r w:rsidRPr="00B32834">
        <w:rPr>
          <w:b/>
          <w:bCs/>
        </w:rPr>
        <w:t xml:space="preserve">Figure </w:t>
      </w:r>
      <w:r w:rsidR="007E58D7">
        <w:rPr>
          <w:b/>
          <w:bCs/>
        </w:rPr>
        <w:t xml:space="preserve">C.1. </w:t>
      </w:r>
      <w:r w:rsidRPr="00B32834">
        <w:rPr>
          <w:b/>
        </w:rPr>
        <w:t>: Example vessel characteristic validation measurement using ultrasound probe.</w:t>
      </w:r>
      <w:r>
        <w:t xml:space="preserve"> </w:t>
      </w:r>
      <w:r w:rsidR="001E4ED7">
        <w:t xml:space="preserve">The image shows a vessel with </w:t>
      </w:r>
      <w:r w:rsidR="00A93D72">
        <w:t xml:space="preserve">4.79mm diameter, </w:t>
      </w:r>
      <w:r w:rsidR="00ED38DF">
        <w:t xml:space="preserve">20.25mm depth, and </w:t>
      </w:r>
      <w:r w:rsidR="00BB23AB">
        <w:t>55.1</w:t>
      </w:r>
      <w:r w:rsidR="00B32834">
        <w:t>mm/s</w:t>
      </w:r>
      <w:r w:rsidR="00283C13">
        <w:t>, as measured by the ultrasound scanner [Clarius L15 HD3 High Frequency Linear Ultrasound Scanner, Vancouver, Canada]</w:t>
      </w:r>
      <w:r w:rsidR="00B32834">
        <w:t>. This phantom was used to represent a vein with 5mm diameter, 20mm depth and 50mm/s flow rate.</w:t>
      </w:r>
      <w:r w:rsidR="00C638BE">
        <w:t xml:space="preserve"> </w:t>
      </w:r>
    </w:p>
    <w:p w14:paraId="3D7D50B5" w14:textId="63533C13" w:rsidR="00577700" w:rsidRPr="00890064" w:rsidRDefault="00577700" w:rsidP="000239EC"/>
    <w:p w14:paraId="6DC3D25E" w14:textId="147CB1A4" w:rsidR="00187A50" w:rsidRDefault="00187A50" w:rsidP="000239EC"/>
    <w:p w14:paraId="737C4BF5" w14:textId="77777777" w:rsidR="00593D79" w:rsidRDefault="00593D79" w:rsidP="000239EC"/>
    <w:p w14:paraId="41FC444F" w14:textId="77777777" w:rsidR="00593D79" w:rsidRDefault="00593D79" w:rsidP="000239EC"/>
    <w:p w14:paraId="66B58859" w14:textId="77777777" w:rsidR="00593D79" w:rsidRDefault="00593D79" w:rsidP="000239EC"/>
    <w:p w14:paraId="7CBCF294" w14:textId="77777777" w:rsidR="00593D79" w:rsidRDefault="00593D79" w:rsidP="000239EC"/>
    <w:p w14:paraId="2C049E58" w14:textId="77777777" w:rsidR="00593D79" w:rsidRDefault="00593D79" w:rsidP="000239EC"/>
    <w:p w14:paraId="27CD9172" w14:textId="77777777" w:rsidR="00593D79" w:rsidRDefault="00593D79" w:rsidP="000239EC"/>
    <w:p w14:paraId="19154499" w14:textId="77777777" w:rsidR="00593D79" w:rsidRDefault="00593D79" w:rsidP="000239EC"/>
    <w:p w14:paraId="65F48245" w14:textId="77777777" w:rsidR="00593D79" w:rsidRDefault="00593D79" w:rsidP="000239EC"/>
    <w:p w14:paraId="741487EA" w14:textId="77777777" w:rsidR="00593D79" w:rsidRDefault="00593D79" w:rsidP="000239EC"/>
    <w:p w14:paraId="20F72B18" w14:textId="77777777" w:rsidR="00593D79" w:rsidRDefault="00593D79" w:rsidP="000239EC"/>
    <w:p w14:paraId="4E56C07B" w14:textId="77777777" w:rsidR="00593D79" w:rsidRDefault="00593D79" w:rsidP="000239EC"/>
    <w:p w14:paraId="6869AA15" w14:textId="77777777" w:rsidR="00593D79" w:rsidRDefault="00593D79" w:rsidP="000239EC"/>
    <w:p w14:paraId="25D04CC8" w14:textId="77777777" w:rsidR="00593D79" w:rsidRDefault="00593D79" w:rsidP="000239EC"/>
    <w:p w14:paraId="491759CC" w14:textId="7CC8322E" w:rsidR="00593D79" w:rsidRDefault="00593D79" w:rsidP="00593D79">
      <w:pPr>
        <w:pStyle w:val="Heading1"/>
        <w:numPr>
          <w:ilvl w:val="0"/>
          <w:numId w:val="0"/>
        </w:numPr>
      </w:pPr>
      <w:r>
        <w:lastRenderedPageBreak/>
        <w:t xml:space="preserve">Appendix </w:t>
      </w:r>
      <w:r w:rsidR="003D7E5C">
        <w:t>D</w:t>
      </w:r>
      <w:r>
        <w:t xml:space="preserve"> – Usability</w:t>
      </w:r>
    </w:p>
    <w:p w14:paraId="2102314B" w14:textId="0148CD6D" w:rsidR="003B3DC4" w:rsidRPr="0061534F" w:rsidRDefault="00F61650" w:rsidP="001168F9">
      <w:pPr>
        <w:pStyle w:val="Caption"/>
      </w:pPr>
      <w:r>
        <w:rPr>
          <w:noProof/>
        </w:rPr>
        <w:drawing>
          <wp:anchor distT="0" distB="0" distL="114300" distR="114300" simplePos="0" relativeHeight="251662338" behindDoc="0" locked="0" layoutInCell="1" allowOverlap="1" wp14:anchorId="5B7E7270" wp14:editId="58CCC1BB">
            <wp:simplePos x="0" y="0"/>
            <wp:positionH relativeFrom="column">
              <wp:posOffset>51435</wp:posOffset>
            </wp:positionH>
            <wp:positionV relativeFrom="paragraph">
              <wp:posOffset>6445250</wp:posOffset>
            </wp:positionV>
            <wp:extent cx="5991225" cy="1506220"/>
            <wp:effectExtent l="0" t="0" r="3175" b="5080"/>
            <wp:wrapTopAndBottom/>
            <wp:docPr id="19571480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148063" name="Picture 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1506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8F9" w:rsidRPr="00327376">
        <w:rPr>
          <w:b/>
          <w:bCs/>
        </w:rPr>
        <w:t xml:space="preserve">Table </w:t>
      </w:r>
      <w:r w:rsidR="003D7E5C">
        <w:rPr>
          <w:b/>
          <w:bCs/>
        </w:rPr>
        <w:t>D</w:t>
      </w:r>
      <w:r w:rsidR="00AD4145" w:rsidRPr="00327376">
        <w:rPr>
          <w:b/>
          <w:bCs/>
        </w:rPr>
        <w:t>.1</w:t>
      </w:r>
      <w:r w:rsidR="00327376" w:rsidRPr="00327376">
        <w:rPr>
          <w:b/>
          <w:bCs/>
        </w:rPr>
        <w:t xml:space="preserve">. </w:t>
      </w:r>
      <w:r w:rsidR="00C04A08">
        <w:rPr>
          <w:b/>
          <w:bCs/>
        </w:rPr>
        <w:t xml:space="preserve">Key tasks and acceptance </w:t>
      </w:r>
      <w:r w:rsidR="0003033B">
        <w:rPr>
          <w:b/>
          <w:bCs/>
        </w:rPr>
        <w:t>criteria</w:t>
      </w:r>
      <w:r w:rsidR="001A0EE4">
        <w:rPr>
          <w:b/>
          <w:bCs/>
        </w:rPr>
        <w:t xml:space="preserve"> </w:t>
      </w:r>
      <w:r w:rsidR="005357B4">
        <w:rPr>
          <w:b/>
          <w:bCs/>
        </w:rPr>
        <w:t xml:space="preserve">assessed </w:t>
      </w:r>
      <w:r w:rsidR="001D4440">
        <w:rPr>
          <w:b/>
          <w:bCs/>
        </w:rPr>
        <w:t>during the usability study.</w:t>
      </w:r>
      <w:r w:rsidR="0061534F">
        <w:rPr>
          <w:b/>
          <w:bCs/>
        </w:rPr>
        <w:t xml:space="preserve"> </w:t>
      </w:r>
      <w:r w:rsidR="00FF7D7C">
        <w:t xml:space="preserve">Participating clinicians were asked to complete each of the </w:t>
      </w:r>
      <w:r w:rsidR="00071804">
        <w:t>listed task</w:t>
      </w:r>
      <w:r w:rsidR="00B4014D">
        <w:t>s while maintaining their</w:t>
      </w:r>
      <w:r w:rsidR="00F92A7C">
        <w:t xml:space="preserve"> sterile field. A breac</w:t>
      </w:r>
      <w:r w:rsidR="00F04382">
        <w:t xml:space="preserve">h of sterility </w:t>
      </w:r>
      <w:r w:rsidR="00F26105">
        <w:t>was assessed when</w:t>
      </w:r>
      <w:r w:rsidR="009F693A">
        <w:t xml:space="preserve">ever contact was made between </w:t>
      </w:r>
      <w:r w:rsidR="00621090">
        <w:t>a non</w:t>
      </w:r>
      <w:r w:rsidR="00335159">
        <w:t>-</w:t>
      </w:r>
      <w:r w:rsidR="00D477FA">
        <w:t xml:space="preserve">sterile </w:t>
      </w:r>
      <w:r w:rsidR="00CD68CC">
        <w:t xml:space="preserve">component and </w:t>
      </w:r>
      <w:r w:rsidR="008D4133">
        <w:t>sterile co</w:t>
      </w:r>
      <w:r w:rsidR="005B37A7">
        <w:t xml:space="preserve">mponent. </w:t>
      </w:r>
      <w:r w:rsidR="00B776D4">
        <w:t>A task was deemed successful when the acceptance criteria was completed.</w:t>
      </w:r>
    </w:p>
    <w:tbl>
      <w:tblPr>
        <w:tblW w:w="965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6392"/>
      </w:tblGrid>
      <w:tr w:rsidR="00B776D4" w:rsidRPr="008B4611" w14:paraId="5B3C7779" w14:textId="77777777" w:rsidTr="00AE55FF">
        <w:trPr>
          <w:trHeight w:val="253"/>
        </w:trPr>
        <w:tc>
          <w:tcPr>
            <w:tcW w:w="326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BFBFBF" w:themeFill="background1" w:themeFillShade="BF"/>
            <w:vAlign w:val="bottom"/>
            <w:hideMark/>
          </w:tcPr>
          <w:p w14:paraId="07DD76D7" w14:textId="46027A69" w:rsidR="008B4611" w:rsidRPr="008B4611" w:rsidRDefault="008B4611" w:rsidP="00F61650">
            <w:pPr>
              <w:spacing w:after="0" w:line="276" w:lineRule="auto"/>
              <w:ind w:firstLine="142"/>
              <w:jc w:val="left"/>
              <w:rPr>
                <w:b/>
                <w:bCs/>
              </w:rPr>
            </w:pPr>
            <w:r w:rsidRPr="008B4611">
              <w:rPr>
                <w:b/>
                <w:bCs/>
              </w:rPr>
              <w:t>Tasks</w:t>
            </w:r>
          </w:p>
        </w:tc>
        <w:tc>
          <w:tcPr>
            <w:tcW w:w="63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BFBFBF" w:themeFill="background1" w:themeFillShade="BF"/>
            <w:vAlign w:val="bottom"/>
            <w:hideMark/>
          </w:tcPr>
          <w:p w14:paraId="5624C23D" w14:textId="681EDF4A" w:rsidR="008B4611" w:rsidRPr="008B4611" w:rsidRDefault="008B4611" w:rsidP="00F61650">
            <w:pPr>
              <w:spacing w:after="0" w:line="276" w:lineRule="auto"/>
              <w:ind w:left="299"/>
              <w:jc w:val="left"/>
              <w:rPr>
                <w:b/>
                <w:bCs/>
              </w:rPr>
            </w:pPr>
            <w:r w:rsidRPr="008B4611">
              <w:rPr>
                <w:b/>
                <w:bCs/>
              </w:rPr>
              <w:t>Acceptance Criteria</w:t>
            </w:r>
          </w:p>
        </w:tc>
      </w:tr>
      <w:tr w:rsidR="00B776D4" w:rsidRPr="008B4611" w14:paraId="20F9DFA4" w14:textId="77777777" w:rsidTr="00367BAF">
        <w:trPr>
          <w:trHeight w:val="253"/>
        </w:trPr>
        <w:tc>
          <w:tcPr>
            <w:tcW w:w="96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14:paraId="39C04A94" w14:textId="2B69CC07" w:rsidR="008B4611" w:rsidRPr="008B4611" w:rsidRDefault="008B4611" w:rsidP="00F61650">
            <w:pPr>
              <w:spacing w:after="0" w:line="276" w:lineRule="auto"/>
              <w:ind w:firstLine="142"/>
              <w:jc w:val="left"/>
              <w:textAlignment w:val="baseline"/>
              <w:rPr>
                <w:rFonts w:eastAsia="Times New Roman"/>
                <w:lang w:val="en-AU" w:eastAsia="en-AU"/>
              </w:rPr>
            </w:pPr>
            <w:r w:rsidRPr="008B4611">
              <w:rPr>
                <w:rFonts w:eastAsia="Times New Roman"/>
                <w:b/>
                <w:bCs/>
                <w:lang w:val="en-GB" w:eastAsia="en-AU"/>
              </w:rPr>
              <w:t>Deploying Sheath</w:t>
            </w:r>
          </w:p>
        </w:tc>
      </w:tr>
      <w:tr w:rsidR="00B776D4" w:rsidRPr="008B4611" w14:paraId="51AB38A9" w14:textId="77777777" w:rsidTr="00AE55FF">
        <w:trPr>
          <w:trHeight w:val="253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05622F" w14:textId="77777777" w:rsidR="008B4611" w:rsidRPr="008B4611" w:rsidRDefault="008B4611" w:rsidP="00F61650">
            <w:pPr>
              <w:spacing w:before="120" w:after="0" w:line="276" w:lineRule="auto"/>
              <w:ind w:left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Prepare sterile field 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63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4631D" w14:textId="5FD2996C" w:rsidR="008B4611" w:rsidRPr="008B4611" w:rsidRDefault="008B4611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 xml:space="preserve">All materials (cannula, dressing, flush, gloves, cleaning swab) required for cannulation unpackaged in a sterile manner and placed on </w:t>
            </w:r>
            <w:r w:rsidR="0075275E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the </w:t>
            </w: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sterile field</w:t>
            </w:r>
            <w:r w:rsidR="00995AD3" w:rsidRPr="007B1CE4">
              <w:rPr>
                <w:rFonts w:eastAsia="Times New Roman"/>
                <w:sz w:val="22"/>
                <w:szCs w:val="22"/>
                <w:lang w:val="en-GB" w:eastAsia="en-AU"/>
              </w:rPr>
              <w:t>.</w:t>
            </w: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 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</w:p>
        </w:tc>
      </w:tr>
      <w:tr w:rsidR="008B4611" w:rsidRPr="008B4611" w14:paraId="61C7F3D6" w14:textId="77777777" w:rsidTr="00AE55FF">
        <w:trPr>
          <w:trHeight w:val="2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A97F2A" w14:textId="5C3B226F" w:rsidR="008B4611" w:rsidRPr="008B4611" w:rsidRDefault="008B4611" w:rsidP="00F61650">
            <w:pPr>
              <w:spacing w:before="120" w:after="0" w:line="276" w:lineRule="auto"/>
              <w:ind w:left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Unpackage sheath </w:t>
            </w:r>
          </w:p>
        </w:tc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804AF1" w14:textId="508E42C0" w:rsidR="008B4611" w:rsidRPr="008B4611" w:rsidRDefault="00AA11D7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>The c</w:t>
            </w:r>
            <w:r w:rsidR="00F3389B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linician </w:t>
            </w:r>
            <w:r w:rsidR="0026619F" w:rsidRPr="007B1CE4">
              <w:rPr>
                <w:rFonts w:eastAsia="Times New Roman"/>
                <w:sz w:val="22"/>
                <w:szCs w:val="22"/>
                <w:lang w:val="en-GB" w:eastAsia="en-AU"/>
              </w:rPr>
              <w:t>removes the c</w:t>
            </w:r>
            <w:r w:rsidR="008B4611" w:rsidRPr="008B4611">
              <w:rPr>
                <w:rFonts w:eastAsia="Times New Roman"/>
                <w:sz w:val="22"/>
                <w:szCs w:val="22"/>
                <w:lang w:val="en-GB" w:eastAsia="en-AU"/>
              </w:rPr>
              <w:t xml:space="preserve">ontents of </w:t>
            </w:r>
            <w:r w:rsidR="001D0DD6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a </w:t>
            </w:r>
            <w:r w:rsidR="008B4611" w:rsidRPr="008B4611">
              <w:rPr>
                <w:rFonts w:eastAsia="Times New Roman"/>
                <w:sz w:val="22"/>
                <w:szCs w:val="22"/>
                <w:lang w:val="en-GB" w:eastAsia="en-AU"/>
              </w:rPr>
              <w:t>sheath packag</w:t>
            </w:r>
            <w:r w:rsidR="001D0DD6" w:rsidRPr="007B1CE4">
              <w:rPr>
                <w:rFonts w:eastAsia="Times New Roman"/>
                <w:sz w:val="22"/>
                <w:szCs w:val="22"/>
                <w:lang w:val="en-GB" w:eastAsia="en-AU"/>
              </w:rPr>
              <w:t>e</w:t>
            </w:r>
            <w:r w:rsidR="008B4611" w:rsidRPr="008B4611">
              <w:rPr>
                <w:rFonts w:eastAsia="Times New Roman"/>
                <w:sz w:val="22"/>
                <w:szCs w:val="22"/>
                <w:lang w:val="en-GB" w:eastAsia="en-AU"/>
              </w:rPr>
              <w:t xml:space="preserve"> onto</w:t>
            </w:r>
            <w:r w:rsidR="00055B5F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the</w:t>
            </w:r>
            <w:r w:rsidR="008B4611" w:rsidRPr="008B4611">
              <w:rPr>
                <w:rFonts w:eastAsia="Times New Roman"/>
                <w:sz w:val="22"/>
                <w:szCs w:val="22"/>
                <w:lang w:val="en-GB" w:eastAsia="en-AU"/>
              </w:rPr>
              <w:t xml:space="preserve"> sterile field </w:t>
            </w:r>
            <w:r w:rsidR="007A3698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while </w:t>
            </w:r>
            <w:r w:rsidR="008B4611" w:rsidRPr="008B4611">
              <w:rPr>
                <w:rFonts w:eastAsia="Times New Roman"/>
                <w:sz w:val="22"/>
                <w:szCs w:val="22"/>
                <w:lang w:val="en-GB" w:eastAsia="en-AU"/>
              </w:rPr>
              <w:t>maintaining sterility</w:t>
            </w:r>
            <w:r w:rsidR="0026619F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of the field</w:t>
            </w:r>
            <w:r w:rsidR="00995AD3" w:rsidRPr="007B1CE4">
              <w:rPr>
                <w:rFonts w:eastAsia="Times New Roman"/>
                <w:sz w:val="22"/>
                <w:szCs w:val="22"/>
                <w:lang w:val="en-GB" w:eastAsia="en-AU"/>
              </w:rPr>
              <w:t>.</w:t>
            </w:r>
            <w:r w:rsidR="008B4611" w:rsidRPr="008B4611">
              <w:rPr>
                <w:rFonts w:eastAsia="Times New Roman"/>
                <w:sz w:val="22"/>
                <w:szCs w:val="22"/>
                <w:lang w:val="en-GB" w:eastAsia="en-AU"/>
              </w:rPr>
              <w:t> </w:t>
            </w:r>
            <w:r w:rsidR="008B4611"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</w:p>
        </w:tc>
      </w:tr>
      <w:tr w:rsidR="008B4611" w:rsidRPr="008B4611" w14:paraId="4A913221" w14:textId="77777777" w:rsidTr="00AE55FF">
        <w:trPr>
          <w:trHeight w:val="2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25559" w14:textId="694EDDE7" w:rsidR="008B4611" w:rsidRPr="008B4611" w:rsidRDefault="008B4611" w:rsidP="00F61650">
            <w:pPr>
              <w:spacing w:before="120" w:after="0" w:line="276" w:lineRule="auto"/>
              <w:ind w:left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Peel internal layer (device-sheath) to expose gel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  <w:r w:rsidR="001224D3" w:rsidRPr="001224D3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(</w:t>
            </w:r>
            <w:r w:rsidR="00F61650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a</w:t>
            </w:r>
            <w:r w:rsidR="001224D3" w:rsidRPr="001224D3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)</w:t>
            </w:r>
          </w:p>
        </w:tc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113CB" w14:textId="26477A65" w:rsidR="008B4611" w:rsidRPr="008B4611" w:rsidRDefault="00212352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GB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>The sterile c</w:t>
            </w:r>
            <w:r w:rsidR="00ED61B8" w:rsidRPr="007B1CE4">
              <w:rPr>
                <w:rFonts w:eastAsia="Times New Roman"/>
                <w:sz w:val="22"/>
                <w:szCs w:val="22"/>
                <w:lang w:val="en-GB" w:eastAsia="en-AU"/>
              </w:rPr>
              <w:t>lini</w:t>
            </w:r>
            <w:r w:rsidR="00607EA0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cian </w:t>
            </w:r>
            <w:r w:rsidR="00AF4F5D" w:rsidRPr="007B1CE4">
              <w:rPr>
                <w:rFonts w:eastAsia="Times New Roman"/>
                <w:sz w:val="22"/>
                <w:szCs w:val="22"/>
                <w:lang w:val="en-GB" w:eastAsia="en-AU"/>
              </w:rPr>
              <w:t>removes</w:t>
            </w:r>
            <w:r w:rsidR="009264F0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the </w:t>
            </w:r>
            <w:r w:rsidR="006254C7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internal peelable layer </w:t>
            </w:r>
            <w:r w:rsidR="009E3F21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and maintains sterility </w:t>
            </w:r>
            <w:r w:rsidR="00F3389B" w:rsidRPr="007B1CE4">
              <w:rPr>
                <w:rFonts w:eastAsia="Times New Roman"/>
                <w:sz w:val="22"/>
                <w:szCs w:val="22"/>
                <w:lang w:val="en-GB" w:eastAsia="en-AU"/>
              </w:rPr>
              <w:t>of themselves and the field.</w:t>
            </w:r>
          </w:p>
        </w:tc>
      </w:tr>
      <w:tr w:rsidR="008B4611" w:rsidRPr="008B4611" w14:paraId="71897988" w14:textId="77777777" w:rsidTr="00AE55FF">
        <w:trPr>
          <w:trHeight w:val="2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3CFE98" w14:textId="32C882BE" w:rsidR="008B4611" w:rsidRPr="008B4611" w:rsidRDefault="008B4611" w:rsidP="00F61650">
            <w:pPr>
              <w:spacing w:before="120" w:after="0" w:line="276" w:lineRule="auto"/>
              <w:ind w:left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Attach sheath to device 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  <w:r w:rsidR="001224D3" w:rsidRPr="001224D3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(</w:t>
            </w:r>
            <w:r w:rsidR="00F61650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b</w:t>
            </w:r>
            <w:r w:rsidR="001224D3" w:rsidRPr="001224D3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)</w:t>
            </w:r>
          </w:p>
        </w:tc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FFE88F" w14:textId="6B9548EE" w:rsidR="008B4611" w:rsidRPr="008B4611" w:rsidRDefault="00212352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GB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The sterile clinician attaches the </w:t>
            </w:r>
            <w:r w:rsidR="00DC405B" w:rsidRPr="007B1CE4">
              <w:rPr>
                <w:rFonts w:eastAsia="Times New Roman"/>
                <w:sz w:val="22"/>
                <w:szCs w:val="22"/>
                <w:lang w:val="en-GB" w:eastAsia="en-AU"/>
              </w:rPr>
              <w:t>sheath to the device</w:t>
            </w:r>
            <w:r w:rsidR="000D5A98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and</w:t>
            </w:r>
            <w:r w:rsidR="00DC405B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</w:t>
            </w:r>
            <w:r w:rsidR="000D5A98" w:rsidRPr="007B1CE4">
              <w:rPr>
                <w:rFonts w:eastAsia="Times New Roman"/>
                <w:sz w:val="22"/>
                <w:szCs w:val="22"/>
                <w:lang w:val="en-GB" w:eastAsia="en-AU"/>
              </w:rPr>
              <w:t>maintains sterility of themselves and the field.</w:t>
            </w:r>
          </w:p>
        </w:tc>
      </w:tr>
      <w:tr w:rsidR="008B4611" w:rsidRPr="008B4611" w14:paraId="2E2AAE32" w14:textId="77777777" w:rsidTr="00AE55FF">
        <w:trPr>
          <w:trHeight w:val="2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85077" w14:textId="2D9075F6" w:rsidR="008B4611" w:rsidRPr="008B4611" w:rsidRDefault="008B4611" w:rsidP="00F61650">
            <w:pPr>
              <w:spacing w:before="120" w:after="0" w:line="276" w:lineRule="auto"/>
              <w:ind w:left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 xml:space="preserve">Secure sheath across </w:t>
            </w:r>
            <w:r w:rsidR="00B518FC" w:rsidRPr="007B1CE4">
              <w:rPr>
                <w:rFonts w:eastAsia="Times New Roman"/>
                <w:sz w:val="22"/>
                <w:szCs w:val="22"/>
                <w:lang w:val="en-GB" w:eastAsia="en-AU"/>
              </w:rPr>
              <w:tab/>
            </w: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screen</w:t>
            </w:r>
            <w:r w:rsidR="001224D3">
              <w:rPr>
                <w:rFonts w:eastAsia="Times New Roman"/>
                <w:sz w:val="22"/>
                <w:szCs w:val="22"/>
                <w:lang w:val="en-GB" w:eastAsia="en-AU"/>
              </w:rPr>
              <w:t xml:space="preserve"> </w:t>
            </w:r>
            <w:r w:rsidR="001224D3">
              <w:rPr>
                <w:rFonts w:eastAsia="Times New Roman"/>
                <w:sz w:val="22"/>
                <w:szCs w:val="22"/>
                <w:lang w:val="en-GB" w:eastAsia="en-AU"/>
              </w:rPr>
              <w:br/>
            </w:r>
            <w:r w:rsidR="001224D3" w:rsidRPr="001224D3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(</w:t>
            </w:r>
            <w:r w:rsidR="00F61650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c</w:t>
            </w:r>
            <w:r w:rsidR="001224D3" w:rsidRPr="001224D3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)</w:t>
            </w:r>
          </w:p>
        </w:tc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3BB06" w14:textId="3A41129C" w:rsidR="008B4611" w:rsidRPr="008B4611" w:rsidRDefault="008217BE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GB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The sterile clinician secures </w:t>
            </w:r>
            <w:r w:rsidR="00330CA1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the sheath </w:t>
            </w:r>
            <w:r w:rsidR="002F2D74" w:rsidRPr="007B1CE4">
              <w:rPr>
                <w:rFonts w:eastAsia="Times New Roman"/>
                <w:sz w:val="22"/>
                <w:szCs w:val="22"/>
                <w:lang w:val="en-GB" w:eastAsia="en-AU"/>
              </w:rPr>
              <w:t>across the entire surface of the device</w:t>
            </w: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and maintains sterility of themselves and the field.</w:t>
            </w:r>
          </w:p>
        </w:tc>
      </w:tr>
      <w:tr w:rsidR="008B4611" w:rsidRPr="008B4611" w14:paraId="6E961C77" w14:textId="77777777" w:rsidTr="00AE55FF">
        <w:trPr>
          <w:trHeight w:val="2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6985E9" w14:textId="77777777" w:rsidR="008B4611" w:rsidRPr="008B4611" w:rsidRDefault="008B4611" w:rsidP="00F61650">
            <w:pPr>
              <w:spacing w:before="120" w:after="0" w:line="276" w:lineRule="auto"/>
              <w:ind w:left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Peel external layer (sheath-patient) to expose gel 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31C02" w14:textId="482DCF08" w:rsidR="008B4611" w:rsidRPr="008B4611" w:rsidRDefault="002F2D74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>The sterile clinician removes the external peelable layer and maintains sterility of themselves and the field.</w:t>
            </w:r>
          </w:p>
        </w:tc>
      </w:tr>
      <w:tr w:rsidR="00B776D4" w:rsidRPr="008B4611" w14:paraId="1168C8AA" w14:textId="77777777" w:rsidTr="00F61650">
        <w:trPr>
          <w:trHeight w:val="300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14:paraId="0FCEF3B9" w14:textId="77777777" w:rsidR="008B4611" w:rsidRPr="008B4611" w:rsidRDefault="008B4611" w:rsidP="00F61650">
            <w:pPr>
              <w:spacing w:after="0" w:line="276" w:lineRule="auto"/>
              <w:ind w:firstLine="142"/>
              <w:jc w:val="left"/>
              <w:textAlignment w:val="baseline"/>
              <w:rPr>
                <w:rFonts w:eastAsia="Times New Roman"/>
                <w:lang w:val="en-AU" w:eastAsia="en-AU"/>
              </w:rPr>
            </w:pPr>
            <w:r w:rsidRPr="008B4611">
              <w:rPr>
                <w:rFonts w:eastAsia="Times New Roman"/>
                <w:b/>
                <w:bCs/>
                <w:lang w:val="en-GB" w:eastAsia="en-AU"/>
              </w:rPr>
              <w:t>Performing mock cannulation </w:t>
            </w:r>
            <w:r w:rsidRPr="008B4611">
              <w:rPr>
                <w:rFonts w:eastAsia="Times New Roman"/>
                <w:lang w:val="en-AU" w:eastAsia="en-AU"/>
              </w:rPr>
              <w:t> </w:t>
            </w:r>
          </w:p>
        </w:tc>
      </w:tr>
      <w:tr w:rsidR="00B776D4" w:rsidRPr="008B4611" w14:paraId="60F43FDC" w14:textId="77777777" w:rsidTr="00AE55FF">
        <w:trPr>
          <w:trHeight w:val="253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8D8C2" w14:textId="50AEB118" w:rsidR="008B4611" w:rsidRPr="008B4611" w:rsidRDefault="008B4611" w:rsidP="00F61650">
            <w:pPr>
              <w:spacing w:before="120" w:after="0" w:line="276" w:lineRule="auto"/>
              <w:ind w:left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Place device on arm 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  <w:r w:rsidR="001224D3" w:rsidRPr="001224D3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(</w:t>
            </w:r>
            <w:r w:rsidR="00F61650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d</w:t>
            </w:r>
            <w:r w:rsidR="001224D3" w:rsidRPr="001224D3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>)</w:t>
            </w:r>
          </w:p>
        </w:tc>
        <w:tc>
          <w:tcPr>
            <w:tcW w:w="63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5069B7" w14:textId="64CAB0FD" w:rsidR="008B4611" w:rsidRPr="008B4611" w:rsidRDefault="00364C61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>The sterile clinician</w:t>
            </w:r>
            <w:r w:rsidR="009B3DF0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places the device on the </w:t>
            </w:r>
            <w:r w:rsidR="00333B6A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patients arm </w:t>
            </w:r>
            <w:r w:rsidR="007C3881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in the correct orientation </w:t>
            </w:r>
            <w:r w:rsidR="00931CF3" w:rsidRPr="007B1CE4">
              <w:rPr>
                <w:rFonts w:eastAsia="Times New Roman"/>
                <w:sz w:val="22"/>
                <w:szCs w:val="22"/>
                <w:lang w:val="en-GB" w:eastAsia="en-AU"/>
              </w:rPr>
              <w:t>(screen is facing the clini</w:t>
            </w:r>
            <w:r w:rsidR="003D1FF5" w:rsidRPr="007B1CE4">
              <w:rPr>
                <w:rFonts w:eastAsia="Times New Roman"/>
                <w:sz w:val="22"/>
                <w:szCs w:val="22"/>
                <w:lang w:val="en-GB" w:eastAsia="en-AU"/>
              </w:rPr>
              <w:t>cian</w:t>
            </w:r>
            <w:r w:rsidR="00931CF3" w:rsidRPr="007B1CE4">
              <w:rPr>
                <w:rFonts w:eastAsia="Times New Roman"/>
                <w:sz w:val="22"/>
                <w:szCs w:val="22"/>
                <w:lang w:val="en-GB" w:eastAsia="en-AU"/>
              </w:rPr>
              <w:t>)</w:t>
            </w:r>
            <w:r w:rsidR="003D1FF5" w:rsidRPr="007B1CE4">
              <w:rPr>
                <w:rFonts w:eastAsia="Times New Roman"/>
                <w:sz w:val="22"/>
                <w:szCs w:val="22"/>
                <w:lang w:val="en-GB" w:eastAsia="en-AU"/>
              </w:rPr>
              <w:t>.</w:t>
            </w:r>
          </w:p>
        </w:tc>
      </w:tr>
      <w:tr w:rsidR="00B776D4" w:rsidRPr="008B4611" w14:paraId="027BAE9A" w14:textId="77777777" w:rsidTr="00AE55FF">
        <w:trPr>
          <w:trHeight w:val="75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42C579" w14:textId="77777777" w:rsidR="008B4611" w:rsidRPr="008B4611" w:rsidRDefault="008B4611" w:rsidP="00F61650">
            <w:pPr>
              <w:spacing w:before="120" w:after="0" w:line="276" w:lineRule="auto"/>
              <w:ind w:left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Use cannula to mock cannulate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20ED2" w14:textId="23796FB0" w:rsidR="00D94B48" w:rsidRPr="007B1CE4" w:rsidRDefault="00D94B48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GB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>The sterile clinician places the cannula at the centre of the device and performs a mock cannulation</w:t>
            </w:r>
            <w:r w:rsidR="00C449E6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</w:t>
            </w:r>
            <w:r w:rsidR="00AA11D7" w:rsidRPr="007B1CE4">
              <w:rPr>
                <w:rFonts w:eastAsia="Times New Roman"/>
                <w:sz w:val="22"/>
                <w:szCs w:val="22"/>
                <w:lang w:val="en-GB" w:eastAsia="en-AU"/>
              </w:rPr>
              <w:t>with the device still on the patient.</w:t>
            </w:r>
          </w:p>
          <w:p w14:paraId="3D9E71AC" w14:textId="672B3153" w:rsidR="008B4611" w:rsidRPr="008B4611" w:rsidRDefault="008B4611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</w:p>
        </w:tc>
      </w:tr>
      <w:tr w:rsidR="00B776D4" w:rsidRPr="008B4611" w14:paraId="6BC9CCC3" w14:textId="77777777" w:rsidTr="00F61650">
        <w:trPr>
          <w:trHeight w:val="7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14:paraId="7A09FA07" w14:textId="77777777" w:rsidR="008B4611" w:rsidRPr="008B4611" w:rsidRDefault="008B4611" w:rsidP="00F61650">
            <w:pPr>
              <w:spacing w:after="0" w:line="276" w:lineRule="auto"/>
              <w:ind w:firstLine="142"/>
              <w:jc w:val="left"/>
              <w:textAlignment w:val="baseline"/>
              <w:rPr>
                <w:rFonts w:eastAsia="Times New Roman"/>
                <w:lang w:val="en-AU" w:eastAsia="en-AU"/>
              </w:rPr>
            </w:pPr>
            <w:r w:rsidRPr="008B4611">
              <w:rPr>
                <w:rFonts w:eastAsia="Times New Roman"/>
                <w:b/>
                <w:bCs/>
                <w:lang w:val="en-GB" w:eastAsia="en-AU"/>
              </w:rPr>
              <w:t>Removing sheath </w:t>
            </w:r>
            <w:r w:rsidRPr="008B4611">
              <w:rPr>
                <w:rFonts w:eastAsia="Times New Roman"/>
                <w:lang w:val="en-AU" w:eastAsia="en-AU"/>
              </w:rPr>
              <w:t> </w:t>
            </w:r>
          </w:p>
        </w:tc>
      </w:tr>
      <w:tr w:rsidR="00B776D4" w:rsidRPr="008B4611" w14:paraId="094EE66F" w14:textId="77777777" w:rsidTr="00AE55FF">
        <w:trPr>
          <w:trHeight w:val="163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C1362C" w14:textId="77777777" w:rsidR="008B4611" w:rsidRPr="008B4611" w:rsidRDefault="008B4611" w:rsidP="00F61650">
            <w:pPr>
              <w:spacing w:before="120" w:after="0" w:line="276" w:lineRule="auto"/>
              <w:ind w:firstLine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Take device out of sheath 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63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480E07" w14:textId="2C897015" w:rsidR="008B4611" w:rsidRPr="008B4611" w:rsidRDefault="00AA11D7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The clinician </w:t>
            </w:r>
            <w:r w:rsidR="00901008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successfully </w:t>
            </w:r>
            <w:r w:rsidR="00A87571" w:rsidRPr="007B1CE4">
              <w:rPr>
                <w:rFonts w:eastAsia="Times New Roman"/>
                <w:sz w:val="22"/>
                <w:szCs w:val="22"/>
                <w:lang w:val="en-GB" w:eastAsia="en-AU"/>
              </w:rPr>
              <w:t>remove</w:t>
            </w:r>
            <w:r w:rsidR="006161EB" w:rsidRPr="007B1CE4">
              <w:rPr>
                <w:rFonts w:eastAsia="Times New Roman"/>
                <w:sz w:val="22"/>
                <w:szCs w:val="22"/>
                <w:lang w:val="en-GB" w:eastAsia="en-AU"/>
              </w:rPr>
              <w:t>s</w:t>
            </w:r>
            <w:r w:rsidR="00901008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the </w:t>
            </w:r>
            <w:r w:rsidR="00A87571" w:rsidRPr="007B1CE4">
              <w:rPr>
                <w:rFonts w:eastAsia="Times New Roman"/>
                <w:sz w:val="22"/>
                <w:szCs w:val="22"/>
                <w:lang w:val="en-GB" w:eastAsia="en-AU"/>
              </w:rPr>
              <w:t>device out of the sheath.</w:t>
            </w: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</w:t>
            </w:r>
          </w:p>
        </w:tc>
      </w:tr>
      <w:tr w:rsidR="008B4611" w:rsidRPr="008B4611" w14:paraId="1052EE1B" w14:textId="77777777" w:rsidTr="00AE55FF">
        <w:trPr>
          <w:trHeight w:val="2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AD32B" w14:textId="77777777" w:rsidR="008B4611" w:rsidRPr="008B4611" w:rsidRDefault="008B4611" w:rsidP="00F61650">
            <w:pPr>
              <w:spacing w:before="120" w:after="0" w:line="276" w:lineRule="auto"/>
              <w:ind w:firstLine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Clean device 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3DDDA" w14:textId="790FACAC" w:rsidR="008B4611" w:rsidRPr="008B4611" w:rsidRDefault="00A87571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>The clinician successfully cleans the device with provided wipes.</w:t>
            </w:r>
          </w:p>
        </w:tc>
      </w:tr>
      <w:tr w:rsidR="008B4611" w:rsidRPr="008B4611" w14:paraId="0809CA74" w14:textId="77777777" w:rsidTr="00AE55FF">
        <w:trPr>
          <w:trHeight w:val="25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549AA" w14:textId="77777777" w:rsidR="008B4611" w:rsidRPr="008B4611" w:rsidRDefault="008B4611" w:rsidP="00F61650">
            <w:pPr>
              <w:spacing w:before="120" w:after="0" w:line="276" w:lineRule="auto"/>
              <w:ind w:firstLine="284"/>
              <w:jc w:val="left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8B4611">
              <w:rPr>
                <w:rFonts w:eastAsia="Times New Roman"/>
                <w:sz w:val="22"/>
                <w:szCs w:val="22"/>
                <w:lang w:val="en-GB" w:eastAsia="en-AU"/>
              </w:rPr>
              <w:t>Dispose of sheath</w:t>
            </w:r>
            <w:r w:rsidRPr="008B4611">
              <w:rPr>
                <w:rFonts w:eastAsia="Times New Roman"/>
                <w:sz w:val="22"/>
                <w:szCs w:val="22"/>
                <w:lang w:val="en-AU" w:eastAsia="en-AU"/>
              </w:rPr>
              <w:t> </w:t>
            </w:r>
          </w:p>
        </w:tc>
        <w:tc>
          <w:tcPr>
            <w:tcW w:w="6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67E005" w14:textId="32D8B230" w:rsidR="008B4611" w:rsidRPr="008B4611" w:rsidRDefault="00A87571" w:rsidP="00F61650">
            <w:pPr>
              <w:spacing w:before="120" w:after="0" w:line="276" w:lineRule="auto"/>
              <w:ind w:left="298"/>
              <w:textAlignment w:val="baseline"/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7B1CE4">
              <w:rPr>
                <w:rFonts w:eastAsia="Times New Roman"/>
                <w:sz w:val="22"/>
                <w:szCs w:val="22"/>
                <w:lang w:val="en-GB" w:eastAsia="en-AU"/>
              </w:rPr>
              <w:t>The clinician</w:t>
            </w:r>
            <w:r w:rsidR="007C425C" w:rsidRPr="007B1CE4">
              <w:rPr>
                <w:rFonts w:eastAsia="Times New Roman"/>
                <w:sz w:val="22"/>
                <w:szCs w:val="22"/>
                <w:lang w:val="en-GB" w:eastAsia="en-AU"/>
              </w:rPr>
              <w:t xml:space="preserve"> disposes of the </w:t>
            </w:r>
            <w:r w:rsidR="003B3DC4" w:rsidRPr="007B1CE4">
              <w:rPr>
                <w:rFonts w:eastAsia="Times New Roman"/>
                <w:sz w:val="22"/>
                <w:szCs w:val="22"/>
                <w:lang w:val="en-GB" w:eastAsia="en-AU"/>
              </w:rPr>
              <w:t>sheath with the other material waste.</w:t>
            </w:r>
          </w:p>
        </w:tc>
      </w:tr>
    </w:tbl>
    <w:p w14:paraId="7E9C312C" w14:textId="0D2937A8" w:rsidR="00187A50" w:rsidRPr="00890064" w:rsidRDefault="00187A50" w:rsidP="00F61650"/>
    <w:sectPr w:rsidR="00187A50" w:rsidRPr="00890064" w:rsidSect="00217805">
      <w:headerReference w:type="default" r:id="rId17"/>
      <w:footerReference w:type="default" r:id="rId18"/>
      <w:pgSz w:w="11907" w:h="16840" w:code="9"/>
      <w:pgMar w:top="1134" w:right="1134" w:bottom="1134" w:left="1134" w:header="624" w:footer="62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8D18B" w14:textId="77777777" w:rsidR="00C722B6" w:rsidRDefault="00C722B6" w:rsidP="000239EC">
      <w:r>
        <w:separator/>
      </w:r>
    </w:p>
  </w:endnote>
  <w:endnote w:type="continuationSeparator" w:id="0">
    <w:p w14:paraId="50FD950A" w14:textId="77777777" w:rsidR="00C722B6" w:rsidRDefault="00C722B6" w:rsidP="000239EC">
      <w:r>
        <w:continuationSeparator/>
      </w:r>
    </w:p>
  </w:endnote>
  <w:endnote w:type="continuationNotice" w:id="1">
    <w:p w14:paraId="0D4C7B9A" w14:textId="77777777" w:rsidR="00C722B6" w:rsidRDefault="00C722B6" w:rsidP="000239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0BEC0" w14:textId="77777777" w:rsidR="00FC4910" w:rsidRPr="002E086F" w:rsidRDefault="00FC4910" w:rsidP="002D7828">
    <w:pPr>
      <w:pStyle w:val="Footer"/>
    </w:pPr>
    <w:r>
      <w:ptab w:relativeTo="margin" w:alignment="right" w:leader="none"/>
    </w: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>
      <w:t>26</w:t>
    </w:r>
    <w:r>
      <w:fldChar w:fldCharType="end"/>
    </w:r>
  </w:p>
  <w:p w14:paraId="51428C6A" w14:textId="77777777" w:rsidR="00FC4910" w:rsidRDefault="00FC49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5FF15" w14:textId="77777777" w:rsidR="00C722B6" w:rsidRDefault="00C722B6" w:rsidP="000239EC">
      <w:r>
        <w:separator/>
      </w:r>
    </w:p>
  </w:footnote>
  <w:footnote w:type="continuationSeparator" w:id="0">
    <w:p w14:paraId="50071326" w14:textId="77777777" w:rsidR="00C722B6" w:rsidRDefault="00C722B6" w:rsidP="000239EC">
      <w:r>
        <w:continuationSeparator/>
      </w:r>
    </w:p>
  </w:footnote>
  <w:footnote w:type="continuationNotice" w:id="1">
    <w:p w14:paraId="6B5B69A8" w14:textId="77777777" w:rsidR="00C722B6" w:rsidRDefault="00C722B6" w:rsidP="000239E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69993" w14:textId="2C6E4A3B" w:rsidR="00FC4910" w:rsidRPr="00FF57B8" w:rsidRDefault="00FC4910" w:rsidP="00F61650">
    <w:pPr>
      <w:pStyle w:val="Footer"/>
    </w:pPr>
    <w:r>
      <w:rPr>
        <w:rFonts w:ascii="Calibri" w:eastAsia="Calibri" w:hAnsi="Calibri" w:cs="Calibri"/>
        <w:noProof/>
      </w:rPr>
      <w:drawing>
        <wp:anchor distT="0" distB="0" distL="114300" distR="114300" simplePos="0" relativeHeight="251664386" behindDoc="0" locked="0" layoutInCell="1" allowOverlap="1" wp14:anchorId="320E65C2" wp14:editId="6D6296A5">
          <wp:simplePos x="0" y="0"/>
          <wp:positionH relativeFrom="column">
            <wp:posOffset>0</wp:posOffset>
          </wp:positionH>
          <wp:positionV relativeFrom="paragraph">
            <wp:posOffset>-136733</wp:posOffset>
          </wp:positionV>
          <wp:extent cx="1156335" cy="406400"/>
          <wp:effectExtent l="0" t="0" r="0" b="0"/>
          <wp:wrapNone/>
          <wp:docPr id="1097332214" name="Picture 1097332214" descr="A red and blue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0947693" name="Picture 1770947693" descr="A red and blue text&#10;&#10;Description automatically generated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6335" cy="406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>
      <w:t>VeinWise Clinical Prototype Testing</w:t>
    </w:r>
    <w:r w:rsidRPr="0031271B">
      <w:t xml:space="preserve"> </w:t>
    </w:r>
    <w:r>
      <w:t xml:space="preserve">     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aoVPYJsGbfsiA" int2:id="7U22wvKo">
      <int2:state int2:value="Rejected" int2:type="AugLoop_Text_Critique"/>
    </int2:textHash>
    <int2:textHash int2:hashCode="qjAjc38kujeWgO" int2:id="HqfOTqc8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F3326"/>
    <w:multiLevelType w:val="hybridMultilevel"/>
    <w:tmpl w:val="12989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404FE"/>
    <w:multiLevelType w:val="hybridMultilevel"/>
    <w:tmpl w:val="AD2C1ED2"/>
    <w:lvl w:ilvl="0" w:tplc="46F48932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01234"/>
    <w:multiLevelType w:val="hybridMultilevel"/>
    <w:tmpl w:val="374A5D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D4962"/>
    <w:multiLevelType w:val="multilevel"/>
    <w:tmpl w:val="FFFFFFFF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61064"/>
    <w:multiLevelType w:val="hybridMultilevel"/>
    <w:tmpl w:val="5F1402EE"/>
    <w:lvl w:ilvl="0" w:tplc="DDD26EE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B55181"/>
    <w:multiLevelType w:val="multilevel"/>
    <w:tmpl w:val="7CB82FB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4463140"/>
    <w:multiLevelType w:val="hybridMultilevel"/>
    <w:tmpl w:val="3FC832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C0576A"/>
    <w:multiLevelType w:val="multilevel"/>
    <w:tmpl w:val="AF9C8FD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Calibri" w:hAnsi="Calibri" w:cstheme="minorHAnsi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asciiTheme="minorHAnsi" w:hAnsiTheme="minorHAnsi" w:cstheme="minorHAnsi" w:hint="default"/>
        <w:b w:val="0"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1843"/>
        </w:tabs>
        <w:ind w:left="1843" w:hanging="851"/>
      </w:pPr>
      <w:rPr>
        <w:rFonts w:asciiTheme="minorHAnsi" w:hAnsiTheme="minorHAnsi" w:cstheme="minorHAnsi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992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decimal"/>
      <w:pStyle w:val="BalloonText"/>
      <w:lvlText w:val="%1.%2.%3.%4.%5"/>
      <w:lvlJc w:val="left"/>
      <w:pPr>
        <w:tabs>
          <w:tab w:val="num" w:pos="4111"/>
        </w:tabs>
        <w:ind w:left="4111" w:hanging="1276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E640C54"/>
    <w:multiLevelType w:val="hybridMultilevel"/>
    <w:tmpl w:val="60B0DC9C"/>
    <w:lvl w:ilvl="0" w:tplc="D690D9CE">
      <w:numFmt w:val="bullet"/>
      <w:lvlText w:val=""/>
      <w:lvlJc w:val="left"/>
      <w:pPr>
        <w:ind w:left="360" w:hanging="360"/>
      </w:pPr>
      <w:rPr>
        <w:rFonts w:ascii="Symbol" w:eastAsiaTheme="minorHAns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0187BE9"/>
    <w:multiLevelType w:val="hybridMultilevel"/>
    <w:tmpl w:val="DB6E910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243556"/>
    <w:multiLevelType w:val="hybridMultilevel"/>
    <w:tmpl w:val="E0E06D9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285205"/>
    <w:multiLevelType w:val="multilevel"/>
    <w:tmpl w:val="1D7EDEC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Calibri" w:hAnsi="Calibri" w:cstheme="minorHAnsi" w:hint="default"/>
        <w:b/>
        <w:i w:val="0"/>
        <w:sz w:val="24"/>
      </w:rPr>
    </w:lvl>
    <w:lvl w:ilvl="1">
      <w:start w:val="1"/>
      <w:numFmt w:val="decimal"/>
      <w:pStyle w:val="BodyText"/>
      <w:lvlText w:val="%1.%2"/>
      <w:lvlJc w:val="left"/>
      <w:pPr>
        <w:tabs>
          <w:tab w:val="num" w:pos="992"/>
        </w:tabs>
        <w:ind w:left="992" w:hanging="567"/>
      </w:pPr>
      <w:rPr>
        <w:rFonts w:ascii="Calibri" w:hAnsi="Calibri" w:cstheme="minorHAnsi" w:hint="default"/>
        <w:b w:val="0"/>
        <w:i w:val="0"/>
        <w:sz w:val="22"/>
      </w:rPr>
    </w:lvl>
    <w:lvl w:ilvl="2">
      <w:start w:val="1"/>
      <w:numFmt w:val="decimal"/>
      <w:pStyle w:val="BodyText2"/>
      <w:lvlText w:val="%1.%2.%3"/>
      <w:lvlJc w:val="left"/>
      <w:pPr>
        <w:tabs>
          <w:tab w:val="num" w:pos="1843"/>
        </w:tabs>
        <w:ind w:left="1843" w:hanging="851"/>
      </w:pPr>
      <w:rPr>
        <w:rFonts w:ascii="Calibri" w:hAnsi="Calibri" w:cstheme="minorHAnsi" w:hint="default"/>
        <w:b w:val="0"/>
        <w:i w:val="0"/>
        <w:sz w:val="22"/>
      </w:rPr>
    </w:lvl>
    <w:lvl w:ilvl="3">
      <w:start w:val="1"/>
      <w:numFmt w:val="decimal"/>
      <w:pStyle w:val="BodyText3"/>
      <w:lvlText w:val="%1.%2.%3.%4"/>
      <w:lvlJc w:val="left"/>
      <w:pPr>
        <w:tabs>
          <w:tab w:val="num" w:pos="2835"/>
        </w:tabs>
        <w:ind w:left="2835" w:hanging="992"/>
      </w:pPr>
      <w:rPr>
        <w:rFonts w:ascii="Calibri" w:hAnsi="Calibri" w:hint="default"/>
        <w:b w:val="0"/>
        <w:i w:val="0"/>
        <w:sz w:val="22"/>
      </w:rPr>
    </w:lvl>
    <w:lvl w:ilvl="4">
      <w:start w:val="1"/>
      <w:numFmt w:val="decimal"/>
      <w:pStyle w:val="BodyText4"/>
      <w:lvlText w:val="%1.%2.%3.%4.%5"/>
      <w:lvlJc w:val="left"/>
      <w:pPr>
        <w:tabs>
          <w:tab w:val="num" w:pos="4111"/>
        </w:tabs>
        <w:ind w:left="4111" w:hanging="1276"/>
      </w:pPr>
      <w:rPr>
        <w:rFonts w:ascii="Calibri" w:hAnsi="Calibri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26A3D3C"/>
    <w:multiLevelType w:val="hybridMultilevel"/>
    <w:tmpl w:val="8CA4D2F8"/>
    <w:lvl w:ilvl="0" w:tplc="501CDBC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69647B"/>
    <w:multiLevelType w:val="hybridMultilevel"/>
    <w:tmpl w:val="35766AC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907BA3"/>
    <w:multiLevelType w:val="multilevel"/>
    <w:tmpl w:val="F1BC3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257A0A"/>
    <w:multiLevelType w:val="hybridMultilevel"/>
    <w:tmpl w:val="6930E5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1208862">
    <w:abstractNumId w:val="7"/>
  </w:num>
  <w:num w:numId="2" w16cid:durableId="2045404862">
    <w:abstractNumId w:val="11"/>
  </w:num>
  <w:num w:numId="3" w16cid:durableId="859005460">
    <w:abstractNumId w:val="9"/>
  </w:num>
  <w:num w:numId="4" w16cid:durableId="366180771">
    <w:abstractNumId w:val="10"/>
  </w:num>
  <w:num w:numId="5" w16cid:durableId="1600068697">
    <w:abstractNumId w:val="13"/>
  </w:num>
  <w:num w:numId="6" w16cid:durableId="1836608693">
    <w:abstractNumId w:val="5"/>
  </w:num>
  <w:num w:numId="7" w16cid:durableId="967662644">
    <w:abstractNumId w:val="4"/>
  </w:num>
  <w:num w:numId="8" w16cid:durableId="1888029373">
    <w:abstractNumId w:val="1"/>
  </w:num>
  <w:num w:numId="9" w16cid:durableId="2018456753">
    <w:abstractNumId w:val="2"/>
  </w:num>
  <w:num w:numId="10" w16cid:durableId="1283730028">
    <w:abstractNumId w:val="6"/>
  </w:num>
  <w:num w:numId="11" w16cid:durableId="924336238">
    <w:abstractNumId w:val="0"/>
  </w:num>
  <w:num w:numId="12" w16cid:durableId="1674453410">
    <w:abstractNumId w:val="15"/>
  </w:num>
  <w:num w:numId="13" w16cid:durableId="682242470">
    <w:abstractNumId w:val="5"/>
  </w:num>
  <w:num w:numId="14" w16cid:durableId="1252544795">
    <w:abstractNumId w:val="14"/>
  </w:num>
  <w:num w:numId="15" w16cid:durableId="1885365436">
    <w:abstractNumId w:val="8"/>
  </w:num>
  <w:num w:numId="16" w16cid:durableId="1712917655">
    <w:abstractNumId w:val="12"/>
  </w:num>
  <w:num w:numId="17" w16cid:durableId="91647802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C97"/>
    <w:rsid w:val="0000081E"/>
    <w:rsid w:val="00000DB0"/>
    <w:rsid w:val="000010C9"/>
    <w:rsid w:val="000012C3"/>
    <w:rsid w:val="0000223E"/>
    <w:rsid w:val="000024C0"/>
    <w:rsid w:val="00003C6A"/>
    <w:rsid w:val="00003CCC"/>
    <w:rsid w:val="00005715"/>
    <w:rsid w:val="0000575B"/>
    <w:rsid w:val="00006C61"/>
    <w:rsid w:val="000071D0"/>
    <w:rsid w:val="00007364"/>
    <w:rsid w:val="000077F4"/>
    <w:rsid w:val="00010113"/>
    <w:rsid w:val="0001092F"/>
    <w:rsid w:val="00011300"/>
    <w:rsid w:val="00011615"/>
    <w:rsid w:val="00011737"/>
    <w:rsid w:val="00011980"/>
    <w:rsid w:val="00011B2E"/>
    <w:rsid w:val="00011B9E"/>
    <w:rsid w:val="00011BD8"/>
    <w:rsid w:val="00012247"/>
    <w:rsid w:val="00012524"/>
    <w:rsid w:val="000125AE"/>
    <w:rsid w:val="00012CE2"/>
    <w:rsid w:val="0001391A"/>
    <w:rsid w:val="00013CD4"/>
    <w:rsid w:val="0001459A"/>
    <w:rsid w:val="000145CC"/>
    <w:rsid w:val="00015082"/>
    <w:rsid w:val="00015448"/>
    <w:rsid w:val="00015693"/>
    <w:rsid w:val="00015806"/>
    <w:rsid w:val="00015834"/>
    <w:rsid w:val="00015A18"/>
    <w:rsid w:val="00015A9C"/>
    <w:rsid w:val="000162B7"/>
    <w:rsid w:val="00016445"/>
    <w:rsid w:val="000204C1"/>
    <w:rsid w:val="00020DFC"/>
    <w:rsid w:val="00020E99"/>
    <w:rsid w:val="0002114F"/>
    <w:rsid w:val="00021C84"/>
    <w:rsid w:val="00022061"/>
    <w:rsid w:val="00022C2A"/>
    <w:rsid w:val="00022E8B"/>
    <w:rsid w:val="00023438"/>
    <w:rsid w:val="000238FA"/>
    <w:rsid w:val="000239EC"/>
    <w:rsid w:val="000239F2"/>
    <w:rsid w:val="00023B3D"/>
    <w:rsid w:val="00023B56"/>
    <w:rsid w:val="0002449A"/>
    <w:rsid w:val="00024556"/>
    <w:rsid w:val="000247F2"/>
    <w:rsid w:val="00024B10"/>
    <w:rsid w:val="00024F09"/>
    <w:rsid w:val="000259B8"/>
    <w:rsid w:val="00025A3A"/>
    <w:rsid w:val="000261AB"/>
    <w:rsid w:val="00027321"/>
    <w:rsid w:val="000276CC"/>
    <w:rsid w:val="00027867"/>
    <w:rsid w:val="00027A84"/>
    <w:rsid w:val="00027D4E"/>
    <w:rsid w:val="00027F8B"/>
    <w:rsid w:val="0003033B"/>
    <w:rsid w:val="00030D48"/>
    <w:rsid w:val="00031466"/>
    <w:rsid w:val="00031B88"/>
    <w:rsid w:val="00031E5F"/>
    <w:rsid w:val="00031F27"/>
    <w:rsid w:val="000324FE"/>
    <w:rsid w:val="00032FFC"/>
    <w:rsid w:val="00033305"/>
    <w:rsid w:val="00033A0D"/>
    <w:rsid w:val="00033A8E"/>
    <w:rsid w:val="00033C59"/>
    <w:rsid w:val="00033D74"/>
    <w:rsid w:val="00033EA9"/>
    <w:rsid w:val="0003417A"/>
    <w:rsid w:val="000345D1"/>
    <w:rsid w:val="00035CDE"/>
    <w:rsid w:val="00035D99"/>
    <w:rsid w:val="000364F7"/>
    <w:rsid w:val="00036676"/>
    <w:rsid w:val="00036A1B"/>
    <w:rsid w:val="00036A42"/>
    <w:rsid w:val="00036ABA"/>
    <w:rsid w:val="00036BAD"/>
    <w:rsid w:val="0003737B"/>
    <w:rsid w:val="00037A14"/>
    <w:rsid w:val="0004007A"/>
    <w:rsid w:val="000407E8"/>
    <w:rsid w:val="00041238"/>
    <w:rsid w:val="00041626"/>
    <w:rsid w:val="0004189E"/>
    <w:rsid w:val="000429D6"/>
    <w:rsid w:val="00042C38"/>
    <w:rsid w:val="00042D74"/>
    <w:rsid w:val="00042DD2"/>
    <w:rsid w:val="00042FE8"/>
    <w:rsid w:val="0004326E"/>
    <w:rsid w:val="000437CA"/>
    <w:rsid w:val="000437F4"/>
    <w:rsid w:val="000444C9"/>
    <w:rsid w:val="0004456A"/>
    <w:rsid w:val="00045566"/>
    <w:rsid w:val="00045FEF"/>
    <w:rsid w:val="00046443"/>
    <w:rsid w:val="00046B7E"/>
    <w:rsid w:val="00047127"/>
    <w:rsid w:val="00047482"/>
    <w:rsid w:val="000474EF"/>
    <w:rsid w:val="00047643"/>
    <w:rsid w:val="00047B43"/>
    <w:rsid w:val="00047D1E"/>
    <w:rsid w:val="00050181"/>
    <w:rsid w:val="00050449"/>
    <w:rsid w:val="00050601"/>
    <w:rsid w:val="00050DE0"/>
    <w:rsid w:val="00051244"/>
    <w:rsid w:val="00051A10"/>
    <w:rsid w:val="000522E0"/>
    <w:rsid w:val="0005246C"/>
    <w:rsid w:val="00052486"/>
    <w:rsid w:val="000524C8"/>
    <w:rsid w:val="00052D40"/>
    <w:rsid w:val="000532CD"/>
    <w:rsid w:val="000542DC"/>
    <w:rsid w:val="0005470B"/>
    <w:rsid w:val="00054C4C"/>
    <w:rsid w:val="00055003"/>
    <w:rsid w:val="00055B5F"/>
    <w:rsid w:val="00055DD4"/>
    <w:rsid w:val="000561A2"/>
    <w:rsid w:val="000561DD"/>
    <w:rsid w:val="000562E2"/>
    <w:rsid w:val="000568C2"/>
    <w:rsid w:val="00056EDF"/>
    <w:rsid w:val="00057A2D"/>
    <w:rsid w:val="00060536"/>
    <w:rsid w:val="00060985"/>
    <w:rsid w:val="00060B8F"/>
    <w:rsid w:val="00060F60"/>
    <w:rsid w:val="0006178A"/>
    <w:rsid w:val="00061B40"/>
    <w:rsid w:val="00062979"/>
    <w:rsid w:val="0006303C"/>
    <w:rsid w:val="00063911"/>
    <w:rsid w:val="00065898"/>
    <w:rsid w:val="00065DED"/>
    <w:rsid w:val="0006647C"/>
    <w:rsid w:val="00067001"/>
    <w:rsid w:val="0006733B"/>
    <w:rsid w:val="0006751F"/>
    <w:rsid w:val="00067913"/>
    <w:rsid w:val="00067AE9"/>
    <w:rsid w:val="000701F5"/>
    <w:rsid w:val="000709BC"/>
    <w:rsid w:val="000717E8"/>
    <w:rsid w:val="00071804"/>
    <w:rsid w:val="000724F6"/>
    <w:rsid w:val="00072ADD"/>
    <w:rsid w:val="00073463"/>
    <w:rsid w:val="00073A80"/>
    <w:rsid w:val="00073B2F"/>
    <w:rsid w:val="00074078"/>
    <w:rsid w:val="000740D8"/>
    <w:rsid w:val="000741DD"/>
    <w:rsid w:val="000742B4"/>
    <w:rsid w:val="00074F7D"/>
    <w:rsid w:val="000751B3"/>
    <w:rsid w:val="000751E7"/>
    <w:rsid w:val="0007542E"/>
    <w:rsid w:val="00075CA4"/>
    <w:rsid w:val="0007600E"/>
    <w:rsid w:val="00076409"/>
    <w:rsid w:val="00076580"/>
    <w:rsid w:val="00076775"/>
    <w:rsid w:val="00076932"/>
    <w:rsid w:val="00077195"/>
    <w:rsid w:val="00077295"/>
    <w:rsid w:val="00077B8E"/>
    <w:rsid w:val="00077BE0"/>
    <w:rsid w:val="000802F3"/>
    <w:rsid w:val="00080343"/>
    <w:rsid w:val="00081179"/>
    <w:rsid w:val="0008192E"/>
    <w:rsid w:val="00081A07"/>
    <w:rsid w:val="00081B90"/>
    <w:rsid w:val="00082C09"/>
    <w:rsid w:val="00082F50"/>
    <w:rsid w:val="00083345"/>
    <w:rsid w:val="00083630"/>
    <w:rsid w:val="00083688"/>
    <w:rsid w:val="000840A3"/>
    <w:rsid w:val="00084242"/>
    <w:rsid w:val="000844E7"/>
    <w:rsid w:val="000849ED"/>
    <w:rsid w:val="00085950"/>
    <w:rsid w:val="00085B8E"/>
    <w:rsid w:val="00085C4C"/>
    <w:rsid w:val="00086928"/>
    <w:rsid w:val="00086A71"/>
    <w:rsid w:val="00086D33"/>
    <w:rsid w:val="00087805"/>
    <w:rsid w:val="00087A27"/>
    <w:rsid w:val="000905EE"/>
    <w:rsid w:val="00090855"/>
    <w:rsid w:val="00090A5A"/>
    <w:rsid w:val="000911DA"/>
    <w:rsid w:val="00091A7C"/>
    <w:rsid w:val="00091A9B"/>
    <w:rsid w:val="00092067"/>
    <w:rsid w:val="00092266"/>
    <w:rsid w:val="00092D6B"/>
    <w:rsid w:val="0009331B"/>
    <w:rsid w:val="000933B4"/>
    <w:rsid w:val="00093762"/>
    <w:rsid w:val="000937CE"/>
    <w:rsid w:val="00093853"/>
    <w:rsid w:val="00093D63"/>
    <w:rsid w:val="00094427"/>
    <w:rsid w:val="00094576"/>
    <w:rsid w:val="00094B07"/>
    <w:rsid w:val="00095560"/>
    <w:rsid w:val="00095597"/>
    <w:rsid w:val="00095A74"/>
    <w:rsid w:val="0009614D"/>
    <w:rsid w:val="000962CC"/>
    <w:rsid w:val="000963BC"/>
    <w:rsid w:val="000964C9"/>
    <w:rsid w:val="00096958"/>
    <w:rsid w:val="00096AD7"/>
    <w:rsid w:val="00097083"/>
    <w:rsid w:val="000970CA"/>
    <w:rsid w:val="000972CE"/>
    <w:rsid w:val="00097650"/>
    <w:rsid w:val="000A0342"/>
    <w:rsid w:val="000A0CDA"/>
    <w:rsid w:val="000A1067"/>
    <w:rsid w:val="000A1313"/>
    <w:rsid w:val="000A1C0F"/>
    <w:rsid w:val="000A1CF8"/>
    <w:rsid w:val="000A1E01"/>
    <w:rsid w:val="000A221C"/>
    <w:rsid w:val="000A2778"/>
    <w:rsid w:val="000A2CBF"/>
    <w:rsid w:val="000A3787"/>
    <w:rsid w:val="000A3882"/>
    <w:rsid w:val="000A3C16"/>
    <w:rsid w:val="000A3D73"/>
    <w:rsid w:val="000A4179"/>
    <w:rsid w:val="000A467D"/>
    <w:rsid w:val="000A54ED"/>
    <w:rsid w:val="000A5560"/>
    <w:rsid w:val="000A5C12"/>
    <w:rsid w:val="000A5CAA"/>
    <w:rsid w:val="000A67E5"/>
    <w:rsid w:val="000A68BC"/>
    <w:rsid w:val="000A7215"/>
    <w:rsid w:val="000A7483"/>
    <w:rsid w:val="000A77B6"/>
    <w:rsid w:val="000B00AC"/>
    <w:rsid w:val="000B00B2"/>
    <w:rsid w:val="000B05CE"/>
    <w:rsid w:val="000B0A99"/>
    <w:rsid w:val="000B0EDD"/>
    <w:rsid w:val="000B1644"/>
    <w:rsid w:val="000B1E92"/>
    <w:rsid w:val="000B21EE"/>
    <w:rsid w:val="000B2694"/>
    <w:rsid w:val="000B2A68"/>
    <w:rsid w:val="000B2DEF"/>
    <w:rsid w:val="000B3A0D"/>
    <w:rsid w:val="000B47EF"/>
    <w:rsid w:val="000B4B8F"/>
    <w:rsid w:val="000B4F01"/>
    <w:rsid w:val="000B4FB3"/>
    <w:rsid w:val="000B5E8D"/>
    <w:rsid w:val="000B6B33"/>
    <w:rsid w:val="000B726D"/>
    <w:rsid w:val="000B7318"/>
    <w:rsid w:val="000B7B7B"/>
    <w:rsid w:val="000C004D"/>
    <w:rsid w:val="000C0386"/>
    <w:rsid w:val="000C09C8"/>
    <w:rsid w:val="000C0AFE"/>
    <w:rsid w:val="000C184E"/>
    <w:rsid w:val="000C1D95"/>
    <w:rsid w:val="000C271C"/>
    <w:rsid w:val="000C2777"/>
    <w:rsid w:val="000C2DC6"/>
    <w:rsid w:val="000C2F62"/>
    <w:rsid w:val="000C3005"/>
    <w:rsid w:val="000C30DE"/>
    <w:rsid w:val="000C3BEE"/>
    <w:rsid w:val="000C43E6"/>
    <w:rsid w:val="000C492B"/>
    <w:rsid w:val="000C4E1B"/>
    <w:rsid w:val="000C5348"/>
    <w:rsid w:val="000C5ADC"/>
    <w:rsid w:val="000C5FB2"/>
    <w:rsid w:val="000C609D"/>
    <w:rsid w:val="000C614C"/>
    <w:rsid w:val="000C6495"/>
    <w:rsid w:val="000C694C"/>
    <w:rsid w:val="000C69CD"/>
    <w:rsid w:val="000C6A2C"/>
    <w:rsid w:val="000C6C73"/>
    <w:rsid w:val="000C77C8"/>
    <w:rsid w:val="000C79C7"/>
    <w:rsid w:val="000C7C1A"/>
    <w:rsid w:val="000D022A"/>
    <w:rsid w:val="000D0AE9"/>
    <w:rsid w:val="000D0E39"/>
    <w:rsid w:val="000D1727"/>
    <w:rsid w:val="000D1CC0"/>
    <w:rsid w:val="000D245E"/>
    <w:rsid w:val="000D25E1"/>
    <w:rsid w:val="000D27DF"/>
    <w:rsid w:val="000D3AA3"/>
    <w:rsid w:val="000D4653"/>
    <w:rsid w:val="000D4885"/>
    <w:rsid w:val="000D4DEE"/>
    <w:rsid w:val="000D5187"/>
    <w:rsid w:val="000D526D"/>
    <w:rsid w:val="000D5A98"/>
    <w:rsid w:val="000D5B3D"/>
    <w:rsid w:val="000D62B0"/>
    <w:rsid w:val="000D70FA"/>
    <w:rsid w:val="000D7409"/>
    <w:rsid w:val="000D7EC5"/>
    <w:rsid w:val="000E0AF3"/>
    <w:rsid w:val="000E1664"/>
    <w:rsid w:val="000E179A"/>
    <w:rsid w:val="000E17B8"/>
    <w:rsid w:val="000E2154"/>
    <w:rsid w:val="000E2282"/>
    <w:rsid w:val="000E230C"/>
    <w:rsid w:val="000E31F8"/>
    <w:rsid w:val="000E3758"/>
    <w:rsid w:val="000E4783"/>
    <w:rsid w:val="000E4B10"/>
    <w:rsid w:val="000E4C6B"/>
    <w:rsid w:val="000E5CB2"/>
    <w:rsid w:val="000E5E8B"/>
    <w:rsid w:val="000E622C"/>
    <w:rsid w:val="000E66A4"/>
    <w:rsid w:val="000E6DCF"/>
    <w:rsid w:val="000E6E69"/>
    <w:rsid w:val="000E7083"/>
    <w:rsid w:val="000E713F"/>
    <w:rsid w:val="000E714D"/>
    <w:rsid w:val="000E784F"/>
    <w:rsid w:val="000E7F77"/>
    <w:rsid w:val="000F010C"/>
    <w:rsid w:val="000F06C6"/>
    <w:rsid w:val="000F0AD3"/>
    <w:rsid w:val="000F1061"/>
    <w:rsid w:val="000F20C2"/>
    <w:rsid w:val="000F2188"/>
    <w:rsid w:val="000F265B"/>
    <w:rsid w:val="000F2A26"/>
    <w:rsid w:val="000F2CBA"/>
    <w:rsid w:val="000F3C7C"/>
    <w:rsid w:val="000F3F72"/>
    <w:rsid w:val="000F48E4"/>
    <w:rsid w:val="000F4974"/>
    <w:rsid w:val="000F4E7C"/>
    <w:rsid w:val="000F5563"/>
    <w:rsid w:val="000F58C6"/>
    <w:rsid w:val="000F59AC"/>
    <w:rsid w:val="000F59C7"/>
    <w:rsid w:val="000F5A74"/>
    <w:rsid w:val="000F5B72"/>
    <w:rsid w:val="000F5D82"/>
    <w:rsid w:val="000F6B4A"/>
    <w:rsid w:val="000F7B29"/>
    <w:rsid w:val="000F7EA8"/>
    <w:rsid w:val="0010129F"/>
    <w:rsid w:val="00101589"/>
    <w:rsid w:val="00101BFF"/>
    <w:rsid w:val="0010245D"/>
    <w:rsid w:val="00102591"/>
    <w:rsid w:val="00102F57"/>
    <w:rsid w:val="001031BF"/>
    <w:rsid w:val="00103220"/>
    <w:rsid w:val="00103484"/>
    <w:rsid w:val="001037D5"/>
    <w:rsid w:val="00104196"/>
    <w:rsid w:val="00104466"/>
    <w:rsid w:val="00105497"/>
    <w:rsid w:val="001058C3"/>
    <w:rsid w:val="00105E33"/>
    <w:rsid w:val="0010670F"/>
    <w:rsid w:val="00106D7C"/>
    <w:rsid w:val="00106FDC"/>
    <w:rsid w:val="001071EA"/>
    <w:rsid w:val="0010775A"/>
    <w:rsid w:val="0010785B"/>
    <w:rsid w:val="00110713"/>
    <w:rsid w:val="00110963"/>
    <w:rsid w:val="00110E5C"/>
    <w:rsid w:val="00111924"/>
    <w:rsid w:val="00112829"/>
    <w:rsid w:val="00112C13"/>
    <w:rsid w:val="001130AD"/>
    <w:rsid w:val="0011348A"/>
    <w:rsid w:val="00113C03"/>
    <w:rsid w:val="001143A7"/>
    <w:rsid w:val="00114556"/>
    <w:rsid w:val="00114A8F"/>
    <w:rsid w:val="00115259"/>
    <w:rsid w:val="0011550C"/>
    <w:rsid w:val="00115557"/>
    <w:rsid w:val="00115A63"/>
    <w:rsid w:val="001168F9"/>
    <w:rsid w:val="00116E55"/>
    <w:rsid w:val="0011724E"/>
    <w:rsid w:val="0012087B"/>
    <w:rsid w:val="00120DFC"/>
    <w:rsid w:val="001212B6"/>
    <w:rsid w:val="00121478"/>
    <w:rsid w:val="00121515"/>
    <w:rsid w:val="00121628"/>
    <w:rsid w:val="00121744"/>
    <w:rsid w:val="00121CCD"/>
    <w:rsid w:val="00121F22"/>
    <w:rsid w:val="00122080"/>
    <w:rsid w:val="001224D3"/>
    <w:rsid w:val="00122AF3"/>
    <w:rsid w:val="00123173"/>
    <w:rsid w:val="00123850"/>
    <w:rsid w:val="00123DC5"/>
    <w:rsid w:val="0012479B"/>
    <w:rsid w:val="00125730"/>
    <w:rsid w:val="001257FE"/>
    <w:rsid w:val="0012600B"/>
    <w:rsid w:val="00126350"/>
    <w:rsid w:val="00126B9C"/>
    <w:rsid w:val="00126E1E"/>
    <w:rsid w:val="00126F31"/>
    <w:rsid w:val="00127C9E"/>
    <w:rsid w:val="001304FD"/>
    <w:rsid w:val="001305B8"/>
    <w:rsid w:val="0013060E"/>
    <w:rsid w:val="00131070"/>
    <w:rsid w:val="00131B25"/>
    <w:rsid w:val="00133087"/>
    <w:rsid w:val="00133282"/>
    <w:rsid w:val="001333E8"/>
    <w:rsid w:val="001337A2"/>
    <w:rsid w:val="001341B1"/>
    <w:rsid w:val="00134537"/>
    <w:rsid w:val="0013475C"/>
    <w:rsid w:val="00134B56"/>
    <w:rsid w:val="001350C5"/>
    <w:rsid w:val="001356D1"/>
    <w:rsid w:val="00135BE8"/>
    <w:rsid w:val="00135DB5"/>
    <w:rsid w:val="00135EDE"/>
    <w:rsid w:val="00136B9C"/>
    <w:rsid w:val="00136C97"/>
    <w:rsid w:val="00137A5A"/>
    <w:rsid w:val="00137FE2"/>
    <w:rsid w:val="0014033A"/>
    <w:rsid w:val="00141424"/>
    <w:rsid w:val="001416F8"/>
    <w:rsid w:val="00142235"/>
    <w:rsid w:val="001424EE"/>
    <w:rsid w:val="00142541"/>
    <w:rsid w:val="001426CF"/>
    <w:rsid w:val="00142CE5"/>
    <w:rsid w:val="00143084"/>
    <w:rsid w:val="0014327A"/>
    <w:rsid w:val="0014327E"/>
    <w:rsid w:val="00143C22"/>
    <w:rsid w:val="00143EEA"/>
    <w:rsid w:val="0014439B"/>
    <w:rsid w:val="001445B7"/>
    <w:rsid w:val="001454F4"/>
    <w:rsid w:val="001459BE"/>
    <w:rsid w:val="00145BC4"/>
    <w:rsid w:val="001461FA"/>
    <w:rsid w:val="0014698B"/>
    <w:rsid w:val="00147264"/>
    <w:rsid w:val="00147530"/>
    <w:rsid w:val="00147A35"/>
    <w:rsid w:val="00150491"/>
    <w:rsid w:val="001509BF"/>
    <w:rsid w:val="00150BDD"/>
    <w:rsid w:val="00151441"/>
    <w:rsid w:val="00151506"/>
    <w:rsid w:val="00151531"/>
    <w:rsid w:val="0015280D"/>
    <w:rsid w:val="0015296E"/>
    <w:rsid w:val="00152B70"/>
    <w:rsid w:val="001535DE"/>
    <w:rsid w:val="001537EC"/>
    <w:rsid w:val="001539D2"/>
    <w:rsid w:val="00153F1D"/>
    <w:rsid w:val="001541BF"/>
    <w:rsid w:val="001542C8"/>
    <w:rsid w:val="00154310"/>
    <w:rsid w:val="001548AF"/>
    <w:rsid w:val="00154B42"/>
    <w:rsid w:val="0015517E"/>
    <w:rsid w:val="00155A15"/>
    <w:rsid w:val="001560A3"/>
    <w:rsid w:val="001569DB"/>
    <w:rsid w:val="00157683"/>
    <w:rsid w:val="00160906"/>
    <w:rsid w:val="0016100F"/>
    <w:rsid w:val="001616D2"/>
    <w:rsid w:val="00161AEA"/>
    <w:rsid w:val="001628D8"/>
    <w:rsid w:val="00162D7F"/>
    <w:rsid w:val="0016322D"/>
    <w:rsid w:val="00163277"/>
    <w:rsid w:val="0016327C"/>
    <w:rsid w:val="00164164"/>
    <w:rsid w:val="00164735"/>
    <w:rsid w:val="0016615A"/>
    <w:rsid w:val="00166B81"/>
    <w:rsid w:val="00167B85"/>
    <w:rsid w:val="00167B8D"/>
    <w:rsid w:val="00167CFF"/>
    <w:rsid w:val="0017037E"/>
    <w:rsid w:val="001706DA"/>
    <w:rsid w:val="00170C53"/>
    <w:rsid w:val="00170E77"/>
    <w:rsid w:val="00170E98"/>
    <w:rsid w:val="00171B5E"/>
    <w:rsid w:val="00172141"/>
    <w:rsid w:val="00173D7D"/>
    <w:rsid w:val="001740C3"/>
    <w:rsid w:val="00174731"/>
    <w:rsid w:val="00176A50"/>
    <w:rsid w:val="001777F5"/>
    <w:rsid w:val="00177E3A"/>
    <w:rsid w:val="001803E4"/>
    <w:rsid w:val="00180DD3"/>
    <w:rsid w:val="00180FA7"/>
    <w:rsid w:val="00181163"/>
    <w:rsid w:val="00181239"/>
    <w:rsid w:val="00181247"/>
    <w:rsid w:val="0018174D"/>
    <w:rsid w:val="00181DBD"/>
    <w:rsid w:val="0018262E"/>
    <w:rsid w:val="00182AC4"/>
    <w:rsid w:val="00182F28"/>
    <w:rsid w:val="0018334F"/>
    <w:rsid w:val="001833F7"/>
    <w:rsid w:val="0018358D"/>
    <w:rsid w:val="00183766"/>
    <w:rsid w:val="00183C7A"/>
    <w:rsid w:val="00184E4D"/>
    <w:rsid w:val="00185020"/>
    <w:rsid w:val="00185163"/>
    <w:rsid w:val="001861B8"/>
    <w:rsid w:val="00186281"/>
    <w:rsid w:val="00186BF9"/>
    <w:rsid w:val="00186EB6"/>
    <w:rsid w:val="00187A50"/>
    <w:rsid w:val="00187DD1"/>
    <w:rsid w:val="00187E9F"/>
    <w:rsid w:val="00190625"/>
    <w:rsid w:val="00191797"/>
    <w:rsid w:val="00191925"/>
    <w:rsid w:val="00192AA7"/>
    <w:rsid w:val="00192BC1"/>
    <w:rsid w:val="00192D41"/>
    <w:rsid w:val="001935B1"/>
    <w:rsid w:val="00193CE2"/>
    <w:rsid w:val="00193DB0"/>
    <w:rsid w:val="00194B3A"/>
    <w:rsid w:val="00194D7E"/>
    <w:rsid w:val="00195571"/>
    <w:rsid w:val="00195768"/>
    <w:rsid w:val="001959D8"/>
    <w:rsid w:val="00195CA0"/>
    <w:rsid w:val="00195DDC"/>
    <w:rsid w:val="00196225"/>
    <w:rsid w:val="001976E6"/>
    <w:rsid w:val="001977DE"/>
    <w:rsid w:val="001A0B50"/>
    <w:rsid w:val="001A0EE4"/>
    <w:rsid w:val="001A1815"/>
    <w:rsid w:val="001A2858"/>
    <w:rsid w:val="001A2A31"/>
    <w:rsid w:val="001A2D56"/>
    <w:rsid w:val="001A3469"/>
    <w:rsid w:val="001A3BE7"/>
    <w:rsid w:val="001A4175"/>
    <w:rsid w:val="001A41BB"/>
    <w:rsid w:val="001A5B5A"/>
    <w:rsid w:val="001A6559"/>
    <w:rsid w:val="001A6592"/>
    <w:rsid w:val="001A677C"/>
    <w:rsid w:val="001A6B03"/>
    <w:rsid w:val="001A6E45"/>
    <w:rsid w:val="001A7043"/>
    <w:rsid w:val="001A709A"/>
    <w:rsid w:val="001A712F"/>
    <w:rsid w:val="001A71BB"/>
    <w:rsid w:val="001A7655"/>
    <w:rsid w:val="001B0098"/>
    <w:rsid w:val="001B082B"/>
    <w:rsid w:val="001B090C"/>
    <w:rsid w:val="001B0E53"/>
    <w:rsid w:val="001B0F47"/>
    <w:rsid w:val="001B15CB"/>
    <w:rsid w:val="001B2398"/>
    <w:rsid w:val="001B257B"/>
    <w:rsid w:val="001B3014"/>
    <w:rsid w:val="001B301F"/>
    <w:rsid w:val="001B39F8"/>
    <w:rsid w:val="001B3A13"/>
    <w:rsid w:val="001B3D8B"/>
    <w:rsid w:val="001B3E1E"/>
    <w:rsid w:val="001B4133"/>
    <w:rsid w:val="001B4805"/>
    <w:rsid w:val="001B4F0C"/>
    <w:rsid w:val="001B52C4"/>
    <w:rsid w:val="001B5589"/>
    <w:rsid w:val="001B67BF"/>
    <w:rsid w:val="001B6DCA"/>
    <w:rsid w:val="001B78BD"/>
    <w:rsid w:val="001C0C3C"/>
    <w:rsid w:val="001C0F15"/>
    <w:rsid w:val="001C2374"/>
    <w:rsid w:val="001C2756"/>
    <w:rsid w:val="001C285B"/>
    <w:rsid w:val="001C2973"/>
    <w:rsid w:val="001C3176"/>
    <w:rsid w:val="001C3F8F"/>
    <w:rsid w:val="001C40B8"/>
    <w:rsid w:val="001C42B8"/>
    <w:rsid w:val="001C5319"/>
    <w:rsid w:val="001C5421"/>
    <w:rsid w:val="001C546B"/>
    <w:rsid w:val="001C5522"/>
    <w:rsid w:val="001C59E5"/>
    <w:rsid w:val="001C5A0F"/>
    <w:rsid w:val="001C5A36"/>
    <w:rsid w:val="001C5A37"/>
    <w:rsid w:val="001C6310"/>
    <w:rsid w:val="001C662C"/>
    <w:rsid w:val="001C6707"/>
    <w:rsid w:val="001C6E26"/>
    <w:rsid w:val="001C7034"/>
    <w:rsid w:val="001C7347"/>
    <w:rsid w:val="001C73F9"/>
    <w:rsid w:val="001D00D9"/>
    <w:rsid w:val="001D045E"/>
    <w:rsid w:val="001D0DD6"/>
    <w:rsid w:val="001D15F4"/>
    <w:rsid w:val="001D1885"/>
    <w:rsid w:val="001D1E78"/>
    <w:rsid w:val="001D21C4"/>
    <w:rsid w:val="001D299C"/>
    <w:rsid w:val="001D3392"/>
    <w:rsid w:val="001D3A72"/>
    <w:rsid w:val="001D4420"/>
    <w:rsid w:val="001D4440"/>
    <w:rsid w:val="001D461B"/>
    <w:rsid w:val="001D53B4"/>
    <w:rsid w:val="001D56C3"/>
    <w:rsid w:val="001D5906"/>
    <w:rsid w:val="001D5E69"/>
    <w:rsid w:val="001D60AC"/>
    <w:rsid w:val="001D6389"/>
    <w:rsid w:val="001D6683"/>
    <w:rsid w:val="001D670D"/>
    <w:rsid w:val="001D730C"/>
    <w:rsid w:val="001D75BB"/>
    <w:rsid w:val="001D75DE"/>
    <w:rsid w:val="001D7876"/>
    <w:rsid w:val="001D7ED0"/>
    <w:rsid w:val="001E01C0"/>
    <w:rsid w:val="001E0389"/>
    <w:rsid w:val="001E0405"/>
    <w:rsid w:val="001E0808"/>
    <w:rsid w:val="001E0B82"/>
    <w:rsid w:val="001E137D"/>
    <w:rsid w:val="001E1C68"/>
    <w:rsid w:val="001E2C72"/>
    <w:rsid w:val="001E2D35"/>
    <w:rsid w:val="001E2EE6"/>
    <w:rsid w:val="001E312B"/>
    <w:rsid w:val="001E3138"/>
    <w:rsid w:val="001E31C7"/>
    <w:rsid w:val="001E3653"/>
    <w:rsid w:val="001E3A43"/>
    <w:rsid w:val="001E4379"/>
    <w:rsid w:val="001E4A66"/>
    <w:rsid w:val="001E4EB7"/>
    <w:rsid w:val="001E4ED7"/>
    <w:rsid w:val="001E5131"/>
    <w:rsid w:val="001E5304"/>
    <w:rsid w:val="001E5F97"/>
    <w:rsid w:val="001E691C"/>
    <w:rsid w:val="001E7331"/>
    <w:rsid w:val="001E781E"/>
    <w:rsid w:val="001E7D57"/>
    <w:rsid w:val="001F023C"/>
    <w:rsid w:val="001F0E44"/>
    <w:rsid w:val="001F1897"/>
    <w:rsid w:val="001F2CA9"/>
    <w:rsid w:val="001F311B"/>
    <w:rsid w:val="001F3279"/>
    <w:rsid w:val="001F3513"/>
    <w:rsid w:val="001F3B31"/>
    <w:rsid w:val="001F401E"/>
    <w:rsid w:val="001F41CB"/>
    <w:rsid w:val="001F4476"/>
    <w:rsid w:val="001F57CF"/>
    <w:rsid w:val="001F59BD"/>
    <w:rsid w:val="001F62C7"/>
    <w:rsid w:val="001F65B1"/>
    <w:rsid w:val="001F699B"/>
    <w:rsid w:val="001F71A9"/>
    <w:rsid w:val="00200575"/>
    <w:rsid w:val="0020096E"/>
    <w:rsid w:val="00200F1B"/>
    <w:rsid w:val="002013D9"/>
    <w:rsid w:val="0020142C"/>
    <w:rsid w:val="0020187C"/>
    <w:rsid w:val="002023C2"/>
    <w:rsid w:val="0020260D"/>
    <w:rsid w:val="002026EF"/>
    <w:rsid w:val="002028BD"/>
    <w:rsid w:val="00202D41"/>
    <w:rsid w:val="0020319B"/>
    <w:rsid w:val="0020377B"/>
    <w:rsid w:val="002039DE"/>
    <w:rsid w:val="00203B01"/>
    <w:rsid w:val="00205402"/>
    <w:rsid w:val="0020567E"/>
    <w:rsid w:val="002056B5"/>
    <w:rsid w:val="00205BE3"/>
    <w:rsid w:val="00205E57"/>
    <w:rsid w:val="00205F68"/>
    <w:rsid w:val="002061DB"/>
    <w:rsid w:val="00206DDB"/>
    <w:rsid w:val="0020720D"/>
    <w:rsid w:val="002074B5"/>
    <w:rsid w:val="0020753F"/>
    <w:rsid w:val="00210BE3"/>
    <w:rsid w:val="00210DB9"/>
    <w:rsid w:val="00211085"/>
    <w:rsid w:val="00211144"/>
    <w:rsid w:val="00211C92"/>
    <w:rsid w:val="00212352"/>
    <w:rsid w:val="00212401"/>
    <w:rsid w:val="00212E73"/>
    <w:rsid w:val="00212E82"/>
    <w:rsid w:val="00212FBD"/>
    <w:rsid w:val="00213471"/>
    <w:rsid w:val="0021359F"/>
    <w:rsid w:val="0021390C"/>
    <w:rsid w:val="00214038"/>
    <w:rsid w:val="00214DE0"/>
    <w:rsid w:val="002158C0"/>
    <w:rsid w:val="00215986"/>
    <w:rsid w:val="00215B67"/>
    <w:rsid w:val="00215BE0"/>
    <w:rsid w:val="00215EDC"/>
    <w:rsid w:val="00215F21"/>
    <w:rsid w:val="00216470"/>
    <w:rsid w:val="00216948"/>
    <w:rsid w:val="002169F8"/>
    <w:rsid w:val="00216EF6"/>
    <w:rsid w:val="00216FE6"/>
    <w:rsid w:val="00217805"/>
    <w:rsid w:val="00217A96"/>
    <w:rsid w:val="00217B2C"/>
    <w:rsid w:val="002205DD"/>
    <w:rsid w:val="00220BEA"/>
    <w:rsid w:val="0022110D"/>
    <w:rsid w:val="00222241"/>
    <w:rsid w:val="002223DA"/>
    <w:rsid w:val="00222AAF"/>
    <w:rsid w:val="00222C25"/>
    <w:rsid w:val="00222EC7"/>
    <w:rsid w:val="00222F12"/>
    <w:rsid w:val="002233B2"/>
    <w:rsid w:val="00223471"/>
    <w:rsid w:val="002237DA"/>
    <w:rsid w:val="00223BEF"/>
    <w:rsid w:val="002240B8"/>
    <w:rsid w:val="00224919"/>
    <w:rsid w:val="002251B7"/>
    <w:rsid w:val="00225471"/>
    <w:rsid w:val="00225766"/>
    <w:rsid w:val="00225D0D"/>
    <w:rsid w:val="00225D52"/>
    <w:rsid w:val="00226486"/>
    <w:rsid w:val="00227F4A"/>
    <w:rsid w:val="00230CCD"/>
    <w:rsid w:val="00230DC5"/>
    <w:rsid w:val="00230E2B"/>
    <w:rsid w:val="00231660"/>
    <w:rsid w:val="002318BB"/>
    <w:rsid w:val="00232630"/>
    <w:rsid w:val="0023289B"/>
    <w:rsid w:val="002328EF"/>
    <w:rsid w:val="00232A27"/>
    <w:rsid w:val="002332FB"/>
    <w:rsid w:val="00233BF2"/>
    <w:rsid w:val="002343D6"/>
    <w:rsid w:val="002350C6"/>
    <w:rsid w:val="002360CB"/>
    <w:rsid w:val="00236243"/>
    <w:rsid w:val="002362FA"/>
    <w:rsid w:val="00236461"/>
    <w:rsid w:val="002366BF"/>
    <w:rsid w:val="00236B91"/>
    <w:rsid w:val="00236F87"/>
    <w:rsid w:val="002378F7"/>
    <w:rsid w:val="00237E44"/>
    <w:rsid w:val="002403D3"/>
    <w:rsid w:val="0024065D"/>
    <w:rsid w:val="00240F10"/>
    <w:rsid w:val="00242087"/>
    <w:rsid w:val="00242436"/>
    <w:rsid w:val="00242C26"/>
    <w:rsid w:val="00242F20"/>
    <w:rsid w:val="0024310A"/>
    <w:rsid w:val="0024480E"/>
    <w:rsid w:val="00244AE6"/>
    <w:rsid w:val="00245004"/>
    <w:rsid w:val="0024653A"/>
    <w:rsid w:val="00246A6F"/>
    <w:rsid w:val="00246B1A"/>
    <w:rsid w:val="00247034"/>
    <w:rsid w:val="0024728D"/>
    <w:rsid w:val="00247C45"/>
    <w:rsid w:val="00247CE0"/>
    <w:rsid w:val="0025062F"/>
    <w:rsid w:val="002508F6"/>
    <w:rsid w:val="00250ACD"/>
    <w:rsid w:val="00250BEA"/>
    <w:rsid w:val="00250CED"/>
    <w:rsid w:val="00250F39"/>
    <w:rsid w:val="00251118"/>
    <w:rsid w:val="00251774"/>
    <w:rsid w:val="00251AE5"/>
    <w:rsid w:val="00251B4B"/>
    <w:rsid w:val="0025235B"/>
    <w:rsid w:val="0025272A"/>
    <w:rsid w:val="00252787"/>
    <w:rsid w:val="00253682"/>
    <w:rsid w:val="00253AA1"/>
    <w:rsid w:val="00254C02"/>
    <w:rsid w:val="002556BF"/>
    <w:rsid w:val="002557DE"/>
    <w:rsid w:val="0025699C"/>
    <w:rsid w:val="00256B44"/>
    <w:rsid w:val="00257005"/>
    <w:rsid w:val="00257009"/>
    <w:rsid w:val="00257946"/>
    <w:rsid w:val="002601FB"/>
    <w:rsid w:val="00260BF9"/>
    <w:rsid w:val="00261C38"/>
    <w:rsid w:val="002624E8"/>
    <w:rsid w:val="00262591"/>
    <w:rsid w:val="00263775"/>
    <w:rsid w:val="00263ACA"/>
    <w:rsid w:val="0026430D"/>
    <w:rsid w:val="002643B8"/>
    <w:rsid w:val="00264BA7"/>
    <w:rsid w:val="00264BCE"/>
    <w:rsid w:val="00264FD5"/>
    <w:rsid w:val="00265315"/>
    <w:rsid w:val="00265358"/>
    <w:rsid w:val="002656CB"/>
    <w:rsid w:val="0026619F"/>
    <w:rsid w:val="002662B0"/>
    <w:rsid w:val="00267830"/>
    <w:rsid w:val="00267A24"/>
    <w:rsid w:val="00267BFB"/>
    <w:rsid w:val="00267D72"/>
    <w:rsid w:val="00270516"/>
    <w:rsid w:val="002705E0"/>
    <w:rsid w:val="00270687"/>
    <w:rsid w:val="0027080A"/>
    <w:rsid w:val="00270828"/>
    <w:rsid w:val="00270880"/>
    <w:rsid w:val="002710D1"/>
    <w:rsid w:val="00271738"/>
    <w:rsid w:val="00272562"/>
    <w:rsid w:val="00272E03"/>
    <w:rsid w:val="00273451"/>
    <w:rsid w:val="00273996"/>
    <w:rsid w:val="00274878"/>
    <w:rsid w:val="0027510F"/>
    <w:rsid w:val="00275391"/>
    <w:rsid w:val="00275FB5"/>
    <w:rsid w:val="00276DF5"/>
    <w:rsid w:val="00277F48"/>
    <w:rsid w:val="0028090C"/>
    <w:rsid w:val="0028097F"/>
    <w:rsid w:val="0028121A"/>
    <w:rsid w:val="00281241"/>
    <w:rsid w:val="00281267"/>
    <w:rsid w:val="002815A7"/>
    <w:rsid w:val="00281A57"/>
    <w:rsid w:val="00281CB8"/>
    <w:rsid w:val="00281DC2"/>
    <w:rsid w:val="00282212"/>
    <w:rsid w:val="00282454"/>
    <w:rsid w:val="002824CD"/>
    <w:rsid w:val="002825A5"/>
    <w:rsid w:val="00282737"/>
    <w:rsid w:val="00282933"/>
    <w:rsid w:val="00282A79"/>
    <w:rsid w:val="00282DAD"/>
    <w:rsid w:val="00282E5F"/>
    <w:rsid w:val="002832A2"/>
    <w:rsid w:val="00283C13"/>
    <w:rsid w:val="00283D05"/>
    <w:rsid w:val="00283ED9"/>
    <w:rsid w:val="0028528F"/>
    <w:rsid w:val="00285699"/>
    <w:rsid w:val="00286969"/>
    <w:rsid w:val="002874A8"/>
    <w:rsid w:val="00287716"/>
    <w:rsid w:val="00287755"/>
    <w:rsid w:val="00287A93"/>
    <w:rsid w:val="00287FB9"/>
    <w:rsid w:val="002902B4"/>
    <w:rsid w:val="0029033E"/>
    <w:rsid w:val="00290767"/>
    <w:rsid w:val="002908CF"/>
    <w:rsid w:val="00290CA1"/>
    <w:rsid w:val="0029117F"/>
    <w:rsid w:val="002911A6"/>
    <w:rsid w:val="002912A2"/>
    <w:rsid w:val="0029131E"/>
    <w:rsid w:val="002918F9"/>
    <w:rsid w:val="00291A67"/>
    <w:rsid w:val="00291A87"/>
    <w:rsid w:val="00291CE6"/>
    <w:rsid w:val="00291E08"/>
    <w:rsid w:val="00291F81"/>
    <w:rsid w:val="00292BFA"/>
    <w:rsid w:val="00292E69"/>
    <w:rsid w:val="00293501"/>
    <w:rsid w:val="00293733"/>
    <w:rsid w:val="00293836"/>
    <w:rsid w:val="00293D0E"/>
    <w:rsid w:val="002946C8"/>
    <w:rsid w:val="00294B96"/>
    <w:rsid w:val="00294F94"/>
    <w:rsid w:val="00295239"/>
    <w:rsid w:val="002956E3"/>
    <w:rsid w:val="00295BE5"/>
    <w:rsid w:val="002963AD"/>
    <w:rsid w:val="002969C1"/>
    <w:rsid w:val="00297037"/>
    <w:rsid w:val="00297911"/>
    <w:rsid w:val="002A0176"/>
    <w:rsid w:val="002A026E"/>
    <w:rsid w:val="002A0786"/>
    <w:rsid w:val="002A0903"/>
    <w:rsid w:val="002A114B"/>
    <w:rsid w:val="002A11F8"/>
    <w:rsid w:val="002A1333"/>
    <w:rsid w:val="002A139D"/>
    <w:rsid w:val="002A1A89"/>
    <w:rsid w:val="002A1C6D"/>
    <w:rsid w:val="002A1CB3"/>
    <w:rsid w:val="002A208E"/>
    <w:rsid w:val="002A21EC"/>
    <w:rsid w:val="002A2935"/>
    <w:rsid w:val="002A2A84"/>
    <w:rsid w:val="002A2D22"/>
    <w:rsid w:val="002A3A33"/>
    <w:rsid w:val="002A3DBE"/>
    <w:rsid w:val="002A3ED9"/>
    <w:rsid w:val="002A3F30"/>
    <w:rsid w:val="002A44E5"/>
    <w:rsid w:val="002A4D9F"/>
    <w:rsid w:val="002A5D8A"/>
    <w:rsid w:val="002A646E"/>
    <w:rsid w:val="002A6581"/>
    <w:rsid w:val="002A6CEB"/>
    <w:rsid w:val="002A6EC3"/>
    <w:rsid w:val="002A7FE6"/>
    <w:rsid w:val="002B05E5"/>
    <w:rsid w:val="002B0A13"/>
    <w:rsid w:val="002B2B0D"/>
    <w:rsid w:val="002B4151"/>
    <w:rsid w:val="002B4168"/>
    <w:rsid w:val="002B41B6"/>
    <w:rsid w:val="002B41BD"/>
    <w:rsid w:val="002B4B86"/>
    <w:rsid w:val="002B4DC6"/>
    <w:rsid w:val="002B50A0"/>
    <w:rsid w:val="002B5150"/>
    <w:rsid w:val="002B56A3"/>
    <w:rsid w:val="002B62A7"/>
    <w:rsid w:val="002B6987"/>
    <w:rsid w:val="002B6AB0"/>
    <w:rsid w:val="002B6E66"/>
    <w:rsid w:val="002B70CD"/>
    <w:rsid w:val="002B7333"/>
    <w:rsid w:val="002B73C3"/>
    <w:rsid w:val="002B76BF"/>
    <w:rsid w:val="002B7E0F"/>
    <w:rsid w:val="002C0521"/>
    <w:rsid w:val="002C064C"/>
    <w:rsid w:val="002C06AE"/>
    <w:rsid w:val="002C08F0"/>
    <w:rsid w:val="002C1321"/>
    <w:rsid w:val="002C16C5"/>
    <w:rsid w:val="002C16FD"/>
    <w:rsid w:val="002C2296"/>
    <w:rsid w:val="002C2E8B"/>
    <w:rsid w:val="002C37F7"/>
    <w:rsid w:val="002C3F4A"/>
    <w:rsid w:val="002C47DC"/>
    <w:rsid w:val="002C4FC7"/>
    <w:rsid w:val="002C50C5"/>
    <w:rsid w:val="002C59EF"/>
    <w:rsid w:val="002C5C20"/>
    <w:rsid w:val="002C5EA3"/>
    <w:rsid w:val="002C71B6"/>
    <w:rsid w:val="002C78D6"/>
    <w:rsid w:val="002D0A8C"/>
    <w:rsid w:val="002D0EE0"/>
    <w:rsid w:val="002D1803"/>
    <w:rsid w:val="002D1C4B"/>
    <w:rsid w:val="002D28DF"/>
    <w:rsid w:val="002D2B7E"/>
    <w:rsid w:val="002D2D38"/>
    <w:rsid w:val="002D30E0"/>
    <w:rsid w:val="002D3FF2"/>
    <w:rsid w:val="002D4996"/>
    <w:rsid w:val="002D4B4B"/>
    <w:rsid w:val="002D5529"/>
    <w:rsid w:val="002D56AF"/>
    <w:rsid w:val="002D57A1"/>
    <w:rsid w:val="002D5B38"/>
    <w:rsid w:val="002D5C4D"/>
    <w:rsid w:val="002D5F22"/>
    <w:rsid w:val="002D5FBA"/>
    <w:rsid w:val="002D6563"/>
    <w:rsid w:val="002D6A3D"/>
    <w:rsid w:val="002D6E83"/>
    <w:rsid w:val="002D73B6"/>
    <w:rsid w:val="002D7742"/>
    <w:rsid w:val="002D7828"/>
    <w:rsid w:val="002D7F43"/>
    <w:rsid w:val="002E086F"/>
    <w:rsid w:val="002E113D"/>
    <w:rsid w:val="002E1347"/>
    <w:rsid w:val="002E1683"/>
    <w:rsid w:val="002E1BB1"/>
    <w:rsid w:val="002E1BD1"/>
    <w:rsid w:val="002E1C89"/>
    <w:rsid w:val="002E1D42"/>
    <w:rsid w:val="002E2987"/>
    <w:rsid w:val="002E2BA6"/>
    <w:rsid w:val="002E2F27"/>
    <w:rsid w:val="002E316F"/>
    <w:rsid w:val="002E326C"/>
    <w:rsid w:val="002E3960"/>
    <w:rsid w:val="002E3F51"/>
    <w:rsid w:val="002E481D"/>
    <w:rsid w:val="002E4ADB"/>
    <w:rsid w:val="002E579C"/>
    <w:rsid w:val="002E58D9"/>
    <w:rsid w:val="002E64AC"/>
    <w:rsid w:val="002E683F"/>
    <w:rsid w:val="002E7307"/>
    <w:rsid w:val="002E7651"/>
    <w:rsid w:val="002E7872"/>
    <w:rsid w:val="002E7911"/>
    <w:rsid w:val="002F0AE7"/>
    <w:rsid w:val="002F1EF7"/>
    <w:rsid w:val="002F24C4"/>
    <w:rsid w:val="002F2507"/>
    <w:rsid w:val="002F280C"/>
    <w:rsid w:val="002F286B"/>
    <w:rsid w:val="002F2965"/>
    <w:rsid w:val="002F2D74"/>
    <w:rsid w:val="002F3227"/>
    <w:rsid w:val="002F3D37"/>
    <w:rsid w:val="002F3F29"/>
    <w:rsid w:val="002F415C"/>
    <w:rsid w:val="002F4186"/>
    <w:rsid w:val="002F41E6"/>
    <w:rsid w:val="002F42FF"/>
    <w:rsid w:val="002F4E76"/>
    <w:rsid w:val="002F57F7"/>
    <w:rsid w:val="002F585E"/>
    <w:rsid w:val="002F58F4"/>
    <w:rsid w:val="002F5AF2"/>
    <w:rsid w:val="002F5D3B"/>
    <w:rsid w:val="002F6250"/>
    <w:rsid w:val="002F62ED"/>
    <w:rsid w:val="002F75BA"/>
    <w:rsid w:val="002F7860"/>
    <w:rsid w:val="002FFAE3"/>
    <w:rsid w:val="00300138"/>
    <w:rsid w:val="0030034A"/>
    <w:rsid w:val="00300F82"/>
    <w:rsid w:val="00300FB2"/>
    <w:rsid w:val="00301339"/>
    <w:rsid w:val="0030138B"/>
    <w:rsid w:val="00301701"/>
    <w:rsid w:val="00302818"/>
    <w:rsid w:val="00303E2E"/>
    <w:rsid w:val="00305557"/>
    <w:rsid w:val="00305E94"/>
    <w:rsid w:val="0030636E"/>
    <w:rsid w:val="003063DA"/>
    <w:rsid w:val="003064B6"/>
    <w:rsid w:val="00306967"/>
    <w:rsid w:val="00306B7A"/>
    <w:rsid w:val="00306C1F"/>
    <w:rsid w:val="00306C6D"/>
    <w:rsid w:val="003072A5"/>
    <w:rsid w:val="00307B70"/>
    <w:rsid w:val="00310087"/>
    <w:rsid w:val="00310379"/>
    <w:rsid w:val="00311581"/>
    <w:rsid w:val="003121CF"/>
    <w:rsid w:val="0031271B"/>
    <w:rsid w:val="00312D54"/>
    <w:rsid w:val="00313CE5"/>
    <w:rsid w:val="00313D43"/>
    <w:rsid w:val="00313ED6"/>
    <w:rsid w:val="0031488E"/>
    <w:rsid w:val="00314986"/>
    <w:rsid w:val="00314DA0"/>
    <w:rsid w:val="00314F08"/>
    <w:rsid w:val="00315464"/>
    <w:rsid w:val="00315C9D"/>
    <w:rsid w:val="003162CE"/>
    <w:rsid w:val="00317E41"/>
    <w:rsid w:val="003209FE"/>
    <w:rsid w:val="00320A53"/>
    <w:rsid w:val="00320DF3"/>
    <w:rsid w:val="00320EFB"/>
    <w:rsid w:val="0032117C"/>
    <w:rsid w:val="003215D1"/>
    <w:rsid w:val="00322611"/>
    <w:rsid w:val="003230B5"/>
    <w:rsid w:val="00323344"/>
    <w:rsid w:val="003235D4"/>
    <w:rsid w:val="00323CBC"/>
    <w:rsid w:val="0032403B"/>
    <w:rsid w:val="003242E1"/>
    <w:rsid w:val="003242FA"/>
    <w:rsid w:val="00324552"/>
    <w:rsid w:val="00324A87"/>
    <w:rsid w:val="003253FB"/>
    <w:rsid w:val="00325472"/>
    <w:rsid w:val="003254F5"/>
    <w:rsid w:val="003258BC"/>
    <w:rsid w:val="00325E5A"/>
    <w:rsid w:val="00327376"/>
    <w:rsid w:val="00327683"/>
    <w:rsid w:val="00327BBF"/>
    <w:rsid w:val="003300CC"/>
    <w:rsid w:val="00330CA1"/>
    <w:rsid w:val="00331011"/>
    <w:rsid w:val="00331BBE"/>
    <w:rsid w:val="00331C5A"/>
    <w:rsid w:val="003320BD"/>
    <w:rsid w:val="003326DD"/>
    <w:rsid w:val="003328F4"/>
    <w:rsid w:val="00332ECD"/>
    <w:rsid w:val="00333A26"/>
    <w:rsid w:val="00333B6A"/>
    <w:rsid w:val="00333CE2"/>
    <w:rsid w:val="00333F04"/>
    <w:rsid w:val="0033476F"/>
    <w:rsid w:val="00335099"/>
    <w:rsid w:val="00335159"/>
    <w:rsid w:val="00335620"/>
    <w:rsid w:val="0033584C"/>
    <w:rsid w:val="00336A3A"/>
    <w:rsid w:val="00337167"/>
    <w:rsid w:val="00337AD6"/>
    <w:rsid w:val="00337AE6"/>
    <w:rsid w:val="00337BD2"/>
    <w:rsid w:val="00337BEA"/>
    <w:rsid w:val="00340027"/>
    <w:rsid w:val="003409B3"/>
    <w:rsid w:val="00340A1F"/>
    <w:rsid w:val="00340DCA"/>
    <w:rsid w:val="00341446"/>
    <w:rsid w:val="0034219C"/>
    <w:rsid w:val="003423DF"/>
    <w:rsid w:val="00342860"/>
    <w:rsid w:val="003428F7"/>
    <w:rsid w:val="00342CC1"/>
    <w:rsid w:val="0034322D"/>
    <w:rsid w:val="00343A7A"/>
    <w:rsid w:val="00344016"/>
    <w:rsid w:val="0034444E"/>
    <w:rsid w:val="00344C80"/>
    <w:rsid w:val="00344FB8"/>
    <w:rsid w:val="0034555A"/>
    <w:rsid w:val="00345590"/>
    <w:rsid w:val="003455E3"/>
    <w:rsid w:val="0034562D"/>
    <w:rsid w:val="0034655F"/>
    <w:rsid w:val="00346A2F"/>
    <w:rsid w:val="00346DDF"/>
    <w:rsid w:val="00347038"/>
    <w:rsid w:val="00347115"/>
    <w:rsid w:val="003478C8"/>
    <w:rsid w:val="00347B32"/>
    <w:rsid w:val="00347F84"/>
    <w:rsid w:val="00347FD8"/>
    <w:rsid w:val="00350100"/>
    <w:rsid w:val="0035066B"/>
    <w:rsid w:val="00350C07"/>
    <w:rsid w:val="00351510"/>
    <w:rsid w:val="003515D0"/>
    <w:rsid w:val="0035167C"/>
    <w:rsid w:val="003516B7"/>
    <w:rsid w:val="00351ACE"/>
    <w:rsid w:val="003521CE"/>
    <w:rsid w:val="00352C9C"/>
    <w:rsid w:val="003530CE"/>
    <w:rsid w:val="00353176"/>
    <w:rsid w:val="00353FCE"/>
    <w:rsid w:val="003541A2"/>
    <w:rsid w:val="00355121"/>
    <w:rsid w:val="003552EA"/>
    <w:rsid w:val="003556C4"/>
    <w:rsid w:val="00355B08"/>
    <w:rsid w:val="0035607A"/>
    <w:rsid w:val="003560B6"/>
    <w:rsid w:val="003566A9"/>
    <w:rsid w:val="0035671B"/>
    <w:rsid w:val="003576AB"/>
    <w:rsid w:val="00357D9B"/>
    <w:rsid w:val="00360072"/>
    <w:rsid w:val="00360467"/>
    <w:rsid w:val="003606CB"/>
    <w:rsid w:val="00360899"/>
    <w:rsid w:val="00361043"/>
    <w:rsid w:val="003615B0"/>
    <w:rsid w:val="0036196F"/>
    <w:rsid w:val="003619B7"/>
    <w:rsid w:val="003627C9"/>
    <w:rsid w:val="00362E9A"/>
    <w:rsid w:val="00362EED"/>
    <w:rsid w:val="00363030"/>
    <w:rsid w:val="0036419D"/>
    <w:rsid w:val="003644E9"/>
    <w:rsid w:val="003647DD"/>
    <w:rsid w:val="003649B3"/>
    <w:rsid w:val="00364A9E"/>
    <w:rsid w:val="00364ADA"/>
    <w:rsid w:val="00364C61"/>
    <w:rsid w:val="00365CE2"/>
    <w:rsid w:val="00366171"/>
    <w:rsid w:val="00366C3A"/>
    <w:rsid w:val="00367BAF"/>
    <w:rsid w:val="00367E3C"/>
    <w:rsid w:val="00371406"/>
    <w:rsid w:val="00371FB0"/>
    <w:rsid w:val="0037279B"/>
    <w:rsid w:val="00372D17"/>
    <w:rsid w:val="0037337C"/>
    <w:rsid w:val="00373506"/>
    <w:rsid w:val="0037399E"/>
    <w:rsid w:val="00373AC2"/>
    <w:rsid w:val="00373ACF"/>
    <w:rsid w:val="0037434D"/>
    <w:rsid w:val="00374674"/>
    <w:rsid w:val="003746C4"/>
    <w:rsid w:val="00374768"/>
    <w:rsid w:val="003747B2"/>
    <w:rsid w:val="0037488E"/>
    <w:rsid w:val="0037548D"/>
    <w:rsid w:val="00375618"/>
    <w:rsid w:val="0037629C"/>
    <w:rsid w:val="00376727"/>
    <w:rsid w:val="00376D3F"/>
    <w:rsid w:val="003779D1"/>
    <w:rsid w:val="00377AF2"/>
    <w:rsid w:val="00377ED7"/>
    <w:rsid w:val="003801B0"/>
    <w:rsid w:val="0038054D"/>
    <w:rsid w:val="0038061C"/>
    <w:rsid w:val="003815B0"/>
    <w:rsid w:val="00382077"/>
    <w:rsid w:val="003822D3"/>
    <w:rsid w:val="003826DB"/>
    <w:rsid w:val="00382E27"/>
    <w:rsid w:val="00382EBB"/>
    <w:rsid w:val="00383B6B"/>
    <w:rsid w:val="00384783"/>
    <w:rsid w:val="003851D1"/>
    <w:rsid w:val="0038526A"/>
    <w:rsid w:val="00385F6B"/>
    <w:rsid w:val="00386713"/>
    <w:rsid w:val="00387275"/>
    <w:rsid w:val="0038764D"/>
    <w:rsid w:val="003878F0"/>
    <w:rsid w:val="00387AEB"/>
    <w:rsid w:val="00387AF2"/>
    <w:rsid w:val="00387C3A"/>
    <w:rsid w:val="003903B3"/>
    <w:rsid w:val="00390E84"/>
    <w:rsid w:val="003912AB"/>
    <w:rsid w:val="00391378"/>
    <w:rsid w:val="0039198A"/>
    <w:rsid w:val="00391F10"/>
    <w:rsid w:val="003922A0"/>
    <w:rsid w:val="00392691"/>
    <w:rsid w:val="00393A42"/>
    <w:rsid w:val="0039435C"/>
    <w:rsid w:val="00394D65"/>
    <w:rsid w:val="003956F6"/>
    <w:rsid w:val="00395F73"/>
    <w:rsid w:val="00395F80"/>
    <w:rsid w:val="00396E88"/>
    <w:rsid w:val="00397A52"/>
    <w:rsid w:val="00397BC6"/>
    <w:rsid w:val="00397C43"/>
    <w:rsid w:val="00397E27"/>
    <w:rsid w:val="003A2169"/>
    <w:rsid w:val="003A2211"/>
    <w:rsid w:val="003A2785"/>
    <w:rsid w:val="003A2A6A"/>
    <w:rsid w:val="003A2E4C"/>
    <w:rsid w:val="003A3C4B"/>
    <w:rsid w:val="003A3F39"/>
    <w:rsid w:val="003A4B5D"/>
    <w:rsid w:val="003A4BAF"/>
    <w:rsid w:val="003A4C17"/>
    <w:rsid w:val="003A5FDB"/>
    <w:rsid w:val="003A60FB"/>
    <w:rsid w:val="003A612C"/>
    <w:rsid w:val="003A6429"/>
    <w:rsid w:val="003A6597"/>
    <w:rsid w:val="003A6636"/>
    <w:rsid w:val="003A6786"/>
    <w:rsid w:val="003A6A5B"/>
    <w:rsid w:val="003A6FB2"/>
    <w:rsid w:val="003A7025"/>
    <w:rsid w:val="003A7504"/>
    <w:rsid w:val="003A7EBA"/>
    <w:rsid w:val="003B0062"/>
    <w:rsid w:val="003B0502"/>
    <w:rsid w:val="003B0BAA"/>
    <w:rsid w:val="003B0BAC"/>
    <w:rsid w:val="003B0C1A"/>
    <w:rsid w:val="003B0D43"/>
    <w:rsid w:val="003B0E1B"/>
    <w:rsid w:val="003B0E8B"/>
    <w:rsid w:val="003B0F32"/>
    <w:rsid w:val="003B11E9"/>
    <w:rsid w:val="003B14CB"/>
    <w:rsid w:val="003B1767"/>
    <w:rsid w:val="003B1B15"/>
    <w:rsid w:val="003B1BA4"/>
    <w:rsid w:val="003B26EA"/>
    <w:rsid w:val="003B3088"/>
    <w:rsid w:val="003B32DD"/>
    <w:rsid w:val="003B3A36"/>
    <w:rsid w:val="003B3DC4"/>
    <w:rsid w:val="003B45A9"/>
    <w:rsid w:val="003B640A"/>
    <w:rsid w:val="003B64C0"/>
    <w:rsid w:val="003B6E45"/>
    <w:rsid w:val="003B7335"/>
    <w:rsid w:val="003B75F1"/>
    <w:rsid w:val="003B76EB"/>
    <w:rsid w:val="003C0091"/>
    <w:rsid w:val="003C0109"/>
    <w:rsid w:val="003C044C"/>
    <w:rsid w:val="003C0C77"/>
    <w:rsid w:val="003C0E3C"/>
    <w:rsid w:val="003C0E9A"/>
    <w:rsid w:val="003C0EFD"/>
    <w:rsid w:val="003C17DC"/>
    <w:rsid w:val="003C2131"/>
    <w:rsid w:val="003C3137"/>
    <w:rsid w:val="003C3310"/>
    <w:rsid w:val="003C43FB"/>
    <w:rsid w:val="003C478A"/>
    <w:rsid w:val="003C4A97"/>
    <w:rsid w:val="003C4B65"/>
    <w:rsid w:val="003C5259"/>
    <w:rsid w:val="003C53C6"/>
    <w:rsid w:val="003C6299"/>
    <w:rsid w:val="003C67CF"/>
    <w:rsid w:val="003C76DC"/>
    <w:rsid w:val="003C7725"/>
    <w:rsid w:val="003C7FB4"/>
    <w:rsid w:val="003D0218"/>
    <w:rsid w:val="003D096F"/>
    <w:rsid w:val="003D0E1A"/>
    <w:rsid w:val="003D1057"/>
    <w:rsid w:val="003D1741"/>
    <w:rsid w:val="003D1927"/>
    <w:rsid w:val="003D1D8D"/>
    <w:rsid w:val="003D1FF5"/>
    <w:rsid w:val="003D278C"/>
    <w:rsid w:val="003D2B62"/>
    <w:rsid w:val="003D33C4"/>
    <w:rsid w:val="003D392C"/>
    <w:rsid w:val="003D3BCA"/>
    <w:rsid w:val="003D3CCB"/>
    <w:rsid w:val="003D3ED1"/>
    <w:rsid w:val="003D4291"/>
    <w:rsid w:val="003D46BB"/>
    <w:rsid w:val="003D479B"/>
    <w:rsid w:val="003D5130"/>
    <w:rsid w:val="003D57BE"/>
    <w:rsid w:val="003D58C1"/>
    <w:rsid w:val="003D5D7D"/>
    <w:rsid w:val="003D61DF"/>
    <w:rsid w:val="003D64E9"/>
    <w:rsid w:val="003D714C"/>
    <w:rsid w:val="003D74A1"/>
    <w:rsid w:val="003D775A"/>
    <w:rsid w:val="003D7E5C"/>
    <w:rsid w:val="003E13BD"/>
    <w:rsid w:val="003E1507"/>
    <w:rsid w:val="003E1E76"/>
    <w:rsid w:val="003E22BC"/>
    <w:rsid w:val="003E2B46"/>
    <w:rsid w:val="003E3090"/>
    <w:rsid w:val="003E3C12"/>
    <w:rsid w:val="003E43CD"/>
    <w:rsid w:val="003E50E1"/>
    <w:rsid w:val="003E50E4"/>
    <w:rsid w:val="003E5178"/>
    <w:rsid w:val="003E5385"/>
    <w:rsid w:val="003E579C"/>
    <w:rsid w:val="003E5F2B"/>
    <w:rsid w:val="003E6268"/>
    <w:rsid w:val="003E6E13"/>
    <w:rsid w:val="003E700B"/>
    <w:rsid w:val="003E7261"/>
    <w:rsid w:val="003E7681"/>
    <w:rsid w:val="003E7906"/>
    <w:rsid w:val="003E7F62"/>
    <w:rsid w:val="003F0070"/>
    <w:rsid w:val="003F056B"/>
    <w:rsid w:val="003F096E"/>
    <w:rsid w:val="003F1BAD"/>
    <w:rsid w:val="003F2141"/>
    <w:rsid w:val="003F2474"/>
    <w:rsid w:val="003F25FC"/>
    <w:rsid w:val="003F2745"/>
    <w:rsid w:val="003F2C39"/>
    <w:rsid w:val="003F3B09"/>
    <w:rsid w:val="003F4203"/>
    <w:rsid w:val="003F43BB"/>
    <w:rsid w:val="003F4831"/>
    <w:rsid w:val="003F4F86"/>
    <w:rsid w:val="003F4FD7"/>
    <w:rsid w:val="003F534B"/>
    <w:rsid w:val="003F55E7"/>
    <w:rsid w:val="003F6029"/>
    <w:rsid w:val="003F631B"/>
    <w:rsid w:val="003F6407"/>
    <w:rsid w:val="003F6459"/>
    <w:rsid w:val="003F683C"/>
    <w:rsid w:val="003F79D8"/>
    <w:rsid w:val="004006A6"/>
    <w:rsid w:val="0040073A"/>
    <w:rsid w:val="00400EF0"/>
    <w:rsid w:val="00401A02"/>
    <w:rsid w:val="00401FAB"/>
    <w:rsid w:val="00402D8F"/>
    <w:rsid w:val="00402F5D"/>
    <w:rsid w:val="00403FDA"/>
    <w:rsid w:val="0040414B"/>
    <w:rsid w:val="004041A5"/>
    <w:rsid w:val="00404369"/>
    <w:rsid w:val="00404561"/>
    <w:rsid w:val="00405116"/>
    <w:rsid w:val="00405138"/>
    <w:rsid w:val="00405DCB"/>
    <w:rsid w:val="00407572"/>
    <w:rsid w:val="00407594"/>
    <w:rsid w:val="00407E7F"/>
    <w:rsid w:val="00407FF6"/>
    <w:rsid w:val="004103EB"/>
    <w:rsid w:val="004106C1"/>
    <w:rsid w:val="00410FA5"/>
    <w:rsid w:val="004113CA"/>
    <w:rsid w:val="004116BD"/>
    <w:rsid w:val="004119DC"/>
    <w:rsid w:val="00411A01"/>
    <w:rsid w:val="00411D0E"/>
    <w:rsid w:val="00412041"/>
    <w:rsid w:val="00412EF0"/>
    <w:rsid w:val="00413339"/>
    <w:rsid w:val="00414362"/>
    <w:rsid w:val="0041442E"/>
    <w:rsid w:val="0041483A"/>
    <w:rsid w:val="00415570"/>
    <w:rsid w:val="00415B6B"/>
    <w:rsid w:val="00416095"/>
    <w:rsid w:val="0041635F"/>
    <w:rsid w:val="004163E3"/>
    <w:rsid w:val="00416C93"/>
    <w:rsid w:val="0041759C"/>
    <w:rsid w:val="00417915"/>
    <w:rsid w:val="0042006E"/>
    <w:rsid w:val="0042062F"/>
    <w:rsid w:val="0042108E"/>
    <w:rsid w:val="00421ACC"/>
    <w:rsid w:val="00421CB7"/>
    <w:rsid w:val="00422446"/>
    <w:rsid w:val="0042257C"/>
    <w:rsid w:val="00422975"/>
    <w:rsid w:val="00423913"/>
    <w:rsid w:val="00423937"/>
    <w:rsid w:val="00423E0B"/>
    <w:rsid w:val="0042451C"/>
    <w:rsid w:val="00424A4F"/>
    <w:rsid w:val="00424DF1"/>
    <w:rsid w:val="00425D9D"/>
    <w:rsid w:val="004265C3"/>
    <w:rsid w:val="004266A7"/>
    <w:rsid w:val="00426F95"/>
    <w:rsid w:val="004279CC"/>
    <w:rsid w:val="004304FD"/>
    <w:rsid w:val="00430B78"/>
    <w:rsid w:val="0043145C"/>
    <w:rsid w:val="0043183B"/>
    <w:rsid w:val="0043190F"/>
    <w:rsid w:val="004319CF"/>
    <w:rsid w:val="00431B43"/>
    <w:rsid w:val="00431C7E"/>
    <w:rsid w:val="00431D1B"/>
    <w:rsid w:val="0043228E"/>
    <w:rsid w:val="004326E7"/>
    <w:rsid w:val="00432A82"/>
    <w:rsid w:val="00433307"/>
    <w:rsid w:val="00433721"/>
    <w:rsid w:val="00434C85"/>
    <w:rsid w:val="00435399"/>
    <w:rsid w:val="00435690"/>
    <w:rsid w:val="00436698"/>
    <w:rsid w:val="00437050"/>
    <w:rsid w:val="00437484"/>
    <w:rsid w:val="00437963"/>
    <w:rsid w:val="0044071E"/>
    <w:rsid w:val="0044108A"/>
    <w:rsid w:val="00441B34"/>
    <w:rsid w:val="00441CB0"/>
    <w:rsid w:val="0044212E"/>
    <w:rsid w:val="00442744"/>
    <w:rsid w:val="00442765"/>
    <w:rsid w:val="004428AE"/>
    <w:rsid w:val="00442AC7"/>
    <w:rsid w:val="00442D83"/>
    <w:rsid w:val="0044349B"/>
    <w:rsid w:val="004434DD"/>
    <w:rsid w:val="0044375D"/>
    <w:rsid w:val="0044391A"/>
    <w:rsid w:val="00443AAF"/>
    <w:rsid w:val="0044406D"/>
    <w:rsid w:val="004444CE"/>
    <w:rsid w:val="004446D1"/>
    <w:rsid w:val="00444B4F"/>
    <w:rsid w:val="0044555D"/>
    <w:rsid w:val="00445632"/>
    <w:rsid w:val="00445BE6"/>
    <w:rsid w:val="00445F14"/>
    <w:rsid w:val="0044621F"/>
    <w:rsid w:val="00446252"/>
    <w:rsid w:val="00446EE4"/>
    <w:rsid w:val="004470AD"/>
    <w:rsid w:val="00447685"/>
    <w:rsid w:val="00447D92"/>
    <w:rsid w:val="00447F40"/>
    <w:rsid w:val="004501C6"/>
    <w:rsid w:val="00450399"/>
    <w:rsid w:val="00450B7E"/>
    <w:rsid w:val="00450C54"/>
    <w:rsid w:val="00450E56"/>
    <w:rsid w:val="00451E91"/>
    <w:rsid w:val="00452A9E"/>
    <w:rsid w:val="00452D63"/>
    <w:rsid w:val="00452E86"/>
    <w:rsid w:val="00453DF4"/>
    <w:rsid w:val="00453DF6"/>
    <w:rsid w:val="00453F2C"/>
    <w:rsid w:val="0045445D"/>
    <w:rsid w:val="004545F3"/>
    <w:rsid w:val="0045545C"/>
    <w:rsid w:val="0045574A"/>
    <w:rsid w:val="0045619D"/>
    <w:rsid w:val="00456260"/>
    <w:rsid w:val="00456AD3"/>
    <w:rsid w:val="00457BF3"/>
    <w:rsid w:val="0046031D"/>
    <w:rsid w:val="00460671"/>
    <w:rsid w:val="00460F49"/>
    <w:rsid w:val="004617F7"/>
    <w:rsid w:val="00461FA1"/>
    <w:rsid w:val="004624A8"/>
    <w:rsid w:val="004632FB"/>
    <w:rsid w:val="0046330D"/>
    <w:rsid w:val="00464188"/>
    <w:rsid w:val="004642B8"/>
    <w:rsid w:val="004644F0"/>
    <w:rsid w:val="00464877"/>
    <w:rsid w:val="0046494E"/>
    <w:rsid w:val="00464DA4"/>
    <w:rsid w:val="0046525E"/>
    <w:rsid w:val="00466579"/>
    <w:rsid w:val="00466598"/>
    <w:rsid w:val="00466784"/>
    <w:rsid w:val="004669DC"/>
    <w:rsid w:val="00466DA7"/>
    <w:rsid w:val="004671AD"/>
    <w:rsid w:val="004672AB"/>
    <w:rsid w:val="00467C23"/>
    <w:rsid w:val="00470329"/>
    <w:rsid w:val="00470E99"/>
    <w:rsid w:val="00471540"/>
    <w:rsid w:val="0047175E"/>
    <w:rsid w:val="004718FA"/>
    <w:rsid w:val="00471DDC"/>
    <w:rsid w:val="0047224C"/>
    <w:rsid w:val="00472336"/>
    <w:rsid w:val="004724E0"/>
    <w:rsid w:val="00472704"/>
    <w:rsid w:val="00472F34"/>
    <w:rsid w:val="004734C4"/>
    <w:rsid w:val="00473553"/>
    <w:rsid w:val="00473D58"/>
    <w:rsid w:val="0047408B"/>
    <w:rsid w:val="004744BF"/>
    <w:rsid w:val="00474A74"/>
    <w:rsid w:val="00475CEC"/>
    <w:rsid w:val="00476895"/>
    <w:rsid w:val="00476AD6"/>
    <w:rsid w:val="00477192"/>
    <w:rsid w:val="004777EB"/>
    <w:rsid w:val="00477A26"/>
    <w:rsid w:val="004800BC"/>
    <w:rsid w:val="004803DA"/>
    <w:rsid w:val="00480D90"/>
    <w:rsid w:val="00481B49"/>
    <w:rsid w:val="00481B54"/>
    <w:rsid w:val="00481D1D"/>
    <w:rsid w:val="00482FD5"/>
    <w:rsid w:val="0048401F"/>
    <w:rsid w:val="0048422B"/>
    <w:rsid w:val="004851CD"/>
    <w:rsid w:val="0048542D"/>
    <w:rsid w:val="004855F8"/>
    <w:rsid w:val="004856A2"/>
    <w:rsid w:val="00485766"/>
    <w:rsid w:val="00485A4F"/>
    <w:rsid w:val="00485C7E"/>
    <w:rsid w:val="00485CF5"/>
    <w:rsid w:val="004863FE"/>
    <w:rsid w:val="00486F58"/>
    <w:rsid w:val="0049159A"/>
    <w:rsid w:val="00491877"/>
    <w:rsid w:val="00491986"/>
    <w:rsid w:val="0049198C"/>
    <w:rsid w:val="0049280F"/>
    <w:rsid w:val="0049281C"/>
    <w:rsid w:val="004931FC"/>
    <w:rsid w:val="004938B7"/>
    <w:rsid w:val="00493DC1"/>
    <w:rsid w:val="00493DF9"/>
    <w:rsid w:val="00493F64"/>
    <w:rsid w:val="00493FB1"/>
    <w:rsid w:val="004942FC"/>
    <w:rsid w:val="0049438C"/>
    <w:rsid w:val="0049467C"/>
    <w:rsid w:val="00494CAB"/>
    <w:rsid w:val="004968A6"/>
    <w:rsid w:val="004969DE"/>
    <w:rsid w:val="00496E80"/>
    <w:rsid w:val="00497542"/>
    <w:rsid w:val="00497774"/>
    <w:rsid w:val="004977E2"/>
    <w:rsid w:val="004978CA"/>
    <w:rsid w:val="00497E28"/>
    <w:rsid w:val="004A00AA"/>
    <w:rsid w:val="004A0DD3"/>
    <w:rsid w:val="004A1799"/>
    <w:rsid w:val="004A2056"/>
    <w:rsid w:val="004A22D5"/>
    <w:rsid w:val="004A2D1A"/>
    <w:rsid w:val="004A2F01"/>
    <w:rsid w:val="004A3A1E"/>
    <w:rsid w:val="004A43BB"/>
    <w:rsid w:val="004A5E37"/>
    <w:rsid w:val="004A67F7"/>
    <w:rsid w:val="004A7A91"/>
    <w:rsid w:val="004B0568"/>
    <w:rsid w:val="004B08FB"/>
    <w:rsid w:val="004B12A9"/>
    <w:rsid w:val="004B1ACD"/>
    <w:rsid w:val="004B2027"/>
    <w:rsid w:val="004B260F"/>
    <w:rsid w:val="004B29F9"/>
    <w:rsid w:val="004B2E35"/>
    <w:rsid w:val="004B338E"/>
    <w:rsid w:val="004B33E5"/>
    <w:rsid w:val="004B38AF"/>
    <w:rsid w:val="004B3C12"/>
    <w:rsid w:val="004B3C2B"/>
    <w:rsid w:val="004B441B"/>
    <w:rsid w:val="004B4C55"/>
    <w:rsid w:val="004B506C"/>
    <w:rsid w:val="004B50A4"/>
    <w:rsid w:val="004B58E2"/>
    <w:rsid w:val="004B5F02"/>
    <w:rsid w:val="004B6078"/>
    <w:rsid w:val="004B64CE"/>
    <w:rsid w:val="004B69DA"/>
    <w:rsid w:val="004B71BB"/>
    <w:rsid w:val="004B721B"/>
    <w:rsid w:val="004B7267"/>
    <w:rsid w:val="004B77F9"/>
    <w:rsid w:val="004B7D27"/>
    <w:rsid w:val="004C0E03"/>
    <w:rsid w:val="004C0E30"/>
    <w:rsid w:val="004C1205"/>
    <w:rsid w:val="004C17B6"/>
    <w:rsid w:val="004C18DA"/>
    <w:rsid w:val="004C1C6E"/>
    <w:rsid w:val="004C2B55"/>
    <w:rsid w:val="004C2D3C"/>
    <w:rsid w:val="004C3644"/>
    <w:rsid w:val="004C46F4"/>
    <w:rsid w:val="004C48C2"/>
    <w:rsid w:val="004C4D3E"/>
    <w:rsid w:val="004C4DF0"/>
    <w:rsid w:val="004C4EA3"/>
    <w:rsid w:val="004C4F47"/>
    <w:rsid w:val="004C52AF"/>
    <w:rsid w:val="004C5528"/>
    <w:rsid w:val="004C55E6"/>
    <w:rsid w:val="004C5EC6"/>
    <w:rsid w:val="004C6257"/>
    <w:rsid w:val="004C6278"/>
    <w:rsid w:val="004C6A9C"/>
    <w:rsid w:val="004C6AB6"/>
    <w:rsid w:val="004C6C65"/>
    <w:rsid w:val="004C717C"/>
    <w:rsid w:val="004C74BD"/>
    <w:rsid w:val="004C78D6"/>
    <w:rsid w:val="004C7BAD"/>
    <w:rsid w:val="004C7DB6"/>
    <w:rsid w:val="004C7E34"/>
    <w:rsid w:val="004D084B"/>
    <w:rsid w:val="004D0859"/>
    <w:rsid w:val="004D08A2"/>
    <w:rsid w:val="004D0FAE"/>
    <w:rsid w:val="004D13B8"/>
    <w:rsid w:val="004D2608"/>
    <w:rsid w:val="004D26EC"/>
    <w:rsid w:val="004D3CE4"/>
    <w:rsid w:val="004D4344"/>
    <w:rsid w:val="004D475C"/>
    <w:rsid w:val="004D4963"/>
    <w:rsid w:val="004D58C6"/>
    <w:rsid w:val="004D5930"/>
    <w:rsid w:val="004D5E01"/>
    <w:rsid w:val="004D6BC3"/>
    <w:rsid w:val="004D6DC4"/>
    <w:rsid w:val="004D7911"/>
    <w:rsid w:val="004D7C29"/>
    <w:rsid w:val="004D7FD9"/>
    <w:rsid w:val="004E0135"/>
    <w:rsid w:val="004E0AB9"/>
    <w:rsid w:val="004E0C77"/>
    <w:rsid w:val="004E0E5D"/>
    <w:rsid w:val="004E0F06"/>
    <w:rsid w:val="004E1EBE"/>
    <w:rsid w:val="004E3190"/>
    <w:rsid w:val="004E36CB"/>
    <w:rsid w:val="004E3716"/>
    <w:rsid w:val="004E3C02"/>
    <w:rsid w:val="004E4869"/>
    <w:rsid w:val="004E4C87"/>
    <w:rsid w:val="004E53C6"/>
    <w:rsid w:val="004E568E"/>
    <w:rsid w:val="004E58D2"/>
    <w:rsid w:val="004E58FE"/>
    <w:rsid w:val="004E60E8"/>
    <w:rsid w:val="004E6521"/>
    <w:rsid w:val="004E6D1B"/>
    <w:rsid w:val="004E729C"/>
    <w:rsid w:val="004E77CC"/>
    <w:rsid w:val="004F00DD"/>
    <w:rsid w:val="004F0F7B"/>
    <w:rsid w:val="004F0FDF"/>
    <w:rsid w:val="004F10C5"/>
    <w:rsid w:val="004F150F"/>
    <w:rsid w:val="004F16C6"/>
    <w:rsid w:val="004F1A9E"/>
    <w:rsid w:val="004F1C41"/>
    <w:rsid w:val="004F24C9"/>
    <w:rsid w:val="004F2D7A"/>
    <w:rsid w:val="004F2F07"/>
    <w:rsid w:val="004F405F"/>
    <w:rsid w:val="004F4670"/>
    <w:rsid w:val="004F4946"/>
    <w:rsid w:val="004F49B9"/>
    <w:rsid w:val="004F6498"/>
    <w:rsid w:val="004F69BA"/>
    <w:rsid w:val="004F6BD4"/>
    <w:rsid w:val="004F6DD4"/>
    <w:rsid w:val="004F70DF"/>
    <w:rsid w:val="004F7917"/>
    <w:rsid w:val="004F7D17"/>
    <w:rsid w:val="0050038C"/>
    <w:rsid w:val="005006EF"/>
    <w:rsid w:val="00500B12"/>
    <w:rsid w:val="00500BB9"/>
    <w:rsid w:val="00500F9E"/>
    <w:rsid w:val="005027AE"/>
    <w:rsid w:val="00502D72"/>
    <w:rsid w:val="00504298"/>
    <w:rsid w:val="00504B0D"/>
    <w:rsid w:val="00504CAE"/>
    <w:rsid w:val="00504DF8"/>
    <w:rsid w:val="00504F79"/>
    <w:rsid w:val="00505D7D"/>
    <w:rsid w:val="00505FC3"/>
    <w:rsid w:val="00505FE5"/>
    <w:rsid w:val="005061CB"/>
    <w:rsid w:val="00506B1C"/>
    <w:rsid w:val="0050727B"/>
    <w:rsid w:val="00510C28"/>
    <w:rsid w:val="00511059"/>
    <w:rsid w:val="0051132B"/>
    <w:rsid w:val="005116EA"/>
    <w:rsid w:val="0051171F"/>
    <w:rsid w:val="0051177C"/>
    <w:rsid w:val="00511E08"/>
    <w:rsid w:val="00511E27"/>
    <w:rsid w:val="00511EB8"/>
    <w:rsid w:val="00511F77"/>
    <w:rsid w:val="00511FBE"/>
    <w:rsid w:val="00512018"/>
    <w:rsid w:val="0051202A"/>
    <w:rsid w:val="00512508"/>
    <w:rsid w:val="00512926"/>
    <w:rsid w:val="00512A56"/>
    <w:rsid w:val="005130C6"/>
    <w:rsid w:val="005131DE"/>
    <w:rsid w:val="005139FC"/>
    <w:rsid w:val="00513C76"/>
    <w:rsid w:val="0051429A"/>
    <w:rsid w:val="00514D47"/>
    <w:rsid w:val="00514DF0"/>
    <w:rsid w:val="005150F9"/>
    <w:rsid w:val="00515CF8"/>
    <w:rsid w:val="00515D1A"/>
    <w:rsid w:val="00515FFE"/>
    <w:rsid w:val="00516039"/>
    <w:rsid w:val="00516406"/>
    <w:rsid w:val="005166AE"/>
    <w:rsid w:val="00517DE9"/>
    <w:rsid w:val="00520547"/>
    <w:rsid w:val="00520559"/>
    <w:rsid w:val="00520B22"/>
    <w:rsid w:val="00520EB8"/>
    <w:rsid w:val="0052113E"/>
    <w:rsid w:val="005212AF"/>
    <w:rsid w:val="005215BD"/>
    <w:rsid w:val="005216C1"/>
    <w:rsid w:val="00521850"/>
    <w:rsid w:val="005223E8"/>
    <w:rsid w:val="00522ADF"/>
    <w:rsid w:val="00523215"/>
    <w:rsid w:val="005233C6"/>
    <w:rsid w:val="0052344C"/>
    <w:rsid w:val="00523678"/>
    <w:rsid w:val="005243CD"/>
    <w:rsid w:val="00524DE8"/>
    <w:rsid w:val="00525596"/>
    <w:rsid w:val="00525B3E"/>
    <w:rsid w:val="005263B7"/>
    <w:rsid w:val="00526426"/>
    <w:rsid w:val="00526D38"/>
    <w:rsid w:val="005272BE"/>
    <w:rsid w:val="00527439"/>
    <w:rsid w:val="005274DB"/>
    <w:rsid w:val="00527F71"/>
    <w:rsid w:val="00530138"/>
    <w:rsid w:val="005301EF"/>
    <w:rsid w:val="005319EF"/>
    <w:rsid w:val="00531C66"/>
    <w:rsid w:val="00531F05"/>
    <w:rsid w:val="0053212C"/>
    <w:rsid w:val="005322A6"/>
    <w:rsid w:val="0053241A"/>
    <w:rsid w:val="00532CFD"/>
    <w:rsid w:val="0053363D"/>
    <w:rsid w:val="00533D54"/>
    <w:rsid w:val="005344D9"/>
    <w:rsid w:val="00534868"/>
    <w:rsid w:val="00534BFB"/>
    <w:rsid w:val="00534C59"/>
    <w:rsid w:val="00535463"/>
    <w:rsid w:val="00535768"/>
    <w:rsid w:val="005357B4"/>
    <w:rsid w:val="00535D0A"/>
    <w:rsid w:val="00536542"/>
    <w:rsid w:val="00536628"/>
    <w:rsid w:val="0053729B"/>
    <w:rsid w:val="005375EF"/>
    <w:rsid w:val="00537BE7"/>
    <w:rsid w:val="00540469"/>
    <w:rsid w:val="00540693"/>
    <w:rsid w:val="00540761"/>
    <w:rsid w:val="0054087B"/>
    <w:rsid w:val="0054125D"/>
    <w:rsid w:val="005414CD"/>
    <w:rsid w:val="0054174D"/>
    <w:rsid w:val="00541935"/>
    <w:rsid w:val="00541CB1"/>
    <w:rsid w:val="00542784"/>
    <w:rsid w:val="00543EC6"/>
    <w:rsid w:val="00544D26"/>
    <w:rsid w:val="00545BF5"/>
    <w:rsid w:val="00545C5A"/>
    <w:rsid w:val="00545E71"/>
    <w:rsid w:val="00545EA2"/>
    <w:rsid w:val="00545FA6"/>
    <w:rsid w:val="005467FE"/>
    <w:rsid w:val="00546D17"/>
    <w:rsid w:val="00546DE6"/>
    <w:rsid w:val="00546E8C"/>
    <w:rsid w:val="0054738C"/>
    <w:rsid w:val="00547C01"/>
    <w:rsid w:val="00547E8E"/>
    <w:rsid w:val="00550CC4"/>
    <w:rsid w:val="00550CF3"/>
    <w:rsid w:val="005510E4"/>
    <w:rsid w:val="0055175C"/>
    <w:rsid w:val="00551C58"/>
    <w:rsid w:val="0055259E"/>
    <w:rsid w:val="005525B4"/>
    <w:rsid w:val="005529AC"/>
    <w:rsid w:val="00552B26"/>
    <w:rsid w:val="0055388B"/>
    <w:rsid w:val="00553AEE"/>
    <w:rsid w:val="00554EBB"/>
    <w:rsid w:val="005553E9"/>
    <w:rsid w:val="00555661"/>
    <w:rsid w:val="0055602C"/>
    <w:rsid w:val="00556303"/>
    <w:rsid w:val="00556499"/>
    <w:rsid w:val="00556893"/>
    <w:rsid w:val="005575DC"/>
    <w:rsid w:val="00557DC5"/>
    <w:rsid w:val="00557F1D"/>
    <w:rsid w:val="005607D5"/>
    <w:rsid w:val="00560902"/>
    <w:rsid w:val="0056181B"/>
    <w:rsid w:val="0056184E"/>
    <w:rsid w:val="00561AF5"/>
    <w:rsid w:val="00561C79"/>
    <w:rsid w:val="00561E7B"/>
    <w:rsid w:val="0056251F"/>
    <w:rsid w:val="00562BB0"/>
    <w:rsid w:val="005633FD"/>
    <w:rsid w:val="00563911"/>
    <w:rsid w:val="00563AF3"/>
    <w:rsid w:val="0056429B"/>
    <w:rsid w:val="00565023"/>
    <w:rsid w:val="0056536E"/>
    <w:rsid w:val="00566259"/>
    <w:rsid w:val="005665C3"/>
    <w:rsid w:val="00566948"/>
    <w:rsid w:val="00566FC5"/>
    <w:rsid w:val="005673F9"/>
    <w:rsid w:val="005674C9"/>
    <w:rsid w:val="00567F31"/>
    <w:rsid w:val="00567FB3"/>
    <w:rsid w:val="00570B56"/>
    <w:rsid w:val="00570C14"/>
    <w:rsid w:val="005710FF"/>
    <w:rsid w:val="00571177"/>
    <w:rsid w:val="00571C5F"/>
    <w:rsid w:val="00572B8D"/>
    <w:rsid w:val="00572DDD"/>
    <w:rsid w:val="00573278"/>
    <w:rsid w:val="00573704"/>
    <w:rsid w:val="00573D5D"/>
    <w:rsid w:val="00573EAE"/>
    <w:rsid w:val="005749C7"/>
    <w:rsid w:val="00574C35"/>
    <w:rsid w:val="005750E5"/>
    <w:rsid w:val="005752A4"/>
    <w:rsid w:val="00575360"/>
    <w:rsid w:val="005754EA"/>
    <w:rsid w:val="00575719"/>
    <w:rsid w:val="00575A96"/>
    <w:rsid w:val="0057664F"/>
    <w:rsid w:val="00577215"/>
    <w:rsid w:val="00577700"/>
    <w:rsid w:val="00577B85"/>
    <w:rsid w:val="00577F71"/>
    <w:rsid w:val="00577F8C"/>
    <w:rsid w:val="0058001E"/>
    <w:rsid w:val="0058037E"/>
    <w:rsid w:val="005803A6"/>
    <w:rsid w:val="00580E3C"/>
    <w:rsid w:val="00581613"/>
    <w:rsid w:val="00582047"/>
    <w:rsid w:val="00582188"/>
    <w:rsid w:val="00582BA6"/>
    <w:rsid w:val="00582C25"/>
    <w:rsid w:val="00583282"/>
    <w:rsid w:val="0058361C"/>
    <w:rsid w:val="00583959"/>
    <w:rsid w:val="00583C57"/>
    <w:rsid w:val="005840F9"/>
    <w:rsid w:val="0058417C"/>
    <w:rsid w:val="00584942"/>
    <w:rsid w:val="00584CA0"/>
    <w:rsid w:val="00584FE8"/>
    <w:rsid w:val="00585327"/>
    <w:rsid w:val="005855FF"/>
    <w:rsid w:val="0058619C"/>
    <w:rsid w:val="00586762"/>
    <w:rsid w:val="00586855"/>
    <w:rsid w:val="0058772D"/>
    <w:rsid w:val="005903C8"/>
    <w:rsid w:val="005905D7"/>
    <w:rsid w:val="00590A22"/>
    <w:rsid w:val="00590C40"/>
    <w:rsid w:val="00590CE8"/>
    <w:rsid w:val="0059128B"/>
    <w:rsid w:val="00591984"/>
    <w:rsid w:val="00592ABF"/>
    <w:rsid w:val="00593052"/>
    <w:rsid w:val="005935F0"/>
    <w:rsid w:val="005936BE"/>
    <w:rsid w:val="005938DA"/>
    <w:rsid w:val="00593D79"/>
    <w:rsid w:val="00593EC2"/>
    <w:rsid w:val="00593F9F"/>
    <w:rsid w:val="005951E7"/>
    <w:rsid w:val="005953DF"/>
    <w:rsid w:val="00595535"/>
    <w:rsid w:val="00595AE7"/>
    <w:rsid w:val="00595D2D"/>
    <w:rsid w:val="00595F8B"/>
    <w:rsid w:val="00596527"/>
    <w:rsid w:val="00596862"/>
    <w:rsid w:val="00596F74"/>
    <w:rsid w:val="00597246"/>
    <w:rsid w:val="005974BB"/>
    <w:rsid w:val="00597842"/>
    <w:rsid w:val="00597F87"/>
    <w:rsid w:val="005A16A4"/>
    <w:rsid w:val="005A1AD6"/>
    <w:rsid w:val="005A1B00"/>
    <w:rsid w:val="005A2DB0"/>
    <w:rsid w:val="005A3C68"/>
    <w:rsid w:val="005A4002"/>
    <w:rsid w:val="005A41CC"/>
    <w:rsid w:val="005A461F"/>
    <w:rsid w:val="005A4F1D"/>
    <w:rsid w:val="005A4FC6"/>
    <w:rsid w:val="005A6124"/>
    <w:rsid w:val="005A6337"/>
    <w:rsid w:val="005A6339"/>
    <w:rsid w:val="005A6CD8"/>
    <w:rsid w:val="005A6E37"/>
    <w:rsid w:val="005A7187"/>
    <w:rsid w:val="005B0974"/>
    <w:rsid w:val="005B0E2B"/>
    <w:rsid w:val="005B1004"/>
    <w:rsid w:val="005B11AF"/>
    <w:rsid w:val="005B1294"/>
    <w:rsid w:val="005B1898"/>
    <w:rsid w:val="005B1CD6"/>
    <w:rsid w:val="005B1E0F"/>
    <w:rsid w:val="005B2040"/>
    <w:rsid w:val="005B245A"/>
    <w:rsid w:val="005B24A1"/>
    <w:rsid w:val="005B321B"/>
    <w:rsid w:val="005B37A7"/>
    <w:rsid w:val="005B43C5"/>
    <w:rsid w:val="005B4980"/>
    <w:rsid w:val="005B4A76"/>
    <w:rsid w:val="005B50E2"/>
    <w:rsid w:val="005B5EC7"/>
    <w:rsid w:val="005B643A"/>
    <w:rsid w:val="005B73FA"/>
    <w:rsid w:val="005C0208"/>
    <w:rsid w:val="005C0DC9"/>
    <w:rsid w:val="005C1D19"/>
    <w:rsid w:val="005C2207"/>
    <w:rsid w:val="005C2475"/>
    <w:rsid w:val="005C2856"/>
    <w:rsid w:val="005C341C"/>
    <w:rsid w:val="005C36E4"/>
    <w:rsid w:val="005C3C10"/>
    <w:rsid w:val="005C3DF8"/>
    <w:rsid w:val="005C4184"/>
    <w:rsid w:val="005C4305"/>
    <w:rsid w:val="005C4718"/>
    <w:rsid w:val="005C48B2"/>
    <w:rsid w:val="005C4ED8"/>
    <w:rsid w:val="005C5294"/>
    <w:rsid w:val="005C5EE3"/>
    <w:rsid w:val="005C6941"/>
    <w:rsid w:val="005C6A58"/>
    <w:rsid w:val="005C73C1"/>
    <w:rsid w:val="005C7C16"/>
    <w:rsid w:val="005C7C1A"/>
    <w:rsid w:val="005D08DC"/>
    <w:rsid w:val="005D0EB1"/>
    <w:rsid w:val="005D1140"/>
    <w:rsid w:val="005D1A75"/>
    <w:rsid w:val="005D1C99"/>
    <w:rsid w:val="005D20C4"/>
    <w:rsid w:val="005D2350"/>
    <w:rsid w:val="005D36B5"/>
    <w:rsid w:val="005D3728"/>
    <w:rsid w:val="005D4A03"/>
    <w:rsid w:val="005D574F"/>
    <w:rsid w:val="005D59A5"/>
    <w:rsid w:val="005D5B84"/>
    <w:rsid w:val="005D7819"/>
    <w:rsid w:val="005E013F"/>
    <w:rsid w:val="005E0B7A"/>
    <w:rsid w:val="005E0BF1"/>
    <w:rsid w:val="005E1A87"/>
    <w:rsid w:val="005E1D2A"/>
    <w:rsid w:val="005E2A84"/>
    <w:rsid w:val="005E2D17"/>
    <w:rsid w:val="005E3090"/>
    <w:rsid w:val="005E397F"/>
    <w:rsid w:val="005E3CAF"/>
    <w:rsid w:val="005E46C8"/>
    <w:rsid w:val="005E4C29"/>
    <w:rsid w:val="005E5212"/>
    <w:rsid w:val="005E5596"/>
    <w:rsid w:val="005E56AA"/>
    <w:rsid w:val="005E5BE5"/>
    <w:rsid w:val="005E5CBB"/>
    <w:rsid w:val="005E5F29"/>
    <w:rsid w:val="005E60AE"/>
    <w:rsid w:val="005E66DA"/>
    <w:rsid w:val="005E798C"/>
    <w:rsid w:val="005F030E"/>
    <w:rsid w:val="005F0BDE"/>
    <w:rsid w:val="005F15B8"/>
    <w:rsid w:val="005F1C11"/>
    <w:rsid w:val="005F28E1"/>
    <w:rsid w:val="005F2FB3"/>
    <w:rsid w:val="005F4069"/>
    <w:rsid w:val="005F44B2"/>
    <w:rsid w:val="005F4FD0"/>
    <w:rsid w:val="005F55D8"/>
    <w:rsid w:val="005F5B49"/>
    <w:rsid w:val="005F5DDD"/>
    <w:rsid w:val="005F6160"/>
    <w:rsid w:val="005F6165"/>
    <w:rsid w:val="005F64FC"/>
    <w:rsid w:val="005F68E2"/>
    <w:rsid w:val="005F7645"/>
    <w:rsid w:val="005F795E"/>
    <w:rsid w:val="005F7CD0"/>
    <w:rsid w:val="005F7FED"/>
    <w:rsid w:val="0060081D"/>
    <w:rsid w:val="00600EC0"/>
    <w:rsid w:val="006020BA"/>
    <w:rsid w:val="0060269E"/>
    <w:rsid w:val="00603158"/>
    <w:rsid w:val="00603CAE"/>
    <w:rsid w:val="00603E22"/>
    <w:rsid w:val="0060414E"/>
    <w:rsid w:val="0060416F"/>
    <w:rsid w:val="00604834"/>
    <w:rsid w:val="00604EEC"/>
    <w:rsid w:val="00605B01"/>
    <w:rsid w:val="00605BB9"/>
    <w:rsid w:val="00605C60"/>
    <w:rsid w:val="006066A6"/>
    <w:rsid w:val="00606765"/>
    <w:rsid w:val="00607EA0"/>
    <w:rsid w:val="0061023E"/>
    <w:rsid w:val="006104A6"/>
    <w:rsid w:val="00610EF7"/>
    <w:rsid w:val="00611025"/>
    <w:rsid w:val="0061106B"/>
    <w:rsid w:val="00611085"/>
    <w:rsid w:val="006112C0"/>
    <w:rsid w:val="00611BFF"/>
    <w:rsid w:val="006127C8"/>
    <w:rsid w:val="006131A6"/>
    <w:rsid w:val="00613C0D"/>
    <w:rsid w:val="006142A3"/>
    <w:rsid w:val="0061437F"/>
    <w:rsid w:val="00614614"/>
    <w:rsid w:val="006149C2"/>
    <w:rsid w:val="00614FCE"/>
    <w:rsid w:val="0061534F"/>
    <w:rsid w:val="006153E9"/>
    <w:rsid w:val="006155A6"/>
    <w:rsid w:val="0061567A"/>
    <w:rsid w:val="00615896"/>
    <w:rsid w:val="00615D20"/>
    <w:rsid w:val="00615DA7"/>
    <w:rsid w:val="006161EB"/>
    <w:rsid w:val="0061739A"/>
    <w:rsid w:val="00617746"/>
    <w:rsid w:val="00620BEC"/>
    <w:rsid w:val="00620E85"/>
    <w:rsid w:val="00620FFC"/>
    <w:rsid w:val="00620FFD"/>
    <w:rsid w:val="00621090"/>
    <w:rsid w:val="006211B6"/>
    <w:rsid w:val="006214C8"/>
    <w:rsid w:val="00621EB1"/>
    <w:rsid w:val="00622222"/>
    <w:rsid w:val="0062222D"/>
    <w:rsid w:val="00622448"/>
    <w:rsid w:val="006227FB"/>
    <w:rsid w:val="006229BC"/>
    <w:rsid w:val="00622ABE"/>
    <w:rsid w:val="006231AE"/>
    <w:rsid w:val="00623817"/>
    <w:rsid w:val="00624A38"/>
    <w:rsid w:val="00624D6C"/>
    <w:rsid w:val="006254C7"/>
    <w:rsid w:val="00625670"/>
    <w:rsid w:val="0062626C"/>
    <w:rsid w:val="00626431"/>
    <w:rsid w:val="00626BF3"/>
    <w:rsid w:val="006307F6"/>
    <w:rsid w:val="00630E17"/>
    <w:rsid w:val="006315BE"/>
    <w:rsid w:val="0063197D"/>
    <w:rsid w:val="00631B2B"/>
    <w:rsid w:val="00631F83"/>
    <w:rsid w:val="00632806"/>
    <w:rsid w:val="00633CA2"/>
    <w:rsid w:val="0063553C"/>
    <w:rsid w:val="006355BA"/>
    <w:rsid w:val="00635A30"/>
    <w:rsid w:val="00635A3B"/>
    <w:rsid w:val="00635B6C"/>
    <w:rsid w:val="00636082"/>
    <w:rsid w:val="00636219"/>
    <w:rsid w:val="0063687E"/>
    <w:rsid w:val="00636E86"/>
    <w:rsid w:val="00636F60"/>
    <w:rsid w:val="0063718C"/>
    <w:rsid w:val="00637B0B"/>
    <w:rsid w:val="00637BCC"/>
    <w:rsid w:val="0064039A"/>
    <w:rsid w:val="00640757"/>
    <w:rsid w:val="00640C4A"/>
    <w:rsid w:val="00641566"/>
    <w:rsid w:val="00641814"/>
    <w:rsid w:val="006419F7"/>
    <w:rsid w:val="0064210E"/>
    <w:rsid w:val="00642AA8"/>
    <w:rsid w:val="006433B5"/>
    <w:rsid w:val="006435B8"/>
    <w:rsid w:val="0064380B"/>
    <w:rsid w:val="0064425E"/>
    <w:rsid w:val="0064454F"/>
    <w:rsid w:val="006446DF"/>
    <w:rsid w:val="00644778"/>
    <w:rsid w:val="00644850"/>
    <w:rsid w:val="00644ACB"/>
    <w:rsid w:val="00644B6F"/>
    <w:rsid w:val="00644E0B"/>
    <w:rsid w:val="00644EF7"/>
    <w:rsid w:val="00645A04"/>
    <w:rsid w:val="00645BE2"/>
    <w:rsid w:val="00645E2F"/>
    <w:rsid w:val="006464E7"/>
    <w:rsid w:val="006464E9"/>
    <w:rsid w:val="006468BE"/>
    <w:rsid w:val="00646A8D"/>
    <w:rsid w:val="00646ED0"/>
    <w:rsid w:val="006472A1"/>
    <w:rsid w:val="0065045A"/>
    <w:rsid w:val="00650598"/>
    <w:rsid w:val="006505F4"/>
    <w:rsid w:val="00650DC8"/>
    <w:rsid w:val="00650E52"/>
    <w:rsid w:val="00650EC1"/>
    <w:rsid w:val="00650EE9"/>
    <w:rsid w:val="00651340"/>
    <w:rsid w:val="00651C6C"/>
    <w:rsid w:val="00651D98"/>
    <w:rsid w:val="00652396"/>
    <w:rsid w:val="00652831"/>
    <w:rsid w:val="00654F86"/>
    <w:rsid w:val="006555F4"/>
    <w:rsid w:val="00655A17"/>
    <w:rsid w:val="00655C95"/>
    <w:rsid w:val="006564EE"/>
    <w:rsid w:val="0065736E"/>
    <w:rsid w:val="00657E3A"/>
    <w:rsid w:val="006612C0"/>
    <w:rsid w:val="0066174C"/>
    <w:rsid w:val="00661A4D"/>
    <w:rsid w:val="00661D51"/>
    <w:rsid w:val="00661E0A"/>
    <w:rsid w:val="00662003"/>
    <w:rsid w:val="00663774"/>
    <w:rsid w:val="00663B72"/>
    <w:rsid w:val="00663B85"/>
    <w:rsid w:val="00664593"/>
    <w:rsid w:val="00665408"/>
    <w:rsid w:val="00665909"/>
    <w:rsid w:val="00666199"/>
    <w:rsid w:val="00666274"/>
    <w:rsid w:val="006669BC"/>
    <w:rsid w:val="00666A1D"/>
    <w:rsid w:val="00666DE7"/>
    <w:rsid w:val="00666E9E"/>
    <w:rsid w:val="00666F0C"/>
    <w:rsid w:val="006676E2"/>
    <w:rsid w:val="00667A01"/>
    <w:rsid w:val="0067066B"/>
    <w:rsid w:val="00671285"/>
    <w:rsid w:val="00671707"/>
    <w:rsid w:val="006717F5"/>
    <w:rsid w:val="006718CB"/>
    <w:rsid w:val="0067192F"/>
    <w:rsid w:val="006719BB"/>
    <w:rsid w:val="00671B16"/>
    <w:rsid w:val="006721C3"/>
    <w:rsid w:val="00672230"/>
    <w:rsid w:val="00672462"/>
    <w:rsid w:val="00673268"/>
    <w:rsid w:val="00673398"/>
    <w:rsid w:val="00673731"/>
    <w:rsid w:val="00674078"/>
    <w:rsid w:val="0067680B"/>
    <w:rsid w:val="0067691E"/>
    <w:rsid w:val="00676BAA"/>
    <w:rsid w:val="00676D33"/>
    <w:rsid w:val="00676D5E"/>
    <w:rsid w:val="00676E0B"/>
    <w:rsid w:val="0067791F"/>
    <w:rsid w:val="00680324"/>
    <w:rsid w:val="006803B5"/>
    <w:rsid w:val="00680827"/>
    <w:rsid w:val="00680F2D"/>
    <w:rsid w:val="006821C4"/>
    <w:rsid w:val="006825C9"/>
    <w:rsid w:val="00682DF5"/>
    <w:rsid w:val="00683173"/>
    <w:rsid w:val="006839E7"/>
    <w:rsid w:val="00683F29"/>
    <w:rsid w:val="006840C3"/>
    <w:rsid w:val="006857BA"/>
    <w:rsid w:val="006858CB"/>
    <w:rsid w:val="00685A46"/>
    <w:rsid w:val="00685F23"/>
    <w:rsid w:val="00686190"/>
    <w:rsid w:val="00686C37"/>
    <w:rsid w:val="0068783F"/>
    <w:rsid w:val="00687AC6"/>
    <w:rsid w:val="00690BC1"/>
    <w:rsid w:val="00691C39"/>
    <w:rsid w:val="00691CE0"/>
    <w:rsid w:val="006924C8"/>
    <w:rsid w:val="00692C72"/>
    <w:rsid w:val="0069347F"/>
    <w:rsid w:val="00694BD6"/>
    <w:rsid w:val="0069501E"/>
    <w:rsid w:val="00695A55"/>
    <w:rsid w:val="00695D76"/>
    <w:rsid w:val="00695EEF"/>
    <w:rsid w:val="0069613E"/>
    <w:rsid w:val="00696355"/>
    <w:rsid w:val="00696592"/>
    <w:rsid w:val="00696A8F"/>
    <w:rsid w:val="006973CB"/>
    <w:rsid w:val="00697B76"/>
    <w:rsid w:val="00697F99"/>
    <w:rsid w:val="00697FB9"/>
    <w:rsid w:val="006A0224"/>
    <w:rsid w:val="006A0594"/>
    <w:rsid w:val="006A0932"/>
    <w:rsid w:val="006A0C97"/>
    <w:rsid w:val="006A17B8"/>
    <w:rsid w:val="006A1E67"/>
    <w:rsid w:val="006A1E7B"/>
    <w:rsid w:val="006A1EF2"/>
    <w:rsid w:val="006A227A"/>
    <w:rsid w:val="006A24A4"/>
    <w:rsid w:val="006A2611"/>
    <w:rsid w:val="006A2E7B"/>
    <w:rsid w:val="006A2F43"/>
    <w:rsid w:val="006A2F93"/>
    <w:rsid w:val="006A34ED"/>
    <w:rsid w:val="006A3E3B"/>
    <w:rsid w:val="006A3F16"/>
    <w:rsid w:val="006A4B94"/>
    <w:rsid w:val="006A536F"/>
    <w:rsid w:val="006A57FF"/>
    <w:rsid w:val="006A5DD5"/>
    <w:rsid w:val="006A5ED9"/>
    <w:rsid w:val="006A659A"/>
    <w:rsid w:val="006A6611"/>
    <w:rsid w:val="006A68E1"/>
    <w:rsid w:val="006A69A0"/>
    <w:rsid w:val="006A6C07"/>
    <w:rsid w:val="006A6D48"/>
    <w:rsid w:val="006A76F3"/>
    <w:rsid w:val="006A7944"/>
    <w:rsid w:val="006A7C16"/>
    <w:rsid w:val="006B00D4"/>
    <w:rsid w:val="006B0EAA"/>
    <w:rsid w:val="006B1039"/>
    <w:rsid w:val="006B144F"/>
    <w:rsid w:val="006B169C"/>
    <w:rsid w:val="006B17B0"/>
    <w:rsid w:val="006B2410"/>
    <w:rsid w:val="006B2D4C"/>
    <w:rsid w:val="006B3A3A"/>
    <w:rsid w:val="006B3B1C"/>
    <w:rsid w:val="006B3C90"/>
    <w:rsid w:val="006B4545"/>
    <w:rsid w:val="006B4F39"/>
    <w:rsid w:val="006B5166"/>
    <w:rsid w:val="006B51E9"/>
    <w:rsid w:val="006B51FD"/>
    <w:rsid w:val="006B5528"/>
    <w:rsid w:val="006B59ED"/>
    <w:rsid w:val="006B5B39"/>
    <w:rsid w:val="006B60F0"/>
    <w:rsid w:val="006B6F0D"/>
    <w:rsid w:val="006B7409"/>
    <w:rsid w:val="006C0426"/>
    <w:rsid w:val="006C06E4"/>
    <w:rsid w:val="006C075F"/>
    <w:rsid w:val="006C0F2E"/>
    <w:rsid w:val="006C138A"/>
    <w:rsid w:val="006C1CEB"/>
    <w:rsid w:val="006C2DB1"/>
    <w:rsid w:val="006C374D"/>
    <w:rsid w:val="006C38D4"/>
    <w:rsid w:val="006C4565"/>
    <w:rsid w:val="006C4EB0"/>
    <w:rsid w:val="006C5DA5"/>
    <w:rsid w:val="006C7217"/>
    <w:rsid w:val="006C7B07"/>
    <w:rsid w:val="006D01AC"/>
    <w:rsid w:val="006D0613"/>
    <w:rsid w:val="006D0F9D"/>
    <w:rsid w:val="006D13E1"/>
    <w:rsid w:val="006D160D"/>
    <w:rsid w:val="006D1C48"/>
    <w:rsid w:val="006D2130"/>
    <w:rsid w:val="006D2486"/>
    <w:rsid w:val="006D2982"/>
    <w:rsid w:val="006D3154"/>
    <w:rsid w:val="006D36A7"/>
    <w:rsid w:val="006D36C4"/>
    <w:rsid w:val="006D5A79"/>
    <w:rsid w:val="006D6754"/>
    <w:rsid w:val="006D6A1F"/>
    <w:rsid w:val="006D72AF"/>
    <w:rsid w:val="006D75B8"/>
    <w:rsid w:val="006D761E"/>
    <w:rsid w:val="006D767C"/>
    <w:rsid w:val="006D78E3"/>
    <w:rsid w:val="006D7EEB"/>
    <w:rsid w:val="006E02EE"/>
    <w:rsid w:val="006E031E"/>
    <w:rsid w:val="006E044C"/>
    <w:rsid w:val="006E0B49"/>
    <w:rsid w:val="006E0B9A"/>
    <w:rsid w:val="006E0B9F"/>
    <w:rsid w:val="006E0BA9"/>
    <w:rsid w:val="006E0E58"/>
    <w:rsid w:val="006E11D1"/>
    <w:rsid w:val="006E1758"/>
    <w:rsid w:val="006E1B5B"/>
    <w:rsid w:val="006E1E63"/>
    <w:rsid w:val="006E2B02"/>
    <w:rsid w:val="006E48A8"/>
    <w:rsid w:val="006E4A4B"/>
    <w:rsid w:val="006E4E4C"/>
    <w:rsid w:val="006E4F13"/>
    <w:rsid w:val="006E5532"/>
    <w:rsid w:val="006E5EAF"/>
    <w:rsid w:val="006E5F01"/>
    <w:rsid w:val="006E603A"/>
    <w:rsid w:val="006E6AD3"/>
    <w:rsid w:val="006E7141"/>
    <w:rsid w:val="006E7213"/>
    <w:rsid w:val="006F159E"/>
    <w:rsid w:val="006F1623"/>
    <w:rsid w:val="006F169D"/>
    <w:rsid w:val="006F20ED"/>
    <w:rsid w:val="006F218F"/>
    <w:rsid w:val="006F2435"/>
    <w:rsid w:val="006F278A"/>
    <w:rsid w:val="006F2E8E"/>
    <w:rsid w:val="006F397D"/>
    <w:rsid w:val="006F3A4D"/>
    <w:rsid w:val="006F3A93"/>
    <w:rsid w:val="006F3BE5"/>
    <w:rsid w:val="006F40D2"/>
    <w:rsid w:val="006F461C"/>
    <w:rsid w:val="006F4CF5"/>
    <w:rsid w:val="006F5631"/>
    <w:rsid w:val="006F6548"/>
    <w:rsid w:val="006F6A6E"/>
    <w:rsid w:val="006F6CB9"/>
    <w:rsid w:val="006F7539"/>
    <w:rsid w:val="007002D8"/>
    <w:rsid w:val="007002F4"/>
    <w:rsid w:val="00700D77"/>
    <w:rsid w:val="0070159D"/>
    <w:rsid w:val="00701A0C"/>
    <w:rsid w:val="00701A96"/>
    <w:rsid w:val="00701E10"/>
    <w:rsid w:val="00701F00"/>
    <w:rsid w:val="00703A80"/>
    <w:rsid w:val="00703F36"/>
    <w:rsid w:val="00704403"/>
    <w:rsid w:val="00704B5B"/>
    <w:rsid w:val="007051DC"/>
    <w:rsid w:val="00705885"/>
    <w:rsid w:val="00705ACC"/>
    <w:rsid w:val="00705BCE"/>
    <w:rsid w:val="00705CBD"/>
    <w:rsid w:val="00706296"/>
    <w:rsid w:val="007062AE"/>
    <w:rsid w:val="007063BC"/>
    <w:rsid w:val="00706481"/>
    <w:rsid w:val="007064EC"/>
    <w:rsid w:val="00706544"/>
    <w:rsid w:val="0070694D"/>
    <w:rsid w:val="00706A6B"/>
    <w:rsid w:val="00706AC6"/>
    <w:rsid w:val="00706DAF"/>
    <w:rsid w:val="007071FA"/>
    <w:rsid w:val="0070739B"/>
    <w:rsid w:val="007073F8"/>
    <w:rsid w:val="00707BFC"/>
    <w:rsid w:val="00707C0D"/>
    <w:rsid w:val="007108AA"/>
    <w:rsid w:val="00710C58"/>
    <w:rsid w:val="00710FF7"/>
    <w:rsid w:val="007118D4"/>
    <w:rsid w:val="00711962"/>
    <w:rsid w:val="00711C15"/>
    <w:rsid w:val="00711D14"/>
    <w:rsid w:val="00711EBB"/>
    <w:rsid w:val="00711F81"/>
    <w:rsid w:val="00712CA8"/>
    <w:rsid w:val="0071339E"/>
    <w:rsid w:val="0071380D"/>
    <w:rsid w:val="00713A5E"/>
    <w:rsid w:val="00713F0D"/>
    <w:rsid w:val="00714455"/>
    <w:rsid w:val="007147E8"/>
    <w:rsid w:val="00714A7E"/>
    <w:rsid w:val="00715514"/>
    <w:rsid w:val="00716122"/>
    <w:rsid w:val="00716574"/>
    <w:rsid w:val="00716BB8"/>
    <w:rsid w:val="0071783C"/>
    <w:rsid w:val="007204DD"/>
    <w:rsid w:val="007206AE"/>
    <w:rsid w:val="00720B56"/>
    <w:rsid w:val="00721DB2"/>
    <w:rsid w:val="00721F65"/>
    <w:rsid w:val="00722045"/>
    <w:rsid w:val="0072392F"/>
    <w:rsid w:val="00724CBB"/>
    <w:rsid w:val="007251F6"/>
    <w:rsid w:val="00725D2A"/>
    <w:rsid w:val="00725EB2"/>
    <w:rsid w:val="00726175"/>
    <w:rsid w:val="0072650A"/>
    <w:rsid w:val="00726851"/>
    <w:rsid w:val="00727A40"/>
    <w:rsid w:val="00727EBD"/>
    <w:rsid w:val="00730953"/>
    <w:rsid w:val="00731227"/>
    <w:rsid w:val="00731379"/>
    <w:rsid w:val="0073162F"/>
    <w:rsid w:val="0073241B"/>
    <w:rsid w:val="00732CC3"/>
    <w:rsid w:val="0073340F"/>
    <w:rsid w:val="00733E36"/>
    <w:rsid w:val="00734EF3"/>
    <w:rsid w:val="007352FE"/>
    <w:rsid w:val="007353E1"/>
    <w:rsid w:val="00735575"/>
    <w:rsid w:val="007356E9"/>
    <w:rsid w:val="007358DB"/>
    <w:rsid w:val="007362F9"/>
    <w:rsid w:val="00736327"/>
    <w:rsid w:val="00736C40"/>
    <w:rsid w:val="00736D3B"/>
    <w:rsid w:val="0073700C"/>
    <w:rsid w:val="00737603"/>
    <w:rsid w:val="007378F2"/>
    <w:rsid w:val="00740123"/>
    <w:rsid w:val="00740241"/>
    <w:rsid w:val="007405C6"/>
    <w:rsid w:val="007407EA"/>
    <w:rsid w:val="00740DB2"/>
    <w:rsid w:val="00740ECD"/>
    <w:rsid w:val="0074114B"/>
    <w:rsid w:val="007423AA"/>
    <w:rsid w:val="0074268F"/>
    <w:rsid w:val="00742882"/>
    <w:rsid w:val="00742E0D"/>
    <w:rsid w:val="00743436"/>
    <w:rsid w:val="00745C83"/>
    <w:rsid w:val="00745D90"/>
    <w:rsid w:val="00746538"/>
    <w:rsid w:val="007468A5"/>
    <w:rsid w:val="00746D29"/>
    <w:rsid w:val="007470BC"/>
    <w:rsid w:val="00747373"/>
    <w:rsid w:val="00747458"/>
    <w:rsid w:val="00747861"/>
    <w:rsid w:val="00747BF4"/>
    <w:rsid w:val="007502AE"/>
    <w:rsid w:val="007505E6"/>
    <w:rsid w:val="00750757"/>
    <w:rsid w:val="00750F0E"/>
    <w:rsid w:val="00751B2B"/>
    <w:rsid w:val="0075275E"/>
    <w:rsid w:val="007533D7"/>
    <w:rsid w:val="007537BB"/>
    <w:rsid w:val="00753C56"/>
    <w:rsid w:val="00754081"/>
    <w:rsid w:val="00754BD2"/>
    <w:rsid w:val="0075633F"/>
    <w:rsid w:val="007565FC"/>
    <w:rsid w:val="00756714"/>
    <w:rsid w:val="00756D6D"/>
    <w:rsid w:val="00760252"/>
    <w:rsid w:val="00760D06"/>
    <w:rsid w:val="007612B9"/>
    <w:rsid w:val="00761351"/>
    <w:rsid w:val="00761C6A"/>
    <w:rsid w:val="007624A1"/>
    <w:rsid w:val="0076250A"/>
    <w:rsid w:val="007628EF"/>
    <w:rsid w:val="007632E4"/>
    <w:rsid w:val="00763484"/>
    <w:rsid w:val="0076386B"/>
    <w:rsid w:val="007649C5"/>
    <w:rsid w:val="007649CF"/>
    <w:rsid w:val="00764E54"/>
    <w:rsid w:val="0076596C"/>
    <w:rsid w:val="00765D4A"/>
    <w:rsid w:val="007663DF"/>
    <w:rsid w:val="0076670A"/>
    <w:rsid w:val="0076731B"/>
    <w:rsid w:val="0076790E"/>
    <w:rsid w:val="00770231"/>
    <w:rsid w:val="00770766"/>
    <w:rsid w:val="007707EF"/>
    <w:rsid w:val="00770A7B"/>
    <w:rsid w:val="00770ADE"/>
    <w:rsid w:val="00771E1D"/>
    <w:rsid w:val="00772BA7"/>
    <w:rsid w:val="00772BEB"/>
    <w:rsid w:val="007731C1"/>
    <w:rsid w:val="007735D6"/>
    <w:rsid w:val="00773684"/>
    <w:rsid w:val="00773BE3"/>
    <w:rsid w:val="00773C41"/>
    <w:rsid w:val="00773F4C"/>
    <w:rsid w:val="00773FD8"/>
    <w:rsid w:val="00774F0B"/>
    <w:rsid w:val="0077505E"/>
    <w:rsid w:val="00775787"/>
    <w:rsid w:val="00775A08"/>
    <w:rsid w:val="0077645C"/>
    <w:rsid w:val="007764B2"/>
    <w:rsid w:val="00776508"/>
    <w:rsid w:val="00776BDD"/>
    <w:rsid w:val="00776C17"/>
    <w:rsid w:val="00777AAD"/>
    <w:rsid w:val="00777FBF"/>
    <w:rsid w:val="0078026D"/>
    <w:rsid w:val="00781A46"/>
    <w:rsid w:val="00782B5F"/>
    <w:rsid w:val="0078333D"/>
    <w:rsid w:val="00783B66"/>
    <w:rsid w:val="00783DD9"/>
    <w:rsid w:val="00784ADD"/>
    <w:rsid w:val="00784EEE"/>
    <w:rsid w:val="00784FD7"/>
    <w:rsid w:val="007852B8"/>
    <w:rsid w:val="00785D88"/>
    <w:rsid w:val="00786688"/>
    <w:rsid w:val="007868A2"/>
    <w:rsid w:val="007870B4"/>
    <w:rsid w:val="00787612"/>
    <w:rsid w:val="00787885"/>
    <w:rsid w:val="007903C0"/>
    <w:rsid w:val="007905F0"/>
    <w:rsid w:val="0079077F"/>
    <w:rsid w:val="00790BA3"/>
    <w:rsid w:val="00791CF7"/>
    <w:rsid w:val="00791F25"/>
    <w:rsid w:val="00792564"/>
    <w:rsid w:val="0079290A"/>
    <w:rsid w:val="00792D87"/>
    <w:rsid w:val="00793E96"/>
    <w:rsid w:val="0079423D"/>
    <w:rsid w:val="007942E5"/>
    <w:rsid w:val="00794967"/>
    <w:rsid w:val="00795042"/>
    <w:rsid w:val="007954F1"/>
    <w:rsid w:val="0079579D"/>
    <w:rsid w:val="00795AF2"/>
    <w:rsid w:val="007960D4"/>
    <w:rsid w:val="007961E8"/>
    <w:rsid w:val="007979B0"/>
    <w:rsid w:val="00797DF1"/>
    <w:rsid w:val="007A0DCC"/>
    <w:rsid w:val="007A1941"/>
    <w:rsid w:val="007A1FB5"/>
    <w:rsid w:val="007A20A7"/>
    <w:rsid w:val="007A288E"/>
    <w:rsid w:val="007A2987"/>
    <w:rsid w:val="007A2D37"/>
    <w:rsid w:val="007A306C"/>
    <w:rsid w:val="007A30B5"/>
    <w:rsid w:val="007A35D6"/>
    <w:rsid w:val="007A3698"/>
    <w:rsid w:val="007A3EDD"/>
    <w:rsid w:val="007A4010"/>
    <w:rsid w:val="007A44EC"/>
    <w:rsid w:val="007A4F52"/>
    <w:rsid w:val="007A54F3"/>
    <w:rsid w:val="007A5791"/>
    <w:rsid w:val="007A5FF7"/>
    <w:rsid w:val="007A6237"/>
    <w:rsid w:val="007A62C5"/>
    <w:rsid w:val="007A6319"/>
    <w:rsid w:val="007A6B25"/>
    <w:rsid w:val="007A7073"/>
    <w:rsid w:val="007A73F0"/>
    <w:rsid w:val="007A75AD"/>
    <w:rsid w:val="007A75B9"/>
    <w:rsid w:val="007A7A1A"/>
    <w:rsid w:val="007A7D44"/>
    <w:rsid w:val="007B004E"/>
    <w:rsid w:val="007B07C3"/>
    <w:rsid w:val="007B0B41"/>
    <w:rsid w:val="007B0ECB"/>
    <w:rsid w:val="007B1C94"/>
    <w:rsid w:val="007B1CE4"/>
    <w:rsid w:val="007B1E7E"/>
    <w:rsid w:val="007B206B"/>
    <w:rsid w:val="007B2082"/>
    <w:rsid w:val="007B2569"/>
    <w:rsid w:val="007B26E9"/>
    <w:rsid w:val="007B26F4"/>
    <w:rsid w:val="007B2782"/>
    <w:rsid w:val="007B3C1B"/>
    <w:rsid w:val="007B5F80"/>
    <w:rsid w:val="007B70E0"/>
    <w:rsid w:val="007B7EE4"/>
    <w:rsid w:val="007C0567"/>
    <w:rsid w:val="007C086A"/>
    <w:rsid w:val="007C0EAD"/>
    <w:rsid w:val="007C0EF6"/>
    <w:rsid w:val="007C100E"/>
    <w:rsid w:val="007C110C"/>
    <w:rsid w:val="007C1850"/>
    <w:rsid w:val="007C3881"/>
    <w:rsid w:val="007C393A"/>
    <w:rsid w:val="007C39BF"/>
    <w:rsid w:val="007C3A74"/>
    <w:rsid w:val="007C3AD4"/>
    <w:rsid w:val="007C3D0A"/>
    <w:rsid w:val="007C3F19"/>
    <w:rsid w:val="007C3F79"/>
    <w:rsid w:val="007C4097"/>
    <w:rsid w:val="007C415B"/>
    <w:rsid w:val="007C425C"/>
    <w:rsid w:val="007C44A3"/>
    <w:rsid w:val="007C4AC1"/>
    <w:rsid w:val="007C4DF5"/>
    <w:rsid w:val="007C4E36"/>
    <w:rsid w:val="007C5481"/>
    <w:rsid w:val="007C5514"/>
    <w:rsid w:val="007C5B83"/>
    <w:rsid w:val="007C634D"/>
    <w:rsid w:val="007C69E5"/>
    <w:rsid w:val="007C71E4"/>
    <w:rsid w:val="007C79A2"/>
    <w:rsid w:val="007C7DEA"/>
    <w:rsid w:val="007D0493"/>
    <w:rsid w:val="007D065C"/>
    <w:rsid w:val="007D0A8A"/>
    <w:rsid w:val="007D0CC8"/>
    <w:rsid w:val="007D0E11"/>
    <w:rsid w:val="007D116A"/>
    <w:rsid w:val="007D11C2"/>
    <w:rsid w:val="007D18F9"/>
    <w:rsid w:val="007D2635"/>
    <w:rsid w:val="007D274D"/>
    <w:rsid w:val="007D28CF"/>
    <w:rsid w:val="007D292C"/>
    <w:rsid w:val="007D2ABC"/>
    <w:rsid w:val="007D2BB4"/>
    <w:rsid w:val="007D2D91"/>
    <w:rsid w:val="007D3489"/>
    <w:rsid w:val="007D38AE"/>
    <w:rsid w:val="007D3B54"/>
    <w:rsid w:val="007D415D"/>
    <w:rsid w:val="007D41CA"/>
    <w:rsid w:val="007D4F2E"/>
    <w:rsid w:val="007D4F5C"/>
    <w:rsid w:val="007D54F7"/>
    <w:rsid w:val="007D56BA"/>
    <w:rsid w:val="007D5C4A"/>
    <w:rsid w:val="007D6990"/>
    <w:rsid w:val="007D72C7"/>
    <w:rsid w:val="007D7EA4"/>
    <w:rsid w:val="007E0067"/>
    <w:rsid w:val="007E0AB3"/>
    <w:rsid w:val="007E1256"/>
    <w:rsid w:val="007E215F"/>
    <w:rsid w:val="007E236F"/>
    <w:rsid w:val="007E271A"/>
    <w:rsid w:val="007E27C6"/>
    <w:rsid w:val="007E282B"/>
    <w:rsid w:val="007E34C1"/>
    <w:rsid w:val="007E410F"/>
    <w:rsid w:val="007E4FF6"/>
    <w:rsid w:val="007E58D7"/>
    <w:rsid w:val="007E5EE0"/>
    <w:rsid w:val="007E645B"/>
    <w:rsid w:val="007E79B2"/>
    <w:rsid w:val="007E79C7"/>
    <w:rsid w:val="007F005D"/>
    <w:rsid w:val="007F0BBD"/>
    <w:rsid w:val="007F124C"/>
    <w:rsid w:val="007F14B8"/>
    <w:rsid w:val="007F159E"/>
    <w:rsid w:val="007F1E12"/>
    <w:rsid w:val="007F279A"/>
    <w:rsid w:val="007F3307"/>
    <w:rsid w:val="007F3746"/>
    <w:rsid w:val="007F3864"/>
    <w:rsid w:val="007F3FB7"/>
    <w:rsid w:val="007F46C3"/>
    <w:rsid w:val="007F471E"/>
    <w:rsid w:val="007F49B4"/>
    <w:rsid w:val="007F5082"/>
    <w:rsid w:val="007F581E"/>
    <w:rsid w:val="007F5B1C"/>
    <w:rsid w:val="007F6AA1"/>
    <w:rsid w:val="007F730C"/>
    <w:rsid w:val="007F7443"/>
    <w:rsid w:val="007F7778"/>
    <w:rsid w:val="007F77BA"/>
    <w:rsid w:val="007F78AE"/>
    <w:rsid w:val="007F7BA1"/>
    <w:rsid w:val="007F7F9A"/>
    <w:rsid w:val="008002AD"/>
    <w:rsid w:val="00800663"/>
    <w:rsid w:val="00800B4F"/>
    <w:rsid w:val="00801069"/>
    <w:rsid w:val="00801345"/>
    <w:rsid w:val="00801630"/>
    <w:rsid w:val="00802169"/>
    <w:rsid w:val="008021D1"/>
    <w:rsid w:val="0080273A"/>
    <w:rsid w:val="0080289E"/>
    <w:rsid w:val="008031E7"/>
    <w:rsid w:val="00803675"/>
    <w:rsid w:val="008046F3"/>
    <w:rsid w:val="00805261"/>
    <w:rsid w:val="008052CD"/>
    <w:rsid w:val="00805434"/>
    <w:rsid w:val="00805D9B"/>
    <w:rsid w:val="0081014D"/>
    <w:rsid w:val="00810B49"/>
    <w:rsid w:val="00811AC7"/>
    <w:rsid w:val="00812941"/>
    <w:rsid w:val="00812B9B"/>
    <w:rsid w:val="00812E1E"/>
    <w:rsid w:val="008143A9"/>
    <w:rsid w:val="008149E7"/>
    <w:rsid w:val="00814A15"/>
    <w:rsid w:val="00814B1A"/>
    <w:rsid w:val="00815EC6"/>
    <w:rsid w:val="0081620F"/>
    <w:rsid w:val="008167D5"/>
    <w:rsid w:val="00816979"/>
    <w:rsid w:val="00816F2F"/>
    <w:rsid w:val="00816FCC"/>
    <w:rsid w:val="00817031"/>
    <w:rsid w:val="008176F5"/>
    <w:rsid w:val="0081770F"/>
    <w:rsid w:val="00820387"/>
    <w:rsid w:val="0082061E"/>
    <w:rsid w:val="00820672"/>
    <w:rsid w:val="008207C5"/>
    <w:rsid w:val="008217BE"/>
    <w:rsid w:val="0082182B"/>
    <w:rsid w:val="00821FCA"/>
    <w:rsid w:val="00821FDE"/>
    <w:rsid w:val="008224E0"/>
    <w:rsid w:val="00822569"/>
    <w:rsid w:val="008230C2"/>
    <w:rsid w:val="00823673"/>
    <w:rsid w:val="008238A9"/>
    <w:rsid w:val="00823B31"/>
    <w:rsid w:val="008242E4"/>
    <w:rsid w:val="00824A02"/>
    <w:rsid w:val="00824C38"/>
    <w:rsid w:val="00824E67"/>
    <w:rsid w:val="00824F75"/>
    <w:rsid w:val="00824FAF"/>
    <w:rsid w:val="00825994"/>
    <w:rsid w:val="00825A91"/>
    <w:rsid w:val="00825BFC"/>
    <w:rsid w:val="00825C4D"/>
    <w:rsid w:val="00826683"/>
    <w:rsid w:val="00826827"/>
    <w:rsid w:val="00826E22"/>
    <w:rsid w:val="00827898"/>
    <w:rsid w:val="00827D11"/>
    <w:rsid w:val="00827E94"/>
    <w:rsid w:val="0083024E"/>
    <w:rsid w:val="00830264"/>
    <w:rsid w:val="008303AC"/>
    <w:rsid w:val="00831171"/>
    <w:rsid w:val="00831393"/>
    <w:rsid w:val="0083174A"/>
    <w:rsid w:val="00831CD9"/>
    <w:rsid w:val="00831DB5"/>
    <w:rsid w:val="00831EE7"/>
    <w:rsid w:val="00832394"/>
    <w:rsid w:val="00832A6E"/>
    <w:rsid w:val="00832E83"/>
    <w:rsid w:val="00833734"/>
    <w:rsid w:val="00834EC5"/>
    <w:rsid w:val="008358C0"/>
    <w:rsid w:val="00835A35"/>
    <w:rsid w:val="00835EA6"/>
    <w:rsid w:val="0083603E"/>
    <w:rsid w:val="0083620B"/>
    <w:rsid w:val="0083701E"/>
    <w:rsid w:val="0083772D"/>
    <w:rsid w:val="00837FCB"/>
    <w:rsid w:val="00841573"/>
    <w:rsid w:val="00841581"/>
    <w:rsid w:val="0084171C"/>
    <w:rsid w:val="00841BBA"/>
    <w:rsid w:val="00842844"/>
    <w:rsid w:val="00843672"/>
    <w:rsid w:val="00843EF4"/>
    <w:rsid w:val="0084448D"/>
    <w:rsid w:val="008447DE"/>
    <w:rsid w:val="008452AF"/>
    <w:rsid w:val="00846047"/>
    <w:rsid w:val="00846295"/>
    <w:rsid w:val="008466E8"/>
    <w:rsid w:val="0084674E"/>
    <w:rsid w:val="00846B0F"/>
    <w:rsid w:val="008471BF"/>
    <w:rsid w:val="008471E0"/>
    <w:rsid w:val="008472B0"/>
    <w:rsid w:val="008474EF"/>
    <w:rsid w:val="0084771A"/>
    <w:rsid w:val="00847C89"/>
    <w:rsid w:val="008504AE"/>
    <w:rsid w:val="00850D81"/>
    <w:rsid w:val="008526B7"/>
    <w:rsid w:val="00852AAE"/>
    <w:rsid w:val="00852C3D"/>
    <w:rsid w:val="00852DBE"/>
    <w:rsid w:val="00853449"/>
    <w:rsid w:val="00854036"/>
    <w:rsid w:val="008546D0"/>
    <w:rsid w:val="00854D41"/>
    <w:rsid w:val="008558C0"/>
    <w:rsid w:val="00855E67"/>
    <w:rsid w:val="008568C7"/>
    <w:rsid w:val="00856976"/>
    <w:rsid w:val="00856A7D"/>
    <w:rsid w:val="00856D5E"/>
    <w:rsid w:val="00856E96"/>
    <w:rsid w:val="0085766D"/>
    <w:rsid w:val="00857922"/>
    <w:rsid w:val="0086055C"/>
    <w:rsid w:val="00860D3D"/>
    <w:rsid w:val="00860EA7"/>
    <w:rsid w:val="00862827"/>
    <w:rsid w:val="00863C13"/>
    <w:rsid w:val="00863E8A"/>
    <w:rsid w:val="00863FA8"/>
    <w:rsid w:val="0086488D"/>
    <w:rsid w:val="00864C6A"/>
    <w:rsid w:val="008659E8"/>
    <w:rsid w:val="00865B79"/>
    <w:rsid w:val="00865ECC"/>
    <w:rsid w:val="00866700"/>
    <w:rsid w:val="00866EC0"/>
    <w:rsid w:val="00867D2F"/>
    <w:rsid w:val="0087085C"/>
    <w:rsid w:val="00870F59"/>
    <w:rsid w:val="00871A21"/>
    <w:rsid w:val="00871C19"/>
    <w:rsid w:val="00872225"/>
    <w:rsid w:val="00872A5F"/>
    <w:rsid w:val="00873DD3"/>
    <w:rsid w:val="008748EE"/>
    <w:rsid w:val="00874DAE"/>
    <w:rsid w:val="008756D1"/>
    <w:rsid w:val="0087678B"/>
    <w:rsid w:val="0087681D"/>
    <w:rsid w:val="0087747F"/>
    <w:rsid w:val="00877845"/>
    <w:rsid w:val="00877C5E"/>
    <w:rsid w:val="00881A28"/>
    <w:rsid w:val="00881AA4"/>
    <w:rsid w:val="0088210A"/>
    <w:rsid w:val="00882235"/>
    <w:rsid w:val="00882288"/>
    <w:rsid w:val="00882B14"/>
    <w:rsid w:val="008830D2"/>
    <w:rsid w:val="008830EE"/>
    <w:rsid w:val="008831FA"/>
    <w:rsid w:val="00883470"/>
    <w:rsid w:val="00883B7B"/>
    <w:rsid w:val="00883E08"/>
    <w:rsid w:val="00885292"/>
    <w:rsid w:val="008855B9"/>
    <w:rsid w:val="008858A8"/>
    <w:rsid w:val="00885B48"/>
    <w:rsid w:val="00885C84"/>
    <w:rsid w:val="00885D04"/>
    <w:rsid w:val="0088651D"/>
    <w:rsid w:val="00886560"/>
    <w:rsid w:val="008865A2"/>
    <w:rsid w:val="00886CA0"/>
    <w:rsid w:val="008875D2"/>
    <w:rsid w:val="00887BA8"/>
    <w:rsid w:val="00887D8B"/>
    <w:rsid w:val="00890064"/>
    <w:rsid w:val="0089028B"/>
    <w:rsid w:val="008907EF"/>
    <w:rsid w:val="00890CCD"/>
    <w:rsid w:val="0089151F"/>
    <w:rsid w:val="008924B3"/>
    <w:rsid w:val="0089274C"/>
    <w:rsid w:val="0089292A"/>
    <w:rsid w:val="00892999"/>
    <w:rsid w:val="00892A63"/>
    <w:rsid w:val="00893DE3"/>
    <w:rsid w:val="00893FD4"/>
    <w:rsid w:val="008946AD"/>
    <w:rsid w:val="0089562F"/>
    <w:rsid w:val="00895A58"/>
    <w:rsid w:val="00895CA1"/>
    <w:rsid w:val="00895D8D"/>
    <w:rsid w:val="008967B4"/>
    <w:rsid w:val="00896BF5"/>
    <w:rsid w:val="00896D7D"/>
    <w:rsid w:val="00896DDC"/>
    <w:rsid w:val="008973BE"/>
    <w:rsid w:val="008A08C9"/>
    <w:rsid w:val="008A1958"/>
    <w:rsid w:val="008A1B3E"/>
    <w:rsid w:val="008A231B"/>
    <w:rsid w:val="008A2826"/>
    <w:rsid w:val="008A28CD"/>
    <w:rsid w:val="008A2B09"/>
    <w:rsid w:val="008A2B61"/>
    <w:rsid w:val="008A3EE2"/>
    <w:rsid w:val="008A45BB"/>
    <w:rsid w:val="008A5067"/>
    <w:rsid w:val="008A50FE"/>
    <w:rsid w:val="008A5421"/>
    <w:rsid w:val="008A66FC"/>
    <w:rsid w:val="008A674A"/>
    <w:rsid w:val="008A6B08"/>
    <w:rsid w:val="008A6B64"/>
    <w:rsid w:val="008A7035"/>
    <w:rsid w:val="008A7974"/>
    <w:rsid w:val="008B04BA"/>
    <w:rsid w:val="008B059B"/>
    <w:rsid w:val="008B115F"/>
    <w:rsid w:val="008B1443"/>
    <w:rsid w:val="008B14D5"/>
    <w:rsid w:val="008B2200"/>
    <w:rsid w:val="008B28A1"/>
    <w:rsid w:val="008B3CF6"/>
    <w:rsid w:val="008B4611"/>
    <w:rsid w:val="008B48B9"/>
    <w:rsid w:val="008B50CD"/>
    <w:rsid w:val="008B5445"/>
    <w:rsid w:val="008B5A6D"/>
    <w:rsid w:val="008B5D11"/>
    <w:rsid w:val="008B6A3E"/>
    <w:rsid w:val="008B6DAC"/>
    <w:rsid w:val="008B701C"/>
    <w:rsid w:val="008B743A"/>
    <w:rsid w:val="008B76AF"/>
    <w:rsid w:val="008C0055"/>
    <w:rsid w:val="008C066F"/>
    <w:rsid w:val="008C0742"/>
    <w:rsid w:val="008C0EA7"/>
    <w:rsid w:val="008C163C"/>
    <w:rsid w:val="008C1D6B"/>
    <w:rsid w:val="008C2826"/>
    <w:rsid w:val="008C2B9A"/>
    <w:rsid w:val="008C2C29"/>
    <w:rsid w:val="008C4089"/>
    <w:rsid w:val="008C4938"/>
    <w:rsid w:val="008C5F1C"/>
    <w:rsid w:val="008C649D"/>
    <w:rsid w:val="008C6994"/>
    <w:rsid w:val="008C6B98"/>
    <w:rsid w:val="008C6CAC"/>
    <w:rsid w:val="008C751D"/>
    <w:rsid w:val="008C79B7"/>
    <w:rsid w:val="008C7C2C"/>
    <w:rsid w:val="008D0011"/>
    <w:rsid w:val="008D18C7"/>
    <w:rsid w:val="008D193C"/>
    <w:rsid w:val="008D1ACA"/>
    <w:rsid w:val="008D1CBD"/>
    <w:rsid w:val="008D2856"/>
    <w:rsid w:val="008D2D0D"/>
    <w:rsid w:val="008D360E"/>
    <w:rsid w:val="008D3A0D"/>
    <w:rsid w:val="008D3E99"/>
    <w:rsid w:val="008D4133"/>
    <w:rsid w:val="008D49EF"/>
    <w:rsid w:val="008D696F"/>
    <w:rsid w:val="008D6ED0"/>
    <w:rsid w:val="008D75E0"/>
    <w:rsid w:val="008D7A39"/>
    <w:rsid w:val="008E0C9B"/>
    <w:rsid w:val="008E0CB8"/>
    <w:rsid w:val="008E1A1C"/>
    <w:rsid w:val="008E1C48"/>
    <w:rsid w:val="008E1DBB"/>
    <w:rsid w:val="008E2311"/>
    <w:rsid w:val="008E264A"/>
    <w:rsid w:val="008E3260"/>
    <w:rsid w:val="008E4015"/>
    <w:rsid w:val="008E46BA"/>
    <w:rsid w:val="008E46F9"/>
    <w:rsid w:val="008E4FF6"/>
    <w:rsid w:val="008E5858"/>
    <w:rsid w:val="008E5963"/>
    <w:rsid w:val="008E603C"/>
    <w:rsid w:val="008E690E"/>
    <w:rsid w:val="008E713F"/>
    <w:rsid w:val="008E718C"/>
    <w:rsid w:val="008E71EE"/>
    <w:rsid w:val="008E7B8F"/>
    <w:rsid w:val="008F008B"/>
    <w:rsid w:val="008F0B9F"/>
    <w:rsid w:val="008F0D72"/>
    <w:rsid w:val="008F0F55"/>
    <w:rsid w:val="008F14BF"/>
    <w:rsid w:val="008F171D"/>
    <w:rsid w:val="008F1F8F"/>
    <w:rsid w:val="008F267B"/>
    <w:rsid w:val="008F2EC4"/>
    <w:rsid w:val="008F33AD"/>
    <w:rsid w:val="008F3C8F"/>
    <w:rsid w:val="008F4F61"/>
    <w:rsid w:val="008F5039"/>
    <w:rsid w:val="008F59CA"/>
    <w:rsid w:val="008F5A5A"/>
    <w:rsid w:val="008F6419"/>
    <w:rsid w:val="008F6D69"/>
    <w:rsid w:val="00900080"/>
    <w:rsid w:val="00900884"/>
    <w:rsid w:val="00900A77"/>
    <w:rsid w:val="00900AAE"/>
    <w:rsid w:val="00900E10"/>
    <w:rsid w:val="00901008"/>
    <w:rsid w:val="00901D44"/>
    <w:rsid w:val="00901DA8"/>
    <w:rsid w:val="0090274E"/>
    <w:rsid w:val="00902C39"/>
    <w:rsid w:val="00902EA7"/>
    <w:rsid w:val="00903BBA"/>
    <w:rsid w:val="00903DDC"/>
    <w:rsid w:val="0090482D"/>
    <w:rsid w:val="00904A6F"/>
    <w:rsid w:val="00904D3D"/>
    <w:rsid w:val="00905141"/>
    <w:rsid w:val="00905996"/>
    <w:rsid w:val="00905DA9"/>
    <w:rsid w:val="00906143"/>
    <w:rsid w:val="00906FB6"/>
    <w:rsid w:val="00910100"/>
    <w:rsid w:val="00910E3B"/>
    <w:rsid w:val="00911359"/>
    <w:rsid w:val="009119D8"/>
    <w:rsid w:val="00911C99"/>
    <w:rsid w:val="00911D33"/>
    <w:rsid w:val="00911F6B"/>
    <w:rsid w:val="00913236"/>
    <w:rsid w:val="00914079"/>
    <w:rsid w:val="009144EB"/>
    <w:rsid w:val="009149E4"/>
    <w:rsid w:val="009149F1"/>
    <w:rsid w:val="00915198"/>
    <w:rsid w:val="0091592F"/>
    <w:rsid w:val="0091593D"/>
    <w:rsid w:val="009162DD"/>
    <w:rsid w:val="009165CC"/>
    <w:rsid w:val="009169B9"/>
    <w:rsid w:val="00917417"/>
    <w:rsid w:val="0091757D"/>
    <w:rsid w:val="009177A0"/>
    <w:rsid w:val="00917820"/>
    <w:rsid w:val="00917A8D"/>
    <w:rsid w:val="00917B6D"/>
    <w:rsid w:val="00917E98"/>
    <w:rsid w:val="00917FE8"/>
    <w:rsid w:val="009202D8"/>
    <w:rsid w:val="00920593"/>
    <w:rsid w:val="009205B2"/>
    <w:rsid w:val="00920B93"/>
    <w:rsid w:val="00920FB3"/>
    <w:rsid w:val="00921070"/>
    <w:rsid w:val="009211A9"/>
    <w:rsid w:val="009220CB"/>
    <w:rsid w:val="00922605"/>
    <w:rsid w:val="0092264B"/>
    <w:rsid w:val="0092269E"/>
    <w:rsid w:val="00922FB1"/>
    <w:rsid w:val="00923053"/>
    <w:rsid w:val="0092355C"/>
    <w:rsid w:val="00923DED"/>
    <w:rsid w:val="009246DF"/>
    <w:rsid w:val="00924754"/>
    <w:rsid w:val="00924934"/>
    <w:rsid w:val="009249A9"/>
    <w:rsid w:val="00924F04"/>
    <w:rsid w:val="009253F7"/>
    <w:rsid w:val="00925663"/>
    <w:rsid w:val="009264CF"/>
    <w:rsid w:val="009264F0"/>
    <w:rsid w:val="00926748"/>
    <w:rsid w:val="00926BA4"/>
    <w:rsid w:val="00926C82"/>
    <w:rsid w:val="00927134"/>
    <w:rsid w:val="00927F09"/>
    <w:rsid w:val="00927F6C"/>
    <w:rsid w:val="0093119B"/>
    <w:rsid w:val="009313C5"/>
    <w:rsid w:val="009317E1"/>
    <w:rsid w:val="00931B61"/>
    <w:rsid w:val="00931CF3"/>
    <w:rsid w:val="00932885"/>
    <w:rsid w:val="00932DB5"/>
    <w:rsid w:val="00932F42"/>
    <w:rsid w:val="00933980"/>
    <w:rsid w:val="009342A9"/>
    <w:rsid w:val="009344D9"/>
    <w:rsid w:val="00934613"/>
    <w:rsid w:val="00934744"/>
    <w:rsid w:val="00934840"/>
    <w:rsid w:val="00934A4F"/>
    <w:rsid w:val="009357F6"/>
    <w:rsid w:val="009374DA"/>
    <w:rsid w:val="00937935"/>
    <w:rsid w:val="00937B79"/>
    <w:rsid w:val="00937EF8"/>
    <w:rsid w:val="0094039F"/>
    <w:rsid w:val="00940401"/>
    <w:rsid w:val="00940C66"/>
    <w:rsid w:val="009426F5"/>
    <w:rsid w:val="009427FB"/>
    <w:rsid w:val="009428DF"/>
    <w:rsid w:val="00942959"/>
    <w:rsid w:val="00943101"/>
    <w:rsid w:val="009434A7"/>
    <w:rsid w:val="00943548"/>
    <w:rsid w:val="009439AC"/>
    <w:rsid w:val="0094431D"/>
    <w:rsid w:val="0094439C"/>
    <w:rsid w:val="00944C3A"/>
    <w:rsid w:val="00944FA2"/>
    <w:rsid w:val="009458AD"/>
    <w:rsid w:val="009458EF"/>
    <w:rsid w:val="00945A5E"/>
    <w:rsid w:val="00946594"/>
    <w:rsid w:val="009465E7"/>
    <w:rsid w:val="00946B79"/>
    <w:rsid w:val="00946D74"/>
    <w:rsid w:val="00946D8E"/>
    <w:rsid w:val="00946DD7"/>
    <w:rsid w:val="00946E82"/>
    <w:rsid w:val="00947008"/>
    <w:rsid w:val="00947109"/>
    <w:rsid w:val="009477F6"/>
    <w:rsid w:val="009478DF"/>
    <w:rsid w:val="00947928"/>
    <w:rsid w:val="0095140F"/>
    <w:rsid w:val="00951566"/>
    <w:rsid w:val="00951985"/>
    <w:rsid w:val="009520B8"/>
    <w:rsid w:val="00952278"/>
    <w:rsid w:val="00952852"/>
    <w:rsid w:val="009534A4"/>
    <w:rsid w:val="009535AE"/>
    <w:rsid w:val="009542FA"/>
    <w:rsid w:val="00955E16"/>
    <w:rsid w:val="009563A2"/>
    <w:rsid w:val="0095655C"/>
    <w:rsid w:val="00956B45"/>
    <w:rsid w:val="00956B7C"/>
    <w:rsid w:val="00956BA0"/>
    <w:rsid w:val="00956DC7"/>
    <w:rsid w:val="00957531"/>
    <w:rsid w:val="0095797C"/>
    <w:rsid w:val="00957F4F"/>
    <w:rsid w:val="0096075C"/>
    <w:rsid w:val="00960BBE"/>
    <w:rsid w:val="00961289"/>
    <w:rsid w:val="009618D1"/>
    <w:rsid w:val="00961947"/>
    <w:rsid w:val="00962176"/>
    <w:rsid w:val="0096261C"/>
    <w:rsid w:val="0096269A"/>
    <w:rsid w:val="0096276A"/>
    <w:rsid w:val="009628C4"/>
    <w:rsid w:val="0096300E"/>
    <w:rsid w:val="009638CB"/>
    <w:rsid w:val="00964948"/>
    <w:rsid w:val="00964F79"/>
    <w:rsid w:val="009650BA"/>
    <w:rsid w:val="00965685"/>
    <w:rsid w:val="00965D23"/>
    <w:rsid w:val="00965D39"/>
    <w:rsid w:val="00966E58"/>
    <w:rsid w:val="009673AA"/>
    <w:rsid w:val="0096775F"/>
    <w:rsid w:val="00967C32"/>
    <w:rsid w:val="0097015F"/>
    <w:rsid w:val="009701A7"/>
    <w:rsid w:val="00970988"/>
    <w:rsid w:val="0097117C"/>
    <w:rsid w:val="009716C4"/>
    <w:rsid w:val="00971D47"/>
    <w:rsid w:val="009728E0"/>
    <w:rsid w:val="00973320"/>
    <w:rsid w:val="00973565"/>
    <w:rsid w:val="009736AB"/>
    <w:rsid w:val="00973FF1"/>
    <w:rsid w:val="009749C7"/>
    <w:rsid w:val="0097516D"/>
    <w:rsid w:val="009751AF"/>
    <w:rsid w:val="0097593D"/>
    <w:rsid w:val="00975F38"/>
    <w:rsid w:val="009763FB"/>
    <w:rsid w:val="00976926"/>
    <w:rsid w:val="00976C97"/>
    <w:rsid w:val="00976E39"/>
    <w:rsid w:val="00977AE6"/>
    <w:rsid w:val="00977CFF"/>
    <w:rsid w:val="00977F01"/>
    <w:rsid w:val="00977F1D"/>
    <w:rsid w:val="00980C43"/>
    <w:rsid w:val="00980E60"/>
    <w:rsid w:val="00981A1A"/>
    <w:rsid w:val="00981A6B"/>
    <w:rsid w:val="00981C66"/>
    <w:rsid w:val="00982021"/>
    <w:rsid w:val="0098255B"/>
    <w:rsid w:val="009825C8"/>
    <w:rsid w:val="00982B0D"/>
    <w:rsid w:val="0098398F"/>
    <w:rsid w:val="00983ADB"/>
    <w:rsid w:val="0098410E"/>
    <w:rsid w:val="0098491C"/>
    <w:rsid w:val="0098680C"/>
    <w:rsid w:val="00986C53"/>
    <w:rsid w:val="00986DE4"/>
    <w:rsid w:val="00986F87"/>
    <w:rsid w:val="0098721A"/>
    <w:rsid w:val="0098768C"/>
    <w:rsid w:val="00987FF5"/>
    <w:rsid w:val="00990078"/>
    <w:rsid w:val="009906E1"/>
    <w:rsid w:val="00990A8A"/>
    <w:rsid w:val="00991254"/>
    <w:rsid w:val="009926B3"/>
    <w:rsid w:val="0099294D"/>
    <w:rsid w:val="00992D70"/>
    <w:rsid w:val="00993326"/>
    <w:rsid w:val="00993DCA"/>
    <w:rsid w:val="0099428D"/>
    <w:rsid w:val="00994847"/>
    <w:rsid w:val="009949B0"/>
    <w:rsid w:val="00994B89"/>
    <w:rsid w:val="00995671"/>
    <w:rsid w:val="00995AD3"/>
    <w:rsid w:val="00995BD7"/>
    <w:rsid w:val="00995C40"/>
    <w:rsid w:val="00995E98"/>
    <w:rsid w:val="00996E1B"/>
    <w:rsid w:val="00997921"/>
    <w:rsid w:val="009A00E6"/>
    <w:rsid w:val="009A08CB"/>
    <w:rsid w:val="009A0E2D"/>
    <w:rsid w:val="009A1090"/>
    <w:rsid w:val="009A11B9"/>
    <w:rsid w:val="009A123E"/>
    <w:rsid w:val="009A24C4"/>
    <w:rsid w:val="009A2843"/>
    <w:rsid w:val="009A2B72"/>
    <w:rsid w:val="009A2CAE"/>
    <w:rsid w:val="009A3F35"/>
    <w:rsid w:val="009A462B"/>
    <w:rsid w:val="009A4736"/>
    <w:rsid w:val="009A49AF"/>
    <w:rsid w:val="009A549C"/>
    <w:rsid w:val="009A54C7"/>
    <w:rsid w:val="009A55D7"/>
    <w:rsid w:val="009A6176"/>
    <w:rsid w:val="009A6304"/>
    <w:rsid w:val="009A64CF"/>
    <w:rsid w:val="009A6717"/>
    <w:rsid w:val="009A6D0A"/>
    <w:rsid w:val="009A6F11"/>
    <w:rsid w:val="009A6F2E"/>
    <w:rsid w:val="009A7ACB"/>
    <w:rsid w:val="009A7F32"/>
    <w:rsid w:val="009B0021"/>
    <w:rsid w:val="009B0177"/>
    <w:rsid w:val="009B01D5"/>
    <w:rsid w:val="009B04CE"/>
    <w:rsid w:val="009B055D"/>
    <w:rsid w:val="009B065C"/>
    <w:rsid w:val="009B1519"/>
    <w:rsid w:val="009B278D"/>
    <w:rsid w:val="009B279B"/>
    <w:rsid w:val="009B2AAD"/>
    <w:rsid w:val="009B33B4"/>
    <w:rsid w:val="009B3DF0"/>
    <w:rsid w:val="009B40CC"/>
    <w:rsid w:val="009B432A"/>
    <w:rsid w:val="009B4581"/>
    <w:rsid w:val="009B4A96"/>
    <w:rsid w:val="009B517B"/>
    <w:rsid w:val="009B5995"/>
    <w:rsid w:val="009B5AAA"/>
    <w:rsid w:val="009B6E7A"/>
    <w:rsid w:val="009B7C64"/>
    <w:rsid w:val="009B7F87"/>
    <w:rsid w:val="009C01FF"/>
    <w:rsid w:val="009C1230"/>
    <w:rsid w:val="009C1426"/>
    <w:rsid w:val="009C1CF4"/>
    <w:rsid w:val="009C282F"/>
    <w:rsid w:val="009C2ADD"/>
    <w:rsid w:val="009C2C1C"/>
    <w:rsid w:val="009C2C41"/>
    <w:rsid w:val="009C3145"/>
    <w:rsid w:val="009C335D"/>
    <w:rsid w:val="009C39B5"/>
    <w:rsid w:val="009C3E93"/>
    <w:rsid w:val="009C3FA0"/>
    <w:rsid w:val="009C4356"/>
    <w:rsid w:val="009C496B"/>
    <w:rsid w:val="009C4AB9"/>
    <w:rsid w:val="009C54F5"/>
    <w:rsid w:val="009C5801"/>
    <w:rsid w:val="009C5825"/>
    <w:rsid w:val="009C646E"/>
    <w:rsid w:val="009C66FB"/>
    <w:rsid w:val="009C6760"/>
    <w:rsid w:val="009C684A"/>
    <w:rsid w:val="009C695E"/>
    <w:rsid w:val="009C6C44"/>
    <w:rsid w:val="009C6EB7"/>
    <w:rsid w:val="009C7649"/>
    <w:rsid w:val="009C7C6B"/>
    <w:rsid w:val="009D0049"/>
    <w:rsid w:val="009D01BF"/>
    <w:rsid w:val="009D03AD"/>
    <w:rsid w:val="009D0B94"/>
    <w:rsid w:val="009D0F0E"/>
    <w:rsid w:val="009D2253"/>
    <w:rsid w:val="009D28FB"/>
    <w:rsid w:val="009D2F49"/>
    <w:rsid w:val="009D368F"/>
    <w:rsid w:val="009D3C8E"/>
    <w:rsid w:val="009D405C"/>
    <w:rsid w:val="009D479C"/>
    <w:rsid w:val="009D50FF"/>
    <w:rsid w:val="009D51A0"/>
    <w:rsid w:val="009D51E1"/>
    <w:rsid w:val="009D605B"/>
    <w:rsid w:val="009D6CDD"/>
    <w:rsid w:val="009D7A5C"/>
    <w:rsid w:val="009D7A70"/>
    <w:rsid w:val="009E01AA"/>
    <w:rsid w:val="009E0EDE"/>
    <w:rsid w:val="009E264D"/>
    <w:rsid w:val="009E2663"/>
    <w:rsid w:val="009E3036"/>
    <w:rsid w:val="009E39C5"/>
    <w:rsid w:val="009E3BD1"/>
    <w:rsid w:val="009E3F21"/>
    <w:rsid w:val="009E4087"/>
    <w:rsid w:val="009E412B"/>
    <w:rsid w:val="009E43B8"/>
    <w:rsid w:val="009E45CF"/>
    <w:rsid w:val="009E49B2"/>
    <w:rsid w:val="009E587E"/>
    <w:rsid w:val="009E5893"/>
    <w:rsid w:val="009E5F18"/>
    <w:rsid w:val="009E6202"/>
    <w:rsid w:val="009E6B51"/>
    <w:rsid w:val="009E70C1"/>
    <w:rsid w:val="009E73CA"/>
    <w:rsid w:val="009E763E"/>
    <w:rsid w:val="009E7E86"/>
    <w:rsid w:val="009F041C"/>
    <w:rsid w:val="009F1B8C"/>
    <w:rsid w:val="009F1E57"/>
    <w:rsid w:val="009F1F15"/>
    <w:rsid w:val="009F1FF0"/>
    <w:rsid w:val="009F25DF"/>
    <w:rsid w:val="009F2D1C"/>
    <w:rsid w:val="009F2EDD"/>
    <w:rsid w:val="009F30F4"/>
    <w:rsid w:val="009F46BA"/>
    <w:rsid w:val="009F693A"/>
    <w:rsid w:val="009F70D6"/>
    <w:rsid w:val="009F788D"/>
    <w:rsid w:val="009F7A8E"/>
    <w:rsid w:val="009F7B6B"/>
    <w:rsid w:val="009F7D72"/>
    <w:rsid w:val="009F7DDF"/>
    <w:rsid w:val="009F7DFF"/>
    <w:rsid w:val="00A004D8"/>
    <w:rsid w:val="00A00B3F"/>
    <w:rsid w:val="00A00F43"/>
    <w:rsid w:val="00A01018"/>
    <w:rsid w:val="00A01020"/>
    <w:rsid w:val="00A0116F"/>
    <w:rsid w:val="00A012C1"/>
    <w:rsid w:val="00A02237"/>
    <w:rsid w:val="00A02352"/>
    <w:rsid w:val="00A0292C"/>
    <w:rsid w:val="00A035B2"/>
    <w:rsid w:val="00A03A19"/>
    <w:rsid w:val="00A03D21"/>
    <w:rsid w:val="00A040B7"/>
    <w:rsid w:val="00A0418C"/>
    <w:rsid w:val="00A0457E"/>
    <w:rsid w:val="00A04818"/>
    <w:rsid w:val="00A055D8"/>
    <w:rsid w:val="00A06557"/>
    <w:rsid w:val="00A0691E"/>
    <w:rsid w:val="00A07320"/>
    <w:rsid w:val="00A07BB1"/>
    <w:rsid w:val="00A07E99"/>
    <w:rsid w:val="00A11AAB"/>
    <w:rsid w:val="00A11BE7"/>
    <w:rsid w:val="00A121DC"/>
    <w:rsid w:val="00A12759"/>
    <w:rsid w:val="00A1431D"/>
    <w:rsid w:val="00A14463"/>
    <w:rsid w:val="00A149F4"/>
    <w:rsid w:val="00A14A48"/>
    <w:rsid w:val="00A14CC3"/>
    <w:rsid w:val="00A1531C"/>
    <w:rsid w:val="00A169C9"/>
    <w:rsid w:val="00A16A6E"/>
    <w:rsid w:val="00A1709A"/>
    <w:rsid w:val="00A17B92"/>
    <w:rsid w:val="00A21797"/>
    <w:rsid w:val="00A21AA6"/>
    <w:rsid w:val="00A22345"/>
    <w:rsid w:val="00A224AE"/>
    <w:rsid w:val="00A22817"/>
    <w:rsid w:val="00A22DBA"/>
    <w:rsid w:val="00A22DDC"/>
    <w:rsid w:val="00A231AA"/>
    <w:rsid w:val="00A23253"/>
    <w:rsid w:val="00A23C87"/>
    <w:rsid w:val="00A23DF2"/>
    <w:rsid w:val="00A245DF"/>
    <w:rsid w:val="00A24949"/>
    <w:rsid w:val="00A24E19"/>
    <w:rsid w:val="00A26493"/>
    <w:rsid w:val="00A268B6"/>
    <w:rsid w:val="00A27284"/>
    <w:rsid w:val="00A2736D"/>
    <w:rsid w:val="00A27CF9"/>
    <w:rsid w:val="00A30741"/>
    <w:rsid w:val="00A30A01"/>
    <w:rsid w:val="00A31A11"/>
    <w:rsid w:val="00A31CB4"/>
    <w:rsid w:val="00A31F5C"/>
    <w:rsid w:val="00A323DE"/>
    <w:rsid w:val="00A32D02"/>
    <w:rsid w:val="00A3473E"/>
    <w:rsid w:val="00A34ACF"/>
    <w:rsid w:val="00A3503F"/>
    <w:rsid w:val="00A35437"/>
    <w:rsid w:val="00A367C6"/>
    <w:rsid w:val="00A36A34"/>
    <w:rsid w:val="00A36BEA"/>
    <w:rsid w:val="00A3770F"/>
    <w:rsid w:val="00A3775A"/>
    <w:rsid w:val="00A4007B"/>
    <w:rsid w:val="00A40BDB"/>
    <w:rsid w:val="00A40D36"/>
    <w:rsid w:val="00A40DC3"/>
    <w:rsid w:val="00A40EA2"/>
    <w:rsid w:val="00A41087"/>
    <w:rsid w:val="00A416EC"/>
    <w:rsid w:val="00A418E8"/>
    <w:rsid w:val="00A41D29"/>
    <w:rsid w:val="00A41F5E"/>
    <w:rsid w:val="00A4232B"/>
    <w:rsid w:val="00A43448"/>
    <w:rsid w:val="00A435B9"/>
    <w:rsid w:val="00A43822"/>
    <w:rsid w:val="00A443E0"/>
    <w:rsid w:val="00A449FD"/>
    <w:rsid w:val="00A44AFE"/>
    <w:rsid w:val="00A44DC3"/>
    <w:rsid w:val="00A4508D"/>
    <w:rsid w:val="00A4524B"/>
    <w:rsid w:val="00A4537A"/>
    <w:rsid w:val="00A456CC"/>
    <w:rsid w:val="00A45A7E"/>
    <w:rsid w:val="00A45EDA"/>
    <w:rsid w:val="00A46587"/>
    <w:rsid w:val="00A46B71"/>
    <w:rsid w:val="00A46D23"/>
    <w:rsid w:val="00A474F9"/>
    <w:rsid w:val="00A508EF"/>
    <w:rsid w:val="00A50B99"/>
    <w:rsid w:val="00A52087"/>
    <w:rsid w:val="00A52327"/>
    <w:rsid w:val="00A52431"/>
    <w:rsid w:val="00A52478"/>
    <w:rsid w:val="00A52BB5"/>
    <w:rsid w:val="00A53606"/>
    <w:rsid w:val="00A53859"/>
    <w:rsid w:val="00A53D14"/>
    <w:rsid w:val="00A551D5"/>
    <w:rsid w:val="00A558F5"/>
    <w:rsid w:val="00A5758B"/>
    <w:rsid w:val="00A57794"/>
    <w:rsid w:val="00A57ABD"/>
    <w:rsid w:val="00A57CB5"/>
    <w:rsid w:val="00A604B4"/>
    <w:rsid w:val="00A60566"/>
    <w:rsid w:val="00A6065C"/>
    <w:rsid w:val="00A60725"/>
    <w:rsid w:val="00A60BD8"/>
    <w:rsid w:val="00A60F46"/>
    <w:rsid w:val="00A618F8"/>
    <w:rsid w:val="00A62519"/>
    <w:rsid w:val="00A6352C"/>
    <w:rsid w:val="00A643DD"/>
    <w:rsid w:val="00A645F8"/>
    <w:rsid w:val="00A659C4"/>
    <w:rsid w:val="00A65C56"/>
    <w:rsid w:val="00A65C7B"/>
    <w:rsid w:val="00A6622E"/>
    <w:rsid w:val="00A668A9"/>
    <w:rsid w:val="00A66C3A"/>
    <w:rsid w:val="00A66DB3"/>
    <w:rsid w:val="00A670B5"/>
    <w:rsid w:val="00A67597"/>
    <w:rsid w:val="00A676C5"/>
    <w:rsid w:val="00A67DB2"/>
    <w:rsid w:val="00A7052B"/>
    <w:rsid w:val="00A715B0"/>
    <w:rsid w:val="00A71688"/>
    <w:rsid w:val="00A722AA"/>
    <w:rsid w:val="00A72C9D"/>
    <w:rsid w:val="00A7364D"/>
    <w:rsid w:val="00A739F9"/>
    <w:rsid w:val="00A74108"/>
    <w:rsid w:val="00A74613"/>
    <w:rsid w:val="00A74B95"/>
    <w:rsid w:val="00A75C59"/>
    <w:rsid w:val="00A75F59"/>
    <w:rsid w:val="00A76923"/>
    <w:rsid w:val="00A76F7A"/>
    <w:rsid w:val="00A772E0"/>
    <w:rsid w:val="00A775B5"/>
    <w:rsid w:val="00A776F2"/>
    <w:rsid w:val="00A77EA4"/>
    <w:rsid w:val="00A77EBB"/>
    <w:rsid w:val="00A80021"/>
    <w:rsid w:val="00A800C1"/>
    <w:rsid w:val="00A806AB"/>
    <w:rsid w:val="00A80A8C"/>
    <w:rsid w:val="00A80DED"/>
    <w:rsid w:val="00A81429"/>
    <w:rsid w:val="00A82040"/>
    <w:rsid w:val="00A82222"/>
    <w:rsid w:val="00A825F2"/>
    <w:rsid w:val="00A83019"/>
    <w:rsid w:val="00A837E9"/>
    <w:rsid w:val="00A83A1B"/>
    <w:rsid w:val="00A8477D"/>
    <w:rsid w:val="00A84C28"/>
    <w:rsid w:val="00A84FD6"/>
    <w:rsid w:val="00A85C8E"/>
    <w:rsid w:val="00A863B5"/>
    <w:rsid w:val="00A863FD"/>
    <w:rsid w:val="00A86441"/>
    <w:rsid w:val="00A866F2"/>
    <w:rsid w:val="00A86F92"/>
    <w:rsid w:val="00A87571"/>
    <w:rsid w:val="00A87B71"/>
    <w:rsid w:val="00A87C1F"/>
    <w:rsid w:val="00A87C21"/>
    <w:rsid w:val="00A87FF1"/>
    <w:rsid w:val="00A91190"/>
    <w:rsid w:val="00A913DC"/>
    <w:rsid w:val="00A92BCB"/>
    <w:rsid w:val="00A92F9A"/>
    <w:rsid w:val="00A93215"/>
    <w:rsid w:val="00A9351B"/>
    <w:rsid w:val="00A9391A"/>
    <w:rsid w:val="00A93BB4"/>
    <w:rsid w:val="00A93D72"/>
    <w:rsid w:val="00A94B69"/>
    <w:rsid w:val="00A94BA0"/>
    <w:rsid w:val="00A94D92"/>
    <w:rsid w:val="00A94DEE"/>
    <w:rsid w:val="00A95592"/>
    <w:rsid w:val="00A95726"/>
    <w:rsid w:val="00A95B96"/>
    <w:rsid w:val="00A95BE5"/>
    <w:rsid w:val="00A95C95"/>
    <w:rsid w:val="00A9660B"/>
    <w:rsid w:val="00A97CB4"/>
    <w:rsid w:val="00A97EED"/>
    <w:rsid w:val="00AA04D1"/>
    <w:rsid w:val="00AA05F9"/>
    <w:rsid w:val="00AA11D7"/>
    <w:rsid w:val="00AA2941"/>
    <w:rsid w:val="00AA2DD8"/>
    <w:rsid w:val="00AA306E"/>
    <w:rsid w:val="00AA34A6"/>
    <w:rsid w:val="00AA3502"/>
    <w:rsid w:val="00AA38CB"/>
    <w:rsid w:val="00AA39F3"/>
    <w:rsid w:val="00AA3F51"/>
    <w:rsid w:val="00AA4972"/>
    <w:rsid w:val="00AA4C68"/>
    <w:rsid w:val="00AA4D14"/>
    <w:rsid w:val="00AA4D21"/>
    <w:rsid w:val="00AA4D45"/>
    <w:rsid w:val="00AA514B"/>
    <w:rsid w:val="00AA561B"/>
    <w:rsid w:val="00AA5956"/>
    <w:rsid w:val="00AA5BFD"/>
    <w:rsid w:val="00AA614B"/>
    <w:rsid w:val="00AA67CC"/>
    <w:rsid w:val="00AA7176"/>
    <w:rsid w:val="00AA7DB1"/>
    <w:rsid w:val="00AA7DF9"/>
    <w:rsid w:val="00AA7E0D"/>
    <w:rsid w:val="00AB0754"/>
    <w:rsid w:val="00AB11B2"/>
    <w:rsid w:val="00AB1333"/>
    <w:rsid w:val="00AB133D"/>
    <w:rsid w:val="00AB2027"/>
    <w:rsid w:val="00AB3321"/>
    <w:rsid w:val="00AB3357"/>
    <w:rsid w:val="00AB36DE"/>
    <w:rsid w:val="00AB3EF1"/>
    <w:rsid w:val="00AB541C"/>
    <w:rsid w:val="00AB553D"/>
    <w:rsid w:val="00AB5732"/>
    <w:rsid w:val="00AB57F1"/>
    <w:rsid w:val="00AB5D66"/>
    <w:rsid w:val="00AB634D"/>
    <w:rsid w:val="00AB6993"/>
    <w:rsid w:val="00AB76C3"/>
    <w:rsid w:val="00AB7785"/>
    <w:rsid w:val="00AB783F"/>
    <w:rsid w:val="00AB7A70"/>
    <w:rsid w:val="00AC00D5"/>
    <w:rsid w:val="00AC0671"/>
    <w:rsid w:val="00AC18B2"/>
    <w:rsid w:val="00AC22EE"/>
    <w:rsid w:val="00AC3087"/>
    <w:rsid w:val="00AC3513"/>
    <w:rsid w:val="00AC39D0"/>
    <w:rsid w:val="00AC46DB"/>
    <w:rsid w:val="00AC484F"/>
    <w:rsid w:val="00AC4D63"/>
    <w:rsid w:val="00AC4DB4"/>
    <w:rsid w:val="00AC4F92"/>
    <w:rsid w:val="00AC53C0"/>
    <w:rsid w:val="00AC5893"/>
    <w:rsid w:val="00AC5C64"/>
    <w:rsid w:val="00AC7187"/>
    <w:rsid w:val="00AC722C"/>
    <w:rsid w:val="00AC745A"/>
    <w:rsid w:val="00AC7824"/>
    <w:rsid w:val="00AD03C9"/>
    <w:rsid w:val="00AD070B"/>
    <w:rsid w:val="00AD0743"/>
    <w:rsid w:val="00AD091D"/>
    <w:rsid w:val="00AD0B1E"/>
    <w:rsid w:val="00AD0E19"/>
    <w:rsid w:val="00AD25D5"/>
    <w:rsid w:val="00AD38DE"/>
    <w:rsid w:val="00AD3ED2"/>
    <w:rsid w:val="00AD4145"/>
    <w:rsid w:val="00AD4751"/>
    <w:rsid w:val="00AD4E3E"/>
    <w:rsid w:val="00AD539F"/>
    <w:rsid w:val="00AD6395"/>
    <w:rsid w:val="00AD6BAC"/>
    <w:rsid w:val="00AD7560"/>
    <w:rsid w:val="00AD7DCD"/>
    <w:rsid w:val="00AE0627"/>
    <w:rsid w:val="00AE09D6"/>
    <w:rsid w:val="00AE0F6A"/>
    <w:rsid w:val="00AE162D"/>
    <w:rsid w:val="00AE27B2"/>
    <w:rsid w:val="00AE2CEC"/>
    <w:rsid w:val="00AE302A"/>
    <w:rsid w:val="00AE3083"/>
    <w:rsid w:val="00AE3438"/>
    <w:rsid w:val="00AE36B1"/>
    <w:rsid w:val="00AE3E5E"/>
    <w:rsid w:val="00AE40CC"/>
    <w:rsid w:val="00AE43AD"/>
    <w:rsid w:val="00AE4FDC"/>
    <w:rsid w:val="00AE519E"/>
    <w:rsid w:val="00AE5512"/>
    <w:rsid w:val="00AE55FF"/>
    <w:rsid w:val="00AE567A"/>
    <w:rsid w:val="00AE6138"/>
    <w:rsid w:val="00AE6206"/>
    <w:rsid w:val="00AE62BE"/>
    <w:rsid w:val="00AE69CF"/>
    <w:rsid w:val="00AE719A"/>
    <w:rsid w:val="00AE7730"/>
    <w:rsid w:val="00AE7B6D"/>
    <w:rsid w:val="00AF1084"/>
    <w:rsid w:val="00AF129C"/>
    <w:rsid w:val="00AF1456"/>
    <w:rsid w:val="00AF14C1"/>
    <w:rsid w:val="00AF1B96"/>
    <w:rsid w:val="00AF1E09"/>
    <w:rsid w:val="00AF2793"/>
    <w:rsid w:val="00AF3205"/>
    <w:rsid w:val="00AF32FE"/>
    <w:rsid w:val="00AF3980"/>
    <w:rsid w:val="00AF3CBB"/>
    <w:rsid w:val="00AF4371"/>
    <w:rsid w:val="00AF471E"/>
    <w:rsid w:val="00AF4970"/>
    <w:rsid w:val="00AF4BCA"/>
    <w:rsid w:val="00AF4F5D"/>
    <w:rsid w:val="00AF541F"/>
    <w:rsid w:val="00AF57D2"/>
    <w:rsid w:val="00AF5DB8"/>
    <w:rsid w:val="00AF6691"/>
    <w:rsid w:val="00AF67AD"/>
    <w:rsid w:val="00AF69E5"/>
    <w:rsid w:val="00AF6A2C"/>
    <w:rsid w:val="00AF6F10"/>
    <w:rsid w:val="00AF6F5A"/>
    <w:rsid w:val="00B00515"/>
    <w:rsid w:val="00B00B80"/>
    <w:rsid w:val="00B017CA"/>
    <w:rsid w:val="00B01B76"/>
    <w:rsid w:val="00B01D7D"/>
    <w:rsid w:val="00B01EE4"/>
    <w:rsid w:val="00B0249D"/>
    <w:rsid w:val="00B025FF"/>
    <w:rsid w:val="00B030CA"/>
    <w:rsid w:val="00B03AB4"/>
    <w:rsid w:val="00B041A9"/>
    <w:rsid w:val="00B0491F"/>
    <w:rsid w:val="00B04EBB"/>
    <w:rsid w:val="00B0509E"/>
    <w:rsid w:val="00B05209"/>
    <w:rsid w:val="00B06105"/>
    <w:rsid w:val="00B065E6"/>
    <w:rsid w:val="00B068A4"/>
    <w:rsid w:val="00B074FF"/>
    <w:rsid w:val="00B07F42"/>
    <w:rsid w:val="00B07FA3"/>
    <w:rsid w:val="00B10C20"/>
    <w:rsid w:val="00B11689"/>
    <w:rsid w:val="00B11D95"/>
    <w:rsid w:val="00B124F4"/>
    <w:rsid w:val="00B144AB"/>
    <w:rsid w:val="00B14F0C"/>
    <w:rsid w:val="00B150C5"/>
    <w:rsid w:val="00B15120"/>
    <w:rsid w:val="00B15238"/>
    <w:rsid w:val="00B1551A"/>
    <w:rsid w:val="00B15766"/>
    <w:rsid w:val="00B15AB0"/>
    <w:rsid w:val="00B15AD0"/>
    <w:rsid w:val="00B16AD7"/>
    <w:rsid w:val="00B203FD"/>
    <w:rsid w:val="00B2063D"/>
    <w:rsid w:val="00B218AD"/>
    <w:rsid w:val="00B21DF9"/>
    <w:rsid w:val="00B220B1"/>
    <w:rsid w:val="00B22369"/>
    <w:rsid w:val="00B2279B"/>
    <w:rsid w:val="00B229E5"/>
    <w:rsid w:val="00B23432"/>
    <w:rsid w:val="00B238D9"/>
    <w:rsid w:val="00B24653"/>
    <w:rsid w:val="00B24E84"/>
    <w:rsid w:val="00B250DB"/>
    <w:rsid w:val="00B251BB"/>
    <w:rsid w:val="00B25497"/>
    <w:rsid w:val="00B25BBC"/>
    <w:rsid w:val="00B25E0D"/>
    <w:rsid w:val="00B25FD0"/>
    <w:rsid w:val="00B27060"/>
    <w:rsid w:val="00B27D5C"/>
    <w:rsid w:val="00B27D70"/>
    <w:rsid w:val="00B300ED"/>
    <w:rsid w:val="00B32834"/>
    <w:rsid w:val="00B32939"/>
    <w:rsid w:val="00B334E4"/>
    <w:rsid w:val="00B33CF0"/>
    <w:rsid w:val="00B345EE"/>
    <w:rsid w:val="00B346FF"/>
    <w:rsid w:val="00B34B30"/>
    <w:rsid w:val="00B35092"/>
    <w:rsid w:val="00B35BEB"/>
    <w:rsid w:val="00B35DCF"/>
    <w:rsid w:val="00B35EC3"/>
    <w:rsid w:val="00B35F9F"/>
    <w:rsid w:val="00B365D0"/>
    <w:rsid w:val="00B36845"/>
    <w:rsid w:val="00B36A78"/>
    <w:rsid w:val="00B36BC1"/>
    <w:rsid w:val="00B37114"/>
    <w:rsid w:val="00B4014D"/>
    <w:rsid w:val="00B4069C"/>
    <w:rsid w:val="00B4071B"/>
    <w:rsid w:val="00B41059"/>
    <w:rsid w:val="00B41C6F"/>
    <w:rsid w:val="00B42432"/>
    <w:rsid w:val="00B42999"/>
    <w:rsid w:val="00B42F83"/>
    <w:rsid w:val="00B42FE3"/>
    <w:rsid w:val="00B43216"/>
    <w:rsid w:val="00B432C5"/>
    <w:rsid w:val="00B4428D"/>
    <w:rsid w:val="00B44B53"/>
    <w:rsid w:val="00B45031"/>
    <w:rsid w:val="00B45666"/>
    <w:rsid w:val="00B45872"/>
    <w:rsid w:val="00B45F69"/>
    <w:rsid w:val="00B46B61"/>
    <w:rsid w:val="00B46C6F"/>
    <w:rsid w:val="00B46D27"/>
    <w:rsid w:val="00B46DA2"/>
    <w:rsid w:val="00B47048"/>
    <w:rsid w:val="00B47229"/>
    <w:rsid w:val="00B4782E"/>
    <w:rsid w:val="00B504C7"/>
    <w:rsid w:val="00B50946"/>
    <w:rsid w:val="00B50CEC"/>
    <w:rsid w:val="00B50EDD"/>
    <w:rsid w:val="00B50EE3"/>
    <w:rsid w:val="00B5124B"/>
    <w:rsid w:val="00B518FC"/>
    <w:rsid w:val="00B51FC5"/>
    <w:rsid w:val="00B5255A"/>
    <w:rsid w:val="00B5365E"/>
    <w:rsid w:val="00B53B65"/>
    <w:rsid w:val="00B53D60"/>
    <w:rsid w:val="00B5477E"/>
    <w:rsid w:val="00B54BD4"/>
    <w:rsid w:val="00B55196"/>
    <w:rsid w:val="00B5541E"/>
    <w:rsid w:val="00B5554C"/>
    <w:rsid w:val="00B5560D"/>
    <w:rsid w:val="00B55897"/>
    <w:rsid w:val="00B56696"/>
    <w:rsid w:val="00B568C0"/>
    <w:rsid w:val="00B56C00"/>
    <w:rsid w:val="00B56F44"/>
    <w:rsid w:val="00B56FE1"/>
    <w:rsid w:val="00B57277"/>
    <w:rsid w:val="00B57349"/>
    <w:rsid w:val="00B57748"/>
    <w:rsid w:val="00B57AF0"/>
    <w:rsid w:val="00B6024D"/>
    <w:rsid w:val="00B608C8"/>
    <w:rsid w:val="00B60C91"/>
    <w:rsid w:val="00B6104C"/>
    <w:rsid w:val="00B6151C"/>
    <w:rsid w:val="00B61775"/>
    <w:rsid w:val="00B61EBD"/>
    <w:rsid w:val="00B6282A"/>
    <w:rsid w:val="00B62B33"/>
    <w:rsid w:val="00B62BF7"/>
    <w:rsid w:val="00B635F3"/>
    <w:rsid w:val="00B63AF6"/>
    <w:rsid w:val="00B6402F"/>
    <w:rsid w:val="00B641C9"/>
    <w:rsid w:val="00B641F6"/>
    <w:rsid w:val="00B6447A"/>
    <w:rsid w:val="00B64F25"/>
    <w:rsid w:val="00B6547F"/>
    <w:rsid w:val="00B658E8"/>
    <w:rsid w:val="00B674B2"/>
    <w:rsid w:val="00B70437"/>
    <w:rsid w:val="00B70D57"/>
    <w:rsid w:val="00B7110F"/>
    <w:rsid w:val="00B71421"/>
    <w:rsid w:val="00B72326"/>
    <w:rsid w:val="00B7282A"/>
    <w:rsid w:val="00B72DA0"/>
    <w:rsid w:val="00B73484"/>
    <w:rsid w:val="00B7362C"/>
    <w:rsid w:val="00B73C72"/>
    <w:rsid w:val="00B74852"/>
    <w:rsid w:val="00B749C8"/>
    <w:rsid w:val="00B75363"/>
    <w:rsid w:val="00B754FC"/>
    <w:rsid w:val="00B75FF7"/>
    <w:rsid w:val="00B76232"/>
    <w:rsid w:val="00B765C6"/>
    <w:rsid w:val="00B76798"/>
    <w:rsid w:val="00B77391"/>
    <w:rsid w:val="00B775E9"/>
    <w:rsid w:val="00B776D4"/>
    <w:rsid w:val="00B778AB"/>
    <w:rsid w:val="00B8059B"/>
    <w:rsid w:val="00B81173"/>
    <w:rsid w:val="00B81493"/>
    <w:rsid w:val="00B81823"/>
    <w:rsid w:val="00B82148"/>
    <w:rsid w:val="00B824C2"/>
    <w:rsid w:val="00B82CAF"/>
    <w:rsid w:val="00B831F6"/>
    <w:rsid w:val="00B83956"/>
    <w:rsid w:val="00B85D96"/>
    <w:rsid w:val="00B860A0"/>
    <w:rsid w:val="00B86326"/>
    <w:rsid w:val="00B86E78"/>
    <w:rsid w:val="00B8774C"/>
    <w:rsid w:val="00B877D7"/>
    <w:rsid w:val="00B87AF8"/>
    <w:rsid w:val="00B87B1C"/>
    <w:rsid w:val="00B906D9"/>
    <w:rsid w:val="00B909F4"/>
    <w:rsid w:val="00B90BD1"/>
    <w:rsid w:val="00B91647"/>
    <w:rsid w:val="00B9186A"/>
    <w:rsid w:val="00B926AE"/>
    <w:rsid w:val="00B928A6"/>
    <w:rsid w:val="00B9293E"/>
    <w:rsid w:val="00B92E79"/>
    <w:rsid w:val="00B93604"/>
    <w:rsid w:val="00B93CAD"/>
    <w:rsid w:val="00B93F42"/>
    <w:rsid w:val="00B94550"/>
    <w:rsid w:val="00B9498E"/>
    <w:rsid w:val="00B9508C"/>
    <w:rsid w:val="00B951E6"/>
    <w:rsid w:val="00B9598B"/>
    <w:rsid w:val="00B959C9"/>
    <w:rsid w:val="00B9681A"/>
    <w:rsid w:val="00B96AAB"/>
    <w:rsid w:val="00B96B30"/>
    <w:rsid w:val="00B97F54"/>
    <w:rsid w:val="00BA03D5"/>
    <w:rsid w:val="00BA0F9C"/>
    <w:rsid w:val="00BA1169"/>
    <w:rsid w:val="00BA1673"/>
    <w:rsid w:val="00BA20ED"/>
    <w:rsid w:val="00BA2401"/>
    <w:rsid w:val="00BA242C"/>
    <w:rsid w:val="00BA2B12"/>
    <w:rsid w:val="00BA2DD7"/>
    <w:rsid w:val="00BA3843"/>
    <w:rsid w:val="00BA4BBA"/>
    <w:rsid w:val="00BA4FF2"/>
    <w:rsid w:val="00BA5158"/>
    <w:rsid w:val="00BA51CC"/>
    <w:rsid w:val="00BA52C2"/>
    <w:rsid w:val="00BA56B8"/>
    <w:rsid w:val="00BA5D8D"/>
    <w:rsid w:val="00BA5DBB"/>
    <w:rsid w:val="00BA620D"/>
    <w:rsid w:val="00BA6770"/>
    <w:rsid w:val="00BA6D24"/>
    <w:rsid w:val="00BA6DC6"/>
    <w:rsid w:val="00BA6E13"/>
    <w:rsid w:val="00BA71F7"/>
    <w:rsid w:val="00BA7FBF"/>
    <w:rsid w:val="00BB036D"/>
    <w:rsid w:val="00BB0533"/>
    <w:rsid w:val="00BB1AB8"/>
    <w:rsid w:val="00BB23AB"/>
    <w:rsid w:val="00BB3D6B"/>
    <w:rsid w:val="00BB5056"/>
    <w:rsid w:val="00BB6424"/>
    <w:rsid w:val="00BB702A"/>
    <w:rsid w:val="00BB7DE4"/>
    <w:rsid w:val="00BB7E3F"/>
    <w:rsid w:val="00BC096B"/>
    <w:rsid w:val="00BC0F4F"/>
    <w:rsid w:val="00BC11AE"/>
    <w:rsid w:val="00BC1485"/>
    <w:rsid w:val="00BC1677"/>
    <w:rsid w:val="00BC24BC"/>
    <w:rsid w:val="00BC2F63"/>
    <w:rsid w:val="00BC309C"/>
    <w:rsid w:val="00BC30A8"/>
    <w:rsid w:val="00BC3302"/>
    <w:rsid w:val="00BC3486"/>
    <w:rsid w:val="00BC3DEA"/>
    <w:rsid w:val="00BC3F2D"/>
    <w:rsid w:val="00BC5207"/>
    <w:rsid w:val="00BC5224"/>
    <w:rsid w:val="00BC530B"/>
    <w:rsid w:val="00BC59C3"/>
    <w:rsid w:val="00BC6778"/>
    <w:rsid w:val="00BC6E19"/>
    <w:rsid w:val="00BC71CC"/>
    <w:rsid w:val="00BD0714"/>
    <w:rsid w:val="00BD0A2B"/>
    <w:rsid w:val="00BD12A7"/>
    <w:rsid w:val="00BD26CC"/>
    <w:rsid w:val="00BD2E5F"/>
    <w:rsid w:val="00BD3C45"/>
    <w:rsid w:val="00BD410C"/>
    <w:rsid w:val="00BD5496"/>
    <w:rsid w:val="00BD54FF"/>
    <w:rsid w:val="00BD61B2"/>
    <w:rsid w:val="00BD6384"/>
    <w:rsid w:val="00BD776F"/>
    <w:rsid w:val="00BD7784"/>
    <w:rsid w:val="00BD7B34"/>
    <w:rsid w:val="00BE02FF"/>
    <w:rsid w:val="00BE03F2"/>
    <w:rsid w:val="00BE067E"/>
    <w:rsid w:val="00BE0A55"/>
    <w:rsid w:val="00BE1146"/>
    <w:rsid w:val="00BE194C"/>
    <w:rsid w:val="00BE1C2A"/>
    <w:rsid w:val="00BE2464"/>
    <w:rsid w:val="00BE24C8"/>
    <w:rsid w:val="00BE2BBF"/>
    <w:rsid w:val="00BE2D97"/>
    <w:rsid w:val="00BE2E67"/>
    <w:rsid w:val="00BE30D0"/>
    <w:rsid w:val="00BE392B"/>
    <w:rsid w:val="00BE3963"/>
    <w:rsid w:val="00BE4839"/>
    <w:rsid w:val="00BE4E8D"/>
    <w:rsid w:val="00BE5342"/>
    <w:rsid w:val="00BE587E"/>
    <w:rsid w:val="00BE6B7E"/>
    <w:rsid w:val="00BE715E"/>
    <w:rsid w:val="00BE7A06"/>
    <w:rsid w:val="00BE7C6A"/>
    <w:rsid w:val="00BF0366"/>
    <w:rsid w:val="00BF0881"/>
    <w:rsid w:val="00BF0E8C"/>
    <w:rsid w:val="00BF0F39"/>
    <w:rsid w:val="00BF1536"/>
    <w:rsid w:val="00BF1CA9"/>
    <w:rsid w:val="00BF284A"/>
    <w:rsid w:val="00BF2A7A"/>
    <w:rsid w:val="00BF3300"/>
    <w:rsid w:val="00BF3B86"/>
    <w:rsid w:val="00BF3D80"/>
    <w:rsid w:val="00BF406A"/>
    <w:rsid w:val="00BF42CB"/>
    <w:rsid w:val="00BF474C"/>
    <w:rsid w:val="00BF4CE0"/>
    <w:rsid w:val="00BF514D"/>
    <w:rsid w:val="00BF5168"/>
    <w:rsid w:val="00BF526E"/>
    <w:rsid w:val="00BF60B5"/>
    <w:rsid w:val="00BF66CF"/>
    <w:rsid w:val="00BF694E"/>
    <w:rsid w:val="00BF6C4D"/>
    <w:rsid w:val="00BF78D0"/>
    <w:rsid w:val="00BF7925"/>
    <w:rsid w:val="00C00152"/>
    <w:rsid w:val="00C005B9"/>
    <w:rsid w:val="00C0097D"/>
    <w:rsid w:val="00C01C0F"/>
    <w:rsid w:val="00C02060"/>
    <w:rsid w:val="00C025B7"/>
    <w:rsid w:val="00C03916"/>
    <w:rsid w:val="00C04142"/>
    <w:rsid w:val="00C0427D"/>
    <w:rsid w:val="00C045C8"/>
    <w:rsid w:val="00C049BB"/>
    <w:rsid w:val="00C04A08"/>
    <w:rsid w:val="00C04D4E"/>
    <w:rsid w:val="00C05215"/>
    <w:rsid w:val="00C05696"/>
    <w:rsid w:val="00C05751"/>
    <w:rsid w:val="00C05FA3"/>
    <w:rsid w:val="00C060AD"/>
    <w:rsid w:val="00C065C8"/>
    <w:rsid w:val="00C06D9D"/>
    <w:rsid w:val="00C06F73"/>
    <w:rsid w:val="00C07223"/>
    <w:rsid w:val="00C0738E"/>
    <w:rsid w:val="00C075F6"/>
    <w:rsid w:val="00C076CA"/>
    <w:rsid w:val="00C07B3A"/>
    <w:rsid w:val="00C07F4C"/>
    <w:rsid w:val="00C07FE9"/>
    <w:rsid w:val="00C101A8"/>
    <w:rsid w:val="00C101FF"/>
    <w:rsid w:val="00C1068E"/>
    <w:rsid w:val="00C107A5"/>
    <w:rsid w:val="00C10C5D"/>
    <w:rsid w:val="00C122B8"/>
    <w:rsid w:val="00C1311C"/>
    <w:rsid w:val="00C13F47"/>
    <w:rsid w:val="00C14006"/>
    <w:rsid w:val="00C14916"/>
    <w:rsid w:val="00C150C5"/>
    <w:rsid w:val="00C16594"/>
    <w:rsid w:val="00C166F4"/>
    <w:rsid w:val="00C16ACD"/>
    <w:rsid w:val="00C1701F"/>
    <w:rsid w:val="00C17082"/>
    <w:rsid w:val="00C179FC"/>
    <w:rsid w:val="00C17EF1"/>
    <w:rsid w:val="00C20204"/>
    <w:rsid w:val="00C20FF4"/>
    <w:rsid w:val="00C22147"/>
    <w:rsid w:val="00C22384"/>
    <w:rsid w:val="00C22719"/>
    <w:rsid w:val="00C22C08"/>
    <w:rsid w:val="00C22DAB"/>
    <w:rsid w:val="00C22EB7"/>
    <w:rsid w:val="00C2316B"/>
    <w:rsid w:val="00C2332B"/>
    <w:rsid w:val="00C24711"/>
    <w:rsid w:val="00C24834"/>
    <w:rsid w:val="00C25DC0"/>
    <w:rsid w:val="00C260DB"/>
    <w:rsid w:val="00C26387"/>
    <w:rsid w:val="00C266DA"/>
    <w:rsid w:val="00C26A44"/>
    <w:rsid w:val="00C26AD7"/>
    <w:rsid w:val="00C27402"/>
    <w:rsid w:val="00C278C9"/>
    <w:rsid w:val="00C27BCC"/>
    <w:rsid w:val="00C27F99"/>
    <w:rsid w:val="00C306AF"/>
    <w:rsid w:val="00C30724"/>
    <w:rsid w:val="00C30929"/>
    <w:rsid w:val="00C30B35"/>
    <w:rsid w:val="00C30F3A"/>
    <w:rsid w:val="00C31A9A"/>
    <w:rsid w:val="00C324B2"/>
    <w:rsid w:val="00C3313F"/>
    <w:rsid w:val="00C33909"/>
    <w:rsid w:val="00C33A47"/>
    <w:rsid w:val="00C33D3F"/>
    <w:rsid w:val="00C33DA8"/>
    <w:rsid w:val="00C3402F"/>
    <w:rsid w:val="00C34285"/>
    <w:rsid w:val="00C342E0"/>
    <w:rsid w:val="00C3430E"/>
    <w:rsid w:val="00C344D4"/>
    <w:rsid w:val="00C345E9"/>
    <w:rsid w:val="00C34F91"/>
    <w:rsid w:val="00C35460"/>
    <w:rsid w:val="00C35566"/>
    <w:rsid w:val="00C35C04"/>
    <w:rsid w:val="00C35ED0"/>
    <w:rsid w:val="00C35F1F"/>
    <w:rsid w:val="00C3630B"/>
    <w:rsid w:val="00C366B3"/>
    <w:rsid w:val="00C3689F"/>
    <w:rsid w:val="00C368AE"/>
    <w:rsid w:val="00C36AFD"/>
    <w:rsid w:val="00C36BD5"/>
    <w:rsid w:val="00C36E77"/>
    <w:rsid w:val="00C376A9"/>
    <w:rsid w:val="00C37706"/>
    <w:rsid w:val="00C37E2A"/>
    <w:rsid w:val="00C400FA"/>
    <w:rsid w:val="00C40455"/>
    <w:rsid w:val="00C40574"/>
    <w:rsid w:val="00C40DB2"/>
    <w:rsid w:val="00C413C5"/>
    <w:rsid w:val="00C41509"/>
    <w:rsid w:val="00C41CF7"/>
    <w:rsid w:val="00C42A03"/>
    <w:rsid w:val="00C436CE"/>
    <w:rsid w:val="00C439F3"/>
    <w:rsid w:val="00C43D57"/>
    <w:rsid w:val="00C4422F"/>
    <w:rsid w:val="00C449E6"/>
    <w:rsid w:val="00C44D3A"/>
    <w:rsid w:val="00C4517C"/>
    <w:rsid w:val="00C45510"/>
    <w:rsid w:val="00C45C3C"/>
    <w:rsid w:val="00C46328"/>
    <w:rsid w:val="00C46636"/>
    <w:rsid w:val="00C466CB"/>
    <w:rsid w:val="00C46E14"/>
    <w:rsid w:val="00C47E53"/>
    <w:rsid w:val="00C50213"/>
    <w:rsid w:val="00C50685"/>
    <w:rsid w:val="00C50A09"/>
    <w:rsid w:val="00C51147"/>
    <w:rsid w:val="00C515F5"/>
    <w:rsid w:val="00C51B5C"/>
    <w:rsid w:val="00C5257E"/>
    <w:rsid w:val="00C52D53"/>
    <w:rsid w:val="00C52DA0"/>
    <w:rsid w:val="00C535EC"/>
    <w:rsid w:val="00C53F0C"/>
    <w:rsid w:val="00C5463B"/>
    <w:rsid w:val="00C54BF2"/>
    <w:rsid w:val="00C55CB4"/>
    <w:rsid w:val="00C56326"/>
    <w:rsid w:val="00C56C1C"/>
    <w:rsid w:val="00C56E1E"/>
    <w:rsid w:val="00C56F13"/>
    <w:rsid w:val="00C57632"/>
    <w:rsid w:val="00C57CEB"/>
    <w:rsid w:val="00C6002F"/>
    <w:rsid w:val="00C60089"/>
    <w:rsid w:val="00C60463"/>
    <w:rsid w:val="00C604C4"/>
    <w:rsid w:val="00C6062A"/>
    <w:rsid w:val="00C6067B"/>
    <w:rsid w:val="00C606A3"/>
    <w:rsid w:val="00C60FA9"/>
    <w:rsid w:val="00C6107A"/>
    <w:rsid w:val="00C61AE7"/>
    <w:rsid w:val="00C61E47"/>
    <w:rsid w:val="00C623A3"/>
    <w:rsid w:val="00C62F80"/>
    <w:rsid w:val="00C637DC"/>
    <w:rsid w:val="00C638BE"/>
    <w:rsid w:val="00C63F28"/>
    <w:rsid w:val="00C63FB0"/>
    <w:rsid w:val="00C63FE4"/>
    <w:rsid w:val="00C64232"/>
    <w:rsid w:val="00C64B43"/>
    <w:rsid w:val="00C655CC"/>
    <w:rsid w:val="00C659FF"/>
    <w:rsid w:val="00C65BBE"/>
    <w:rsid w:val="00C660AD"/>
    <w:rsid w:val="00C663E0"/>
    <w:rsid w:val="00C668E1"/>
    <w:rsid w:val="00C674B0"/>
    <w:rsid w:val="00C677A0"/>
    <w:rsid w:val="00C704DB"/>
    <w:rsid w:val="00C71A4B"/>
    <w:rsid w:val="00C7213A"/>
    <w:rsid w:val="00C722B6"/>
    <w:rsid w:val="00C7243A"/>
    <w:rsid w:val="00C72E9C"/>
    <w:rsid w:val="00C72ED3"/>
    <w:rsid w:val="00C72F4E"/>
    <w:rsid w:val="00C72FAC"/>
    <w:rsid w:val="00C73259"/>
    <w:rsid w:val="00C737BE"/>
    <w:rsid w:val="00C73BF4"/>
    <w:rsid w:val="00C74808"/>
    <w:rsid w:val="00C759D6"/>
    <w:rsid w:val="00C75CD1"/>
    <w:rsid w:val="00C76460"/>
    <w:rsid w:val="00C76729"/>
    <w:rsid w:val="00C76E38"/>
    <w:rsid w:val="00C80405"/>
    <w:rsid w:val="00C809D2"/>
    <w:rsid w:val="00C81A4E"/>
    <w:rsid w:val="00C826D3"/>
    <w:rsid w:val="00C83251"/>
    <w:rsid w:val="00C83375"/>
    <w:rsid w:val="00C83613"/>
    <w:rsid w:val="00C838B1"/>
    <w:rsid w:val="00C840BD"/>
    <w:rsid w:val="00C842AA"/>
    <w:rsid w:val="00C8458E"/>
    <w:rsid w:val="00C862F9"/>
    <w:rsid w:val="00C86353"/>
    <w:rsid w:val="00C8670C"/>
    <w:rsid w:val="00C86EE2"/>
    <w:rsid w:val="00C8700C"/>
    <w:rsid w:val="00C87060"/>
    <w:rsid w:val="00C87132"/>
    <w:rsid w:val="00C8723C"/>
    <w:rsid w:val="00C87499"/>
    <w:rsid w:val="00C87624"/>
    <w:rsid w:val="00C901FB"/>
    <w:rsid w:val="00C90743"/>
    <w:rsid w:val="00C90948"/>
    <w:rsid w:val="00C918B8"/>
    <w:rsid w:val="00C92319"/>
    <w:rsid w:val="00C9237F"/>
    <w:rsid w:val="00C9259F"/>
    <w:rsid w:val="00C92D0C"/>
    <w:rsid w:val="00C92DA4"/>
    <w:rsid w:val="00C92F19"/>
    <w:rsid w:val="00C93AE4"/>
    <w:rsid w:val="00C94584"/>
    <w:rsid w:val="00C94CE4"/>
    <w:rsid w:val="00C952CF"/>
    <w:rsid w:val="00C95335"/>
    <w:rsid w:val="00C956B2"/>
    <w:rsid w:val="00C9580B"/>
    <w:rsid w:val="00C95FF0"/>
    <w:rsid w:val="00C967A1"/>
    <w:rsid w:val="00C968DD"/>
    <w:rsid w:val="00C97048"/>
    <w:rsid w:val="00C978CE"/>
    <w:rsid w:val="00C97B42"/>
    <w:rsid w:val="00C97C29"/>
    <w:rsid w:val="00C97C45"/>
    <w:rsid w:val="00CA0E24"/>
    <w:rsid w:val="00CA21B6"/>
    <w:rsid w:val="00CA24E5"/>
    <w:rsid w:val="00CA273B"/>
    <w:rsid w:val="00CA2B17"/>
    <w:rsid w:val="00CA3133"/>
    <w:rsid w:val="00CA4212"/>
    <w:rsid w:val="00CA4C5D"/>
    <w:rsid w:val="00CA4F49"/>
    <w:rsid w:val="00CA5179"/>
    <w:rsid w:val="00CA5564"/>
    <w:rsid w:val="00CA55A7"/>
    <w:rsid w:val="00CA57EA"/>
    <w:rsid w:val="00CA6072"/>
    <w:rsid w:val="00CA6246"/>
    <w:rsid w:val="00CA670E"/>
    <w:rsid w:val="00CA6CBA"/>
    <w:rsid w:val="00CA7167"/>
    <w:rsid w:val="00CA725F"/>
    <w:rsid w:val="00CA72B4"/>
    <w:rsid w:val="00CA763B"/>
    <w:rsid w:val="00CA7CB7"/>
    <w:rsid w:val="00CA7D4C"/>
    <w:rsid w:val="00CB0247"/>
    <w:rsid w:val="00CB0A98"/>
    <w:rsid w:val="00CB1190"/>
    <w:rsid w:val="00CB13D6"/>
    <w:rsid w:val="00CB24D4"/>
    <w:rsid w:val="00CB271F"/>
    <w:rsid w:val="00CB2D23"/>
    <w:rsid w:val="00CB2F69"/>
    <w:rsid w:val="00CB4067"/>
    <w:rsid w:val="00CB4823"/>
    <w:rsid w:val="00CB5862"/>
    <w:rsid w:val="00CB599A"/>
    <w:rsid w:val="00CB59EE"/>
    <w:rsid w:val="00CB5B06"/>
    <w:rsid w:val="00CB5E99"/>
    <w:rsid w:val="00CB6851"/>
    <w:rsid w:val="00CB6BA6"/>
    <w:rsid w:val="00CB7A51"/>
    <w:rsid w:val="00CC0325"/>
    <w:rsid w:val="00CC04FB"/>
    <w:rsid w:val="00CC0961"/>
    <w:rsid w:val="00CC0C1F"/>
    <w:rsid w:val="00CC21BB"/>
    <w:rsid w:val="00CC2221"/>
    <w:rsid w:val="00CC226F"/>
    <w:rsid w:val="00CC2453"/>
    <w:rsid w:val="00CC2A8C"/>
    <w:rsid w:val="00CC33ED"/>
    <w:rsid w:val="00CC35D8"/>
    <w:rsid w:val="00CC3866"/>
    <w:rsid w:val="00CC3C7A"/>
    <w:rsid w:val="00CC4656"/>
    <w:rsid w:val="00CC4B20"/>
    <w:rsid w:val="00CC5061"/>
    <w:rsid w:val="00CC5A34"/>
    <w:rsid w:val="00CC5E0B"/>
    <w:rsid w:val="00CC731E"/>
    <w:rsid w:val="00CC7A3D"/>
    <w:rsid w:val="00CD02EB"/>
    <w:rsid w:val="00CD0645"/>
    <w:rsid w:val="00CD0BF2"/>
    <w:rsid w:val="00CD11C4"/>
    <w:rsid w:val="00CD1334"/>
    <w:rsid w:val="00CD1578"/>
    <w:rsid w:val="00CD15A6"/>
    <w:rsid w:val="00CD16AA"/>
    <w:rsid w:val="00CD1DFE"/>
    <w:rsid w:val="00CD20AE"/>
    <w:rsid w:val="00CD2834"/>
    <w:rsid w:val="00CD2D0E"/>
    <w:rsid w:val="00CD2E5F"/>
    <w:rsid w:val="00CD36F3"/>
    <w:rsid w:val="00CD3A49"/>
    <w:rsid w:val="00CD420E"/>
    <w:rsid w:val="00CD5FE6"/>
    <w:rsid w:val="00CD61C3"/>
    <w:rsid w:val="00CD6755"/>
    <w:rsid w:val="00CD68CC"/>
    <w:rsid w:val="00CD77A8"/>
    <w:rsid w:val="00CD7A14"/>
    <w:rsid w:val="00CD7A2A"/>
    <w:rsid w:val="00CD7AE3"/>
    <w:rsid w:val="00CD7D32"/>
    <w:rsid w:val="00CD7D67"/>
    <w:rsid w:val="00CD7E26"/>
    <w:rsid w:val="00CD7F66"/>
    <w:rsid w:val="00CE0407"/>
    <w:rsid w:val="00CE0801"/>
    <w:rsid w:val="00CE13C7"/>
    <w:rsid w:val="00CE220C"/>
    <w:rsid w:val="00CE2429"/>
    <w:rsid w:val="00CE2D41"/>
    <w:rsid w:val="00CE302C"/>
    <w:rsid w:val="00CE36F3"/>
    <w:rsid w:val="00CE378D"/>
    <w:rsid w:val="00CE407A"/>
    <w:rsid w:val="00CE4664"/>
    <w:rsid w:val="00CE5225"/>
    <w:rsid w:val="00CE542B"/>
    <w:rsid w:val="00CE5E38"/>
    <w:rsid w:val="00CE6094"/>
    <w:rsid w:val="00CE645C"/>
    <w:rsid w:val="00CE66FB"/>
    <w:rsid w:val="00CE67F3"/>
    <w:rsid w:val="00CE69DB"/>
    <w:rsid w:val="00CE6AB6"/>
    <w:rsid w:val="00CE6DE6"/>
    <w:rsid w:val="00CE7DF3"/>
    <w:rsid w:val="00CF00A5"/>
    <w:rsid w:val="00CF033D"/>
    <w:rsid w:val="00CF1D77"/>
    <w:rsid w:val="00CF1E22"/>
    <w:rsid w:val="00CF33CB"/>
    <w:rsid w:val="00CF38FC"/>
    <w:rsid w:val="00CF3A8B"/>
    <w:rsid w:val="00CF3EEB"/>
    <w:rsid w:val="00CF3EEF"/>
    <w:rsid w:val="00CF46BD"/>
    <w:rsid w:val="00CF56FC"/>
    <w:rsid w:val="00CF5C68"/>
    <w:rsid w:val="00CF5E2F"/>
    <w:rsid w:val="00CF5E6E"/>
    <w:rsid w:val="00CF64B1"/>
    <w:rsid w:val="00CF6A5C"/>
    <w:rsid w:val="00CF6CBF"/>
    <w:rsid w:val="00CF77A4"/>
    <w:rsid w:val="00CF7B3B"/>
    <w:rsid w:val="00D003B0"/>
    <w:rsid w:val="00D003C2"/>
    <w:rsid w:val="00D013E2"/>
    <w:rsid w:val="00D01C00"/>
    <w:rsid w:val="00D01F98"/>
    <w:rsid w:val="00D0217B"/>
    <w:rsid w:val="00D02B7E"/>
    <w:rsid w:val="00D02C38"/>
    <w:rsid w:val="00D03256"/>
    <w:rsid w:val="00D033D2"/>
    <w:rsid w:val="00D034DD"/>
    <w:rsid w:val="00D03606"/>
    <w:rsid w:val="00D03894"/>
    <w:rsid w:val="00D03DA4"/>
    <w:rsid w:val="00D041C7"/>
    <w:rsid w:val="00D04351"/>
    <w:rsid w:val="00D04444"/>
    <w:rsid w:val="00D045DA"/>
    <w:rsid w:val="00D04976"/>
    <w:rsid w:val="00D04D20"/>
    <w:rsid w:val="00D055CC"/>
    <w:rsid w:val="00D05CF7"/>
    <w:rsid w:val="00D069DD"/>
    <w:rsid w:val="00D06D0F"/>
    <w:rsid w:val="00D07170"/>
    <w:rsid w:val="00D10C17"/>
    <w:rsid w:val="00D11361"/>
    <w:rsid w:val="00D118DE"/>
    <w:rsid w:val="00D130C4"/>
    <w:rsid w:val="00D138CE"/>
    <w:rsid w:val="00D13D6A"/>
    <w:rsid w:val="00D14014"/>
    <w:rsid w:val="00D14176"/>
    <w:rsid w:val="00D1616F"/>
    <w:rsid w:val="00D167A6"/>
    <w:rsid w:val="00D167C5"/>
    <w:rsid w:val="00D167D4"/>
    <w:rsid w:val="00D17D4E"/>
    <w:rsid w:val="00D20DA9"/>
    <w:rsid w:val="00D21144"/>
    <w:rsid w:val="00D214D4"/>
    <w:rsid w:val="00D219A7"/>
    <w:rsid w:val="00D21E58"/>
    <w:rsid w:val="00D22A47"/>
    <w:rsid w:val="00D22BB9"/>
    <w:rsid w:val="00D2368C"/>
    <w:rsid w:val="00D23891"/>
    <w:rsid w:val="00D23AA7"/>
    <w:rsid w:val="00D23B98"/>
    <w:rsid w:val="00D23F57"/>
    <w:rsid w:val="00D251E6"/>
    <w:rsid w:val="00D255CA"/>
    <w:rsid w:val="00D256DA"/>
    <w:rsid w:val="00D27182"/>
    <w:rsid w:val="00D27316"/>
    <w:rsid w:val="00D27447"/>
    <w:rsid w:val="00D277BB"/>
    <w:rsid w:val="00D301EB"/>
    <w:rsid w:val="00D30465"/>
    <w:rsid w:val="00D3089D"/>
    <w:rsid w:val="00D30A5B"/>
    <w:rsid w:val="00D30E8C"/>
    <w:rsid w:val="00D30EF1"/>
    <w:rsid w:val="00D314FA"/>
    <w:rsid w:val="00D32B25"/>
    <w:rsid w:val="00D32C0C"/>
    <w:rsid w:val="00D32D73"/>
    <w:rsid w:val="00D3347C"/>
    <w:rsid w:val="00D3381F"/>
    <w:rsid w:val="00D33A53"/>
    <w:rsid w:val="00D34762"/>
    <w:rsid w:val="00D35829"/>
    <w:rsid w:val="00D36098"/>
    <w:rsid w:val="00D364D2"/>
    <w:rsid w:val="00D369D0"/>
    <w:rsid w:val="00D36BC5"/>
    <w:rsid w:val="00D36C8E"/>
    <w:rsid w:val="00D372BE"/>
    <w:rsid w:val="00D3785E"/>
    <w:rsid w:val="00D379D7"/>
    <w:rsid w:val="00D419C4"/>
    <w:rsid w:val="00D425CA"/>
    <w:rsid w:val="00D42647"/>
    <w:rsid w:val="00D42CE7"/>
    <w:rsid w:val="00D43166"/>
    <w:rsid w:val="00D43AAC"/>
    <w:rsid w:val="00D43B2E"/>
    <w:rsid w:val="00D440F4"/>
    <w:rsid w:val="00D44B7B"/>
    <w:rsid w:val="00D456B2"/>
    <w:rsid w:val="00D458D7"/>
    <w:rsid w:val="00D45B1A"/>
    <w:rsid w:val="00D45F3A"/>
    <w:rsid w:val="00D46247"/>
    <w:rsid w:val="00D46534"/>
    <w:rsid w:val="00D4663F"/>
    <w:rsid w:val="00D469A3"/>
    <w:rsid w:val="00D470BF"/>
    <w:rsid w:val="00D477FA"/>
    <w:rsid w:val="00D50579"/>
    <w:rsid w:val="00D5181C"/>
    <w:rsid w:val="00D51921"/>
    <w:rsid w:val="00D51B6D"/>
    <w:rsid w:val="00D51FAD"/>
    <w:rsid w:val="00D52BEB"/>
    <w:rsid w:val="00D52CFF"/>
    <w:rsid w:val="00D52D4C"/>
    <w:rsid w:val="00D531ED"/>
    <w:rsid w:val="00D55503"/>
    <w:rsid w:val="00D55A8E"/>
    <w:rsid w:val="00D55AD6"/>
    <w:rsid w:val="00D5612E"/>
    <w:rsid w:val="00D57113"/>
    <w:rsid w:val="00D611C4"/>
    <w:rsid w:val="00D61398"/>
    <w:rsid w:val="00D61456"/>
    <w:rsid w:val="00D6149C"/>
    <w:rsid w:val="00D61AB1"/>
    <w:rsid w:val="00D61F08"/>
    <w:rsid w:val="00D61F4A"/>
    <w:rsid w:val="00D61F97"/>
    <w:rsid w:val="00D62025"/>
    <w:rsid w:val="00D623EE"/>
    <w:rsid w:val="00D62BE9"/>
    <w:rsid w:val="00D62E8E"/>
    <w:rsid w:val="00D62F9C"/>
    <w:rsid w:val="00D63912"/>
    <w:rsid w:val="00D65078"/>
    <w:rsid w:val="00D654EF"/>
    <w:rsid w:val="00D65935"/>
    <w:rsid w:val="00D65F5A"/>
    <w:rsid w:val="00D6613B"/>
    <w:rsid w:val="00D66368"/>
    <w:rsid w:val="00D7014D"/>
    <w:rsid w:val="00D709AB"/>
    <w:rsid w:val="00D70E8B"/>
    <w:rsid w:val="00D70F0C"/>
    <w:rsid w:val="00D7151A"/>
    <w:rsid w:val="00D71FD4"/>
    <w:rsid w:val="00D730C5"/>
    <w:rsid w:val="00D74477"/>
    <w:rsid w:val="00D7492D"/>
    <w:rsid w:val="00D75072"/>
    <w:rsid w:val="00D75B5C"/>
    <w:rsid w:val="00D75F0B"/>
    <w:rsid w:val="00D76900"/>
    <w:rsid w:val="00D76CF3"/>
    <w:rsid w:val="00D77CCE"/>
    <w:rsid w:val="00D802D3"/>
    <w:rsid w:val="00D809A1"/>
    <w:rsid w:val="00D80BC0"/>
    <w:rsid w:val="00D80DE6"/>
    <w:rsid w:val="00D81134"/>
    <w:rsid w:val="00D815F9"/>
    <w:rsid w:val="00D81665"/>
    <w:rsid w:val="00D819C1"/>
    <w:rsid w:val="00D81D9F"/>
    <w:rsid w:val="00D820DA"/>
    <w:rsid w:val="00D822C5"/>
    <w:rsid w:val="00D83122"/>
    <w:rsid w:val="00D83261"/>
    <w:rsid w:val="00D833D0"/>
    <w:rsid w:val="00D8351A"/>
    <w:rsid w:val="00D83807"/>
    <w:rsid w:val="00D838D1"/>
    <w:rsid w:val="00D83D27"/>
    <w:rsid w:val="00D83DE6"/>
    <w:rsid w:val="00D83F4A"/>
    <w:rsid w:val="00D84B90"/>
    <w:rsid w:val="00D85045"/>
    <w:rsid w:val="00D8504E"/>
    <w:rsid w:val="00D854CF"/>
    <w:rsid w:val="00D8587A"/>
    <w:rsid w:val="00D858A7"/>
    <w:rsid w:val="00D85975"/>
    <w:rsid w:val="00D8693A"/>
    <w:rsid w:val="00D86EA0"/>
    <w:rsid w:val="00D877DC"/>
    <w:rsid w:val="00D87923"/>
    <w:rsid w:val="00D87C6D"/>
    <w:rsid w:val="00D87C81"/>
    <w:rsid w:val="00D902E0"/>
    <w:rsid w:val="00D90383"/>
    <w:rsid w:val="00D903FD"/>
    <w:rsid w:val="00D934D5"/>
    <w:rsid w:val="00D9371A"/>
    <w:rsid w:val="00D93D41"/>
    <w:rsid w:val="00D94487"/>
    <w:rsid w:val="00D94489"/>
    <w:rsid w:val="00D945AC"/>
    <w:rsid w:val="00D94632"/>
    <w:rsid w:val="00D94B48"/>
    <w:rsid w:val="00D95204"/>
    <w:rsid w:val="00D95C23"/>
    <w:rsid w:val="00D960D4"/>
    <w:rsid w:val="00D96CB2"/>
    <w:rsid w:val="00D96FDD"/>
    <w:rsid w:val="00D97536"/>
    <w:rsid w:val="00D9761E"/>
    <w:rsid w:val="00D9765B"/>
    <w:rsid w:val="00D9776E"/>
    <w:rsid w:val="00D979EF"/>
    <w:rsid w:val="00DA0040"/>
    <w:rsid w:val="00DA0614"/>
    <w:rsid w:val="00DA0774"/>
    <w:rsid w:val="00DA13AD"/>
    <w:rsid w:val="00DA1539"/>
    <w:rsid w:val="00DA1A4E"/>
    <w:rsid w:val="00DA1CF5"/>
    <w:rsid w:val="00DA2A23"/>
    <w:rsid w:val="00DA2F77"/>
    <w:rsid w:val="00DA3BAD"/>
    <w:rsid w:val="00DA40DC"/>
    <w:rsid w:val="00DA435D"/>
    <w:rsid w:val="00DA44A2"/>
    <w:rsid w:val="00DA4C3D"/>
    <w:rsid w:val="00DA55A8"/>
    <w:rsid w:val="00DA57AA"/>
    <w:rsid w:val="00DA57CE"/>
    <w:rsid w:val="00DA58DA"/>
    <w:rsid w:val="00DA5BBC"/>
    <w:rsid w:val="00DA5CCB"/>
    <w:rsid w:val="00DA6612"/>
    <w:rsid w:val="00DA6AA9"/>
    <w:rsid w:val="00DA6BDA"/>
    <w:rsid w:val="00DA74C1"/>
    <w:rsid w:val="00DA7C16"/>
    <w:rsid w:val="00DB077A"/>
    <w:rsid w:val="00DB0B67"/>
    <w:rsid w:val="00DB0C98"/>
    <w:rsid w:val="00DB0D4B"/>
    <w:rsid w:val="00DB1342"/>
    <w:rsid w:val="00DB13E2"/>
    <w:rsid w:val="00DB13EE"/>
    <w:rsid w:val="00DB28E4"/>
    <w:rsid w:val="00DB37F4"/>
    <w:rsid w:val="00DB3F33"/>
    <w:rsid w:val="00DB4885"/>
    <w:rsid w:val="00DB5C2C"/>
    <w:rsid w:val="00DB5EB8"/>
    <w:rsid w:val="00DB6279"/>
    <w:rsid w:val="00DB65C9"/>
    <w:rsid w:val="00DB7400"/>
    <w:rsid w:val="00DB74B0"/>
    <w:rsid w:val="00DB79D6"/>
    <w:rsid w:val="00DB7A27"/>
    <w:rsid w:val="00DC0194"/>
    <w:rsid w:val="00DC02CE"/>
    <w:rsid w:val="00DC0889"/>
    <w:rsid w:val="00DC0A41"/>
    <w:rsid w:val="00DC0FA9"/>
    <w:rsid w:val="00DC1DC0"/>
    <w:rsid w:val="00DC2872"/>
    <w:rsid w:val="00DC292F"/>
    <w:rsid w:val="00DC35F0"/>
    <w:rsid w:val="00DC37F3"/>
    <w:rsid w:val="00DC405B"/>
    <w:rsid w:val="00DC468D"/>
    <w:rsid w:val="00DC47FB"/>
    <w:rsid w:val="00DC4853"/>
    <w:rsid w:val="00DC4E70"/>
    <w:rsid w:val="00DC51C4"/>
    <w:rsid w:val="00DC51D7"/>
    <w:rsid w:val="00DC592B"/>
    <w:rsid w:val="00DC5A30"/>
    <w:rsid w:val="00DC5DEB"/>
    <w:rsid w:val="00DC7119"/>
    <w:rsid w:val="00DC74C4"/>
    <w:rsid w:val="00DC7821"/>
    <w:rsid w:val="00DC7AD3"/>
    <w:rsid w:val="00DC7F0C"/>
    <w:rsid w:val="00DD003D"/>
    <w:rsid w:val="00DD035E"/>
    <w:rsid w:val="00DD0F81"/>
    <w:rsid w:val="00DD1A0F"/>
    <w:rsid w:val="00DD1B2C"/>
    <w:rsid w:val="00DD1C33"/>
    <w:rsid w:val="00DD1C36"/>
    <w:rsid w:val="00DD2609"/>
    <w:rsid w:val="00DD2661"/>
    <w:rsid w:val="00DD2DCA"/>
    <w:rsid w:val="00DD2E08"/>
    <w:rsid w:val="00DD31B2"/>
    <w:rsid w:val="00DD31E5"/>
    <w:rsid w:val="00DD3921"/>
    <w:rsid w:val="00DD39FB"/>
    <w:rsid w:val="00DD4B18"/>
    <w:rsid w:val="00DD4C94"/>
    <w:rsid w:val="00DD508C"/>
    <w:rsid w:val="00DD5B8E"/>
    <w:rsid w:val="00DD67FD"/>
    <w:rsid w:val="00DD685E"/>
    <w:rsid w:val="00DD6B7D"/>
    <w:rsid w:val="00DD7C3F"/>
    <w:rsid w:val="00DE089A"/>
    <w:rsid w:val="00DE0ACF"/>
    <w:rsid w:val="00DE1DA0"/>
    <w:rsid w:val="00DE252A"/>
    <w:rsid w:val="00DE2791"/>
    <w:rsid w:val="00DE2876"/>
    <w:rsid w:val="00DE294A"/>
    <w:rsid w:val="00DE2D33"/>
    <w:rsid w:val="00DE2FDE"/>
    <w:rsid w:val="00DE3555"/>
    <w:rsid w:val="00DE4230"/>
    <w:rsid w:val="00DE4231"/>
    <w:rsid w:val="00DE4C59"/>
    <w:rsid w:val="00DE554D"/>
    <w:rsid w:val="00DE5AEA"/>
    <w:rsid w:val="00DE5E04"/>
    <w:rsid w:val="00DE6690"/>
    <w:rsid w:val="00DE7119"/>
    <w:rsid w:val="00DE7805"/>
    <w:rsid w:val="00DE7F22"/>
    <w:rsid w:val="00DF04B2"/>
    <w:rsid w:val="00DF0D7A"/>
    <w:rsid w:val="00DF1469"/>
    <w:rsid w:val="00DF19D3"/>
    <w:rsid w:val="00DF1EF4"/>
    <w:rsid w:val="00DF2550"/>
    <w:rsid w:val="00DF2D4B"/>
    <w:rsid w:val="00DF3782"/>
    <w:rsid w:val="00DF3820"/>
    <w:rsid w:val="00DF3C9F"/>
    <w:rsid w:val="00DF3EEC"/>
    <w:rsid w:val="00DF3F86"/>
    <w:rsid w:val="00DF6290"/>
    <w:rsid w:val="00DF62CD"/>
    <w:rsid w:val="00DF6430"/>
    <w:rsid w:val="00DF6568"/>
    <w:rsid w:val="00DF67A7"/>
    <w:rsid w:val="00DF68B9"/>
    <w:rsid w:val="00DF70DF"/>
    <w:rsid w:val="00DF7E4A"/>
    <w:rsid w:val="00DF7FE7"/>
    <w:rsid w:val="00E00B22"/>
    <w:rsid w:val="00E00D83"/>
    <w:rsid w:val="00E00F57"/>
    <w:rsid w:val="00E0131E"/>
    <w:rsid w:val="00E014B7"/>
    <w:rsid w:val="00E01BF7"/>
    <w:rsid w:val="00E01F78"/>
    <w:rsid w:val="00E020CB"/>
    <w:rsid w:val="00E02F24"/>
    <w:rsid w:val="00E02F35"/>
    <w:rsid w:val="00E047C0"/>
    <w:rsid w:val="00E04900"/>
    <w:rsid w:val="00E04B68"/>
    <w:rsid w:val="00E04CC5"/>
    <w:rsid w:val="00E04E45"/>
    <w:rsid w:val="00E04E6B"/>
    <w:rsid w:val="00E05C2F"/>
    <w:rsid w:val="00E06592"/>
    <w:rsid w:val="00E06C84"/>
    <w:rsid w:val="00E07411"/>
    <w:rsid w:val="00E07CB7"/>
    <w:rsid w:val="00E1031B"/>
    <w:rsid w:val="00E103E7"/>
    <w:rsid w:val="00E110F1"/>
    <w:rsid w:val="00E118BA"/>
    <w:rsid w:val="00E1209F"/>
    <w:rsid w:val="00E12838"/>
    <w:rsid w:val="00E12B44"/>
    <w:rsid w:val="00E13733"/>
    <w:rsid w:val="00E13889"/>
    <w:rsid w:val="00E13BE7"/>
    <w:rsid w:val="00E13F7C"/>
    <w:rsid w:val="00E140D6"/>
    <w:rsid w:val="00E1468C"/>
    <w:rsid w:val="00E151C6"/>
    <w:rsid w:val="00E15468"/>
    <w:rsid w:val="00E156DC"/>
    <w:rsid w:val="00E15C88"/>
    <w:rsid w:val="00E16C70"/>
    <w:rsid w:val="00E16CD9"/>
    <w:rsid w:val="00E17998"/>
    <w:rsid w:val="00E20B1D"/>
    <w:rsid w:val="00E20DFA"/>
    <w:rsid w:val="00E20E38"/>
    <w:rsid w:val="00E2110D"/>
    <w:rsid w:val="00E21683"/>
    <w:rsid w:val="00E2248B"/>
    <w:rsid w:val="00E22573"/>
    <w:rsid w:val="00E2261C"/>
    <w:rsid w:val="00E2318D"/>
    <w:rsid w:val="00E23929"/>
    <w:rsid w:val="00E24046"/>
    <w:rsid w:val="00E24A0C"/>
    <w:rsid w:val="00E24E9F"/>
    <w:rsid w:val="00E24FF9"/>
    <w:rsid w:val="00E26412"/>
    <w:rsid w:val="00E2662D"/>
    <w:rsid w:val="00E266CA"/>
    <w:rsid w:val="00E26A32"/>
    <w:rsid w:val="00E26D1A"/>
    <w:rsid w:val="00E26FC5"/>
    <w:rsid w:val="00E3001A"/>
    <w:rsid w:val="00E303CF"/>
    <w:rsid w:val="00E30A4D"/>
    <w:rsid w:val="00E30C59"/>
    <w:rsid w:val="00E3104C"/>
    <w:rsid w:val="00E3121A"/>
    <w:rsid w:val="00E31E7E"/>
    <w:rsid w:val="00E31F33"/>
    <w:rsid w:val="00E32486"/>
    <w:rsid w:val="00E326BC"/>
    <w:rsid w:val="00E32788"/>
    <w:rsid w:val="00E32A0A"/>
    <w:rsid w:val="00E32E50"/>
    <w:rsid w:val="00E32EDE"/>
    <w:rsid w:val="00E33454"/>
    <w:rsid w:val="00E3364A"/>
    <w:rsid w:val="00E34500"/>
    <w:rsid w:val="00E34F45"/>
    <w:rsid w:val="00E3539C"/>
    <w:rsid w:val="00E35599"/>
    <w:rsid w:val="00E35D67"/>
    <w:rsid w:val="00E363B9"/>
    <w:rsid w:val="00E36424"/>
    <w:rsid w:val="00E36574"/>
    <w:rsid w:val="00E366F4"/>
    <w:rsid w:val="00E36E3F"/>
    <w:rsid w:val="00E37342"/>
    <w:rsid w:val="00E37883"/>
    <w:rsid w:val="00E4090A"/>
    <w:rsid w:val="00E40A08"/>
    <w:rsid w:val="00E41341"/>
    <w:rsid w:val="00E4186E"/>
    <w:rsid w:val="00E41CED"/>
    <w:rsid w:val="00E42B84"/>
    <w:rsid w:val="00E43269"/>
    <w:rsid w:val="00E433DE"/>
    <w:rsid w:val="00E434B4"/>
    <w:rsid w:val="00E43588"/>
    <w:rsid w:val="00E4372E"/>
    <w:rsid w:val="00E43CB0"/>
    <w:rsid w:val="00E440ED"/>
    <w:rsid w:val="00E4437E"/>
    <w:rsid w:val="00E44F7E"/>
    <w:rsid w:val="00E4530A"/>
    <w:rsid w:val="00E453C3"/>
    <w:rsid w:val="00E454F7"/>
    <w:rsid w:val="00E46356"/>
    <w:rsid w:val="00E4661E"/>
    <w:rsid w:val="00E4662D"/>
    <w:rsid w:val="00E46654"/>
    <w:rsid w:val="00E46B91"/>
    <w:rsid w:val="00E470CE"/>
    <w:rsid w:val="00E4783D"/>
    <w:rsid w:val="00E47CDD"/>
    <w:rsid w:val="00E47D5D"/>
    <w:rsid w:val="00E50E23"/>
    <w:rsid w:val="00E51A02"/>
    <w:rsid w:val="00E5274C"/>
    <w:rsid w:val="00E5286E"/>
    <w:rsid w:val="00E52B04"/>
    <w:rsid w:val="00E52E10"/>
    <w:rsid w:val="00E5433C"/>
    <w:rsid w:val="00E545A2"/>
    <w:rsid w:val="00E54D26"/>
    <w:rsid w:val="00E54DA3"/>
    <w:rsid w:val="00E55213"/>
    <w:rsid w:val="00E55D30"/>
    <w:rsid w:val="00E561B2"/>
    <w:rsid w:val="00E5660E"/>
    <w:rsid w:val="00E567C3"/>
    <w:rsid w:val="00E56E8F"/>
    <w:rsid w:val="00E572C2"/>
    <w:rsid w:val="00E5730E"/>
    <w:rsid w:val="00E57D3F"/>
    <w:rsid w:val="00E57F84"/>
    <w:rsid w:val="00E60486"/>
    <w:rsid w:val="00E60602"/>
    <w:rsid w:val="00E60D6F"/>
    <w:rsid w:val="00E60F2A"/>
    <w:rsid w:val="00E615EE"/>
    <w:rsid w:val="00E6165D"/>
    <w:rsid w:val="00E61AA7"/>
    <w:rsid w:val="00E61B24"/>
    <w:rsid w:val="00E61B9A"/>
    <w:rsid w:val="00E63A14"/>
    <w:rsid w:val="00E63A20"/>
    <w:rsid w:val="00E63CA5"/>
    <w:rsid w:val="00E63FE0"/>
    <w:rsid w:val="00E640B0"/>
    <w:rsid w:val="00E64318"/>
    <w:rsid w:val="00E6432B"/>
    <w:rsid w:val="00E644AF"/>
    <w:rsid w:val="00E64602"/>
    <w:rsid w:val="00E65017"/>
    <w:rsid w:val="00E6502E"/>
    <w:rsid w:val="00E654BC"/>
    <w:rsid w:val="00E65690"/>
    <w:rsid w:val="00E65E9C"/>
    <w:rsid w:val="00E65F70"/>
    <w:rsid w:val="00E65FD5"/>
    <w:rsid w:val="00E674A6"/>
    <w:rsid w:val="00E67A7A"/>
    <w:rsid w:val="00E70BB6"/>
    <w:rsid w:val="00E70ED4"/>
    <w:rsid w:val="00E710A4"/>
    <w:rsid w:val="00E714DF"/>
    <w:rsid w:val="00E719DE"/>
    <w:rsid w:val="00E71C2A"/>
    <w:rsid w:val="00E72376"/>
    <w:rsid w:val="00E7255E"/>
    <w:rsid w:val="00E7257E"/>
    <w:rsid w:val="00E72586"/>
    <w:rsid w:val="00E7472E"/>
    <w:rsid w:val="00E747AD"/>
    <w:rsid w:val="00E754E2"/>
    <w:rsid w:val="00E755FB"/>
    <w:rsid w:val="00E75E6F"/>
    <w:rsid w:val="00E76978"/>
    <w:rsid w:val="00E7702B"/>
    <w:rsid w:val="00E7745E"/>
    <w:rsid w:val="00E777B4"/>
    <w:rsid w:val="00E779C3"/>
    <w:rsid w:val="00E810C1"/>
    <w:rsid w:val="00E811EF"/>
    <w:rsid w:val="00E813AA"/>
    <w:rsid w:val="00E8195C"/>
    <w:rsid w:val="00E81D5B"/>
    <w:rsid w:val="00E8237A"/>
    <w:rsid w:val="00E832A1"/>
    <w:rsid w:val="00E83394"/>
    <w:rsid w:val="00E838E0"/>
    <w:rsid w:val="00E84A89"/>
    <w:rsid w:val="00E84FC0"/>
    <w:rsid w:val="00E85707"/>
    <w:rsid w:val="00E8575B"/>
    <w:rsid w:val="00E86071"/>
    <w:rsid w:val="00E86673"/>
    <w:rsid w:val="00E87392"/>
    <w:rsid w:val="00E87668"/>
    <w:rsid w:val="00E904A1"/>
    <w:rsid w:val="00E90EFE"/>
    <w:rsid w:val="00E9148C"/>
    <w:rsid w:val="00E919C9"/>
    <w:rsid w:val="00E9263C"/>
    <w:rsid w:val="00E929AD"/>
    <w:rsid w:val="00E92E37"/>
    <w:rsid w:val="00E93202"/>
    <w:rsid w:val="00E93374"/>
    <w:rsid w:val="00E94ADE"/>
    <w:rsid w:val="00E94FFD"/>
    <w:rsid w:val="00E95701"/>
    <w:rsid w:val="00E9650F"/>
    <w:rsid w:val="00E96C76"/>
    <w:rsid w:val="00E96C86"/>
    <w:rsid w:val="00E96FA3"/>
    <w:rsid w:val="00E971A3"/>
    <w:rsid w:val="00E97C21"/>
    <w:rsid w:val="00EA01B2"/>
    <w:rsid w:val="00EA1476"/>
    <w:rsid w:val="00EA1951"/>
    <w:rsid w:val="00EA1AC9"/>
    <w:rsid w:val="00EA1F9D"/>
    <w:rsid w:val="00EA21B9"/>
    <w:rsid w:val="00EA2632"/>
    <w:rsid w:val="00EA26BB"/>
    <w:rsid w:val="00EA2F7C"/>
    <w:rsid w:val="00EA37CC"/>
    <w:rsid w:val="00EA3D33"/>
    <w:rsid w:val="00EA5DE8"/>
    <w:rsid w:val="00EA624B"/>
    <w:rsid w:val="00EA666D"/>
    <w:rsid w:val="00EA6685"/>
    <w:rsid w:val="00EA68F5"/>
    <w:rsid w:val="00EA7AAA"/>
    <w:rsid w:val="00EB0C51"/>
    <w:rsid w:val="00EB1218"/>
    <w:rsid w:val="00EB1E33"/>
    <w:rsid w:val="00EB2A6E"/>
    <w:rsid w:val="00EB2F56"/>
    <w:rsid w:val="00EB3254"/>
    <w:rsid w:val="00EB3855"/>
    <w:rsid w:val="00EB4467"/>
    <w:rsid w:val="00EB4520"/>
    <w:rsid w:val="00EB504D"/>
    <w:rsid w:val="00EB7C9D"/>
    <w:rsid w:val="00EB7CF2"/>
    <w:rsid w:val="00EC0205"/>
    <w:rsid w:val="00EC055F"/>
    <w:rsid w:val="00EC0B55"/>
    <w:rsid w:val="00EC125F"/>
    <w:rsid w:val="00EC15F1"/>
    <w:rsid w:val="00EC166F"/>
    <w:rsid w:val="00EC18B8"/>
    <w:rsid w:val="00EC1C15"/>
    <w:rsid w:val="00EC2041"/>
    <w:rsid w:val="00EC21A0"/>
    <w:rsid w:val="00EC2518"/>
    <w:rsid w:val="00EC25A1"/>
    <w:rsid w:val="00EC26EC"/>
    <w:rsid w:val="00EC344E"/>
    <w:rsid w:val="00EC3DD6"/>
    <w:rsid w:val="00EC494C"/>
    <w:rsid w:val="00EC4B1C"/>
    <w:rsid w:val="00EC4B4A"/>
    <w:rsid w:val="00EC4F3B"/>
    <w:rsid w:val="00EC50E5"/>
    <w:rsid w:val="00EC53FE"/>
    <w:rsid w:val="00EC54E0"/>
    <w:rsid w:val="00EC5ED1"/>
    <w:rsid w:val="00EC67C1"/>
    <w:rsid w:val="00EC69E4"/>
    <w:rsid w:val="00EC6A34"/>
    <w:rsid w:val="00EC7733"/>
    <w:rsid w:val="00EC787D"/>
    <w:rsid w:val="00EC7E18"/>
    <w:rsid w:val="00ED017C"/>
    <w:rsid w:val="00ED113D"/>
    <w:rsid w:val="00ED169D"/>
    <w:rsid w:val="00ED1C09"/>
    <w:rsid w:val="00ED276E"/>
    <w:rsid w:val="00ED2AFD"/>
    <w:rsid w:val="00ED2B60"/>
    <w:rsid w:val="00ED2B8C"/>
    <w:rsid w:val="00ED37CC"/>
    <w:rsid w:val="00ED38DF"/>
    <w:rsid w:val="00ED3D47"/>
    <w:rsid w:val="00ED3DFE"/>
    <w:rsid w:val="00ED4653"/>
    <w:rsid w:val="00ED48E9"/>
    <w:rsid w:val="00ED5486"/>
    <w:rsid w:val="00ED5528"/>
    <w:rsid w:val="00ED58D7"/>
    <w:rsid w:val="00ED5C8B"/>
    <w:rsid w:val="00ED5DE7"/>
    <w:rsid w:val="00ED61B8"/>
    <w:rsid w:val="00ED6234"/>
    <w:rsid w:val="00ED6478"/>
    <w:rsid w:val="00ED6A52"/>
    <w:rsid w:val="00ED6C20"/>
    <w:rsid w:val="00ED7712"/>
    <w:rsid w:val="00EE0275"/>
    <w:rsid w:val="00EE02DD"/>
    <w:rsid w:val="00EE04C8"/>
    <w:rsid w:val="00EE06C9"/>
    <w:rsid w:val="00EE07DE"/>
    <w:rsid w:val="00EE1443"/>
    <w:rsid w:val="00EE1F59"/>
    <w:rsid w:val="00EE2414"/>
    <w:rsid w:val="00EE24DC"/>
    <w:rsid w:val="00EE2EA1"/>
    <w:rsid w:val="00EE34B0"/>
    <w:rsid w:val="00EE390D"/>
    <w:rsid w:val="00EE4AB9"/>
    <w:rsid w:val="00EE4E44"/>
    <w:rsid w:val="00EE530C"/>
    <w:rsid w:val="00EE59B5"/>
    <w:rsid w:val="00EE6467"/>
    <w:rsid w:val="00EE6996"/>
    <w:rsid w:val="00EE69ED"/>
    <w:rsid w:val="00EE6F1E"/>
    <w:rsid w:val="00EE6FE7"/>
    <w:rsid w:val="00EE758E"/>
    <w:rsid w:val="00EE79F1"/>
    <w:rsid w:val="00EE7F01"/>
    <w:rsid w:val="00EF000F"/>
    <w:rsid w:val="00EF029D"/>
    <w:rsid w:val="00EF0491"/>
    <w:rsid w:val="00EF0560"/>
    <w:rsid w:val="00EF0743"/>
    <w:rsid w:val="00EF14C6"/>
    <w:rsid w:val="00EF1668"/>
    <w:rsid w:val="00EF1ACE"/>
    <w:rsid w:val="00EF3783"/>
    <w:rsid w:val="00EF3DB9"/>
    <w:rsid w:val="00EF4A6D"/>
    <w:rsid w:val="00EF4B9A"/>
    <w:rsid w:val="00EF6862"/>
    <w:rsid w:val="00EF6869"/>
    <w:rsid w:val="00EF69A6"/>
    <w:rsid w:val="00EF6BE6"/>
    <w:rsid w:val="00EF6D82"/>
    <w:rsid w:val="00EF7055"/>
    <w:rsid w:val="00EF7381"/>
    <w:rsid w:val="00EF7BBE"/>
    <w:rsid w:val="00F0003D"/>
    <w:rsid w:val="00F00213"/>
    <w:rsid w:val="00F0035D"/>
    <w:rsid w:val="00F00695"/>
    <w:rsid w:val="00F006ED"/>
    <w:rsid w:val="00F031FA"/>
    <w:rsid w:val="00F032E3"/>
    <w:rsid w:val="00F0402D"/>
    <w:rsid w:val="00F04382"/>
    <w:rsid w:val="00F046B8"/>
    <w:rsid w:val="00F05049"/>
    <w:rsid w:val="00F05302"/>
    <w:rsid w:val="00F0562C"/>
    <w:rsid w:val="00F05BBF"/>
    <w:rsid w:val="00F06134"/>
    <w:rsid w:val="00F06D1A"/>
    <w:rsid w:val="00F06DB2"/>
    <w:rsid w:val="00F06DF1"/>
    <w:rsid w:val="00F07271"/>
    <w:rsid w:val="00F074BF"/>
    <w:rsid w:val="00F0780D"/>
    <w:rsid w:val="00F07E4A"/>
    <w:rsid w:val="00F1023C"/>
    <w:rsid w:val="00F1029E"/>
    <w:rsid w:val="00F1196C"/>
    <w:rsid w:val="00F11BCA"/>
    <w:rsid w:val="00F12C4D"/>
    <w:rsid w:val="00F13577"/>
    <w:rsid w:val="00F13819"/>
    <w:rsid w:val="00F138A7"/>
    <w:rsid w:val="00F138FD"/>
    <w:rsid w:val="00F14378"/>
    <w:rsid w:val="00F1483E"/>
    <w:rsid w:val="00F15365"/>
    <w:rsid w:val="00F15B88"/>
    <w:rsid w:val="00F165D2"/>
    <w:rsid w:val="00F1677F"/>
    <w:rsid w:val="00F16EE6"/>
    <w:rsid w:val="00F17DAF"/>
    <w:rsid w:val="00F20092"/>
    <w:rsid w:val="00F20AB5"/>
    <w:rsid w:val="00F20EB5"/>
    <w:rsid w:val="00F2331E"/>
    <w:rsid w:val="00F2372B"/>
    <w:rsid w:val="00F23CFE"/>
    <w:rsid w:val="00F23D2C"/>
    <w:rsid w:val="00F23DAA"/>
    <w:rsid w:val="00F23ECC"/>
    <w:rsid w:val="00F24253"/>
    <w:rsid w:val="00F246CA"/>
    <w:rsid w:val="00F24986"/>
    <w:rsid w:val="00F24C53"/>
    <w:rsid w:val="00F25FB4"/>
    <w:rsid w:val="00F260DF"/>
    <w:rsid w:val="00F26105"/>
    <w:rsid w:val="00F271FF"/>
    <w:rsid w:val="00F2761C"/>
    <w:rsid w:val="00F300A2"/>
    <w:rsid w:val="00F3013A"/>
    <w:rsid w:val="00F30386"/>
    <w:rsid w:val="00F30917"/>
    <w:rsid w:val="00F30DDC"/>
    <w:rsid w:val="00F30E67"/>
    <w:rsid w:val="00F3106E"/>
    <w:rsid w:val="00F311DE"/>
    <w:rsid w:val="00F31B53"/>
    <w:rsid w:val="00F31F09"/>
    <w:rsid w:val="00F322A9"/>
    <w:rsid w:val="00F32763"/>
    <w:rsid w:val="00F32E41"/>
    <w:rsid w:val="00F33872"/>
    <w:rsid w:val="00F3389B"/>
    <w:rsid w:val="00F338EC"/>
    <w:rsid w:val="00F33AEE"/>
    <w:rsid w:val="00F34BF8"/>
    <w:rsid w:val="00F34E47"/>
    <w:rsid w:val="00F35E11"/>
    <w:rsid w:val="00F35FDD"/>
    <w:rsid w:val="00F37E26"/>
    <w:rsid w:val="00F4042A"/>
    <w:rsid w:val="00F40B5B"/>
    <w:rsid w:val="00F40D36"/>
    <w:rsid w:val="00F411E0"/>
    <w:rsid w:val="00F41AFD"/>
    <w:rsid w:val="00F41CCA"/>
    <w:rsid w:val="00F41E68"/>
    <w:rsid w:val="00F420D7"/>
    <w:rsid w:val="00F42135"/>
    <w:rsid w:val="00F4275B"/>
    <w:rsid w:val="00F42A2B"/>
    <w:rsid w:val="00F42ACA"/>
    <w:rsid w:val="00F42B05"/>
    <w:rsid w:val="00F42B98"/>
    <w:rsid w:val="00F42DFE"/>
    <w:rsid w:val="00F43E18"/>
    <w:rsid w:val="00F43FC2"/>
    <w:rsid w:val="00F44041"/>
    <w:rsid w:val="00F447B5"/>
    <w:rsid w:val="00F447EA"/>
    <w:rsid w:val="00F44882"/>
    <w:rsid w:val="00F44A88"/>
    <w:rsid w:val="00F4590A"/>
    <w:rsid w:val="00F46280"/>
    <w:rsid w:val="00F465BF"/>
    <w:rsid w:val="00F4664A"/>
    <w:rsid w:val="00F46D65"/>
    <w:rsid w:val="00F471C9"/>
    <w:rsid w:val="00F47323"/>
    <w:rsid w:val="00F47B20"/>
    <w:rsid w:val="00F47DA1"/>
    <w:rsid w:val="00F47F43"/>
    <w:rsid w:val="00F47FF6"/>
    <w:rsid w:val="00F50130"/>
    <w:rsid w:val="00F502C2"/>
    <w:rsid w:val="00F504F7"/>
    <w:rsid w:val="00F50632"/>
    <w:rsid w:val="00F5082F"/>
    <w:rsid w:val="00F50950"/>
    <w:rsid w:val="00F50D39"/>
    <w:rsid w:val="00F516B8"/>
    <w:rsid w:val="00F51E5E"/>
    <w:rsid w:val="00F5217B"/>
    <w:rsid w:val="00F52CBB"/>
    <w:rsid w:val="00F53581"/>
    <w:rsid w:val="00F53D01"/>
    <w:rsid w:val="00F54707"/>
    <w:rsid w:val="00F54959"/>
    <w:rsid w:val="00F54E36"/>
    <w:rsid w:val="00F55602"/>
    <w:rsid w:val="00F55679"/>
    <w:rsid w:val="00F557AD"/>
    <w:rsid w:val="00F55897"/>
    <w:rsid w:val="00F55953"/>
    <w:rsid w:val="00F56124"/>
    <w:rsid w:val="00F56765"/>
    <w:rsid w:val="00F57054"/>
    <w:rsid w:val="00F57572"/>
    <w:rsid w:val="00F5782C"/>
    <w:rsid w:val="00F57E7D"/>
    <w:rsid w:val="00F60B61"/>
    <w:rsid w:val="00F60C24"/>
    <w:rsid w:val="00F61066"/>
    <w:rsid w:val="00F61650"/>
    <w:rsid w:val="00F61AE2"/>
    <w:rsid w:val="00F61C50"/>
    <w:rsid w:val="00F61EE5"/>
    <w:rsid w:val="00F639CF"/>
    <w:rsid w:val="00F63B39"/>
    <w:rsid w:val="00F63CCC"/>
    <w:rsid w:val="00F644D8"/>
    <w:rsid w:val="00F65A97"/>
    <w:rsid w:val="00F65C6F"/>
    <w:rsid w:val="00F661D2"/>
    <w:rsid w:val="00F66574"/>
    <w:rsid w:val="00F66597"/>
    <w:rsid w:val="00F66678"/>
    <w:rsid w:val="00F67277"/>
    <w:rsid w:val="00F67615"/>
    <w:rsid w:val="00F704B4"/>
    <w:rsid w:val="00F70AD2"/>
    <w:rsid w:val="00F70DAC"/>
    <w:rsid w:val="00F7116D"/>
    <w:rsid w:val="00F715E3"/>
    <w:rsid w:val="00F715E4"/>
    <w:rsid w:val="00F715ED"/>
    <w:rsid w:val="00F71728"/>
    <w:rsid w:val="00F71F6B"/>
    <w:rsid w:val="00F73328"/>
    <w:rsid w:val="00F73DA6"/>
    <w:rsid w:val="00F74381"/>
    <w:rsid w:val="00F7463C"/>
    <w:rsid w:val="00F74846"/>
    <w:rsid w:val="00F74E81"/>
    <w:rsid w:val="00F75AFA"/>
    <w:rsid w:val="00F761EB"/>
    <w:rsid w:val="00F76366"/>
    <w:rsid w:val="00F764AA"/>
    <w:rsid w:val="00F7651F"/>
    <w:rsid w:val="00F76624"/>
    <w:rsid w:val="00F76B39"/>
    <w:rsid w:val="00F77656"/>
    <w:rsid w:val="00F77CE9"/>
    <w:rsid w:val="00F77D4C"/>
    <w:rsid w:val="00F808BB"/>
    <w:rsid w:val="00F80EC6"/>
    <w:rsid w:val="00F81755"/>
    <w:rsid w:val="00F81D1A"/>
    <w:rsid w:val="00F81F94"/>
    <w:rsid w:val="00F82335"/>
    <w:rsid w:val="00F82553"/>
    <w:rsid w:val="00F82752"/>
    <w:rsid w:val="00F82E9C"/>
    <w:rsid w:val="00F8359C"/>
    <w:rsid w:val="00F8361B"/>
    <w:rsid w:val="00F83D0A"/>
    <w:rsid w:val="00F84247"/>
    <w:rsid w:val="00F842CB"/>
    <w:rsid w:val="00F84C3A"/>
    <w:rsid w:val="00F85137"/>
    <w:rsid w:val="00F8551A"/>
    <w:rsid w:val="00F855DF"/>
    <w:rsid w:val="00F85C31"/>
    <w:rsid w:val="00F862EF"/>
    <w:rsid w:val="00F8683D"/>
    <w:rsid w:val="00F86D88"/>
    <w:rsid w:val="00F86F51"/>
    <w:rsid w:val="00F8734C"/>
    <w:rsid w:val="00F87673"/>
    <w:rsid w:val="00F876EC"/>
    <w:rsid w:val="00F87BB8"/>
    <w:rsid w:val="00F87F25"/>
    <w:rsid w:val="00F90046"/>
    <w:rsid w:val="00F90619"/>
    <w:rsid w:val="00F90B7B"/>
    <w:rsid w:val="00F90E3C"/>
    <w:rsid w:val="00F914D1"/>
    <w:rsid w:val="00F9156C"/>
    <w:rsid w:val="00F915BB"/>
    <w:rsid w:val="00F91E37"/>
    <w:rsid w:val="00F920AD"/>
    <w:rsid w:val="00F92100"/>
    <w:rsid w:val="00F9243D"/>
    <w:rsid w:val="00F92605"/>
    <w:rsid w:val="00F92A7C"/>
    <w:rsid w:val="00F92FF1"/>
    <w:rsid w:val="00F9300D"/>
    <w:rsid w:val="00F937CB"/>
    <w:rsid w:val="00F9434E"/>
    <w:rsid w:val="00F95588"/>
    <w:rsid w:val="00F95656"/>
    <w:rsid w:val="00F95819"/>
    <w:rsid w:val="00F959AD"/>
    <w:rsid w:val="00F961FF"/>
    <w:rsid w:val="00F963F7"/>
    <w:rsid w:val="00F9730A"/>
    <w:rsid w:val="00FA0563"/>
    <w:rsid w:val="00FA0A0A"/>
    <w:rsid w:val="00FA109D"/>
    <w:rsid w:val="00FA133C"/>
    <w:rsid w:val="00FA134E"/>
    <w:rsid w:val="00FA23B8"/>
    <w:rsid w:val="00FA254A"/>
    <w:rsid w:val="00FA2EF5"/>
    <w:rsid w:val="00FA2F6A"/>
    <w:rsid w:val="00FA33CF"/>
    <w:rsid w:val="00FA3C24"/>
    <w:rsid w:val="00FA47CA"/>
    <w:rsid w:val="00FA4863"/>
    <w:rsid w:val="00FA53C5"/>
    <w:rsid w:val="00FA570F"/>
    <w:rsid w:val="00FA58FF"/>
    <w:rsid w:val="00FA5964"/>
    <w:rsid w:val="00FA5EA8"/>
    <w:rsid w:val="00FA6156"/>
    <w:rsid w:val="00FA6AF4"/>
    <w:rsid w:val="00FA6DE7"/>
    <w:rsid w:val="00FA7BD6"/>
    <w:rsid w:val="00FB024F"/>
    <w:rsid w:val="00FB0D79"/>
    <w:rsid w:val="00FB0DFB"/>
    <w:rsid w:val="00FB1089"/>
    <w:rsid w:val="00FB1251"/>
    <w:rsid w:val="00FB1B62"/>
    <w:rsid w:val="00FB1B93"/>
    <w:rsid w:val="00FB1BFD"/>
    <w:rsid w:val="00FB1C21"/>
    <w:rsid w:val="00FB1D17"/>
    <w:rsid w:val="00FB2026"/>
    <w:rsid w:val="00FB2721"/>
    <w:rsid w:val="00FB3076"/>
    <w:rsid w:val="00FB3C0D"/>
    <w:rsid w:val="00FB3E5D"/>
    <w:rsid w:val="00FB448C"/>
    <w:rsid w:val="00FB4D15"/>
    <w:rsid w:val="00FB4E73"/>
    <w:rsid w:val="00FB523F"/>
    <w:rsid w:val="00FB524D"/>
    <w:rsid w:val="00FB5688"/>
    <w:rsid w:val="00FB58EC"/>
    <w:rsid w:val="00FB59FF"/>
    <w:rsid w:val="00FB5F78"/>
    <w:rsid w:val="00FB6013"/>
    <w:rsid w:val="00FB6BBC"/>
    <w:rsid w:val="00FB6DA5"/>
    <w:rsid w:val="00FB767E"/>
    <w:rsid w:val="00FB7B8F"/>
    <w:rsid w:val="00FB7F80"/>
    <w:rsid w:val="00FBA56A"/>
    <w:rsid w:val="00FC00EA"/>
    <w:rsid w:val="00FC02F7"/>
    <w:rsid w:val="00FC089C"/>
    <w:rsid w:val="00FC0F49"/>
    <w:rsid w:val="00FC0FE8"/>
    <w:rsid w:val="00FC1811"/>
    <w:rsid w:val="00FC2958"/>
    <w:rsid w:val="00FC2F43"/>
    <w:rsid w:val="00FC3819"/>
    <w:rsid w:val="00FC3865"/>
    <w:rsid w:val="00FC405A"/>
    <w:rsid w:val="00FC4879"/>
    <w:rsid w:val="00FC4910"/>
    <w:rsid w:val="00FC4F0D"/>
    <w:rsid w:val="00FC565F"/>
    <w:rsid w:val="00FC5D64"/>
    <w:rsid w:val="00FC6ACC"/>
    <w:rsid w:val="00FC7694"/>
    <w:rsid w:val="00FC76B8"/>
    <w:rsid w:val="00FC7A33"/>
    <w:rsid w:val="00FC7D46"/>
    <w:rsid w:val="00FD04D0"/>
    <w:rsid w:val="00FD081F"/>
    <w:rsid w:val="00FD0C42"/>
    <w:rsid w:val="00FD0CC3"/>
    <w:rsid w:val="00FD0F09"/>
    <w:rsid w:val="00FD154A"/>
    <w:rsid w:val="00FD18C9"/>
    <w:rsid w:val="00FD1A48"/>
    <w:rsid w:val="00FD1BAD"/>
    <w:rsid w:val="00FD2E2F"/>
    <w:rsid w:val="00FD315D"/>
    <w:rsid w:val="00FD394D"/>
    <w:rsid w:val="00FD45D9"/>
    <w:rsid w:val="00FD5420"/>
    <w:rsid w:val="00FD55C7"/>
    <w:rsid w:val="00FD5D32"/>
    <w:rsid w:val="00FD5F11"/>
    <w:rsid w:val="00FD6913"/>
    <w:rsid w:val="00FD6CD7"/>
    <w:rsid w:val="00FD6CE5"/>
    <w:rsid w:val="00FD703D"/>
    <w:rsid w:val="00FD7180"/>
    <w:rsid w:val="00FD71E6"/>
    <w:rsid w:val="00FD7695"/>
    <w:rsid w:val="00FD7BB0"/>
    <w:rsid w:val="00FD7FAA"/>
    <w:rsid w:val="00FE01E4"/>
    <w:rsid w:val="00FE0310"/>
    <w:rsid w:val="00FE05D6"/>
    <w:rsid w:val="00FE11A1"/>
    <w:rsid w:val="00FE1370"/>
    <w:rsid w:val="00FE1920"/>
    <w:rsid w:val="00FE19EA"/>
    <w:rsid w:val="00FE23C8"/>
    <w:rsid w:val="00FE34F7"/>
    <w:rsid w:val="00FE350F"/>
    <w:rsid w:val="00FE3B6E"/>
    <w:rsid w:val="00FE3CB6"/>
    <w:rsid w:val="00FE40DE"/>
    <w:rsid w:val="00FE4638"/>
    <w:rsid w:val="00FE4684"/>
    <w:rsid w:val="00FE5488"/>
    <w:rsid w:val="00FE5B02"/>
    <w:rsid w:val="00FE6C4F"/>
    <w:rsid w:val="00FE7160"/>
    <w:rsid w:val="00FE7337"/>
    <w:rsid w:val="00FE78BF"/>
    <w:rsid w:val="00FE78CC"/>
    <w:rsid w:val="00FF01F6"/>
    <w:rsid w:val="00FF0BEB"/>
    <w:rsid w:val="00FF1345"/>
    <w:rsid w:val="00FF1531"/>
    <w:rsid w:val="00FF1EED"/>
    <w:rsid w:val="00FF2C5A"/>
    <w:rsid w:val="00FF30C7"/>
    <w:rsid w:val="00FF354F"/>
    <w:rsid w:val="00FF3C5C"/>
    <w:rsid w:val="00FF4006"/>
    <w:rsid w:val="00FF40A2"/>
    <w:rsid w:val="00FF4F3E"/>
    <w:rsid w:val="00FF4F5B"/>
    <w:rsid w:val="00FF544C"/>
    <w:rsid w:val="00FF550F"/>
    <w:rsid w:val="00FF55F3"/>
    <w:rsid w:val="00FF57B8"/>
    <w:rsid w:val="00FF5AA9"/>
    <w:rsid w:val="00FF60E6"/>
    <w:rsid w:val="00FF62C2"/>
    <w:rsid w:val="00FF647A"/>
    <w:rsid w:val="00FF7058"/>
    <w:rsid w:val="00FF717D"/>
    <w:rsid w:val="00FF7399"/>
    <w:rsid w:val="00FF7B94"/>
    <w:rsid w:val="00FF7D7C"/>
    <w:rsid w:val="00FF7EC1"/>
    <w:rsid w:val="0118386D"/>
    <w:rsid w:val="0171E166"/>
    <w:rsid w:val="018727B9"/>
    <w:rsid w:val="022C887C"/>
    <w:rsid w:val="022CCF38"/>
    <w:rsid w:val="0265A459"/>
    <w:rsid w:val="0266FAB7"/>
    <w:rsid w:val="02775870"/>
    <w:rsid w:val="02A5A636"/>
    <w:rsid w:val="02EB8656"/>
    <w:rsid w:val="0303BAB4"/>
    <w:rsid w:val="031F57A4"/>
    <w:rsid w:val="032C1914"/>
    <w:rsid w:val="034EB83A"/>
    <w:rsid w:val="0360EC62"/>
    <w:rsid w:val="036E5791"/>
    <w:rsid w:val="040174BA"/>
    <w:rsid w:val="040EBAA9"/>
    <w:rsid w:val="04220197"/>
    <w:rsid w:val="04802B7B"/>
    <w:rsid w:val="04B810FF"/>
    <w:rsid w:val="04EC1B03"/>
    <w:rsid w:val="05534961"/>
    <w:rsid w:val="0554BEBA"/>
    <w:rsid w:val="05C78C5C"/>
    <w:rsid w:val="05DB7A9B"/>
    <w:rsid w:val="065A98DC"/>
    <w:rsid w:val="06767B0A"/>
    <w:rsid w:val="06A329A5"/>
    <w:rsid w:val="06EEA8EC"/>
    <w:rsid w:val="0708E74F"/>
    <w:rsid w:val="0731E269"/>
    <w:rsid w:val="07A2B7DF"/>
    <w:rsid w:val="07C0A57A"/>
    <w:rsid w:val="07C7E1B0"/>
    <w:rsid w:val="07CFE813"/>
    <w:rsid w:val="081294AC"/>
    <w:rsid w:val="0830E84E"/>
    <w:rsid w:val="08DC76F9"/>
    <w:rsid w:val="08F77F50"/>
    <w:rsid w:val="094DB2CE"/>
    <w:rsid w:val="097B60DE"/>
    <w:rsid w:val="09E9E45F"/>
    <w:rsid w:val="0A2649AE"/>
    <w:rsid w:val="0A365C88"/>
    <w:rsid w:val="0A551271"/>
    <w:rsid w:val="0A6A8982"/>
    <w:rsid w:val="0A6B3B31"/>
    <w:rsid w:val="0ABBE9D7"/>
    <w:rsid w:val="0AD1C4A8"/>
    <w:rsid w:val="0AD8A611"/>
    <w:rsid w:val="0B3C0A5E"/>
    <w:rsid w:val="0B5ED1C1"/>
    <w:rsid w:val="0B6B5CC9"/>
    <w:rsid w:val="0B88959D"/>
    <w:rsid w:val="0B89FD64"/>
    <w:rsid w:val="0C6FE67E"/>
    <w:rsid w:val="0CA3A8DD"/>
    <w:rsid w:val="0CDB776C"/>
    <w:rsid w:val="0D01FE22"/>
    <w:rsid w:val="0D072FEF"/>
    <w:rsid w:val="0D225C86"/>
    <w:rsid w:val="0D3A6329"/>
    <w:rsid w:val="0D429A47"/>
    <w:rsid w:val="0D4CD61E"/>
    <w:rsid w:val="0D4D3835"/>
    <w:rsid w:val="0D57593F"/>
    <w:rsid w:val="0DAB8955"/>
    <w:rsid w:val="0E71FAB2"/>
    <w:rsid w:val="0F07DAE1"/>
    <w:rsid w:val="0F5D5529"/>
    <w:rsid w:val="0FBBFCC6"/>
    <w:rsid w:val="0FDC51C7"/>
    <w:rsid w:val="0FE9AF1A"/>
    <w:rsid w:val="1089F4B0"/>
    <w:rsid w:val="108C8531"/>
    <w:rsid w:val="109D346B"/>
    <w:rsid w:val="109D78B8"/>
    <w:rsid w:val="10C8FFBD"/>
    <w:rsid w:val="11915440"/>
    <w:rsid w:val="119CFF36"/>
    <w:rsid w:val="11E927AE"/>
    <w:rsid w:val="11F2EEDD"/>
    <w:rsid w:val="124ACF1B"/>
    <w:rsid w:val="1274D42A"/>
    <w:rsid w:val="12C2BA36"/>
    <w:rsid w:val="132BC317"/>
    <w:rsid w:val="13D5197A"/>
    <w:rsid w:val="13FE1308"/>
    <w:rsid w:val="1414A3AC"/>
    <w:rsid w:val="15357824"/>
    <w:rsid w:val="1579E612"/>
    <w:rsid w:val="15C75749"/>
    <w:rsid w:val="16561F20"/>
    <w:rsid w:val="16AEC101"/>
    <w:rsid w:val="1704CCB6"/>
    <w:rsid w:val="172C84EB"/>
    <w:rsid w:val="172DD543"/>
    <w:rsid w:val="1737DC84"/>
    <w:rsid w:val="175C4EAA"/>
    <w:rsid w:val="179AEECB"/>
    <w:rsid w:val="17A84D24"/>
    <w:rsid w:val="17E1C6DB"/>
    <w:rsid w:val="17F9A1A5"/>
    <w:rsid w:val="1820F778"/>
    <w:rsid w:val="1893CF16"/>
    <w:rsid w:val="18CAAF31"/>
    <w:rsid w:val="18D9CED0"/>
    <w:rsid w:val="1987F9C1"/>
    <w:rsid w:val="19C4DAEF"/>
    <w:rsid w:val="19D81F1A"/>
    <w:rsid w:val="19E563FE"/>
    <w:rsid w:val="1A48D376"/>
    <w:rsid w:val="1AF59160"/>
    <w:rsid w:val="1B2106FC"/>
    <w:rsid w:val="1B455C61"/>
    <w:rsid w:val="1B7FC7FA"/>
    <w:rsid w:val="1BBB46D2"/>
    <w:rsid w:val="1BE986AE"/>
    <w:rsid w:val="1C0DA23B"/>
    <w:rsid w:val="1C2C7CCB"/>
    <w:rsid w:val="1CCFA02E"/>
    <w:rsid w:val="1D332BFB"/>
    <w:rsid w:val="1D733F80"/>
    <w:rsid w:val="1DBA98C0"/>
    <w:rsid w:val="1DBFC3BF"/>
    <w:rsid w:val="1DC66850"/>
    <w:rsid w:val="1E4C7077"/>
    <w:rsid w:val="1E62C32D"/>
    <w:rsid w:val="1E7D042C"/>
    <w:rsid w:val="1ED8835D"/>
    <w:rsid w:val="1F1240BE"/>
    <w:rsid w:val="1F157DC9"/>
    <w:rsid w:val="1F3816CF"/>
    <w:rsid w:val="1F822941"/>
    <w:rsid w:val="1FA35612"/>
    <w:rsid w:val="1FAF35D6"/>
    <w:rsid w:val="20AC1D1A"/>
    <w:rsid w:val="20B39C82"/>
    <w:rsid w:val="21056D92"/>
    <w:rsid w:val="211C1D7E"/>
    <w:rsid w:val="21362EE6"/>
    <w:rsid w:val="21460DAB"/>
    <w:rsid w:val="2157F336"/>
    <w:rsid w:val="21717C8C"/>
    <w:rsid w:val="2189CAF1"/>
    <w:rsid w:val="21F25828"/>
    <w:rsid w:val="22297FD8"/>
    <w:rsid w:val="227FCA83"/>
    <w:rsid w:val="23CE463D"/>
    <w:rsid w:val="24252D16"/>
    <w:rsid w:val="242CD6BE"/>
    <w:rsid w:val="243BE67E"/>
    <w:rsid w:val="244814E6"/>
    <w:rsid w:val="24604976"/>
    <w:rsid w:val="249F242B"/>
    <w:rsid w:val="24DDF99B"/>
    <w:rsid w:val="251D9D37"/>
    <w:rsid w:val="2552633A"/>
    <w:rsid w:val="255ACE80"/>
    <w:rsid w:val="256289B7"/>
    <w:rsid w:val="25F252D9"/>
    <w:rsid w:val="25F8A6F7"/>
    <w:rsid w:val="2620196A"/>
    <w:rsid w:val="2656B6DD"/>
    <w:rsid w:val="268E1E98"/>
    <w:rsid w:val="26AAEEB4"/>
    <w:rsid w:val="2769688C"/>
    <w:rsid w:val="27A82A16"/>
    <w:rsid w:val="28548CB5"/>
    <w:rsid w:val="28997DC2"/>
    <w:rsid w:val="28DD17CE"/>
    <w:rsid w:val="29117D17"/>
    <w:rsid w:val="29561298"/>
    <w:rsid w:val="29D2F4F1"/>
    <w:rsid w:val="29E15403"/>
    <w:rsid w:val="29E73753"/>
    <w:rsid w:val="2AA4CD20"/>
    <w:rsid w:val="2AC96B93"/>
    <w:rsid w:val="2AF80A17"/>
    <w:rsid w:val="2B03373B"/>
    <w:rsid w:val="2B0E181B"/>
    <w:rsid w:val="2B17BA64"/>
    <w:rsid w:val="2B4D9DB5"/>
    <w:rsid w:val="2B6EC552"/>
    <w:rsid w:val="2B866C4B"/>
    <w:rsid w:val="2C2E8D00"/>
    <w:rsid w:val="2C362304"/>
    <w:rsid w:val="2C67EFAF"/>
    <w:rsid w:val="2C70DFE4"/>
    <w:rsid w:val="2C77D264"/>
    <w:rsid w:val="2C85A36E"/>
    <w:rsid w:val="2C9D0034"/>
    <w:rsid w:val="2CD4FB05"/>
    <w:rsid w:val="2D0D8C94"/>
    <w:rsid w:val="2D5FFA66"/>
    <w:rsid w:val="2DB949EA"/>
    <w:rsid w:val="2DBF81B3"/>
    <w:rsid w:val="2DE1FFB2"/>
    <w:rsid w:val="2E060718"/>
    <w:rsid w:val="2E310C9A"/>
    <w:rsid w:val="2E443E84"/>
    <w:rsid w:val="2E765F99"/>
    <w:rsid w:val="2E7777CE"/>
    <w:rsid w:val="2EB21A19"/>
    <w:rsid w:val="2F1CB514"/>
    <w:rsid w:val="2F457E4A"/>
    <w:rsid w:val="2F5B5214"/>
    <w:rsid w:val="2F65019A"/>
    <w:rsid w:val="2FAA609D"/>
    <w:rsid w:val="2FC3C231"/>
    <w:rsid w:val="303E613C"/>
    <w:rsid w:val="304754E6"/>
    <w:rsid w:val="307F4DC2"/>
    <w:rsid w:val="30850EC0"/>
    <w:rsid w:val="3092217A"/>
    <w:rsid w:val="30A64DE4"/>
    <w:rsid w:val="30C1EBCA"/>
    <w:rsid w:val="315AE233"/>
    <w:rsid w:val="315EF6FA"/>
    <w:rsid w:val="3225CAA1"/>
    <w:rsid w:val="32C85ADF"/>
    <w:rsid w:val="32D029A4"/>
    <w:rsid w:val="32D49340"/>
    <w:rsid w:val="32DC8A3B"/>
    <w:rsid w:val="330FDCB7"/>
    <w:rsid w:val="33226191"/>
    <w:rsid w:val="334A1107"/>
    <w:rsid w:val="334A3DFA"/>
    <w:rsid w:val="33B94ACF"/>
    <w:rsid w:val="33BC875E"/>
    <w:rsid w:val="33DF9029"/>
    <w:rsid w:val="33F69987"/>
    <w:rsid w:val="33F6E73F"/>
    <w:rsid w:val="3431CDC1"/>
    <w:rsid w:val="3459239C"/>
    <w:rsid w:val="34AAE00F"/>
    <w:rsid w:val="35091CB9"/>
    <w:rsid w:val="3514860E"/>
    <w:rsid w:val="3520A326"/>
    <w:rsid w:val="352151CE"/>
    <w:rsid w:val="3533F104"/>
    <w:rsid w:val="3587DF20"/>
    <w:rsid w:val="35AD56D1"/>
    <w:rsid w:val="35C5A28C"/>
    <w:rsid w:val="368398FF"/>
    <w:rsid w:val="36E23DE7"/>
    <w:rsid w:val="376A27CB"/>
    <w:rsid w:val="37A7C54C"/>
    <w:rsid w:val="382CBEE2"/>
    <w:rsid w:val="3850BC65"/>
    <w:rsid w:val="38520AFD"/>
    <w:rsid w:val="3905F82C"/>
    <w:rsid w:val="394F9EF5"/>
    <w:rsid w:val="397DD351"/>
    <w:rsid w:val="399969C1"/>
    <w:rsid w:val="39AB9E1D"/>
    <w:rsid w:val="39D18392"/>
    <w:rsid w:val="39F835E9"/>
    <w:rsid w:val="3A313A0E"/>
    <w:rsid w:val="3A9B4234"/>
    <w:rsid w:val="3AA8B768"/>
    <w:rsid w:val="3B0963B7"/>
    <w:rsid w:val="3B6B9B54"/>
    <w:rsid w:val="3B75F4EF"/>
    <w:rsid w:val="3BF19C93"/>
    <w:rsid w:val="3C1A1B8E"/>
    <w:rsid w:val="3C817B06"/>
    <w:rsid w:val="3CBE4506"/>
    <w:rsid w:val="3CE33EDF"/>
    <w:rsid w:val="3D3E28B7"/>
    <w:rsid w:val="3D55645D"/>
    <w:rsid w:val="3D87B5B1"/>
    <w:rsid w:val="3D9C02B7"/>
    <w:rsid w:val="3DB0EAD7"/>
    <w:rsid w:val="3DE5207B"/>
    <w:rsid w:val="3DF2B9A0"/>
    <w:rsid w:val="3E21D336"/>
    <w:rsid w:val="3E3E79D6"/>
    <w:rsid w:val="3E5E72C5"/>
    <w:rsid w:val="3E82DDEA"/>
    <w:rsid w:val="3F3DF3B1"/>
    <w:rsid w:val="3F472496"/>
    <w:rsid w:val="3F5B796F"/>
    <w:rsid w:val="3FC871ED"/>
    <w:rsid w:val="401EAE4B"/>
    <w:rsid w:val="404B9625"/>
    <w:rsid w:val="40C6B4DF"/>
    <w:rsid w:val="40D45FA9"/>
    <w:rsid w:val="40E75356"/>
    <w:rsid w:val="4139065F"/>
    <w:rsid w:val="417193FB"/>
    <w:rsid w:val="41B29992"/>
    <w:rsid w:val="41B39621"/>
    <w:rsid w:val="41D61C1E"/>
    <w:rsid w:val="41D7C1E7"/>
    <w:rsid w:val="41DC2461"/>
    <w:rsid w:val="41E647D2"/>
    <w:rsid w:val="421A4A82"/>
    <w:rsid w:val="42517DE6"/>
    <w:rsid w:val="430012AF"/>
    <w:rsid w:val="4314BBEB"/>
    <w:rsid w:val="436BFD34"/>
    <w:rsid w:val="439D5914"/>
    <w:rsid w:val="444DEB3E"/>
    <w:rsid w:val="44876072"/>
    <w:rsid w:val="45617991"/>
    <w:rsid w:val="4565ECD9"/>
    <w:rsid w:val="456D11DC"/>
    <w:rsid w:val="45C8EB5A"/>
    <w:rsid w:val="45CF5877"/>
    <w:rsid w:val="4637B371"/>
    <w:rsid w:val="467E4CF2"/>
    <w:rsid w:val="46AFD988"/>
    <w:rsid w:val="46BC654D"/>
    <w:rsid w:val="46C69B43"/>
    <w:rsid w:val="46CC6E86"/>
    <w:rsid w:val="4709D023"/>
    <w:rsid w:val="471EB803"/>
    <w:rsid w:val="47B2F6F5"/>
    <w:rsid w:val="47BAFA07"/>
    <w:rsid w:val="47CC8552"/>
    <w:rsid w:val="48416788"/>
    <w:rsid w:val="486D68EB"/>
    <w:rsid w:val="48925D91"/>
    <w:rsid w:val="491FD6D6"/>
    <w:rsid w:val="49493CDF"/>
    <w:rsid w:val="494CD035"/>
    <w:rsid w:val="496F5433"/>
    <w:rsid w:val="4996AD63"/>
    <w:rsid w:val="49AD6B46"/>
    <w:rsid w:val="49B5421B"/>
    <w:rsid w:val="49B5EDB4"/>
    <w:rsid w:val="49BB0C81"/>
    <w:rsid w:val="49D69FB1"/>
    <w:rsid w:val="49EE4777"/>
    <w:rsid w:val="4A079C2A"/>
    <w:rsid w:val="4A1C608E"/>
    <w:rsid w:val="4A4D800F"/>
    <w:rsid w:val="4A5DD922"/>
    <w:rsid w:val="4A7C4FC7"/>
    <w:rsid w:val="4AA4F1D9"/>
    <w:rsid w:val="4AE9CE69"/>
    <w:rsid w:val="4B50261B"/>
    <w:rsid w:val="4B66161F"/>
    <w:rsid w:val="4B752309"/>
    <w:rsid w:val="4B7F99E4"/>
    <w:rsid w:val="4B9E1B76"/>
    <w:rsid w:val="4BD179C0"/>
    <w:rsid w:val="4BFB2B1C"/>
    <w:rsid w:val="4C3274A4"/>
    <w:rsid w:val="4C620536"/>
    <w:rsid w:val="4C8DAB44"/>
    <w:rsid w:val="4CA5B159"/>
    <w:rsid w:val="4CF61BEC"/>
    <w:rsid w:val="4D25A270"/>
    <w:rsid w:val="4D4156FB"/>
    <w:rsid w:val="4D4E4B6F"/>
    <w:rsid w:val="4D695894"/>
    <w:rsid w:val="4D717437"/>
    <w:rsid w:val="4D8E3C2C"/>
    <w:rsid w:val="4D9AA20E"/>
    <w:rsid w:val="4DB365B0"/>
    <w:rsid w:val="4DD699F4"/>
    <w:rsid w:val="4E0EAA4C"/>
    <w:rsid w:val="4E16D1F8"/>
    <w:rsid w:val="4E1D2AEC"/>
    <w:rsid w:val="4E388883"/>
    <w:rsid w:val="4E8BA26A"/>
    <w:rsid w:val="4EEA0191"/>
    <w:rsid w:val="4EFE33EF"/>
    <w:rsid w:val="4F0A94EB"/>
    <w:rsid w:val="4F213FA2"/>
    <w:rsid w:val="4F44B395"/>
    <w:rsid w:val="4F54C3E9"/>
    <w:rsid w:val="4F8EF20D"/>
    <w:rsid w:val="4FF625A8"/>
    <w:rsid w:val="500286E0"/>
    <w:rsid w:val="5049A74D"/>
    <w:rsid w:val="508FEC9C"/>
    <w:rsid w:val="50C8A3EB"/>
    <w:rsid w:val="5105F609"/>
    <w:rsid w:val="5123FE89"/>
    <w:rsid w:val="513E9CF3"/>
    <w:rsid w:val="51483491"/>
    <w:rsid w:val="515BEFE4"/>
    <w:rsid w:val="51686850"/>
    <w:rsid w:val="519BCAFB"/>
    <w:rsid w:val="51EB4166"/>
    <w:rsid w:val="51FBDDDB"/>
    <w:rsid w:val="51FE049F"/>
    <w:rsid w:val="52648A94"/>
    <w:rsid w:val="5280F89E"/>
    <w:rsid w:val="52AF73E6"/>
    <w:rsid w:val="52EC655A"/>
    <w:rsid w:val="540D0568"/>
    <w:rsid w:val="5414D7B1"/>
    <w:rsid w:val="54193CE4"/>
    <w:rsid w:val="54197B4A"/>
    <w:rsid w:val="54778852"/>
    <w:rsid w:val="547AB6B4"/>
    <w:rsid w:val="5488A6E7"/>
    <w:rsid w:val="54FA3193"/>
    <w:rsid w:val="550EE967"/>
    <w:rsid w:val="55340F4E"/>
    <w:rsid w:val="55687E1B"/>
    <w:rsid w:val="55B6AA20"/>
    <w:rsid w:val="55B6F890"/>
    <w:rsid w:val="55CCF127"/>
    <w:rsid w:val="55E2DDCE"/>
    <w:rsid w:val="55F779BE"/>
    <w:rsid w:val="56151411"/>
    <w:rsid w:val="564A30DC"/>
    <w:rsid w:val="572871D1"/>
    <w:rsid w:val="577298A0"/>
    <w:rsid w:val="578515E0"/>
    <w:rsid w:val="58653F68"/>
    <w:rsid w:val="5880F5D7"/>
    <w:rsid w:val="590394CF"/>
    <w:rsid w:val="592FF434"/>
    <w:rsid w:val="5962FFEB"/>
    <w:rsid w:val="59F5BAB8"/>
    <w:rsid w:val="5AE8A5CA"/>
    <w:rsid w:val="5B69BDDD"/>
    <w:rsid w:val="5BA1244E"/>
    <w:rsid w:val="5BB683F1"/>
    <w:rsid w:val="5BD29F43"/>
    <w:rsid w:val="5C0E5753"/>
    <w:rsid w:val="5C5A0CD8"/>
    <w:rsid w:val="5C87B464"/>
    <w:rsid w:val="5C8B9937"/>
    <w:rsid w:val="5CAB4D97"/>
    <w:rsid w:val="5CBA4A3E"/>
    <w:rsid w:val="5D4568BF"/>
    <w:rsid w:val="5D7AA83E"/>
    <w:rsid w:val="5D82E6CB"/>
    <w:rsid w:val="5DA4879C"/>
    <w:rsid w:val="5DAF1FCD"/>
    <w:rsid w:val="5DE214EB"/>
    <w:rsid w:val="5DE54420"/>
    <w:rsid w:val="5E31B800"/>
    <w:rsid w:val="5EB034FF"/>
    <w:rsid w:val="5EFEC8A9"/>
    <w:rsid w:val="5F0A70A0"/>
    <w:rsid w:val="5F17A778"/>
    <w:rsid w:val="5F89C014"/>
    <w:rsid w:val="5FD81EFA"/>
    <w:rsid w:val="5FF1E475"/>
    <w:rsid w:val="603979C5"/>
    <w:rsid w:val="6065842E"/>
    <w:rsid w:val="606AFF3B"/>
    <w:rsid w:val="6077F569"/>
    <w:rsid w:val="60842798"/>
    <w:rsid w:val="60B62BBA"/>
    <w:rsid w:val="61012A83"/>
    <w:rsid w:val="61259075"/>
    <w:rsid w:val="612D7DFB"/>
    <w:rsid w:val="61ED19C8"/>
    <w:rsid w:val="62451924"/>
    <w:rsid w:val="6290D197"/>
    <w:rsid w:val="62ABE3D3"/>
    <w:rsid w:val="62B333B1"/>
    <w:rsid w:val="630318D3"/>
    <w:rsid w:val="63153BB1"/>
    <w:rsid w:val="635B85EA"/>
    <w:rsid w:val="639ED180"/>
    <w:rsid w:val="6407EE6B"/>
    <w:rsid w:val="64545137"/>
    <w:rsid w:val="645A8A51"/>
    <w:rsid w:val="64B2C959"/>
    <w:rsid w:val="64D1741B"/>
    <w:rsid w:val="652F1DEE"/>
    <w:rsid w:val="653F02B3"/>
    <w:rsid w:val="655B61F8"/>
    <w:rsid w:val="656112A0"/>
    <w:rsid w:val="656997A1"/>
    <w:rsid w:val="6574A524"/>
    <w:rsid w:val="659348D7"/>
    <w:rsid w:val="65C1EC7C"/>
    <w:rsid w:val="65F94CC3"/>
    <w:rsid w:val="66315658"/>
    <w:rsid w:val="668463C9"/>
    <w:rsid w:val="66DA45FF"/>
    <w:rsid w:val="671D3F70"/>
    <w:rsid w:val="6732ED45"/>
    <w:rsid w:val="6784581C"/>
    <w:rsid w:val="67AED990"/>
    <w:rsid w:val="67BC5AAC"/>
    <w:rsid w:val="67E93966"/>
    <w:rsid w:val="67FE20A0"/>
    <w:rsid w:val="682FE6B7"/>
    <w:rsid w:val="68717955"/>
    <w:rsid w:val="68CF1F72"/>
    <w:rsid w:val="68D0FF8B"/>
    <w:rsid w:val="68DD9773"/>
    <w:rsid w:val="690E0AD9"/>
    <w:rsid w:val="69388FE0"/>
    <w:rsid w:val="694C601D"/>
    <w:rsid w:val="69963482"/>
    <w:rsid w:val="69A2ED00"/>
    <w:rsid w:val="69C545B4"/>
    <w:rsid w:val="6A11E181"/>
    <w:rsid w:val="6A2727D4"/>
    <w:rsid w:val="6A3BB7D5"/>
    <w:rsid w:val="6AADCC90"/>
    <w:rsid w:val="6AC3C901"/>
    <w:rsid w:val="6B069758"/>
    <w:rsid w:val="6B386DFC"/>
    <w:rsid w:val="6B6BD4BC"/>
    <w:rsid w:val="6BB271C5"/>
    <w:rsid w:val="6BE7C560"/>
    <w:rsid w:val="6BFFB8CE"/>
    <w:rsid w:val="6C8B2920"/>
    <w:rsid w:val="6CA174D5"/>
    <w:rsid w:val="6D1B44CA"/>
    <w:rsid w:val="6D37B9F5"/>
    <w:rsid w:val="6D516FC9"/>
    <w:rsid w:val="6DDF8E2B"/>
    <w:rsid w:val="6E933172"/>
    <w:rsid w:val="6EB8D501"/>
    <w:rsid w:val="6EE1709A"/>
    <w:rsid w:val="6F3B6936"/>
    <w:rsid w:val="6F4B64D3"/>
    <w:rsid w:val="6FC95CE5"/>
    <w:rsid w:val="6FF90627"/>
    <w:rsid w:val="703D7341"/>
    <w:rsid w:val="704B7AFC"/>
    <w:rsid w:val="70500B94"/>
    <w:rsid w:val="70A66421"/>
    <w:rsid w:val="70F95428"/>
    <w:rsid w:val="713ABB8D"/>
    <w:rsid w:val="71763152"/>
    <w:rsid w:val="71A67701"/>
    <w:rsid w:val="7212802B"/>
    <w:rsid w:val="723FE761"/>
    <w:rsid w:val="72615F31"/>
    <w:rsid w:val="72706486"/>
    <w:rsid w:val="72AC70EA"/>
    <w:rsid w:val="735BE2D8"/>
    <w:rsid w:val="7377863F"/>
    <w:rsid w:val="7384AFE0"/>
    <w:rsid w:val="73BB90B5"/>
    <w:rsid w:val="7416FD18"/>
    <w:rsid w:val="744A7FF8"/>
    <w:rsid w:val="7454D571"/>
    <w:rsid w:val="74CF5CCB"/>
    <w:rsid w:val="74D935E7"/>
    <w:rsid w:val="7546C777"/>
    <w:rsid w:val="757E6A7C"/>
    <w:rsid w:val="76390EF5"/>
    <w:rsid w:val="763DE3E0"/>
    <w:rsid w:val="765D2ECB"/>
    <w:rsid w:val="768B55CC"/>
    <w:rsid w:val="76A96847"/>
    <w:rsid w:val="7748B712"/>
    <w:rsid w:val="77551624"/>
    <w:rsid w:val="7764954B"/>
    <w:rsid w:val="7765A7A4"/>
    <w:rsid w:val="77ABB09F"/>
    <w:rsid w:val="77E04572"/>
    <w:rsid w:val="7838C06C"/>
    <w:rsid w:val="7856D67D"/>
    <w:rsid w:val="7867E826"/>
    <w:rsid w:val="78937169"/>
    <w:rsid w:val="79385284"/>
    <w:rsid w:val="795A9760"/>
    <w:rsid w:val="795C5C45"/>
    <w:rsid w:val="796879A6"/>
    <w:rsid w:val="7987BB2E"/>
    <w:rsid w:val="79F4DC98"/>
    <w:rsid w:val="79F9899E"/>
    <w:rsid w:val="7A0EDBAE"/>
    <w:rsid w:val="7A263CA7"/>
    <w:rsid w:val="7A41907A"/>
    <w:rsid w:val="7A83E51F"/>
    <w:rsid w:val="7AC33E7F"/>
    <w:rsid w:val="7B552CCC"/>
    <w:rsid w:val="7B5A8BAF"/>
    <w:rsid w:val="7BBBAC41"/>
    <w:rsid w:val="7C0C409F"/>
    <w:rsid w:val="7C3B171B"/>
    <w:rsid w:val="7C3EFB74"/>
    <w:rsid w:val="7C958FD5"/>
    <w:rsid w:val="7C9E7042"/>
    <w:rsid w:val="7CA4D97E"/>
    <w:rsid w:val="7CD9433C"/>
    <w:rsid w:val="7D44539C"/>
    <w:rsid w:val="7D71430A"/>
    <w:rsid w:val="7DEB40CE"/>
    <w:rsid w:val="7E3ABBD1"/>
    <w:rsid w:val="7EA332AB"/>
    <w:rsid w:val="7FBC9CBA"/>
    <w:rsid w:val="7FCCA7AB"/>
    <w:rsid w:val="7FD61104"/>
    <w:rsid w:val="7FE7F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254721"/>
  <w15:docId w15:val="{6F1E4DB3-8849-4E19-8246-27B7A64A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5BB683F1"/>
    <w:pPr>
      <w:jc w:val="both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5BB683F1"/>
    <w:pPr>
      <w:keepNext/>
      <w:keepLines/>
      <w:numPr>
        <w:numId w:val="13"/>
      </w:numPr>
      <w:spacing w:before="240" w:after="0"/>
      <w:outlineLvl w:val="0"/>
    </w:pPr>
    <w:rPr>
      <w:rFonts w:eastAsiaTheme="majorEastAsia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5BB683F1"/>
    <w:pPr>
      <w:keepNext/>
      <w:keepLines/>
      <w:numPr>
        <w:ilvl w:val="1"/>
        <w:numId w:val="13"/>
      </w:numPr>
      <w:spacing w:before="40" w:after="0"/>
      <w:outlineLvl w:val="1"/>
    </w:pPr>
    <w:rPr>
      <w:rFonts w:eastAsiaTheme="majorEastAsia" w:cstheme="minorBidi"/>
      <w:b/>
      <w:bCs/>
      <w:color w:val="000000" w:themeColor="text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5BB683F1"/>
    <w:pPr>
      <w:keepNext/>
      <w:keepLines/>
      <w:numPr>
        <w:ilvl w:val="2"/>
        <w:numId w:val="13"/>
      </w:numPr>
      <w:spacing w:before="40" w:after="0"/>
      <w:outlineLvl w:val="2"/>
    </w:pPr>
    <w:rPr>
      <w:rFonts w:eastAsiaTheme="majorEastAsia" w:cstheme="minorBidi"/>
      <w:i/>
      <w:i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5BB683F1"/>
    <w:pPr>
      <w:keepNext/>
      <w:keepLines/>
      <w:numPr>
        <w:ilvl w:val="3"/>
        <w:numId w:val="13"/>
      </w:numPr>
      <w:spacing w:before="40" w:after="0"/>
      <w:outlineLvl w:val="3"/>
    </w:pPr>
    <w:rPr>
      <w:rFonts w:eastAsiaTheme="majorEastAsia" w:cstheme="min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5BB683F1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5BB683F1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5BB683F1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5BB683F1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5BB683F1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5BB683F1"/>
    <w:pPr>
      <w:spacing w:beforeAutospacing="1" w:afterAutospacing="1"/>
    </w:pPr>
    <w:rPr>
      <w:rFonts w:eastAsia="Times New Roman"/>
      <w:lang w:val="en-AU" w:eastAsia="en-AU"/>
    </w:rPr>
  </w:style>
  <w:style w:type="paragraph" w:styleId="Header">
    <w:name w:val="header"/>
    <w:basedOn w:val="Normal"/>
    <w:link w:val="HeaderChar"/>
    <w:uiPriority w:val="1"/>
    <w:unhideWhenUsed/>
    <w:rsid w:val="5BB683F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1"/>
    <w:rsid w:val="5BB683F1"/>
    <w:rPr>
      <w:noProof w:val="0"/>
      <w:lang w:val="en-US"/>
    </w:rPr>
  </w:style>
  <w:style w:type="paragraph" w:styleId="Footer">
    <w:name w:val="footer"/>
    <w:basedOn w:val="Normal"/>
    <w:link w:val="FooterChar"/>
    <w:uiPriority w:val="99"/>
    <w:unhideWhenUsed/>
    <w:rsid w:val="5BB683F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5BB683F1"/>
    <w:rPr>
      <w:noProof w:val="0"/>
      <w:lang w:val="en-US"/>
    </w:rPr>
  </w:style>
  <w:style w:type="character" w:styleId="PageNumber">
    <w:name w:val="page number"/>
    <w:basedOn w:val="DefaultParagraphFont"/>
    <w:rsid w:val="006D0613"/>
  </w:style>
  <w:style w:type="paragraph" w:customStyle="1" w:styleId="SOPHeading">
    <w:name w:val="SOP Heading"/>
    <w:basedOn w:val="Normal"/>
    <w:next w:val="Normal"/>
    <w:link w:val="SOPHeadingChar"/>
    <w:uiPriority w:val="1"/>
    <w:qFormat/>
    <w:rsid w:val="5BB683F1"/>
    <w:pPr>
      <w:jc w:val="right"/>
    </w:pPr>
  </w:style>
  <w:style w:type="character" w:customStyle="1" w:styleId="Heading1Char">
    <w:name w:val="Heading 1 Char"/>
    <w:basedOn w:val="DefaultParagraphFont"/>
    <w:link w:val="Heading1"/>
    <w:uiPriority w:val="1"/>
    <w:rsid w:val="5BB683F1"/>
    <w:rPr>
      <w:rFonts w:ascii="Times New Roman" w:eastAsiaTheme="majorEastAsia" w:hAnsi="Times New Roman" w:cstheme="majorBidi"/>
      <w:b/>
      <w:bCs/>
      <w:sz w:val="24"/>
      <w:szCs w:val="24"/>
    </w:rPr>
  </w:style>
  <w:style w:type="character" w:customStyle="1" w:styleId="SOPHeadingChar">
    <w:name w:val="SOP Heading Char"/>
    <w:basedOn w:val="DefaultParagraphFont"/>
    <w:link w:val="SOPHeading"/>
    <w:uiPriority w:val="1"/>
    <w:rsid w:val="5BB683F1"/>
    <w:rPr>
      <w:noProof w:val="0"/>
      <w:lang w:val="en-US"/>
    </w:rPr>
  </w:style>
  <w:style w:type="paragraph" w:styleId="TOC1">
    <w:name w:val="toc 1"/>
    <w:basedOn w:val="Normal"/>
    <w:next w:val="Normal"/>
    <w:uiPriority w:val="39"/>
    <w:unhideWhenUsed/>
    <w:rsid w:val="5BB683F1"/>
    <w:pPr>
      <w:spacing w:before="120" w:after="0"/>
    </w:pPr>
    <w:rPr>
      <w:rFonts w:cstheme="minorBidi"/>
      <w:b/>
      <w:bCs/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5BB683F1"/>
    <w:rPr>
      <w:rFonts w:ascii="Times New Roman" w:eastAsiaTheme="majorEastAsia" w:hAnsi="Times New Roman"/>
      <w:b/>
      <w:bCs/>
      <w:color w:val="000000" w:themeColor="text1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5BB683F1"/>
    <w:rPr>
      <w:rFonts w:asciiTheme="minorHAnsi" w:eastAsiaTheme="majorEastAsia" w:hAnsiTheme="minorHAnsi" w:cstheme="minorBidi"/>
      <w:i/>
      <w:iCs/>
      <w:noProof w:val="0"/>
      <w:lang w:val="en-US"/>
    </w:rPr>
  </w:style>
  <w:style w:type="character" w:styleId="Hyperlink">
    <w:name w:val="Hyperlink"/>
    <w:basedOn w:val="DefaultParagraphFont"/>
    <w:uiPriority w:val="99"/>
    <w:unhideWhenUsed/>
    <w:rsid w:val="003D0E1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unhideWhenUsed/>
    <w:rsid w:val="5BB683F1"/>
    <w:pPr>
      <w:numPr>
        <w:ilvl w:val="4"/>
        <w:numId w:val="1"/>
      </w:num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5BB683F1"/>
    <w:rPr>
      <w:rFonts w:ascii="Tahoma" w:eastAsiaTheme="minorEastAsia" w:hAnsi="Tahoma" w:cs="Tahoma"/>
      <w:noProof w:val="0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1"/>
    <w:rsid w:val="5BB683F1"/>
    <w:pPr>
      <w:numPr>
        <w:ilvl w:val="1"/>
        <w:numId w:val="2"/>
      </w:numPr>
      <w:spacing w:before="120" w:after="120"/>
    </w:pPr>
    <w:rPr>
      <w:rFonts w:eastAsia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5BB683F1"/>
    <w:rPr>
      <w:rFonts w:ascii="Times New Roman" w:eastAsia="Times New Roman" w:hAnsi="Times New Roman" w:cs="Times New Roman"/>
      <w:noProof w:val="0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1"/>
    <w:rsid w:val="5BB683F1"/>
    <w:pPr>
      <w:numPr>
        <w:ilvl w:val="2"/>
        <w:numId w:val="2"/>
      </w:numPr>
      <w:spacing w:before="120" w:after="120"/>
    </w:pPr>
    <w:rPr>
      <w:rFonts w:eastAsia="Times New Roman"/>
    </w:rPr>
  </w:style>
  <w:style w:type="character" w:customStyle="1" w:styleId="BodyText2Char">
    <w:name w:val="Body Text 2 Char"/>
    <w:basedOn w:val="DefaultParagraphFont"/>
    <w:link w:val="BodyText2"/>
    <w:uiPriority w:val="1"/>
    <w:rsid w:val="5BB683F1"/>
    <w:rPr>
      <w:rFonts w:ascii="Times New Roman" w:eastAsia="Times New Roman" w:hAnsi="Times New Roman" w:cs="Times New Roman"/>
      <w:noProof w:val="0"/>
      <w:sz w:val="24"/>
      <w:szCs w:val="24"/>
      <w:lang w:val="en-US"/>
    </w:rPr>
  </w:style>
  <w:style w:type="paragraph" w:styleId="BodyText3">
    <w:name w:val="Body Text 3"/>
    <w:basedOn w:val="Normal"/>
    <w:link w:val="BodyText3Char"/>
    <w:uiPriority w:val="1"/>
    <w:rsid w:val="5BB683F1"/>
    <w:pPr>
      <w:numPr>
        <w:ilvl w:val="3"/>
        <w:numId w:val="2"/>
      </w:numPr>
      <w:spacing w:before="120" w:after="120"/>
    </w:pPr>
    <w:rPr>
      <w:rFonts w:eastAsia="Times New Roman"/>
    </w:rPr>
  </w:style>
  <w:style w:type="character" w:customStyle="1" w:styleId="BodyText3Char">
    <w:name w:val="Body Text 3 Char"/>
    <w:basedOn w:val="DefaultParagraphFont"/>
    <w:link w:val="BodyText3"/>
    <w:uiPriority w:val="1"/>
    <w:rsid w:val="5BB683F1"/>
    <w:rPr>
      <w:rFonts w:ascii="Times New Roman" w:eastAsia="Times New Roman" w:hAnsi="Times New Roman" w:cs="Times New Roman"/>
      <w:noProof w:val="0"/>
      <w:sz w:val="24"/>
      <w:szCs w:val="24"/>
      <w:lang w:val="en-US"/>
    </w:rPr>
  </w:style>
  <w:style w:type="paragraph" w:customStyle="1" w:styleId="BodyText4">
    <w:name w:val="Body Text 4"/>
    <w:basedOn w:val="Normal"/>
    <w:uiPriority w:val="1"/>
    <w:rsid w:val="5BB683F1"/>
    <w:pPr>
      <w:numPr>
        <w:ilvl w:val="4"/>
        <w:numId w:val="2"/>
      </w:numPr>
      <w:spacing w:before="60" w:after="60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5BB683F1"/>
    <w:pPr>
      <w:ind w:left="720"/>
      <w:contextualSpacing/>
    </w:pPr>
  </w:style>
  <w:style w:type="paragraph" w:styleId="TOC2">
    <w:name w:val="toc 2"/>
    <w:basedOn w:val="Normal"/>
    <w:next w:val="Normal"/>
    <w:uiPriority w:val="39"/>
    <w:unhideWhenUsed/>
    <w:rsid w:val="5BB683F1"/>
    <w:pPr>
      <w:spacing w:before="120" w:after="0"/>
      <w:ind w:left="220"/>
    </w:pPr>
    <w:rPr>
      <w:rFonts w:cstheme="minorBidi"/>
      <w:b/>
      <w:bCs/>
    </w:rPr>
  </w:style>
  <w:style w:type="character" w:customStyle="1" w:styleId="eop">
    <w:name w:val="eop"/>
    <w:basedOn w:val="DefaultParagraphFont"/>
    <w:rsid w:val="00B749C8"/>
  </w:style>
  <w:style w:type="paragraph" w:customStyle="1" w:styleId="hangingindent2">
    <w:name w:val="hanging indent 2"/>
    <w:basedOn w:val="Normal"/>
    <w:uiPriority w:val="1"/>
    <w:rsid w:val="5BB683F1"/>
    <w:pPr>
      <w:tabs>
        <w:tab w:val="num" w:pos="992"/>
      </w:tabs>
      <w:spacing w:before="120" w:after="120"/>
      <w:ind w:left="992" w:hanging="567"/>
    </w:pPr>
    <w:rPr>
      <w:rFonts w:eastAsia="Times New Roman"/>
    </w:rPr>
  </w:style>
  <w:style w:type="paragraph" w:styleId="CommentText">
    <w:name w:val="annotation text"/>
    <w:basedOn w:val="Normal"/>
    <w:link w:val="CommentTextChar"/>
    <w:uiPriority w:val="99"/>
    <w:unhideWhenUsed/>
    <w:rsid w:val="5BB683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5BB683F1"/>
    <w:rPr>
      <w:noProof w:val="0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569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5BB683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5BB683F1"/>
    <w:rPr>
      <w:b/>
      <w:bCs/>
      <w:noProof w:val="0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5BB683F1"/>
    <w:pPr>
      <w:widowControl w:val="0"/>
      <w:spacing w:after="0"/>
    </w:pPr>
    <w:rPr>
      <w:rFonts w:ascii="Calibri" w:hAnsi="Calibri" w:cs="Calibri"/>
    </w:rPr>
  </w:style>
  <w:style w:type="paragraph" w:styleId="Revision">
    <w:name w:val="Revision"/>
    <w:hidden/>
    <w:uiPriority w:val="99"/>
    <w:semiHidden/>
    <w:rsid w:val="007A306C"/>
    <w:pPr>
      <w:spacing w:after="0" w:line="240" w:lineRule="auto"/>
    </w:pPr>
  </w:style>
  <w:style w:type="character" w:customStyle="1" w:styleId="normaltextrun">
    <w:name w:val="normaltextrun"/>
    <w:basedOn w:val="DefaultParagraphFont"/>
    <w:rsid w:val="0098255B"/>
  </w:style>
  <w:style w:type="table" w:customStyle="1" w:styleId="TableGrid1">
    <w:name w:val="Table Grid1"/>
    <w:rsid w:val="00E02F35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0">
    <w:name w:val="Table Grid0"/>
    <w:basedOn w:val="TableNormal"/>
    <w:uiPriority w:val="39"/>
    <w:rsid w:val="00E02F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5BB683F1"/>
    <w:pPr>
      <w:keepNext/>
    </w:pPr>
  </w:style>
  <w:style w:type="character" w:customStyle="1" w:styleId="Heading4Char">
    <w:name w:val="Heading 4 Char"/>
    <w:basedOn w:val="DefaultParagraphFont"/>
    <w:link w:val="Heading4"/>
    <w:uiPriority w:val="9"/>
    <w:rsid w:val="5BB683F1"/>
    <w:rPr>
      <w:rFonts w:asciiTheme="minorHAnsi" w:eastAsiaTheme="majorEastAsia" w:hAnsiTheme="minorHAnsi" w:cstheme="minorBidi"/>
      <w:i/>
      <w:iCs/>
      <w:noProof w:val="0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5BB683F1"/>
    <w:rPr>
      <w:rFonts w:asciiTheme="majorHAnsi" w:eastAsiaTheme="majorEastAsia" w:hAnsiTheme="majorHAnsi" w:cstheme="majorBidi"/>
      <w:noProof w:val="0"/>
      <w:color w:val="2E74B5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5BB683F1"/>
    <w:rPr>
      <w:rFonts w:asciiTheme="majorHAnsi" w:eastAsiaTheme="majorEastAsia" w:hAnsiTheme="majorHAnsi" w:cstheme="majorBidi"/>
      <w:noProof w:val="0"/>
      <w:color w:val="1F4D78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5BB683F1"/>
    <w:rPr>
      <w:rFonts w:asciiTheme="majorHAnsi" w:eastAsiaTheme="majorEastAsia" w:hAnsiTheme="majorHAnsi" w:cstheme="majorBidi"/>
      <w:i/>
      <w:iCs/>
      <w:noProof w:val="0"/>
      <w:color w:val="1F4D78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5BB683F1"/>
    <w:rPr>
      <w:rFonts w:asciiTheme="majorHAnsi" w:eastAsiaTheme="majorEastAsia" w:hAnsiTheme="majorHAnsi" w:cstheme="majorBidi"/>
      <w:noProof w:val="0"/>
      <w:color w:val="272727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5BB683F1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95C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5C40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5BB683F1"/>
    <w:pPr>
      <w:tabs>
        <w:tab w:val="left" w:pos="380"/>
      </w:tabs>
      <w:spacing w:after="0" w:line="480" w:lineRule="auto"/>
      <w:ind w:left="384" w:hanging="384"/>
    </w:pPr>
  </w:style>
  <w:style w:type="paragraph" w:styleId="TOCHeading">
    <w:name w:val="TOC Heading"/>
    <w:basedOn w:val="Heading1"/>
    <w:next w:val="Normal"/>
    <w:uiPriority w:val="39"/>
    <w:unhideWhenUsed/>
    <w:qFormat/>
    <w:rsid w:val="5BB683F1"/>
    <w:pPr>
      <w:spacing w:before="480"/>
    </w:pPr>
    <w:rPr>
      <w:rFonts w:asciiTheme="majorHAnsi" w:hAnsiTheme="majorHAnsi"/>
      <w:color w:val="2E74B5" w:themeColor="accent1" w:themeShade="BF"/>
      <w:sz w:val="28"/>
      <w:szCs w:val="28"/>
    </w:rPr>
  </w:style>
  <w:style w:type="paragraph" w:styleId="TOC3">
    <w:name w:val="toc 3"/>
    <w:basedOn w:val="Normal"/>
    <w:next w:val="Normal"/>
    <w:uiPriority w:val="39"/>
    <w:unhideWhenUsed/>
    <w:rsid w:val="5BB683F1"/>
    <w:pPr>
      <w:spacing w:after="0"/>
      <w:ind w:left="440"/>
    </w:pPr>
    <w:rPr>
      <w:rFonts w:cstheme="minorBidi"/>
      <w:sz w:val="20"/>
      <w:szCs w:val="20"/>
    </w:rPr>
  </w:style>
  <w:style w:type="paragraph" w:styleId="TOC4">
    <w:name w:val="toc 4"/>
    <w:basedOn w:val="Normal"/>
    <w:next w:val="Normal"/>
    <w:uiPriority w:val="39"/>
    <w:semiHidden/>
    <w:unhideWhenUsed/>
    <w:rsid w:val="5BB683F1"/>
    <w:pPr>
      <w:spacing w:after="0"/>
      <w:ind w:left="660"/>
    </w:pPr>
    <w:rPr>
      <w:rFonts w:cstheme="minorBidi"/>
      <w:sz w:val="20"/>
      <w:szCs w:val="20"/>
    </w:rPr>
  </w:style>
  <w:style w:type="paragraph" w:styleId="TOC5">
    <w:name w:val="toc 5"/>
    <w:basedOn w:val="Normal"/>
    <w:next w:val="Normal"/>
    <w:uiPriority w:val="39"/>
    <w:semiHidden/>
    <w:unhideWhenUsed/>
    <w:rsid w:val="5BB683F1"/>
    <w:pPr>
      <w:spacing w:after="0"/>
      <w:ind w:left="880"/>
    </w:pPr>
    <w:rPr>
      <w:rFonts w:cstheme="minorBidi"/>
      <w:sz w:val="20"/>
      <w:szCs w:val="20"/>
    </w:rPr>
  </w:style>
  <w:style w:type="paragraph" w:styleId="TOC6">
    <w:name w:val="toc 6"/>
    <w:basedOn w:val="Normal"/>
    <w:next w:val="Normal"/>
    <w:uiPriority w:val="39"/>
    <w:semiHidden/>
    <w:unhideWhenUsed/>
    <w:rsid w:val="5BB683F1"/>
    <w:pPr>
      <w:spacing w:after="0"/>
      <w:ind w:left="1100"/>
    </w:pPr>
    <w:rPr>
      <w:rFonts w:cstheme="minorBidi"/>
      <w:sz w:val="20"/>
      <w:szCs w:val="20"/>
    </w:rPr>
  </w:style>
  <w:style w:type="paragraph" w:styleId="TOC7">
    <w:name w:val="toc 7"/>
    <w:basedOn w:val="Normal"/>
    <w:next w:val="Normal"/>
    <w:uiPriority w:val="39"/>
    <w:semiHidden/>
    <w:unhideWhenUsed/>
    <w:rsid w:val="5BB683F1"/>
    <w:pPr>
      <w:spacing w:after="0"/>
      <w:ind w:left="1320"/>
    </w:pPr>
    <w:rPr>
      <w:rFonts w:cstheme="minorBidi"/>
      <w:sz w:val="20"/>
      <w:szCs w:val="20"/>
    </w:rPr>
  </w:style>
  <w:style w:type="paragraph" w:styleId="TOC8">
    <w:name w:val="toc 8"/>
    <w:basedOn w:val="Normal"/>
    <w:next w:val="Normal"/>
    <w:uiPriority w:val="39"/>
    <w:semiHidden/>
    <w:unhideWhenUsed/>
    <w:rsid w:val="5BB683F1"/>
    <w:pPr>
      <w:spacing w:after="0"/>
      <w:ind w:left="1540"/>
    </w:pPr>
    <w:rPr>
      <w:rFonts w:cstheme="minorBidi"/>
      <w:sz w:val="20"/>
      <w:szCs w:val="20"/>
    </w:rPr>
  </w:style>
  <w:style w:type="paragraph" w:styleId="TOC9">
    <w:name w:val="toc 9"/>
    <w:basedOn w:val="Normal"/>
    <w:next w:val="Normal"/>
    <w:uiPriority w:val="39"/>
    <w:semiHidden/>
    <w:unhideWhenUsed/>
    <w:rsid w:val="5BB683F1"/>
    <w:pPr>
      <w:spacing w:after="0"/>
      <w:ind w:left="1760"/>
    </w:pPr>
    <w:rPr>
      <w:rFonts w:cstheme="minorBidi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5BB683F1"/>
    <w:pPr>
      <w:jc w:val="right"/>
    </w:pPr>
    <w:rPr>
      <w:b/>
      <w:bCs/>
      <w:noProof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5BB683F1"/>
    <w:rPr>
      <w:b/>
      <w:bCs/>
      <w:noProof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5BB683F1"/>
    <w:pPr>
      <w:spacing w:beforeAutospacing="1" w:afterAutospacing="1"/>
      <w:jc w:val="left"/>
    </w:pPr>
    <w:rPr>
      <w:rFonts w:eastAsia="Times New Roman"/>
      <w:lang w:val="en-AU" w:eastAsia="en-GB"/>
    </w:rPr>
  </w:style>
  <w:style w:type="character" w:customStyle="1" w:styleId="citation">
    <w:name w:val="citation"/>
    <w:basedOn w:val="DefaultParagraphFont"/>
    <w:rsid w:val="00C35566"/>
  </w:style>
  <w:style w:type="character" w:customStyle="1" w:styleId="citation-item">
    <w:name w:val="citation-item"/>
    <w:basedOn w:val="DefaultParagraphFont"/>
    <w:rsid w:val="00C35566"/>
  </w:style>
  <w:style w:type="character" w:styleId="Mention">
    <w:name w:val="Mention"/>
    <w:basedOn w:val="DefaultParagraphFont"/>
    <w:uiPriority w:val="99"/>
    <w:unhideWhenUsed/>
    <w:rsid w:val="008B04BA"/>
    <w:rPr>
      <w:color w:val="2B579A"/>
      <w:shd w:val="clear" w:color="auto" w:fill="E1DFDD"/>
    </w:rPr>
  </w:style>
  <w:style w:type="paragraph" w:styleId="Subtitle">
    <w:name w:val="Subtitle"/>
    <w:basedOn w:val="Normal"/>
    <w:next w:val="Normal"/>
    <w:link w:val="SubtitleChar"/>
    <w:uiPriority w:val="11"/>
    <w:qFormat/>
    <w:rsid w:val="5BB683F1"/>
    <w:rPr>
      <w:rFonts w:eastAsiaTheme="minorEastAsia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5BB683F1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5BB683F1"/>
    <w:pP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SubtitleChar">
    <w:name w:val="Subtitle Char"/>
    <w:basedOn w:val="DefaultParagraphFont"/>
    <w:link w:val="Subtitle"/>
    <w:uiPriority w:val="11"/>
    <w:rsid w:val="5BB683F1"/>
    <w:rPr>
      <w:rFonts w:asciiTheme="minorHAnsi" w:eastAsiaTheme="minorEastAsia" w:hAnsiTheme="minorHAnsi" w:cstheme="minorBidi"/>
      <w:noProof w:val="0"/>
      <w:color w:val="5A5A5A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5BB683F1"/>
    <w:rPr>
      <w:i/>
      <w:iCs/>
      <w:noProof w:val="0"/>
      <w:color w:val="404040" w:themeColor="text1" w:themeTint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5BB683F1"/>
    <w:rPr>
      <w:i/>
      <w:iCs/>
      <w:noProof w:val="0"/>
      <w:color w:val="5B9BD5" w:themeColor="accent1"/>
      <w:lang w:val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5BB683F1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5BB683F1"/>
    <w:rPr>
      <w:noProof w:val="0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5BB683F1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5BB683F1"/>
    <w:rPr>
      <w:noProof w:val="0"/>
      <w:sz w:val="20"/>
      <w:szCs w:val="20"/>
      <w:lang w:val="en-US"/>
    </w:rPr>
  </w:style>
  <w:style w:type="character" w:customStyle="1" w:styleId="oypena">
    <w:name w:val="oypena"/>
    <w:basedOn w:val="DefaultParagraphFont"/>
    <w:rsid w:val="00C107A5"/>
  </w:style>
  <w:style w:type="paragraph" w:styleId="TableofFigures">
    <w:name w:val="table of figures"/>
    <w:basedOn w:val="Normal"/>
    <w:next w:val="Normal"/>
    <w:uiPriority w:val="99"/>
    <w:unhideWhenUsed/>
    <w:rsid w:val="008D2D0D"/>
    <w:pPr>
      <w:spacing w:after="0"/>
      <w:ind w:left="480" w:hanging="480"/>
      <w:jc w:val="left"/>
    </w:pPr>
    <w:rPr>
      <w:rFonts w:asciiTheme="minorHAnsi" w:hAnsiTheme="minorHAnsi" w:cstheme="minorHAns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7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5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4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0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0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1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8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8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7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4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0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69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74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06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65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7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2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73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11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16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4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00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17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55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33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93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72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4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0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15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7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4538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2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2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06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05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00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04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50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97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05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53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77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72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35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71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57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99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47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0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17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77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00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8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1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52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1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04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85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06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4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03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3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15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5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20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5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02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17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50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3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1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9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6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5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60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86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5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45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18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4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3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5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05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26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22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0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4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61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2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47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0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0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38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2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67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9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1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4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0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2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93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4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99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44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88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5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04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87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42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7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5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1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7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54374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253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1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9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19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94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88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84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9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80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5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91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03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85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95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23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03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70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363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80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21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0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26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11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8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99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26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70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0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11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50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80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46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2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69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44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22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46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5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63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103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7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4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1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5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8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2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6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66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2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5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6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2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23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9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microsoft.com/office/2019/05/relationships/documenttasks" Target="documenttasks/documenttasks1.xml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svg"/><Relationship Id="rId22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et\AppData\Local\Microsoft\Windows\Temporary%20Internet%20Files\Content.IE5\LSN4H94V\Template%20for%20SOPs.dotx" TargetMode="External"/></Relationships>
</file>

<file path=word/documenttasks/documenttasks1.xml><?xml version="1.0" encoding="utf-8"?>
<t:Tasks xmlns:t="http://schemas.microsoft.com/office/tasks/2019/documenttasks" xmlns:oel="http://schemas.microsoft.com/office/2019/extlst">
  <t:Task id="{3518396B-6653-B14B-9AD2-B78E9D51A65E}">
    <t:Anchor>
      <t:Comment id="711572485"/>
    </t:Anchor>
    <t:History>
      <t:Event id="{E15A9FB2-D1FD-1243-98D3-061F100EB8B7}" time="2024-06-26T02:18:16.238Z">
        <t:Attribution userId="S::mliddelow@veintech.com.au::28752c91-15dc-416a-94b1-05d83e844085" userProvider="AD" userName="Michael Liddelow"/>
        <t:Anchor>
          <t:Comment id="711572485"/>
        </t:Anchor>
        <t:Create/>
      </t:Event>
      <t:Event id="{F3A4C467-7368-0541-B3F9-B052BD84982D}" time="2024-06-26T02:18:16.238Z">
        <t:Attribution userId="S::mliddelow@veintech.com.au::28752c91-15dc-416a-94b1-05d83e844085" userProvider="AD" userName="Michael Liddelow"/>
        <t:Anchor>
          <t:Comment id="711572485"/>
        </t:Anchor>
        <t:Assign userId="S::ehansen@veintech.com.au::786764ac-3493-40a1-9d52-e1ef87c1a609" userProvider="AD" userName="Ellaby Hansen"/>
      </t:Event>
      <t:Event id="{B549B3A2-0609-9245-BEE3-37F2532C7E56}" time="2024-06-26T02:18:16.238Z">
        <t:Attribution userId="S::mliddelow@veintech.com.au::28752c91-15dc-416a-94b1-05d83e844085" userProvider="AD" userName="Michael Liddelow"/>
        <t:Anchor>
          <t:Comment id="711572485"/>
        </t:Anchor>
        <t:SetTitle title="@Ellaby Hansen here"/>
      </t:Event>
      <t:Event id="{2ABB085E-BB2A-2B46-A8EC-863CB30F88BE}" time="2024-06-28T00:43:47.588Z">
        <t:Attribution userId="S::mliddelow@veintech.com.au::28752c91-15dc-416a-94b1-05d83e844085" userProvider="AD" userName="Michael Liddelow"/>
        <t:Progress percentComplete="100"/>
      </t:Event>
    </t:History>
  </t:Task>
  <t:Task id="{1297D6D5-F04A-1442-9572-F897BCB94FDD}">
    <t:Anchor>
      <t:Comment id="1618600026"/>
    </t:Anchor>
    <t:History>
      <t:Event id="{AF6B66F2-CB25-2041-A723-8F9AA40D08FA}" time="2023-11-28T06:35:05.866Z">
        <t:Attribution userId="S::mliddelow@veintech.com.au::28752c91-15dc-416a-94b1-05d83e844085" userProvider="AD" userName="Michael Liddelow"/>
        <t:Anchor>
          <t:Comment id="1618600026"/>
        </t:Anchor>
        <t:Create/>
      </t:Event>
      <t:Event id="{DEE35246-4F33-7447-B223-6F7FFC6E00BA}" time="2023-11-28T06:35:05.866Z">
        <t:Attribution userId="S::mliddelow@veintech.com.au::28752c91-15dc-416a-94b1-05d83e844085" userProvider="AD" userName="Michael Liddelow"/>
        <t:Anchor>
          <t:Comment id="1618600026"/>
        </t:Anchor>
        <t:Assign userId="S::nbappoo@veintech.com.au::f12130fc-97c9-4baa-a864-a0e6df7ca7f8" userProvider="AD" userName="Nikhilesh Bappoo"/>
      </t:Event>
      <t:Event id="{B168B47A-EC36-0444-BA8C-45EEC1BD6BE2}" time="2023-11-28T06:35:05.866Z">
        <t:Attribution userId="S::mliddelow@veintech.com.au::28752c91-15dc-416a-94b1-05d83e844085" userProvider="AD" userName="Michael Liddelow"/>
        <t:Anchor>
          <t:Comment id="1618600026"/>
        </t:Anchor>
        <t:SetTitle title="@Nikhilesh Bappoo can you please add affiliations"/>
      </t:Event>
      <t:Event id="{664E617A-5FD2-4CD5-9D02-505BB1C95B92}" time="2023-12-05T03:33:41.335Z">
        <t:Attribution userId="S::nbappoo@VeinTech.onmicrosoft.com::f12130fc-97c9-4baa-a864-a0e6df7ca7f8" userProvider="AD" userName="Nikhilesh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3abdb9c-6201-4bfe-9df9-5acc0e5827b0">
      <Terms xmlns="http://schemas.microsoft.com/office/infopath/2007/PartnerControls"/>
    </lcf76f155ced4ddcb4097134ff3c332f>
    <TaxCatchAll xmlns="97c1760e-674c-4f89-aa8c-e581b1fb32ad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121E888440D4CB94384B0E3EA034B" ma:contentTypeVersion="15" ma:contentTypeDescription="Create a new document." ma:contentTypeScope="" ma:versionID="65237e2973d0105b7a56d9a3ac2a0101">
  <xsd:schema xmlns:xsd="http://www.w3.org/2001/XMLSchema" xmlns:xs="http://www.w3.org/2001/XMLSchema" xmlns:p="http://schemas.microsoft.com/office/2006/metadata/properties" xmlns:ns2="13abdb9c-6201-4bfe-9df9-5acc0e5827b0" xmlns:ns3="97c1760e-674c-4f89-aa8c-e581b1fb32ad" targetNamespace="http://schemas.microsoft.com/office/2006/metadata/properties" ma:root="true" ma:fieldsID="cb7acf7d40bd39d0de78fa6020232ab5" ns2:_="" ns3:_="">
    <xsd:import namespace="13abdb9c-6201-4bfe-9df9-5acc0e5827b0"/>
    <xsd:import namespace="97c1760e-674c-4f89-aa8c-e581b1fb32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bdb9c-6201-4bfe-9df9-5acc0e5827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83806e17-bf16-4f63-9ec1-d9477f13e5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c1760e-674c-4f89-aa8c-e581b1fb32a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3b3d2225-b0d1-4d14-9e6c-7a17659dec40}" ma:internalName="TaxCatchAll" ma:showField="CatchAllData" ma:web="97c1760e-674c-4f89-aa8c-e581b1fb32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8CA3E6-CFFF-4032-B6EE-3DF43A81C86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C289FEC-87FA-4D03-B852-E093D466FB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63C56F-B8FA-4592-A8BC-B18E1B3C9BD0}">
  <ds:schemaRefs>
    <ds:schemaRef ds:uri="http://schemas.microsoft.com/office/2006/metadata/properties"/>
    <ds:schemaRef ds:uri="http://schemas.microsoft.com/office/infopath/2007/PartnerControls"/>
    <ds:schemaRef ds:uri="13abdb9c-6201-4bfe-9df9-5acc0e5827b0"/>
    <ds:schemaRef ds:uri="97c1760e-674c-4f89-aa8c-e581b1fb32ad"/>
  </ds:schemaRefs>
</ds:datastoreItem>
</file>

<file path=customXml/itemProps4.xml><?xml version="1.0" encoding="utf-8"?>
<ds:datastoreItem xmlns:ds="http://schemas.openxmlformats.org/officeDocument/2006/customXml" ds:itemID="{B09A53DB-6F1B-4264-B4E7-4EB5C04678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abdb9c-6201-4bfe-9df9-5acc0e5827b0"/>
    <ds:schemaRef ds:uri="97c1760e-674c-4f89-aa8c-e581b1fb32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C:\Users\Janet\AppData\Local\Microsoft\Windows\Temporary Internet Files\Content.IE5\LSN4H94V\Template for SOPs.dotx</Template>
  <TotalTime>3</TotalTime>
  <Pages>4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QRC Solutions</Company>
  <LinksUpToDate>false</LinksUpToDate>
  <CharactersWithSpaces>2713</CharactersWithSpaces>
  <SharedDoc>false</SharedDoc>
  <HLinks>
    <vt:vector size="180" baseType="variant">
      <vt:variant>
        <vt:i4>917586</vt:i4>
      </vt:variant>
      <vt:variant>
        <vt:i4>0</vt:i4>
      </vt:variant>
      <vt:variant>
        <vt:i4>0</vt:i4>
      </vt:variant>
      <vt:variant>
        <vt:i4>5</vt:i4>
      </vt:variant>
      <vt:variant>
        <vt:lpwstr>https://www.veintech.com.au/</vt:lpwstr>
      </vt:variant>
      <vt:variant>
        <vt:lpwstr/>
      </vt:variant>
      <vt:variant>
        <vt:i4>6291486</vt:i4>
      </vt:variant>
      <vt:variant>
        <vt:i4>84</vt:i4>
      </vt:variant>
      <vt:variant>
        <vt:i4>0</vt:i4>
      </vt:variant>
      <vt:variant>
        <vt:i4>5</vt:i4>
      </vt:variant>
      <vt:variant>
        <vt:lpwstr>mailto:nbappoo@veintech.com.au</vt:lpwstr>
      </vt:variant>
      <vt:variant>
        <vt:lpwstr/>
      </vt:variant>
      <vt:variant>
        <vt:i4>6291486</vt:i4>
      </vt:variant>
      <vt:variant>
        <vt:i4>81</vt:i4>
      </vt:variant>
      <vt:variant>
        <vt:i4>0</vt:i4>
      </vt:variant>
      <vt:variant>
        <vt:i4>5</vt:i4>
      </vt:variant>
      <vt:variant>
        <vt:lpwstr>mailto:nbappoo@veintech.com.au</vt:lpwstr>
      </vt:variant>
      <vt:variant>
        <vt:lpwstr/>
      </vt:variant>
      <vt:variant>
        <vt:i4>6291486</vt:i4>
      </vt:variant>
      <vt:variant>
        <vt:i4>78</vt:i4>
      </vt:variant>
      <vt:variant>
        <vt:i4>0</vt:i4>
      </vt:variant>
      <vt:variant>
        <vt:i4>5</vt:i4>
      </vt:variant>
      <vt:variant>
        <vt:lpwstr>mailto:nbappoo@veintech.com.au</vt:lpwstr>
      </vt:variant>
      <vt:variant>
        <vt:lpwstr/>
      </vt:variant>
      <vt:variant>
        <vt:i4>7798795</vt:i4>
      </vt:variant>
      <vt:variant>
        <vt:i4>75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7798795</vt:i4>
      </vt:variant>
      <vt:variant>
        <vt:i4>72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7798795</vt:i4>
      </vt:variant>
      <vt:variant>
        <vt:i4>69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7798795</vt:i4>
      </vt:variant>
      <vt:variant>
        <vt:i4>66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7798795</vt:i4>
      </vt:variant>
      <vt:variant>
        <vt:i4>63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2359379</vt:i4>
      </vt:variant>
      <vt:variant>
        <vt:i4>60</vt:i4>
      </vt:variant>
      <vt:variant>
        <vt:i4>0</vt:i4>
      </vt:variant>
      <vt:variant>
        <vt:i4>5</vt:i4>
      </vt:variant>
      <vt:variant>
        <vt:lpwstr>mailto:cboyce@veintech.com.au</vt:lpwstr>
      </vt:variant>
      <vt:variant>
        <vt:lpwstr/>
      </vt:variant>
      <vt:variant>
        <vt:i4>2359379</vt:i4>
      </vt:variant>
      <vt:variant>
        <vt:i4>57</vt:i4>
      </vt:variant>
      <vt:variant>
        <vt:i4>0</vt:i4>
      </vt:variant>
      <vt:variant>
        <vt:i4>5</vt:i4>
      </vt:variant>
      <vt:variant>
        <vt:lpwstr>mailto:cboyce@veintech.com.au</vt:lpwstr>
      </vt:variant>
      <vt:variant>
        <vt:lpwstr/>
      </vt:variant>
      <vt:variant>
        <vt:i4>2359379</vt:i4>
      </vt:variant>
      <vt:variant>
        <vt:i4>54</vt:i4>
      </vt:variant>
      <vt:variant>
        <vt:i4>0</vt:i4>
      </vt:variant>
      <vt:variant>
        <vt:i4>5</vt:i4>
      </vt:variant>
      <vt:variant>
        <vt:lpwstr>mailto:cboyce@veintech.com.au</vt:lpwstr>
      </vt:variant>
      <vt:variant>
        <vt:lpwstr/>
      </vt:variant>
      <vt:variant>
        <vt:i4>2359379</vt:i4>
      </vt:variant>
      <vt:variant>
        <vt:i4>51</vt:i4>
      </vt:variant>
      <vt:variant>
        <vt:i4>0</vt:i4>
      </vt:variant>
      <vt:variant>
        <vt:i4>5</vt:i4>
      </vt:variant>
      <vt:variant>
        <vt:lpwstr>mailto:cboyce@veintech.com.au</vt:lpwstr>
      </vt:variant>
      <vt:variant>
        <vt:lpwstr/>
      </vt:variant>
      <vt:variant>
        <vt:i4>720993</vt:i4>
      </vt:variant>
      <vt:variant>
        <vt:i4>48</vt:i4>
      </vt:variant>
      <vt:variant>
        <vt:i4>0</vt:i4>
      </vt:variant>
      <vt:variant>
        <vt:i4>5</vt:i4>
      </vt:variant>
      <vt:variant>
        <vt:lpwstr>mailto:mliddelow@veintech.com.au</vt:lpwstr>
      </vt:variant>
      <vt:variant>
        <vt:lpwstr/>
      </vt:variant>
      <vt:variant>
        <vt:i4>6881305</vt:i4>
      </vt:variant>
      <vt:variant>
        <vt:i4>45</vt:i4>
      </vt:variant>
      <vt:variant>
        <vt:i4>0</vt:i4>
      </vt:variant>
      <vt:variant>
        <vt:i4>5</vt:i4>
      </vt:variant>
      <vt:variant>
        <vt:lpwstr>mailto:cschwan@veintech.com.au</vt:lpwstr>
      </vt:variant>
      <vt:variant>
        <vt:lpwstr/>
      </vt:variant>
      <vt:variant>
        <vt:i4>3211391</vt:i4>
      </vt:variant>
      <vt:variant>
        <vt:i4>42</vt:i4>
      </vt:variant>
      <vt:variant>
        <vt:i4>0</vt:i4>
      </vt:variant>
      <vt:variant>
        <vt:i4>5</vt:i4>
      </vt:variant>
      <vt:variant>
        <vt:lpwstr>https://meridian.allenpress.com/java/article-abstract/26/2/13/467366/Determining-an-Appropriate-To-Keep-Vein-Open-TKVO?redirectedFrom=fulltext</vt:lpwstr>
      </vt:variant>
      <vt:variant>
        <vt:lpwstr/>
      </vt:variant>
      <vt:variant>
        <vt:i4>6291486</vt:i4>
      </vt:variant>
      <vt:variant>
        <vt:i4>39</vt:i4>
      </vt:variant>
      <vt:variant>
        <vt:i4>0</vt:i4>
      </vt:variant>
      <vt:variant>
        <vt:i4>5</vt:i4>
      </vt:variant>
      <vt:variant>
        <vt:lpwstr>mailto:nbappoo@veintech.com.au</vt:lpwstr>
      </vt:variant>
      <vt:variant>
        <vt:lpwstr/>
      </vt:variant>
      <vt:variant>
        <vt:i4>6881280</vt:i4>
      </vt:variant>
      <vt:variant>
        <vt:i4>36</vt:i4>
      </vt:variant>
      <vt:variant>
        <vt:i4>0</vt:i4>
      </vt:variant>
      <vt:variant>
        <vt:i4>5</vt:i4>
      </vt:variant>
      <vt:variant>
        <vt:lpwstr>mailto:ehansen@veintech.com.au</vt:lpwstr>
      </vt:variant>
      <vt:variant>
        <vt:lpwstr/>
      </vt:variant>
      <vt:variant>
        <vt:i4>6291486</vt:i4>
      </vt:variant>
      <vt:variant>
        <vt:i4>33</vt:i4>
      </vt:variant>
      <vt:variant>
        <vt:i4>0</vt:i4>
      </vt:variant>
      <vt:variant>
        <vt:i4>5</vt:i4>
      </vt:variant>
      <vt:variant>
        <vt:lpwstr>mailto:nbappoo@veintech.com.au</vt:lpwstr>
      </vt:variant>
      <vt:variant>
        <vt:lpwstr/>
      </vt:variant>
      <vt:variant>
        <vt:i4>7798795</vt:i4>
      </vt:variant>
      <vt:variant>
        <vt:i4>30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6291486</vt:i4>
      </vt:variant>
      <vt:variant>
        <vt:i4>27</vt:i4>
      </vt:variant>
      <vt:variant>
        <vt:i4>0</vt:i4>
      </vt:variant>
      <vt:variant>
        <vt:i4>5</vt:i4>
      </vt:variant>
      <vt:variant>
        <vt:lpwstr>mailto:nbappoo@veintech.com.au</vt:lpwstr>
      </vt:variant>
      <vt:variant>
        <vt:lpwstr/>
      </vt:variant>
      <vt:variant>
        <vt:i4>6291486</vt:i4>
      </vt:variant>
      <vt:variant>
        <vt:i4>24</vt:i4>
      </vt:variant>
      <vt:variant>
        <vt:i4>0</vt:i4>
      </vt:variant>
      <vt:variant>
        <vt:i4>5</vt:i4>
      </vt:variant>
      <vt:variant>
        <vt:lpwstr>mailto:nbappoo@veintech.com.au</vt:lpwstr>
      </vt:variant>
      <vt:variant>
        <vt:lpwstr/>
      </vt:variant>
      <vt:variant>
        <vt:i4>7798795</vt:i4>
      </vt:variant>
      <vt:variant>
        <vt:i4>21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720993</vt:i4>
      </vt:variant>
      <vt:variant>
        <vt:i4>18</vt:i4>
      </vt:variant>
      <vt:variant>
        <vt:i4>0</vt:i4>
      </vt:variant>
      <vt:variant>
        <vt:i4>5</vt:i4>
      </vt:variant>
      <vt:variant>
        <vt:lpwstr>mailto:mliddelow@veintech.com.au</vt:lpwstr>
      </vt:variant>
      <vt:variant>
        <vt:lpwstr/>
      </vt:variant>
      <vt:variant>
        <vt:i4>7798795</vt:i4>
      </vt:variant>
      <vt:variant>
        <vt:i4>15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7798795</vt:i4>
      </vt:variant>
      <vt:variant>
        <vt:i4>12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7798795</vt:i4>
      </vt:variant>
      <vt:variant>
        <vt:i4>9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7798795</vt:i4>
      </vt:variant>
      <vt:variant>
        <vt:i4>6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7798795</vt:i4>
      </vt:variant>
      <vt:variant>
        <vt:i4>3</vt:i4>
      </vt:variant>
      <vt:variant>
        <vt:i4>0</vt:i4>
      </vt:variant>
      <vt:variant>
        <vt:i4>5</vt:i4>
      </vt:variant>
      <vt:variant>
        <vt:lpwstr>mailto:hho@veintech.com.au</vt:lpwstr>
      </vt:variant>
      <vt:variant>
        <vt:lpwstr/>
      </vt:variant>
      <vt:variant>
        <vt:i4>6291486</vt:i4>
      </vt:variant>
      <vt:variant>
        <vt:i4>0</vt:i4>
      </vt:variant>
      <vt:variant>
        <vt:i4>0</vt:i4>
      </vt:variant>
      <vt:variant>
        <vt:i4>5</vt:i4>
      </vt:variant>
      <vt:variant>
        <vt:lpwstr>mailto:nbappoo@veintech.com.au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Preuss</dc:creator>
  <cp:keywords/>
  <cp:lastModifiedBy>Michael Liddelow</cp:lastModifiedBy>
  <cp:revision>3</cp:revision>
  <dcterms:created xsi:type="dcterms:W3CDTF">2024-06-28T04:01:00Z</dcterms:created>
  <dcterms:modified xsi:type="dcterms:W3CDTF">2024-06-28T04:05:00Z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0x0101004D0121E888440D4CB94384B0E3EA034B</vt:lpwstr>
  </property>
  <property fmtid="{D5CDD505-2E9C-101B-9397-08002B2CF9AE}" pid="3" name="Order">
    <vt:r8>69162400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  <property fmtid="{D5CDD505-2E9C-101B-9397-08002B2CF9AE}" pid="11" name="ZOTERO_PREF_2">
    <vt:lpwstr>ons" value="true"/&gt;&lt;/prefs&gt;&lt;/data&gt;</vt:lpwstr>
  </property>
  <property fmtid="{D5CDD505-2E9C-101B-9397-08002B2CF9AE}" pid="12" name="ZOTERO_PREF_1">
    <vt:lpwstr>&lt;data data-version="3" zotero-version="6.0.37"&gt;&lt;session id="tPMPnypl"/&gt;&lt;style id="http://www.zotero.org/styles/nature" hasBibliography="1" bibliographyStyleHasBeenSet="1"/&gt;&lt;prefs&gt;&lt;pref name="fieldType" value="Field"/&gt;&lt;pref name="automaticJournalAbbreviati</vt:lpwstr>
  </property>
</Properties>
</file>