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9EE21" w14:textId="77777777" w:rsidR="001B27F9" w:rsidRPr="00263901" w:rsidRDefault="001B27F9" w:rsidP="001B27F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0"/>
          <w:szCs w:val="20"/>
        </w:rPr>
      </w:pPr>
    </w:p>
    <w:p w14:paraId="1D33D767" w14:textId="77777777" w:rsidR="001B27F9" w:rsidRPr="00263901" w:rsidRDefault="001B27F9" w:rsidP="001B27F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0"/>
          <w:szCs w:val="20"/>
        </w:rPr>
      </w:pPr>
    </w:p>
    <w:p w14:paraId="69CD5959" w14:textId="0B91D4E3" w:rsidR="00363657" w:rsidRPr="00263901" w:rsidRDefault="00E37F72" w:rsidP="003E1F5A">
      <w:pPr>
        <w:pStyle w:val="Overskrift1"/>
        <w:spacing w:before="0" w:line="48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color w:val="auto"/>
          <w:sz w:val="20"/>
          <w:szCs w:val="20"/>
        </w:rPr>
        <w:t>Supplementary</w:t>
      </w:r>
      <w:r w:rsidR="007B44C0" w:rsidRPr="00263901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Material</w:t>
      </w:r>
    </w:p>
    <w:p w14:paraId="6622A37C" w14:textId="6EA10470" w:rsidR="00EA491F" w:rsidRPr="00263901" w:rsidRDefault="003433BC" w:rsidP="003E1F5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AC666C" w:rsidRPr="00263901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263901">
        <w:rPr>
          <w:rFonts w:ascii="Times New Roman" w:hAnsi="Times New Roman" w:cs="Times New Roman"/>
          <w:b/>
          <w:bCs/>
          <w:i/>
          <w:iCs/>
          <w:sz w:val="20"/>
          <w:szCs w:val="20"/>
        </w:rPr>
        <w:fldChar w:fldCharType="begin"/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instrText xml:space="preserve"> SEQ Figure_S \* ARABIC </w:instrText>
      </w:r>
      <w:r w:rsidRPr="00263901">
        <w:rPr>
          <w:rFonts w:ascii="Times New Roman" w:hAnsi="Times New Roman" w:cs="Times New Roman"/>
          <w:b/>
          <w:bCs/>
          <w:i/>
          <w:iCs/>
          <w:sz w:val="20"/>
          <w:szCs w:val="20"/>
        </w:rPr>
        <w:fldChar w:fldCharType="separate"/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263901">
        <w:rPr>
          <w:rFonts w:ascii="Times New Roman" w:hAnsi="Times New Roman" w:cs="Times New Roman"/>
          <w:b/>
          <w:bCs/>
          <w:i/>
          <w:iCs/>
          <w:sz w:val="20"/>
          <w:szCs w:val="20"/>
        </w:rPr>
        <w:fldChar w:fldCharType="end"/>
      </w:r>
    </w:p>
    <w:p w14:paraId="090F1AED" w14:textId="5D2D1053" w:rsidR="00293C02" w:rsidRPr="00263901" w:rsidRDefault="009204C6" w:rsidP="009719B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The Dot Probe task in the </w:t>
      </w:r>
      <w:proofErr w:type="spellStart"/>
      <w:r w:rsidR="003433BC" w:rsidRPr="00263901">
        <w:rPr>
          <w:rFonts w:ascii="Times New Roman" w:hAnsi="Times New Roman" w:cs="Times New Roman"/>
          <w:i/>
          <w:iCs/>
          <w:sz w:val="20"/>
          <w:szCs w:val="20"/>
        </w:rPr>
        <w:t>fNIRS</w:t>
      </w:r>
      <w:proofErr w:type="spellEnd"/>
      <w:r w:rsidR="003433BC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/ET </w:t>
      </w:r>
      <w:r w:rsidR="00731730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Setup </w:t>
      </w:r>
    </w:p>
    <w:p w14:paraId="77557FB6" w14:textId="41C345A6" w:rsidR="00C11CDF" w:rsidRPr="00263901" w:rsidRDefault="00293C02" w:rsidP="004F2C82">
      <w:pPr>
        <w:pStyle w:val="paragraph"/>
        <w:spacing w:before="0" w:beforeAutospacing="0" w:after="0" w:afterAutospacing="0" w:line="480" w:lineRule="auto"/>
        <w:textAlignment w:val="baseline"/>
        <w:rPr>
          <w:sz w:val="20"/>
          <w:szCs w:val="20"/>
        </w:rPr>
      </w:pPr>
      <w:r w:rsidRPr="00263901">
        <w:rPr>
          <w:rStyle w:val="wacimagecontainer"/>
          <w:rFonts w:eastAsiaTheme="majorEastAsia"/>
          <w:noProof/>
          <w:sz w:val="20"/>
          <w:szCs w:val="20"/>
        </w:rPr>
        <w:drawing>
          <wp:inline distT="0" distB="0" distL="0" distR="0" wp14:anchorId="4793C393" wp14:editId="2B8DD0C0">
            <wp:extent cx="5759450" cy="2934335"/>
            <wp:effectExtent l="0" t="0" r="6350" b="0"/>
            <wp:docPr id="571484336" name="Bilde 2" descr="Graphical user interface, diagram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aphical user interface, diagram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93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DF2" w:rsidRPr="00263901">
        <w:rPr>
          <w:rStyle w:val="eop"/>
          <w:sz w:val="20"/>
          <w:szCs w:val="20"/>
        </w:rPr>
        <w:t xml:space="preserve"> </w:t>
      </w:r>
      <w:r w:rsidR="003433BC" w:rsidRPr="00263901">
        <w:rPr>
          <w:rStyle w:val="normaltextrun"/>
          <w:i/>
          <w:iCs/>
          <w:sz w:val="20"/>
          <w:szCs w:val="20"/>
        </w:rPr>
        <w:t>Note</w:t>
      </w:r>
      <w:r w:rsidR="00635A73" w:rsidRPr="00263901">
        <w:rPr>
          <w:rStyle w:val="normaltextrun"/>
          <w:iCs/>
          <w:sz w:val="20"/>
          <w:szCs w:val="20"/>
        </w:rPr>
        <w:t>.</w:t>
      </w:r>
      <w:r w:rsidR="003433BC" w:rsidRPr="00263901">
        <w:rPr>
          <w:rStyle w:val="normaltextrun"/>
          <w:sz w:val="20"/>
          <w:szCs w:val="20"/>
        </w:rPr>
        <w:t xml:space="preserve"> </w:t>
      </w:r>
      <w:r w:rsidR="00731730" w:rsidRPr="00263901">
        <w:rPr>
          <w:rStyle w:val="normaltextrun"/>
          <w:sz w:val="20"/>
          <w:szCs w:val="20"/>
        </w:rPr>
        <w:t>The v</w:t>
      </w:r>
      <w:r w:rsidR="003013BB" w:rsidRPr="00263901">
        <w:rPr>
          <w:rStyle w:val="eop"/>
          <w:sz w:val="20"/>
          <w:szCs w:val="20"/>
        </w:rPr>
        <w:t>isualization is from a master</w:t>
      </w:r>
      <w:r w:rsidR="00C96FAE" w:rsidRPr="00263901">
        <w:rPr>
          <w:rStyle w:val="eop"/>
          <w:sz w:val="20"/>
          <w:szCs w:val="20"/>
        </w:rPr>
        <w:t>’s</w:t>
      </w:r>
      <w:r w:rsidR="003013BB" w:rsidRPr="00263901">
        <w:rPr>
          <w:rStyle w:val="eop"/>
          <w:sz w:val="20"/>
          <w:szCs w:val="20"/>
        </w:rPr>
        <w:t xml:space="preserve"> project </w:t>
      </w:r>
      <w:r w:rsidR="003013BB" w:rsidRPr="00263901">
        <w:rPr>
          <w:rStyle w:val="eop"/>
          <w:sz w:val="20"/>
          <w:szCs w:val="20"/>
        </w:rPr>
        <w:fldChar w:fldCharType="begin"/>
      </w:r>
      <w:r w:rsidR="00FF2BA5" w:rsidRPr="00263901">
        <w:rPr>
          <w:rStyle w:val="eop"/>
          <w:sz w:val="20"/>
          <w:szCs w:val="20"/>
        </w:rPr>
        <w:instrText xml:space="preserve"> ADDIN EN.CITE &lt;EndNote&gt;&lt;Cite&gt;&lt;Author&gt;Ougendal&lt;/Author&gt;&lt;Year&gt;2023&lt;/Year&gt;&lt;RecNum&gt;163&lt;/RecNum&gt;&lt;DisplayText&gt;(Ougendal, 2023)&lt;/DisplayText&gt;&lt;record&gt;&lt;rec-number&gt;163&lt;/rec-number&gt;&lt;foreign-keys&gt;&lt;key app="EN" db-id="0swxpzxasavzx1e2vdkppvwfswvazrpv9dvt" timestamp="1710511492" guid="26ed0660-2264-4d70-91d4-e0b9cf282336"&gt;163&lt;/key&gt;&lt;/foreign-keys&gt;&lt;ref-type name="Thesis"&gt;32&lt;/ref-type&gt;&lt;contributors&gt;&lt;authors&gt;&lt;author&gt;Ougendal, Sven Ivar&lt;/author&gt;&lt;/authors&gt;&lt;/contributors&gt;&lt;titles&gt;&lt;title&gt;Brain activation monitoring from dot-probe task using functional near-infrared spectrocopy&lt;/title&gt;&lt;/titles&gt;&lt;volume&gt;Master´s Thesis&lt;/volume&gt;&lt;dates&gt;&lt;year&gt;2023&lt;/year&gt;&lt;/dates&gt;&lt;pub-location&gt;oda.oslomet.no&lt;/pub-location&gt;&lt;publisher&gt;Oslo Metropolitan University&lt;/publisher&gt;&lt;urls&gt;&lt;/urls&gt;&lt;/record&gt;&lt;/Cite&gt;&lt;/EndNote&gt;</w:instrText>
      </w:r>
      <w:r w:rsidR="003013BB" w:rsidRPr="00263901">
        <w:rPr>
          <w:rStyle w:val="eop"/>
          <w:sz w:val="20"/>
          <w:szCs w:val="20"/>
        </w:rPr>
        <w:fldChar w:fldCharType="separate"/>
      </w:r>
      <w:r w:rsidR="003013BB" w:rsidRPr="00263901">
        <w:rPr>
          <w:rStyle w:val="eop"/>
          <w:noProof/>
          <w:sz w:val="20"/>
          <w:szCs w:val="20"/>
        </w:rPr>
        <w:t>(Ougendal, 2023)</w:t>
      </w:r>
      <w:r w:rsidR="003013BB" w:rsidRPr="00263901">
        <w:rPr>
          <w:rStyle w:val="eop"/>
          <w:sz w:val="20"/>
          <w:szCs w:val="20"/>
        </w:rPr>
        <w:fldChar w:fldCharType="end"/>
      </w:r>
      <w:r w:rsidR="00635A73" w:rsidRPr="00263901">
        <w:rPr>
          <w:rStyle w:val="eop"/>
          <w:sz w:val="20"/>
          <w:szCs w:val="20"/>
        </w:rPr>
        <w:t>.</w:t>
      </w:r>
      <w:r w:rsidR="003433BC" w:rsidRPr="00263901">
        <w:rPr>
          <w:rStyle w:val="eop"/>
          <w:sz w:val="20"/>
          <w:szCs w:val="20"/>
        </w:rPr>
        <w:t xml:space="preserve"> VAS</w:t>
      </w:r>
      <w:r w:rsidR="00C96FAE" w:rsidRPr="00263901">
        <w:rPr>
          <w:rStyle w:val="eop"/>
          <w:sz w:val="20"/>
          <w:szCs w:val="20"/>
        </w:rPr>
        <w:t>:</w:t>
      </w:r>
      <w:r w:rsidR="003433BC" w:rsidRPr="00263901">
        <w:rPr>
          <w:rStyle w:val="eop"/>
          <w:sz w:val="20"/>
          <w:szCs w:val="20"/>
        </w:rPr>
        <w:t xml:space="preserve"> </w:t>
      </w:r>
      <w:r w:rsidR="00D32F0A" w:rsidRPr="00263901">
        <w:rPr>
          <w:rStyle w:val="eop"/>
          <w:sz w:val="20"/>
          <w:szCs w:val="20"/>
        </w:rPr>
        <w:t>v</w:t>
      </w:r>
      <w:r w:rsidR="003433BC" w:rsidRPr="00263901">
        <w:rPr>
          <w:rStyle w:val="eop"/>
          <w:sz w:val="20"/>
          <w:szCs w:val="20"/>
        </w:rPr>
        <w:t xml:space="preserve">isual </w:t>
      </w:r>
      <w:r w:rsidR="002F2155" w:rsidRPr="00263901">
        <w:rPr>
          <w:rStyle w:val="eop"/>
          <w:sz w:val="20"/>
          <w:szCs w:val="20"/>
        </w:rPr>
        <w:t>analogous scale</w:t>
      </w:r>
      <w:r w:rsidR="00D32F0A" w:rsidRPr="00263901">
        <w:rPr>
          <w:rStyle w:val="eop"/>
          <w:sz w:val="20"/>
          <w:szCs w:val="20"/>
        </w:rPr>
        <w:t>.</w:t>
      </w:r>
      <w:r w:rsidR="00C70D81" w:rsidRPr="00263901">
        <w:rPr>
          <w:sz w:val="20"/>
          <w:szCs w:val="20"/>
        </w:rPr>
        <w:t xml:space="preserve"> This dot-probe version consisted of</w:t>
      </w:r>
      <w:r w:rsidR="002E65B1" w:rsidRPr="00263901">
        <w:rPr>
          <w:sz w:val="20"/>
          <w:szCs w:val="20"/>
        </w:rPr>
        <w:t xml:space="preserve"> five blocks (repeated 4 times): </w:t>
      </w:r>
      <w:r w:rsidR="00C70D81" w:rsidRPr="00263901">
        <w:rPr>
          <w:sz w:val="20"/>
          <w:szCs w:val="20"/>
        </w:rPr>
        <w:t xml:space="preserve">fearful-neutral incongruent, fearful-neutral congruent, neutral-neutral, happy-neutral incongruent, and happy-neutral congruent. Each block consisted of four trials. In line with the dot-probe in the EEG/ET session, each trial had 50/50 male/female stimuli, and the same person was used in each face pair. </w:t>
      </w:r>
    </w:p>
    <w:p w14:paraId="768BBC98" w14:textId="5CEE1C9E" w:rsidR="00C11CDF" w:rsidRPr="00263901" w:rsidRDefault="00C11CDF">
      <w:pPr>
        <w:rPr>
          <w:rFonts w:ascii="Times New Roman" w:eastAsia="Times New Roman" w:hAnsi="Times New Roman" w:cs="Times New Roman"/>
          <w:kern w:val="0"/>
          <w:sz w:val="20"/>
          <w:szCs w:val="20"/>
          <w:lang w:eastAsia="nb-NO"/>
          <w14:ligatures w14:val="none"/>
        </w:rPr>
      </w:pPr>
    </w:p>
    <w:p w14:paraId="11998B53" w14:textId="686745D0" w:rsidR="003433BC" w:rsidRPr="00263901" w:rsidRDefault="003433BC" w:rsidP="00877A06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AC666C" w:rsidRPr="00263901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263901">
        <w:rPr>
          <w:rFonts w:ascii="Times New Roman" w:hAnsi="Times New Roman" w:cs="Times New Roman"/>
          <w:b/>
          <w:bCs/>
          <w:i/>
          <w:iCs/>
          <w:sz w:val="20"/>
          <w:szCs w:val="20"/>
        </w:rPr>
        <w:fldChar w:fldCharType="begin"/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instrText xml:space="preserve"> SEQ Table_S \* ARABIC </w:instrText>
      </w:r>
      <w:r w:rsidRPr="00263901">
        <w:rPr>
          <w:rFonts w:ascii="Times New Roman" w:hAnsi="Times New Roman" w:cs="Times New Roman"/>
          <w:b/>
          <w:bCs/>
          <w:i/>
          <w:iCs/>
          <w:sz w:val="20"/>
          <w:szCs w:val="20"/>
        </w:rPr>
        <w:fldChar w:fldCharType="separate"/>
      </w:r>
      <w:r w:rsidR="00C85FE7" w:rsidRPr="00263901">
        <w:rPr>
          <w:rFonts w:ascii="Times New Roman" w:hAnsi="Times New Roman" w:cs="Times New Roman"/>
          <w:b/>
          <w:bCs/>
          <w:noProof/>
          <w:sz w:val="20"/>
          <w:szCs w:val="20"/>
        </w:rPr>
        <w:t>1</w:t>
      </w:r>
      <w:r w:rsidRPr="00263901">
        <w:rPr>
          <w:rFonts w:ascii="Times New Roman" w:hAnsi="Times New Roman" w:cs="Times New Roman"/>
          <w:b/>
          <w:bCs/>
          <w:i/>
          <w:iCs/>
          <w:sz w:val="20"/>
          <w:szCs w:val="20"/>
        </w:rPr>
        <w:fldChar w:fldCharType="end"/>
      </w:r>
    </w:p>
    <w:p w14:paraId="67494248" w14:textId="4FC53E14" w:rsidR="00321C13" w:rsidRPr="00263901" w:rsidRDefault="00D32F0A" w:rsidP="00EA491F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Outcomes for </w:t>
      </w:r>
      <w:r w:rsidR="003433BC" w:rsidRPr="00263901">
        <w:rPr>
          <w:rFonts w:ascii="Times New Roman" w:hAnsi="Times New Roman" w:cs="Times New Roman"/>
          <w:i/>
          <w:iCs/>
          <w:sz w:val="20"/>
          <w:szCs w:val="20"/>
        </w:rPr>
        <w:t>1</w:t>
      </w:r>
      <w:r w:rsidR="00731730" w:rsidRPr="00263901">
        <w:rPr>
          <w:rFonts w:ascii="Times New Roman" w:hAnsi="Times New Roman" w:cs="Times New Roman"/>
          <w:i/>
          <w:iCs/>
          <w:sz w:val="20"/>
          <w:szCs w:val="20"/>
        </w:rPr>
        <w:t>,</w:t>
      </w:r>
      <w:r w:rsidR="003433BC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000 </w:t>
      </w:r>
      <w:r w:rsidR="00731730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Random Split-Halves for </w:t>
      </w: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the </w:t>
      </w:r>
      <w:r w:rsidR="00731730" w:rsidRPr="00263901">
        <w:rPr>
          <w:rFonts w:ascii="Times New Roman" w:hAnsi="Times New Roman" w:cs="Times New Roman"/>
          <w:i/>
          <w:iCs/>
          <w:sz w:val="20"/>
          <w:szCs w:val="20"/>
        </w:rPr>
        <w:t>Dwell-Bias</w:t>
      </w:r>
      <w:r w:rsidR="0058782F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 and </w:t>
      </w:r>
      <w:r w:rsidR="001C0F73" w:rsidRPr="00263901">
        <w:rPr>
          <w:rFonts w:ascii="Times New Roman" w:hAnsi="Times New Roman" w:cs="Times New Roman"/>
          <w:i/>
          <w:iCs/>
          <w:sz w:val="20"/>
          <w:szCs w:val="20"/>
        </w:rPr>
        <w:t>N2pc</w:t>
      </w: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 Metrics</w:t>
      </w:r>
    </w:p>
    <w:tbl>
      <w:tblPr>
        <w:tblStyle w:val="Tabellrutenett"/>
        <w:tblW w:w="5000" w:type="pct"/>
        <w:tblLook w:val="04A0" w:firstRow="1" w:lastRow="0" w:firstColumn="1" w:lastColumn="0" w:noHBand="0" w:noVBand="1"/>
      </w:tblPr>
      <w:tblGrid>
        <w:gridCol w:w="3997"/>
        <w:gridCol w:w="5063"/>
      </w:tblGrid>
      <w:tr w:rsidR="005201A5" w:rsidRPr="00263901" w14:paraId="79D190B6" w14:textId="77777777" w:rsidTr="002F2155">
        <w:trPr>
          <w:trHeight w:val="300"/>
        </w:trPr>
        <w:tc>
          <w:tcPr>
            <w:tcW w:w="2206" w:type="pct"/>
          </w:tcPr>
          <w:p w14:paraId="70085F65" w14:textId="77777777" w:rsidR="00FB6091" w:rsidRPr="00263901" w:rsidRDefault="00FB6091" w:rsidP="002E65B1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AB metric</w:t>
            </w:r>
          </w:p>
        </w:tc>
        <w:tc>
          <w:tcPr>
            <w:tcW w:w="2794" w:type="pct"/>
          </w:tcPr>
          <w:p w14:paraId="6DCCC191" w14:textId="60AD397A" w:rsidR="00FB6091" w:rsidRPr="00263901" w:rsidRDefault="00FB6091" w:rsidP="002E65B1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1</w:t>
            </w:r>
            <w:r w:rsidR="002F2155" w:rsidRPr="00263901">
              <w:rPr>
                <w:rFonts w:ascii="Times New Roman" w:hAnsi="Times New Roman" w:cs="Times New Roman"/>
              </w:rPr>
              <w:t>,</w:t>
            </w:r>
            <w:r w:rsidRPr="00263901">
              <w:rPr>
                <w:rFonts w:ascii="Times New Roman" w:hAnsi="Times New Roman" w:cs="Times New Roman"/>
              </w:rPr>
              <w:t>000 random split-halves</w:t>
            </w:r>
          </w:p>
        </w:tc>
      </w:tr>
      <w:tr w:rsidR="005201A5" w:rsidRPr="00263901" w14:paraId="2F55F56B" w14:textId="77777777" w:rsidTr="002F2155">
        <w:trPr>
          <w:trHeight w:val="300"/>
        </w:trPr>
        <w:tc>
          <w:tcPr>
            <w:tcW w:w="2206" w:type="pct"/>
          </w:tcPr>
          <w:p w14:paraId="68B5E254" w14:textId="77777777" w:rsidR="00FB6091" w:rsidRPr="00263901" w:rsidRDefault="00FB6091" w:rsidP="002E65B1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Dwell-bias</w:t>
            </w:r>
          </w:p>
        </w:tc>
        <w:tc>
          <w:tcPr>
            <w:tcW w:w="2794" w:type="pct"/>
          </w:tcPr>
          <w:p w14:paraId="519A6C61" w14:textId="037008B0" w:rsidR="00FB6091" w:rsidRPr="00263901" w:rsidRDefault="00FB6091" w:rsidP="002E65B1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.30</w:t>
            </w:r>
          </w:p>
        </w:tc>
      </w:tr>
      <w:tr w:rsidR="005201A5" w:rsidRPr="00263901" w14:paraId="6DA861A3" w14:textId="77777777" w:rsidTr="002F2155">
        <w:trPr>
          <w:trHeight w:val="300"/>
        </w:trPr>
        <w:tc>
          <w:tcPr>
            <w:tcW w:w="2206" w:type="pct"/>
          </w:tcPr>
          <w:p w14:paraId="2779E6D8" w14:textId="77777777" w:rsidR="00FB6091" w:rsidRPr="00263901" w:rsidRDefault="00FB6091" w:rsidP="002E65B1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N2pc</w:t>
            </w:r>
          </w:p>
        </w:tc>
        <w:tc>
          <w:tcPr>
            <w:tcW w:w="2794" w:type="pct"/>
          </w:tcPr>
          <w:p w14:paraId="2073CFE7" w14:textId="77777777" w:rsidR="00FB6091" w:rsidRPr="00263901" w:rsidRDefault="00FB6091" w:rsidP="002E65B1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-.75</w:t>
            </w:r>
          </w:p>
        </w:tc>
      </w:tr>
    </w:tbl>
    <w:p w14:paraId="4BA7E3A3" w14:textId="5AB4F335" w:rsidR="00D32F0A" w:rsidRPr="00263901" w:rsidRDefault="00D32F0A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0DFB83AC" w14:textId="77777777" w:rsidR="00C85FE7" w:rsidRPr="00263901" w:rsidRDefault="00C85FE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i/>
          <w:iCs/>
          <w:sz w:val="20"/>
          <w:szCs w:val="20"/>
        </w:rPr>
        <w:br w:type="page"/>
      </w:r>
    </w:p>
    <w:p w14:paraId="2A10810B" w14:textId="35CCD45B" w:rsidR="00C85FE7" w:rsidRPr="00263901" w:rsidRDefault="00C85FE7" w:rsidP="00C85FE7">
      <w:pPr>
        <w:pStyle w:val="Bildetekst"/>
        <w:spacing w:after="0" w:line="480" w:lineRule="auto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lastRenderedPageBreak/>
        <w:t>Table S</w: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Table_S \* ARABIC </w:instrTex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263901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</w:p>
    <w:p w14:paraId="56334156" w14:textId="77777777" w:rsidR="00C85FE7" w:rsidRPr="00263901" w:rsidRDefault="00C85FE7" w:rsidP="00C85F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>Distribution of participants in the Beck Anxiety Inventory categories of minimal, mild, moderate and severe symptoms of anxiety</w:t>
      </w:r>
    </w:p>
    <w:tbl>
      <w:tblPr>
        <w:tblStyle w:val="Tabellrutenett"/>
        <w:tblpPr w:leftFromText="141" w:rightFromText="141" w:vertAnchor="text" w:horzAnchor="margin" w:tblpY="84"/>
        <w:tblOverlap w:val="never"/>
        <w:tblW w:w="503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7"/>
        <w:gridCol w:w="2007"/>
        <w:gridCol w:w="892"/>
        <w:gridCol w:w="2675"/>
      </w:tblGrid>
      <w:tr w:rsidR="00C85FE7" w:rsidRPr="00263901" w14:paraId="07F02476" w14:textId="77777777" w:rsidTr="00CB7795">
        <w:trPr>
          <w:trHeight w:val="560"/>
        </w:trPr>
        <w:tc>
          <w:tcPr>
            <w:tcW w:w="1951" w:type="pct"/>
            <w:tcBorders>
              <w:bottom w:val="single" w:sz="4" w:space="0" w:color="auto"/>
            </w:tcBorders>
          </w:tcPr>
          <w:p w14:paraId="075E5EE1" w14:textId="77777777" w:rsidR="00C85FE7" w:rsidRPr="00263901" w:rsidRDefault="00C85FE7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3901">
              <w:rPr>
                <w:rFonts w:ascii="Times New Roman" w:hAnsi="Times New Roman" w:cs="Times New Roman"/>
                <w:sz w:val="20"/>
                <w:szCs w:val="20"/>
              </w:rPr>
              <w:t xml:space="preserve">Category within the Beck Anxiety Inventory </w:t>
            </w:r>
          </w:p>
        </w:tc>
        <w:tc>
          <w:tcPr>
            <w:tcW w:w="1098" w:type="pct"/>
            <w:tcBorders>
              <w:bottom w:val="single" w:sz="4" w:space="0" w:color="auto"/>
            </w:tcBorders>
          </w:tcPr>
          <w:p w14:paraId="4A6AA106" w14:textId="77777777" w:rsidR="00C85FE7" w:rsidRPr="00263901" w:rsidRDefault="00C85FE7" w:rsidP="00CB779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901"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  <w:t>N (62)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14:paraId="77B0415D" w14:textId="77777777" w:rsidR="00C85FE7" w:rsidRPr="00263901" w:rsidRDefault="00C85FE7" w:rsidP="00CB7795">
            <w:pPr>
              <w:spacing w:line="480" w:lineRule="auto"/>
              <w:jc w:val="center"/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</w:pPr>
          </w:p>
        </w:tc>
        <w:tc>
          <w:tcPr>
            <w:tcW w:w="1463" w:type="pct"/>
            <w:tcBorders>
              <w:bottom w:val="single" w:sz="4" w:space="0" w:color="auto"/>
            </w:tcBorders>
          </w:tcPr>
          <w:p w14:paraId="3FC872FD" w14:textId="77777777" w:rsidR="00C85FE7" w:rsidRPr="00263901" w:rsidRDefault="00C85FE7" w:rsidP="00CB779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901"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  <w:t>%</w:t>
            </w:r>
          </w:p>
        </w:tc>
      </w:tr>
      <w:tr w:rsidR="00C85FE7" w:rsidRPr="00263901" w14:paraId="5F46E75B" w14:textId="77777777" w:rsidTr="00CB7795">
        <w:trPr>
          <w:trHeight w:val="547"/>
        </w:trPr>
        <w:tc>
          <w:tcPr>
            <w:tcW w:w="1951" w:type="pct"/>
          </w:tcPr>
          <w:p w14:paraId="22B38076" w14:textId="77777777" w:rsidR="00C85FE7" w:rsidRPr="00263901" w:rsidRDefault="00C85FE7" w:rsidP="00CB7795">
            <w:pPr>
              <w:spacing w:line="480" w:lineRule="auto"/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263901"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  <w:t xml:space="preserve">  Minimal </w:t>
            </w:r>
          </w:p>
        </w:tc>
        <w:tc>
          <w:tcPr>
            <w:tcW w:w="1098" w:type="pct"/>
            <w:tcBorders>
              <w:top w:val="single" w:sz="4" w:space="0" w:color="auto"/>
            </w:tcBorders>
          </w:tcPr>
          <w:p w14:paraId="5B53EE2E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38</w:t>
            </w:r>
          </w:p>
        </w:tc>
        <w:tc>
          <w:tcPr>
            <w:tcW w:w="488" w:type="pct"/>
          </w:tcPr>
          <w:p w14:paraId="3DE54735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</w:p>
        </w:tc>
        <w:tc>
          <w:tcPr>
            <w:tcW w:w="1463" w:type="pct"/>
            <w:tcBorders>
              <w:top w:val="single" w:sz="4" w:space="0" w:color="auto"/>
            </w:tcBorders>
          </w:tcPr>
          <w:p w14:paraId="1FE996B2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sz w:val="20"/>
                <w:szCs w:val="20"/>
              </w:rPr>
              <w:t>61.29</w:t>
            </w:r>
          </w:p>
        </w:tc>
      </w:tr>
      <w:tr w:rsidR="00C85FE7" w:rsidRPr="00263901" w14:paraId="06B431D4" w14:textId="77777777" w:rsidTr="00CB7795">
        <w:trPr>
          <w:trHeight w:val="547"/>
        </w:trPr>
        <w:tc>
          <w:tcPr>
            <w:tcW w:w="1951" w:type="pct"/>
          </w:tcPr>
          <w:p w14:paraId="3E266CD8" w14:textId="77777777" w:rsidR="00C85FE7" w:rsidRPr="00263901" w:rsidRDefault="00C85FE7" w:rsidP="00CB7795">
            <w:pPr>
              <w:spacing w:line="480" w:lineRule="auto"/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263901">
              <w:rPr>
                <w:rFonts w:ascii="Times New Roman" w:hAnsi="Times New Roman" w:cs="Times New Roman"/>
                <w:sz w:val="20"/>
                <w:szCs w:val="20"/>
              </w:rPr>
              <w:t xml:space="preserve">  Mild </w:t>
            </w:r>
          </w:p>
        </w:tc>
        <w:tc>
          <w:tcPr>
            <w:tcW w:w="1098" w:type="pct"/>
            <w:tcBorders>
              <w:top w:val="single" w:sz="4" w:space="0" w:color="auto"/>
            </w:tcBorders>
          </w:tcPr>
          <w:p w14:paraId="632A6BB0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16</w:t>
            </w:r>
          </w:p>
        </w:tc>
        <w:tc>
          <w:tcPr>
            <w:tcW w:w="488" w:type="pct"/>
          </w:tcPr>
          <w:p w14:paraId="6D723B3E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</w:p>
        </w:tc>
        <w:tc>
          <w:tcPr>
            <w:tcW w:w="1463" w:type="pct"/>
            <w:tcBorders>
              <w:top w:val="single" w:sz="4" w:space="0" w:color="auto"/>
            </w:tcBorders>
          </w:tcPr>
          <w:p w14:paraId="5257A079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263901">
              <w:rPr>
                <w:sz w:val="20"/>
                <w:szCs w:val="20"/>
              </w:rPr>
              <w:t>25.81</w:t>
            </w:r>
          </w:p>
        </w:tc>
      </w:tr>
      <w:tr w:rsidR="00C85FE7" w:rsidRPr="00263901" w14:paraId="2C9C576F" w14:textId="77777777" w:rsidTr="00CB7795">
        <w:trPr>
          <w:trHeight w:val="547"/>
        </w:trPr>
        <w:tc>
          <w:tcPr>
            <w:tcW w:w="1951" w:type="pct"/>
          </w:tcPr>
          <w:p w14:paraId="49E84CC2" w14:textId="77777777" w:rsidR="00C85FE7" w:rsidRPr="00263901" w:rsidRDefault="00C85FE7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3901">
              <w:rPr>
                <w:rFonts w:ascii="Times New Roman" w:hAnsi="Times New Roman" w:cs="Times New Roman"/>
                <w:sz w:val="20"/>
                <w:szCs w:val="20"/>
              </w:rPr>
              <w:t xml:space="preserve">  Moderate </w:t>
            </w:r>
          </w:p>
        </w:tc>
        <w:tc>
          <w:tcPr>
            <w:tcW w:w="1098" w:type="pct"/>
            <w:tcBorders>
              <w:top w:val="single" w:sz="4" w:space="0" w:color="auto"/>
            </w:tcBorders>
          </w:tcPr>
          <w:p w14:paraId="6FD597E6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6</w:t>
            </w:r>
          </w:p>
        </w:tc>
        <w:tc>
          <w:tcPr>
            <w:tcW w:w="488" w:type="pct"/>
          </w:tcPr>
          <w:p w14:paraId="70314232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</w:p>
        </w:tc>
        <w:tc>
          <w:tcPr>
            <w:tcW w:w="1463" w:type="pct"/>
            <w:tcBorders>
              <w:top w:val="single" w:sz="4" w:space="0" w:color="auto"/>
            </w:tcBorders>
          </w:tcPr>
          <w:p w14:paraId="2CC56ABB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263901">
              <w:rPr>
                <w:sz w:val="20"/>
                <w:szCs w:val="20"/>
              </w:rPr>
              <w:t>9.68</w:t>
            </w:r>
          </w:p>
        </w:tc>
      </w:tr>
      <w:tr w:rsidR="00C85FE7" w:rsidRPr="00263901" w14:paraId="3563D04C" w14:textId="77777777" w:rsidTr="00CB7795">
        <w:trPr>
          <w:trHeight w:val="547"/>
        </w:trPr>
        <w:tc>
          <w:tcPr>
            <w:tcW w:w="1951" w:type="pct"/>
          </w:tcPr>
          <w:p w14:paraId="04D30C74" w14:textId="77777777" w:rsidR="00C85FE7" w:rsidRPr="00263901" w:rsidRDefault="00C85FE7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3901">
              <w:rPr>
                <w:rFonts w:ascii="Times New Roman" w:hAnsi="Times New Roman" w:cs="Times New Roman"/>
                <w:sz w:val="20"/>
                <w:szCs w:val="20"/>
              </w:rPr>
              <w:t xml:space="preserve">  Severe </w:t>
            </w:r>
          </w:p>
        </w:tc>
        <w:tc>
          <w:tcPr>
            <w:tcW w:w="1098" w:type="pct"/>
            <w:tcBorders>
              <w:top w:val="single" w:sz="4" w:space="0" w:color="auto"/>
            </w:tcBorders>
          </w:tcPr>
          <w:p w14:paraId="2F916A6D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2</w:t>
            </w:r>
          </w:p>
        </w:tc>
        <w:tc>
          <w:tcPr>
            <w:tcW w:w="488" w:type="pct"/>
          </w:tcPr>
          <w:p w14:paraId="78AC987C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</w:p>
        </w:tc>
        <w:tc>
          <w:tcPr>
            <w:tcW w:w="1463" w:type="pct"/>
            <w:tcBorders>
              <w:top w:val="single" w:sz="4" w:space="0" w:color="auto"/>
            </w:tcBorders>
          </w:tcPr>
          <w:p w14:paraId="1062B26E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263901">
              <w:rPr>
                <w:sz w:val="20"/>
                <w:szCs w:val="20"/>
              </w:rPr>
              <w:t>3.23</w:t>
            </w:r>
          </w:p>
        </w:tc>
      </w:tr>
    </w:tbl>
    <w:p w14:paraId="513ABF23" w14:textId="77777777" w:rsidR="00C85FE7" w:rsidRPr="00263901" w:rsidRDefault="00C85FE7" w:rsidP="00C85FE7">
      <w:pPr>
        <w:pStyle w:val="paragraph"/>
        <w:spacing w:before="0" w:beforeAutospacing="0" w:after="0" w:afterAutospacing="0" w:line="480" w:lineRule="auto"/>
        <w:textAlignment w:val="baseline"/>
        <w:rPr>
          <w:sz w:val="20"/>
          <w:szCs w:val="20"/>
        </w:rPr>
      </w:pPr>
    </w:p>
    <w:p w14:paraId="55C37F26" w14:textId="25A415BC" w:rsidR="00C85FE7" w:rsidRPr="00263901" w:rsidRDefault="00C85FE7" w:rsidP="00C85FE7">
      <w:pPr>
        <w:pStyle w:val="Bildetekst"/>
        <w:spacing w:after="0" w:line="480" w:lineRule="auto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Table S</w: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Table_S \* ARABIC </w:instrTex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263901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3</w: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</w:p>
    <w:p w14:paraId="47F1C20D" w14:textId="77777777" w:rsidR="00C85FE7" w:rsidRPr="00263901" w:rsidRDefault="00C85FE7" w:rsidP="00C85F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>Distribution of participants in the Beck Depression Inventory categories of minimal, mild, moderate and severe symptoms of depression</w:t>
      </w:r>
    </w:p>
    <w:tbl>
      <w:tblPr>
        <w:tblStyle w:val="Tabellrutenett"/>
        <w:tblpPr w:leftFromText="141" w:rightFromText="141" w:vertAnchor="text" w:horzAnchor="margin" w:tblpY="84"/>
        <w:tblOverlap w:val="never"/>
        <w:tblW w:w="503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7"/>
        <w:gridCol w:w="2007"/>
        <w:gridCol w:w="892"/>
        <w:gridCol w:w="2675"/>
      </w:tblGrid>
      <w:tr w:rsidR="00C85FE7" w:rsidRPr="00263901" w14:paraId="4CF78087" w14:textId="77777777" w:rsidTr="00CB7795">
        <w:trPr>
          <w:trHeight w:val="560"/>
        </w:trPr>
        <w:tc>
          <w:tcPr>
            <w:tcW w:w="1951" w:type="pct"/>
            <w:tcBorders>
              <w:bottom w:val="single" w:sz="4" w:space="0" w:color="auto"/>
            </w:tcBorders>
          </w:tcPr>
          <w:p w14:paraId="20AE401F" w14:textId="77777777" w:rsidR="00C85FE7" w:rsidRPr="00263901" w:rsidRDefault="00C85FE7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3901">
              <w:rPr>
                <w:rFonts w:ascii="Times New Roman" w:hAnsi="Times New Roman" w:cs="Times New Roman"/>
                <w:sz w:val="20"/>
                <w:szCs w:val="20"/>
              </w:rPr>
              <w:t xml:space="preserve">Category within the Beck Depression Inventory II </w:t>
            </w:r>
          </w:p>
        </w:tc>
        <w:tc>
          <w:tcPr>
            <w:tcW w:w="1098" w:type="pct"/>
            <w:tcBorders>
              <w:bottom w:val="single" w:sz="4" w:space="0" w:color="auto"/>
            </w:tcBorders>
          </w:tcPr>
          <w:p w14:paraId="57DE9F1B" w14:textId="77777777" w:rsidR="00C85FE7" w:rsidRPr="00263901" w:rsidRDefault="00C85FE7" w:rsidP="00CB779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901"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  <w:t>N (62)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14:paraId="128AB158" w14:textId="77777777" w:rsidR="00C85FE7" w:rsidRPr="00263901" w:rsidRDefault="00C85FE7" w:rsidP="00CB7795">
            <w:pPr>
              <w:spacing w:line="480" w:lineRule="auto"/>
              <w:jc w:val="center"/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</w:pPr>
          </w:p>
        </w:tc>
        <w:tc>
          <w:tcPr>
            <w:tcW w:w="1463" w:type="pct"/>
            <w:tcBorders>
              <w:bottom w:val="single" w:sz="4" w:space="0" w:color="auto"/>
            </w:tcBorders>
          </w:tcPr>
          <w:p w14:paraId="6DC22AF9" w14:textId="77777777" w:rsidR="00C85FE7" w:rsidRPr="00263901" w:rsidRDefault="00C85FE7" w:rsidP="00CB779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901"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  <w:t>%</w:t>
            </w:r>
          </w:p>
        </w:tc>
      </w:tr>
      <w:tr w:rsidR="00C85FE7" w:rsidRPr="00263901" w14:paraId="1C166F79" w14:textId="77777777" w:rsidTr="00CB7795">
        <w:trPr>
          <w:trHeight w:val="547"/>
        </w:trPr>
        <w:tc>
          <w:tcPr>
            <w:tcW w:w="1951" w:type="pct"/>
          </w:tcPr>
          <w:p w14:paraId="4E0A8E70" w14:textId="77777777" w:rsidR="00C85FE7" w:rsidRPr="00263901" w:rsidRDefault="00C85FE7" w:rsidP="00CB7795">
            <w:pPr>
              <w:spacing w:line="480" w:lineRule="auto"/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263901"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  <w:t xml:space="preserve">  Minimal </w:t>
            </w:r>
          </w:p>
        </w:tc>
        <w:tc>
          <w:tcPr>
            <w:tcW w:w="1098" w:type="pct"/>
            <w:tcBorders>
              <w:top w:val="single" w:sz="4" w:space="0" w:color="auto"/>
            </w:tcBorders>
          </w:tcPr>
          <w:p w14:paraId="06073EE6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36</w:t>
            </w:r>
          </w:p>
        </w:tc>
        <w:tc>
          <w:tcPr>
            <w:tcW w:w="488" w:type="pct"/>
          </w:tcPr>
          <w:p w14:paraId="5F04B9B8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</w:p>
        </w:tc>
        <w:tc>
          <w:tcPr>
            <w:tcW w:w="1463" w:type="pct"/>
            <w:tcBorders>
              <w:top w:val="single" w:sz="4" w:space="0" w:color="auto"/>
            </w:tcBorders>
          </w:tcPr>
          <w:p w14:paraId="5355C293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sz w:val="20"/>
                <w:szCs w:val="20"/>
              </w:rPr>
              <w:t>61.29</w:t>
            </w:r>
          </w:p>
        </w:tc>
      </w:tr>
      <w:tr w:rsidR="00C85FE7" w:rsidRPr="00263901" w14:paraId="670E8637" w14:textId="77777777" w:rsidTr="00CB7795">
        <w:trPr>
          <w:trHeight w:val="547"/>
        </w:trPr>
        <w:tc>
          <w:tcPr>
            <w:tcW w:w="1951" w:type="pct"/>
          </w:tcPr>
          <w:p w14:paraId="23BF4848" w14:textId="77777777" w:rsidR="00C85FE7" w:rsidRPr="00263901" w:rsidRDefault="00C85FE7" w:rsidP="00CB7795">
            <w:pPr>
              <w:spacing w:line="480" w:lineRule="auto"/>
              <w:rPr>
                <w:rStyle w:val="eop"/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263901">
              <w:rPr>
                <w:rFonts w:ascii="Times New Roman" w:hAnsi="Times New Roman" w:cs="Times New Roman"/>
                <w:sz w:val="20"/>
                <w:szCs w:val="20"/>
              </w:rPr>
              <w:t xml:space="preserve">  Mild </w:t>
            </w:r>
          </w:p>
        </w:tc>
        <w:tc>
          <w:tcPr>
            <w:tcW w:w="1098" w:type="pct"/>
            <w:tcBorders>
              <w:top w:val="single" w:sz="4" w:space="0" w:color="auto"/>
            </w:tcBorders>
          </w:tcPr>
          <w:p w14:paraId="7C44A507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14</w:t>
            </w:r>
          </w:p>
        </w:tc>
        <w:tc>
          <w:tcPr>
            <w:tcW w:w="488" w:type="pct"/>
          </w:tcPr>
          <w:p w14:paraId="707C0A8E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</w:p>
        </w:tc>
        <w:tc>
          <w:tcPr>
            <w:tcW w:w="1463" w:type="pct"/>
            <w:tcBorders>
              <w:top w:val="single" w:sz="4" w:space="0" w:color="auto"/>
            </w:tcBorders>
          </w:tcPr>
          <w:p w14:paraId="61ADE3F1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263901">
              <w:rPr>
                <w:sz w:val="20"/>
                <w:szCs w:val="20"/>
              </w:rPr>
              <w:t>25.81</w:t>
            </w:r>
          </w:p>
        </w:tc>
      </w:tr>
      <w:tr w:rsidR="00C85FE7" w:rsidRPr="00263901" w14:paraId="39C8B3D5" w14:textId="77777777" w:rsidTr="00CB7795">
        <w:trPr>
          <w:trHeight w:val="547"/>
        </w:trPr>
        <w:tc>
          <w:tcPr>
            <w:tcW w:w="1951" w:type="pct"/>
          </w:tcPr>
          <w:p w14:paraId="333FDAE0" w14:textId="77777777" w:rsidR="00C85FE7" w:rsidRPr="00263901" w:rsidRDefault="00C85FE7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3901">
              <w:rPr>
                <w:rFonts w:ascii="Times New Roman" w:hAnsi="Times New Roman" w:cs="Times New Roman"/>
                <w:sz w:val="20"/>
                <w:szCs w:val="20"/>
              </w:rPr>
              <w:t xml:space="preserve">  Moderate </w:t>
            </w:r>
          </w:p>
        </w:tc>
        <w:tc>
          <w:tcPr>
            <w:tcW w:w="1098" w:type="pct"/>
            <w:tcBorders>
              <w:top w:val="single" w:sz="4" w:space="0" w:color="auto"/>
            </w:tcBorders>
          </w:tcPr>
          <w:p w14:paraId="33BC969F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9</w:t>
            </w:r>
          </w:p>
        </w:tc>
        <w:tc>
          <w:tcPr>
            <w:tcW w:w="488" w:type="pct"/>
          </w:tcPr>
          <w:p w14:paraId="64EB2408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</w:p>
        </w:tc>
        <w:tc>
          <w:tcPr>
            <w:tcW w:w="1463" w:type="pct"/>
            <w:tcBorders>
              <w:top w:val="single" w:sz="4" w:space="0" w:color="auto"/>
            </w:tcBorders>
          </w:tcPr>
          <w:p w14:paraId="2BD231AE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263901">
              <w:rPr>
                <w:sz w:val="20"/>
                <w:szCs w:val="20"/>
              </w:rPr>
              <w:t>9.68</w:t>
            </w:r>
          </w:p>
        </w:tc>
      </w:tr>
      <w:tr w:rsidR="00C85FE7" w:rsidRPr="00263901" w14:paraId="0D800DCF" w14:textId="77777777" w:rsidTr="00CB7795">
        <w:trPr>
          <w:trHeight w:val="547"/>
        </w:trPr>
        <w:tc>
          <w:tcPr>
            <w:tcW w:w="1951" w:type="pct"/>
          </w:tcPr>
          <w:p w14:paraId="63A7C120" w14:textId="77777777" w:rsidR="00C85FE7" w:rsidRPr="00263901" w:rsidRDefault="00C85FE7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3901">
              <w:rPr>
                <w:rFonts w:ascii="Times New Roman" w:hAnsi="Times New Roman" w:cs="Times New Roman"/>
                <w:sz w:val="20"/>
                <w:szCs w:val="20"/>
              </w:rPr>
              <w:t xml:space="preserve">  Severe </w:t>
            </w:r>
          </w:p>
        </w:tc>
        <w:tc>
          <w:tcPr>
            <w:tcW w:w="1098" w:type="pct"/>
            <w:tcBorders>
              <w:top w:val="single" w:sz="4" w:space="0" w:color="auto"/>
            </w:tcBorders>
          </w:tcPr>
          <w:p w14:paraId="35A8E528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3</w:t>
            </w:r>
          </w:p>
        </w:tc>
        <w:tc>
          <w:tcPr>
            <w:tcW w:w="488" w:type="pct"/>
          </w:tcPr>
          <w:p w14:paraId="2B6C0507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rStyle w:val="eop"/>
                <w:rFonts w:eastAsiaTheme="majorEastAsia"/>
                <w:sz w:val="20"/>
                <w:szCs w:val="20"/>
              </w:rPr>
            </w:pPr>
          </w:p>
        </w:tc>
        <w:tc>
          <w:tcPr>
            <w:tcW w:w="1463" w:type="pct"/>
            <w:tcBorders>
              <w:top w:val="single" w:sz="4" w:space="0" w:color="auto"/>
            </w:tcBorders>
          </w:tcPr>
          <w:p w14:paraId="6A099AAF" w14:textId="77777777" w:rsidR="00C85FE7" w:rsidRPr="00263901" w:rsidRDefault="00C85FE7" w:rsidP="00CB7795">
            <w:pPr>
              <w:pStyle w:val="paragraph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263901">
              <w:rPr>
                <w:sz w:val="20"/>
                <w:szCs w:val="20"/>
              </w:rPr>
              <w:t>3.23</w:t>
            </w:r>
          </w:p>
        </w:tc>
      </w:tr>
    </w:tbl>
    <w:p w14:paraId="049E76B3" w14:textId="18640799" w:rsidR="00C85FE7" w:rsidRPr="00263901" w:rsidRDefault="00C85FE7" w:rsidP="00C85FE7">
      <w:pPr>
        <w:pStyle w:val="paragraph"/>
        <w:spacing w:before="0" w:beforeAutospacing="0" w:after="0" w:afterAutospacing="0" w:line="480" w:lineRule="auto"/>
        <w:textAlignment w:val="baseline"/>
        <w:rPr>
          <w:sz w:val="20"/>
          <w:szCs w:val="20"/>
        </w:rPr>
      </w:pPr>
    </w:p>
    <w:p w14:paraId="50843520" w14:textId="77777777" w:rsidR="00C85FE7" w:rsidRPr="00263901" w:rsidRDefault="00C85FE7">
      <w:pPr>
        <w:rPr>
          <w:rFonts w:ascii="Times New Roman" w:eastAsia="Times New Roman" w:hAnsi="Times New Roman" w:cs="Times New Roman"/>
          <w:kern w:val="0"/>
          <w:sz w:val="20"/>
          <w:szCs w:val="20"/>
          <w:lang w:eastAsia="nb-NO"/>
          <w14:ligatures w14:val="none"/>
        </w:rPr>
      </w:pPr>
      <w:r w:rsidRPr="00263901">
        <w:rPr>
          <w:rFonts w:ascii="Times New Roman" w:hAnsi="Times New Roman" w:cs="Times New Roman"/>
          <w:sz w:val="20"/>
          <w:szCs w:val="20"/>
        </w:rPr>
        <w:br w:type="page"/>
      </w:r>
    </w:p>
    <w:p w14:paraId="183DDD6B" w14:textId="77777777" w:rsidR="00C85FE7" w:rsidRPr="00263901" w:rsidRDefault="00C85FE7" w:rsidP="00C85FE7">
      <w:pPr>
        <w:pStyle w:val="paragraph"/>
        <w:spacing w:before="0" w:beforeAutospacing="0" w:after="0" w:afterAutospacing="0" w:line="480" w:lineRule="auto"/>
        <w:textAlignment w:val="baseline"/>
        <w:rPr>
          <w:sz w:val="20"/>
          <w:szCs w:val="20"/>
        </w:rPr>
      </w:pPr>
    </w:p>
    <w:p w14:paraId="5FEC02A7" w14:textId="7930F579" w:rsidR="003433BC" w:rsidRPr="00263901" w:rsidRDefault="003433BC" w:rsidP="002E65B1">
      <w:pPr>
        <w:pStyle w:val="Bildetekst"/>
        <w:spacing w:after="0" w:line="480" w:lineRule="auto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Figure </w:t>
      </w:r>
      <w:r w:rsidR="00AC666C"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S</w: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CA2E78"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2</w: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</w:p>
    <w:p w14:paraId="58A3B87F" w14:textId="4B6C5756" w:rsidR="003433BC" w:rsidRPr="00263901" w:rsidRDefault="003433BC" w:rsidP="002E65B1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>Relations</w:t>
      </w:r>
      <w:r w:rsidR="00C96FAE" w:rsidRPr="00263901">
        <w:rPr>
          <w:rFonts w:ascii="Times New Roman" w:hAnsi="Times New Roman" w:cs="Times New Roman"/>
          <w:i/>
          <w:iCs/>
          <w:sz w:val="20"/>
          <w:szCs w:val="20"/>
        </w:rPr>
        <w:t>hip</w:t>
      </w: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D32F0A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Between </w:t>
      </w:r>
      <w:r w:rsidR="00731730" w:rsidRPr="00263901">
        <w:rPr>
          <w:rFonts w:ascii="Times New Roman" w:hAnsi="Times New Roman" w:cs="Times New Roman"/>
          <w:i/>
          <w:iCs/>
          <w:sz w:val="20"/>
          <w:szCs w:val="20"/>
        </w:rPr>
        <w:t>BAI</w:t>
      </w: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D32F0A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Sum Scores </w:t>
      </w: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and </w:t>
      </w:r>
      <w:r w:rsidR="00D32F0A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Reliable </w:t>
      </w: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AB </w:t>
      </w:r>
      <w:r w:rsidR="00D32F0A" w:rsidRPr="00263901">
        <w:rPr>
          <w:rFonts w:ascii="Times New Roman" w:hAnsi="Times New Roman" w:cs="Times New Roman"/>
          <w:i/>
          <w:iCs/>
          <w:sz w:val="20"/>
          <w:szCs w:val="20"/>
        </w:rPr>
        <w:t>Metrics</w:t>
      </w:r>
    </w:p>
    <w:p w14:paraId="1171EF9C" w14:textId="7AFF451B" w:rsidR="002B3090" w:rsidRPr="00263901" w:rsidRDefault="00E6584B" w:rsidP="002E65B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390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E0B0ACE" wp14:editId="65832F9D">
            <wp:extent cx="5759450" cy="4368800"/>
            <wp:effectExtent l="0" t="0" r="0" b="0"/>
            <wp:docPr id="337144082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144082" name="Bilde 337144082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146"/>
                    <a:stretch/>
                  </pic:blipFill>
                  <pic:spPr bwMode="auto">
                    <a:xfrm>
                      <a:off x="0" y="0"/>
                      <a:ext cx="5759450" cy="436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F785C0" w14:textId="79ED8593" w:rsidR="00A94725" w:rsidRPr="00711CCB" w:rsidRDefault="003433BC" w:rsidP="00711CCB">
      <w:pPr>
        <w:pStyle w:val="Bildetekst"/>
        <w:spacing w:after="0" w:line="480" w:lineRule="auto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26390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Note</w:t>
      </w:r>
      <w:r w:rsidR="00635A73" w:rsidRPr="00263901">
        <w:rPr>
          <w:rFonts w:ascii="Times New Roman" w:hAnsi="Times New Roman" w:cs="Times New Roman"/>
          <w:iCs w:val="0"/>
          <w:color w:val="auto"/>
          <w:sz w:val="20"/>
          <w:szCs w:val="20"/>
        </w:rPr>
        <w:t>.</w:t>
      </w:r>
      <w:r w:rsidRPr="0026390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="00731730" w:rsidRPr="00263901">
        <w:rPr>
          <w:rFonts w:ascii="Times New Roman" w:hAnsi="Times New Roman" w:cs="Times New Roman"/>
          <w:color w:val="auto"/>
          <w:sz w:val="20"/>
          <w:szCs w:val="20"/>
        </w:rPr>
        <w:t>Each b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>lue dot represent</w:t>
      </w:r>
      <w:r w:rsidR="00731730" w:rsidRPr="00263901">
        <w:rPr>
          <w:rFonts w:ascii="Times New Roman" w:hAnsi="Times New Roman" w:cs="Times New Roman"/>
          <w:color w:val="auto"/>
          <w:sz w:val="20"/>
          <w:szCs w:val="20"/>
        </w:rPr>
        <w:t>s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731730" w:rsidRPr="00263901">
        <w:rPr>
          <w:rFonts w:ascii="Times New Roman" w:hAnsi="Times New Roman" w:cs="Times New Roman"/>
          <w:color w:val="auto"/>
          <w:sz w:val="20"/>
          <w:szCs w:val="20"/>
        </w:rPr>
        <w:t>a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datapoint</w:t>
      </w:r>
      <w:r w:rsidR="00C96FAE" w:rsidRPr="00263901">
        <w:rPr>
          <w:rFonts w:ascii="Times New Roman" w:hAnsi="Times New Roman" w:cs="Times New Roman"/>
          <w:color w:val="auto"/>
          <w:sz w:val="20"/>
          <w:szCs w:val="20"/>
        </w:rPr>
        <w:t>,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and</w:t>
      </w:r>
      <w:r w:rsidR="00AC666C"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the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red line is the</w:t>
      </w:r>
      <w:r w:rsidR="002E65B1"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locally estimated scatterplot smoothing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2E65B1" w:rsidRPr="00263901">
        <w:rPr>
          <w:rFonts w:ascii="Times New Roman" w:hAnsi="Times New Roman" w:cs="Times New Roman"/>
          <w:color w:val="auto"/>
          <w:sz w:val="20"/>
          <w:szCs w:val="20"/>
        </w:rPr>
        <w:t>(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>LOESS</w:t>
      </w:r>
      <w:r w:rsidR="002E65B1" w:rsidRPr="00263901">
        <w:rPr>
          <w:rFonts w:ascii="Times New Roman" w:hAnsi="Times New Roman" w:cs="Times New Roman"/>
          <w:color w:val="auto"/>
          <w:sz w:val="20"/>
          <w:szCs w:val="20"/>
        </w:rPr>
        <w:t>)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estimated curve.</w:t>
      </w:r>
      <w:r w:rsidR="00B22B8D"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Vertical lines </w:t>
      </w:r>
      <w:proofErr w:type="gramStart"/>
      <w:r w:rsidR="00B22B8D" w:rsidRPr="00263901">
        <w:rPr>
          <w:rFonts w:ascii="Times New Roman" w:hAnsi="Times New Roman" w:cs="Times New Roman"/>
          <w:color w:val="auto"/>
          <w:sz w:val="20"/>
          <w:szCs w:val="20"/>
        </w:rPr>
        <w:t>presents</w:t>
      </w:r>
      <w:proofErr w:type="gramEnd"/>
      <w:r w:rsidR="00B22B8D"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c</w:t>
      </w:r>
      <w:r w:rsidR="0015754D"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ut-off values indicating minimal, mild and moderate anxiety </w:t>
      </w:r>
      <w:r w:rsidR="00B22B8D" w:rsidRPr="00263901">
        <w:rPr>
          <w:rFonts w:ascii="Times New Roman" w:hAnsi="Times New Roman" w:cs="Times New Roman"/>
          <w:color w:val="auto"/>
          <w:sz w:val="20"/>
          <w:szCs w:val="20"/>
        </w:rPr>
        <w:t>symptoms in the BAI total score (7, 15 and 25)</w:t>
      </w:r>
      <w:r w:rsidR="0015754D" w:rsidRPr="00263901">
        <w:rPr>
          <w:rFonts w:ascii="Times New Roman" w:hAnsi="Times New Roman" w:cs="Times New Roman"/>
          <w:color w:val="auto"/>
          <w:sz w:val="20"/>
          <w:szCs w:val="20"/>
        </w:rPr>
        <w:t>.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BAI</w:t>
      </w:r>
      <w:r w:rsidR="00C96FAE" w:rsidRPr="00263901">
        <w:rPr>
          <w:rFonts w:ascii="Times New Roman" w:hAnsi="Times New Roman" w:cs="Times New Roman"/>
          <w:color w:val="auto"/>
          <w:sz w:val="20"/>
          <w:szCs w:val="20"/>
        </w:rPr>
        <w:t>: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Beck Anxiety Inventory</w:t>
      </w:r>
      <w:r w:rsidR="00D32F0A" w:rsidRPr="0026390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.</w:t>
      </w:r>
    </w:p>
    <w:p w14:paraId="1E556FE3" w14:textId="77777777" w:rsidR="00711CCB" w:rsidRDefault="00711CCB" w:rsidP="00A94725">
      <w:pPr>
        <w:pStyle w:val="Bildetekst"/>
        <w:spacing w:after="0" w:line="480" w:lineRule="auto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</w:p>
    <w:p w14:paraId="1F439242" w14:textId="77777777" w:rsidR="00711CCB" w:rsidRDefault="00711CCB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br w:type="page"/>
      </w:r>
    </w:p>
    <w:p w14:paraId="6AA3F751" w14:textId="4EB20A57" w:rsidR="00A94725" w:rsidRPr="00263901" w:rsidRDefault="00A94725" w:rsidP="00A94725">
      <w:pPr>
        <w:pStyle w:val="Bildetekst"/>
        <w:spacing w:after="0" w:line="480" w:lineRule="auto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lastRenderedPageBreak/>
        <w:t>Figure S</w: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263901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3</w:t>
      </w:r>
      <w:r w:rsidRPr="0026390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</w:p>
    <w:p w14:paraId="7C313F8C" w14:textId="45672270" w:rsidR="000C3596" w:rsidRPr="00263901" w:rsidRDefault="00A94725" w:rsidP="0015754D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Relationship Between </w:t>
      </w:r>
      <w:proofErr w:type="spellStart"/>
      <w:r w:rsidRPr="00263901">
        <w:rPr>
          <w:rFonts w:ascii="Times New Roman" w:hAnsi="Times New Roman" w:cs="Times New Roman"/>
          <w:i/>
          <w:iCs/>
          <w:sz w:val="20"/>
          <w:szCs w:val="20"/>
        </w:rPr>
        <w:t>B</w:t>
      </w:r>
      <w:r w:rsidR="00CD27D6" w:rsidRPr="00263901">
        <w:rPr>
          <w:rFonts w:ascii="Times New Roman" w:hAnsi="Times New Roman" w:cs="Times New Roman"/>
          <w:i/>
          <w:iCs/>
          <w:sz w:val="20"/>
          <w:szCs w:val="20"/>
        </w:rPr>
        <w:t>D</w:t>
      </w:r>
      <w:r w:rsidRPr="00263901">
        <w:rPr>
          <w:rFonts w:ascii="Times New Roman" w:hAnsi="Times New Roman" w:cs="Times New Roman"/>
          <w:i/>
          <w:iCs/>
          <w:sz w:val="20"/>
          <w:szCs w:val="20"/>
        </w:rPr>
        <w:t>I</w:t>
      </w:r>
      <w:proofErr w:type="spellEnd"/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 Sum Scores and Reliable AB Metrics</w:t>
      </w:r>
    </w:p>
    <w:p w14:paraId="60108668" w14:textId="431D754A" w:rsidR="000C3596" w:rsidRPr="00263901" w:rsidRDefault="00E35DA1" w:rsidP="000C3596">
      <w:pPr>
        <w:rPr>
          <w:rFonts w:ascii="Times New Roman" w:hAnsi="Times New Roman" w:cs="Times New Roman"/>
          <w:sz w:val="20"/>
          <w:szCs w:val="20"/>
        </w:rPr>
      </w:pPr>
      <w:r w:rsidRPr="0026390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C29735E" wp14:editId="1CC5D938">
            <wp:extent cx="5759450" cy="4409440"/>
            <wp:effectExtent l="0" t="0" r="0" b="0"/>
            <wp:docPr id="1443711144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711144" name="Bilde 1443711144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440"/>
                    <a:stretch/>
                  </pic:blipFill>
                  <pic:spPr bwMode="auto">
                    <a:xfrm>
                      <a:off x="0" y="0"/>
                      <a:ext cx="5759450" cy="4409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A4191" w14:textId="6F44D519" w:rsidR="000C3596" w:rsidRPr="00263901" w:rsidRDefault="000C3596" w:rsidP="000C3596">
      <w:pPr>
        <w:pStyle w:val="Bildetekst"/>
        <w:spacing w:after="0" w:line="480" w:lineRule="auto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26390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Note</w:t>
      </w:r>
      <w:r w:rsidRPr="00263901">
        <w:rPr>
          <w:rFonts w:ascii="Times New Roman" w:hAnsi="Times New Roman" w:cs="Times New Roman"/>
          <w:iCs w:val="0"/>
          <w:color w:val="auto"/>
          <w:sz w:val="20"/>
          <w:szCs w:val="20"/>
        </w:rPr>
        <w:t>.</w:t>
      </w:r>
      <w:r w:rsidRPr="0026390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>Each blue dot represents a datapoint, and the red line is the locally estimated scatterplot smoothing (LOESS) estimated curve.</w:t>
      </w:r>
      <w:r w:rsidR="00B22B8D"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Vertica lines </w:t>
      </w:r>
      <w:proofErr w:type="gramStart"/>
      <w:r w:rsidR="00B22B8D" w:rsidRPr="00263901">
        <w:rPr>
          <w:rFonts w:ascii="Times New Roman" w:hAnsi="Times New Roman" w:cs="Times New Roman"/>
          <w:color w:val="auto"/>
          <w:sz w:val="20"/>
          <w:szCs w:val="20"/>
        </w:rPr>
        <w:t>presents</w:t>
      </w:r>
      <w:proofErr w:type="gramEnd"/>
      <w:r w:rsidR="00B22B8D"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c</w:t>
      </w:r>
      <w:r w:rsidR="0015754D" w:rsidRPr="00263901">
        <w:rPr>
          <w:rFonts w:ascii="Times New Roman" w:hAnsi="Times New Roman" w:cs="Times New Roman"/>
          <w:color w:val="auto"/>
          <w:sz w:val="20"/>
          <w:szCs w:val="20"/>
        </w:rPr>
        <w:t>ut-off values indicating minimal, mild and moderate depression</w:t>
      </w:r>
      <w:r w:rsidR="00B22B8D"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in the </w:t>
      </w:r>
      <w:proofErr w:type="spellStart"/>
      <w:r w:rsidR="00B22B8D" w:rsidRPr="00263901">
        <w:rPr>
          <w:rFonts w:ascii="Times New Roman" w:hAnsi="Times New Roman" w:cs="Times New Roman"/>
          <w:color w:val="auto"/>
          <w:sz w:val="20"/>
          <w:szCs w:val="20"/>
        </w:rPr>
        <w:t>BDI</w:t>
      </w:r>
      <w:proofErr w:type="spellEnd"/>
      <w:r w:rsidR="00B22B8D"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total score (13,19, and 29)</w:t>
      </w:r>
      <w:r w:rsidR="0015754D"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. 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proofErr w:type="spellStart"/>
      <w:r w:rsidRPr="00263901">
        <w:rPr>
          <w:rFonts w:ascii="Times New Roman" w:hAnsi="Times New Roman" w:cs="Times New Roman"/>
          <w:color w:val="auto"/>
          <w:sz w:val="20"/>
          <w:szCs w:val="20"/>
        </w:rPr>
        <w:t>B</w:t>
      </w:r>
      <w:r w:rsidR="00A94725" w:rsidRPr="00263901">
        <w:rPr>
          <w:rFonts w:ascii="Times New Roman" w:hAnsi="Times New Roman" w:cs="Times New Roman"/>
          <w:color w:val="auto"/>
          <w:sz w:val="20"/>
          <w:szCs w:val="20"/>
        </w:rPr>
        <w:t>D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>I</w:t>
      </w:r>
      <w:proofErr w:type="spellEnd"/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: Beck </w:t>
      </w:r>
      <w:r w:rsidR="00A94725" w:rsidRPr="00263901">
        <w:rPr>
          <w:rFonts w:ascii="Times New Roman" w:hAnsi="Times New Roman" w:cs="Times New Roman"/>
          <w:color w:val="auto"/>
          <w:sz w:val="20"/>
          <w:szCs w:val="20"/>
        </w:rPr>
        <w:t>Depression</w:t>
      </w:r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Inventory</w:t>
      </w:r>
      <w:r w:rsidR="00A94725"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 II</w:t>
      </w:r>
      <w:r w:rsidRPr="0026390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.</w:t>
      </w:r>
    </w:p>
    <w:p w14:paraId="58038CB8" w14:textId="77777777" w:rsidR="000C3596" w:rsidRPr="00263901" w:rsidRDefault="000C3596" w:rsidP="000C3596">
      <w:pPr>
        <w:rPr>
          <w:rFonts w:ascii="Times New Roman" w:hAnsi="Times New Roman" w:cs="Times New Roman"/>
          <w:sz w:val="20"/>
          <w:szCs w:val="20"/>
        </w:rPr>
      </w:pPr>
    </w:p>
    <w:p w14:paraId="145AAC53" w14:textId="1213F130" w:rsidR="00EA491F" w:rsidRPr="00263901" w:rsidRDefault="003433BC" w:rsidP="00EA491F">
      <w:pPr>
        <w:spacing w:line="48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sz w:val="20"/>
          <w:szCs w:val="20"/>
        </w:rPr>
        <w:br w:type="page"/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lastRenderedPageBreak/>
        <w:t>Figure S</w:t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fldChar w:fldCharType="begin"/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instrText xml:space="preserve"> SEQ Figure_S \* ARABIC </w:instrText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="00665512" w:rsidRPr="00263901">
        <w:rPr>
          <w:rFonts w:ascii="Times New Roman" w:hAnsi="Times New Roman" w:cs="Times New Roman"/>
          <w:b/>
          <w:bCs/>
          <w:noProof/>
          <w:sz w:val="20"/>
          <w:szCs w:val="20"/>
        </w:rPr>
        <w:t>4</w:t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</w:p>
    <w:p w14:paraId="6A11B30B" w14:textId="2718ADA6" w:rsidR="00877A06" w:rsidRPr="00263901" w:rsidRDefault="003433BC" w:rsidP="000B0B5E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Correlation </w:t>
      </w:r>
      <w:r w:rsidR="00731730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Matrix </w:t>
      </w:r>
      <w:r w:rsidR="00D32F0A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for </w:t>
      </w:r>
      <w:r w:rsidR="00731730" w:rsidRPr="00263901">
        <w:rPr>
          <w:rFonts w:ascii="Times New Roman" w:hAnsi="Times New Roman" w:cs="Times New Roman"/>
          <w:i/>
          <w:iCs/>
          <w:sz w:val="20"/>
          <w:szCs w:val="20"/>
        </w:rPr>
        <w:t>the Reliable AB Metri</w:t>
      </w:r>
      <w:r w:rsidR="00877A06" w:rsidRPr="00263901">
        <w:rPr>
          <w:rFonts w:ascii="Times New Roman" w:hAnsi="Times New Roman" w:cs="Times New Roman"/>
          <w:i/>
          <w:iCs/>
          <w:sz w:val="20"/>
          <w:szCs w:val="20"/>
        </w:rPr>
        <w:t>cs</w:t>
      </w:r>
    </w:p>
    <w:p w14:paraId="00BB7EDA" w14:textId="62ADD074" w:rsidR="00877A06" w:rsidRPr="00263901" w:rsidRDefault="00C13BFE" w:rsidP="000B0B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390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122EF92" wp14:editId="705167BE">
            <wp:extent cx="5323840" cy="4289628"/>
            <wp:effectExtent l="0" t="0" r="0" b="0"/>
            <wp:docPr id="991441455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441455" name="Bilde 991441455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03" t="12128" r="13385" b="7387"/>
                    <a:stretch/>
                  </pic:blipFill>
                  <pic:spPr bwMode="auto">
                    <a:xfrm>
                      <a:off x="0" y="0"/>
                      <a:ext cx="5343727" cy="4305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EE0ACA" w14:textId="1E431A8A" w:rsidR="00711CCB" w:rsidRPr="00711CCB" w:rsidRDefault="003433BC" w:rsidP="00711CCB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sz w:val="20"/>
          <w:szCs w:val="20"/>
        </w:rPr>
        <w:t>Note</w:t>
      </w:r>
      <w:r w:rsidR="00635A73" w:rsidRPr="00263901">
        <w:rPr>
          <w:rFonts w:ascii="Times New Roman" w:hAnsi="Times New Roman" w:cs="Times New Roman"/>
          <w:sz w:val="20"/>
          <w:szCs w:val="20"/>
        </w:rPr>
        <w:t>.</w:t>
      </w:r>
      <w:r w:rsidRPr="00263901">
        <w:rPr>
          <w:rFonts w:ascii="Times New Roman" w:hAnsi="Times New Roman" w:cs="Times New Roman"/>
          <w:sz w:val="20"/>
          <w:szCs w:val="20"/>
        </w:rPr>
        <w:t xml:space="preserve"> </w:t>
      </w:r>
      <w:r w:rsidR="00731730" w:rsidRPr="00263901">
        <w:rPr>
          <w:rFonts w:ascii="Times New Roman" w:hAnsi="Times New Roman" w:cs="Times New Roman"/>
          <w:sz w:val="20"/>
          <w:szCs w:val="20"/>
        </w:rPr>
        <w:t>The b</w:t>
      </w:r>
      <w:r w:rsidR="00236F73" w:rsidRPr="00263901">
        <w:rPr>
          <w:rFonts w:ascii="Times New Roman" w:hAnsi="Times New Roman" w:cs="Times New Roman"/>
          <w:sz w:val="20"/>
          <w:szCs w:val="20"/>
        </w:rPr>
        <w:t>lue color indicate</w:t>
      </w:r>
      <w:r w:rsidR="00C96FAE" w:rsidRPr="00263901">
        <w:rPr>
          <w:rFonts w:ascii="Times New Roman" w:hAnsi="Times New Roman" w:cs="Times New Roman"/>
          <w:sz w:val="20"/>
          <w:szCs w:val="20"/>
        </w:rPr>
        <w:t>s</w:t>
      </w:r>
      <w:r w:rsidR="00236F73" w:rsidRPr="00263901">
        <w:rPr>
          <w:rFonts w:ascii="Times New Roman" w:hAnsi="Times New Roman" w:cs="Times New Roman"/>
          <w:sz w:val="20"/>
          <w:szCs w:val="20"/>
        </w:rPr>
        <w:t xml:space="preserve"> positive correlations,</w:t>
      </w:r>
      <w:r w:rsidR="00C96FAE" w:rsidRPr="00263901">
        <w:rPr>
          <w:rFonts w:ascii="Times New Roman" w:hAnsi="Times New Roman" w:cs="Times New Roman"/>
          <w:sz w:val="20"/>
          <w:szCs w:val="20"/>
        </w:rPr>
        <w:t xml:space="preserve"> and</w:t>
      </w:r>
      <w:r w:rsidR="00236F73" w:rsidRPr="00263901">
        <w:rPr>
          <w:rFonts w:ascii="Times New Roman" w:hAnsi="Times New Roman" w:cs="Times New Roman"/>
          <w:sz w:val="20"/>
          <w:szCs w:val="20"/>
        </w:rPr>
        <w:t xml:space="preserve"> </w:t>
      </w:r>
      <w:r w:rsidR="00731730" w:rsidRPr="00263901">
        <w:rPr>
          <w:rFonts w:ascii="Times New Roman" w:hAnsi="Times New Roman" w:cs="Times New Roman"/>
          <w:sz w:val="20"/>
          <w:szCs w:val="20"/>
        </w:rPr>
        <w:t xml:space="preserve">the </w:t>
      </w:r>
      <w:r w:rsidR="00236F73" w:rsidRPr="00263901">
        <w:rPr>
          <w:rFonts w:ascii="Times New Roman" w:hAnsi="Times New Roman" w:cs="Times New Roman"/>
          <w:sz w:val="20"/>
          <w:szCs w:val="20"/>
        </w:rPr>
        <w:t xml:space="preserve">red </w:t>
      </w:r>
      <w:r w:rsidR="00731730" w:rsidRPr="00263901">
        <w:rPr>
          <w:rFonts w:ascii="Times New Roman" w:hAnsi="Times New Roman" w:cs="Times New Roman"/>
          <w:sz w:val="20"/>
          <w:szCs w:val="20"/>
        </w:rPr>
        <w:t xml:space="preserve">color </w:t>
      </w:r>
      <w:r w:rsidR="00236F73" w:rsidRPr="00263901">
        <w:rPr>
          <w:rFonts w:ascii="Times New Roman" w:hAnsi="Times New Roman" w:cs="Times New Roman"/>
          <w:sz w:val="20"/>
          <w:szCs w:val="20"/>
        </w:rPr>
        <w:t>indicate</w:t>
      </w:r>
      <w:r w:rsidR="00C96FAE" w:rsidRPr="00263901">
        <w:rPr>
          <w:rFonts w:ascii="Times New Roman" w:hAnsi="Times New Roman" w:cs="Times New Roman"/>
          <w:sz w:val="20"/>
          <w:szCs w:val="20"/>
        </w:rPr>
        <w:t>s</w:t>
      </w:r>
      <w:r w:rsidR="00236F73" w:rsidRPr="00263901">
        <w:rPr>
          <w:rFonts w:ascii="Times New Roman" w:hAnsi="Times New Roman" w:cs="Times New Roman"/>
          <w:sz w:val="20"/>
          <w:szCs w:val="20"/>
        </w:rPr>
        <w:t xml:space="preserve"> negative</w:t>
      </w:r>
      <w:r w:rsidR="00731730" w:rsidRPr="00263901">
        <w:rPr>
          <w:rFonts w:ascii="Times New Roman" w:hAnsi="Times New Roman" w:cs="Times New Roman"/>
          <w:sz w:val="20"/>
          <w:szCs w:val="20"/>
        </w:rPr>
        <w:t xml:space="preserve"> correlations</w:t>
      </w:r>
      <w:r w:rsidR="00236F73" w:rsidRPr="00263901">
        <w:rPr>
          <w:rFonts w:ascii="Times New Roman" w:hAnsi="Times New Roman" w:cs="Times New Roman"/>
          <w:sz w:val="20"/>
          <w:szCs w:val="20"/>
        </w:rPr>
        <w:t xml:space="preserve">. Fast </w:t>
      </w:r>
      <w:r w:rsidR="001B655A" w:rsidRPr="00263901">
        <w:rPr>
          <w:rFonts w:ascii="Times New Roman" w:hAnsi="Times New Roman" w:cs="Times New Roman"/>
          <w:sz w:val="20"/>
          <w:szCs w:val="20"/>
        </w:rPr>
        <w:t>overall</w:t>
      </w:r>
      <w:r w:rsidR="00731730" w:rsidRPr="00263901">
        <w:rPr>
          <w:rFonts w:ascii="Times New Roman" w:hAnsi="Times New Roman" w:cs="Times New Roman"/>
          <w:sz w:val="20"/>
          <w:szCs w:val="20"/>
        </w:rPr>
        <w:t>:</w:t>
      </w:r>
      <w:r w:rsidR="00236F73" w:rsidRPr="00263901">
        <w:rPr>
          <w:rFonts w:ascii="Times New Roman" w:hAnsi="Times New Roman" w:cs="Times New Roman"/>
          <w:sz w:val="20"/>
          <w:szCs w:val="20"/>
        </w:rPr>
        <w:t xml:space="preserve"> fast overall response-based, slow </w:t>
      </w:r>
      <w:r w:rsidR="001B655A" w:rsidRPr="00263901">
        <w:rPr>
          <w:rFonts w:ascii="Times New Roman" w:hAnsi="Times New Roman" w:cs="Times New Roman"/>
          <w:sz w:val="20"/>
          <w:szCs w:val="20"/>
        </w:rPr>
        <w:t>overall</w:t>
      </w:r>
      <w:r w:rsidR="00731730" w:rsidRPr="00263901">
        <w:rPr>
          <w:rFonts w:ascii="Times New Roman" w:hAnsi="Times New Roman" w:cs="Times New Roman"/>
          <w:sz w:val="20"/>
          <w:szCs w:val="20"/>
        </w:rPr>
        <w:t>:</w:t>
      </w:r>
      <w:r w:rsidR="00236F73" w:rsidRPr="00263901">
        <w:rPr>
          <w:rFonts w:ascii="Times New Roman" w:hAnsi="Times New Roman" w:cs="Times New Roman"/>
          <w:sz w:val="20"/>
          <w:szCs w:val="20"/>
        </w:rPr>
        <w:t xml:space="preserve"> slow overall response-based, fast orient.</w:t>
      </w:r>
      <w:r w:rsidR="00731730" w:rsidRPr="00263901">
        <w:rPr>
          <w:rFonts w:ascii="Times New Roman" w:hAnsi="Times New Roman" w:cs="Times New Roman"/>
          <w:sz w:val="20"/>
          <w:szCs w:val="20"/>
        </w:rPr>
        <w:t>:</w:t>
      </w:r>
      <w:r w:rsidR="00236F73" w:rsidRPr="00263901">
        <w:rPr>
          <w:rFonts w:ascii="Times New Roman" w:hAnsi="Times New Roman" w:cs="Times New Roman"/>
          <w:sz w:val="20"/>
          <w:szCs w:val="20"/>
        </w:rPr>
        <w:t xml:space="preserve"> fast orientation response-based, slow orie</w:t>
      </w:r>
      <w:r w:rsidR="00731730" w:rsidRPr="00263901">
        <w:rPr>
          <w:rFonts w:ascii="Times New Roman" w:hAnsi="Times New Roman" w:cs="Times New Roman"/>
          <w:sz w:val="20"/>
          <w:szCs w:val="20"/>
        </w:rPr>
        <w:t>n</w:t>
      </w:r>
      <w:r w:rsidR="00236F73" w:rsidRPr="00263901">
        <w:rPr>
          <w:rFonts w:ascii="Times New Roman" w:hAnsi="Times New Roman" w:cs="Times New Roman"/>
          <w:sz w:val="20"/>
          <w:szCs w:val="20"/>
        </w:rPr>
        <w:t>t.</w:t>
      </w:r>
      <w:r w:rsidR="00731730" w:rsidRPr="00263901">
        <w:rPr>
          <w:rFonts w:ascii="Times New Roman" w:hAnsi="Times New Roman" w:cs="Times New Roman"/>
          <w:sz w:val="20"/>
          <w:szCs w:val="20"/>
        </w:rPr>
        <w:t>:</w:t>
      </w:r>
      <w:r w:rsidR="00236F73" w:rsidRPr="00263901">
        <w:rPr>
          <w:rFonts w:ascii="Times New Roman" w:hAnsi="Times New Roman" w:cs="Times New Roman"/>
          <w:sz w:val="20"/>
          <w:szCs w:val="20"/>
        </w:rPr>
        <w:t xml:space="preserve"> slow orientation response-based, fast </w:t>
      </w:r>
      <w:proofErr w:type="spellStart"/>
      <w:r w:rsidR="00236F73" w:rsidRPr="00263901">
        <w:rPr>
          <w:rFonts w:ascii="Times New Roman" w:hAnsi="Times New Roman" w:cs="Times New Roman"/>
          <w:sz w:val="20"/>
          <w:szCs w:val="20"/>
        </w:rPr>
        <w:t>disen</w:t>
      </w:r>
      <w:proofErr w:type="spellEnd"/>
      <w:r w:rsidR="00236F73" w:rsidRPr="00263901">
        <w:rPr>
          <w:rFonts w:ascii="Times New Roman" w:hAnsi="Times New Roman" w:cs="Times New Roman"/>
          <w:sz w:val="20"/>
          <w:szCs w:val="20"/>
        </w:rPr>
        <w:t>.</w:t>
      </w:r>
      <w:r w:rsidR="00731730" w:rsidRPr="00263901">
        <w:rPr>
          <w:rFonts w:ascii="Times New Roman" w:hAnsi="Times New Roman" w:cs="Times New Roman"/>
          <w:sz w:val="20"/>
          <w:szCs w:val="20"/>
        </w:rPr>
        <w:t>:</w:t>
      </w:r>
      <w:r w:rsidR="00236F73" w:rsidRPr="00263901">
        <w:rPr>
          <w:rFonts w:ascii="Times New Roman" w:hAnsi="Times New Roman" w:cs="Times New Roman"/>
          <w:sz w:val="20"/>
          <w:szCs w:val="20"/>
        </w:rPr>
        <w:t xml:space="preserve"> fast disengagement response-based, slow </w:t>
      </w:r>
      <w:proofErr w:type="spellStart"/>
      <w:r w:rsidR="00236F73" w:rsidRPr="00263901">
        <w:rPr>
          <w:rFonts w:ascii="Times New Roman" w:hAnsi="Times New Roman" w:cs="Times New Roman"/>
          <w:sz w:val="20"/>
          <w:szCs w:val="20"/>
        </w:rPr>
        <w:t>disen</w:t>
      </w:r>
      <w:proofErr w:type="spellEnd"/>
      <w:r w:rsidR="00236F73" w:rsidRPr="00263901">
        <w:rPr>
          <w:rFonts w:ascii="Times New Roman" w:hAnsi="Times New Roman" w:cs="Times New Roman"/>
          <w:sz w:val="20"/>
          <w:szCs w:val="20"/>
        </w:rPr>
        <w:t>.</w:t>
      </w:r>
      <w:r w:rsidR="00731730" w:rsidRPr="00263901">
        <w:rPr>
          <w:rFonts w:ascii="Times New Roman" w:hAnsi="Times New Roman" w:cs="Times New Roman"/>
          <w:sz w:val="20"/>
          <w:szCs w:val="20"/>
        </w:rPr>
        <w:t>:</w:t>
      </w:r>
      <w:r w:rsidR="00236F73" w:rsidRPr="00263901">
        <w:rPr>
          <w:rFonts w:ascii="Times New Roman" w:hAnsi="Times New Roman" w:cs="Times New Roman"/>
          <w:sz w:val="20"/>
          <w:szCs w:val="20"/>
        </w:rPr>
        <w:t xml:space="preserve"> slow disengagement response-based. </w:t>
      </w:r>
      <w:r w:rsidR="00711CCB">
        <w:rPr>
          <w:rFonts w:ascii="Times New Roman" w:hAnsi="Times New Roman" w:cs="Times New Roman"/>
          <w:sz w:val="20"/>
          <w:szCs w:val="20"/>
        </w:rPr>
        <w:t xml:space="preserve"> </w:t>
      </w:r>
      <w:r w:rsidR="00236F73" w:rsidRPr="00263901">
        <w:rPr>
          <w:rFonts w:ascii="Times New Roman" w:hAnsi="Times New Roman" w:cs="Times New Roman"/>
          <w:sz w:val="20"/>
          <w:szCs w:val="20"/>
        </w:rPr>
        <w:t>* p-value &lt;.05</w:t>
      </w:r>
    </w:p>
    <w:p w14:paraId="7591ACAA" w14:textId="66A8E88B" w:rsidR="00EA491F" w:rsidRPr="00711CCB" w:rsidRDefault="003433BC" w:rsidP="00711CCB">
      <w:pPr>
        <w:pStyle w:val="Bildetekst"/>
        <w:spacing w:after="0" w:line="480" w:lineRule="auto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fldChar w:fldCharType="begin"/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instrText xml:space="preserve"> SEQ Figure_S \* ARABIC </w:instrText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="00282D94" w:rsidRPr="00263901">
        <w:rPr>
          <w:rFonts w:ascii="Times New Roman" w:hAnsi="Times New Roman" w:cs="Times New Roman"/>
          <w:b/>
          <w:bCs/>
          <w:noProof/>
          <w:sz w:val="20"/>
          <w:szCs w:val="20"/>
        </w:rPr>
        <w:t>5</w:t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</w:p>
    <w:p w14:paraId="308D7B11" w14:textId="62228369" w:rsidR="00675232" w:rsidRPr="00263901" w:rsidRDefault="00675232" w:rsidP="000145DE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Correlations </w:t>
      </w:r>
      <w:r w:rsidR="00A33CE3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Across Trials </w:t>
      </w:r>
      <w:r w:rsidR="00D32F0A" w:rsidRPr="00263901">
        <w:rPr>
          <w:rFonts w:ascii="Times New Roman" w:hAnsi="Times New Roman" w:cs="Times New Roman"/>
          <w:i/>
          <w:iCs/>
          <w:sz w:val="20"/>
          <w:szCs w:val="20"/>
        </w:rPr>
        <w:t>Between Dwell</w:t>
      </w:r>
      <w:r w:rsidR="000145DE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 Time </w:t>
      </w:r>
      <w:r w:rsidR="00D32F0A" w:rsidRPr="00263901">
        <w:rPr>
          <w:rFonts w:ascii="Times New Roman" w:hAnsi="Times New Roman" w:cs="Times New Roman"/>
          <w:i/>
          <w:iCs/>
          <w:sz w:val="20"/>
          <w:szCs w:val="20"/>
        </w:rPr>
        <w:t>Bias and the Overall, Orientation</w:t>
      </w:r>
      <w:r w:rsidR="00D84D8B" w:rsidRPr="00263901">
        <w:rPr>
          <w:rFonts w:ascii="Times New Roman" w:hAnsi="Times New Roman" w:cs="Times New Roman"/>
          <w:i/>
          <w:iCs/>
          <w:sz w:val="20"/>
          <w:szCs w:val="20"/>
        </w:rPr>
        <w:t>,</w:t>
      </w:r>
      <w:r w:rsidR="00D32F0A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 and Disengagement RB Scores </w:t>
      </w:r>
      <w:r w:rsidR="000549CD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for </w:t>
      </w:r>
      <w:r w:rsidR="00A33CE3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All Participants </w:t>
      </w:r>
    </w:p>
    <w:p w14:paraId="6E3985D3" w14:textId="743B122E" w:rsidR="003433BC" w:rsidRPr="00263901" w:rsidRDefault="00864C22" w:rsidP="000145DE">
      <w:pPr>
        <w:keepNext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390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9355452" wp14:editId="6A91F81D">
            <wp:extent cx="6248668" cy="1388899"/>
            <wp:effectExtent l="0" t="0" r="0" b="0"/>
            <wp:docPr id="112729987" name="Bil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29987" name="Bilde 112729987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2441" cy="139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9DEA8" w14:textId="172CD5F0" w:rsidR="00EA491F" w:rsidRPr="00263901" w:rsidRDefault="0058782F" w:rsidP="00EA491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="00635A73" w:rsidRPr="00263901">
        <w:rPr>
          <w:rFonts w:ascii="Times New Roman" w:hAnsi="Times New Roman" w:cs="Times New Roman"/>
          <w:iCs/>
          <w:sz w:val="20"/>
          <w:szCs w:val="20"/>
        </w:rPr>
        <w:t>.</w:t>
      </w: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D32F0A" w:rsidRPr="00263901">
        <w:rPr>
          <w:rFonts w:ascii="Times New Roman" w:hAnsi="Times New Roman" w:cs="Times New Roman"/>
          <w:sz w:val="20"/>
          <w:szCs w:val="20"/>
        </w:rPr>
        <w:t xml:space="preserve">The </w:t>
      </w:r>
      <w:r w:rsidR="003433BC" w:rsidRPr="00263901">
        <w:rPr>
          <w:rFonts w:ascii="Times New Roman" w:hAnsi="Times New Roman" w:cs="Times New Roman"/>
          <w:sz w:val="20"/>
          <w:szCs w:val="20"/>
        </w:rPr>
        <w:t xml:space="preserve">scores </w:t>
      </w:r>
      <w:r w:rsidR="00D32F0A" w:rsidRPr="00263901">
        <w:rPr>
          <w:rFonts w:ascii="Times New Roman" w:hAnsi="Times New Roman" w:cs="Times New Roman"/>
          <w:sz w:val="20"/>
          <w:szCs w:val="20"/>
        </w:rPr>
        <w:t>include</w:t>
      </w:r>
      <w:r w:rsidR="002F0401" w:rsidRPr="00263901">
        <w:rPr>
          <w:rFonts w:ascii="Times New Roman" w:hAnsi="Times New Roman" w:cs="Times New Roman"/>
          <w:sz w:val="20"/>
          <w:szCs w:val="20"/>
        </w:rPr>
        <w:t>d</w:t>
      </w:r>
      <w:r w:rsidR="00D32F0A" w:rsidRPr="00263901">
        <w:rPr>
          <w:rFonts w:ascii="Times New Roman" w:hAnsi="Times New Roman" w:cs="Times New Roman"/>
          <w:sz w:val="20"/>
          <w:szCs w:val="20"/>
        </w:rPr>
        <w:t xml:space="preserve"> the </w:t>
      </w:r>
      <w:r w:rsidR="003433BC" w:rsidRPr="00263901">
        <w:rPr>
          <w:rFonts w:ascii="Times New Roman" w:hAnsi="Times New Roman" w:cs="Times New Roman"/>
          <w:sz w:val="20"/>
          <w:szCs w:val="20"/>
        </w:rPr>
        <w:t xml:space="preserve">data from </w:t>
      </w:r>
      <w:r w:rsidR="00D32F0A" w:rsidRPr="00263901">
        <w:rPr>
          <w:rFonts w:ascii="Times New Roman" w:hAnsi="Times New Roman" w:cs="Times New Roman"/>
          <w:sz w:val="20"/>
          <w:szCs w:val="20"/>
        </w:rPr>
        <w:t xml:space="preserve">the </w:t>
      </w:r>
      <w:r w:rsidR="003433BC" w:rsidRPr="00263901">
        <w:rPr>
          <w:rFonts w:ascii="Times New Roman" w:hAnsi="Times New Roman" w:cs="Times New Roman"/>
          <w:sz w:val="20"/>
          <w:szCs w:val="20"/>
        </w:rPr>
        <w:t>fast and slow</w:t>
      </w:r>
      <w:r w:rsidR="00A33CE3" w:rsidRPr="00263901">
        <w:rPr>
          <w:rFonts w:ascii="Times New Roman" w:hAnsi="Times New Roman" w:cs="Times New Roman"/>
          <w:sz w:val="20"/>
          <w:szCs w:val="20"/>
        </w:rPr>
        <w:t xml:space="preserve"> subcategories</w:t>
      </w:r>
      <w:r w:rsidR="003433BC" w:rsidRPr="00263901">
        <w:rPr>
          <w:rFonts w:ascii="Times New Roman" w:hAnsi="Times New Roman" w:cs="Times New Roman"/>
          <w:sz w:val="20"/>
          <w:szCs w:val="20"/>
        </w:rPr>
        <w:t>.</w:t>
      </w:r>
    </w:p>
    <w:p w14:paraId="59FFB842" w14:textId="592E9963" w:rsidR="00EA491F" w:rsidRPr="00263901" w:rsidRDefault="00CE710F" w:rsidP="00EA491F">
      <w:pPr>
        <w:spacing w:line="48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 w:rsidR="003433BC" w:rsidRPr="0026390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63901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82D94" w:rsidRPr="00263901">
        <w:rPr>
          <w:rFonts w:ascii="Times New Roman" w:hAnsi="Times New Roman" w:cs="Times New Roman"/>
          <w:b/>
          <w:bCs/>
          <w:sz w:val="20"/>
          <w:szCs w:val="20"/>
        </w:rPr>
        <w:t>4</w:t>
      </w:r>
    </w:p>
    <w:p w14:paraId="5A8DE355" w14:textId="6AD5C008" w:rsidR="0058782F" w:rsidRPr="00263901" w:rsidRDefault="0058782F" w:rsidP="000145DE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Reliability </w:t>
      </w:r>
      <w:r w:rsidR="00A33CE3"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Outcomes </w:t>
      </w: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for the </w:t>
      </w:r>
      <w:proofErr w:type="spellStart"/>
      <w:r w:rsidR="00F627F3" w:rsidRPr="00263901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263901">
        <w:rPr>
          <w:rFonts w:ascii="Times New Roman" w:hAnsi="Times New Roman" w:cs="Times New Roman"/>
          <w:i/>
          <w:iCs/>
          <w:sz w:val="20"/>
          <w:szCs w:val="20"/>
        </w:rPr>
        <w:t>NIRS</w:t>
      </w:r>
      <w:proofErr w:type="spellEnd"/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/ET </w:t>
      </w:r>
      <w:r w:rsidR="00A33CE3" w:rsidRPr="00263901">
        <w:rPr>
          <w:rFonts w:ascii="Times New Roman" w:hAnsi="Times New Roman" w:cs="Times New Roman"/>
          <w:i/>
          <w:iCs/>
          <w:sz w:val="20"/>
          <w:szCs w:val="20"/>
        </w:rPr>
        <w:t>Session</w:t>
      </w:r>
    </w:p>
    <w:tbl>
      <w:tblPr>
        <w:tblStyle w:val="Tabellrutenett"/>
        <w:tblW w:w="4691" w:type="pct"/>
        <w:tblLook w:val="04A0" w:firstRow="1" w:lastRow="0" w:firstColumn="1" w:lastColumn="0" w:noHBand="0" w:noVBand="1"/>
      </w:tblPr>
      <w:tblGrid>
        <w:gridCol w:w="2264"/>
        <w:gridCol w:w="2264"/>
        <w:gridCol w:w="1561"/>
        <w:gridCol w:w="2411"/>
      </w:tblGrid>
      <w:tr w:rsidR="004E4575" w:rsidRPr="00263901" w14:paraId="3F03591E" w14:textId="6635149E" w:rsidTr="00711CCB">
        <w:trPr>
          <w:trHeight w:val="300"/>
        </w:trPr>
        <w:tc>
          <w:tcPr>
            <w:tcW w:w="1332" w:type="pct"/>
          </w:tcPr>
          <w:p w14:paraId="2A3B7F8B" w14:textId="77777777" w:rsidR="004E4575" w:rsidRPr="00263901" w:rsidRDefault="004E4575" w:rsidP="004E4575">
            <w:pPr>
              <w:pStyle w:val="HTML-forhndsformatert"/>
              <w:spacing w:line="480" w:lineRule="auto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AB measure</w:t>
            </w:r>
          </w:p>
        </w:tc>
        <w:tc>
          <w:tcPr>
            <w:tcW w:w="1332" w:type="pct"/>
          </w:tcPr>
          <w:p w14:paraId="4798B683" w14:textId="7777777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AB metric</w:t>
            </w:r>
          </w:p>
        </w:tc>
        <w:tc>
          <w:tcPr>
            <w:tcW w:w="918" w:type="pct"/>
          </w:tcPr>
          <w:p w14:paraId="060F528B" w14:textId="7777777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Split-half</w:t>
            </w:r>
          </w:p>
        </w:tc>
        <w:tc>
          <w:tcPr>
            <w:tcW w:w="1418" w:type="pct"/>
          </w:tcPr>
          <w:p w14:paraId="1D64D009" w14:textId="3A5EE3BA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Cronbach’s alpha / 1,000 random split-halves*</w:t>
            </w:r>
          </w:p>
        </w:tc>
      </w:tr>
      <w:tr w:rsidR="004E4575" w:rsidRPr="00263901" w14:paraId="3E3A783A" w14:textId="5A47E8C4" w:rsidTr="00711CCB">
        <w:trPr>
          <w:trHeight w:val="300"/>
        </w:trPr>
        <w:tc>
          <w:tcPr>
            <w:tcW w:w="1332" w:type="pct"/>
            <w:vMerge w:val="restart"/>
          </w:tcPr>
          <w:p w14:paraId="7E7EA258" w14:textId="77777777" w:rsidR="004E4575" w:rsidRPr="00263901" w:rsidRDefault="004E4575" w:rsidP="004E4575">
            <w:pPr>
              <w:pStyle w:val="HTML-forhndsformatert"/>
              <w:spacing w:line="480" w:lineRule="auto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Traditional</w:t>
            </w:r>
          </w:p>
        </w:tc>
        <w:tc>
          <w:tcPr>
            <w:tcW w:w="1332" w:type="pct"/>
          </w:tcPr>
          <w:p w14:paraId="5B2710FD" w14:textId="7777777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918" w:type="pct"/>
          </w:tcPr>
          <w:p w14:paraId="5FD9A978" w14:textId="5149F044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.51</w:t>
            </w:r>
          </w:p>
        </w:tc>
        <w:tc>
          <w:tcPr>
            <w:tcW w:w="1418" w:type="pct"/>
          </w:tcPr>
          <w:p w14:paraId="13B99E1E" w14:textId="68D3C154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.28</w:t>
            </w:r>
            <w:r w:rsidR="00B23181" w:rsidRPr="00263901">
              <w:rPr>
                <w:rFonts w:ascii="Times New Roman" w:hAnsi="Times New Roman" w:cs="Times New Roman"/>
              </w:rPr>
              <w:t>*</w:t>
            </w:r>
          </w:p>
        </w:tc>
      </w:tr>
      <w:tr w:rsidR="004E4575" w:rsidRPr="00263901" w14:paraId="7A30637F" w14:textId="0557E77E" w:rsidTr="00711CCB">
        <w:trPr>
          <w:trHeight w:val="300"/>
        </w:trPr>
        <w:tc>
          <w:tcPr>
            <w:tcW w:w="1332" w:type="pct"/>
            <w:vMerge/>
          </w:tcPr>
          <w:p w14:paraId="64231499" w14:textId="77777777" w:rsidR="004E4575" w:rsidRPr="00263901" w:rsidRDefault="004E4575" w:rsidP="004E457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pct"/>
          </w:tcPr>
          <w:p w14:paraId="30DA0F05" w14:textId="7777777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Orientation</w:t>
            </w:r>
          </w:p>
        </w:tc>
        <w:tc>
          <w:tcPr>
            <w:tcW w:w="918" w:type="pct"/>
          </w:tcPr>
          <w:p w14:paraId="7A3E1B6B" w14:textId="5A27F66A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.67</w:t>
            </w:r>
          </w:p>
        </w:tc>
        <w:tc>
          <w:tcPr>
            <w:tcW w:w="1418" w:type="pct"/>
          </w:tcPr>
          <w:p w14:paraId="185880DA" w14:textId="1EACA569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.39</w:t>
            </w:r>
            <w:r w:rsidR="00B23181" w:rsidRPr="00263901">
              <w:rPr>
                <w:rFonts w:ascii="Times New Roman" w:hAnsi="Times New Roman" w:cs="Times New Roman"/>
              </w:rPr>
              <w:t>*</w:t>
            </w:r>
          </w:p>
        </w:tc>
      </w:tr>
      <w:tr w:rsidR="004E4575" w:rsidRPr="00263901" w14:paraId="653B4544" w14:textId="433C3E79" w:rsidTr="00711CCB">
        <w:trPr>
          <w:trHeight w:val="300"/>
        </w:trPr>
        <w:tc>
          <w:tcPr>
            <w:tcW w:w="1332" w:type="pct"/>
            <w:vMerge/>
          </w:tcPr>
          <w:p w14:paraId="2D65ED35" w14:textId="77777777" w:rsidR="004E4575" w:rsidRPr="00263901" w:rsidRDefault="004E4575" w:rsidP="004E457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pct"/>
          </w:tcPr>
          <w:p w14:paraId="3A49DDA6" w14:textId="7777777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Disengagement</w:t>
            </w:r>
          </w:p>
        </w:tc>
        <w:tc>
          <w:tcPr>
            <w:tcW w:w="918" w:type="pct"/>
          </w:tcPr>
          <w:p w14:paraId="417EC91F" w14:textId="56637245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.54</w:t>
            </w:r>
          </w:p>
        </w:tc>
        <w:tc>
          <w:tcPr>
            <w:tcW w:w="1418" w:type="pct"/>
          </w:tcPr>
          <w:p w14:paraId="79357DE6" w14:textId="6052643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.40</w:t>
            </w:r>
            <w:r w:rsidR="00B23181" w:rsidRPr="00263901">
              <w:rPr>
                <w:rFonts w:ascii="Times New Roman" w:hAnsi="Times New Roman" w:cs="Times New Roman"/>
              </w:rPr>
              <w:t>*</w:t>
            </w:r>
          </w:p>
        </w:tc>
      </w:tr>
      <w:tr w:rsidR="004E4575" w:rsidRPr="00263901" w14:paraId="30DCF6AB" w14:textId="6143DA0A" w:rsidTr="00711CCB">
        <w:trPr>
          <w:trHeight w:val="300"/>
        </w:trPr>
        <w:tc>
          <w:tcPr>
            <w:tcW w:w="1332" w:type="pct"/>
            <w:vMerge w:val="restart"/>
          </w:tcPr>
          <w:p w14:paraId="2DDD414F" w14:textId="77777777" w:rsidR="004E4575" w:rsidRPr="00263901" w:rsidRDefault="004E4575" w:rsidP="004E4575">
            <w:pPr>
              <w:pStyle w:val="HTML-forhndsformatert"/>
              <w:spacing w:line="480" w:lineRule="auto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Response-based</w:t>
            </w:r>
          </w:p>
        </w:tc>
        <w:tc>
          <w:tcPr>
            <w:tcW w:w="1332" w:type="pct"/>
          </w:tcPr>
          <w:p w14:paraId="1C1F33FD" w14:textId="7777777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Fast overall</w:t>
            </w:r>
          </w:p>
        </w:tc>
        <w:tc>
          <w:tcPr>
            <w:tcW w:w="918" w:type="pct"/>
          </w:tcPr>
          <w:p w14:paraId="2ED24383" w14:textId="30902CBD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.63</w:t>
            </w:r>
          </w:p>
        </w:tc>
        <w:tc>
          <w:tcPr>
            <w:tcW w:w="1418" w:type="pct"/>
          </w:tcPr>
          <w:p w14:paraId="03109B10" w14:textId="53DB7F3A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.48</w:t>
            </w:r>
            <w:r w:rsidR="00B23181" w:rsidRPr="00263901">
              <w:rPr>
                <w:rFonts w:ascii="Times New Roman" w:hAnsi="Times New Roman" w:cs="Times New Roman"/>
                <w:bCs/>
              </w:rPr>
              <w:t>*</w:t>
            </w:r>
          </w:p>
        </w:tc>
      </w:tr>
      <w:tr w:rsidR="004E4575" w:rsidRPr="00263901" w14:paraId="44259A5B" w14:textId="2132BE25" w:rsidTr="00711CCB">
        <w:trPr>
          <w:trHeight w:val="300"/>
        </w:trPr>
        <w:tc>
          <w:tcPr>
            <w:tcW w:w="1332" w:type="pct"/>
            <w:vMerge/>
          </w:tcPr>
          <w:p w14:paraId="27EFC60E" w14:textId="77777777" w:rsidR="004E4575" w:rsidRPr="00263901" w:rsidRDefault="004E4575" w:rsidP="004E457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pct"/>
          </w:tcPr>
          <w:p w14:paraId="348DC8F3" w14:textId="7777777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Slow overall</w:t>
            </w:r>
          </w:p>
        </w:tc>
        <w:tc>
          <w:tcPr>
            <w:tcW w:w="918" w:type="pct"/>
          </w:tcPr>
          <w:p w14:paraId="7217C2F1" w14:textId="1EFD1240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.58</w:t>
            </w:r>
          </w:p>
        </w:tc>
        <w:tc>
          <w:tcPr>
            <w:tcW w:w="1418" w:type="pct"/>
          </w:tcPr>
          <w:p w14:paraId="32B5509B" w14:textId="26ACA778" w:rsidR="004E4575" w:rsidRPr="00263901" w:rsidRDefault="00563BBB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.47</w:t>
            </w:r>
            <w:r w:rsidR="00B23181" w:rsidRPr="00263901">
              <w:rPr>
                <w:rFonts w:ascii="Times New Roman" w:hAnsi="Times New Roman" w:cs="Times New Roman"/>
                <w:bCs/>
              </w:rPr>
              <w:t>*</w:t>
            </w:r>
          </w:p>
        </w:tc>
      </w:tr>
      <w:tr w:rsidR="004E4575" w:rsidRPr="00263901" w14:paraId="0BAC19CD" w14:textId="45C10BE5" w:rsidTr="00711CCB">
        <w:trPr>
          <w:trHeight w:val="300"/>
        </w:trPr>
        <w:tc>
          <w:tcPr>
            <w:tcW w:w="1332" w:type="pct"/>
            <w:vMerge/>
          </w:tcPr>
          <w:p w14:paraId="719F5DF6" w14:textId="77777777" w:rsidR="004E4575" w:rsidRPr="00263901" w:rsidRDefault="004E4575" w:rsidP="004E457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pct"/>
          </w:tcPr>
          <w:p w14:paraId="09E49C75" w14:textId="7777777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Fast orientation</w:t>
            </w:r>
          </w:p>
        </w:tc>
        <w:tc>
          <w:tcPr>
            <w:tcW w:w="918" w:type="pct"/>
          </w:tcPr>
          <w:p w14:paraId="63214844" w14:textId="5C685C2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.74</w:t>
            </w:r>
          </w:p>
        </w:tc>
        <w:tc>
          <w:tcPr>
            <w:tcW w:w="1418" w:type="pct"/>
          </w:tcPr>
          <w:p w14:paraId="19F23CFD" w14:textId="48A16070" w:rsidR="004E4575" w:rsidRPr="00263901" w:rsidRDefault="00563BBB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.65</w:t>
            </w:r>
            <w:r w:rsidR="00B23181" w:rsidRPr="00263901">
              <w:rPr>
                <w:rFonts w:ascii="Times New Roman" w:hAnsi="Times New Roman" w:cs="Times New Roman"/>
                <w:bCs/>
              </w:rPr>
              <w:t>*</w:t>
            </w:r>
          </w:p>
        </w:tc>
      </w:tr>
      <w:tr w:rsidR="004E4575" w:rsidRPr="00263901" w14:paraId="0D811ECE" w14:textId="4FC1910E" w:rsidTr="00711CCB">
        <w:trPr>
          <w:trHeight w:val="300"/>
        </w:trPr>
        <w:tc>
          <w:tcPr>
            <w:tcW w:w="1332" w:type="pct"/>
            <w:vMerge/>
          </w:tcPr>
          <w:p w14:paraId="646697BA" w14:textId="77777777" w:rsidR="004E4575" w:rsidRPr="00263901" w:rsidRDefault="004E4575" w:rsidP="004E457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pct"/>
          </w:tcPr>
          <w:p w14:paraId="4ED794A2" w14:textId="7777777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Slow orientation</w:t>
            </w:r>
          </w:p>
        </w:tc>
        <w:tc>
          <w:tcPr>
            <w:tcW w:w="918" w:type="pct"/>
          </w:tcPr>
          <w:p w14:paraId="77D3D5FC" w14:textId="22E46AB0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.36</w:t>
            </w:r>
          </w:p>
        </w:tc>
        <w:tc>
          <w:tcPr>
            <w:tcW w:w="1418" w:type="pct"/>
          </w:tcPr>
          <w:p w14:paraId="4FE6AFA9" w14:textId="71FD8B37" w:rsidR="004E4575" w:rsidRPr="00263901" w:rsidRDefault="00563BBB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.46</w:t>
            </w:r>
            <w:r w:rsidR="00B23181" w:rsidRPr="00263901">
              <w:rPr>
                <w:rFonts w:ascii="Times New Roman" w:hAnsi="Times New Roman" w:cs="Times New Roman"/>
                <w:bCs/>
              </w:rPr>
              <w:t>*</w:t>
            </w:r>
          </w:p>
        </w:tc>
      </w:tr>
      <w:tr w:rsidR="004E4575" w:rsidRPr="00263901" w14:paraId="409F399D" w14:textId="33904DD0" w:rsidTr="00711CCB">
        <w:trPr>
          <w:trHeight w:val="300"/>
        </w:trPr>
        <w:tc>
          <w:tcPr>
            <w:tcW w:w="1332" w:type="pct"/>
            <w:vMerge/>
          </w:tcPr>
          <w:p w14:paraId="2D8780DB" w14:textId="77777777" w:rsidR="004E4575" w:rsidRPr="00263901" w:rsidRDefault="004E4575" w:rsidP="004E457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pct"/>
          </w:tcPr>
          <w:p w14:paraId="426717FE" w14:textId="7777777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Slow disengagement</w:t>
            </w:r>
          </w:p>
        </w:tc>
        <w:tc>
          <w:tcPr>
            <w:tcW w:w="918" w:type="pct"/>
          </w:tcPr>
          <w:p w14:paraId="71BCCC46" w14:textId="5A1B6B63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.27</w:t>
            </w:r>
          </w:p>
        </w:tc>
        <w:tc>
          <w:tcPr>
            <w:tcW w:w="1418" w:type="pct"/>
          </w:tcPr>
          <w:p w14:paraId="4205E5AD" w14:textId="26D2B7B7" w:rsidR="004E4575" w:rsidRPr="00263901" w:rsidRDefault="00563BBB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.24</w:t>
            </w:r>
            <w:r w:rsidR="00B23181" w:rsidRPr="00263901">
              <w:rPr>
                <w:rFonts w:ascii="Times New Roman" w:hAnsi="Times New Roman" w:cs="Times New Roman"/>
                <w:bCs/>
              </w:rPr>
              <w:t>*</w:t>
            </w:r>
          </w:p>
        </w:tc>
      </w:tr>
      <w:tr w:rsidR="004E4575" w:rsidRPr="00263901" w14:paraId="77FBCC61" w14:textId="119148C7" w:rsidTr="00711CCB">
        <w:trPr>
          <w:trHeight w:val="300"/>
        </w:trPr>
        <w:tc>
          <w:tcPr>
            <w:tcW w:w="1332" w:type="pct"/>
            <w:vMerge/>
          </w:tcPr>
          <w:p w14:paraId="377206F7" w14:textId="77777777" w:rsidR="004E4575" w:rsidRPr="00263901" w:rsidRDefault="004E4575" w:rsidP="004E457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pct"/>
          </w:tcPr>
          <w:p w14:paraId="2C81FDC9" w14:textId="77777777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Fast disengagement</w:t>
            </w:r>
          </w:p>
        </w:tc>
        <w:tc>
          <w:tcPr>
            <w:tcW w:w="918" w:type="pct"/>
          </w:tcPr>
          <w:p w14:paraId="03CC50A1" w14:textId="1E50E50B" w:rsidR="004E4575" w:rsidRPr="00263901" w:rsidRDefault="004E4575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.65</w:t>
            </w:r>
          </w:p>
        </w:tc>
        <w:tc>
          <w:tcPr>
            <w:tcW w:w="1418" w:type="pct"/>
          </w:tcPr>
          <w:p w14:paraId="0DA1B1E5" w14:textId="7CDEAF2F" w:rsidR="004E4575" w:rsidRPr="00263901" w:rsidRDefault="00563BBB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.56</w:t>
            </w:r>
            <w:r w:rsidR="00B23181" w:rsidRPr="00263901">
              <w:rPr>
                <w:rFonts w:ascii="Times New Roman" w:hAnsi="Times New Roman" w:cs="Times New Roman"/>
                <w:bCs/>
              </w:rPr>
              <w:t>*</w:t>
            </w:r>
          </w:p>
        </w:tc>
      </w:tr>
      <w:tr w:rsidR="00444370" w:rsidRPr="00263901" w14:paraId="0882DDB1" w14:textId="77777777" w:rsidTr="00711CCB">
        <w:trPr>
          <w:trHeight w:val="300"/>
        </w:trPr>
        <w:tc>
          <w:tcPr>
            <w:tcW w:w="1332" w:type="pct"/>
          </w:tcPr>
          <w:p w14:paraId="656F08CB" w14:textId="6B84061F" w:rsidR="00444370" w:rsidRPr="00263901" w:rsidRDefault="00444370" w:rsidP="004E457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3901">
              <w:rPr>
                <w:rFonts w:ascii="Times New Roman" w:hAnsi="Times New Roman" w:cs="Times New Roman"/>
                <w:sz w:val="20"/>
                <w:szCs w:val="20"/>
              </w:rPr>
              <w:t>Dwell time difference</w:t>
            </w:r>
          </w:p>
        </w:tc>
        <w:tc>
          <w:tcPr>
            <w:tcW w:w="1332" w:type="pct"/>
          </w:tcPr>
          <w:p w14:paraId="6FB1506D" w14:textId="78D41EFE" w:rsidR="00444370" w:rsidRPr="00263901" w:rsidRDefault="00444370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Dwell-bias</w:t>
            </w:r>
          </w:p>
        </w:tc>
        <w:tc>
          <w:tcPr>
            <w:tcW w:w="918" w:type="pct"/>
          </w:tcPr>
          <w:p w14:paraId="00674908" w14:textId="39982E8A" w:rsidR="00444370" w:rsidRPr="00263901" w:rsidRDefault="00444370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.06</w:t>
            </w:r>
          </w:p>
        </w:tc>
        <w:tc>
          <w:tcPr>
            <w:tcW w:w="1418" w:type="pct"/>
          </w:tcPr>
          <w:p w14:paraId="15696CE2" w14:textId="71F132C2" w:rsidR="00444370" w:rsidRPr="00263901" w:rsidRDefault="00233098" w:rsidP="004E457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.08</w:t>
            </w:r>
          </w:p>
        </w:tc>
      </w:tr>
    </w:tbl>
    <w:p w14:paraId="5E98BF39" w14:textId="255321D7" w:rsidR="000145DE" w:rsidRPr="00263901" w:rsidRDefault="002B549D" w:rsidP="000145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Note. </w:t>
      </w:r>
      <w:r w:rsidRPr="00263901">
        <w:rPr>
          <w:rFonts w:ascii="Times New Roman" w:hAnsi="Times New Roman" w:cs="Times New Roman"/>
          <w:sz w:val="20"/>
          <w:szCs w:val="20"/>
        </w:rPr>
        <w:t>The average number of trials for each of the six response-based metrics, derived from the participant reaction time patterns, were as follows: 8.6 trials for fast overall (SD = 2.7, range = 4.0–16.0), 6.3 trials for slow overall (SD = 2.8, range = 0.0–12.0), 8.3 trials for fast orientation (SD = 3.1, range = 2.0–14.0), 6.6 trials for slow orientation (SD = 3.3, range = 1.0–14.0), 6.9 trials for slow disengagement (SD = 3.3, range = 1.0–14.0), and 8.3 trials for fast disengagement (SD = 3.2, range = 2.0-15.0).</w:t>
      </w:r>
    </w:p>
    <w:p w14:paraId="24C859E1" w14:textId="40CE5474" w:rsidR="004F2C82" w:rsidRPr="00263901" w:rsidRDefault="004F2C82" w:rsidP="000145DE">
      <w:pPr>
        <w:spacing w:line="48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sz w:val="20"/>
          <w:szCs w:val="20"/>
        </w:rPr>
        <w:t>Table S5</w:t>
      </w:r>
    </w:p>
    <w:p w14:paraId="3949A746" w14:textId="78CC4926" w:rsidR="004F2C82" w:rsidRPr="00263901" w:rsidRDefault="004F2C82" w:rsidP="004F2C82">
      <w:pPr>
        <w:pStyle w:val="Bildetekst"/>
        <w:keepNext/>
        <w:spacing w:after="0" w:line="480" w:lineRule="auto"/>
        <w:rPr>
          <w:rFonts w:ascii="Times New Roman" w:hAnsi="Times New Roman" w:cs="Times New Roman"/>
          <w:color w:val="auto"/>
          <w:sz w:val="20"/>
          <w:szCs w:val="20"/>
        </w:rPr>
      </w:pPr>
      <w:r w:rsidRPr="00263901">
        <w:rPr>
          <w:rFonts w:ascii="Times New Roman" w:hAnsi="Times New Roman" w:cs="Times New Roman"/>
          <w:color w:val="auto"/>
          <w:sz w:val="20"/>
          <w:szCs w:val="20"/>
        </w:rPr>
        <w:t xml:space="preserve">Overview of the AB Metric Calculation Methods for Happy-Neutral Stimuli Trials </w:t>
      </w:r>
    </w:p>
    <w:tbl>
      <w:tblPr>
        <w:tblStyle w:val="Tabellrutenett"/>
        <w:tblpPr w:leftFromText="141" w:rightFromText="141" w:vertAnchor="text" w:horzAnchor="margin" w:tblpY="51"/>
        <w:tblW w:w="87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867"/>
        <w:gridCol w:w="3456"/>
      </w:tblGrid>
      <w:tr w:rsidR="004F2C82" w:rsidRPr="00263901" w14:paraId="68509DDC" w14:textId="77777777" w:rsidTr="00CB7795">
        <w:trPr>
          <w:trHeight w:val="311"/>
        </w:trPr>
        <w:tc>
          <w:tcPr>
            <w:tcW w:w="2410" w:type="dxa"/>
          </w:tcPr>
          <w:p w14:paraId="59A2EA37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AB measure</w:t>
            </w:r>
          </w:p>
        </w:tc>
        <w:tc>
          <w:tcPr>
            <w:tcW w:w="2867" w:type="dxa"/>
          </w:tcPr>
          <w:p w14:paraId="5A002C40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AB metric</w:t>
            </w:r>
          </w:p>
        </w:tc>
        <w:tc>
          <w:tcPr>
            <w:tcW w:w="3456" w:type="dxa"/>
          </w:tcPr>
          <w:p w14:paraId="53AE7F25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Calculation</w:t>
            </w:r>
          </w:p>
        </w:tc>
      </w:tr>
      <w:tr w:rsidR="004F2C82" w:rsidRPr="00263901" w14:paraId="459E0276" w14:textId="77777777" w:rsidTr="00CB7795">
        <w:trPr>
          <w:trHeight w:val="311"/>
        </w:trPr>
        <w:tc>
          <w:tcPr>
            <w:tcW w:w="2410" w:type="dxa"/>
          </w:tcPr>
          <w:p w14:paraId="77C4DE94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 xml:space="preserve">Traditional (RT) </w:t>
            </w:r>
          </w:p>
        </w:tc>
        <w:tc>
          <w:tcPr>
            <w:tcW w:w="2867" w:type="dxa"/>
          </w:tcPr>
          <w:p w14:paraId="569BD5EA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Overall</w:t>
            </w:r>
          </w:p>
          <w:p w14:paraId="336A5F7B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Orientation</w:t>
            </w:r>
          </w:p>
          <w:p w14:paraId="12DDB3A0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Disengagement</w:t>
            </w:r>
          </w:p>
        </w:tc>
        <w:tc>
          <w:tcPr>
            <w:tcW w:w="3456" w:type="dxa"/>
          </w:tcPr>
          <w:p w14:paraId="5E40AE9B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Incongruent – congruent</w:t>
            </w:r>
          </w:p>
          <w:p w14:paraId="727753F6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Neutral – congruent</w:t>
            </w:r>
          </w:p>
          <w:p w14:paraId="66DCF488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Incongruent – neutral</w:t>
            </w:r>
          </w:p>
        </w:tc>
      </w:tr>
      <w:tr w:rsidR="004F2C82" w:rsidRPr="00263901" w14:paraId="63263806" w14:textId="77777777" w:rsidTr="00CB7795">
        <w:trPr>
          <w:trHeight w:val="311"/>
        </w:trPr>
        <w:tc>
          <w:tcPr>
            <w:tcW w:w="2410" w:type="dxa"/>
          </w:tcPr>
          <w:p w14:paraId="59D148C6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 xml:space="preserve">Response-based (RT) </w:t>
            </w:r>
          </w:p>
        </w:tc>
        <w:tc>
          <w:tcPr>
            <w:tcW w:w="2867" w:type="dxa"/>
          </w:tcPr>
          <w:p w14:paraId="4CE1C0F3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Overall (fast and slow)</w:t>
            </w:r>
          </w:p>
          <w:p w14:paraId="0BB40F22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Orientation (fast and slow)</w:t>
            </w:r>
          </w:p>
          <w:p w14:paraId="15B55190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Disengagement (fast and slow)</w:t>
            </w:r>
          </w:p>
        </w:tc>
        <w:tc>
          <w:tcPr>
            <w:tcW w:w="3456" w:type="dxa"/>
          </w:tcPr>
          <w:p w14:paraId="6806BC5B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Incongruent – congruent [trial #]</w:t>
            </w:r>
          </w:p>
          <w:p w14:paraId="6574CDFE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Neutral – congruent [trial #]</w:t>
            </w:r>
          </w:p>
          <w:p w14:paraId="4D0F686F" w14:textId="77777777" w:rsidR="004F2C82" w:rsidRPr="00263901" w:rsidRDefault="004F2C82" w:rsidP="00CB7795">
            <w:pPr>
              <w:pStyle w:val="paragraph"/>
              <w:spacing w:before="0" w:beforeAutospacing="0" w:after="0" w:afterAutospacing="0" w:line="480" w:lineRule="auto"/>
              <w:textAlignment w:val="baseline"/>
              <w:rPr>
                <w:rStyle w:val="eop"/>
                <w:rFonts w:eastAsiaTheme="majorEastAsia"/>
                <w:sz w:val="20"/>
                <w:szCs w:val="20"/>
              </w:rPr>
            </w:pPr>
            <w:r w:rsidRPr="00263901">
              <w:rPr>
                <w:rStyle w:val="eop"/>
                <w:rFonts w:eastAsiaTheme="majorEastAsia"/>
                <w:sz w:val="20"/>
                <w:szCs w:val="20"/>
              </w:rPr>
              <w:t>Incongruent – neutral [trial #]</w:t>
            </w:r>
          </w:p>
        </w:tc>
      </w:tr>
    </w:tbl>
    <w:p w14:paraId="74C671ED" w14:textId="1157A58B" w:rsidR="006D4ABA" w:rsidRPr="00263901" w:rsidRDefault="004F2C82" w:rsidP="004F2C8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lastRenderedPageBreak/>
        <w:t>Note</w:t>
      </w:r>
      <w:r w:rsidRPr="00263901">
        <w:rPr>
          <w:rFonts w:ascii="Times New Roman" w:hAnsi="Times New Roman" w:cs="Times New Roman"/>
          <w:iCs/>
          <w:sz w:val="20"/>
          <w:szCs w:val="20"/>
        </w:rPr>
        <w:t xml:space="preserve">. </w:t>
      </w:r>
      <w:r w:rsidR="00E67C4A" w:rsidRPr="00263901">
        <w:rPr>
          <w:rFonts w:ascii="Times New Roman" w:hAnsi="Times New Roman" w:cs="Times New Roman"/>
          <w:iCs/>
          <w:sz w:val="20"/>
          <w:szCs w:val="20"/>
        </w:rPr>
        <w:t xml:space="preserve">Neutral refers to neutral-neutral trials. </w:t>
      </w:r>
      <w:r w:rsidRPr="00263901">
        <w:rPr>
          <w:rFonts w:ascii="Times New Roman" w:hAnsi="Times New Roman" w:cs="Times New Roman"/>
          <w:iCs/>
          <w:sz w:val="20"/>
          <w:szCs w:val="20"/>
        </w:rPr>
        <w:t xml:space="preserve">Incongruent and congruent trials </w:t>
      </w:r>
      <w:r w:rsidR="002B41C0" w:rsidRPr="00263901">
        <w:rPr>
          <w:rFonts w:ascii="Times New Roman" w:hAnsi="Times New Roman" w:cs="Times New Roman"/>
          <w:iCs/>
          <w:sz w:val="20"/>
          <w:szCs w:val="20"/>
        </w:rPr>
        <w:t xml:space="preserve">in happy-neutral trials </w:t>
      </w:r>
      <w:r w:rsidRPr="00263901">
        <w:rPr>
          <w:rFonts w:ascii="Times New Roman" w:hAnsi="Times New Roman" w:cs="Times New Roman"/>
          <w:iCs/>
          <w:sz w:val="20"/>
          <w:szCs w:val="20"/>
        </w:rPr>
        <w:t>were calculated based on the</w:t>
      </w:r>
      <w:r w:rsidR="00120DEE" w:rsidRPr="00263901">
        <w:rPr>
          <w:rFonts w:ascii="Times New Roman" w:hAnsi="Times New Roman" w:cs="Times New Roman"/>
          <w:iCs/>
          <w:sz w:val="20"/>
          <w:szCs w:val="20"/>
        </w:rPr>
        <w:t xml:space="preserve"> whether the</w:t>
      </w:r>
      <w:r w:rsidRPr="00263901">
        <w:rPr>
          <w:rFonts w:ascii="Times New Roman" w:hAnsi="Times New Roman" w:cs="Times New Roman"/>
          <w:iCs/>
          <w:sz w:val="20"/>
          <w:szCs w:val="20"/>
        </w:rPr>
        <w:t xml:space="preserve"> dot </w:t>
      </w:r>
      <w:r w:rsidR="00120DEE" w:rsidRPr="00263901">
        <w:rPr>
          <w:rFonts w:ascii="Times New Roman" w:hAnsi="Times New Roman" w:cs="Times New Roman"/>
          <w:iCs/>
          <w:sz w:val="20"/>
          <w:szCs w:val="20"/>
        </w:rPr>
        <w:t>was</w:t>
      </w:r>
      <w:r w:rsidRPr="00263901">
        <w:rPr>
          <w:rFonts w:ascii="Times New Roman" w:hAnsi="Times New Roman" w:cs="Times New Roman"/>
          <w:iCs/>
          <w:sz w:val="20"/>
          <w:szCs w:val="20"/>
        </w:rPr>
        <w:t xml:space="preserve"> placed behind the relatively more negative stimuli (i.e. neutral face). </w:t>
      </w:r>
      <w:r w:rsidRPr="00263901">
        <w:rPr>
          <w:rFonts w:ascii="Times New Roman" w:hAnsi="Times New Roman" w:cs="Times New Roman"/>
          <w:sz w:val="20"/>
          <w:szCs w:val="20"/>
        </w:rPr>
        <w:t>RT: Reaction time based</w:t>
      </w:r>
    </w:p>
    <w:p w14:paraId="14734842" w14:textId="73269A37" w:rsidR="006D4ABA" w:rsidRPr="00263901" w:rsidRDefault="006D4ABA">
      <w:pPr>
        <w:rPr>
          <w:rFonts w:ascii="Times New Roman" w:hAnsi="Times New Roman" w:cs="Times New Roman"/>
          <w:sz w:val="20"/>
          <w:szCs w:val="20"/>
        </w:rPr>
      </w:pPr>
    </w:p>
    <w:p w14:paraId="25A7CA78" w14:textId="01A4D277" w:rsidR="006D4ABA" w:rsidRPr="00263901" w:rsidRDefault="006D4ABA" w:rsidP="006D4ABA">
      <w:pPr>
        <w:keepNext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3901">
        <w:rPr>
          <w:rFonts w:ascii="Times New Roman" w:hAnsi="Times New Roman" w:cs="Times New Roman"/>
          <w:b/>
          <w:bCs/>
          <w:sz w:val="20"/>
          <w:szCs w:val="20"/>
        </w:rPr>
        <w:t>Table S6</w:t>
      </w:r>
    </w:p>
    <w:p w14:paraId="310F23CE" w14:textId="77777777" w:rsidR="006D4ABA" w:rsidRPr="00263901" w:rsidRDefault="006D4ABA" w:rsidP="006D4ABA">
      <w:pPr>
        <w:pStyle w:val="Bildetekst"/>
        <w:keepNext/>
        <w:spacing w:after="0" w:line="480" w:lineRule="auto"/>
        <w:rPr>
          <w:rFonts w:ascii="Times New Roman" w:hAnsi="Times New Roman" w:cs="Times New Roman"/>
          <w:color w:val="auto"/>
          <w:sz w:val="20"/>
          <w:szCs w:val="20"/>
        </w:rPr>
      </w:pPr>
      <w:r w:rsidRPr="00263901">
        <w:rPr>
          <w:rFonts w:ascii="Times New Roman" w:hAnsi="Times New Roman" w:cs="Times New Roman"/>
          <w:color w:val="auto"/>
          <w:sz w:val="20"/>
          <w:szCs w:val="20"/>
        </w:rPr>
        <w:t>Group Averages and Reliability Outcomes for AB Measures</w:t>
      </w:r>
    </w:p>
    <w:tbl>
      <w:tblPr>
        <w:tblStyle w:val="Tabellrutenett"/>
        <w:tblW w:w="5004" w:type="pct"/>
        <w:tblLook w:val="04A0" w:firstRow="1" w:lastRow="0" w:firstColumn="1" w:lastColumn="0" w:noHBand="0" w:noVBand="1"/>
      </w:tblPr>
      <w:tblGrid>
        <w:gridCol w:w="1361"/>
        <w:gridCol w:w="1754"/>
        <w:gridCol w:w="2820"/>
        <w:gridCol w:w="751"/>
        <w:gridCol w:w="1647"/>
        <w:gridCol w:w="734"/>
      </w:tblGrid>
      <w:tr w:rsidR="006D4ABA" w:rsidRPr="00263901" w14:paraId="3EC000A9" w14:textId="77777777" w:rsidTr="00B62A1C">
        <w:trPr>
          <w:trHeight w:val="300"/>
        </w:trPr>
        <w:tc>
          <w:tcPr>
            <w:tcW w:w="751" w:type="pct"/>
          </w:tcPr>
          <w:p w14:paraId="2CDD50E2" w14:textId="77777777" w:rsidR="006D4ABA" w:rsidRPr="00263901" w:rsidRDefault="006D4ABA" w:rsidP="00CB7795">
            <w:pPr>
              <w:pStyle w:val="HTML-forhndsformatert"/>
              <w:spacing w:line="480" w:lineRule="auto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AB measure</w:t>
            </w:r>
          </w:p>
        </w:tc>
        <w:tc>
          <w:tcPr>
            <w:tcW w:w="967" w:type="pct"/>
          </w:tcPr>
          <w:p w14:paraId="4174A6AC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AB metric</w:t>
            </w:r>
          </w:p>
        </w:tc>
        <w:tc>
          <w:tcPr>
            <w:tcW w:w="1555" w:type="pct"/>
          </w:tcPr>
          <w:p w14:paraId="332AF3A5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Mean score (SD) [range]</w:t>
            </w:r>
          </w:p>
        </w:tc>
        <w:tc>
          <w:tcPr>
            <w:tcW w:w="414" w:type="pct"/>
          </w:tcPr>
          <w:p w14:paraId="11D1CEA5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Split-half</w:t>
            </w:r>
          </w:p>
        </w:tc>
        <w:tc>
          <w:tcPr>
            <w:tcW w:w="908" w:type="pct"/>
          </w:tcPr>
          <w:p w14:paraId="38F15148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Cronbach’s alpha / 1,000 random split-halves*</w:t>
            </w:r>
          </w:p>
        </w:tc>
        <w:tc>
          <w:tcPr>
            <w:tcW w:w="406" w:type="pct"/>
          </w:tcPr>
          <w:p w14:paraId="1CC7F99F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Test-retest</w:t>
            </w:r>
          </w:p>
        </w:tc>
      </w:tr>
      <w:tr w:rsidR="006D4ABA" w:rsidRPr="00263901" w14:paraId="6EA66BBE" w14:textId="77777777" w:rsidTr="00B62A1C">
        <w:trPr>
          <w:trHeight w:val="300"/>
        </w:trPr>
        <w:tc>
          <w:tcPr>
            <w:tcW w:w="751" w:type="pct"/>
            <w:vMerge w:val="restart"/>
          </w:tcPr>
          <w:p w14:paraId="66E61A33" w14:textId="77777777" w:rsidR="006D4ABA" w:rsidRPr="00263901" w:rsidRDefault="006D4ABA" w:rsidP="00CB7795">
            <w:pPr>
              <w:pStyle w:val="HTML-forhndsformatert"/>
              <w:spacing w:line="480" w:lineRule="auto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Traditional</w:t>
            </w:r>
          </w:p>
        </w:tc>
        <w:tc>
          <w:tcPr>
            <w:tcW w:w="967" w:type="pct"/>
          </w:tcPr>
          <w:p w14:paraId="24880952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1555" w:type="pct"/>
          </w:tcPr>
          <w:p w14:paraId="11DA4CC2" w14:textId="79C86263" w:rsidR="006D4ABA" w:rsidRPr="00263901" w:rsidRDefault="00EB230B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2.37</w:t>
            </w:r>
            <w:r w:rsidR="006D4ABA" w:rsidRPr="00263901">
              <w:rPr>
                <w:rFonts w:ascii="Times New Roman" w:hAnsi="Times New Roman" w:cs="Times New Roman"/>
              </w:rPr>
              <w:t xml:space="preserve"> (</w:t>
            </w:r>
            <w:r w:rsidR="006145A0" w:rsidRPr="00263901">
              <w:rPr>
                <w:rFonts w:ascii="Times New Roman" w:hAnsi="Times New Roman" w:cs="Times New Roman"/>
              </w:rPr>
              <w:t>35</w:t>
            </w:r>
            <w:r w:rsidR="006D4ABA" w:rsidRPr="00263901">
              <w:rPr>
                <w:rFonts w:ascii="Times New Roman" w:hAnsi="Times New Roman" w:cs="Times New Roman"/>
              </w:rPr>
              <w:t>.</w:t>
            </w:r>
            <w:r w:rsidR="006145A0" w:rsidRPr="00263901">
              <w:rPr>
                <w:rFonts w:ascii="Times New Roman" w:hAnsi="Times New Roman" w:cs="Times New Roman"/>
              </w:rPr>
              <w:t>12</w:t>
            </w:r>
            <w:r w:rsidR="006D4ABA" w:rsidRPr="00263901">
              <w:rPr>
                <w:rFonts w:ascii="Times New Roman" w:hAnsi="Times New Roman" w:cs="Times New Roman"/>
              </w:rPr>
              <w:t>) [-</w:t>
            </w:r>
            <w:r w:rsidR="006145A0" w:rsidRPr="00263901">
              <w:rPr>
                <w:rFonts w:ascii="Times New Roman" w:hAnsi="Times New Roman" w:cs="Times New Roman"/>
              </w:rPr>
              <w:t>122.75</w:t>
            </w:r>
            <w:r w:rsidR="006D4ABA" w:rsidRPr="00263901">
              <w:rPr>
                <w:rFonts w:ascii="Times New Roman" w:hAnsi="Times New Roman" w:cs="Times New Roman"/>
              </w:rPr>
              <w:t xml:space="preserve">, </w:t>
            </w:r>
            <w:r w:rsidR="006145A0" w:rsidRPr="00263901">
              <w:rPr>
                <w:rFonts w:ascii="Times New Roman" w:hAnsi="Times New Roman" w:cs="Times New Roman"/>
              </w:rPr>
              <w:t>76</w:t>
            </w:r>
            <w:r w:rsidR="006D4ABA" w:rsidRPr="00263901">
              <w:rPr>
                <w:rFonts w:ascii="Times New Roman" w:hAnsi="Times New Roman" w:cs="Times New Roman"/>
              </w:rPr>
              <w:t>.</w:t>
            </w:r>
            <w:r w:rsidR="006145A0" w:rsidRPr="00263901">
              <w:rPr>
                <w:rFonts w:ascii="Times New Roman" w:hAnsi="Times New Roman" w:cs="Times New Roman"/>
              </w:rPr>
              <w:t>08</w:t>
            </w:r>
            <w:r w:rsidR="006D4ABA" w:rsidRPr="00263901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414" w:type="pct"/>
          </w:tcPr>
          <w:p w14:paraId="7EBF6A44" w14:textId="4386B4FA" w:rsidR="006D4ABA" w:rsidRPr="00263901" w:rsidRDefault="005737C7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908" w:type="pct"/>
          </w:tcPr>
          <w:p w14:paraId="105CB0F6" w14:textId="024ABFDE" w:rsidR="006D4ABA" w:rsidRPr="00263901" w:rsidRDefault="007F424E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.1</w:t>
            </w:r>
            <w:r w:rsidR="006D4ABA" w:rsidRPr="00263901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406" w:type="pct"/>
          </w:tcPr>
          <w:p w14:paraId="4EFD8364" w14:textId="05566AB1" w:rsidR="006D4ABA" w:rsidRPr="00263901" w:rsidRDefault="00B02E3B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-.09</w:t>
            </w:r>
          </w:p>
        </w:tc>
      </w:tr>
      <w:tr w:rsidR="006D4ABA" w:rsidRPr="00263901" w14:paraId="6969205E" w14:textId="77777777" w:rsidTr="00B62A1C">
        <w:trPr>
          <w:trHeight w:val="300"/>
        </w:trPr>
        <w:tc>
          <w:tcPr>
            <w:tcW w:w="751" w:type="pct"/>
            <w:vMerge/>
          </w:tcPr>
          <w:p w14:paraId="01803EC1" w14:textId="77777777" w:rsidR="006D4ABA" w:rsidRPr="00263901" w:rsidRDefault="006D4ABA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pct"/>
          </w:tcPr>
          <w:p w14:paraId="2FF426CA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Orientation</w:t>
            </w:r>
          </w:p>
        </w:tc>
        <w:tc>
          <w:tcPr>
            <w:tcW w:w="1555" w:type="pct"/>
          </w:tcPr>
          <w:p w14:paraId="4480E176" w14:textId="474FA29B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0.</w:t>
            </w:r>
            <w:r w:rsidR="00082516" w:rsidRPr="00263901">
              <w:rPr>
                <w:rFonts w:ascii="Times New Roman" w:hAnsi="Times New Roman" w:cs="Times New Roman"/>
              </w:rPr>
              <w:t>84</w:t>
            </w:r>
            <w:r w:rsidRPr="00263901">
              <w:rPr>
                <w:rFonts w:ascii="Times New Roman" w:hAnsi="Times New Roman" w:cs="Times New Roman"/>
              </w:rPr>
              <w:t xml:space="preserve"> (</w:t>
            </w:r>
            <w:r w:rsidR="00082516" w:rsidRPr="00263901">
              <w:rPr>
                <w:rFonts w:ascii="Times New Roman" w:hAnsi="Times New Roman" w:cs="Times New Roman"/>
              </w:rPr>
              <w:t>27.67</w:t>
            </w:r>
            <w:r w:rsidRPr="00263901">
              <w:rPr>
                <w:rFonts w:ascii="Times New Roman" w:hAnsi="Times New Roman" w:cs="Times New Roman"/>
              </w:rPr>
              <w:t>) [-</w:t>
            </w:r>
            <w:r w:rsidR="00082516" w:rsidRPr="00263901">
              <w:rPr>
                <w:rFonts w:ascii="Times New Roman" w:hAnsi="Times New Roman" w:cs="Times New Roman"/>
              </w:rPr>
              <w:t>52.12</w:t>
            </w:r>
            <w:r w:rsidRPr="00263901">
              <w:rPr>
                <w:rFonts w:ascii="Times New Roman" w:hAnsi="Times New Roman" w:cs="Times New Roman"/>
              </w:rPr>
              <w:t xml:space="preserve">, </w:t>
            </w:r>
            <w:r w:rsidR="00082516" w:rsidRPr="00263901">
              <w:rPr>
                <w:rFonts w:ascii="Times New Roman" w:hAnsi="Times New Roman" w:cs="Times New Roman"/>
              </w:rPr>
              <w:t>74.14</w:t>
            </w:r>
            <w:r w:rsidRPr="00263901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414" w:type="pct"/>
          </w:tcPr>
          <w:p w14:paraId="1F563530" w14:textId="6E4F7C2E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</w:t>
            </w:r>
            <w:r w:rsidR="005737C7" w:rsidRPr="00263901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908" w:type="pct"/>
          </w:tcPr>
          <w:p w14:paraId="49432EFB" w14:textId="4B2AC215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-.</w:t>
            </w:r>
            <w:r w:rsidR="007F424E" w:rsidRPr="00263901">
              <w:rPr>
                <w:rFonts w:ascii="Times New Roman" w:hAnsi="Times New Roman" w:cs="Times New Roman"/>
              </w:rPr>
              <w:t>2</w:t>
            </w:r>
            <w:r w:rsidRPr="00263901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406" w:type="pct"/>
          </w:tcPr>
          <w:p w14:paraId="316E2408" w14:textId="63D5DE04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-.</w:t>
            </w:r>
            <w:r w:rsidR="00266758" w:rsidRPr="00263901">
              <w:rPr>
                <w:rFonts w:ascii="Times New Roman" w:hAnsi="Times New Roman" w:cs="Times New Roman"/>
              </w:rPr>
              <w:t>03</w:t>
            </w:r>
          </w:p>
        </w:tc>
      </w:tr>
      <w:tr w:rsidR="006D4ABA" w:rsidRPr="00263901" w14:paraId="68785C7B" w14:textId="77777777" w:rsidTr="00B62A1C">
        <w:trPr>
          <w:trHeight w:val="300"/>
        </w:trPr>
        <w:tc>
          <w:tcPr>
            <w:tcW w:w="751" w:type="pct"/>
            <w:vMerge/>
          </w:tcPr>
          <w:p w14:paraId="010BB1B6" w14:textId="77777777" w:rsidR="006D4ABA" w:rsidRPr="00263901" w:rsidRDefault="006D4ABA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pct"/>
          </w:tcPr>
          <w:p w14:paraId="38AD3463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Disengagement</w:t>
            </w:r>
          </w:p>
        </w:tc>
        <w:tc>
          <w:tcPr>
            <w:tcW w:w="1555" w:type="pct"/>
          </w:tcPr>
          <w:p w14:paraId="67BF8651" w14:textId="78A81968" w:rsidR="006D4ABA" w:rsidRPr="00263901" w:rsidRDefault="00801D75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1.53</w:t>
            </w:r>
            <w:r w:rsidR="006D4ABA" w:rsidRPr="00263901">
              <w:rPr>
                <w:rFonts w:ascii="Times New Roman" w:hAnsi="Times New Roman" w:cs="Times New Roman"/>
              </w:rPr>
              <w:t xml:space="preserve"> (</w:t>
            </w:r>
            <w:r w:rsidRPr="00263901">
              <w:rPr>
                <w:rFonts w:ascii="Times New Roman" w:hAnsi="Times New Roman" w:cs="Times New Roman"/>
              </w:rPr>
              <w:t>35.66</w:t>
            </w:r>
            <w:r w:rsidR="006D4ABA" w:rsidRPr="00263901">
              <w:rPr>
                <w:rFonts w:ascii="Times New Roman" w:hAnsi="Times New Roman" w:cs="Times New Roman"/>
              </w:rPr>
              <w:t>) [-</w:t>
            </w:r>
            <w:r w:rsidRPr="00263901">
              <w:rPr>
                <w:rFonts w:ascii="Times New Roman" w:hAnsi="Times New Roman" w:cs="Times New Roman"/>
              </w:rPr>
              <w:t>93.98</w:t>
            </w:r>
            <w:r w:rsidR="006D4ABA" w:rsidRPr="00263901">
              <w:rPr>
                <w:rFonts w:ascii="Times New Roman" w:hAnsi="Times New Roman" w:cs="Times New Roman"/>
              </w:rPr>
              <w:t xml:space="preserve">, </w:t>
            </w:r>
            <w:r w:rsidRPr="00263901">
              <w:rPr>
                <w:rFonts w:ascii="Times New Roman" w:hAnsi="Times New Roman" w:cs="Times New Roman"/>
              </w:rPr>
              <w:t>95.78</w:t>
            </w:r>
            <w:r w:rsidR="006D4ABA" w:rsidRPr="00263901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414" w:type="pct"/>
          </w:tcPr>
          <w:p w14:paraId="3990BA40" w14:textId="564834AD" w:rsidR="006D4ABA" w:rsidRPr="00263901" w:rsidRDefault="005737C7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.19</w:t>
            </w:r>
          </w:p>
        </w:tc>
        <w:tc>
          <w:tcPr>
            <w:tcW w:w="908" w:type="pct"/>
          </w:tcPr>
          <w:p w14:paraId="00460784" w14:textId="7D166D82" w:rsidR="006D4ABA" w:rsidRPr="00263901" w:rsidRDefault="00796FC4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.05</w:t>
            </w:r>
            <w:r w:rsidR="006D4ABA" w:rsidRPr="00263901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406" w:type="pct"/>
          </w:tcPr>
          <w:p w14:paraId="199AF366" w14:textId="02CC56DB" w:rsidR="006D4ABA" w:rsidRPr="00263901" w:rsidRDefault="00266758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-.04</w:t>
            </w:r>
          </w:p>
        </w:tc>
      </w:tr>
      <w:tr w:rsidR="006D4ABA" w:rsidRPr="00263901" w14:paraId="418DF4AB" w14:textId="77777777" w:rsidTr="00B62A1C">
        <w:trPr>
          <w:trHeight w:val="300"/>
        </w:trPr>
        <w:tc>
          <w:tcPr>
            <w:tcW w:w="751" w:type="pct"/>
            <w:vMerge w:val="restart"/>
          </w:tcPr>
          <w:p w14:paraId="6C80CD61" w14:textId="77777777" w:rsidR="006D4ABA" w:rsidRPr="00263901" w:rsidRDefault="006D4ABA" w:rsidP="00CB7795">
            <w:pPr>
              <w:pStyle w:val="HTML-forhndsformatert"/>
              <w:spacing w:line="480" w:lineRule="auto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Response-based</w:t>
            </w:r>
          </w:p>
        </w:tc>
        <w:tc>
          <w:tcPr>
            <w:tcW w:w="967" w:type="pct"/>
          </w:tcPr>
          <w:p w14:paraId="2453E778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Fast overall</w:t>
            </w:r>
          </w:p>
        </w:tc>
        <w:tc>
          <w:tcPr>
            <w:tcW w:w="1555" w:type="pct"/>
          </w:tcPr>
          <w:p w14:paraId="41E3A95B" w14:textId="0A52795B" w:rsidR="006D4ABA" w:rsidRPr="00263901" w:rsidRDefault="00D93AD6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44.65</w:t>
            </w:r>
            <w:r w:rsidR="006D4ABA" w:rsidRPr="00263901">
              <w:rPr>
                <w:rFonts w:ascii="Times New Roman" w:hAnsi="Times New Roman" w:cs="Times New Roman"/>
              </w:rPr>
              <w:t xml:space="preserve"> (</w:t>
            </w:r>
            <w:r w:rsidRPr="00263901">
              <w:rPr>
                <w:rFonts w:ascii="Times New Roman" w:hAnsi="Times New Roman" w:cs="Times New Roman"/>
              </w:rPr>
              <w:t>20.61</w:t>
            </w:r>
            <w:r w:rsidR="006D4ABA" w:rsidRPr="00263901">
              <w:rPr>
                <w:rFonts w:ascii="Times New Roman" w:hAnsi="Times New Roman" w:cs="Times New Roman"/>
              </w:rPr>
              <w:t xml:space="preserve">) </w:t>
            </w:r>
            <w:r w:rsidR="001264F1" w:rsidRPr="00263901">
              <w:rPr>
                <w:rFonts w:ascii="Times New Roman" w:hAnsi="Times New Roman" w:cs="Times New Roman"/>
              </w:rPr>
              <w:t>[</w:t>
            </w:r>
            <w:r w:rsidR="00F36D71" w:rsidRPr="00263901">
              <w:rPr>
                <w:rFonts w:ascii="Times New Roman" w:hAnsi="Times New Roman" w:cs="Times New Roman"/>
              </w:rPr>
              <w:t>7.89,117.8]</w:t>
            </w:r>
          </w:p>
        </w:tc>
        <w:tc>
          <w:tcPr>
            <w:tcW w:w="414" w:type="pct"/>
          </w:tcPr>
          <w:p w14:paraId="55E4DBD4" w14:textId="5D9BA4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263901">
              <w:rPr>
                <w:rFonts w:ascii="Times New Roman" w:hAnsi="Times New Roman" w:cs="Times New Roman"/>
                <w:b/>
              </w:rPr>
              <w:t>.</w:t>
            </w:r>
            <w:r w:rsidR="005737C7" w:rsidRPr="00263901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908" w:type="pct"/>
            <w:shd w:val="clear" w:color="auto" w:fill="auto"/>
          </w:tcPr>
          <w:p w14:paraId="47D230B4" w14:textId="74E7752F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263901">
              <w:rPr>
                <w:rFonts w:ascii="Times New Roman" w:hAnsi="Times New Roman" w:cs="Times New Roman"/>
                <w:b/>
              </w:rPr>
              <w:t>.</w:t>
            </w:r>
            <w:r w:rsidR="00796FC4" w:rsidRPr="00263901">
              <w:rPr>
                <w:rFonts w:ascii="Times New Roman" w:hAnsi="Times New Roman" w:cs="Times New Roman"/>
                <w:b/>
              </w:rPr>
              <w:t>55</w:t>
            </w:r>
            <w:r w:rsidRPr="00263901"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06" w:type="pct"/>
          </w:tcPr>
          <w:p w14:paraId="65A33750" w14:textId="61FD6E9D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</w:t>
            </w:r>
            <w:r w:rsidR="002A34E1" w:rsidRPr="00263901">
              <w:rPr>
                <w:rFonts w:ascii="Times New Roman" w:hAnsi="Times New Roman" w:cs="Times New Roman"/>
                <w:bCs/>
              </w:rPr>
              <w:t>13</w:t>
            </w:r>
          </w:p>
        </w:tc>
      </w:tr>
      <w:tr w:rsidR="006D4ABA" w:rsidRPr="00263901" w14:paraId="38B25D0D" w14:textId="77777777" w:rsidTr="00B62A1C">
        <w:trPr>
          <w:trHeight w:val="300"/>
        </w:trPr>
        <w:tc>
          <w:tcPr>
            <w:tcW w:w="751" w:type="pct"/>
            <w:vMerge/>
          </w:tcPr>
          <w:p w14:paraId="7DF02094" w14:textId="77777777" w:rsidR="006D4ABA" w:rsidRPr="00263901" w:rsidRDefault="006D4ABA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pct"/>
          </w:tcPr>
          <w:p w14:paraId="001ED384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Slow overall</w:t>
            </w:r>
          </w:p>
        </w:tc>
        <w:tc>
          <w:tcPr>
            <w:tcW w:w="1555" w:type="pct"/>
          </w:tcPr>
          <w:p w14:paraId="39A52B45" w14:textId="77D2E45D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-</w:t>
            </w:r>
            <w:r w:rsidR="00460B7A" w:rsidRPr="00263901">
              <w:rPr>
                <w:rFonts w:ascii="Times New Roman" w:hAnsi="Times New Roman" w:cs="Times New Roman"/>
              </w:rPr>
              <w:t>57.0</w:t>
            </w:r>
            <w:r w:rsidRPr="00263901">
              <w:rPr>
                <w:rFonts w:ascii="Times New Roman" w:hAnsi="Times New Roman" w:cs="Times New Roman"/>
              </w:rPr>
              <w:t xml:space="preserve"> (</w:t>
            </w:r>
            <w:r w:rsidR="00460B7A" w:rsidRPr="00263901">
              <w:rPr>
                <w:rFonts w:ascii="Times New Roman" w:hAnsi="Times New Roman" w:cs="Times New Roman"/>
              </w:rPr>
              <w:t>36.74</w:t>
            </w:r>
            <w:r w:rsidRPr="00263901">
              <w:rPr>
                <w:rFonts w:ascii="Times New Roman" w:hAnsi="Times New Roman" w:cs="Times New Roman"/>
              </w:rPr>
              <w:t xml:space="preserve">) </w:t>
            </w:r>
            <w:r w:rsidR="001264F1" w:rsidRPr="00263901">
              <w:rPr>
                <w:rFonts w:ascii="Times New Roman" w:hAnsi="Times New Roman" w:cs="Times New Roman"/>
              </w:rPr>
              <w:t>[-179.67, -6.18]</w:t>
            </w:r>
          </w:p>
        </w:tc>
        <w:tc>
          <w:tcPr>
            <w:tcW w:w="414" w:type="pct"/>
          </w:tcPr>
          <w:p w14:paraId="1079D861" w14:textId="28EB9C9D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263901">
              <w:rPr>
                <w:rFonts w:ascii="Times New Roman" w:hAnsi="Times New Roman" w:cs="Times New Roman"/>
                <w:b/>
              </w:rPr>
              <w:t>.</w:t>
            </w:r>
            <w:r w:rsidR="005737C7" w:rsidRPr="00263901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908" w:type="pct"/>
          </w:tcPr>
          <w:p w14:paraId="2D6EA8BA" w14:textId="61904C5D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.3</w:t>
            </w:r>
            <w:r w:rsidR="00796FC4" w:rsidRPr="00263901">
              <w:rPr>
                <w:rFonts w:ascii="Times New Roman" w:hAnsi="Times New Roman" w:cs="Times New Roman"/>
                <w:bCs/>
              </w:rPr>
              <w:t>7</w:t>
            </w:r>
            <w:r w:rsidRPr="00263901">
              <w:rPr>
                <w:rFonts w:ascii="Times New Roman" w:hAnsi="Times New Roman" w:cs="Times New Roman"/>
                <w:bCs/>
              </w:rPr>
              <w:t>*</w:t>
            </w:r>
          </w:p>
        </w:tc>
        <w:tc>
          <w:tcPr>
            <w:tcW w:w="406" w:type="pct"/>
          </w:tcPr>
          <w:p w14:paraId="094BB6D9" w14:textId="7B400E90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</w:t>
            </w:r>
            <w:r w:rsidR="002A34E1" w:rsidRPr="00263901">
              <w:rPr>
                <w:rFonts w:ascii="Times New Roman" w:hAnsi="Times New Roman" w:cs="Times New Roman"/>
              </w:rPr>
              <w:t>04</w:t>
            </w:r>
          </w:p>
        </w:tc>
      </w:tr>
      <w:tr w:rsidR="006D4ABA" w:rsidRPr="00263901" w14:paraId="3B366E0B" w14:textId="77777777" w:rsidTr="00B62A1C">
        <w:trPr>
          <w:trHeight w:val="300"/>
        </w:trPr>
        <w:tc>
          <w:tcPr>
            <w:tcW w:w="751" w:type="pct"/>
            <w:vMerge/>
          </w:tcPr>
          <w:p w14:paraId="2DA89ABC" w14:textId="77777777" w:rsidR="006D4ABA" w:rsidRPr="00263901" w:rsidRDefault="006D4ABA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pct"/>
          </w:tcPr>
          <w:p w14:paraId="3844DE10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Fast orientation</w:t>
            </w:r>
          </w:p>
        </w:tc>
        <w:tc>
          <w:tcPr>
            <w:tcW w:w="1555" w:type="pct"/>
          </w:tcPr>
          <w:p w14:paraId="4507D564" w14:textId="0E4DC55F" w:rsidR="006D4ABA" w:rsidRPr="00263901" w:rsidRDefault="00DB001E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43.19</w:t>
            </w:r>
            <w:r w:rsidR="006D4ABA" w:rsidRPr="00263901">
              <w:rPr>
                <w:rFonts w:ascii="Times New Roman" w:hAnsi="Times New Roman" w:cs="Times New Roman"/>
              </w:rPr>
              <w:t xml:space="preserve"> (</w:t>
            </w:r>
            <w:r w:rsidR="00A3140B" w:rsidRPr="00263901">
              <w:rPr>
                <w:rFonts w:ascii="Times New Roman" w:hAnsi="Times New Roman" w:cs="Times New Roman"/>
              </w:rPr>
              <w:t>19.95</w:t>
            </w:r>
            <w:r w:rsidR="006D4ABA" w:rsidRPr="00263901">
              <w:rPr>
                <w:rFonts w:ascii="Times New Roman" w:hAnsi="Times New Roman" w:cs="Times New Roman"/>
              </w:rPr>
              <w:t xml:space="preserve">) </w:t>
            </w:r>
            <w:r w:rsidR="00CA5189" w:rsidRPr="00263901">
              <w:rPr>
                <w:rFonts w:ascii="Times New Roman" w:hAnsi="Times New Roman" w:cs="Times New Roman"/>
              </w:rPr>
              <w:t>[9.39, 104.36]</w:t>
            </w:r>
          </w:p>
        </w:tc>
        <w:tc>
          <w:tcPr>
            <w:tcW w:w="414" w:type="pct"/>
          </w:tcPr>
          <w:p w14:paraId="58924567" w14:textId="5153A723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263901">
              <w:rPr>
                <w:rFonts w:ascii="Times New Roman" w:hAnsi="Times New Roman" w:cs="Times New Roman"/>
                <w:b/>
              </w:rPr>
              <w:t>.5</w:t>
            </w:r>
            <w:r w:rsidR="005737C7" w:rsidRPr="00263901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908" w:type="pct"/>
          </w:tcPr>
          <w:p w14:paraId="7E7D65B8" w14:textId="75069290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263901">
              <w:rPr>
                <w:rFonts w:ascii="Times New Roman" w:hAnsi="Times New Roman" w:cs="Times New Roman"/>
                <w:b/>
              </w:rPr>
              <w:t>.</w:t>
            </w:r>
            <w:r w:rsidR="00796FC4" w:rsidRPr="00263901">
              <w:rPr>
                <w:rFonts w:ascii="Times New Roman" w:hAnsi="Times New Roman" w:cs="Times New Roman"/>
                <w:b/>
              </w:rPr>
              <w:t>45</w:t>
            </w:r>
            <w:r w:rsidRPr="00263901"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06" w:type="pct"/>
          </w:tcPr>
          <w:p w14:paraId="2BB433DD" w14:textId="68C9CC8B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</w:t>
            </w:r>
            <w:r w:rsidR="002A34E1" w:rsidRPr="00263901">
              <w:rPr>
                <w:rFonts w:ascii="Times New Roman" w:hAnsi="Times New Roman" w:cs="Times New Roman"/>
                <w:bCs/>
              </w:rPr>
              <w:t>40</w:t>
            </w:r>
          </w:p>
        </w:tc>
      </w:tr>
      <w:tr w:rsidR="006D4ABA" w:rsidRPr="00263901" w14:paraId="5CAD7890" w14:textId="77777777" w:rsidTr="00B62A1C">
        <w:trPr>
          <w:trHeight w:val="300"/>
        </w:trPr>
        <w:tc>
          <w:tcPr>
            <w:tcW w:w="751" w:type="pct"/>
            <w:vMerge/>
          </w:tcPr>
          <w:p w14:paraId="32285DC9" w14:textId="77777777" w:rsidR="006D4ABA" w:rsidRPr="00263901" w:rsidRDefault="006D4ABA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pct"/>
          </w:tcPr>
          <w:p w14:paraId="51A2ADED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Slow orientation</w:t>
            </w:r>
          </w:p>
        </w:tc>
        <w:tc>
          <w:tcPr>
            <w:tcW w:w="1555" w:type="pct"/>
          </w:tcPr>
          <w:p w14:paraId="68F748FE" w14:textId="1D116DD2" w:rsidR="006D4ABA" w:rsidRPr="00263901" w:rsidRDefault="00D475B0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 xml:space="preserve">-57.70 </w:t>
            </w:r>
            <w:r w:rsidR="006D4ABA" w:rsidRPr="00263901">
              <w:rPr>
                <w:rFonts w:ascii="Times New Roman" w:hAnsi="Times New Roman" w:cs="Times New Roman"/>
              </w:rPr>
              <w:t>(</w:t>
            </w:r>
            <w:r w:rsidRPr="00263901">
              <w:rPr>
                <w:rFonts w:ascii="Times New Roman" w:hAnsi="Times New Roman" w:cs="Times New Roman"/>
              </w:rPr>
              <w:t>33.68</w:t>
            </w:r>
            <w:r w:rsidR="006D4ABA" w:rsidRPr="00263901">
              <w:rPr>
                <w:rFonts w:ascii="Times New Roman" w:hAnsi="Times New Roman" w:cs="Times New Roman"/>
              </w:rPr>
              <w:t xml:space="preserve">) </w:t>
            </w:r>
            <w:r w:rsidRPr="00263901">
              <w:rPr>
                <w:rFonts w:ascii="Times New Roman" w:hAnsi="Times New Roman" w:cs="Times New Roman"/>
              </w:rPr>
              <w:t>[-140.39, -0.52]</w:t>
            </w:r>
          </w:p>
        </w:tc>
        <w:tc>
          <w:tcPr>
            <w:tcW w:w="414" w:type="pct"/>
          </w:tcPr>
          <w:p w14:paraId="71B827B0" w14:textId="6879B988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263901">
              <w:rPr>
                <w:rFonts w:ascii="Times New Roman" w:hAnsi="Times New Roman" w:cs="Times New Roman"/>
                <w:bCs/>
              </w:rPr>
              <w:t>.</w:t>
            </w:r>
            <w:r w:rsidR="006124A1" w:rsidRPr="00263901">
              <w:rPr>
                <w:rFonts w:ascii="Times New Roman" w:hAnsi="Times New Roman" w:cs="Times New Roman"/>
                <w:bCs/>
              </w:rPr>
              <w:t>37</w:t>
            </w:r>
          </w:p>
        </w:tc>
        <w:tc>
          <w:tcPr>
            <w:tcW w:w="908" w:type="pct"/>
          </w:tcPr>
          <w:p w14:paraId="40D78EF6" w14:textId="18EFEAF9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263901">
              <w:rPr>
                <w:rFonts w:ascii="Times New Roman" w:hAnsi="Times New Roman" w:cs="Times New Roman"/>
                <w:b/>
              </w:rPr>
              <w:t>.</w:t>
            </w:r>
            <w:r w:rsidR="00796FC4" w:rsidRPr="00263901">
              <w:rPr>
                <w:rFonts w:ascii="Times New Roman" w:hAnsi="Times New Roman" w:cs="Times New Roman"/>
                <w:b/>
              </w:rPr>
              <w:t>41</w:t>
            </w:r>
            <w:r w:rsidRPr="00263901"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06" w:type="pct"/>
          </w:tcPr>
          <w:p w14:paraId="28944F28" w14:textId="7AC92E25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.0</w:t>
            </w:r>
            <w:r w:rsidR="002035D0" w:rsidRPr="00263901">
              <w:rPr>
                <w:rFonts w:ascii="Times New Roman" w:hAnsi="Times New Roman" w:cs="Times New Roman"/>
              </w:rPr>
              <w:t>5</w:t>
            </w:r>
          </w:p>
        </w:tc>
      </w:tr>
      <w:tr w:rsidR="006D4ABA" w:rsidRPr="00263901" w14:paraId="539CB1C7" w14:textId="77777777" w:rsidTr="00B62A1C">
        <w:trPr>
          <w:trHeight w:val="300"/>
        </w:trPr>
        <w:tc>
          <w:tcPr>
            <w:tcW w:w="751" w:type="pct"/>
            <w:vMerge/>
          </w:tcPr>
          <w:p w14:paraId="05F70DA6" w14:textId="77777777" w:rsidR="006D4ABA" w:rsidRPr="00263901" w:rsidRDefault="006D4ABA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pct"/>
          </w:tcPr>
          <w:p w14:paraId="71D34AE8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Slow disengagement</w:t>
            </w:r>
          </w:p>
        </w:tc>
        <w:tc>
          <w:tcPr>
            <w:tcW w:w="1555" w:type="pct"/>
          </w:tcPr>
          <w:p w14:paraId="51ED898F" w14:textId="1CDB2F92" w:rsidR="006D4ABA" w:rsidRPr="00263901" w:rsidRDefault="0019409F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 xml:space="preserve">64.71 </w:t>
            </w:r>
            <w:r w:rsidR="006D4ABA" w:rsidRPr="00263901">
              <w:rPr>
                <w:rFonts w:ascii="Times New Roman" w:hAnsi="Times New Roman" w:cs="Times New Roman"/>
              </w:rPr>
              <w:t>(</w:t>
            </w:r>
            <w:r w:rsidRPr="00263901">
              <w:rPr>
                <w:rFonts w:ascii="Times New Roman" w:hAnsi="Times New Roman" w:cs="Times New Roman"/>
              </w:rPr>
              <w:t>36.94</w:t>
            </w:r>
            <w:r w:rsidR="006D4ABA" w:rsidRPr="00263901">
              <w:rPr>
                <w:rFonts w:ascii="Times New Roman" w:hAnsi="Times New Roman" w:cs="Times New Roman"/>
              </w:rPr>
              <w:t xml:space="preserve">) </w:t>
            </w:r>
            <w:r w:rsidRPr="00263901">
              <w:rPr>
                <w:rFonts w:ascii="Times New Roman" w:hAnsi="Times New Roman" w:cs="Times New Roman"/>
              </w:rPr>
              <w:t>[8.07, 200.48]</w:t>
            </w:r>
          </w:p>
        </w:tc>
        <w:tc>
          <w:tcPr>
            <w:tcW w:w="414" w:type="pct"/>
          </w:tcPr>
          <w:p w14:paraId="20C326B7" w14:textId="5B022EA0" w:rsidR="006D4ABA" w:rsidRPr="00263901" w:rsidRDefault="006124A1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.27</w:t>
            </w:r>
          </w:p>
        </w:tc>
        <w:tc>
          <w:tcPr>
            <w:tcW w:w="908" w:type="pct"/>
          </w:tcPr>
          <w:p w14:paraId="79B1064E" w14:textId="6D4DDC79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</w:t>
            </w:r>
            <w:r w:rsidR="00B86063" w:rsidRPr="00263901">
              <w:rPr>
                <w:rFonts w:ascii="Times New Roman" w:hAnsi="Times New Roman" w:cs="Times New Roman"/>
                <w:bCs/>
              </w:rPr>
              <w:t>29</w:t>
            </w:r>
            <w:r w:rsidRPr="00263901">
              <w:rPr>
                <w:rFonts w:ascii="Times New Roman" w:hAnsi="Times New Roman" w:cs="Times New Roman"/>
                <w:bCs/>
              </w:rPr>
              <w:t>*</w:t>
            </w:r>
          </w:p>
        </w:tc>
        <w:tc>
          <w:tcPr>
            <w:tcW w:w="406" w:type="pct"/>
          </w:tcPr>
          <w:p w14:paraId="174BD7A6" w14:textId="1DDA1EBF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.2</w:t>
            </w:r>
            <w:r w:rsidR="002035D0" w:rsidRPr="00263901">
              <w:rPr>
                <w:rFonts w:ascii="Times New Roman" w:hAnsi="Times New Roman" w:cs="Times New Roman"/>
              </w:rPr>
              <w:t>7</w:t>
            </w:r>
          </w:p>
        </w:tc>
      </w:tr>
      <w:tr w:rsidR="006D4ABA" w:rsidRPr="00263901" w14:paraId="362D40BD" w14:textId="77777777" w:rsidTr="00B62A1C">
        <w:trPr>
          <w:trHeight w:val="300"/>
        </w:trPr>
        <w:tc>
          <w:tcPr>
            <w:tcW w:w="751" w:type="pct"/>
            <w:vMerge/>
          </w:tcPr>
          <w:p w14:paraId="3D5CFB28" w14:textId="77777777" w:rsidR="006D4ABA" w:rsidRPr="00263901" w:rsidRDefault="006D4ABA" w:rsidP="00CB77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pct"/>
          </w:tcPr>
          <w:p w14:paraId="331BFB88" w14:textId="7777777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>Fast disengagement</w:t>
            </w:r>
          </w:p>
        </w:tc>
        <w:tc>
          <w:tcPr>
            <w:tcW w:w="1555" w:type="pct"/>
          </w:tcPr>
          <w:p w14:paraId="538D6D9E" w14:textId="69946B55" w:rsidR="006D4ABA" w:rsidRPr="00263901" w:rsidRDefault="00695739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263901">
              <w:rPr>
                <w:rFonts w:ascii="Times New Roman" w:hAnsi="Times New Roman" w:cs="Times New Roman"/>
              </w:rPr>
              <w:t xml:space="preserve">-45.92 </w:t>
            </w:r>
            <w:r w:rsidR="006D4ABA" w:rsidRPr="00263901">
              <w:rPr>
                <w:rFonts w:ascii="Times New Roman" w:hAnsi="Times New Roman" w:cs="Times New Roman"/>
              </w:rPr>
              <w:t>(</w:t>
            </w:r>
            <w:r w:rsidRPr="00263901">
              <w:rPr>
                <w:rFonts w:ascii="Times New Roman" w:hAnsi="Times New Roman" w:cs="Times New Roman"/>
              </w:rPr>
              <w:t>23.36</w:t>
            </w:r>
            <w:r w:rsidR="006D4ABA" w:rsidRPr="00263901">
              <w:rPr>
                <w:rFonts w:ascii="Times New Roman" w:hAnsi="Times New Roman" w:cs="Times New Roman"/>
              </w:rPr>
              <w:t xml:space="preserve">) </w:t>
            </w:r>
            <w:r w:rsidRPr="00263901">
              <w:rPr>
                <w:rFonts w:ascii="Times New Roman" w:hAnsi="Times New Roman" w:cs="Times New Roman"/>
              </w:rPr>
              <w:t>[-138.89, -13.78]</w:t>
            </w:r>
          </w:p>
        </w:tc>
        <w:tc>
          <w:tcPr>
            <w:tcW w:w="414" w:type="pct"/>
          </w:tcPr>
          <w:p w14:paraId="73B31EBC" w14:textId="535C85B6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263901">
              <w:rPr>
                <w:rFonts w:ascii="Times New Roman" w:hAnsi="Times New Roman" w:cs="Times New Roman"/>
                <w:b/>
              </w:rPr>
              <w:t>.6</w:t>
            </w:r>
            <w:r w:rsidR="006124A1" w:rsidRPr="00263901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908" w:type="pct"/>
          </w:tcPr>
          <w:p w14:paraId="39AF186B" w14:textId="4BBFCF16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263901">
              <w:rPr>
                <w:rFonts w:ascii="Times New Roman" w:hAnsi="Times New Roman" w:cs="Times New Roman"/>
                <w:b/>
              </w:rPr>
              <w:t>.</w:t>
            </w:r>
            <w:r w:rsidR="00B86063" w:rsidRPr="00263901">
              <w:rPr>
                <w:rFonts w:ascii="Times New Roman" w:hAnsi="Times New Roman" w:cs="Times New Roman"/>
                <w:b/>
              </w:rPr>
              <w:t>5</w:t>
            </w:r>
            <w:r w:rsidRPr="00263901"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406" w:type="pct"/>
          </w:tcPr>
          <w:p w14:paraId="0D489FF5" w14:textId="6DE9B8C7" w:rsidR="006D4ABA" w:rsidRPr="00263901" w:rsidRDefault="006D4ABA" w:rsidP="00CB7795">
            <w:pPr>
              <w:pStyle w:val="HTML-forhndsformatert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bCs/>
              </w:rPr>
            </w:pPr>
            <w:r w:rsidRPr="00263901">
              <w:rPr>
                <w:rFonts w:ascii="Times New Roman" w:hAnsi="Times New Roman" w:cs="Times New Roman"/>
                <w:bCs/>
              </w:rPr>
              <w:t>.</w:t>
            </w:r>
            <w:r w:rsidR="002035D0" w:rsidRPr="00263901">
              <w:rPr>
                <w:rFonts w:ascii="Times New Roman" w:hAnsi="Times New Roman" w:cs="Times New Roman"/>
                <w:bCs/>
              </w:rPr>
              <w:t>36</w:t>
            </w:r>
          </w:p>
        </w:tc>
      </w:tr>
    </w:tbl>
    <w:p w14:paraId="5A5CE853" w14:textId="1BC1296E" w:rsidR="004F2C82" w:rsidRPr="00263901" w:rsidRDefault="006D4ABA" w:rsidP="000145DE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263901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Pr="00263901">
        <w:rPr>
          <w:rFonts w:ascii="Times New Roman" w:hAnsi="Times New Roman" w:cs="Times New Roman"/>
          <w:iCs/>
          <w:sz w:val="20"/>
          <w:szCs w:val="20"/>
        </w:rPr>
        <w:t>.</w:t>
      </w:r>
      <w:r w:rsidRPr="00263901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263901">
        <w:rPr>
          <w:rFonts w:ascii="Times New Roman" w:hAnsi="Times New Roman" w:cs="Times New Roman"/>
          <w:sz w:val="20"/>
          <w:szCs w:val="20"/>
        </w:rPr>
        <w:t>*1,000 random split-halves were conducted when Cronbach’s alpha could not be calculated. The values in bold were above the threshold for fair internal consistency.</w:t>
      </w:r>
    </w:p>
    <w:sectPr w:rsidR="004F2C82" w:rsidRPr="00263901" w:rsidSect="00B75361">
      <w:headerReference w:type="even" r:id="rId16"/>
      <w:headerReference w:type="default" r:id="rId1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62776" w14:textId="77777777" w:rsidR="009E1F57" w:rsidRPr="009B513D" w:rsidRDefault="009E1F57" w:rsidP="00F35939">
      <w:r w:rsidRPr="009B513D">
        <w:separator/>
      </w:r>
    </w:p>
  </w:endnote>
  <w:endnote w:type="continuationSeparator" w:id="0">
    <w:p w14:paraId="01E0EBD8" w14:textId="77777777" w:rsidR="009E1F57" w:rsidRPr="009B513D" w:rsidRDefault="009E1F57" w:rsidP="00F35939">
      <w:r w:rsidRPr="009B513D">
        <w:continuationSeparator/>
      </w:r>
    </w:p>
  </w:endnote>
  <w:endnote w:type="continuationNotice" w:id="1">
    <w:p w14:paraId="08C3135B" w14:textId="77777777" w:rsidR="009E1F57" w:rsidRPr="009B513D" w:rsidRDefault="009E1F5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erriweather">
    <w:panose1 w:val="00000500000000000000"/>
    <w:charset w:val="4D"/>
    <w:family w:val="auto"/>
    <w:pitch w:val="variable"/>
    <w:sig w:usb0="20000207" w:usb1="00000002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C5AAE" w14:textId="77777777" w:rsidR="009E1F57" w:rsidRPr="009B513D" w:rsidRDefault="009E1F57" w:rsidP="00F35939">
      <w:r w:rsidRPr="009B513D">
        <w:separator/>
      </w:r>
    </w:p>
  </w:footnote>
  <w:footnote w:type="continuationSeparator" w:id="0">
    <w:p w14:paraId="0A903562" w14:textId="77777777" w:rsidR="009E1F57" w:rsidRPr="009B513D" w:rsidRDefault="009E1F57" w:rsidP="00F35939">
      <w:r w:rsidRPr="009B513D">
        <w:continuationSeparator/>
      </w:r>
    </w:p>
  </w:footnote>
  <w:footnote w:type="continuationNotice" w:id="1">
    <w:p w14:paraId="50B39496" w14:textId="77777777" w:rsidR="009E1F57" w:rsidRPr="009B513D" w:rsidRDefault="009E1F5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689677772"/>
      <w:docPartObj>
        <w:docPartGallery w:val="Page Numbers (Top of Page)"/>
        <w:docPartUnique/>
      </w:docPartObj>
    </w:sdtPr>
    <w:sdtEndPr>
      <w:rPr>
        <w:rStyle w:val="Sidetall"/>
      </w:rPr>
    </w:sdtEndPr>
    <w:sdtContent>
      <w:p w14:paraId="6C2FBA5A" w14:textId="20C1BA2D" w:rsidR="00EA491F" w:rsidRPr="009B513D" w:rsidRDefault="00333F3A">
        <w:pPr>
          <w:pStyle w:val="Topptekst"/>
          <w:framePr w:wrap="none" w:vAnchor="text" w:hAnchor="margin" w:xAlign="right" w:y="1"/>
          <w:rPr>
            <w:rStyle w:val="Sidetall"/>
          </w:rPr>
        </w:pPr>
        <w:r w:rsidRPr="009B513D">
          <w:rPr>
            <w:rStyle w:val="Sidetall"/>
          </w:rPr>
          <w:fldChar w:fldCharType="begin"/>
        </w:r>
        <w:r w:rsidRPr="009B513D">
          <w:rPr>
            <w:rStyle w:val="Sidetall"/>
          </w:rPr>
          <w:instrText xml:space="preserve"> PAGE </w:instrText>
        </w:r>
        <w:r w:rsidRPr="009B513D">
          <w:rPr>
            <w:rStyle w:val="Sidetall"/>
          </w:rPr>
          <w:fldChar w:fldCharType="separate"/>
        </w:r>
        <w:r w:rsidR="00751628">
          <w:rPr>
            <w:rStyle w:val="Sidetall"/>
            <w:noProof/>
          </w:rPr>
          <w:t>4</w:t>
        </w:r>
        <w:r w:rsidRPr="009B513D">
          <w:rPr>
            <w:rStyle w:val="Sidetall"/>
          </w:rPr>
          <w:fldChar w:fldCharType="end"/>
        </w:r>
      </w:p>
    </w:sdtContent>
  </w:sdt>
  <w:p w14:paraId="23A297AB" w14:textId="77777777" w:rsidR="00333F3A" w:rsidRPr="009B513D" w:rsidRDefault="00333F3A" w:rsidP="00333F3A">
    <w:pPr>
      <w:pStyle w:val="Topptekst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  <w:rFonts w:ascii="Times New Roman" w:hAnsi="Times New Roman" w:cs="Times New Roman"/>
      </w:rPr>
      <w:id w:val="-211044204"/>
      <w:docPartObj>
        <w:docPartGallery w:val="Page Numbers (Top of Page)"/>
        <w:docPartUnique/>
      </w:docPartObj>
    </w:sdtPr>
    <w:sdtEndPr>
      <w:rPr>
        <w:rStyle w:val="Sidetall"/>
      </w:rPr>
    </w:sdtEndPr>
    <w:sdtContent>
      <w:p w14:paraId="17B7CA4B" w14:textId="0F0B19EF" w:rsidR="00333F3A" w:rsidRPr="000145DE" w:rsidRDefault="00333F3A">
        <w:pPr>
          <w:pStyle w:val="Topptekst"/>
          <w:framePr w:wrap="none" w:vAnchor="text" w:hAnchor="margin" w:xAlign="right" w:y="1"/>
          <w:rPr>
            <w:rStyle w:val="Sidetall"/>
            <w:rFonts w:ascii="Times New Roman" w:hAnsi="Times New Roman" w:cs="Times New Roman"/>
          </w:rPr>
        </w:pPr>
        <w:r w:rsidRPr="000145DE">
          <w:rPr>
            <w:rStyle w:val="Sidetall"/>
            <w:rFonts w:ascii="Times New Roman" w:hAnsi="Times New Roman" w:cs="Times New Roman"/>
          </w:rPr>
          <w:fldChar w:fldCharType="begin"/>
        </w:r>
        <w:r w:rsidRPr="000145DE">
          <w:rPr>
            <w:rStyle w:val="Sidetall"/>
            <w:rFonts w:ascii="Times New Roman" w:hAnsi="Times New Roman" w:cs="Times New Roman"/>
          </w:rPr>
          <w:instrText xml:space="preserve"> PAGE </w:instrText>
        </w:r>
        <w:r w:rsidRPr="000145DE">
          <w:rPr>
            <w:rStyle w:val="Sidetall"/>
            <w:rFonts w:ascii="Times New Roman" w:hAnsi="Times New Roman" w:cs="Times New Roman"/>
          </w:rPr>
          <w:fldChar w:fldCharType="separate"/>
        </w:r>
        <w:r w:rsidRPr="000145DE">
          <w:rPr>
            <w:rStyle w:val="Sidetall"/>
            <w:rFonts w:ascii="Times New Roman" w:hAnsi="Times New Roman" w:cs="Times New Roman"/>
          </w:rPr>
          <w:t>1</w:t>
        </w:r>
        <w:r w:rsidRPr="000145DE">
          <w:rPr>
            <w:rStyle w:val="Sidetall"/>
            <w:rFonts w:ascii="Times New Roman" w:hAnsi="Times New Roman" w:cs="Times New Roman"/>
          </w:rPr>
          <w:fldChar w:fldCharType="end"/>
        </w:r>
      </w:p>
    </w:sdtContent>
  </w:sdt>
  <w:p w14:paraId="687626B5" w14:textId="7B170251" w:rsidR="00333F3A" w:rsidRPr="00D95FA9" w:rsidRDefault="00F66F06" w:rsidP="009D6DAF">
    <w:pPr>
      <w:spacing w:line="480" w:lineRule="auto"/>
      <w:rPr>
        <w:rFonts w:ascii="Times New Roman" w:hAnsi="Times New Roman" w:cs="Times New Roman"/>
        <w:sz w:val="20"/>
        <w:szCs w:val="20"/>
      </w:rPr>
    </w:pPr>
    <w:r w:rsidRPr="00D95FA9">
      <w:rPr>
        <w:rFonts w:ascii="Times New Roman" w:hAnsi="Times New Roman" w:cs="Times New Roman"/>
        <w:sz w:val="20"/>
        <w:szCs w:val="20"/>
      </w:rPr>
      <w:t>ATTENTION</w:t>
    </w:r>
    <w:r w:rsidR="00363657" w:rsidRPr="00D95FA9">
      <w:rPr>
        <w:rFonts w:ascii="Times New Roman" w:hAnsi="Times New Roman" w:cs="Times New Roman"/>
        <w:sz w:val="20"/>
        <w:szCs w:val="20"/>
      </w:rPr>
      <w:t>AL</w:t>
    </w:r>
    <w:r w:rsidRPr="00D95FA9">
      <w:rPr>
        <w:rFonts w:ascii="Times New Roman" w:hAnsi="Times New Roman" w:cs="Times New Roman"/>
        <w:sz w:val="20"/>
        <w:szCs w:val="20"/>
      </w:rPr>
      <w:t xml:space="preserve"> BIAS MEASURES: </w:t>
    </w:r>
    <w:r w:rsidR="0093328C" w:rsidRPr="00D95FA9">
      <w:rPr>
        <w:rFonts w:ascii="Times New Roman" w:hAnsi="Times New Roman" w:cs="Times New Roman"/>
        <w:sz w:val="20"/>
        <w:szCs w:val="20"/>
      </w:rPr>
      <w:t xml:space="preserve">PSYCHOMETRIC PROPERTIES </w:t>
    </w:r>
    <w:r w:rsidR="009D6DAF" w:rsidRPr="00D95FA9">
      <w:rPr>
        <w:rFonts w:ascii="Times New Roman" w:hAnsi="Times New Roman" w:cs="Times New Roman"/>
        <w:sz w:val="20"/>
        <w:szCs w:val="20"/>
      </w:rPr>
      <w:t xml:space="preserve">&amp; </w:t>
    </w:r>
    <w:r w:rsidR="0093328C" w:rsidRPr="00D95FA9">
      <w:rPr>
        <w:rFonts w:ascii="Times New Roman" w:hAnsi="Times New Roman" w:cs="Times New Roman"/>
        <w:sz w:val="20"/>
        <w:szCs w:val="20"/>
      </w:rPr>
      <w:t xml:space="preserve">FEASIBILITY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41A10"/>
    <w:multiLevelType w:val="hybridMultilevel"/>
    <w:tmpl w:val="85FEFA26"/>
    <w:lvl w:ilvl="0" w:tplc="2884988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17F2D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25A59"/>
    <w:multiLevelType w:val="multilevel"/>
    <w:tmpl w:val="7BAAA190"/>
    <w:styleLink w:val="Gjeldendeliste4"/>
    <w:lvl w:ilvl="0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90CFC"/>
    <w:multiLevelType w:val="multilevel"/>
    <w:tmpl w:val="0414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CC64ACB"/>
    <w:multiLevelType w:val="multilevel"/>
    <w:tmpl w:val="E3C47D6E"/>
    <w:styleLink w:val="Gjeldendeliste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F849E1"/>
    <w:multiLevelType w:val="hybridMultilevel"/>
    <w:tmpl w:val="80AA735C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3E742E"/>
    <w:multiLevelType w:val="multilevel"/>
    <w:tmpl w:val="E3C47D6E"/>
    <w:styleLink w:val="Gjeldendelist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FB4068"/>
    <w:multiLevelType w:val="hybridMultilevel"/>
    <w:tmpl w:val="59FEBFB8"/>
    <w:lvl w:ilvl="0" w:tplc="FFFFFFFF">
      <w:start w:val="1"/>
      <w:numFmt w:val="upperRoman"/>
      <w:lvlText w:val="%1)"/>
      <w:lvlJc w:val="left"/>
      <w:pPr>
        <w:ind w:left="360" w:hanging="360"/>
      </w:pPr>
      <w:rPr>
        <w:rFonts w:ascii="Times New Roman" w:eastAsiaTheme="majorEastAsia" w:hAnsi="Times New Roman" w:cs="Times New Roman"/>
      </w:rPr>
    </w:lvl>
    <w:lvl w:ilvl="1" w:tplc="04140013">
      <w:start w:val="1"/>
      <w:numFmt w:val="upperRoman"/>
      <w:lvlText w:val="%2."/>
      <w:lvlJc w:val="righ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60F6DFB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D966A5"/>
    <w:multiLevelType w:val="multilevel"/>
    <w:tmpl w:val="6D1EB7B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 %1.%2)"/>
      <w:lvlJc w:val="left"/>
      <w:pPr>
        <w:ind w:left="720" w:hanging="60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CD82E52"/>
    <w:multiLevelType w:val="hybridMultilevel"/>
    <w:tmpl w:val="A4F84648"/>
    <w:lvl w:ilvl="0" w:tplc="0414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BE5BC3"/>
    <w:multiLevelType w:val="hybridMultilevel"/>
    <w:tmpl w:val="3702B946"/>
    <w:lvl w:ilvl="0" w:tplc="112C31F6">
      <w:start w:val="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FBF3CD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7C62E14">
      <w:start w:val="1"/>
      <w:numFmt w:val="lowerLetter"/>
      <w:lvlText w:val="%2."/>
      <w:lvlJc w:val="left"/>
      <w:pPr>
        <w:ind w:left="1440" w:hanging="360"/>
      </w:pPr>
    </w:lvl>
    <w:lvl w:ilvl="2" w:tplc="135856EA">
      <w:start w:val="1"/>
      <w:numFmt w:val="lowerRoman"/>
      <w:lvlText w:val="%3."/>
      <w:lvlJc w:val="right"/>
      <w:pPr>
        <w:ind w:left="2160" w:hanging="180"/>
      </w:pPr>
    </w:lvl>
    <w:lvl w:ilvl="3" w:tplc="CFC67912">
      <w:start w:val="1"/>
      <w:numFmt w:val="decimal"/>
      <w:lvlText w:val="%4."/>
      <w:lvlJc w:val="left"/>
      <w:pPr>
        <w:ind w:left="2880" w:hanging="360"/>
      </w:pPr>
    </w:lvl>
    <w:lvl w:ilvl="4" w:tplc="3F760E56">
      <w:start w:val="1"/>
      <w:numFmt w:val="lowerLetter"/>
      <w:lvlText w:val="%5."/>
      <w:lvlJc w:val="left"/>
      <w:pPr>
        <w:ind w:left="3600" w:hanging="360"/>
      </w:pPr>
    </w:lvl>
    <w:lvl w:ilvl="5" w:tplc="6FFA3900">
      <w:start w:val="1"/>
      <w:numFmt w:val="lowerRoman"/>
      <w:lvlText w:val="%6."/>
      <w:lvlJc w:val="right"/>
      <w:pPr>
        <w:ind w:left="4320" w:hanging="180"/>
      </w:pPr>
    </w:lvl>
    <w:lvl w:ilvl="6" w:tplc="31A6F8CE">
      <w:start w:val="1"/>
      <w:numFmt w:val="decimal"/>
      <w:lvlText w:val="%7."/>
      <w:lvlJc w:val="left"/>
      <w:pPr>
        <w:ind w:left="5040" w:hanging="360"/>
      </w:pPr>
    </w:lvl>
    <w:lvl w:ilvl="7" w:tplc="BE369E06">
      <w:start w:val="1"/>
      <w:numFmt w:val="lowerLetter"/>
      <w:lvlText w:val="%8."/>
      <w:lvlJc w:val="left"/>
      <w:pPr>
        <w:ind w:left="5760" w:hanging="360"/>
      </w:pPr>
    </w:lvl>
    <w:lvl w:ilvl="8" w:tplc="E6ACE3CE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2340B7"/>
    <w:multiLevelType w:val="multilevel"/>
    <w:tmpl w:val="0AEE8F1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 %1.%2)"/>
      <w:lvlJc w:val="left"/>
      <w:pPr>
        <w:ind w:left="720" w:hanging="60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245F0BE5"/>
    <w:multiLevelType w:val="hybridMultilevel"/>
    <w:tmpl w:val="25E07AA8"/>
    <w:lvl w:ilvl="0" w:tplc="DDAA73BA">
      <w:start w:val="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9339A9"/>
    <w:multiLevelType w:val="hybridMultilevel"/>
    <w:tmpl w:val="CF7208BE"/>
    <w:lvl w:ilvl="0" w:tplc="F4CE1374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AE3E72"/>
    <w:multiLevelType w:val="hybridMultilevel"/>
    <w:tmpl w:val="9B548D92"/>
    <w:lvl w:ilvl="0" w:tplc="67A0FCA2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C8095B"/>
    <w:multiLevelType w:val="hybridMultilevel"/>
    <w:tmpl w:val="E2AEC78C"/>
    <w:lvl w:ilvl="0" w:tplc="536CA8B0">
      <w:start w:val="43"/>
      <w:numFmt w:val="bullet"/>
      <w:lvlText w:val="-"/>
      <w:lvlJc w:val="left"/>
      <w:pPr>
        <w:ind w:left="360" w:hanging="360"/>
      </w:pPr>
      <w:rPr>
        <w:rFonts w:ascii="Times New Roman" w:eastAsiaTheme="majorEastAsia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9457186"/>
    <w:multiLevelType w:val="hybridMultilevel"/>
    <w:tmpl w:val="02221738"/>
    <w:lvl w:ilvl="0" w:tplc="05B682F4">
      <w:start w:val="1"/>
      <w:numFmt w:val="upperRoman"/>
      <w:lvlText w:val="%1)"/>
      <w:lvlJc w:val="left"/>
      <w:pPr>
        <w:ind w:left="360" w:hanging="360"/>
      </w:pPr>
      <w:rPr>
        <w:rFonts w:ascii="Times New Roman" w:eastAsiaTheme="majorEastAsia" w:hAnsi="Times New Roman" w:cs="Times New Roman"/>
      </w:rPr>
    </w:lvl>
    <w:lvl w:ilvl="1" w:tplc="1E1EC034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2" w:tplc="0414001B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E7B634C"/>
    <w:multiLevelType w:val="hybridMultilevel"/>
    <w:tmpl w:val="4F562440"/>
    <w:lvl w:ilvl="0" w:tplc="1FEE67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5D514A"/>
    <w:multiLevelType w:val="hybridMultilevel"/>
    <w:tmpl w:val="A6823E82"/>
    <w:lvl w:ilvl="0" w:tplc="8CD66B48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E77ABA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3C630B"/>
    <w:multiLevelType w:val="hybridMultilevel"/>
    <w:tmpl w:val="02969E82"/>
    <w:lvl w:ilvl="0" w:tplc="3D1E327E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675300"/>
    <w:multiLevelType w:val="hybridMultilevel"/>
    <w:tmpl w:val="41B40268"/>
    <w:lvl w:ilvl="0" w:tplc="D56C4EE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D66B33"/>
    <w:multiLevelType w:val="hybridMultilevel"/>
    <w:tmpl w:val="C7CA133E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4BD44ED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EB03B6"/>
    <w:multiLevelType w:val="multilevel"/>
    <w:tmpl w:val="20CC9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6CE1566"/>
    <w:multiLevelType w:val="multilevel"/>
    <w:tmpl w:val="5600CBF0"/>
    <w:styleLink w:val="Gjeldendeliste3"/>
    <w:lvl w:ilvl="0">
      <w:start w:val="1"/>
      <w:numFmt w:val="bullet"/>
      <w:lvlText w:val=""/>
      <w:lvlJc w:val="left"/>
      <w:pPr>
        <w:ind w:left="227" w:hanging="114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5B61FC"/>
    <w:multiLevelType w:val="hybridMultilevel"/>
    <w:tmpl w:val="F828DEC0"/>
    <w:lvl w:ilvl="0" w:tplc="320A21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3F16B4"/>
    <w:multiLevelType w:val="hybridMultilevel"/>
    <w:tmpl w:val="4D42665A"/>
    <w:lvl w:ilvl="0" w:tplc="D74E5062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9C1412"/>
    <w:multiLevelType w:val="hybridMultilevel"/>
    <w:tmpl w:val="D81AE462"/>
    <w:lvl w:ilvl="0" w:tplc="07ACB4C0">
      <w:start w:val="12"/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6C39DF"/>
    <w:multiLevelType w:val="hybridMultilevel"/>
    <w:tmpl w:val="39AA8E70"/>
    <w:lvl w:ilvl="0" w:tplc="FFFFFFFF">
      <w:start w:val="1"/>
      <w:numFmt w:val="upperRoman"/>
      <w:lvlText w:val="%1)"/>
      <w:lvlJc w:val="left"/>
      <w:pPr>
        <w:ind w:left="720" w:hanging="360"/>
      </w:pPr>
      <w:rPr>
        <w:rFonts w:ascii="Times New Roman" w:eastAsiaTheme="majorEastAsia" w:hAnsi="Times New Roman"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520257"/>
    <w:multiLevelType w:val="hybridMultilevel"/>
    <w:tmpl w:val="5172D782"/>
    <w:lvl w:ilvl="0" w:tplc="9F9ED746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i/>
        <w:color w:val="auto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363032"/>
    <w:multiLevelType w:val="multilevel"/>
    <w:tmpl w:val="0414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5A193A3B"/>
    <w:multiLevelType w:val="hybridMultilevel"/>
    <w:tmpl w:val="AB88EB1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602B2F"/>
    <w:multiLevelType w:val="hybridMultilevel"/>
    <w:tmpl w:val="4F642C46"/>
    <w:lvl w:ilvl="0" w:tplc="F404CC62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BAB149"/>
    <w:multiLevelType w:val="hybridMultilevel"/>
    <w:tmpl w:val="FFFFFFFF"/>
    <w:lvl w:ilvl="0" w:tplc="12BE448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0022F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B833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DC16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2C4E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941A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0696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1E74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4ED6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B9302C"/>
    <w:multiLevelType w:val="hybridMultilevel"/>
    <w:tmpl w:val="8BB04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055E99"/>
    <w:multiLevelType w:val="hybridMultilevel"/>
    <w:tmpl w:val="7E2E302E"/>
    <w:lvl w:ilvl="0" w:tplc="CC660BFE">
      <w:start w:val="1"/>
      <w:numFmt w:val="decimal"/>
      <w:lvlText w:val="%1)"/>
      <w:lvlJc w:val="left"/>
      <w:pPr>
        <w:ind w:left="720" w:hanging="360"/>
      </w:pPr>
      <w:rPr>
        <w:rFonts w:ascii="Merriweather" w:hAnsi="Merriweather" w:cstheme="minorBidi" w:hint="default"/>
        <w:color w:val="222222"/>
        <w:sz w:val="27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403F69"/>
    <w:multiLevelType w:val="hybridMultilevel"/>
    <w:tmpl w:val="1E7CFF40"/>
    <w:lvl w:ilvl="0" w:tplc="76DE8D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C9CE99"/>
    <w:multiLevelType w:val="hybridMultilevel"/>
    <w:tmpl w:val="FFFFFFFF"/>
    <w:lvl w:ilvl="0" w:tplc="E2D82A7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7F0E0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B0C6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6E75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F03B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32C8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1444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DA85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AA56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C84974"/>
    <w:multiLevelType w:val="multilevel"/>
    <w:tmpl w:val="CA6AE9C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%1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2" w15:restartNumberingAfterBreak="0">
    <w:nsid w:val="74187BEB"/>
    <w:multiLevelType w:val="hybridMultilevel"/>
    <w:tmpl w:val="5B02B00A"/>
    <w:lvl w:ilvl="0" w:tplc="05B682F4">
      <w:start w:val="1"/>
      <w:numFmt w:val="upperRoman"/>
      <w:lvlText w:val="%1)"/>
      <w:lvlJc w:val="left"/>
      <w:pPr>
        <w:ind w:left="720" w:hanging="360"/>
      </w:pPr>
      <w:rPr>
        <w:rFonts w:ascii="Times New Roman" w:eastAsiaTheme="majorEastAsia" w:hAnsi="Times New Roman" w:cs="Times New Roman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D00DBC"/>
    <w:multiLevelType w:val="hybridMultilevel"/>
    <w:tmpl w:val="545A8176"/>
    <w:lvl w:ilvl="0" w:tplc="1B841C6A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1D1CE1"/>
    <w:multiLevelType w:val="hybridMultilevel"/>
    <w:tmpl w:val="44502AB0"/>
    <w:lvl w:ilvl="0" w:tplc="0414001B">
      <w:start w:val="1"/>
      <w:numFmt w:val="lowerRoman"/>
      <w:lvlText w:val="%1."/>
      <w:lvlJc w:val="right"/>
      <w:pPr>
        <w:ind w:left="2340" w:hanging="360"/>
      </w:pPr>
    </w:lvl>
    <w:lvl w:ilvl="1" w:tplc="04140019" w:tentative="1">
      <w:start w:val="1"/>
      <w:numFmt w:val="lowerLetter"/>
      <w:lvlText w:val="%2."/>
      <w:lvlJc w:val="left"/>
      <w:pPr>
        <w:ind w:left="3060" w:hanging="360"/>
      </w:pPr>
    </w:lvl>
    <w:lvl w:ilvl="2" w:tplc="0414001B" w:tentative="1">
      <w:start w:val="1"/>
      <w:numFmt w:val="lowerRoman"/>
      <w:lvlText w:val="%3."/>
      <w:lvlJc w:val="right"/>
      <w:pPr>
        <w:ind w:left="3780" w:hanging="180"/>
      </w:pPr>
    </w:lvl>
    <w:lvl w:ilvl="3" w:tplc="0414000F" w:tentative="1">
      <w:start w:val="1"/>
      <w:numFmt w:val="decimal"/>
      <w:lvlText w:val="%4."/>
      <w:lvlJc w:val="left"/>
      <w:pPr>
        <w:ind w:left="4500" w:hanging="360"/>
      </w:pPr>
    </w:lvl>
    <w:lvl w:ilvl="4" w:tplc="04140019" w:tentative="1">
      <w:start w:val="1"/>
      <w:numFmt w:val="lowerLetter"/>
      <w:lvlText w:val="%5."/>
      <w:lvlJc w:val="left"/>
      <w:pPr>
        <w:ind w:left="5220" w:hanging="360"/>
      </w:pPr>
    </w:lvl>
    <w:lvl w:ilvl="5" w:tplc="0414001B" w:tentative="1">
      <w:start w:val="1"/>
      <w:numFmt w:val="lowerRoman"/>
      <w:lvlText w:val="%6."/>
      <w:lvlJc w:val="right"/>
      <w:pPr>
        <w:ind w:left="5940" w:hanging="180"/>
      </w:pPr>
    </w:lvl>
    <w:lvl w:ilvl="6" w:tplc="0414000F" w:tentative="1">
      <w:start w:val="1"/>
      <w:numFmt w:val="decimal"/>
      <w:lvlText w:val="%7."/>
      <w:lvlJc w:val="left"/>
      <w:pPr>
        <w:ind w:left="6660" w:hanging="360"/>
      </w:pPr>
    </w:lvl>
    <w:lvl w:ilvl="7" w:tplc="04140019" w:tentative="1">
      <w:start w:val="1"/>
      <w:numFmt w:val="lowerLetter"/>
      <w:lvlText w:val="%8."/>
      <w:lvlJc w:val="left"/>
      <w:pPr>
        <w:ind w:left="7380" w:hanging="360"/>
      </w:pPr>
    </w:lvl>
    <w:lvl w:ilvl="8" w:tplc="0414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45" w15:restartNumberingAfterBreak="0">
    <w:nsid w:val="76C66E35"/>
    <w:multiLevelType w:val="hybridMultilevel"/>
    <w:tmpl w:val="684CBFBC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C214D92"/>
    <w:multiLevelType w:val="hybridMultilevel"/>
    <w:tmpl w:val="AC7CC448"/>
    <w:lvl w:ilvl="0" w:tplc="13D64D94">
      <w:start w:val="70"/>
      <w:numFmt w:val="bullet"/>
      <w:lvlText w:val="-"/>
      <w:lvlJc w:val="left"/>
      <w:pPr>
        <w:ind w:left="720" w:hanging="360"/>
      </w:pPr>
      <w:rPr>
        <w:rFonts w:ascii="Merriweather" w:eastAsia="Times New Roman" w:hAnsi="Merriweather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B555F2"/>
    <w:multiLevelType w:val="hybridMultilevel"/>
    <w:tmpl w:val="D3562F46"/>
    <w:lvl w:ilvl="0" w:tplc="1E1EC03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566FD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4EB3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8E6D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5E80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64D6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CC24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6EBA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A244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4308991">
    <w:abstractNumId w:val="47"/>
  </w:num>
  <w:num w:numId="2" w16cid:durableId="712467610">
    <w:abstractNumId w:val="16"/>
  </w:num>
  <w:num w:numId="3" w16cid:durableId="1326324586">
    <w:abstractNumId w:val="15"/>
  </w:num>
  <w:num w:numId="4" w16cid:durableId="599946866">
    <w:abstractNumId w:val="33"/>
  </w:num>
  <w:num w:numId="5" w16cid:durableId="1636793505">
    <w:abstractNumId w:val="3"/>
  </w:num>
  <w:num w:numId="6" w16cid:durableId="270556535">
    <w:abstractNumId w:val="41"/>
  </w:num>
  <w:num w:numId="7" w16cid:durableId="495342197">
    <w:abstractNumId w:val="9"/>
  </w:num>
  <w:num w:numId="8" w16cid:durableId="755828389">
    <w:abstractNumId w:val="11"/>
  </w:num>
  <w:num w:numId="9" w16cid:durableId="2057000765">
    <w:abstractNumId w:val="35"/>
  </w:num>
  <w:num w:numId="10" w16cid:durableId="415978627">
    <w:abstractNumId w:val="14"/>
  </w:num>
  <w:num w:numId="11" w16cid:durableId="1901668077">
    <w:abstractNumId w:val="13"/>
  </w:num>
  <w:num w:numId="12" w16cid:durableId="71046841">
    <w:abstractNumId w:val="29"/>
  </w:num>
  <w:num w:numId="13" w16cid:durableId="759377519">
    <w:abstractNumId w:val="43"/>
  </w:num>
  <w:num w:numId="14" w16cid:durableId="538784998">
    <w:abstractNumId w:val="0"/>
  </w:num>
  <w:num w:numId="15" w16cid:durableId="1690134827">
    <w:abstractNumId w:val="38"/>
  </w:num>
  <w:num w:numId="16" w16cid:durableId="532616843">
    <w:abstractNumId w:val="44"/>
  </w:num>
  <w:num w:numId="17" w16cid:durableId="1734036352">
    <w:abstractNumId w:val="26"/>
  </w:num>
  <w:num w:numId="18" w16cid:durableId="1446466919">
    <w:abstractNumId w:val="46"/>
  </w:num>
  <w:num w:numId="19" w16cid:durableId="1040471920">
    <w:abstractNumId w:val="28"/>
  </w:num>
  <w:num w:numId="20" w16cid:durableId="922564272">
    <w:abstractNumId w:val="18"/>
  </w:num>
  <w:num w:numId="21" w16cid:durableId="274752939">
    <w:abstractNumId w:val="17"/>
  </w:num>
  <w:num w:numId="22" w16cid:durableId="729378634">
    <w:abstractNumId w:val="45"/>
  </w:num>
  <w:num w:numId="23" w16cid:durableId="1863547933">
    <w:abstractNumId w:val="5"/>
  </w:num>
  <w:num w:numId="24" w16cid:durableId="835069482">
    <w:abstractNumId w:val="24"/>
  </w:num>
  <w:num w:numId="25" w16cid:durableId="1799757276">
    <w:abstractNumId w:val="22"/>
  </w:num>
  <w:num w:numId="26" w16cid:durableId="442575595">
    <w:abstractNumId w:val="4"/>
  </w:num>
  <w:num w:numId="27" w16cid:durableId="1383404797">
    <w:abstractNumId w:val="6"/>
  </w:num>
  <w:num w:numId="28" w16cid:durableId="774522193">
    <w:abstractNumId w:val="27"/>
  </w:num>
  <w:num w:numId="29" w16cid:durableId="1278755024">
    <w:abstractNumId w:val="2"/>
  </w:num>
  <w:num w:numId="30" w16cid:durableId="1442919377">
    <w:abstractNumId w:val="31"/>
  </w:num>
  <w:num w:numId="31" w16cid:durableId="1524241577">
    <w:abstractNumId w:val="39"/>
  </w:num>
  <w:num w:numId="32" w16cid:durableId="1691711776">
    <w:abstractNumId w:val="19"/>
  </w:num>
  <w:num w:numId="33" w16cid:durableId="1251310862">
    <w:abstractNumId w:val="34"/>
  </w:num>
  <w:num w:numId="34" w16cid:durableId="1521166185">
    <w:abstractNumId w:val="20"/>
  </w:num>
  <w:num w:numId="35" w16cid:durableId="1905145839">
    <w:abstractNumId w:val="30"/>
  </w:num>
  <w:num w:numId="36" w16cid:durableId="425198800">
    <w:abstractNumId w:val="40"/>
  </w:num>
  <w:num w:numId="37" w16cid:durableId="1606036119">
    <w:abstractNumId w:val="36"/>
  </w:num>
  <w:num w:numId="38" w16cid:durableId="148905150">
    <w:abstractNumId w:val="32"/>
  </w:num>
  <w:num w:numId="39" w16cid:durableId="1688018777">
    <w:abstractNumId w:val="10"/>
  </w:num>
  <w:num w:numId="40" w16cid:durableId="377124662">
    <w:abstractNumId w:val="7"/>
  </w:num>
  <w:num w:numId="41" w16cid:durableId="1760443538">
    <w:abstractNumId w:val="42"/>
  </w:num>
  <w:num w:numId="42" w16cid:durableId="785002881">
    <w:abstractNumId w:val="23"/>
  </w:num>
  <w:num w:numId="43" w16cid:durableId="1607349080">
    <w:abstractNumId w:val="12"/>
  </w:num>
  <w:num w:numId="44" w16cid:durableId="218251147">
    <w:abstractNumId w:val="21"/>
  </w:num>
  <w:num w:numId="45" w16cid:durableId="2041196902">
    <w:abstractNumId w:val="25"/>
  </w:num>
  <w:num w:numId="46" w16cid:durableId="2039351685">
    <w:abstractNumId w:val="8"/>
  </w:num>
  <w:num w:numId="47" w16cid:durableId="1096555248">
    <w:abstractNumId w:val="1"/>
  </w:num>
  <w:num w:numId="48" w16cid:durableId="178476730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activeWritingStyle w:appName="MSWord" w:lang="en-US" w:vendorID="64" w:dllVersion="0" w:nlCheck="1" w:checkStyle="0"/>
  <w:activeWritingStyle w:appName="MSWord" w:lang="nb-NO" w:vendorID="64" w:dllVersion="0" w:nlCheck="1" w:checkStyle="0"/>
  <w:activeWritingStyle w:appName="MSWord" w:lang="en-GB" w:vendorID="64" w:dllVersion="0" w:nlCheck="1" w:checkStyle="0"/>
  <w:activeWritingStyle w:appName="MSWord" w:lang="es-US" w:vendorID="64" w:dllVersion="0" w:nlCheck="1" w:checkStyle="0"/>
  <w:proofState w:spelling="clean" w:grammar="clean"/>
  <w:defaultTabStop w:val="28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wNDYwMrK0NDAyMzNS0lEKTi0uzszPAykwrAUAAnvtv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wxpzxasavzx1e2vdkppvwfswvazrpv9dvt&quot;&gt;PhD&lt;record-ids&gt;&lt;item&gt;1&lt;/item&gt;&lt;item&gt;2&lt;/item&gt;&lt;item&gt;3&lt;/item&gt;&lt;item&gt;10&lt;/item&gt;&lt;item&gt;15&lt;/item&gt;&lt;item&gt;30&lt;/item&gt;&lt;item&gt;32&lt;/item&gt;&lt;item&gt;33&lt;/item&gt;&lt;item&gt;34&lt;/item&gt;&lt;item&gt;39&lt;/item&gt;&lt;item&gt;43&lt;/item&gt;&lt;item&gt;44&lt;/item&gt;&lt;item&gt;45&lt;/item&gt;&lt;item&gt;49&lt;/item&gt;&lt;item&gt;50&lt;/item&gt;&lt;item&gt;53&lt;/item&gt;&lt;item&gt;62&lt;/item&gt;&lt;item&gt;65&lt;/item&gt;&lt;item&gt;85&lt;/item&gt;&lt;item&gt;86&lt;/item&gt;&lt;item&gt;90&lt;/item&gt;&lt;item&gt;95&lt;/item&gt;&lt;item&gt;107&lt;/item&gt;&lt;item&gt;124&lt;/item&gt;&lt;item&gt;125&lt;/item&gt;&lt;item&gt;126&lt;/item&gt;&lt;item&gt;127&lt;/item&gt;&lt;item&gt;128&lt;/item&gt;&lt;item&gt;129&lt;/item&gt;&lt;item&gt;130&lt;/item&gt;&lt;item&gt;137&lt;/item&gt;&lt;item&gt;139&lt;/item&gt;&lt;item&gt;141&lt;/item&gt;&lt;item&gt;143&lt;/item&gt;&lt;item&gt;148&lt;/item&gt;&lt;item&gt;149&lt;/item&gt;&lt;item&gt;150&lt;/item&gt;&lt;item&gt;151&lt;/item&gt;&lt;item&gt;155&lt;/item&gt;&lt;item&gt;158&lt;/item&gt;&lt;item&gt;160&lt;/item&gt;&lt;item&gt;161&lt;/item&gt;&lt;item&gt;162&lt;/item&gt;&lt;item&gt;163&lt;/item&gt;&lt;item&gt;164&lt;/item&gt;&lt;item&gt;165&lt;/item&gt;&lt;item&gt;166&lt;/item&gt;&lt;item&gt;169&lt;/item&gt;&lt;item&gt;171&lt;/item&gt;&lt;item&gt;173&lt;/item&gt;&lt;item&gt;174&lt;/item&gt;&lt;item&gt;175&lt;/item&gt;&lt;item&gt;176&lt;/item&gt;&lt;item&gt;177&lt;/item&gt;&lt;item&gt;180&lt;/item&gt;&lt;/record-ids&gt;&lt;/item&gt;&lt;/Libraries&gt;"/>
  </w:docVars>
  <w:rsids>
    <w:rsidRoot w:val="000D5BB0"/>
    <w:rsid w:val="00000050"/>
    <w:rsid w:val="000003B5"/>
    <w:rsid w:val="0000040B"/>
    <w:rsid w:val="0000058D"/>
    <w:rsid w:val="000006CB"/>
    <w:rsid w:val="00000785"/>
    <w:rsid w:val="000007E6"/>
    <w:rsid w:val="000008C0"/>
    <w:rsid w:val="0000091F"/>
    <w:rsid w:val="00000DED"/>
    <w:rsid w:val="00001181"/>
    <w:rsid w:val="0000134D"/>
    <w:rsid w:val="000017E2"/>
    <w:rsid w:val="00001979"/>
    <w:rsid w:val="00001B1A"/>
    <w:rsid w:val="00001E67"/>
    <w:rsid w:val="00001E86"/>
    <w:rsid w:val="0000221A"/>
    <w:rsid w:val="000025BF"/>
    <w:rsid w:val="000025F8"/>
    <w:rsid w:val="0000288C"/>
    <w:rsid w:val="0000291D"/>
    <w:rsid w:val="00002966"/>
    <w:rsid w:val="000029B4"/>
    <w:rsid w:val="00002C7B"/>
    <w:rsid w:val="00002DBD"/>
    <w:rsid w:val="00003106"/>
    <w:rsid w:val="000031DE"/>
    <w:rsid w:val="00003292"/>
    <w:rsid w:val="000033C6"/>
    <w:rsid w:val="0000394A"/>
    <w:rsid w:val="000039E8"/>
    <w:rsid w:val="00003A77"/>
    <w:rsid w:val="00003B10"/>
    <w:rsid w:val="00003E2F"/>
    <w:rsid w:val="00003F11"/>
    <w:rsid w:val="00004135"/>
    <w:rsid w:val="00004201"/>
    <w:rsid w:val="000042B6"/>
    <w:rsid w:val="000043F8"/>
    <w:rsid w:val="000048FC"/>
    <w:rsid w:val="00004EC4"/>
    <w:rsid w:val="00004F83"/>
    <w:rsid w:val="00005448"/>
    <w:rsid w:val="0000558A"/>
    <w:rsid w:val="00005A1E"/>
    <w:rsid w:val="00005AE7"/>
    <w:rsid w:val="00005B10"/>
    <w:rsid w:val="00005C4B"/>
    <w:rsid w:val="0000608F"/>
    <w:rsid w:val="000065A4"/>
    <w:rsid w:val="000067CD"/>
    <w:rsid w:val="00006C63"/>
    <w:rsid w:val="00006D2B"/>
    <w:rsid w:val="00006D73"/>
    <w:rsid w:val="000070C1"/>
    <w:rsid w:val="00007762"/>
    <w:rsid w:val="00007D7C"/>
    <w:rsid w:val="00007DAC"/>
    <w:rsid w:val="00007E5D"/>
    <w:rsid w:val="00007E82"/>
    <w:rsid w:val="00007F48"/>
    <w:rsid w:val="0001001B"/>
    <w:rsid w:val="000101B1"/>
    <w:rsid w:val="0001056E"/>
    <w:rsid w:val="000106D2"/>
    <w:rsid w:val="0001093D"/>
    <w:rsid w:val="00010B3E"/>
    <w:rsid w:val="00010D49"/>
    <w:rsid w:val="00010DAB"/>
    <w:rsid w:val="00010E5E"/>
    <w:rsid w:val="0001122C"/>
    <w:rsid w:val="00011365"/>
    <w:rsid w:val="0001140A"/>
    <w:rsid w:val="00011563"/>
    <w:rsid w:val="000115CB"/>
    <w:rsid w:val="00011767"/>
    <w:rsid w:val="00011895"/>
    <w:rsid w:val="00011AE1"/>
    <w:rsid w:val="00011B41"/>
    <w:rsid w:val="00011B44"/>
    <w:rsid w:val="00011B89"/>
    <w:rsid w:val="00011B91"/>
    <w:rsid w:val="00011F61"/>
    <w:rsid w:val="000121AA"/>
    <w:rsid w:val="000124FB"/>
    <w:rsid w:val="0001273C"/>
    <w:rsid w:val="0001291D"/>
    <w:rsid w:val="00012B17"/>
    <w:rsid w:val="00012ECC"/>
    <w:rsid w:val="000133A0"/>
    <w:rsid w:val="000133AC"/>
    <w:rsid w:val="000133B0"/>
    <w:rsid w:val="0001364D"/>
    <w:rsid w:val="00013658"/>
    <w:rsid w:val="00013861"/>
    <w:rsid w:val="000138CF"/>
    <w:rsid w:val="000138F3"/>
    <w:rsid w:val="00013CF1"/>
    <w:rsid w:val="00013E29"/>
    <w:rsid w:val="00014428"/>
    <w:rsid w:val="000145DE"/>
    <w:rsid w:val="00014649"/>
    <w:rsid w:val="00014660"/>
    <w:rsid w:val="00014686"/>
    <w:rsid w:val="000147F9"/>
    <w:rsid w:val="00014C26"/>
    <w:rsid w:val="00014C77"/>
    <w:rsid w:val="00014D0F"/>
    <w:rsid w:val="00014FCE"/>
    <w:rsid w:val="00014FFD"/>
    <w:rsid w:val="0001542A"/>
    <w:rsid w:val="000154FD"/>
    <w:rsid w:val="00015616"/>
    <w:rsid w:val="00015763"/>
    <w:rsid w:val="00015837"/>
    <w:rsid w:val="00015A3C"/>
    <w:rsid w:val="00015FED"/>
    <w:rsid w:val="000161CB"/>
    <w:rsid w:val="00016200"/>
    <w:rsid w:val="0001642A"/>
    <w:rsid w:val="000167A1"/>
    <w:rsid w:val="000167D1"/>
    <w:rsid w:val="00016835"/>
    <w:rsid w:val="00016E45"/>
    <w:rsid w:val="00016E73"/>
    <w:rsid w:val="00016F6E"/>
    <w:rsid w:val="00017013"/>
    <w:rsid w:val="0001713C"/>
    <w:rsid w:val="000173DC"/>
    <w:rsid w:val="00017411"/>
    <w:rsid w:val="00017617"/>
    <w:rsid w:val="000176B1"/>
    <w:rsid w:val="00017827"/>
    <w:rsid w:val="00017862"/>
    <w:rsid w:val="00017977"/>
    <w:rsid w:val="00017F19"/>
    <w:rsid w:val="0002022D"/>
    <w:rsid w:val="000202A3"/>
    <w:rsid w:val="000203EB"/>
    <w:rsid w:val="00020480"/>
    <w:rsid w:val="0002059B"/>
    <w:rsid w:val="00020724"/>
    <w:rsid w:val="00020F50"/>
    <w:rsid w:val="0002106C"/>
    <w:rsid w:val="000210C1"/>
    <w:rsid w:val="000210F8"/>
    <w:rsid w:val="000211A1"/>
    <w:rsid w:val="000211EB"/>
    <w:rsid w:val="0002165B"/>
    <w:rsid w:val="00021944"/>
    <w:rsid w:val="00021A8E"/>
    <w:rsid w:val="00021DE9"/>
    <w:rsid w:val="00021F0F"/>
    <w:rsid w:val="00022017"/>
    <w:rsid w:val="000223C2"/>
    <w:rsid w:val="0002249D"/>
    <w:rsid w:val="00022A45"/>
    <w:rsid w:val="000234C6"/>
    <w:rsid w:val="000234C7"/>
    <w:rsid w:val="000235E6"/>
    <w:rsid w:val="000235F9"/>
    <w:rsid w:val="000237DC"/>
    <w:rsid w:val="00023A9C"/>
    <w:rsid w:val="00023D3D"/>
    <w:rsid w:val="00023EC0"/>
    <w:rsid w:val="000240DC"/>
    <w:rsid w:val="000240F9"/>
    <w:rsid w:val="0002429D"/>
    <w:rsid w:val="000243B2"/>
    <w:rsid w:val="0002440E"/>
    <w:rsid w:val="00024987"/>
    <w:rsid w:val="00024A7E"/>
    <w:rsid w:val="00024C46"/>
    <w:rsid w:val="00024E00"/>
    <w:rsid w:val="00024E6C"/>
    <w:rsid w:val="00024F9C"/>
    <w:rsid w:val="000250C9"/>
    <w:rsid w:val="00025131"/>
    <w:rsid w:val="000252A4"/>
    <w:rsid w:val="00025310"/>
    <w:rsid w:val="00025769"/>
    <w:rsid w:val="0002580D"/>
    <w:rsid w:val="000259C5"/>
    <w:rsid w:val="00025E5C"/>
    <w:rsid w:val="0002625F"/>
    <w:rsid w:val="000264BB"/>
    <w:rsid w:val="000267C5"/>
    <w:rsid w:val="00026824"/>
    <w:rsid w:val="00026A1F"/>
    <w:rsid w:val="00026AFB"/>
    <w:rsid w:val="00026EB7"/>
    <w:rsid w:val="00026F11"/>
    <w:rsid w:val="000275E5"/>
    <w:rsid w:val="00027621"/>
    <w:rsid w:val="00027645"/>
    <w:rsid w:val="000276E9"/>
    <w:rsid w:val="00027BB2"/>
    <w:rsid w:val="00027F80"/>
    <w:rsid w:val="0003007F"/>
    <w:rsid w:val="000300AC"/>
    <w:rsid w:val="000307EA"/>
    <w:rsid w:val="00030877"/>
    <w:rsid w:val="00030A0E"/>
    <w:rsid w:val="00030B35"/>
    <w:rsid w:val="00030B59"/>
    <w:rsid w:val="00030BBC"/>
    <w:rsid w:val="00030C98"/>
    <w:rsid w:val="0003109C"/>
    <w:rsid w:val="000311CC"/>
    <w:rsid w:val="0003145C"/>
    <w:rsid w:val="000319B5"/>
    <w:rsid w:val="00031B13"/>
    <w:rsid w:val="00031CCF"/>
    <w:rsid w:val="00031D34"/>
    <w:rsid w:val="00031E23"/>
    <w:rsid w:val="00031F5C"/>
    <w:rsid w:val="000324FD"/>
    <w:rsid w:val="0003274E"/>
    <w:rsid w:val="000327F2"/>
    <w:rsid w:val="00032870"/>
    <w:rsid w:val="00032A17"/>
    <w:rsid w:val="00032AC8"/>
    <w:rsid w:val="00032BD5"/>
    <w:rsid w:val="00032DAE"/>
    <w:rsid w:val="00032FD9"/>
    <w:rsid w:val="00033206"/>
    <w:rsid w:val="00033323"/>
    <w:rsid w:val="000333E8"/>
    <w:rsid w:val="000334E6"/>
    <w:rsid w:val="00033575"/>
    <w:rsid w:val="0003366D"/>
    <w:rsid w:val="0003375E"/>
    <w:rsid w:val="000337F8"/>
    <w:rsid w:val="000339B0"/>
    <w:rsid w:val="00033E62"/>
    <w:rsid w:val="0003409C"/>
    <w:rsid w:val="000342EE"/>
    <w:rsid w:val="000344CB"/>
    <w:rsid w:val="000346C0"/>
    <w:rsid w:val="00034797"/>
    <w:rsid w:val="000347C6"/>
    <w:rsid w:val="000348E5"/>
    <w:rsid w:val="00034BA9"/>
    <w:rsid w:val="00034D1B"/>
    <w:rsid w:val="000350C8"/>
    <w:rsid w:val="000350FF"/>
    <w:rsid w:val="000353D9"/>
    <w:rsid w:val="00035460"/>
    <w:rsid w:val="00035609"/>
    <w:rsid w:val="0003562B"/>
    <w:rsid w:val="00035691"/>
    <w:rsid w:val="000357C6"/>
    <w:rsid w:val="0003585E"/>
    <w:rsid w:val="000358FB"/>
    <w:rsid w:val="0003590C"/>
    <w:rsid w:val="0003597B"/>
    <w:rsid w:val="00035CE2"/>
    <w:rsid w:val="00035D43"/>
    <w:rsid w:val="00035D9D"/>
    <w:rsid w:val="00035F98"/>
    <w:rsid w:val="00036014"/>
    <w:rsid w:val="000361C5"/>
    <w:rsid w:val="00036748"/>
    <w:rsid w:val="000367C0"/>
    <w:rsid w:val="00036C52"/>
    <w:rsid w:val="00036D9D"/>
    <w:rsid w:val="000372AC"/>
    <w:rsid w:val="0003736C"/>
    <w:rsid w:val="00037684"/>
    <w:rsid w:val="000377FF"/>
    <w:rsid w:val="000378D4"/>
    <w:rsid w:val="000379A4"/>
    <w:rsid w:val="00037A93"/>
    <w:rsid w:val="00037C85"/>
    <w:rsid w:val="00037D6A"/>
    <w:rsid w:val="000407B5"/>
    <w:rsid w:val="0004081A"/>
    <w:rsid w:val="00040C22"/>
    <w:rsid w:val="00040E39"/>
    <w:rsid w:val="00040FD5"/>
    <w:rsid w:val="00041236"/>
    <w:rsid w:val="0004153F"/>
    <w:rsid w:val="00041929"/>
    <w:rsid w:val="00041F73"/>
    <w:rsid w:val="00041FC6"/>
    <w:rsid w:val="00042391"/>
    <w:rsid w:val="00042588"/>
    <w:rsid w:val="00042AD5"/>
    <w:rsid w:val="00042AE1"/>
    <w:rsid w:val="0004305A"/>
    <w:rsid w:val="0004333A"/>
    <w:rsid w:val="0004333D"/>
    <w:rsid w:val="0004334B"/>
    <w:rsid w:val="0004339E"/>
    <w:rsid w:val="00043712"/>
    <w:rsid w:val="00043C92"/>
    <w:rsid w:val="00043F86"/>
    <w:rsid w:val="000446DA"/>
    <w:rsid w:val="000447B0"/>
    <w:rsid w:val="000447BC"/>
    <w:rsid w:val="00044964"/>
    <w:rsid w:val="00044A26"/>
    <w:rsid w:val="00044D98"/>
    <w:rsid w:val="00044DB5"/>
    <w:rsid w:val="00044E15"/>
    <w:rsid w:val="000450BF"/>
    <w:rsid w:val="000456E8"/>
    <w:rsid w:val="000457EB"/>
    <w:rsid w:val="00045832"/>
    <w:rsid w:val="0004591A"/>
    <w:rsid w:val="00045B14"/>
    <w:rsid w:val="00045BB3"/>
    <w:rsid w:val="00045D04"/>
    <w:rsid w:val="00045E42"/>
    <w:rsid w:val="00045E8F"/>
    <w:rsid w:val="00045FC3"/>
    <w:rsid w:val="000462B2"/>
    <w:rsid w:val="0004633D"/>
    <w:rsid w:val="0004636A"/>
    <w:rsid w:val="0004641C"/>
    <w:rsid w:val="000465AE"/>
    <w:rsid w:val="000466E7"/>
    <w:rsid w:val="00046D49"/>
    <w:rsid w:val="00047126"/>
    <w:rsid w:val="000475C8"/>
    <w:rsid w:val="00047612"/>
    <w:rsid w:val="00047BE8"/>
    <w:rsid w:val="00047E5A"/>
    <w:rsid w:val="00050191"/>
    <w:rsid w:val="0005038A"/>
    <w:rsid w:val="00050675"/>
    <w:rsid w:val="00050F72"/>
    <w:rsid w:val="00051295"/>
    <w:rsid w:val="00051336"/>
    <w:rsid w:val="0005136E"/>
    <w:rsid w:val="000519F3"/>
    <w:rsid w:val="000519FA"/>
    <w:rsid w:val="00051A2E"/>
    <w:rsid w:val="00051BCC"/>
    <w:rsid w:val="00051BFB"/>
    <w:rsid w:val="00051CBF"/>
    <w:rsid w:val="0005206E"/>
    <w:rsid w:val="000520EF"/>
    <w:rsid w:val="00052243"/>
    <w:rsid w:val="000522B3"/>
    <w:rsid w:val="00052353"/>
    <w:rsid w:val="00052359"/>
    <w:rsid w:val="0005236D"/>
    <w:rsid w:val="000523CF"/>
    <w:rsid w:val="00052514"/>
    <w:rsid w:val="000526A7"/>
    <w:rsid w:val="00052911"/>
    <w:rsid w:val="00052970"/>
    <w:rsid w:val="000529FD"/>
    <w:rsid w:val="00052AAF"/>
    <w:rsid w:val="00052CC5"/>
    <w:rsid w:val="00052D47"/>
    <w:rsid w:val="00052F8D"/>
    <w:rsid w:val="00053278"/>
    <w:rsid w:val="0005331C"/>
    <w:rsid w:val="0005341F"/>
    <w:rsid w:val="0005348A"/>
    <w:rsid w:val="0005367D"/>
    <w:rsid w:val="00053864"/>
    <w:rsid w:val="00053C63"/>
    <w:rsid w:val="00053D8B"/>
    <w:rsid w:val="00053E53"/>
    <w:rsid w:val="00054039"/>
    <w:rsid w:val="000540A7"/>
    <w:rsid w:val="000544B1"/>
    <w:rsid w:val="000544E2"/>
    <w:rsid w:val="000547A9"/>
    <w:rsid w:val="000549CD"/>
    <w:rsid w:val="00054ACD"/>
    <w:rsid w:val="00054AE4"/>
    <w:rsid w:val="00054C76"/>
    <w:rsid w:val="00054CF2"/>
    <w:rsid w:val="000551DF"/>
    <w:rsid w:val="00055479"/>
    <w:rsid w:val="0005579E"/>
    <w:rsid w:val="000558F8"/>
    <w:rsid w:val="000559C6"/>
    <w:rsid w:val="00055A27"/>
    <w:rsid w:val="00055AA7"/>
    <w:rsid w:val="00055AC1"/>
    <w:rsid w:val="00055BC2"/>
    <w:rsid w:val="00055E74"/>
    <w:rsid w:val="0005612F"/>
    <w:rsid w:val="000562A4"/>
    <w:rsid w:val="00056439"/>
    <w:rsid w:val="00056771"/>
    <w:rsid w:val="0005681C"/>
    <w:rsid w:val="00056942"/>
    <w:rsid w:val="00056BEE"/>
    <w:rsid w:val="00056D97"/>
    <w:rsid w:val="00056EBA"/>
    <w:rsid w:val="00056F80"/>
    <w:rsid w:val="00057384"/>
    <w:rsid w:val="000573BB"/>
    <w:rsid w:val="000573F2"/>
    <w:rsid w:val="0005765E"/>
    <w:rsid w:val="00057910"/>
    <w:rsid w:val="00057FAD"/>
    <w:rsid w:val="00060017"/>
    <w:rsid w:val="00060145"/>
    <w:rsid w:val="0006017D"/>
    <w:rsid w:val="0006029D"/>
    <w:rsid w:val="00060354"/>
    <w:rsid w:val="000607FC"/>
    <w:rsid w:val="000608DC"/>
    <w:rsid w:val="00060971"/>
    <w:rsid w:val="00060A26"/>
    <w:rsid w:val="00060B3B"/>
    <w:rsid w:val="00060BE8"/>
    <w:rsid w:val="00060CAB"/>
    <w:rsid w:val="00060F93"/>
    <w:rsid w:val="00060FF9"/>
    <w:rsid w:val="000617B5"/>
    <w:rsid w:val="00061B99"/>
    <w:rsid w:val="00061BE0"/>
    <w:rsid w:val="00061DD0"/>
    <w:rsid w:val="00062539"/>
    <w:rsid w:val="00062850"/>
    <w:rsid w:val="00062C45"/>
    <w:rsid w:val="00062D1F"/>
    <w:rsid w:val="00062DF1"/>
    <w:rsid w:val="00062F26"/>
    <w:rsid w:val="0006394D"/>
    <w:rsid w:val="00063978"/>
    <w:rsid w:val="00063B31"/>
    <w:rsid w:val="00063C71"/>
    <w:rsid w:val="00063D1B"/>
    <w:rsid w:val="00063F75"/>
    <w:rsid w:val="00064720"/>
    <w:rsid w:val="00064737"/>
    <w:rsid w:val="00064E0D"/>
    <w:rsid w:val="00064E76"/>
    <w:rsid w:val="0006535F"/>
    <w:rsid w:val="000655AD"/>
    <w:rsid w:val="000659E5"/>
    <w:rsid w:val="00065D37"/>
    <w:rsid w:val="00065E16"/>
    <w:rsid w:val="000663DD"/>
    <w:rsid w:val="0006668E"/>
    <w:rsid w:val="00066A4A"/>
    <w:rsid w:val="00066C48"/>
    <w:rsid w:val="00066C78"/>
    <w:rsid w:val="00066CE0"/>
    <w:rsid w:val="00066E48"/>
    <w:rsid w:val="00066F99"/>
    <w:rsid w:val="000670C0"/>
    <w:rsid w:val="00067140"/>
    <w:rsid w:val="000675A1"/>
    <w:rsid w:val="0006796C"/>
    <w:rsid w:val="00067BF1"/>
    <w:rsid w:val="00067C0A"/>
    <w:rsid w:val="00067F24"/>
    <w:rsid w:val="00067FE7"/>
    <w:rsid w:val="0007008C"/>
    <w:rsid w:val="000700A9"/>
    <w:rsid w:val="0007033F"/>
    <w:rsid w:val="0007034B"/>
    <w:rsid w:val="000705A9"/>
    <w:rsid w:val="0007091B"/>
    <w:rsid w:val="00070E1B"/>
    <w:rsid w:val="00070F86"/>
    <w:rsid w:val="0007113C"/>
    <w:rsid w:val="00071232"/>
    <w:rsid w:val="000718D9"/>
    <w:rsid w:val="0007192C"/>
    <w:rsid w:val="00071C84"/>
    <w:rsid w:val="00071F39"/>
    <w:rsid w:val="000721B1"/>
    <w:rsid w:val="000722B1"/>
    <w:rsid w:val="0007237A"/>
    <w:rsid w:val="00072A69"/>
    <w:rsid w:val="00072AC8"/>
    <w:rsid w:val="00072B8D"/>
    <w:rsid w:val="00072DBE"/>
    <w:rsid w:val="00072EA8"/>
    <w:rsid w:val="000733EE"/>
    <w:rsid w:val="00073426"/>
    <w:rsid w:val="000734C4"/>
    <w:rsid w:val="000736D3"/>
    <w:rsid w:val="0007370E"/>
    <w:rsid w:val="0007375F"/>
    <w:rsid w:val="000739A0"/>
    <w:rsid w:val="00074079"/>
    <w:rsid w:val="00074244"/>
    <w:rsid w:val="000743C5"/>
    <w:rsid w:val="0007456C"/>
    <w:rsid w:val="0007463B"/>
    <w:rsid w:val="00074965"/>
    <w:rsid w:val="00074BA2"/>
    <w:rsid w:val="00074CB3"/>
    <w:rsid w:val="00074D98"/>
    <w:rsid w:val="00074E48"/>
    <w:rsid w:val="00075270"/>
    <w:rsid w:val="0007529E"/>
    <w:rsid w:val="000752D7"/>
    <w:rsid w:val="00075364"/>
    <w:rsid w:val="000756DE"/>
    <w:rsid w:val="00075741"/>
    <w:rsid w:val="00075848"/>
    <w:rsid w:val="00075E14"/>
    <w:rsid w:val="00075F56"/>
    <w:rsid w:val="0007618B"/>
    <w:rsid w:val="0007635A"/>
    <w:rsid w:val="0007659E"/>
    <w:rsid w:val="00076A4A"/>
    <w:rsid w:val="00076EF1"/>
    <w:rsid w:val="00076F43"/>
    <w:rsid w:val="0007725C"/>
    <w:rsid w:val="00077417"/>
    <w:rsid w:val="00077449"/>
    <w:rsid w:val="00077BCA"/>
    <w:rsid w:val="00077DA2"/>
    <w:rsid w:val="00077E61"/>
    <w:rsid w:val="0008007A"/>
    <w:rsid w:val="00080314"/>
    <w:rsid w:val="00080450"/>
    <w:rsid w:val="00080702"/>
    <w:rsid w:val="00080DB4"/>
    <w:rsid w:val="00080EFE"/>
    <w:rsid w:val="000811E9"/>
    <w:rsid w:val="000813B2"/>
    <w:rsid w:val="000817C4"/>
    <w:rsid w:val="000817DC"/>
    <w:rsid w:val="000819CC"/>
    <w:rsid w:val="00081A23"/>
    <w:rsid w:val="00081CAE"/>
    <w:rsid w:val="00081D16"/>
    <w:rsid w:val="00081D74"/>
    <w:rsid w:val="0008200C"/>
    <w:rsid w:val="0008221C"/>
    <w:rsid w:val="0008227A"/>
    <w:rsid w:val="00082432"/>
    <w:rsid w:val="00082516"/>
    <w:rsid w:val="000825BD"/>
    <w:rsid w:val="00082638"/>
    <w:rsid w:val="0008268D"/>
    <w:rsid w:val="000827D0"/>
    <w:rsid w:val="00082CB9"/>
    <w:rsid w:val="00082D23"/>
    <w:rsid w:val="0008311C"/>
    <w:rsid w:val="000831EC"/>
    <w:rsid w:val="000834BA"/>
    <w:rsid w:val="0008381B"/>
    <w:rsid w:val="00083933"/>
    <w:rsid w:val="00083A36"/>
    <w:rsid w:val="00083DA4"/>
    <w:rsid w:val="00083DD2"/>
    <w:rsid w:val="00084237"/>
    <w:rsid w:val="00084530"/>
    <w:rsid w:val="0008454C"/>
    <w:rsid w:val="000845F2"/>
    <w:rsid w:val="0008479F"/>
    <w:rsid w:val="000847DA"/>
    <w:rsid w:val="00084849"/>
    <w:rsid w:val="00084E32"/>
    <w:rsid w:val="000852A0"/>
    <w:rsid w:val="00085334"/>
    <w:rsid w:val="00085402"/>
    <w:rsid w:val="00085637"/>
    <w:rsid w:val="00085BE2"/>
    <w:rsid w:val="00085CD2"/>
    <w:rsid w:val="00085D23"/>
    <w:rsid w:val="0008623B"/>
    <w:rsid w:val="00086417"/>
    <w:rsid w:val="00086540"/>
    <w:rsid w:val="00086A2D"/>
    <w:rsid w:val="00086AC2"/>
    <w:rsid w:val="00086AF6"/>
    <w:rsid w:val="00086BD9"/>
    <w:rsid w:val="00086BE5"/>
    <w:rsid w:val="00086D75"/>
    <w:rsid w:val="00086EFF"/>
    <w:rsid w:val="000870DE"/>
    <w:rsid w:val="0008768E"/>
    <w:rsid w:val="00087918"/>
    <w:rsid w:val="00087966"/>
    <w:rsid w:val="00087ABD"/>
    <w:rsid w:val="00087CE5"/>
    <w:rsid w:val="0008D6CC"/>
    <w:rsid w:val="0009011D"/>
    <w:rsid w:val="00090222"/>
    <w:rsid w:val="0009036B"/>
    <w:rsid w:val="0009047A"/>
    <w:rsid w:val="000904B3"/>
    <w:rsid w:val="000905D4"/>
    <w:rsid w:val="00090610"/>
    <w:rsid w:val="0009069E"/>
    <w:rsid w:val="0009090D"/>
    <w:rsid w:val="00090BCE"/>
    <w:rsid w:val="00090BF3"/>
    <w:rsid w:val="00090F32"/>
    <w:rsid w:val="00091077"/>
    <w:rsid w:val="000911A7"/>
    <w:rsid w:val="00091290"/>
    <w:rsid w:val="00091478"/>
    <w:rsid w:val="000916E5"/>
    <w:rsid w:val="000917A4"/>
    <w:rsid w:val="000918CB"/>
    <w:rsid w:val="00091B06"/>
    <w:rsid w:val="00091CE6"/>
    <w:rsid w:val="00091F02"/>
    <w:rsid w:val="00092651"/>
    <w:rsid w:val="00092A07"/>
    <w:rsid w:val="00092B48"/>
    <w:rsid w:val="00092BD9"/>
    <w:rsid w:val="00092C22"/>
    <w:rsid w:val="00092D78"/>
    <w:rsid w:val="00092DD3"/>
    <w:rsid w:val="00092E8E"/>
    <w:rsid w:val="00093443"/>
    <w:rsid w:val="00093497"/>
    <w:rsid w:val="00093C4A"/>
    <w:rsid w:val="00093D04"/>
    <w:rsid w:val="00093D1B"/>
    <w:rsid w:val="00093FA4"/>
    <w:rsid w:val="00094045"/>
    <w:rsid w:val="00094146"/>
    <w:rsid w:val="0009439E"/>
    <w:rsid w:val="000945E6"/>
    <w:rsid w:val="00094B86"/>
    <w:rsid w:val="00094F11"/>
    <w:rsid w:val="00094F5B"/>
    <w:rsid w:val="00095308"/>
    <w:rsid w:val="0009531C"/>
    <w:rsid w:val="000956DF"/>
    <w:rsid w:val="00095964"/>
    <w:rsid w:val="00095967"/>
    <w:rsid w:val="000959B3"/>
    <w:rsid w:val="00095D1D"/>
    <w:rsid w:val="0009637D"/>
    <w:rsid w:val="000965C8"/>
    <w:rsid w:val="00096671"/>
    <w:rsid w:val="00096963"/>
    <w:rsid w:val="000969A2"/>
    <w:rsid w:val="00096AB6"/>
    <w:rsid w:val="00096D85"/>
    <w:rsid w:val="00096F8A"/>
    <w:rsid w:val="000971D9"/>
    <w:rsid w:val="0009746E"/>
    <w:rsid w:val="000975C7"/>
    <w:rsid w:val="000975E0"/>
    <w:rsid w:val="00097916"/>
    <w:rsid w:val="0009798F"/>
    <w:rsid w:val="00097A99"/>
    <w:rsid w:val="00097A9A"/>
    <w:rsid w:val="00097B66"/>
    <w:rsid w:val="00097EEA"/>
    <w:rsid w:val="00097FF0"/>
    <w:rsid w:val="000A0049"/>
    <w:rsid w:val="000A011C"/>
    <w:rsid w:val="000A016A"/>
    <w:rsid w:val="000A0198"/>
    <w:rsid w:val="000A0288"/>
    <w:rsid w:val="000A0454"/>
    <w:rsid w:val="000A0637"/>
    <w:rsid w:val="000A0677"/>
    <w:rsid w:val="000A07C7"/>
    <w:rsid w:val="000A09C0"/>
    <w:rsid w:val="000A0DF7"/>
    <w:rsid w:val="000A0E14"/>
    <w:rsid w:val="000A0FC6"/>
    <w:rsid w:val="000A102B"/>
    <w:rsid w:val="000A1151"/>
    <w:rsid w:val="000A11BC"/>
    <w:rsid w:val="000A13C6"/>
    <w:rsid w:val="000A13CD"/>
    <w:rsid w:val="000A15C3"/>
    <w:rsid w:val="000A1A58"/>
    <w:rsid w:val="000A1D73"/>
    <w:rsid w:val="000A1D76"/>
    <w:rsid w:val="000A1D86"/>
    <w:rsid w:val="000A1E29"/>
    <w:rsid w:val="000A1E46"/>
    <w:rsid w:val="000A1E6F"/>
    <w:rsid w:val="000A1FBA"/>
    <w:rsid w:val="000A23CC"/>
    <w:rsid w:val="000A2495"/>
    <w:rsid w:val="000A251F"/>
    <w:rsid w:val="000A2D78"/>
    <w:rsid w:val="000A2F51"/>
    <w:rsid w:val="000A2F61"/>
    <w:rsid w:val="000A3212"/>
    <w:rsid w:val="000A328D"/>
    <w:rsid w:val="000A343C"/>
    <w:rsid w:val="000A357A"/>
    <w:rsid w:val="000A35F2"/>
    <w:rsid w:val="000A3970"/>
    <w:rsid w:val="000A3DFC"/>
    <w:rsid w:val="000A3F8D"/>
    <w:rsid w:val="000A427C"/>
    <w:rsid w:val="000A4469"/>
    <w:rsid w:val="000A4486"/>
    <w:rsid w:val="000A4898"/>
    <w:rsid w:val="000A49E9"/>
    <w:rsid w:val="000A4C82"/>
    <w:rsid w:val="000A4DF2"/>
    <w:rsid w:val="000A50CC"/>
    <w:rsid w:val="000A51F2"/>
    <w:rsid w:val="000A522B"/>
    <w:rsid w:val="000A53B6"/>
    <w:rsid w:val="000A53D1"/>
    <w:rsid w:val="000A542E"/>
    <w:rsid w:val="000A578A"/>
    <w:rsid w:val="000A5A3C"/>
    <w:rsid w:val="000A5B78"/>
    <w:rsid w:val="000A5D19"/>
    <w:rsid w:val="000A5E13"/>
    <w:rsid w:val="000A607C"/>
    <w:rsid w:val="000A62F2"/>
    <w:rsid w:val="000A653B"/>
    <w:rsid w:val="000A67D3"/>
    <w:rsid w:val="000A7070"/>
    <w:rsid w:val="000A70F4"/>
    <w:rsid w:val="000A72C6"/>
    <w:rsid w:val="000A7365"/>
    <w:rsid w:val="000A73DC"/>
    <w:rsid w:val="000A75B7"/>
    <w:rsid w:val="000A7696"/>
    <w:rsid w:val="000A7A4D"/>
    <w:rsid w:val="000A7C0E"/>
    <w:rsid w:val="000A7D13"/>
    <w:rsid w:val="000A7D16"/>
    <w:rsid w:val="000A7E55"/>
    <w:rsid w:val="000A7EAA"/>
    <w:rsid w:val="000A7F67"/>
    <w:rsid w:val="000B00DA"/>
    <w:rsid w:val="000B01F4"/>
    <w:rsid w:val="000B0926"/>
    <w:rsid w:val="000B099E"/>
    <w:rsid w:val="000B0B5E"/>
    <w:rsid w:val="000B0C00"/>
    <w:rsid w:val="000B0C59"/>
    <w:rsid w:val="000B0C84"/>
    <w:rsid w:val="000B0D21"/>
    <w:rsid w:val="000B1084"/>
    <w:rsid w:val="000B12ED"/>
    <w:rsid w:val="000B150B"/>
    <w:rsid w:val="000B164B"/>
    <w:rsid w:val="000B1A96"/>
    <w:rsid w:val="000B1AC3"/>
    <w:rsid w:val="000B1B14"/>
    <w:rsid w:val="000B1F84"/>
    <w:rsid w:val="000B206A"/>
    <w:rsid w:val="000B2276"/>
    <w:rsid w:val="000B2557"/>
    <w:rsid w:val="000B25D8"/>
    <w:rsid w:val="000B2ACE"/>
    <w:rsid w:val="000B30BA"/>
    <w:rsid w:val="000B31A5"/>
    <w:rsid w:val="000B374C"/>
    <w:rsid w:val="000B3D54"/>
    <w:rsid w:val="000B3EFE"/>
    <w:rsid w:val="000B43D8"/>
    <w:rsid w:val="000B459E"/>
    <w:rsid w:val="000B4BAC"/>
    <w:rsid w:val="000B4CD7"/>
    <w:rsid w:val="000B5061"/>
    <w:rsid w:val="000B53A5"/>
    <w:rsid w:val="000B55DF"/>
    <w:rsid w:val="000B566D"/>
    <w:rsid w:val="000B587D"/>
    <w:rsid w:val="000B58C7"/>
    <w:rsid w:val="000B5C43"/>
    <w:rsid w:val="000B607B"/>
    <w:rsid w:val="000B610B"/>
    <w:rsid w:val="000B6243"/>
    <w:rsid w:val="000B6653"/>
    <w:rsid w:val="000B67B9"/>
    <w:rsid w:val="000B6C6A"/>
    <w:rsid w:val="000B70C7"/>
    <w:rsid w:val="000B777F"/>
    <w:rsid w:val="000B77F4"/>
    <w:rsid w:val="000B796B"/>
    <w:rsid w:val="000B796D"/>
    <w:rsid w:val="000B79C7"/>
    <w:rsid w:val="000B7D7D"/>
    <w:rsid w:val="000B7DC0"/>
    <w:rsid w:val="000B7E65"/>
    <w:rsid w:val="000C00BA"/>
    <w:rsid w:val="000C0179"/>
    <w:rsid w:val="000C0602"/>
    <w:rsid w:val="000C07DA"/>
    <w:rsid w:val="000C09B8"/>
    <w:rsid w:val="000C09DE"/>
    <w:rsid w:val="000C0A29"/>
    <w:rsid w:val="000C0E65"/>
    <w:rsid w:val="000C0F7B"/>
    <w:rsid w:val="000C0FFC"/>
    <w:rsid w:val="000C13FA"/>
    <w:rsid w:val="000C14B3"/>
    <w:rsid w:val="000C18B6"/>
    <w:rsid w:val="000C1D46"/>
    <w:rsid w:val="000C1EC9"/>
    <w:rsid w:val="000C1FAB"/>
    <w:rsid w:val="000C2005"/>
    <w:rsid w:val="000C22DF"/>
    <w:rsid w:val="000C2543"/>
    <w:rsid w:val="000C284C"/>
    <w:rsid w:val="000C2863"/>
    <w:rsid w:val="000C29EF"/>
    <w:rsid w:val="000C2C61"/>
    <w:rsid w:val="000C2E53"/>
    <w:rsid w:val="000C3078"/>
    <w:rsid w:val="000C3441"/>
    <w:rsid w:val="000C3596"/>
    <w:rsid w:val="000C35FC"/>
    <w:rsid w:val="000C366A"/>
    <w:rsid w:val="000C3842"/>
    <w:rsid w:val="000C389F"/>
    <w:rsid w:val="000C3A92"/>
    <w:rsid w:val="000C3B27"/>
    <w:rsid w:val="000C3C57"/>
    <w:rsid w:val="000C3CA4"/>
    <w:rsid w:val="000C3E94"/>
    <w:rsid w:val="000C400F"/>
    <w:rsid w:val="000C409F"/>
    <w:rsid w:val="000C4166"/>
    <w:rsid w:val="000C43E1"/>
    <w:rsid w:val="000C446E"/>
    <w:rsid w:val="000C4512"/>
    <w:rsid w:val="000C46D1"/>
    <w:rsid w:val="000C481D"/>
    <w:rsid w:val="000C4971"/>
    <w:rsid w:val="000C4AA4"/>
    <w:rsid w:val="000C4D3D"/>
    <w:rsid w:val="000C4E71"/>
    <w:rsid w:val="000C52A7"/>
    <w:rsid w:val="000C534A"/>
    <w:rsid w:val="000C53A7"/>
    <w:rsid w:val="000C55D6"/>
    <w:rsid w:val="000C56E8"/>
    <w:rsid w:val="000C5BDA"/>
    <w:rsid w:val="000C5C81"/>
    <w:rsid w:val="000C5E18"/>
    <w:rsid w:val="000C5F2D"/>
    <w:rsid w:val="000C5FDB"/>
    <w:rsid w:val="000C670B"/>
    <w:rsid w:val="000C6821"/>
    <w:rsid w:val="000C693A"/>
    <w:rsid w:val="000C6ADF"/>
    <w:rsid w:val="000C6B5C"/>
    <w:rsid w:val="000C6C28"/>
    <w:rsid w:val="000C6E6D"/>
    <w:rsid w:val="000C6FA6"/>
    <w:rsid w:val="000C7110"/>
    <w:rsid w:val="000C716D"/>
    <w:rsid w:val="000C71A8"/>
    <w:rsid w:val="000C7378"/>
    <w:rsid w:val="000C75EE"/>
    <w:rsid w:val="000C7635"/>
    <w:rsid w:val="000C768B"/>
    <w:rsid w:val="000C772D"/>
    <w:rsid w:val="000C77B5"/>
    <w:rsid w:val="000C77E9"/>
    <w:rsid w:val="000C79F0"/>
    <w:rsid w:val="000C7B70"/>
    <w:rsid w:val="000C7BD8"/>
    <w:rsid w:val="000C7FB8"/>
    <w:rsid w:val="000D0285"/>
    <w:rsid w:val="000D07C8"/>
    <w:rsid w:val="000D07D0"/>
    <w:rsid w:val="000D07D6"/>
    <w:rsid w:val="000D07EA"/>
    <w:rsid w:val="000D0AB7"/>
    <w:rsid w:val="000D0C14"/>
    <w:rsid w:val="000D0E5F"/>
    <w:rsid w:val="000D0F59"/>
    <w:rsid w:val="000D1007"/>
    <w:rsid w:val="000D14D3"/>
    <w:rsid w:val="000D1662"/>
    <w:rsid w:val="000D174F"/>
    <w:rsid w:val="000D1AD2"/>
    <w:rsid w:val="000D1ADE"/>
    <w:rsid w:val="000D1B99"/>
    <w:rsid w:val="000D1D55"/>
    <w:rsid w:val="000D1DAF"/>
    <w:rsid w:val="000D205D"/>
    <w:rsid w:val="000D2109"/>
    <w:rsid w:val="000D2181"/>
    <w:rsid w:val="000D21CA"/>
    <w:rsid w:val="000D22CF"/>
    <w:rsid w:val="000D23DF"/>
    <w:rsid w:val="000D26C9"/>
    <w:rsid w:val="000D2B3C"/>
    <w:rsid w:val="000D30F8"/>
    <w:rsid w:val="000D32C7"/>
    <w:rsid w:val="000D33C0"/>
    <w:rsid w:val="000D365B"/>
    <w:rsid w:val="000D3B78"/>
    <w:rsid w:val="000D3CF3"/>
    <w:rsid w:val="000D3F7F"/>
    <w:rsid w:val="000D43AC"/>
    <w:rsid w:val="000D4428"/>
    <w:rsid w:val="000D457A"/>
    <w:rsid w:val="000D47EA"/>
    <w:rsid w:val="000D48B5"/>
    <w:rsid w:val="000D49E6"/>
    <w:rsid w:val="000D4A3C"/>
    <w:rsid w:val="000D5122"/>
    <w:rsid w:val="000D5233"/>
    <w:rsid w:val="000D5293"/>
    <w:rsid w:val="000D54F6"/>
    <w:rsid w:val="000D54FD"/>
    <w:rsid w:val="000D585C"/>
    <w:rsid w:val="000D5915"/>
    <w:rsid w:val="000D5BB0"/>
    <w:rsid w:val="000D6360"/>
    <w:rsid w:val="000D67CF"/>
    <w:rsid w:val="000D69AB"/>
    <w:rsid w:val="000D6B3B"/>
    <w:rsid w:val="000D6B47"/>
    <w:rsid w:val="000D6C03"/>
    <w:rsid w:val="000D6C35"/>
    <w:rsid w:val="000D6E5B"/>
    <w:rsid w:val="000D71FF"/>
    <w:rsid w:val="000D7693"/>
    <w:rsid w:val="000D7C74"/>
    <w:rsid w:val="000E0000"/>
    <w:rsid w:val="000E00B8"/>
    <w:rsid w:val="000E0A17"/>
    <w:rsid w:val="000E0FDB"/>
    <w:rsid w:val="000E117B"/>
    <w:rsid w:val="000E1180"/>
    <w:rsid w:val="000E1261"/>
    <w:rsid w:val="000E1708"/>
    <w:rsid w:val="000E1739"/>
    <w:rsid w:val="000E1836"/>
    <w:rsid w:val="000E199F"/>
    <w:rsid w:val="000E1A11"/>
    <w:rsid w:val="000E1BF5"/>
    <w:rsid w:val="000E1CD4"/>
    <w:rsid w:val="000E200C"/>
    <w:rsid w:val="000E2275"/>
    <w:rsid w:val="000E26D8"/>
    <w:rsid w:val="000E2898"/>
    <w:rsid w:val="000E29DB"/>
    <w:rsid w:val="000E2E26"/>
    <w:rsid w:val="000E2E40"/>
    <w:rsid w:val="000E2ECB"/>
    <w:rsid w:val="000E3153"/>
    <w:rsid w:val="000E337D"/>
    <w:rsid w:val="000E3391"/>
    <w:rsid w:val="000E3748"/>
    <w:rsid w:val="000E3789"/>
    <w:rsid w:val="000E383B"/>
    <w:rsid w:val="000E3953"/>
    <w:rsid w:val="000E3A40"/>
    <w:rsid w:val="000E3AC0"/>
    <w:rsid w:val="000E3B07"/>
    <w:rsid w:val="000E3F2D"/>
    <w:rsid w:val="000E3FF2"/>
    <w:rsid w:val="000E4110"/>
    <w:rsid w:val="000E495B"/>
    <w:rsid w:val="000E4A2D"/>
    <w:rsid w:val="000E4CF5"/>
    <w:rsid w:val="000E4D28"/>
    <w:rsid w:val="000E4F83"/>
    <w:rsid w:val="000E5032"/>
    <w:rsid w:val="000E5485"/>
    <w:rsid w:val="000E5535"/>
    <w:rsid w:val="000E5733"/>
    <w:rsid w:val="000E57B6"/>
    <w:rsid w:val="000E5944"/>
    <w:rsid w:val="000E5D44"/>
    <w:rsid w:val="000E5EB8"/>
    <w:rsid w:val="000E5F40"/>
    <w:rsid w:val="000E6633"/>
    <w:rsid w:val="000E6854"/>
    <w:rsid w:val="000E697E"/>
    <w:rsid w:val="000E6BE1"/>
    <w:rsid w:val="000E6CFA"/>
    <w:rsid w:val="000E6D42"/>
    <w:rsid w:val="000E6DCD"/>
    <w:rsid w:val="000E71AF"/>
    <w:rsid w:val="000E7374"/>
    <w:rsid w:val="000E73A0"/>
    <w:rsid w:val="000E7778"/>
    <w:rsid w:val="000E781D"/>
    <w:rsid w:val="000E7CDF"/>
    <w:rsid w:val="000E7E1A"/>
    <w:rsid w:val="000E7FB8"/>
    <w:rsid w:val="000F0011"/>
    <w:rsid w:val="000F04E1"/>
    <w:rsid w:val="000F04FB"/>
    <w:rsid w:val="000F05BB"/>
    <w:rsid w:val="000F05E8"/>
    <w:rsid w:val="000F07D3"/>
    <w:rsid w:val="000F08E8"/>
    <w:rsid w:val="000F0A2A"/>
    <w:rsid w:val="000F0FB8"/>
    <w:rsid w:val="000F10E2"/>
    <w:rsid w:val="000F1136"/>
    <w:rsid w:val="000F14B6"/>
    <w:rsid w:val="000F193E"/>
    <w:rsid w:val="000F1B97"/>
    <w:rsid w:val="000F1C4D"/>
    <w:rsid w:val="000F1D9E"/>
    <w:rsid w:val="000F1EC5"/>
    <w:rsid w:val="000F216D"/>
    <w:rsid w:val="000F233D"/>
    <w:rsid w:val="000F2397"/>
    <w:rsid w:val="000F25A1"/>
    <w:rsid w:val="000F2920"/>
    <w:rsid w:val="000F2A15"/>
    <w:rsid w:val="000F2B95"/>
    <w:rsid w:val="000F2C4C"/>
    <w:rsid w:val="000F300C"/>
    <w:rsid w:val="000F3105"/>
    <w:rsid w:val="000F3283"/>
    <w:rsid w:val="000F33FB"/>
    <w:rsid w:val="000F35B8"/>
    <w:rsid w:val="000F36D7"/>
    <w:rsid w:val="000F3A90"/>
    <w:rsid w:val="000F3AA5"/>
    <w:rsid w:val="000F3B6C"/>
    <w:rsid w:val="000F3CDA"/>
    <w:rsid w:val="000F3CEB"/>
    <w:rsid w:val="000F3DC0"/>
    <w:rsid w:val="000F461B"/>
    <w:rsid w:val="000F4865"/>
    <w:rsid w:val="000F4AA0"/>
    <w:rsid w:val="000F4E3F"/>
    <w:rsid w:val="000F4EC4"/>
    <w:rsid w:val="000F5150"/>
    <w:rsid w:val="000F518B"/>
    <w:rsid w:val="000F51BD"/>
    <w:rsid w:val="000F53B1"/>
    <w:rsid w:val="000F53E0"/>
    <w:rsid w:val="000F54B5"/>
    <w:rsid w:val="000F57E5"/>
    <w:rsid w:val="000F5964"/>
    <w:rsid w:val="000F5D3D"/>
    <w:rsid w:val="000F5D4F"/>
    <w:rsid w:val="000F5EC2"/>
    <w:rsid w:val="000F5ED5"/>
    <w:rsid w:val="000F636E"/>
    <w:rsid w:val="000F64D6"/>
    <w:rsid w:val="000F6680"/>
    <w:rsid w:val="000F6827"/>
    <w:rsid w:val="000F68FB"/>
    <w:rsid w:val="000F6BF3"/>
    <w:rsid w:val="000F6CA1"/>
    <w:rsid w:val="000F6D52"/>
    <w:rsid w:val="000F7013"/>
    <w:rsid w:val="000F7130"/>
    <w:rsid w:val="000F723A"/>
    <w:rsid w:val="000F72C2"/>
    <w:rsid w:val="000F742E"/>
    <w:rsid w:val="000F748D"/>
    <w:rsid w:val="000F7964"/>
    <w:rsid w:val="000F7AB8"/>
    <w:rsid w:val="000F7C93"/>
    <w:rsid w:val="000F7E7C"/>
    <w:rsid w:val="000F7E94"/>
    <w:rsid w:val="000F7F55"/>
    <w:rsid w:val="00100078"/>
    <w:rsid w:val="00100183"/>
    <w:rsid w:val="0010032C"/>
    <w:rsid w:val="00100372"/>
    <w:rsid w:val="0010039D"/>
    <w:rsid w:val="0010051D"/>
    <w:rsid w:val="00100586"/>
    <w:rsid w:val="0010072E"/>
    <w:rsid w:val="00100946"/>
    <w:rsid w:val="00100972"/>
    <w:rsid w:val="00100AA5"/>
    <w:rsid w:val="00100ABC"/>
    <w:rsid w:val="00101028"/>
    <w:rsid w:val="001013CE"/>
    <w:rsid w:val="00101683"/>
    <w:rsid w:val="0010178F"/>
    <w:rsid w:val="001018F6"/>
    <w:rsid w:val="001018F7"/>
    <w:rsid w:val="00101A0B"/>
    <w:rsid w:val="00101B02"/>
    <w:rsid w:val="00101B59"/>
    <w:rsid w:val="00101BF4"/>
    <w:rsid w:val="00101D01"/>
    <w:rsid w:val="00101E6C"/>
    <w:rsid w:val="00102052"/>
    <w:rsid w:val="001021A8"/>
    <w:rsid w:val="0010238A"/>
    <w:rsid w:val="00102527"/>
    <w:rsid w:val="001026DB"/>
    <w:rsid w:val="001028E5"/>
    <w:rsid w:val="00102C85"/>
    <w:rsid w:val="00102D4B"/>
    <w:rsid w:val="00102FD2"/>
    <w:rsid w:val="0010302E"/>
    <w:rsid w:val="0010337D"/>
    <w:rsid w:val="001034CB"/>
    <w:rsid w:val="001035AE"/>
    <w:rsid w:val="00103980"/>
    <w:rsid w:val="00103ABB"/>
    <w:rsid w:val="00103BEC"/>
    <w:rsid w:val="00103D89"/>
    <w:rsid w:val="00103FF0"/>
    <w:rsid w:val="001043CA"/>
    <w:rsid w:val="00104636"/>
    <w:rsid w:val="00104645"/>
    <w:rsid w:val="001046A6"/>
    <w:rsid w:val="00104782"/>
    <w:rsid w:val="001048CC"/>
    <w:rsid w:val="00104AF7"/>
    <w:rsid w:val="00105025"/>
    <w:rsid w:val="00105152"/>
    <w:rsid w:val="0010531D"/>
    <w:rsid w:val="00105444"/>
    <w:rsid w:val="001055A4"/>
    <w:rsid w:val="001055F8"/>
    <w:rsid w:val="00105685"/>
    <w:rsid w:val="001056DA"/>
    <w:rsid w:val="0010574D"/>
    <w:rsid w:val="00105B65"/>
    <w:rsid w:val="00105D5C"/>
    <w:rsid w:val="001060AE"/>
    <w:rsid w:val="001060E7"/>
    <w:rsid w:val="00106255"/>
    <w:rsid w:val="001064F3"/>
    <w:rsid w:val="00106977"/>
    <w:rsid w:val="00106AFA"/>
    <w:rsid w:val="00106C7C"/>
    <w:rsid w:val="00106EE1"/>
    <w:rsid w:val="001070A1"/>
    <w:rsid w:val="00107444"/>
    <w:rsid w:val="001076C0"/>
    <w:rsid w:val="001077A9"/>
    <w:rsid w:val="00107AB2"/>
    <w:rsid w:val="00107B8C"/>
    <w:rsid w:val="00107E54"/>
    <w:rsid w:val="00107FF4"/>
    <w:rsid w:val="00110103"/>
    <w:rsid w:val="001103B6"/>
    <w:rsid w:val="00110548"/>
    <w:rsid w:val="00110609"/>
    <w:rsid w:val="00110620"/>
    <w:rsid w:val="00110780"/>
    <w:rsid w:val="00110876"/>
    <w:rsid w:val="001108EF"/>
    <w:rsid w:val="00110AF8"/>
    <w:rsid w:val="00110C9E"/>
    <w:rsid w:val="00110E43"/>
    <w:rsid w:val="00110FAB"/>
    <w:rsid w:val="0011103C"/>
    <w:rsid w:val="0011106E"/>
    <w:rsid w:val="001118C5"/>
    <w:rsid w:val="001121DC"/>
    <w:rsid w:val="001122DC"/>
    <w:rsid w:val="0011297D"/>
    <w:rsid w:val="00112AA0"/>
    <w:rsid w:val="00112E26"/>
    <w:rsid w:val="00112EA3"/>
    <w:rsid w:val="00112F4D"/>
    <w:rsid w:val="00112F84"/>
    <w:rsid w:val="001130ED"/>
    <w:rsid w:val="0011312C"/>
    <w:rsid w:val="0011351A"/>
    <w:rsid w:val="001135B9"/>
    <w:rsid w:val="00113697"/>
    <w:rsid w:val="001136E0"/>
    <w:rsid w:val="00113731"/>
    <w:rsid w:val="001137C3"/>
    <w:rsid w:val="001138EB"/>
    <w:rsid w:val="00113A65"/>
    <w:rsid w:val="00113CD1"/>
    <w:rsid w:val="00113CF1"/>
    <w:rsid w:val="00113DD7"/>
    <w:rsid w:val="00113E2A"/>
    <w:rsid w:val="00113F54"/>
    <w:rsid w:val="00113FAB"/>
    <w:rsid w:val="0011449C"/>
    <w:rsid w:val="001145A3"/>
    <w:rsid w:val="00114C72"/>
    <w:rsid w:val="00114CA4"/>
    <w:rsid w:val="00114E39"/>
    <w:rsid w:val="00114EE8"/>
    <w:rsid w:val="00115111"/>
    <w:rsid w:val="001151F9"/>
    <w:rsid w:val="00115387"/>
    <w:rsid w:val="00115984"/>
    <w:rsid w:val="0011598C"/>
    <w:rsid w:val="00115C34"/>
    <w:rsid w:val="00115C80"/>
    <w:rsid w:val="00115DDE"/>
    <w:rsid w:val="00115E7E"/>
    <w:rsid w:val="00115ECC"/>
    <w:rsid w:val="00116742"/>
    <w:rsid w:val="001168FF"/>
    <w:rsid w:val="001169A4"/>
    <w:rsid w:val="00116C64"/>
    <w:rsid w:val="0011725F"/>
    <w:rsid w:val="001173A5"/>
    <w:rsid w:val="001173DF"/>
    <w:rsid w:val="001176F6"/>
    <w:rsid w:val="001177C1"/>
    <w:rsid w:val="001201F5"/>
    <w:rsid w:val="0012038E"/>
    <w:rsid w:val="0012045D"/>
    <w:rsid w:val="001204C7"/>
    <w:rsid w:val="00120863"/>
    <w:rsid w:val="00120B1D"/>
    <w:rsid w:val="00120D09"/>
    <w:rsid w:val="00120DEE"/>
    <w:rsid w:val="00120E9C"/>
    <w:rsid w:val="001212C5"/>
    <w:rsid w:val="00121330"/>
    <w:rsid w:val="0012147D"/>
    <w:rsid w:val="001215C2"/>
    <w:rsid w:val="00121732"/>
    <w:rsid w:val="00121BD2"/>
    <w:rsid w:val="00121C01"/>
    <w:rsid w:val="00121C07"/>
    <w:rsid w:val="00121D5C"/>
    <w:rsid w:val="00121DD2"/>
    <w:rsid w:val="00121FE8"/>
    <w:rsid w:val="00122048"/>
    <w:rsid w:val="001220E3"/>
    <w:rsid w:val="0012247D"/>
    <w:rsid w:val="00122646"/>
    <w:rsid w:val="00122732"/>
    <w:rsid w:val="00122797"/>
    <w:rsid w:val="001227CF"/>
    <w:rsid w:val="00122BDD"/>
    <w:rsid w:val="00122DDC"/>
    <w:rsid w:val="00122EF6"/>
    <w:rsid w:val="00123163"/>
    <w:rsid w:val="001234B5"/>
    <w:rsid w:val="00123951"/>
    <w:rsid w:val="00123DD6"/>
    <w:rsid w:val="00123DDF"/>
    <w:rsid w:val="0012422A"/>
    <w:rsid w:val="00124328"/>
    <w:rsid w:val="001243F6"/>
    <w:rsid w:val="00124610"/>
    <w:rsid w:val="0012479E"/>
    <w:rsid w:val="001247BB"/>
    <w:rsid w:val="001248D3"/>
    <w:rsid w:val="001249AB"/>
    <w:rsid w:val="00124AB6"/>
    <w:rsid w:val="00124D18"/>
    <w:rsid w:val="00124E73"/>
    <w:rsid w:val="00125392"/>
    <w:rsid w:val="001254C6"/>
    <w:rsid w:val="0012564D"/>
    <w:rsid w:val="00125963"/>
    <w:rsid w:val="001259CE"/>
    <w:rsid w:val="00125DB0"/>
    <w:rsid w:val="00125F0C"/>
    <w:rsid w:val="00125F7B"/>
    <w:rsid w:val="001263EE"/>
    <w:rsid w:val="001264AA"/>
    <w:rsid w:val="001264EE"/>
    <w:rsid w:val="001264F1"/>
    <w:rsid w:val="001266D4"/>
    <w:rsid w:val="00126714"/>
    <w:rsid w:val="00126748"/>
    <w:rsid w:val="001268D2"/>
    <w:rsid w:val="00126932"/>
    <w:rsid w:val="00126C17"/>
    <w:rsid w:val="00126F29"/>
    <w:rsid w:val="00127032"/>
    <w:rsid w:val="001271A0"/>
    <w:rsid w:val="00127355"/>
    <w:rsid w:val="0012742E"/>
    <w:rsid w:val="00127556"/>
    <w:rsid w:val="00127A32"/>
    <w:rsid w:val="00127D04"/>
    <w:rsid w:val="00127EDB"/>
    <w:rsid w:val="00130304"/>
    <w:rsid w:val="00130321"/>
    <w:rsid w:val="001303DE"/>
    <w:rsid w:val="001303E5"/>
    <w:rsid w:val="00130402"/>
    <w:rsid w:val="0013047A"/>
    <w:rsid w:val="0013054F"/>
    <w:rsid w:val="00130938"/>
    <w:rsid w:val="00130A37"/>
    <w:rsid w:val="00130D75"/>
    <w:rsid w:val="00130D89"/>
    <w:rsid w:val="00131012"/>
    <w:rsid w:val="00131033"/>
    <w:rsid w:val="001311A2"/>
    <w:rsid w:val="001313E9"/>
    <w:rsid w:val="00131B36"/>
    <w:rsid w:val="00131C7E"/>
    <w:rsid w:val="00131CB0"/>
    <w:rsid w:val="00131D6C"/>
    <w:rsid w:val="00131FE7"/>
    <w:rsid w:val="00132023"/>
    <w:rsid w:val="0013220A"/>
    <w:rsid w:val="00132572"/>
    <w:rsid w:val="001326E8"/>
    <w:rsid w:val="001328E3"/>
    <w:rsid w:val="0013293C"/>
    <w:rsid w:val="00132A2E"/>
    <w:rsid w:val="00132BC9"/>
    <w:rsid w:val="00132DBF"/>
    <w:rsid w:val="00132EFC"/>
    <w:rsid w:val="00133048"/>
    <w:rsid w:val="00133344"/>
    <w:rsid w:val="001336E3"/>
    <w:rsid w:val="001337D6"/>
    <w:rsid w:val="0013388A"/>
    <w:rsid w:val="001338F8"/>
    <w:rsid w:val="00133AD4"/>
    <w:rsid w:val="00133B4C"/>
    <w:rsid w:val="00133BD4"/>
    <w:rsid w:val="0013419C"/>
    <w:rsid w:val="00134326"/>
    <w:rsid w:val="001345AD"/>
    <w:rsid w:val="0013488F"/>
    <w:rsid w:val="001349D5"/>
    <w:rsid w:val="00134B4B"/>
    <w:rsid w:val="00134B63"/>
    <w:rsid w:val="00134F97"/>
    <w:rsid w:val="001352A2"/>
    <w:rsid w:val="00135348"/>
    <w:rsid w:val="0013543F"/>
    <w:rsid w:val="00135561"/>
    <w:rsid w:val="001359EC"/>
    <w:rsid w:val="001359FF"/>
    <w:rsid w:val="00135B88"/>
    <w:rsid w:val="00135D25"/>
    <w:rsid w:val="00135E43"/>
    <w:rsid w:val="00136044"/>
    <w:rsid w:val="001360FF"/>
    <w:rsid w:val="0013625C"/>
    <w:rsid w:val="0013627B"/>
    <w:rsid w:val="001366A3"/>
    <w:rsid w:val="001366B3"/>
    <w:rsid w:val="00136A66"/>
    <w:rsid w:val="001371EA"/>
    <w:rsid w:val="001371F6"/>
    <w:rsid w:val="0013720C"/>
    <w:rsid w:val="00137416"/>
    <w:rsid w:val="001374B7"/>
    <w:rsid w:val="001376BA"/>
    <w:rsid w:val="001376F4"/>
    <w:rsid w:val="001379F4"/>
    <w:rsid w:val="00137A04"/>
    <w:rsid w:val="00137A54"/>
    <w:rsid w:val="00137A9C"/>
    <w:rsid w:val="00137B7B"/>
    <w:rsid w:val="00137CEB"/>
    <w:rsid w:val="00137D62"/>
    <w:rsid w:val="00137FD6"/>
    <w:rsid w:val="001400C6"/>
    <w:rsid w:val="0014011A"/>
    <w:rsid w:val="001402F5"/>
    <w:rsid w:val="001404BB"/>
    <w:rsid w:val="00140880"/>
    <w:rsid w:val="001408EF"/>
    <w:rsid w:val="00140ACB"/>
    <w:rsid w:val="00140BAC"/>
    <w:rsid w:val="001410E6"/>
    <w:rsid w:val="0014119F"/>
    <w:rsid w:val="00141780"/>
    <w:rsid w:val="001417A8"/>
    <w:rsid w:val="00141A2F"/>
    <w:rsid w:val="00142050"/>
    <w:rsid w:val="00142487"/>
    <w:rsid w:val="001424C5"/>
    <w:rsid w:val="00142737"/>
    <w:rsid w:val="001429FA"/>
    <w:rsid w:val="00142A5E"/>
    <w:rsid w:val="00142AD7"/>
    <w:rsid w:val="00142D57"/>
    <w:rsid w:val="00142FD5"/>
    <w:rsid w:val="001430BA"/>
    <w:rsid w:val="00143664"/>
    <w:rsid w:val="00143782"/>
    <w:rsid w:val="0014379D"/>
    <w:rsid w:val="00143AA2"/>
    <w:rsid w:val="00143B7B"/>
    <w:rsid w:val="00143CDF"/>
    <w:rsid w:val="00143D30"/>
    <w:rsid w:val="00144244"/>
    <w:rsid w:val="00144249"/>
    <w:rsid w:val="00144332"/>
    <w:rsid w:val="00144714"/>
    <w:rsid w:val="001447F3"/>
    <w:rsid w:val="0014483A"/>
    <w:rsid w:val="00144B23"/>
    <w:rsid w:val="00144B31"/>
    <w:rsid w:val="00144B6A"/>
    <w:rsid w:val="00144D9A"/>
    <w:rsid w:val="00144EE0"/>
    <w:rsid w:val="001452BA"/>
    <w:rsid w:val="0014555F"/>
    <w:rsid w:val="00145649"/>
    <w:rsid w:val="0014571D"/>
    <w:rsid w:val="00145766"/>
    <w:rsid w:val="00145BF7"/>
    <w:rsid w:val="00145E89"/>
    <w:rsid w:val="00146150"/>
    <w:rsid w:val="00146180"/>
    <w:rsid w:val="0014645E"/>
    <w:rsid w:val="00146495"/>
    <w:rsid w:val="0014660E"/>
    <w:rsid w:val="001468D6"/>
    <w:rsid w:val="00146C30"/>
    <w:rsid w:val="00146FD5"/>
    <w:rsid w:val="00147163"/>
    <w:rsid w:val="001471BB"/>
    <w:rsid w:val="001471F2"/>
    <w:rsid w:val="00147350"/>
    <w:rsid w:val="0014736D"/>
    <w:rsid w:val="001473CC"/>
    <w:rsid w:val="00147AE8"/>
    <w:rsid w:val="00147C57"/>
    <w:rsid w:val="00147C9F"/>
    <w:rsid w:val="00147CC7"/>
    <w:rsid w:val="00147EDA"/>
    <w:rsid w:val="001500F3"/>
    <w:rsid w:val="001503C4"/>
    <w:rsid w:val="00150A5D"/>
    <w:rsid w:val="00150ECE"/>
    <w:rsid w:val="0015146C"/>
    <w:rsid w:val="00151F04"/>
    <w:rsid w:val="00152219"/>
    <w:rsid w:val="0015224D"/>
    <w:rsid w:val="0015240E"/>
    <w:rsid w:val="0015253E"/>
    <w:rsid w:val="00152A4C"/>
    <w:rsid w:val="00152A4F"/>
    <w:rsid w:val="00152D2C"/>
    <w:rsid w:val="001535D2"/>
    <w:rsid w:val="00153640"/>
    <w:rsid w:val="001538EB"/>
    <w:rsid w:val="00153A43"/>
    <w:rsid w:val="00153A58"/>
    <w:rsid w:val="00153AAC"/>
    <w:rsid w:val="00153D70"/>
    <w:rsid w:val="001542F5"/>
    <w:rsid w:val="00154343"/>
    <w:rsid w:val="001545C1"/>
    <w:rsid w:val="001546F0"/>
    <w:rsid w:val="00154A8A"/>
    <w:rsid w:val="00154B21"/>
    <w:rsid w:val="00154C39"/>
    <w:rsid w:val="00154D86"/>
    <w:rsid w:val="00154F72"/>
    <w:rsid w:val="0015501D"/>
    <w:rsid w:val="00155410"/>
    <w:rsid w:val="00155534"/>
    <w:rsid w:val="00155CD1"/>
    <w:rsid w:val="00155D9B"/>
    <w:rsid w:val="00155EA4"/>
    <w:rsid w:val="001561E3"/>
    <w:rsid w:val="0015670C"/>
    <w:rsid w:val="001567F1"/>
    <w:rsid w:val="0015681E"/>
    <w:rsid w:val="00156A62"/>
    <w:rsid w:val="00156ABF"/>
    <w:rsid w:val="00156BAC"/>
    <w:rsid w:val="00156D92"/>
    <w:rsid w:val="00156E78"/>
    <w:rsid w:val="00156EA5"/>
    <w:rsid w:val="0015702C"/>
    <w:rsid w:val="00157166"/>
    <w:rsid w:val="0015720C"/>
    <w:rsid w:val="001573AF"/>
    <w:rsid w:val="001573F7"/>
    <w:rsid w:val="0015754D"/>
    <w:rsid w:val="001575F9"/>
    <w:rsid w:val="00157B05"/>
    <w:rsid w:val="00157CAF"/>
    <w:rsid w:val="00157F50"/>
    <w:rsid w:val="0016001E"/>
    <w:rsid w:val="001601B5"/>
    <w:rsid w:val="00160379"/>
    <w:rsid w:val="00160389"/>
    <w:rsid w:val="001603A6"/>
    <w:rsid w:val="001603D4"/>
    <w:rsid w:val="001604D7"/>
    <w:rsid w:val="001604EF"/>
    <w:rsid w:val="0016065E"/>
    <w:rsid w:val="001607F6"/>
    <w:rsid w:val="00160C68"/>
    <w:rsid w:val="00160D78"/>
    <w:rsid w:val="00160EF4"/>
    <w:rsid w:val="00161306"/>
    <w:rsid w:val="0016131B"/>
    <w:rsid w:val="0016150A"/>
    <w:rsid w:val="00161ABC"/>
    <w:rsid w:val="00161B46"/>
    <w:rsid w:val="00161C00"/>
    <w:rsid w:val="00162349"/>
    <w:rsid w:val="0016260A"/>
    <w:rsid w:val="0016278C"/>
    <w:rsid w:val="001628CB"/>
    <w:rsid w:val="00162901"/>
    <w:rsid w:val="0016293C"/>
    <w:rsid w:val="001629B8"/>
    <w:rsid w:val="00162F61"/>
    <w:rsid w:val="00163110"/>
    <w:rsid w:val="0016345F"/>
    <w:rsid w:val="0016353D"/>
    <w:rsid w:val="0016358A"/>
    <w:rsid w:val="001636D9"/>
    <w:rsid w:val="00163A8E"/>
    <w:rsid w:val="00163C1E"/>
    <w:rsid w:val="00163CFE"/>
    <w:rsid w:val="00163F8F"/>
    <w:rsid w:val="0016439A"/>
    <w:rsid w:val="00164906"/>
    <w:rsid w:val="001649DA"/>
    <w:rsid w:val="00164B5F"/>
    <w:rsid w:val="00164C02"/>
    <w:rsid w:val="00164CC9"/>
    <w:rsid w:val="00165197"/>
    <w:rsid w:val="001651CF"/>
    <w:rsid w:val="001659DB"/>
    <w:rsid w:val="00165AEB"/>
    <w:rsid w:val="00165B19"/>
    <w:rsid w:val="00165BFA"/>
    <w:rsid w:val="00165CB8"/>
    <w:rsid w:val="00165F74"/>
    <w:rsid w:val="0016613D"/>
    <w:rsid w:val="00166168"/>
    <w:rsid w:val="001661A8"/>
    <w:rsid w:val="00166269"/>
    <w:rsid w:val="001666BE"/>
    <w:rsid w:val="00166720"/>
    <w:rsid w:val="00166761"/>
    <w:rsid w:val="00166795"/>
    <w:rsid w:val="00166C3B"/>
    <w:rsid w:val="00166D3E"/>
    <w:rsid w:val="00166F43"/>
    <w:rsid w:val="00167235"/>
    <w:rsid w:val="0016736A"/>
    <w:rsid w:val="00167440"/>
    <w:rsid w:val="0016759D"/>
    <w:rsid w:val="001679B8"/>
    <w:rsid w:val="00167CA4"/>
    <w:rsid w:val="00167D14"/>
    <w:rsid w:val="001701B2"/>
    <w:rsid w:val="001701C2"/>
    <w:rsid w:val="00170306"/>
    <w:rsid w:val="00170887"/>
    <w:rsid w:val="00170AAA"/>
    <w:rsid w:val="00170BB9"/>
    <w:rsid w:val="00170E33"/>
    <w:rsid w:val="00170EEC"/>
    <w:rsid w:val="00170EF7"/>
    <w:rsid w:val="00170FAB"/>
    <w:rsid w:val="00171109"/>
    <w:rsid w:val="001713C9"/>
    <w:rsid w:val="00171D8A"/>
    <w:rsid w:val="001724BC"/>
    <w:rsid w:val="001727DA"/>
    <w:rsid w:val="001729FD"/>
    <w:rsid w:val="00172A06"/>
    <w:rsid w:val="00172C96"/>
    <w:rsid w:val="00172CC1"/>
    <w:rsid w:val="00172E0F"/>
    <w:rsid w:val="00172F23"/>
    <w:rsid w:val="00172F92"/>
    <w:rsid w:val="001730BD"/>
    <w:rsid w:val="0017325B"/>
    <w:rsid w:val="00173273"/>
    <w:rsid w:val="00173821"/>
    <w:rsid w:val="0017383B"/>
    <w:rsid w:val="00173AB9"/>
    <w:rsid w:val="00174173"/>
    <w:rsid w:val="001746BB"/>
    <w:rsid w:val="00174A81"/>
    <w:rsid w:val="00174BE7"/>
    <w:rsid w:val="00174D38"/>
    <w:rsid w:val="00174EE8"/>
    <w:rsid w:val="001752E2"/>
    <w:rsid w:val="00175656"/>
    <w:rsid w:val="0017565D"/>
    <w:rsid w:val="00175EBB"/>
    <w:rsid w:val="00175FB5"/>
    <w:rsid w:val="0017610D"/>
    <w:rsid w:val="0017638E"/>
    <w:rsid w:val="00176731"/>
    <w:rsid w:val="00176936"/>
    <w:rsid w:val="00176A05"/>
    <w:rsid w:val="00176F08"/>
    <w:rsid w:val="001774FE"/>
    <w:rsid w:val="0017770A"/>
    <w:rsid w:val="00177822"/>
    <w:rsid w:val="0017783A"/>
    <w:rsid w:val="00177862"/>
    <w:rsid w:val="00177B59"/>
    <w:rsid w:val="00177B5D"/>
    <w:rsid w:val="00177D16"/>
    <w:rsid w:val="00180288"/>
    <w:rsid w:val="00180303"/>
    <w:rsid w:val="0018050F"/>
    <w:rsid w:val="0018069C"/>
    <w:rsid w:val="00180967"/>
    <w:rsid w:val="00180BAE"/>
    <w:rsid w:val="0018121C"/>
    <w:rsid w:val="0018143F"/>
    <w:rsid w:val="00181475"/>
    <w:rsid w:val="00181522"/>
    <w:rsid w:val="00181526"/>
    <w:rsid w:val="00181653"/>
    <w:rsid w:val="00181709"/>
    <w:rsid w:val="00181968"/>
    <w:rsid w:val="001819D9"/>
    <w:rsid w:val="00181CF6"/>
    <w:rsid w:val="00181E2B"/>
    <w:rsid w:val="00181F3D"/>
    <w:rsid w:val="001821A8"/>
    <w:rsid w:val="00182433"/>
    <w:rsid w:val="0018266D"/>
    <w:rsid w:val="00182BD8"/>
    <w:rsid w:val="00182D9D"/>
    <w:rsid w:val="00182EFC"/>
    <w:rsid w:val="00182F77"/>
    <w:rsid w:val="00183059"/>
    <w:rsid w:val="0018313A"/>
    <w:rsid w:val="00183393"/>
    <w:rsid w:val="001834DD"/>
    <w:rsid w:val="001834E6"/>
    <w:rsid w:val="001834F7"/>
    <w:rsid w:val="001838B2"/>
    <w:rsid w:val="001838FE"/>
    <w:rsid w:val="00183AFC"/>
    <w:rsid w:val="00183BD3"/>
    <w:rsid w:val="00183DEA"/>
    <w:rsid w:val="00184067"/>
    <w:rsid w:val="00184176"/>
    <w:rsid w:val="001841A3"/>
    <w:rsid w:val="00184484"/>
    <w:rsid w:val="00184522"/>
    <w:rsid w:val="001849F0"/>
    <w:rsid w:val="00184F6D"/>
    <w:rsid w:val="00184FAF"/>
    <w:rsid w:val="0018514B"/>
    <w:rsid w:val="00185506"/>
    <w:rsid w:val="00185A0F"/>
    <w:rsid w:val="00185A6E"/>
    <w:rsid w:val="00185C1B"/>
    <w:rsid w:val="0018625F"/>
    <w:rsid w:val="001864D2"/>
    <w:rsid w:val="001864EF"/>
    <w:rsid w:val="00186717"/>
    <w:rsid w:val="00186AA9"/>
    <w:rsid w:val="00186B03"/>
    <w:rsid w:val="00186CD5"/>
    <w:rsid w:val="00187003"/>
    <w:rsid w:val="001872AA"/>
    <w:rsid w:val="001872BA"/>
    <w:rsid w:val="0018734E"/>
    <w:rsid w:val="00187365"/>
    <w:rsid w:val="00187521"/>
    <w:rsid w:val="0018762C"/>
    <w:rsid w:val="00187AF2"/>
    <w:rsid w:val="00187B80"/>
    <w:rsid w:val="00187D38"/>
    <w:rsid w:val="0019003B"/>
    <w:rsid w:val="0019048D"/>
    <w:rsid w:val="0019051B"/>
    <w:rsid w:val="001906D5"/>
    <w:rsid w:val="00190708"/>
    <w:rsid w:val="0019086E"/>
    <w:rsid w:val="001908E9"/>
    <w:rsid w:val="00190A90"/>
    <w:rsid w:val="00190EA1"/>
    <w:rsid w:val="00190EC6"/>
    <w:rsid w:val="00191103"/>
    <w:rsid w:val="00191106"/>
    <w:rsid w:val="001919EB"/>
    <w:rsid w:val="00191AD3"/>
    <w:rsid w:val="00191B5D"/>
    <w:rsid w:val="00191C66"/>
    <w:rsid w:val="00191CE0"/>
    <w:rsid w:val="00191D8E"/>
    <w:rsid w:val="00191EE7"/>
    <w:rsid w:val="001925C6"/>
    <w:rsid w:val="001926E4"/>
    <w:rsid w:val="001927A9"/>
    <w:rsid w:val="00192A62"/>
    <w:rsid w:val="00192FE6"/>
    <w:rsid w:val="00193194"/>
    <w:rsid w:val="001933D8"/>
    <w:rsid w:val="001936D6"/>
    <w:rsid w:val="001936E8"/>
    <w:rsid w:val="00193715"/>
    <w:rsid w:val="0019375A"/>
    <w:rsid w:val="00193869"/>
    <w:rsid w:val="0019386F"/>
    <w:rsid w:val="00193977"/>
    <w:rsid w:val="00193C50"/>
    <w:rsid w:val="00193D43"/>
    <w:rsid w:val="00193DF0"/>
    <w:rsid w:val="00193F83"/>
    <w:rsid w:val="0019405B"/>
    <w:rsid w:val="0019409F"/>
    <w:rsid w:val="0019414F"/>
    <w:rsid w:val="001941C7"/>
    <w:rsid w:val="001941FC"/>
    <w:rsid w:val="00194223"/>
    <w:rsid w:val="001947D9"/>
    <w:rsid w:val="0019482A"/>
    <w:rsid w:val="00194AD0"/>
    <w:rsid w:val="00194E29"/>
    <w:rsid w:val="00194F68"/>
    <w:rsid w:val="00195052"/>
    <w:rsid w:val="00195639"/>
    <w:rsid w:val="0019569D"/>
    <w:rsid w:val="001956BA"/>
    <w:rsid w:val="00195A72"/>
    <w:rsid w:val="00195AD9"/>
    <w:rsid w:val="00195BA7"/>
    <w:rsid w:val="00195C5B"/>
    <w:rsid w:val="00195F12"/>
    <w:rsid w:val="00195FFA"/>
    <w:rsid w:val="00196046"/>
    <w:rsid w:val="00196378"/>
    <w:rsid w:val="0019645A"/>
    <w:rsid w:val="00196548"/>
    <w:rsid w:val="001966E3"/>
    <w:rsid w:val="00196781"/>
    <w:rsid w:val="001967F4"/>
    <w:rsid w:val="00196808"/>
    <w:rsid w:val="00196A71"/>
    <w:rsid w:val="00196ADE"/>
    <w:rsid w:val="00196CA0"/>
    <w:rsid w:val="00196D56"/>
    <w:rsid w:val="00196E95"/>
    <w:rsid w:val="00196EA9"/>
    <w:rsid w:val="00196F94"/>
    <w:rsid w:val="00196FE7"/>
    <w:rsid w:val="0019722E"/>
    <w:rsid w:val="00197275"/>
    <w:rsid w:val="00197962"/>
    <w:rsid w:val="00197C2F"/>
    <w:rsid w:val="00197D8D"/>
    <w:rsid w:val="001A002C"/>
    <w:rsid w:val="001A0236"/>
    <w:rsid w:val="001A042E"/>
    <w:rsid w:val="001A050B"/>
    <w:rsid w:val="001A056A"/>
    <w:rsid w:val="001A06FA"/>
    <w:rsid w:val="001A07A1"/>
    <w:rsid w:val="001A0B62"/>
    <w:rsid w:val="001A0D10"/>
    <w:rsid w:val="001A0D61"/>
    <w:rsid w:val="001A13F8"/>
    <w:rsid w:val="001A18C6"/>
    <w:rsid w:val="001A1984"/>
    <w:rsid w:val="001A1B3D"/>
    <w:rsid w:val="001A1C42"/>
    <w:rsid w:val="001A1DDF"/>
    <w:rsid w:val="001A1EA2"/>
    <w:rsid w:val="001A229D"/>
    <w:rsid w:val="001A232A"/>
    <w:rsid w:val="001A233B"/>
    <w:rsid w:val="001A24B2"/>
    <w:rsid w:val="001A25B6"/>
    <w:rsid w:val="001A26BB"/>
    <w:rsid w:val="001A270B"/>
    <w:rsid w:val="001A27F5"/>
    <w:rsid w:val="001A2801"/>
    <w:rsid w:val="001A325A"/>
    <w:rsid w:val="001A3469"/>
    <w:rsid w:val="001A35AE"/>
    <w:rsid w:val="001A35EF"/>
    <w:rsid w:val="001A3630"/>
    <w:rsid w:val="001A3825"/>
    <w:rsid w:val="001A38A6"/>
    <w:rsid w:val="001A3B94"/>
    <w:rsid w:val="001A3D6E"/>
    <w:rsid w:val="001A4351"/>
    <w:rsid w:val="001A4375"/>
    <w:rsid w:val="001A495B"/>
    <w:rsid w:val="001A4A04"/>
    <w:rsid w:val="001A4B4E"/>
    <w:rsid w:val="001A4F23"/>
    <w:rsid w:val="001A4FA0"/>
    <w:rsid w:val="001A4FEF"/>
    <w:rsid w:val="001A530F"/>
    <w:rsid w:val="001A5370"/>
    <w:rsid w:val="001A5394"/>
    <w:rsid w:val="001A550C"/>
    <w:rsid w:val="001A55ED"/>
    <w:rsid w:val="001A5730"/>
    <w:rsid w:val="001A581C"/>
    <w:rsid w:val="001A58A0"/>
    <w:rsid w:val="001A5A92"/>
    <w:rsid w:val="001A5BC8"/>
    <w:rsid w:val="001A5D36"/>
    <w:rsid w:val="001A5D93"/>
    <w:rsid w:val="001A5DF1"/>
    <w:rsid w:val="001A5E7D"/>
    <w:rsid w:val="001A5F6D"/>
    <w:rsid w:val="001A630D"/>
    <w:rsid w:val="001A6346"/>
    <w:rsid w:val="001A6603"/>
    <w:rsid w:val="001A6724"/>
    <w:rsid w:val="001A6745"/>
    <w:rsid w:val="001A6768"/>
    <w:rsid w:val="001A697E"/>
    <w:rsid w:val="001A6B57"/>
    <w:rsid w:val="001A6B63"/>
    <w:rsid w:val="001A6CA4"/>
    <w:rsid w:val="001A6CAB"/>
    <w:rsid w:val="001A6E01"/>
    <w:rsid w:val="001A71B8"/>
    <w:rsid w:val="001A7383"/>
    <w:rsid w:val="001A73EF"/>
    <w:rsid w:val="001A7487"/>
    <w:rsid w:val="001A7540"/>
    <w:rsid w:val="001A756C"/>
    <w:rsid w:val="001A77AD"/>
    <w:rsid w:val="001A7BA0"/>
    <w:rsid w:val="001A7C0B"/>
    <w:rsid w:val="001A7C19"/>
    <w:rsid w:val="001B013C"/>
    <w:rsid w:val="001B019D"/>
    <w:rsid w:val="001B031C"/>
    <w:rsid w:val="001B0842"/>
    <w:rsid w:val="001B0938"/>
    <w:rsid w:val="001B0AD8"/>
    <w:rsid w:val="001B0B82"/>
    <w:rsid w:val="001B0BCC"/>
    <w:rsid w:val="001B0C12"/>
    <w:rsid w:val="001B0FC7"/>
    <w:rsid w:val="001B11AE"/>
    <w:rsid w:val="001B13D0"/>
    <w:rsid w:val="001B15B7"/>
    <w:rsid w:val="001B17A7"/>
    <w:rsid w:val="001B18B4"/>
    <w:rsid w:val="001B1965"/>
    <w:rsid w:val="001B1C78"/>
    <w:rsid w:val="001B1C9F"/>
    <w:rsid w:val="001B2028"/>
    <w:rsid w:val="001B2063"/>
    <w:rsid w:val="001B27F9"/>
    <w:rsid w:val="001B280D"/>
    <w:rsid w:val="001B2838"/>
    <w:rsid w:val="001B2908"/>
    <w:rsid w:val="001B2957"/>
    <w:rsid w:val="001B29CB"/>
    <w:rsid w:val="001B2B3D"/>
    <w:rsid w:val="001B2FB1"/>
    <w:rsid w:val="001B32FD"/>
    <w:rsid w:val="001B33F7"/>
    <w:rsid w:val="001B3532"/>
    <w:rsid w:val="001B3869"/>
    <w:rsid w:val="001B3913"/>
    <w:rsid w:val="001B3A34"/>
    <w:rsid w:val="001B3B85"/>
    <w:rsid w:val="001B3DC5"/>
    <w:rsid w:val="001B3EB8"/>
    <w:rsid w:val="001B3F37"/>
    <w:rsid w:val="001B3F7D"/>
    <w:rsid w:val="001B42D3"/>
    <w:rsid w:val="001B433C"/>
    <w:rsid w:val="001B45AF"/>
    <w:rsid w:val="001B465D"/>
    <w:rsid w:val="001B47C1"/>
    <w:rsid w:val="001B47FB"/>
    <w:rsid w:val="001B4872"/>
    <w:rsid w:val="001B48BC"/>
    <w:rsid w:val="001B4BC0"/>
    <w:rsid w:val="001B4CFB"/>
    <w:rsid w:val="001B4E71"/>
    <w:rsid w:val="001B50CF"/>
    <w:rsid w:val="001B5996"/>
    <w:rsid w:val="001B59E6"/>
    <w:rsid w:val="001B5B7D"/>
    <w:rsid w:val="001B5BC7"/>
    <w:rsid w:val="001B5D2A"/>
    <w:rsid w:val="001B5FDF"/>
    <w:rsid w:val="001B6197"/>
    <w:rsid w:val="001B61DD"/>
    <w:rsid w:val="001B63F3"/>
    <w:rsid w:val="001B647C"/>
    <w:rsid w:val="001B655A"/>
    <w:rsid w:val="001B6E57"/>
    <w:rsid w:val="001B705A"/>
    <w:rsid w:val="001B716B"/>
    <w:rsid w:val="001B71B4"/>
    <w:rsid w:val="001B7237"/>
    <w:rsid w:val="001B760D"/>
    <w:rsid w:val="001B761B"/>
    <w:rsid w:val="001B7AFD"/>
    <w:rsid w:val="001B7C7D"/>
    <w:rsid w:val="001B7CCA"/>
    <w:rsid w:val="001B7E52"/>
    <w:rsid w:val="001B7E9A"/>
    <w:rsid w:val="001B7EFF"/>
    <w:rsid w:val="001B7FF9"/>
    <w:rsid w:val="001C00EB"/>
    <w:rsid w:val="001C01D9"/>
    <w:rsid w:val="001C0239"/>
    <w:rsid w:val="001C032C"/>
    <w:rsid w:val="001C03AE"/>
    <w:rsid w:val="001C03CE"/>
    <w:rsid w:val="001C04B0"/>
    <w:rsid w:val="001C0A4E"/>
    <w:rsid w:val="001C0C5D"/>
    <w:rsid w:val="001C0D6A"/>
    <w:rsid w:val="001C0F73"/>
    <w:rsid w:val="001C0FBA"/>
    <w:rsid w:val="001C11BC"/>
    <w:rsid w:val="001C13BD"/>
    <w:rsid w:val="001C1462"/>
    <w:rsid w:val="001C15A9"/>
    <w:rsid w:val="001C15FC"/>
    <w:rsid w:val="001C168D"/>
    <w:rsid w:val="001C1AA6"/>
    <w:rsid w:val="001C1E47"/>
    <w:rsid w:val="001C2096"/>
    <w:rsid w:val="001C20F3"/>
    <w:rsid w:val="001C22DF"/>
    <w:rsid w:val="001C2318"/>
    <w:rsid w:val="001C25C8"/>
    <w:rsid w:val="001C29AB"/>
    <w:rsid w:val="001C29DC"/>
    <w:rsid w:val="001C2B89"/>
    <w:rsid w:val="001C3030"/>
    <w:rsid w:val="001C312F"/>
    <w:rsid w:val="001C3171"/>
    <w:rsid w:val="001C340F"/>
    <w:rsid w:val="001C36AF"/>
    <w:rsid w:val="001C36CB"/>
    <w:rsid w:val="001C3718"/>
    <w:rsid w:val="001C37B7"/>
    <w:rsid w:val="001C3925"/>
    <w:rsid w:val="001C3C56"/>
    <w:rsid w:val="001C3DB9"/>
    <w:rsid w:val="001C3F64"/>
    <w:rsid w:val="001C3F9B"/>
    <w:rsid w:val="001C3FF2"/>
    <w:rsid w:val="001C40E0"/>
    <w:rsid w:val="001C4B9A"/>
    <w:rsid w:val="001C4C45"/>
    <w:rsid w:val="001C4C72"/>
    <w:rsid w:val="001C5361"/>
    <w:rsid w:val="001C53BF"/>
    <w:rsid w:val="001C5892"/>
    <w:rsid w:val="001C5B72"/>
    <w:rsid w:val="001C5BA0"/>
    <w:rsid w:val="001C5CFE"/>
    <w:rsid w:val="001C5F76"/>
    <w:rsid w:val="001C6263"/>
    <w:rsid w:val="001C64DD"/>
    <w:rsid w:val="001C6628"/>
    <w:rsid w:val="001C670F"/>
    <w:rsid w:val="001C6C5F"/>
    <w:rsid w:val="001C70E3"/>
    <w:rsid w:val="001C7215"/>
    <w:rsid w:val="001C7507"/>
    <w:rsid w:val="001C7581"/>
    <w:rsid w:val="001C7B59"/>
    <w:rsid w:val="001D015A"/>
    <w:rsid w:val="001D0221"/>
    <w:rsid w:val="001D029A"/>
    <w:rsid w:val="001D03D3"/>
    <w:rsid w:val="001D07E8"/>
    <w:rsid w:val="001D07FC"/>
    <w:rsid w:val="001D0A2A"/>
    <w:rsid w:val="001D0BD5"/>
    <w:rsid w:val="001D0EF1"/>
    <w:rsid w:val="001D1238"/>
    <w:rsid w:val="001D1540"/>
    <w:rsid w:val="001D182F"/>
    <w:rsid w:val="001D1993"/>
    <w:rsid w:val="001D19B7"/>
    <w:rsid w:val="001D19EC"/>
    <w:rsid w:val="001D1AF8"/>
    <w:rsid w:val="001D1B1B"/>
    <w:rsid w:val="001D1B63"/>
    <w:rsid w:val="001D1D04"/>
    <w:rsid w:val="001D1F90"/>
    <w:rsid w:val="001D2857"/>
    <w:rsid w:val="001D295E"/>
    <w:rsid w:val="001D29D3"/>
    <w:rsid w:val="001D29D9"/>
    <w:rsid w:val="001D2B96"/>
    <w:rsid w:val="001D2C3C"/>
    <w:rsid w:val="001D2FAB"/>
    <w:rsid w:val="001D2FF1"/>
    <w:rsid w:val="001D3016"/>
    <w:rsid w:val="001D30BB"/>
    <w:rsid w:val="001D3388"/>
    <w:rsid w:val="001D344A"/>
    <w:rsid w:val="001D34FE"/>
    <w:rsid w:val="001D3651"/>
    <w:rsid w:val="001D36D3"/>
    <w:rsid w:val="001D3720"/>
    <w:rsid w:val="001D3787"/>
    <w:rsid w:val="001D3A54"/>
    <w:rsid w:val="001D3CFB"/>
    <w:rsid w:val="001D3E01"/>
    <w:rsid w:val="001D3F0B"/>
    <w:rsid w:val="001D3F55"/>
    <w:rsid w:val="001D40DB"/>
    <w:rsid w:val="001D40F3"/>
    <w:rsid w:val="001D415D"/>
    <w:rsid w:val="001D44FA"/>
    <w:rsid w:val="001D4849"/>
    <w:rsid w:val="001D4ABD"/>
    <w:rsid w:val="001D4C75"/>
    <w:rsid w:val="001D50FC"/>
    <w:rsid w:val="001D55AD"/>
    <w:rsid w:val="001D596B"/>
    <w:rsid w:val="001D5A99"/>
    <w:rsid w:val="001D5B7E"/>
    <w:rsid w:val="001D5D1F"/>
    <w:rsid w:val="001D5D46"/>
    <w:rsid w:val="001D5E62"/>
    <w:rsid w:val="001D5EF4"/>
    <w:rsid w:val="001D6188"/>
    <w:rsid w:val="001D6416"/>
    <w:rsid w:val="001D6551"/>
    <w:rsid w:val="001D6605"/>
    <w:rsid w:val="001D671A"/>
    <w:rsid w:val="001D6E2C"/>
    <w:rsid w:val="001D6F63"/>
    <w:rsid w:val="001D7033"/>
    <w:rsid w:val="001D7219"/>
    <w:rsid w:val="001D73A8"/>
    <w:rsid w:val="001D74FE"/>
    <w:rsid w:val="001D759F"/>
    <w:rsid w:val="001D76E1"/>
    <w:rsid w:val="001D77C7"/>
    <w:rsid w:val="001D7C88"/>
    <w:rsid w:val="001D7E8F"/>
    <w:rsid w:val="001E03BD"/>
    <w:rsid w:val="001E03C3"/>
    <w:rsid w:val="001E04F8"/>
    <w:rsid w:val="001E08CD"/>
    <w:rsid w:val="001E0A9A"/>
    <w:rsid w:val="001E0AE6"/>
    <w:rsid w:val="001E0C38"/>
    <w:rsid w:val="001E0C4D"/>
    <w:rsid w:val="001E100C"/>
    <w:rsid w:val="001E1164"/>
    <w:rsid w:val="001E1347"/>
    <w:rsid w:val="001E139F"/>
    <w:rsid w:val="001E14CB"/>
    <w:rsid w:val="001E152F"/>
    <w:rsid w:val="001E189B"/>
    <w:rsid w:val="001E19F0"/>
    <w:rsid w:val="001E1B0D"/>
    <w:rsid w:val="001E1FAB"/>
    <w:rsid w:val="001E2036"/>
    <w:rsid w:val="001E21DB"/>
    <w:rsid w:val="001E277A"/>
    <w:rsid w:val="001E27AB"/>
    <w:rsid w:val="001E2895"/>
    <w:rsid w:val="001E28C2"/>
    <w:rsid w:val="001E29AA"/>
    <w:rsid w:val="001E2AB8"/>
    <w:rsid w:val="001E2B41"/>
    <w:rsid w:val="001E3392"/>
    <w:rsid w:val="001E355C"/>
    <w:rsid w:val="001E35B8"/>
    <w:rsid w:val="001E368E"/>
    <w:rsid w:val="001E3908"/>
    <w:rsid w:val="001E39E1"/>
    <w:rsid w:val="001E3A43"/>
    <w:rsid w:val="001E3A9D"/>
    <w:rsid w:val="001E3B2D"/>
    <w:rsid w:val="001E3C61"/>
    <w:rsid w:val="001E4047"/>
    <w:rsid w:val="001E456E"/>
    <w:rsid w:val="001E46FE"/>
    <w:rsid w:val="001E4D52"/>
    <w:rsid w:val="001E4D93"/>
    <w:rsid w:val="001E4DE3"/>
    <w:rsid w:val="001E5572"/>
    <w:rsid w:val="001E5709"/>
    <w:rsid w:val="001E57CF"/>
    <w:rsid w:val="001E5EB5"/>
    <w:rsid w:val="001E625C"/>
    <w:rsid w:val="001E67DE"/>
    <w:rsid w:val="001E6886"/>
    <w:rsid w:val="001E6BD5"/>
    <w:rsid w:val="001E6E48"/>
    <w:rsid w:val="001E6E5A"/>
    <w:rsid w:val="001E714B"/>
    <w:rsid w:val="001E7490"/>
    <w:rsid w:val="001E74A0"/>
    <w:rsid w:val="001E7588"/>
    <w:rsid w:val="001E7747"/>
    <w:rsid w:val="001E775C"/>
    <w:rsid w:val="001E799A"/>
    <w:rsid w:val="001E7D33"/>
    <w:rsid w:val="001E7EC4"/>
    <w:rsid w:val="001E7F35"/>
    <w:rsid w:val="001F0139"/>
    <w:rsid w:val="001F0155"/>
    <w:rsid w:val="001F02FE"/>
    <w:rsid w:val="001F0310"/>
    <w:rsid w:val="001F046E"/>
    <w:rsid w:val="001F0849"/>
    <w:rsid w:val="001F0893"/>
    <w:rsid w:val="001F0AC1"/>
    <w:rsid w:val="001F0B9C"/>
    <w:rsid w:val="001F11C2"/>
    <w:rsid w:val="001F1333"/>
    <w:rsid w:val="001F1338"/>
    <w:rsid w:val="001F153E"/>
    <w:rsid w:val="001F1691"/>
    <w:rsid w:val="001F18E8"/>
    <w:rsid w:val="001F1A4B"/>
    <w:rsid w:val="001F1AA6"/>
    <w:rsid w:val="001F1DDA"/>
    <w:rsid w:val="001F1E5E"/>
    <w:rsid w:val="001F1E73"/>
    <w:rsid w:val="001F1EC6"/>
    <w:rsid w:val="001F1FC2"/>
    <w:rsid w:val="001F1FDB"/>
    <w:rsid w:val="001F25A6"/>
    <w:rsid w:val="001F26CA"/>
    <w:rsid w:val="001F2933"/>
    <w:rsid w:val="001F2949"/>
    <w:rsid w:val="001F31D3"/>
    <w:rsid w:val="001F338E"/>
    <w:rsid w:val="001F35AF"/>
    <w:rsid w:val="001F362F"/>
    <w:rsid w:val="001F383C"/>
    <w:rsid w:val="001F389F"/>
    <w:rsid w:val="001F38CF"/>
    <w:rsid w:val="001F3CCD"/>
    <w:rsid w:val="001F4165"/>
    <w:rsid w:val="001F41FA"/>
    <w:rsid w:val="001F43FA"/>
    <w:rsid w:val="001F442B"/>
    <w:rsid w:val="001F45D1"/>
    <w:rsid w:val="001F4726"/>
    <w:rsid w:val="001F4886"/>
    <w:rsid w:val="001F4ACF"/>
    <w:rsid w:val="001F4DB2"/>
    <w:rsid w:val="001F4DB9"/>
    <w:rsid w:val="001F4EAC"/>
    <w:rsid w:val="001F5030"/>
    <w:rsid w:val="001F52EF"/>
    <w:rsid w:val="001F530D"/>
    <w:rsid w:val="001F55C1"/>
    <w:rsid w:val="001F5624"/>
    <w:rsid w:val="001F5B87"/>
    <w:rsid w:val="001F5CD4"/>
    <w:rsid w:val="001F5E0A"/>
    <w:rsid w:val="001F5E4B"/>
    <w:rsid w:val="001F61E3"/>
    <w:rsid w:val="001F6229"/>
    <w:rsid w:val="001F62AA"/>
    <w:rsid w:val="001F62F7"/>
    <w:rsid w:val="001F63B4"/>
    <w:rsid w:val="001F6506"/>
    <w:rsid w:val="001F6535"/>
    <w:rsid w:val="001F6925"/>
    <w:rsid w:val="001F6DA8"/>
    <w:rsid w:val="001F6E2C"/>
    <w:rsid w:val="001F6F81"/>
    <w:rsid w:val="001F70B7"/>
    <w:rsid w:val="001F70BD"/>
    <w:rsid w:val="001F72C1"/>
    <w:rsid w:val="001F7426"/>
    <w:rsid w:val="001F781D"/>
    <w:rsid w:val="001F79D9"/>
    <w:rsid w:val="001F79F2"/>
    <w:rsid w:val="001F7ACF"/>
    <w:rsid w:val="001F7B3C"/>
    <w:rsid w:val="001F7DCE"/>
    <w:rsid w:val="00200286"/>
    <w:rsid w:val="0020033E"/>
    <w:rsid w:val="00200354"/>
    <w:rsid w:val="0020041C"/>
    <w:rsid w:val="00200450"/>
    <w:rsid w:val="002004A9"/>
    <w:rsid w:val="002004B4"/>
    <w:rsid w:val="00200592"/>
    <w:rsid w:val="00200793"/>
    <w:rsid w:val="00200ADC"/>
    <w:rsid w:val="00200BCC"/>
    <w:rsid w:val="00200C8C"/>
    <w:rsid w:val="00200D6C"/>
    <w:rsid w:val="002012F5"/>
    <w:rsid w:val="002014DD"/>
    <w:rsid w:val="00201938"/>
    <w:rsid w:val="00201942"/>
    <w:rsid w:val="00201955"/>
    <w:rsid w:val="00201D15"/>
    <w:rsid w:val="00201EF8"/>
    <w:rsid w:val="00201EFD"/>
    <w:rsid w:val="002020E0"/>
    <w:rsid w:val="002023D9"/>
    <w:rsid w:val="002023E1"/>
    <w:rsid w:val="00202517"/>
    <w:rsid w:val="0020255D"/>
    <w:rsid w:val="002026E2"/>
    <w:rsid w:val="002027C7"/>
    <w:rsid w:val="002028BA"/>
    <w:rsid w:val="00202962"/>
    <w:rsid w:val="00202970"/>
    <w:rsid w:val="002029DF"/>
    <w:rsid w:val="00202DBB"/>
    <w:rsid w:val="002030A6"/>
    <w:rsid w:val="0020322F"/>
    <w:rsid w:val="00203270"/>
    <w:rsid w:val="002035D0"/>
    <w:rsid w:val="00203CDA"/>
    <w:rsid w:val="00203D3E"/>
    <w:rsid w:val="00203EB0"/>
    <w:rsid w:val="00204006"/>
    <w:rsid w:val="0020416C"/>
    <w:rsid w:val="00204324"/>
    <w:rsid w:val="00204482"/>
    <w:rsid w:val="002045EB"/>
    <w:rsid w:val="0020479C"/>
    <w:rsid w:val="00204E75"/>
    <w:rsid w:val="002050CD"/>
    <w:rsid w:val="002055A9"/>
    <w:rsid w:val="002058A1"/>
    <w:rsid w:val="00205916"/>
    <w:rsid w:val="00205AF2"/>
    <w:rsid w:val="00205ECA"/>
    <w:rsid w:val="00205FCD"/>
    <w:rsid w:val="00206382"/>
    <w:rsid w:val="00206571"/>
    <w:rsid w:val="0020667B"/>
    <w:rsid w:val="0020672F"/>
    <w:rsid w:val="00206A02"/>
    <w:rsid w:val="00207076"/>
    <w:rsid w:val="002070A2"/>
    <w:rsid w:val="0020758B"/>
    <w:rsid w:val="002075A1"/>
    <w:rsid w:val="00207C7D"/>
    <w:rsid w:val="00207CC1"/>
    <w:rsid w:val="00207F5A"/>
    <w:rsid w:val="00207FCF"/>
    <w:rsid w:val="0021006C"/>
    <w:rsid w:val="002101C9"/>
    <w:rsid w:val="00210527"/>
    <w:rsid w:val="00210828"/>
    <w:rsid w:val="00210A69"/>
    <w:rsid w:val="00210A8B"/>
    <w:rsid w:val="00210BA3"/>
    <w:rsid w:val="002110FC"/>
    <w:rsid w:val="00211279"/>
    <w:rsid w:val="00211373"/>
    <w:rsid w:val="0021187D"/>
    <w:rsid w:val="00211A34"/>
    <w:rsid w:val="00211C4E"/>
    <w:rsid w:val="00211CF2"/>
    <w:rsid w:val="00211D44"/>
    <w:rsid w:val="00211D62"/>
    <w:rsid w:val="00212239"/>
    <w:rsid w:val="0021229E"/>
    <w:rsid w:val="00212308"/>
    <w:rsid w:val="002124A0"/>
    <w:rsid w:val="00212672"/>
    <w:rsid w:val="00212CCF"/>
    <w:rsid w:val="00212CD3"/>
    <w:rsid w:val="00212D0F"/>
    <w:rsid w:val="002131B1"/>
    <w:rsid w:val="002132B1"/>
    <w:rsid w:val="0021366D"/>
    <w:rsid w:val="00213823"/>
    <w:rsid w:val="002139EE"/>
    <w:rsid w:val="002139F7"/>
    <w:rsid w:val="00213A51"/>
    <w:rsid w:val="00213AB4"/>
    <w:rsid w:val="00213ABF"/>
    <w:rsid w:val="00213B66"/>
    <w:rsid w:val="0021401A"/>
    <w:rsid w:val="002141F6"/>
    <w:rsid w:val="0021420D"/>
    <w:rsid w:val="0021449E"/>
    <w:rsid w:val="00214611"/>
    <w:rsid w:val="002146D2"/>
    <w:rsid w:val="00214805"/>
    <w:rsid w:val="0021486E"/>
    <w:rsid w:val="002148B4"/>
    <w:rsid w:val="00214A87"/>
    <w:rsid w:val="00214C75"/>
    <w:rsid w:val="00214CBB"/>
    <w:rsid w:val="00214FA2"/>
    <w:rsid w:val="0021522E"/>
    <w:rsid w:val="002154C5"/>
    <w:rsid w:val="002157F4"/>
    <w:rsid w:val="002158FD"/>
    <w:rsid w:val="002159C8"/>
    <w:rsid w:val="00215A92"/>
    <w:rsid w:val="00215BBF"/>
    <w:rsid w:val="00216461"/>
    <w:rsid w:val="00216575"/>
    <w:rsid w:val="0021676A"/>
    <w:rsid w:val="00216B48"/>
    <w:rsid w:val="00216BB7"/>
    <w:rsid w:val="00216C15"/>
    <w:rsid w:val="00216DF7"/>
    <w:rsid w:val="00217002"/>
    <w:rsid w:val="002170A0"/>
    <w:rsid w:val="002175FE"/>
    <w:rsid w:val="002179C0"/>
    <w:rsid w:val="002179FA"/>
    <w:rsid w:val="002200E8"/>
    <w:rsid w:val="002202F7"/>
    <w:rsid w:val="00220309"/>
    <w:rsid w:val="002203B8"/>
    <w:rsid w:val="00220463"/>
    <w:rsid w:val="00220502"/>
    <w:rsid w:val="00220986"/>
    <w:rsid w:val="002209D8"/>
    <w:rsid w:val="00220A0F"/>
    <w:rsid w:val="00220BA1"/>
    <w:rsid w:val="00220BE8"/>
    <w:rsid w:val="00220D68"/>
    <w:rsid w:val="00220DB9"/>
    <w:rsid w:val="00220F46"/>
    <w:rsid w:val="00220FB6"/>
    <w:rsid w:val="00221205"/>
    <w:rsid w:val="002213A0"/>
    <w:rsid w:val="00221573"/>
    <w:rsid w:val="0022198D"/>
    <w:rsid w:val="002219A9"/>
    <w:rsid w:val="00222059"/>
    <w:rsid w:val="00222360"/>
    <w:rsid w:val="0022259C"/>
    <w:rsid w:val="00222764"/>
    <w:rsid w:val="00222908"/>
    <w:rsid w:val="00222C21"/>
    <w:rsid w:val="00222CC6"/>
    <w:rsid w:val="00222E83"/>
    <w:rsid w:val="00222FE6"/>
    <w:rsid w:val="0022303F"/>
    <w:rsid w:val="00223110"/>
    <w:rsid w:val="00223669"/>
    <w:rsid w:val="00223891"/>
    <w:rsid w:val="002238D2"/>
    <w:rsid w:val="00223A86"/>
    <w:rsid w:val="00223B23"/>
    <w:rsid w:val="00223B6A"/>
    <w:rsid w:val="00223B99"/>
    <w:rsid w:val="00223BDF"/>
    <w:rsid w:val="00223CA1"/>
    <w:rsid w:val="00223F57"/>
    <w:rsid w:val="00224070"/>
    <w:rsid w:val="00224171"/>
    <w:rsid w:val="00224291"/>
    <w:rsid w:val="002242A7"/>
    <w:rsid w:val="002242FA"/>
    <w:rsid w:val="0022440C"/>
    <w:rsid w:val="0022457B"/>
    <w:rsid w:val="002246DA"/>
    <w:rsid w:val="0022491A"/>
    <w:rsid w:val="00224A29"/>
    <w:rsid w:val="00224AF3"/>
    <w:rsid w:val="00224C20"/>
    <w:rsid w:val="00224F6B"/>
    <w:rsid w:val="00224FB4"/>
    <w:rsid w:val="00224FD3"/>
    <w:rsid w:val="002251BA"/>
    <w:rsid w:val="00225387"/>
    <w:rsid w:val="002254AC"/>
    <w:rsid w:val="002259A7"/>
    <w:rsid w:val="00225ABB"/>
    <w:rsid w:val="00225AE3"/>
    <w:rsid w:val="00225B44"/>
    <w:rsid w:val="00226076"/>
    <w:rsid w:val="00226473"/>
    <w:rsid w:val="0022655A"/>
    <w:rsid w:val="00226930"/>
    <w:rsid w:val="00226E7A"/>
    <w:rsid w:val="00227162"/>
    <w:rsid w:val="0022736E"/>
    <w:rsid w:val="0022755A"/>
    <w:rsid w:val="0022757C"/>
    <w:rsid w:val="00227659"/>
    <w:rsid w:val="002276D2"/>
    <w:rsid w:val="00227780"/>
    <w:rsid w:val="00227A5E"/>
    <w:rsid w:val="00227E0D"/>
    <w:rsid w:val="00227E2E"/>
    <w:rsid w:val="00227F43"/>
    <w:rsid w:val="00227FE7"/>
    <w:rsid w:val="002302D0"/>
    <w:rsid w:val="00230825"/>
    <w:rsid w:val="00230FAE"/>
    <w:rsid w:val="002313E8"/>
    <w:rsid w:val="00231AB7"/>
    <w:rsid w:val="00231D6C"/>
    <w:rsid w:val="00232758"/>
    <w:rsid w:val="00232915"/>
    <w:rsid w:val="00232BB9"/>
    <w:rsid w:val="00232BD1"/>
    <w:rsid w:val="00232CDA"/>
    <w:rsid w:val="00232CF4"/>
    <w:rsid w:val="00232D1C"/>
    <w:rsid w:val="00232E0E"/>
    <w:rsid w:val="00233098"/>
    <w:rsid w:val="002330D1"/>
    <w:rsid w:val="0023318F"/>
    <w:rsid w:val="002331CD"/>
    <w:rsid w:val="00233226"/>
    <w:rsid w:val="00233357"/>
    <w:rsid w:val="002335C4"/>
    <w:rsid w:val="00233814"/>
    <w:rsid w:val="00233C23"/>
    <w:rsid w:val="00233CA8"/>
    <w:rsid w:val="00233CD0"/>
    <w:rsid w:val="002345C2"/>
    <w:rsid w:val="002345DA"/>
    <w:rsid w:val="00234798"/>
    <w:rsid w:val="0023490C"/>
    <w:rsid w:val="00234B95"/>
    <w:rsid w:val="00234E81"/>
    <w:rsid w:val="0023502F"/>
    <w:rsid w:val="00235530"/>
    <w:rsid w:val="002356FE"/>
    <w:rsid w:val="002358DA"/>
    <w:rsid w:val="00235D0F"/>
    <w:rsid w:val="00235D2F"/>
    <w:rsid w:val="00236183"/>
    <w:rsid w:val="00236245"/>
    <w:rsid w:val="002362C0"/>
    <w:rsid w:val="00236696"/>
    <w:rsid w:val="00236732"/>
    <w:rsid w:val="00236787"/>
    <w:rsid w:val="002367AE"/>
    <w:rsid w:val="002367EC"/>
    <w:rsid w:val="002369EB"/>
    <w:rsid w:val="002369FC"/>
    <w:rsid w:val="00236A0C"/>
    <w:rsid w:val="00236A65"/>
    <w:rsid w:val="00236BC7"/>
    <w:rsid w:val="00236DFC"/>
    <w:rsid w:val="00236F1F"/>
    <w:rsid w:val="00236F73"/>
    <w:rsid w:val="00236FF0"/>
    <w:rsid w:val="0023702C"/>
    <w:rsid w:val="00237149"/>
    <w:rsid w:val="0023724B"/>
    <w:rsid w:val="0023728B"/>
    <w:rsid w:val="00237FBC"/>
    <w:rsid w:val="00240676"/>
    <w:rsid w:val="0024074A"/>
    <w:rsid w:val="00240782"/>
    <w:rsid w:val="002408EA"/>
    <w:rsid w:val="00240AAF"/>
    <w:rsid w:val="00240B99"/>
    <w:rsid w:val="00240D9E"/>
    <w:rsid w:val="00240F14"/>
    <w:rsid w:val="00241109"/>
    <w:rsid w:val="002416E9"/>
    <w:rsid w:val="00241A9C"/>
    <w:rsid w:val="00241AC1"/>
    <w:rsid w:val="00241AE3"/>
    <w:rsid w:val="00241CCA"/>
    <w:rsid w:val="00241CE2"/>
    <w:rsid w:val="00241E4D"/>
    <w:rsid w:val="002421CF"/>
    <w:rsid w:val="00242344"/>
    <w:rsid w:val="0024278B"/>
    <w:rsid w:val="002428EB"/>
    <w:rsid w:val="00242E63"/>
    <w:rsid w:val="002433A9"/>
    <w:rsid w:val="002433C8"/>
    <w:rsid w:val="00243620"/>
    <w:rsid w:val="0024366B"/>
    <w:rsid w:val="0024387C"/>
    <w:rsid w:val="0024396B"/>
    <w:rsid w:val="00243C3E"/>
    <w:rsid w:val="00243D66"/>
    <w:rsid w:val="00243EA5"/>
    <w:rsid w:val="00243F97"/>
    <w:rsid w:val="0024400C"/>
    <w:rsid w:val="00244060"/>
    <w:rsid w:val="00244240"/>
    <w:rsid w:val="00244490"/>
    <w:rsid w:val="00244B40"/>
    <w:rsid w:val="00244CFA"/>
    <w:rsid w:val="00244FE1"/>
    <w:rsid w:val="00245063"/>
    <w:rsid w:val="002450C8"/>
    <w:rsid w:val="0024518A"/>
    <w:rsid w:val="00245328"/>
    <w:rsid w:val="002454E4"/>
    <w:rsid w:val="00245638"/>
    <w:rsid w:val="0024575F"/>
    <w:rsid w:val="0024584B"/>
    <w:rsid w:val="002458FB"/>
    <w:rsid w:val="002459FB"/>
    <w:rsid w:val="00245CFB"/>
    <w:rsid w:val="00245D9B"/>
    <w:rsid w:val="00245E92"/>
    <w:rsid w:val="00246201"/>
    <w:rsid w:val="002464A3"/>
    <w:rsid w:val="00246569"/>
    <w:rsid w:val="002467A6"/>
    <w:rsid w:val="00246C99"/>
    <w:rsid w:val="0024750E"/>
    <w:rsid w:val="0024767D"/>
    <w:rsid w:val="002477AC"/>
    <w:rsid w:val="0024787F"/>
    <w:rsid w:val="00247929"/>
    <w:rsid w:val="002479F3"/>
    <w:rsid w:val="00247A0C"/>
    <w:rsid w:val="00247A54"/>
    <w:rsid w:val="00247BCE"/>
    <w:rsid w:val="00247E8E"/>
    <w:rsid w:val="00250034"/>
    <w:rsid w:val="002500E2"/>
    <w:rsid w:val="0025032D"/>
    <w:rsid w:val="00250541"/>
    <w:rsid w:val="00250543"/>
    <w:rsid w:val="002507C1"/>
    <w:rsid w:val="002508F1"/>
    <w:rsid w:val="002509B5"/>
    <w:rsid w:val="00250DAF"/>
    <w:rsid w:val="00250DC7"/>
    <w:rsid w:val="00250E3C"/>
    <w:rsid w:val="00250F65"/>
    <w:rsid w:val="0025117E"/>
    <w:rsid w:val="002511BC"/>
    <w:rsid w:val="002516D9"/>
    <w:rsid w:val="00251BC8"/>
    <w:rsid w:val="00252173"/>
    <w:rsid w:val="002522C9"/>
    <w:rsid w:val="002522E3"/>
    <w:rsid w:val="002523A8"/>
    <w:rsid w:val="002523E7"/>
    <w:rsid w:val="00252CF6"/>
    <w:rsid w:val="00252D71"/>
    <w:rsid w:val="00252EEE"/>
    <w:rsid w:val="002530A5"/>
    <w:rsid w:val="002531A8"/>
    <w:rsid w:val="00253201"/>
    <w:rsid w:val="00253397"/>
    <w:rsid w:val="00253774"/>
    <w:rsid w:val="00253804"/>
    <w:rsid w:val="00253BB3"/>
    <w:rsid w:val="00253C9F"/>
    <w:rsid w:val="00253E7E"/>
    <w:rsid w:val="002540EA"/>
    <w:rsid w:val="00254225"/>
    <w:rsid w:val="002547CF"/>
    <w:rsid w:val="0025496E"/>
    <w:rsid w:val="002549A5"/>
    <w:rsid w:val="00254BAB"/>
    <w:rsid w:val="00254C9F"/>
    <w:rsid w:val="00254D16"/>
    <w:rsid w:val="00254EC2"/>
    <w:rsid w:val="00254F04"/>
    <w:rsid w:val="002550BD"/>
    <w:rsid w:val="00255156"/>
    <w:rsid w:val="00255333"/>
    <w:rsid w:val="0025556E"/>
    <w:rsid w:val="0025559F"/>
    <w:rsid w:val="00255637"/>
    <w:rsid w:val="00255C0B"/>
    <w:rsid w:val="0025600C"/>
    <w:rsid w:val="0025608B"/>
    <w:rsid w:val="00256105"/>
    <w:rsid w:val="0025627A"/>
    <w:rsid w:val="002564E0"/>
    <w:rsid w:val="00256578"/>
    <w:rsid w:val="0025659E"/>
    <w:rsid w:val="002566B9"/>
    <w:rsid w:val="00256813"/>
    <w:rsid w:val="002568CC"/>
    <w:rsid w:val="00256E79"/>
    <w:rsid w:val="00256EE7"/>
    <w:rsid w:val="00257269"/>
    <w:rsid w:val="00257655"/>
    <w:rsid w:val="002577F0"/>
    <w:rsid w:val="00257813"/>
    <w:rsid w:val="00257C7C"/>
    <w:rsid w:val="00257F3E"/>
    <w:rsid w:val="00257F6F"/>
    <w:rsid w:val="0026006F"/>
    <w:rsid w:val="0026030A"/>
    <w:rsid w:val="002603B5"/>
    <w:rsid w:val="0026044C"/>
    <w:rsid w:val="0026049C"/>
    <w:rsid w:val="002606C5"/>
    <w:rsid w:val="00260815"/>
    <w:rsid w:val="00260964"/>
    <w:rsid w:val="00260C64"/>
    <w:rsid w:val="00260D26"/>
    <w:rsid w:val="00260D33"/>
    <w:rsid w:val="00260E47"/>
    <w:rsid w:val="002612C5"/>
    <w:rsid w:val="0026130B"/>
    <w:rsid w:val="002615ED"/>
    <w:rsid w:val="00261654"/>
    <w:rsid w:val="002616B3"/>
    <w:rsid w:val="00261928"/>
    <w:rsid w:val="00261A41"/>
    <w:rsid w:val="00261AD5"/>
    <w:rsid w:val="00261C0B"/>
    <w:rsid w:val="00261E05"/>
    <w:rsid w:val="00262048"/>
    <w:rsid w:val="002621EA"/>
    <w:rsid w:val="00262293"/>
    <w:rsid w:val="00262496"/>
    <w:rsid w:val="00262718"/>
    <w:rsid w:val="00262ADD"/>
    <w:rsid w:val="00262BCD"/>
    <w:rsid w:val="00262D87"/>
    <w:rsid w:val="00262D90"/>
    <w:rsid w:val="002632CB"/>
    <w:rsid w:val="00263713"/>
    <w:rsid w:val="00263897"/>
    <w:rsid w:val="00263901"/>
    <w:rsid w:val="00263B6E"/>
    <w:rsid w:val="002640A6"/>
    <w:rsid w:val="002640AA"/>
    <w:rsid w:val="002641AD"/>
    <w:rsid w:val="002642D9"/>
    <w:rsid w:val="0026430E"/>
    <w:rsid w:val="0026469F"/>
    <w:rsid w:val="00264A4D"/>
    <w:rsid w:val="00264A76"/>
    <w:rsid w:val="00264BE8"/>
    <w:rsid w:val="00264CC5"/>
    <w:rsid w:val="00264D6D"/>
    <w:rsid w:val="00264E32"/>
    <w:rsid w:val="00264F19"/>
    <w:rsid w:val="0026505E"/>
    <w:rsid w:val="002654E1"/>
    <w:rsid w:val="00265643"/>
    <w:rsid w:val="002658D2"/>
    <w:rsid w:val="002658D8"/>
    <w:rsid w:val="00265A05"/>
    <w:rsid w:val="00265C49"/>
    <w:rsid w:val="00265CAD"/>
    <w:rsid w:val="00265F8B"/>
    <w:rsid w:val="002661ED"/>
    <w:rsid w:val="002662EE"/>
    <w:rsid w:val="00266466"/>
    <w:rsid w:val="00266628"/>
    <w:rsid w:val="002666BE"/>
    <w:rsid w:val="00266758"/>
    <w:rsid w:val="00266877"/>
    <w:rsid w:val="00266BC7"/>
    <w:rsid w:val="00266C50"/>
    <w:rsid w:val="00266FA8"/>
    <w:rsid w:val="00267432"/>
    <w:rsid w:val="002674A6"/>
    <w:rsid w:val="00267633"/>
    <w:rsid w:val="002677D4"/>
    <w:rsid w:val="00267B8B"/>
    <w:rsid w:val="00267E79"/>
    <w:rsid w:val="00267F3C"/>
    <w:rsid w:val="00267F3D"/>
    <w:rsid w:val="002700FA"/>
    <w:rsid w:val="0027014A"/>
    <w:rsid w:val="002701AE"/>
    <w:rsid w:val="002703D2"/>
    <w:rsid w:val="00270409"/>
    <w:rsid w:val="0027043D"/>
    <w:rsid w:val="002705E6"/>
    <w:rsid w:val="002705F5"/>
    <w:rsid w:val="0027087C"/>
    <w:rsid w:val="002708B5"/>
    <w:rsid w:val="002709AC"/>
    <w:rsid w:val="00270AB6"/>
    <w:rsid w:val="00270BDA"/>
    <w:rsid w:val="0027108A"/>
    <w:rsid w:val="00271183"/>
    <w:rsid w:val="00271364"/>
    <w:rsid w:val="002713C1"/>
    <w:rsid w:val="00271438"/>
    <w:rsid w:val="0027163D"/>
    <w:rsid w:val="00271702"/>
    <w:rsid w:val="002718A1"/>
    <w:rsid w:val="002718FF"/>
    <w:rsid w:val="00272038"/>
    <w:rsid w:val="002720F2"/>
    <w:rsid w:val="0027227F"/>
    <w:rsid w:val="00272367"/>
    <w:rsid w:val="0027239B"/>
    <w:rsid w:val="00272450"/>
    <w:rsid w:val="0027260C"/>
    <w:rsid w:val="00272628"/>
    <w:rsid w:val="0027267D"/>
    <w:rsid w:val="002727A1"/>
    <w:rsid w:val="002728B8"/>
    <w:rsid w:val="00272955"/>
    <w:rsid w:val="00272995"/>
    <w:rsid w:val="00272A12"/>
    <w:rsid w:val="00272DD2"/>
    <w:rsid w:val="00272EBA"/>
    <w:rsid w:val="002731E9"/>
    <w:rsid w:val="002735A9"/>
    <w:rsid w:val="0027395E"/>
    <w:rsid w:val="00273AC7"/>
    <w:rsid w:val="00273B26"/>
    <w:rsid w:val="00273C7A"/>
    <w:rsid w:val="00273C93"/>
    <w:rsid w:val="00273F56"/>
    <w:rsid w:val="00273FC7"/>
    <w:rsid w:val="0027411D"/>
    <w:rsid w:val="0027491B"/>
    <w:rsid w:val="00274E72"/>
    <w:rsid w:val="00274F26"/>
    <w:rsid w:val="00274F78"/>
    <w:rsid w:val="0027509D"/>
    <w:rsid w:val="0027519D"/>
    <w:rsid w:val="00275227"/>
    <w:rsid w:val="00275412"/>
    <w:rsid w:val="00275E0C"/>
    <w:rsid w:val="00275FAC"/>
    <w:rsid w:val="0027612A"/>
    <w:rsid w:val="002762A1"/>
    <w:rsid w:val="002762F8"/>
    <w:rsid w:val="002763BC"/>
    <w:rsid w:val="002767FF"/>
    <w:rsid w:val="00276919"/>
    <w:rsid w:val="0027698B"/>
    <w:rsid w:val="00276994"/>
    <w:rsid w:val="00276A10"/>
    <w:rsid w:val="00277050"/>
    <w:rsid w:val="00277124"/>
    <w:rsid w:val="0027720D"/>
    <w:rsid w:val="00277507"/>
    <w:rsid w:val="00277D43"/>
    <w:rsid w:val="00277F89"/>
    <w:rsid w:val="00280238"/>
    <w:rsid w:val="00280379"/>
    <w:rsid w:val="0028045A"/>
    <w:rsid w:val="00280D02"/>
    <w:rsid w:val="00280E68"/>
    <w:rsid w:val="00280E73"/>
    <w:rsid w:val="00280F28"/>
    <w:rsid w:val="00280F5E"/>
    <w:rsid w:val="00280FF8"/>
    <w:rsid w:val="00280FF9"/>
    <w:rsid w:val="002810B7"/>
    <w:rsid w:val="00281495"/>
    <w:rsid w:val="0028172E"/>
    <w:rsid w:val="0028183C"/>
    <w:rsid w:val="00281935"/>
    <w:rsid w:val="00281BE1"/>
    <w:rsid w:val="00281C4F"/>
    <w:rsid w:val="00281E5A"/>
    <w:rsid w:val="00281F7E"/>
    <w:rsid w:val="0028227A"/>
    <w:rsid w:val="00282356"/>
    <w:rsid w:val="002823AC"/>
    <w:rsid w:val="00282413"/>
    <w:rsid w:val="00282A6C"/>
    <w:rsid w:val="00282C5B"/>
    <w:rsid w:val="00282D94"/>
    <w:rsid w:val="00282ED5"/>
    <w:rsid w:val="00282ED6"/>
    <w:rsid w:val="002830A6"/>
    <w:rsid w:val="00283161"/>
    <w:rsid w:val="00283769"/>
    <w:rsid w:val="00283809"/>
    <w:rsid w:val="00283A9D"/>
    <w:rsid w:val="00283B94"/>
    <w:rsid w:val="00283BA9"/>
    <w:rsid w:val="00283C2C"/>
    <w:rsid w:val="002840A9"/>
    <w:rsid w:val="00284295"/>
    <w:rsid w:val="0028436F"/>
    <w:rsid w:val="00284464"/>
    <w:rsid w:val="0028454A"/>
    <w:rsid w:val="00284825"/>
    <w:rsid w:val="002848D1"/>
    <w:rsid w:val="00284AD6"/>
    <w:rsid w:val="00284CDA"/>
    <w:rsid w:val="00284F97"/>
    <w:rsid w:val="00284FF7"/>
    <w:rsid w:val="002850BE"/>
    <w:rsid w:val="002854B0"/>
    <w:rsid w:val="002854B1"/>
    <w:rsid w:val="0028582B"/>
    <w:rsid w:val="00285898"/>
    <w:rsid w:val="002858BF"/>
    <w:rsid w:val="00285E48"/>
    <w:rsid w:val="002860D0"/>
    <w:rsid w:val="002861A0"/>
    <w:rsid w:val="00286539"/>
    <w:rsid w:val="00286565"/>
    <w:rsid w:val="0028656D"/>
    <w:rsid w:val="0028659F"/>
    <w:rsid w:val="00286922"/>
    <w:rsid w:val="002869DC"/>
    <w:rsid w:val="00286AE4"/>
    <w:rsid w:val="00286CF8"/>
    <w:rsid w:val="00287063"/>
    <w:rsid w:val="00287189"/>
    <w:rsid w:val="00287397"/>
    <w:rsid w:val="002873B1"/>
    <w:rsid w:val="002874E5"/>
    <w:rsid w:val="002876FF"/>
    <w:rsid w:val="00287722"/>
    <w:rsid w:val="00287740"/>
    <w:rsid w:val="00287963"/>
    <w:rsid w:val="002879AD"/>
    <w:rsid w:val="002879C0"/>
    <w:rsid w:val="00287E8C"/>
    <w:rsid w:val="00287EB0"/>
    <w:rsid w:val="0029006F"/>
    <w:rsid w:val="00290156"/>
    <w:rsid w:val="00290582"/>
    <w:rsid w:val="002906CC"/>
    <w:rsid w:val="00290847"/>
    <w:rsid w:val="00290DAE"/>
    <w:rsid w:val="002915A5"/>
    <w:rsid w:val="0029163B"/>
    <w:rsid w:val="002917C1"/>
    <w:rsid w:val="00291972"/>
    <w:rsid w:val="00291AD1"/>
    <w:rsid w:val="00291FF4"/>
    <w:rsid w:val="00292321"/>
    <w:rsid w:val="0029242A"/>
    <w:rsid w:val="00292C33"/>
    <w:rsid w:val="00292D5F"/>
    <w:rsid w:val="00293307"/>
    <w:rsid w:val="00293345"/>
    <w:rsid w:val="0029344E"/>
    <w:rsid w:val="0029394D"/>
    <w:rsid w:val="00293BEC"/>
    <w:rsid w:val="00293C02"/>
    <w:rsid w:val="00293C04"/>
    <w:rsid w:val="00293CD6"/>
    <w:rsid w:val="002941C7"/>
    <w:rsid w:val="0029454D"/>
    <w:rsid w:val="0029471D"/>
    <w:rsid w:val="002949B2"/>
    <w:rsid w:val="00294FA6"/>
    <w:rsid w:val="00294FE8"/>
    <w:rsid w:val="0029508A"/>
    <w:rsid w:val="002950CD"/>
    <w:rsid w:val="00295139"/>
    <w:rsid w:val="00295175"/>
    <w:rsid w:val="002951BE"/>
    <w:rsid w:val="002951D2"/>
    <w:rsid w:val="002954C6"/>
    <w:rsid w:val="00295506"/>
    <w:rsid w:val="002957C7"/>
    <w:rsid w:val="002957DD"/>
    <w:rsid w:val="00295994"/>
    <w:rsid w:val="00295B10"/>
    <w:rsid w:val="00296290"/>
    <w:rsid w:val="002962BB"/>
    <w:rsid w:val="0029634D"/>
    <w:rsid w:val="00296478"/>
    <w:rsid w:val="00296606"/>
    <w:rsid w:val="002969EF"/>
    <w:rsid w:val="00296B72"/>
    <w:rsid w:val="00296CAF"/>
    <w:rsid w:val="00296E53"/>
    <w:rsid w:val="00296F66"/>
    <w:rsid w:val="00297173"/>
    <w:rsid w:val="0029736E"/>
    <w:rsid w:val="002974CF"/>
    <w:rsid w:val="0029763A"/>
    <w:rsid w:val="0029779C"/>
    <w:rsid w:val="00297847"/>
    <w:rsid w:val="00297A30"/>
    <w:rsid w:val="00297AC2"/>
    <w:rsid w:val="00297B7E"/>
    <w:rsid w:val="00297DFC"/>
    <w:rsid w:val="002A0068"/>
    <w:rsid w:val="002A0319"/>
    <w:rsid w:val="002A0633"/>
    <w:rsid w:val="002A073F"/>
    <w:rsid w:val="002A116E"/>
    <w:rsid w:val="002A142B"/>
    <w:rsid w:val="002A19A0"/>
    <w:rsid w:val="002A1AD2"/>
    <w:rsid w:val="002A1B87"/>
    <w:rsid w:val="002A1E85"/>
    <w:rsid w:val="002A2174"/>
    <w:rsid w:val="002A2301"/>
    <w:rsid w:val="002A24D1"/>
    <w:rsid w:val="002A24DB"/>
    <w:rsid w:val="002A261B"/>
    <w:rsid w:val="002A279E"/>
    <w:rsid w:val="002A2A58"/>
    <w:rsid w:val="002A2AE2"/>
    <w:rsid w:val="002A2C1A"/>
    <w:rsid w:val="002A2F68"/>
    <w:rsid w:val="002A306B"/>
    <w:rsid w:val="002A34E1"/>
    <w:rsid w:val="002A3918"/>
    <w:rsid w:val="002A3A0D"/>
    <w:rsid w:val="002A3A8B"/>
    <w:rsid w:val="002A3DE2"/>
    <w:rsid w:val="002A4143"/>
    <w:rsid w:val="002A42F4"/>
    <w:rsid w:val="002A451C"/>
    <w:rsid w:val="002A46BE"/>
    <w:rsid w:val="002A46E8"/>
    <w:rsid w:val="002A4707"/>
    <w:rsid w:val="002A4767"/>
    <w:rsid w:val="002A4808"/>
    <w:rsid w:val="002A4A5E"/>
    <w:rsid w:val="002A4B1E"/>
    <w:rsid w:val="002A4D01"/>
    <w:rsid w:val="002A4E3F"/>
    <w:rsid w:val="002A4F1D"/>
    <w:rsid w:val="002A5191"/>
    <w:rsid w:val="002A51E4"/>
    <w:rsid w:val="002A5536"/>
    <w:rsid w:val="002A55AC"/>
    <w:rsid w:val="002A5716"/>
    <w:rsid w:val="002A591C"/>
    <w:rsid w:val="002A5978"/>
    <w:rsid w:val="002A5A95"/>
    <w:rsid w:val="002A5B50"/>
    <w:rsid w:val="002A5F7A"/>
    <w:rsid w:val="002A6017"/>
    <w:rsid w:val="002A6070"/>
    <w:rsid w:val="002A60CC"/>
    <w:rsid w:val="002A610A"/>
    <w:rsid w:val="002A62D3"/>
    <w:rsid w:val="002A67C9"/>
    <w:rsid w:val="002A6CC0"/>
    <w:rsid w:val="002A716A"/>
    <w:rsid w:val="002A74D8"/>
    <w:rsid w:val="002A7734"/>
    <w:rsid w:val="002A7841"/>
    <w:rsid w:val="002A7B18"/>
    <w:rsid w:val="002A7BBE"/>
    <w:rsid w:val="002A7BC3"/>
    <w:rsid w:val="002A7C64"/>
    <w:rsid w:val="002A7F57"/>
    <w:rsid w:val="002B0054"/>
    <w:rsid w:val="002B0A58"/>
    <w:rsid w:val="002B0A94"/>
    <w:rsid w:val="002B0C34"/>
    <w:rsid w:val="002B0F8A"/>
    <w:rsid w:val="002B101A"/>
    <w:rsid w:val="002B1171"/>
    <w:rsid w:val="002B120A"/>
    <w:rsid w:val="002B1449"/>
    <w:rsid w:val="002B1653"/>
    <w:rsid w:val="002B1663"/>
    <w:rsid w:val="002B19EF"/>
    <w:rsid w:val="002B1B26"/>
    <w:rsid w:val="002B1BBB"/>
    <w:rsid w:val="002B1EFE"/>
    <w:rsid w:val="002B275B"/>
    <w:rsid w:val="002B2961"/>
    <w:rsid w:val="002B2A6B"/>
    <w:rsid w:val="002B2ABA"/>
    <w:rsid w:val="002B2B79"/>
    <w:rsid w:val="002B2FC7"/>
    <w:rsid w:val="002B3090"/>
    <w:rsid w:val="002B30AA"/>
    <w:rsid w:val="002B3229"/>
    <w:rsid w:val="002B3522"/>
    <w:rsid w:val="002B381A"/>
    <w:rsid w:val="002B3931"/>
    <w:rsid w:val="002B3AA8"/>
    <w:rsid w:val="002B3AAD"/>
    <w:rsid w:val="002B3CC3"/>
    <w:rsid w:val="002B3DDF"/>
    <w:rsid w:val="002B40E2"/>
    <w:rsid w:val="002B414F"/>
    <w:rsid w:val="002B41C0"/>
    <w:rsid w:val="002B4398"/>
    <w:rsid w:val="002B4447"/>
    <w:rsid w:val="002B45BE"/>
    <w:rsid w:val="002B4822"/>
    <w:rsid w:val="002B497F"/>
    <w:rsid w:val="002B4B91"/>
    <w:rsid w:val="002B4F56"/>
    <w:rsid w:val="002B51C7"/>
    <w:rsid w:val="002B524B"/>
    <w:rsid w:val="002B549D"/>
    <w:rsid w:val="002B5536"/>
    <w:rsid w:val="002B58F7"/>
    <w:rsid w:val="002B59A7"/>
    <w:rsid w:val="002B5B7D"/>
    <w:rsid w:val="002B5EE3"/>
    <w:rsid w:val="002B6267"/>
    <w:rsid w:val="002B6470"/>
    <w:rsid w:val="002B6579"/>
    <w:rsid w:val="002B6E69"/>
    <w:rsid w:val="002B6E80"/>
    <w:rsid w:val="002B6F1D"/>
    <w:rsid w:val="002B7162"/>
    <w:rsid w:val="002B7829"/>
    <w:rsid w:val="002B7A7F"/>
    <w:rsid w:val="002B7C64"/>
    <w:rsid w:val="002B7C6A"/>
    <w:rsid w:val="002B7C76"/>
    <w:rsid w:val="002B7F19"/>
    <w:rsid w:val="002C00AD"/>
    <w:rsid w:val="002C0287"/>
    <w:rsid w:val="002C0417"/>
    <w:rsid w:val="002C04D8"/>
    <w:rsid w:val="002C085E"/>
    <w:rsid w:val="002C0A5B"/>
    <w:rsid w:val="002C0C25"/>
    <w:rsid w:val="002C0C3E"/>
    <w:rsid w:val="002C0C5E"/>
    <w:rsid w:val="002C0E52"/>
    <w:rsid w:val="002C10DD"/>
    <w:rsid w:val="002C114D"/>
    <w:rsid w:val="002C1163"/>
    <w:rsid w:val="002C13B3"/>
    <w:rsid w:val="002C15BF"/>
    <w:rsid w:val="002C167B"/>
    <w:rsid w:val="002C1F8D"/>
    <w:rsid w:val="002C2079"/>
    <w:rsid w:val="002C2191"/>
    <w:rsid w:val="002C2285"/>
    <w:rsid w:val="002C258F"/>
    <w:rsid w:val="002C271E"/>
    <w:rsid w:val="002C27E3"/>
    <w:rsid w:val="002C2AE6"/>
    <w:rsid w:val="002C2B97"/>
    <w:rsid w:val="002C2BF7"/>
    <w:rsid w:val="002C2EBC"/>
    <w:rsid w:val="002C2FC5"/>
    <w:rsid w:val="002C316A"/>
    <w:rsid w:val="002C3364"/>
    <w:rsid w:val="002C345B"/>
    <w:rsid w:val="002C3625"/>
    <w:rsid w:val="002C395C"/>
    <w:rsid w:val="002C397A"/>
    <w:rsid w:val="002C3A2D"/>
    <w:rsid w:val="002C3F43"/>
    <w:rsid w:val="002C40CB"/>
    <w:rsid w:val="002C4108"/>
    <w:rsid w:val="002C44A2"/>
    <w:rsid w:val="002C480A"/>
    <w:rsid w:val="002C4881"/>
    <w:rsid w:val="002C4C94"/>
    <w:rsid w:val="002C4ECB"/>
    <w:rsid w:val="002C4F30"/>
    <w:rsid w:val="002C5089"/>
    <w:rsid w:val="002C51EE"/>
    <w:rsid w:val="002C52BC"/>
    <w:rsid w:val="002C5307"/>
    <w:rsid w:val="002C5327"/>
    <w:rsid w:val="002C53F9"/>
    <w:rsid w:val="002C5559"/>
    <w:rsid w:val="002C5645"/>
    <w:rsid w:val="002C5700"/>
    <w:rsid w:val="002C5950"/>
    <w:rsid w:val="002C5A9E"/>
    <w:rsid w:val="002C5AAF"/>
    <w:rsid w:val="002C5C8B"/>
    <w:rsid w:val="002C5E46"/>
    <w:rsid w:val="002C5E79"/>
    <w:rsid w:val="002C6231"/>
    <w:rsid w:val="002C684A"/>
    <w:rsid w:val="002C6BE2"/>
    <w:rsid w:val="002C6EAD"/>
    <w:rsid w:val="002C6EB2"/>
    <w:rsid w:val="002C7376"/>
    <w:rsid w:val="002C7466"/>
    <w:rsid w:val="002C756C"/>
    <w:rsid w:val="002C774C"/>
    <w:rsid w:val="002C775B"/>
    <w:rsid w:val="002C7930"/>
    <w:rsid w:val="002C7B25"/>
    <w:rsid w:val="002C7C2E"/>
    <w:rsid w:val="002C7C30"/>
    <w:rsid w:val="002C7DB1"/>
    <w:rsid w:val="002D005C"/>
    <w:rsid w:val="002D0068"/>
    <w:rsid w:val="002D0092"/>
    <w:rsid w:val="002D0113"/>
    <w:rsid w:val="002D04F8"/>
    <w:rsid w:val="002D0656"/>
    <w:rsid w:val="002D06F2"/>
    <w:rsid w:val="002D0895"/>
    <w:rsid w:val="002D0A38"/>
    <w:rsid w:val="002D0C8E"/>
    <w:rsid w:val="002D0FD9"/>
    <w:rsid w:val="002D1598"/>
    <w:rsid w:val="002D1789"/>
    <w:rsid w:val="002D1980"/>
    <w:rsid w:val="002D19AA"/>
    <w:rsid w:val="002D1AA9"/>
    <w:rsid w:val="002D201B"/>
    <w:rsid w:val="002D2251"/>
    <w:rsid w:val="002D232E"/>
    <w:rsid w:val="002D2374"/>
    <w:rsid w:val="002D2400"/>
    <w:rsid w:val="002D264A"/>
    <w:rsid w:val="002D2B58"/>
    <w:rsid w:val="002D2DAF"/>
    <w:rsid w:val="002D2E3E"/>
    <w:rsid w:val="002D2E53"/>
    <w:rsid w:val="002D2FD1"/>
    <w:rsid w:val="002D304B"/>
    <w:rsid w:val="002D30C6"/>
    <w:rsid w:val="002D31AE"/>
    <w:rsid w:val="002D33FF"/>
    <w:rsid w:val="002D3515"/>
    <w:rsid w:val="002D3816"/>
    <w:rsid w:val="002D3837"/>
    <w:rsid w:val="002D3953"/>
    <w:rsid w:val="002D3C62"/>
    <w:rsid w:val="002D3F72"/>
    <w:rsid w:val="002D41F5"/>
    <w:rsid w:val="002D4243"/>
    <w:rsid w:val="002D4373"/>
    <w:rsid w:val="002D43B3"/>
    <w:rsid w:val="002D4465"/>
    <w:rsid w:val="002D44C9"/>
    <w:rsid w:val="002D471E"/>
    <w:rsid w:val="002D4744"/>
    <w:rsid w:val="002D545E"/>
    <w:rsid w:val="002D54E9"/>
    <w:rsid w:val="002D5893"/>
    <w:rsid w:val="002D5F59"/>
    <w:rsid w:val="002D5FFA"/>
    <w:rsid w:val="002D608B"/>
    <w:rsid w:val="002D6360"/>
    <w:rsid w:val="002D64A5"/>
    <w:rsid w:val="002D64D3"/>
    <w:rsid w:val="002D651F"/>
    <w:rsid w:val="002D67C9"/>
    <w:rsid w:val="002D68AD"/>
    <w:rsid w:val="002D6A09"/>
    <w:rsid w:val="002D6AEB"/>
    <w:rsid w:val="002D6DCA"/>
    <w:rsid w:val="002D6E22"/>
    <w:rsid w:val="002D6E7A"/>
    <w:rsid w:val="002D6FBD"/>
    <w:rsid w:val="002D7BAA"/>
    <w:rsid w:val="002D7D7F"/>
    <w:rsid w:val="002D7E8A"/>
    <w:rsid w:val="002D7FE0"/>
    <w:rsid w:val="002E00F6"/>
    <w:rsid w:val="002E0A1C"/>
    <w:rsid w:val="002E0D89"/>
    <w:rsid w:val="002E0DC7"/>
    <w:rsid w:val="002E1351"/>
    <w:rsid w:val="002E1A4E"/>
    <w:rsid w:val="002E1B21"/>
    <w:rsid w:val="002E1D95"/>
    <w:rsid w:val="002E1F63"/>
    <w:rsid w:val="002E2318"/>
    <w:rsid w:val="002E2441"/>
    <w:rsid w:val="002E256B"/>
    <w:rsid w:val="002E25A1"/>
    <w:rsid w:val="002E268F"/>
    <w:rsid w:val="002E26A2"/>
    <w:rsid w:val="002E2723"/>
    <w:rsid w:val="002E27AF"/>
    <w:rsid w:val="002E2F03"/>
    <w:rsid w:val="002E3070"/>
    <w:rsid w:val="002E31C6"/>
    <w:rsid w:val="002E336F"/>
    <w:rsid w:val="002E3443"/>
    <w:rsid w:val="002E34D3"/>
    <w:rsid w:val="002E3552"/>
    <w:rsid w:val="002E3744"/>
    <w:rsid w:val="002E3759"/>
    <w:rsid w:val="002E3A31"/>
    <w:rsid w:val="002E3AA1"/>
    <w:rsid w:val="002E3AC4"/>
    <w:rsid w:val="002E3C8E"/>
    <w:rsid w:val="002E3CD4"/>
    <w:rsid w:val="002E3D5E"/>
    <w:rsid w:val="002E427A"/>
    <w:rsid w:val="002E430B"/>
    <w:rsid w:val="002E4676"/>
    <w:rsid w:val="002E47BF"/>
    <w:rsid w:val="002E48AD"/>
    <w:rsid w:val="002E4DD2"/>
    <w:rsid w:val="002E4F5D"/>
    <w:rsid w:val="002E5144"/>
    <w:rsid w:val="002E55FC"/>
    <w:rsid w:val="002E569B"/>
    <w:rsid w:val="002E5820"/>
    <w:rsid w:val="002E58CE"/>
    <w:rsid w:val="002E5A52"/>
    <w:rsid w:val="002E5D30"/>
    <w:rsid w:val="002E5F46"/>
    <w:rsid w:val="002E60AE"/>
    <w:rsid w:val="002E629C"/>
    <w:rsid w:val="002E62A8"/>
    <w:rsid w:val="002E6457"/>
    <w:rsid w:val="002E655B"/>
    <w:rsid w:val="002E65B1"/>
    <w:rsid w:val="002E68FA"/>
    <w:rsid w:val="002E696D"/>
    <w:rsid w:val="002E6C37"/>
    <w:rsid w:val="002E6F29"/>
    <w:rsid w:val="002E7240"/>
    <w:rsid w:val="002E7542"/>
    <w:rsid w:val="002E7691"/>
    <w:rsid w:val="002E790C"/>
    <w:rsid w:val="002E799D"/>
    <w:rsid w:val="002E79E4"/>
    <w:rsid w:val="002E7C43"/>
    <w:rsid w:val="002E7C64"/>
    <w:rsid w:val="002E7DEB"/>
    <w:rsid w:val="002E7E7A"/>
    <w:rsid w:val="002F0097"/>
    <w:rsid w:val="002F0301"/>
    <w:rsid w:val="002F0401"/>
    <w:rsid w:val="002F04AE"/>
    <w:rsid w:val="002F05C1"/>
    <w:rsid w:val="002F06AE"/>
    <w:rsid w:val="002F07CD"/>
    <w:rsid w:val="002F0B4F"/>
    <w:rsid w:val="002F0C91"/>
    <w:rsid w:val="002F0CBF"/>
    <w:rsid w:val="002F0D94"/>
    <w:rsid w:val="002F1542"/>
    <w:rsid w:val="002F15F0"/>
    <w:rsid w:val="002F15FB"/>
    <w:rsid w:val="002F161E"/>
    <w:rsid w:val="002F178B"/>
    <w:rsid w:val="002F1799"/>
    <w:rsid w:val="002F1891"/>
    <w:rsid w:val="002F1B3E"/>
    <w:rsid w:val="002F1FB7"/>
    <w:rsid w:val="002F200D"/>
    <w:rsid w:val="002F2151"/>
    <w:rsid w:val="002F2155"/>
    <w:rsid w:val="002F2169"/>
    <w:rsid w:val="002F231E"/>
    <w:rsid w:val="002F2388"/>
    <w:rsid w:val="002F246D"/>
    <w:rsid w:val="002F24C6"/>
    <w:rsid w:val="002F2560"/>
    <w:rsid w:val="002F276E"/>
    <w:rsid w:val="002F2803"/>
    <w:rsid w:val="002F2D59"/>
    <w:rsid w:val="002F2DA6"/>
    <w:rsid w:val="002F30AE"/>
    <w:rsid w:val="002F30E8"/>
    <w:rsid w:val="002F3B59"/>
    <w:rsid w:val="002F3B7F"/>
    <w:rsid w:val="002F3D19"/>
    <w:rsid w:val="002F409F"/>
    <w:rsid w:val="002F4124"/>
    <w:rsid w:val="002F45E5"/>
    <w:rsid w:val="002F46AE"/>
    <w:rsid w:val="002F4820"/>
    <w:rsid w:val="002F4A73"/>
    <w:rsid w:val="002F4AD5"/>
    <w:rsid w:val="002F4AF0"/>
    <w:rsid w:val="002F4B97"/>
    <w:rsid w:val="002F4B9E"/>
    <w:rsid w:val="002F4EFE"/>
    <w:rsid w:val="002F4FCD"/>
    <w:rsid w:val="002F517D"/>
    <w:rsid w:val="002F52EE"/>
    <w:rsid w:val="002F554B"/>
    <w:rsid w:val="002F598F"/>
    <w:rsid w:val="002F5A39"/>
    <w:rsid w:val="002F5CFC"/>
    <w:rsid w:val="002F5D8A"/>
    <w:rsid w:val="002F5E4D"/>
    <w:rsid w:val="002F5E67"/>
    <w:rsid w:val="002F5E70"/>
    <w:rsid w:val="002F606F"/>
    <w:rsid w:val="002F630A"/>
    <w:rsid w:val="002F631E"/>
    <w:rsid w:val="002F63D8"/>
    <w:rsid w:val="002F63E1"/>
    <w:rsid w:val="002F64A3"/>
    <w:rsid w:val="002F64AD"/>
    <w:rsid w:val="002F6A0B"/>
    <w:rsid w:val="002F6AC9"/>
    <w:rsid w:val="002F6C3E"/>
    <w:rsid w:val="002F6D47"/>
    <w:rsid w:val="002F6E17"/>
    <w:rsid w:val="002F6E30"/>
    <w:rsid w:val="002F773B"/>
    <w:rsid w:val="002F7B12"/>
    <w:rsid w:val="002F7C60"/>
    <w:rsid w:val="002F7DD3"/>
    <w:rsid w:val="002F7E4C"/>
    <w:rsid w:val="002F7E88"/>
    <w:rsid w:val="002F7FC8"/>
    <w:rsid w:val="00300066"/>
    <w:rsid w:val="00300429"/>
    <w:rsid w:val="00300678"/>
    <w:rsid w:val="003010EC"/>
    <w:rsid w:val="003013AD"/>
    <w:rsid w:val="003013BB"/>
    <w:rsid w:val="003013D3"/>
    <w:rsid w:val="003018BD"/>
    <w:rsid w:val="00301E1F"/>
    <w:rsid w:val="00301FA4"/>
    <w:rsid w:val="0030204C"/>
    <w:rsid w:val="00302518"/>
    <w:rsid w:val="00302A14"/>
    <w:rsid w:val="00302AD0"/>
    <w:rsid w:val="00302AFC"/>
    <w:rsid w:val="00302CA7"/>
    <w:rsid w:val="00302F8A"/>
    <w:rsid w:val="00303068"/>
    <w:rsid w:val="003032B7"/>
    <w:rsid w:val="003032C3"/>
    <w:rsid w:val="0030331D"/>
    <w:rsid w:val="003035B9"/>
    <w:rsid w:val="003038F4"/>
    <w:rsid w:val="003039FB"/>
    <w:rsid w:val="00303B6B"/>
    <w:rsid w:val="00303C33"/>
    <w:rsid w:val="00303DEB"/>
    <w:rsid w:val="00303E25"/>
    <w:rsid w:val="00304096"/>
    <w:rsid w:val="00304113"/>
    <w:rsid w:val="0030418F"/>
    <w:rsid w:val="00304254"/>
    <w:rsid w:val="003047E3"/>
    <w:rsid w:val="003048E6"/>
    <w:rsid w:val="00304A43"/>
    <w:rsid w:val="00304CAA"/>
    <w:rsid w:val="00304DAE"/>
    <w:rsid w:val="00304F56"/>
    <w:rsid w:val="00305088"/>
    <w:rsid w:val="0030549C"/>
    <w:rsid w:val="003054C2"/>
    <w:rsid w:val="0030553D"/>
    <w:rsid w:val="00305A03"/>
    <w:rsid w:val="00305C9A"/>
    <w:rsid w:val="00305EA7"/>
    <w:rsid w:val="00305F43"/>
    <w:rsid w:val="00305FCC"/>
    <w:rsid w:val="0030600F"/>
    <w:rsid w:val="00306022"/>
    <w:rsid w:val="003061EE"/>
    <w:rsid w:val="0030623A"/>
    <w:rsid w:val="00306326"/>
    <w:rsid w:val="00306678"/>
    <w:rsid w:val="003066D8"/>
    <w:rsid w:val="003067A9"/>
    <w:rsid w:val="00306806"/>
    <w:rsid w:val="00306919"/>
    <w:rsid w:val="00307228"/>
    <w:rsid w:val="00307630"/>
    <w:rsid w:val="003076D9"/>
    <w:rsid w:val="0030786A"/>
    <w:rsid w:val="00307C9C"/>
    <w:rsid w:val="00307D4C"/>
    <w:rsid w:val="00307D86"/>
    <w:rsid w:val="00307F76"/>
    <w:rsid w:val="00307F92"/>
    <w:rsid w:val="00310182"/>
    <w:rsid w:val="00310555"/>
    <w:rsid w:val="00310724"/>
    <w:rsid w:val="00310793"/>
    <w:rsid w:val="003108B4"/>
    <w:rsid w:val="00310977"/>
    <w:rsid w:val="00310A0C"/>
    <w:rsid w:val="00310A27"/>
    <w:rsid w:val="00310DC2"/>
    <w:rsid w:val="00311244"/>
    <w:rsid w:val="0031124F"/>
    <w:rsid w:val="00311286"/>
    <w:rsid w:val="00311393"/>
    <w:rsid w:val="0031148F"/>
    <w:rsid w:val="00311554"/>
    <w:rsid w:val="003115CF"/>
    <w:rsid w:val="003116DD"/>
    <w:rsid w:val="0031176F"/>
    <w:rsid w:val="003117C4"/>
    <w:rsid w:val="00311CBD"/>
    <w:rsid w:val="00311F85"/>
    <w:rsid w:val="00311FE4"/>
    <w:rsid w:val="00312466"/>
    <w:rsid w:val="00312491"/>
    <w:rsid w:val="00312630"/>
    <w:rsid w:val="00312721"/>
    <w:rsid w:val="00312955"/>
    <w:rsid w:val="00312D16"/>
    <w:rsid w:val="00312DC3"/>
    <w:rsid w:val="00312DE1"/>
    <w:rsid w:val="003132A1"/>
    <w:rsid w:val="00313333"/>
    <w:rsid w:val="003133B8"/>
    <w:rsid w:val="003134AE"/>
    <w:rsid w:val="003135EE"/>
    <w:rsid w:val="00313758"/>
    <w:rsid w:val="00313C78"/>
    <w:rsid w:val="00313E17"/>
    <w:rsid w:val="00313E3D"/>
    <w:rsid w:val="00313F3C"/>
    <w:rsid w:val="0031410C"/>
    <w:rsid w:val="00314334"/>
    <w:rsid w:val="0031436D"/>
    <w:rsid w:val="003145EE"/>
    <w:rsid w:val="00314642"/>
    <w:rsid w:val="003146A9"/>
    <w:rsid w:val="00314865"/>
    <w:rsid w:val="003149A7"/>
    <w:rsid w:val="00314D14"/>
    <w:rsid w:val="00314EDF"/>
    <w:rsid w:val="00315096"/>
    <w:rsid w:val="00315147"/>
    <w:rsid w:val="003153BB"/>
    <w:rsid w:val="00315471"/>
    <w:rsid w:val="0031555D"/>
    <w:rsid w:val="0031564F"/>
    <w:rsid w:val="00315658"/>
    <w:rsid w:val="003158EF"/>
    <w:rsid w:val="00315A18"/>
    <w:rsid w:val="00315AF5"/>
    <w:rsid w:val="00315B30"/>
    <w:rsid w:val="00315D6D"/>
    <w:rsid w:val="003160B7"/>
    <w:rsid w:val="00316252"/>
    <w:rsid w:val="0031636C"/>
    <w:rsid w:val="0031653E"/>
    <w:rsid w:val="00316817"/>
    <w:rsid w:val="00316819"/>
    <w:rsid w:val="00316951"/>
    <w:rsid w:val="003169B4"/>
    <w:rsid w:val="00316CA3"/>
    <w:rsid w:val="00317122"/>
    <w:rsid w:val="00317153"/>
    <w:rsid w:val="00317164"/>
    <w:rsid w:val="0031741D"/>
    <w:rsid w:val="003175A3"/>
    <w:rsid w:val="00317614"/>
    <w:rsid w:val="00317691"/>
    <w:rsid w:val="00317713"/>
    <w:rsid w:val="0031785A"/>
    <w:rsid w:val="003178DE"/>
    <w:rsid w:val="00317B91"/>
    <w:rsid w:val="00317C62"/>
    <w:rsid w:val="00320077"/>
    <w:rsid w:val="00320192"/>
    <w:rsid w:val="003202B8"/>
    <w:rsid w:val="00320511"/>
    <w:rsid w:val="003206A2"/>
    <w:rsid w:val="0032096C"/>
    <w:rsid w:val="00320DE2"/>
    <w:rsid w:val="00320F31"/>
    <w:rsid w:val="00320F96"/>
    <w:rsid w:val="003212AB"/>
    <w:rsid w:val="003213B1"/>
    <w:rsid w:val="003213E5"/>
    <w:rsid w:val="00321424"/>
    <w:rsid w:val="003214BE"/>
    <w:rsid w:val="003217A9"/>
    <w:rsid w:val="003217B0"/>
    <w:rsid w:val="00321820"/>
    <w:rsid w:val="00321850"/>
    <w:rsid w:val="00321925"/>
    <w:rsid w:val="003219AB"/>
    <w:rsid w:val="00321C13"/>
    <w:rsid w:val="00321C14"/>
    <w:rsid w:val="00322624"/>
    <w:rsid w:val="0032274E"/>
    <w:rsid w:val="00322782"/>
    <w:rsid w:val="00322BCC"/>
    <w:rsid w:val="00322CDF"/>
    <w:rsid w:val="00322EC7"/>
    <w:rsid w:val="0032317B"/>
    <w:rsid w:val="00323197"/>
    <w:rsid w:val="00323198"/>
    <w:rsid w:val="003233AD"/>
    <w:rsid w:val="00323CEF"/>
    <w:rsid w:val="00323F64"/>
    <w:rsid w:val="00324073"/>
    <w:rsid w:val="00324448"/>
    <w:rsid w:val="0032455C"/>
    <w:rsid w:val="00324604"/>
    <w:rsid w:val="0032471A"/>
    <w:rsid w:val="00324775"/>
    <w:rsid w:val="003248EF"/>
    <w:rsid w:val="00324908"/>
    <w:rsid w:val="0032496F"/>
    <w:rsid w:val="003249A6"/>
    <w:rsid w:val="00325506"/>
    <w:rsid w:val="00325555"/>
    <w:rsid w:val="003257E2"/>
    <w:rsid w:val="00325BA8"/>
    <w:rsid w:val="00325CE1"/>
    <w:rsid w:val="00325CF6"/>
    <w:rsid w:val="0032604F"/>
    <w:rsid w:val="003260A7"/>
    <w:rsid w:val="00326155"/>
    <w:rsid w:val="003265A5"/>
    <w:rsid w:val="0032662A"/>
    <w:rsid w:val="003267FE"/>
    <w:rsid w:val="0032689E"/>
    <w:rsid w:val="00326AF1"/>
    <w:rsid w:val="00326CD5"/>
    <w:rsid w:val="00326F02"/>
    <w:rsid w:val="00327031"/>
    <w:rsid w:val="0032727A"/>
    <w:rsid w:val="003273EB"/>
    <w:rsid w:val="0032742C"/>
    <w:rsid w:val="00327439"/>
    <w:rsid w:val="00327457"/>
    <w:rsid w:val="00327482"/>
    <w:rsid w:val="00327582"/>
    <w:rsid w:val="00327589"/>
    <w:rsid w:val="00327895"/>
    <w:rsid w:val="00327ED0"/>
    <w:rsid w:val="00327F4D"/>
    <w:rsid w:val="00330354"/>
    <w:rsid w:val="00330362"/>
    <w:rsid w:val="0033043D"/>
    <w:rsid w:val="00330A7C"/>
    <w:rsid w:val="00330CC9"/>
    <w:rsid w:val="00330DA1"/>
    <w:rsid w:val="00330DE6"/>
    <w:rsid w:val="00330FF7"/>
    <w:rsid w:val="003310F2"/>
    <w:rsid w:val="003311F3"/>
    <w:rsid w:val="003318AC"/>
    <w:rsid w:val="00331986"/>
    <w:rsid w:val="00331C8F"/>
    <w:rsid w:val="00331E3D"/>
    <w:rsid w:val="00332121"/>
    <w:rsid w:val="00332531"/>
    <w:rsid w:val="00332583"/>
    <w:rsid w:val="003326A1"/>
    <w:rsid w:val="00332855"/>
    <w:rsid w:val="00332871"/>
    <w:rsid w:val="00332CE6"/>
    <w:rsid w:val="0033301B"/>
    <w:rsid w:val="0033335D"/>
    <w:rsid w:val="0033353B"/>
    <w:rsid w:val="003335FD"/>
    <w:rsid w:val="00333D74"/>
    <w:rsid w:val="00333E50"/>
    <w:rsid w:val="00333EE8"/>
    <w:rsid w:val="00333F3A"/>
    <w:rsid w:val="00333F88"/>
    <w:rsid w:val="00334091"/>
    <w:rsid w:val="00334143"/>
    <w:rsid w:val="0033424F"/>
    <w:rsid w:val="0033430E"/>
    <w:rsid w:val="00334555"/>
    <w:rsid w:val="003346F6"/>
    <w:rsid w:val="003347E9"/>
    <w:rsid w:val="003347FA"/>
    <w:rsid w:val="00334BC1"/>
    <w:rsid w:val="00334C14"/>
    <w:rsid w:val="00334C64"/>
    <w:rsid w:val="00334E50"/>
    <w:rsid w:val="0033503D"/>
    <w:rsid w:val="003350DB"/>
    <w:rsid w:val="00335214"/>
    <w:rsid w:val="00335215"/>
    <w:rsid w:val="00335769"/>
    <w:rsid w:val="003357A0"/>
    <w:rsid w:val="00335C30"/>
    <w:rsid w:val="00335D2E"/>
    <w:rsid w:val="00335DED"/>
    <w:rsid w:val="003361CA"/>
    <w:rsid w:val="003363B7"/>
    <w:rsid w:val="00336450"/>
    <w:rsid w:val="00336AB1"/>
    <w:rsid w:val="00336BAD"/>
    <w:rsid w:val="00336C39"/>
    <w:rsid w:val="00336CE2"/>
    <w:rsid w:val="0033708B"/>
    <w:rsid w:val="0033730A"/>
    <w:rsid w:val="00337419"/>
    <w:rsid w:val="00337535"/>
    <w:rsid w:val="00337C88"/>
    <w:rsid w:val="00340162"/>
    <w:rsid w:val="00340446"/>
    <w:rsid w:val="00340A9D"/>
    <w:rsid w:val="00340D98"/>
    <w:rsid w:val="00340EA6"/>
    <w:rsid w:val="00340F66"/>
    <w:rsid w:val="0034126C"/>
    <w:rsid w:val="00341379"/>
    <w:rsid w:val="003417ED"/>
    <w:rsid w:val="003425A7"/>
    <w:rsid w:val="003426A0"/>
    <w:rsid w:val="003426F2"/>
    <w:rsid w:val="003428D4"/>
    <w:rsid w:val="00342A1D"/>
    <w:rsid w:val="00342AB9"/>
    <w:rsid w:val="00342D34"/>
    <w:rsid w:val="00342D8B"/>
    <w:rsid w:val="0034311E"/>
    <w:rsid w:val="00343179"/>
    <w:rsid w:val="00343304"/>
    <w:rsid w:val="003433BC"/>
    <w:rsid w:val="003434DB"/>
    <w:rsid w:val="003436D7"/>
    <w:rsid w:val="003436E0"/>
    <w:rsid w:val="003437D8"/>
    <w:rsid w:val="00343939"/>
    <w:rsid w:val="0034396B"/>
    <w:rsid w:val="00343990"/>
    <w:rsid w:val="003439BF"/>
    <w:rsid w:val="00343A09"/>
    <w:rsid w:val="00343AC1"/>
    <w:rsid w:val="00343AEA"/>
    <w:rsid w:val="00343D85"/>
    <w:rsid w:val="00343E85"/>
    <w:rsid w:val="00343FE0"/>
    <w:rsid w:val="003440F8"/>
    <w:rsid w:val="003441C0"/>
    <w:rsid w:val="003445BE"/>
    <w:rsid w:val="003445C4"/>
    <w:rsid w:val="00344769"/>
    <w:rsid w:val="00344819"/>
    <w:rsid w:val="00344DFB"/>
    <w:rsid w:val="0034556D"/>
    <w:rsid w:val="00345616"/>
    <w:rsid w:val="00345675"/>
    <w:rsid w:val="00345682"/>
    <w:rsid w:val="003456F0"/>
    <w:rsid w:val="00345868"/>
    <w:rsid w:val="00345943"/>
    <w:rsid w:val="00345970"/>
    <w:rsid w:val="00345B1E"/>
    <w:rsid w:val="00345CA7"/>
    <w:rsid w:val="00345D54"/>
    <w:rsid w:val="00345F80"/>
    <w:rsid w:val="00345FAA"/>
    <w:rsid w:val="0034619E"/>
    <w:rsid w:val="00346377"/>
    <w:rsid w:val="00346435"/>
    <w:rsid w:val="003465A4"/>
    <w:rsid w:val="003465CB"/>
    <w:rsid w:val="0034665A"/>
    <w:rsid w:val="003467C5"/>
    <w:rsid w:val="003469D2"/>
    <w:rsid w:val="00346A06"/>
    <w:rsid w:val="00346A15"/>
    <w:rsid w:val="00346B2A"/>
    <w:rsid w:val="00346C72"/>
    <w:rsid w:val="00346C88"/>
    <w:rsid w:val="00346E8D"/>
    <w:rsid w:val="00346F60"/>
    <w:rsid w:val="00346F7C"/>
    <w:rsid w:val="003475E2"/>
    <w:rsid w:val="0034762A"/>
    <w:rsid w:val="00347690"/>
    <w:rsid w:val="0034773A"/>
    <w:rsid w:val="003479D7"/>
    <w:rsid w:val="00347A6C"/>
    <w:rsid w:val="00350196"/>
    <w:rsid w:val="003502BA"/>
    <w:rsid w:val="00350939"/>
    <w:rsid w:val="00350B7E"/>
    <w:rsid w:val="00350C0B"/>
    <w:rsid w:val="00350C91"/>
    <w:rsid w:val="00350EBF"/>
    <w:rsid w:val="00350EC9"/>
    <w:rsid w:val="00350F87"/>
    <w:rsid w:val="003510D4"/>
    <w:rsid w:val="00351345"/>
    <w:rsid w:val="00351453"/>
    <w:rsid w:val="003514D4"/>
    <w:rsid w:val="0035177C"/>
    <w:rsid w:val="00351834"/>
    <w:rsid w:val="00351B3C"/>
    <w:rsid w:val="00351B9E"/>
    <w:rsid w:val="00351CEE"/>
    <w:rsid w:val="00351E10"/>
    <w:rsid w:val="00351E55"/>
    <w:rsid w:val="00351F5C"/>
    <w:rsid w:val="00352074"/>
    <w:rsid w:val="0035216A"/>
    <w:rsid w:val="003524BA"/>
    <w:rsid w:val="003525E2"/>
    <w:rsid w:val="0035290A"/>
    <w:rsid w:val="00352A57"/>
    <w:rsid w:val="00352A5D"/>
    <w:rsid w:val="00352A92"/>
    <w:rsid w:val="00352B1C"/>
    <w:rsid w:val="00352BDC"/>
    <w:rsid w:val="00352C08"/>
    <w:rsid w:val="00352CAB"/>
    <w:rsid w:val="00352EEF"/>
    <w:rsid w:val="003530FD"/>
    <w:rsid w:val="003536CE"/>
    <w:rsid w:val="00353ABC"/>
    <w:rsid w:val="00353E1B"/>
    <w:rsid w:val="00354095"/>
    <w:rsid w:val="003542BA"/>
    <w:rsid w:val="00354342"/>
    <w:rsid w:val="003546EF"/>
    <w:rsid w:val="0035471F"/>
    <w:rsid w:val="00354F10"/>
    <w:rsid w:val="003550A5"/>
    <w:rsid w:val="00355223"/>
    <w:rsid w:val="00355369"/>
    <w:rsid w:val="00355386"/>
    <w:rsid w:val="003553BD"/>
    <w:rsid w:val="00355BFB"/>
    <w:rsid w:val="00355E04"/>
    <w:rsid w:val="003561CE"/>
    <w:rsid w:val="00356573"/>
    <w:rsid w:val="003568EC"/>
    <w:rsid w:val="00356A33"/>
    <w:rsid w:val="00356AC5"/>
    <w:rsid w:val="00356B18"/>
    <w:rsid w:val="00356C25"/>
    <w:rsid w:val="00356D87"/>
    <w:rsid w:val="00356D95"/>
    <w:rsid w:val="00356EAD"/>
    <w:rsid w:val="00357048"/>
    <w:rsid w:val="003570B0"/>
    <w:rsid w:val="003571C2"/>
    <w:rsid w:val="00357505"/>
    <w:rsid w:val="00357705"/>
    <w:rsid w:val="00357924"/>
    <w:rsid w:val="00357AF1"/>
    <w:rsid w:val="00357C64"/>
    <w:rsid w:val="00357CE7"/>
    <w:rsid w:val="00357EFC"/>
    <w:rsid w:val="00360012"/>
    <w:rsid w:val="00360098"/>
    <w:rsid w:val="00360186"/>
    <w:rsid w:val="003602E4"/>
    <w:rsid w:val="00360446"/>
    <w:rsid w:val="00360616"/>
    <w:rsid w:val="00360748"/>
    <w:rsid w:val="00360A2E"/>
    <w:rsid w:val="00360D82"/>
    <w:rsid w:val="00360DE4"/>
    <w:rsid w:val="0036112B"/>
    <w:rsid w:val="003612A8"/>
    <w:rsid w:val="003613F5"/>
    <w:rsid w:val="0036142A"/>
    <w:rsid w:val="0036145B"/>
    <w:rsid w:val="0036172F"/>
    <w:rsid w:val="00361921"/>
    <w:rsid w:val="00361C02"/>
    <w:rsid w:val="00361E50"/>
    <w:rsid w:val="003620F8"/>
    <w:rsid w:val="00362420"/>
    <w:rsid w:val="003626E0"/>
    <w:rsid w:val="00362934"/>
    <w:rsid w:val="00362A5D"/>
    <w:rsid w:val="00362BAD"/>
    <w:rsid w:val="00362D34"/>
    <w:rsid w:val="003630A8"/>
    <w:rsid w:val="003632B4"/>
    <w:rsid w:val="00363480"/>
    <w:rsid w:val="00363657"/>
    <w:rsid w:val="0036374C"/>
    <w:rsid w:val="00363C46"/>
    <w:rsid w:val="00363D34"/>
    <w:rsid w:val="00363F2D"/>
    <w:rsid w:val="00364186"/>
    <w:rsid w:val="0036431F"/>
    <w:rsid w:val="003643CD"/>
    <w:rsid w:val="00364468"/>
    <w:rsid w:val="0036458E"/>
    <w:rsid w:val="00364630"/>
    <w:rsid w:val="003646AB"/>
    <w:rsid w:val="003648DC"/>
    <w:rsid w:val="00364EA0"/>
    <w:rsid w:val="00364EBA"/>
    <w:rsid w:val="00364FBA"/>
    <w:rsid w:val="00365284"/>
    <w:rsid w:val="0036572F"/>
    <w:rsid w:val="00365878"/>
    <w:rsid w:val="0036587A"/>
    <w:rsid w:val="00365A7D"/>
    <w:rsid w:val="00365C49"/>
    <w:rsid w:val="00366351"/>
    <w:rsid w:val="0036649E"/>
    <w:rsid w:val="003665BC"/>
    <w:rsid w:val="00366620"/>
    <w:rsid w:val="00366653"/>
    <w:rsid w:val="0036675F"/>
    <w:rsid w:val="00366761"/>
    <w:rsid w:val="003667D1"/>
    <w:rsid w:val="00366A42"/>
    <w:rsid w:val="00366D46"/>
    <w:rsid w:val="00366D86"/>
    <w:rsid w:val="00366E4B"/>
    <w:rsid w:val="003675F5"/>
    <w:rsid w:val="0036790C"/>
    <w:rsid w:val="003679CB"/>
    <w:rsid w:val="00367A34"/>
    <w:rsid w:val="00367C62"/>
    <w:rsid w:val="00367D8B"/>
    <w:rsid w:val="00367ED3"/>
    <w:rsid w:val="00367F20"/>
    <w:rsid w:val="00367F28"/>
    <w:rsid w:val="00367F67"/>
    <w:rsid w:val="00370007"/>
    <w:rsid w:val="00370254"/>
    <w:rsid w:val="0037034C"/>
    <w:rsid w:val="003707BA"/>
    <w:rsid w:val="00370AC6"/>
    <w:rsid w:val="00370D0A"/>
    <w:rsid w:val="00371087"/>
    <w:rsid w:val="0037109F"/>
    <w:rsid w:val="0037121B"/>
    <w:rsid w:val="00371525"/>
    <w:rsid w:val="0037164B"/>
    <w:rsid w:val="00371933"/>
    <w:rsid w:val="00371AE7"/>
    <w:rsid w:val="00371B62"/>
    <w:rsid w:val="0037202B"/>
    <w:rsid w:val="00372095"/>
    <w:rsid w:val="003720B7"/>
    <w:rsid w:val="00372296"/>
    <w:rsid w:val="0037232B"/>
    <w:rsid w:val="003723D5"/>
    <w:rsid w:val="00372462"/>
    <w:rsid w:val="003728A8"/>
    <w:rsid w:val="003728C2"/>
    <w:rsid w:val="0037291A"/>
    <w:rsid w:val="003729DD"/>
    <w:rsid w:val="00372CD3"/>
    <w:rsid w:val="00372E6B"/>
    <w:rsid w:val="0037303B"/>
    <w:rsid w:val="00373106"/>
    <w:rsid w:val="00373466"/>
    <w:rsid w:val="003736C3"/>
    <w:rsid w:val="0037382C"/>
    <w:rsid w:val="003738BD"/>
    <w:rsid w:val="003738F7"/>
    <w:rsid w:val="00373A6B"/>
    <w:rsid w:val="00373D2E"/>
    <w:rsid w:val="00373EA7"/>
    <w:rsid w:val="00373F73"/>
    <w:rsid w:val="0037441B"/>
    <w:rsid w:val="00374758"/>
    <w:rsid w:val="00374A2E"/>
    <w:rsid w:val="00374A90"/>
    <w:rsid w:val="00374BCE"/>
    <w:rsid w:val="00374D66"/>
    <w:rsid w:val="00374E5B"/>
    <w:rsid w:val="00374E94"/>
    <w:rsid w:val="00374F1E"/>
    <w:rsid w:val="003756DF"/>
    <w:rsid w:val="00375DF0"/>
    <w:rsid w:val="00375F66"/>
    <w:rsid w:val="00375FA3"/>
    <w:rsid w:val="00376114"/>
    <w:rsid w:val="00376376"/>
    <w:rsid w:val="00376476"/>
    <w:rsid w:val="00376C85"/>
    <w:rsid w:val="00376CCB"/>
    <w:rsid w:val="00376DED"/>
    <w:rsid w:val="00377046"/>
    <w:rsid w:val="00377208"/>
    <w:rsid w:val="00377554"/>
    <w:rsid w:val="003776F0"/>
    <w:rsid w:val="00377744"/>
    <w:rsid w:val="003777C0"/>
    <w:rsid w:val="00377A8D"/>
    <w:rsid w:val="00377CB2"/>
    <w:rsid w:val="00377E04"/>
    <w:rsid w:val="00377FCB"/>
    <w:rsid w:val="00380272"/>
    <w:rsid w:val="0038032F"/>
    <w:rsid w:val="00380443"/>
    <w:rsid w:val="003805B9"/>
    <w:rsid w:val="00380613"/>
    <w:rsid w:val="00380AC5"/>
    <w:rsid w:val="00380B8C"/>
    <w:rsid w:val="00380D31"/>
    <w:rsid w:val="00380E27"/>
    <w:rsid w:val="00380E79"/>
    <w:rsid w:val="003812F9"/>
    <w:rsid w:val="00381325"/>
    <w:rsid w:val="0038133F"/>
    <w:rsid w:val="003816E4"/>
    <w:rsid w:val="0038188F"/>
    <w:rsid w:val="003818C5"/>
    <w:rsid w:val="003819E0"/>
    <w:rsid w:val="00381FE5"/>
    <w:rsid w:val="003820B0"/>
    <w:rsid w:val="00382156"/>
    <w:rsid w:val="003821FD"/>
    <w:rsid w:val="003822F0"/>
    <w:rsid w:val="003823A1"/>
    <w:rsid w:val="003824B3"/>
    <w:rsid w:val="0038286E"/>
    <w:rsid w:val="00382B83"/>
    <w:rsid w:val="00382D92"/>
    <w:rsid w:val="00382FB0"/>
    <w:rsid w:val="00383175"/>
    <w:rsid w:val="00383339"/>
    <w:rsid w:val="003834F5"/>
    <w:rsid w:val="00383511"/>
    <w:rsid w:val="00383665"/>
    <w:rsid w:val="003837CA"/>
    <w:rsid w:val="00383CDB"/>
    <w:rsid w:val="003840B3"/>
    <w:rsid w:val="003844EB"/>
    <w:rsid w:val="00384584"/>
    <w:rsid w:val="00384767"/>
    <w:rsid w:val="003849CE"/>
    <w:rsid w:val="00384CAF"/>
    <w:rsid w:val="00384CE3"/>
    <w:rsid w:val="00384DF1"/>
    <w:rsid w:val="00384E02"/>
    <w:rsid w:val="00384E1A"/>
    <w:rsid w:val="00384F69"/>
    <w:rsid w:val="00384FD7"/>
    <w:rsid w:val="003851BA"/>
    <w:rsid w:val="00385384"/>
    <w:rsid w:val="00385391"/>
    <w:rsid w:val="00385611"/>
    <w:rsid w:val="0038565D"/>
    <w:rsid w:val="00385680"/>
    <w:rsid w:val="00385A5F"/>
    <w:rsid w:val="00385C61"/>
    <w:rsid w:val="00385CC5"/>
    <w:rsid w:val="00385D8A"/>
    <w:rsid w:val="00385FB6"/>
    <w:rsid w:val="00386486"/>
    <w:rsid w:val="00386692"/>
    <w:rsid w:val="0038680A"/>
    <w:rsid w:val="003868B4"/>
    <w:rsid w:val="003869C8"/>
    <w:rsid w:val="00386A65"/>
    <w:rsid w:val="00386B0A"/>
    <w:rsid w:val="00386B6A"/>
    <w:rsid w:val="00386F30"/>
    <w:rsid w:val="00387060"/>
    <w:rsid w:val="00387332"/>
    <w:rsid w:val="00387396"/>
    <w:rsid w:val="00387643"/>
    <w:rsid w:val="00387650"/>
    <w:rsid w:val="003878C1"/>
    <w:rsid w:val="003879FB"/>
    <w:rsid w:val="00387AA0"/>
    <w:rsid w:val="00387B5F"/>
    <w:rsid w:val="00387DBA"/>
    <w:rsid w:val="0038CF13"/>
    <w:rsid w:val="00390031"/>
    <w:rsid w:val="003900C2"/>
    <w:rsid w:val="003904A7"/>
    <w:rsid w:val="00390548"/>
    <w:rsid w:val="00390C8B"/>
    <w:rsid w:val="00390C8C"/>
    <w:rsid w:val="00390E42"/>
    <w:rsid w:val="003912B1"/>
    <w:rsid w:val="00391413"/>
    <w:rsid w:val="003917D8"/>
    <w:rsid w:val="00391ACB"/>
    <w:rsid w:val="00391C8C"/>
    <w:rsid w:val="00391FA1"/>
    <w:rsid w:val="0039209E"/>
    <w:rsid w:val="00392209"/>
    <w:rsid w:val="00392329"/>
    <w:rsid w:val="0039259D"/>
    <w:rsid w:val="00392BC8"/>
    <w:rsid w:val="00392EFC"/>
    <w:rsid w:val="00392F67"/>
    <w:rsid w:val="0039314A"/>
    <w:rsid w:val="00393168"/>
    <w:rsid w:val="003934E4"/>
    <w:rsid w:val="00393673"/>
    <w:rsid w:val="0039376F"/>
    <w:rsid w:val="00393780"/>
    <w:rsid w:val="00393BC8"/>
    <w:rsid w:val="00393E5B"/>
    <w:rsid w:val="00393F86"/>
    <w:rsid w:val="00394534"/>
    <w:rsid w:val="003948E4"/>
    <w:rsid w:val="00394A17"/>
    <w:rsid w:val="00394ABB"/>
    <w:rsid w:val="00394E6D"/>
    <w:rsid w:val="00394EEC"/>
    <w:rsid w:val="003950B8"/>
    <w:rsid w:val="00395334"/>
    <w:rsid w:val="00395455"/>
    <w:rsid w:val="00395638"/>
    <w:rsid w:val="0039569D"/>
    <w:rsid w:val="003958CE"/>
    <w:rsid w:val="00395916"/>
    <w:rsid w:val="003959FD"/>
    <w:rsid w:val="00395B94"/>
    <w:rsid w:val="00395C49"/>
    <w:rsid w:val="00395E52"/>
    <w:rsid w:val="00395F58"/>
    <w:rsid w:val="00395F9D"/>
    <w:rsid w:val="003960BB"/>
    <w:rsid w:val="003960BE"/>
    <w:rsid w:val="0039636B"/>
    <w:rsid w:val="0039674F"/>
    <w:rsid w:val="00396AC0"/>
    <w:rsid w:val="00396C15"/>
    <w:rsid w:val="00396EEA"/>
    <w:rsid w:val="003973CD"/>
    <w:rsid w:val="00397708"/>
    <w:rsid w:val="00397740"/>
    <w:rsid w:val="00397875"/>
    <w:rsid w:val="0039792D"/>
    <w:rsid w:val="00397C36"/>
    <w:rsid w:val="00397C37"/>
    <w:rsid w:val="00397E1C"/>
    <w:rsid w:val="00397F5A"/>
    <w:rsid w:val="003A0288"/>
    <w:rsid w:val="003A03E7"/>
    <w:rsid w:val="003A03F8"/>
    <w:rsid w:val="003A089C"/>
    <w:rsid w:val="003A0A46"/>
    <w:rsid w:val="003A0A6E"/>
    <w:rsid w:val="003A0AD4"/>
    <w:rsid w:val="003A0AE6"/>
    <w:rsid w:val="003A0D24"/>
    <w:rsid w:val="003A1293"/>
    <w:rsid w:val="003A13A4"/>
    <w:rsid w:val="003A170A"/>
    <w:rsid w:val="003A1834"/>
    <w:rsid w:val="003A19B7"/>
    <w:rsid w:val="003A19BB"/>
    <w:rsid w:val="003A1D14"/>
    <w:rsid w:val="003A2042"/>
    <w:rsid w:val="003A20B9"/>
    <w:rsid w:val="003A20D1"/>
    <w:rsid w:val="003A246F"/>
    <w:rsid w:val="003A249C"/>
    <w:rsid w:val="003A283D"/>
    <w:rsid w:val="003A295A"/>
    <w:rsid w:val="003A29C2"/>
    <w:rsid w:val="003A2A52"/>
    <w:rsid w:val="003A2A7D"/>
    <w:rsid w:val="003A2B9B"/>
    <w:rsid w:val="003A2ED1"/>
    <w:rsid w:val="003A304C"/>
    <w:rsid w:val="003A325C"/>
    <w:rsid w:val="003A32C1"/>
    <w:rsid w:val="003A3542"/>
    <w:rsid w:val="003A374D"/>
    <w:rsid w:val="003A3A20"/>
    <w:rsid w:val="003A3BBC"/>
    <w:rsid w:val="003A3CF9"/>
    <w:rsid w:val="003A3F0B"/>
    <w:rsid w:val="003A40C9"/>
    <w:rsid w:val="003A41F5"/>
    <w:rsid w:val="003A458B"/>
    <w:rsid w:val="003A4656"/>
    <w:rsid w:val="003A466B"/>
    <w:rsid w:val="003A46FE"/>
    <w:rsid w:val="003A49CE"/>
    <w:rsid w:val="003A4B72"/>
    <w:rsid w:val="003A4DF7"/>
    <w:rsid w:val="003A4FAF"/>
    <w:rsid w:val="003A52E8"/>
    <w:rsid w:val="003A53B5"/>
    <w:rsid w:val="003A55F6"/>
    <w:rsid w:val="003A564B"/>
    <w:rsid w:val="003A5847"/>
    <w:rsid w:val="003A5934"/>
    <w:rsid w:val="003A597C"/>
    <w:rsid w:val="003A5BB6"/>
    <w:rsid w:val="003A5CBF"/>
    <w:rsid w:val="003A5D7A"/>
    <w:rsid w:val="003A5D8D"/>
    <w:rsid w:val="003A6077"/>
    <w:rsid w:val="003A648B"/>
    <w:rsid w:val="003A64E9"/>
    <w:rsid w:val="003A6699"/>
    <w:rsid w:val="003A6BD4"/>
    <w:rsid w:val="003A6D6B"/>
    <w:rsid w:val="003A6ECF"/>
    <w:rsid w:val="003A6F0F"/>
    <w:rsid w:val="003A6F40"/>
    <w:rsid w:val="003A6FBB"/>
    <w:rsid w:val="003A71D5"/>
    <w:rsid w:val="003A7228"/>
    <w:rsid w:val="003A72A1"/>
    <w:rsid w:val="003A740E"/>
    <w:rsid w:val="003A76A8"/>
    <w:rsid w:val="003A798A"/>
    <w:rsid w:val="003A7BD0"/>
    <w:rsid w:val="003A7D40"/>
    <w:rsid w:val="003A7E2F"/>
    <w:rsid w:val="003A7E6A"/>
    <w:rsid w:val="003B0119"/>
    <w:rsid w:val="003B0703"/>
    <w:rsid w:val="003B088D"/>
    <w:rsid w:val="003B0B73"/>
    <w:rsid w:val="003B0C72"/>
    <w:rsid w:val="003B0CC8"/>
    <w:rsid w:val="003B0F95"/>
    <w:rsid w:val="003B146D"/>
    <w:rsid w:val="003B148C"/>
    <w:rsid w:val="003B155A"/>
    <w:rsid w:val="003B1617"/>
    <w:rsid w:val="003B192A"/>
    <w:rsid w:val="003B1AB3"/>
    <w:rsid w:val="003B1D24"/>
    <w:rsid w:val="003B1D86"/>
    <w:rsid w:val="003B2188"/>
    <w:rsid w:val="003B24A3"/>
    <w:rsid w:val="003B24D0"/>
    <w:rsid w:val="003B29A9"/>
    <w:rsid w:val="003B2BDC"/>
    <w:rsid w:val="003B2C81"/>
    <w:rsid w:val="003B2DF5"/>
    <w:rsid w:val="003B2E02"/>
    <w:rsid w:val="003B2E85"/>
    <w:rsid w:val="003B2FC5"/>
    <w:rsid w:val="003B316C"/>
    <w:rsid w:val="003B337A"/>
    <w:rsid w:val="003B3457"/>
    <w:rsid w:val="003B3485"/>
    <w:rsid w:val="003B387E"/>
    <w:rsid w:val="003B39B1"/>
    <w:rsid w:val="003B3DC2"/>
    <w:rsid w:val="003B3E1D"/>
    <w:rsid w:val="003B3FAF"/>
    <w:rsid w:val="003B44DB"/>
    <w:rsid w:val="003B45B8"/>
    <w:rsid w:val="003B45E3"/>
    <w:rsid w:val="003B4D87"/>
    <w:rsid w:val="003B4E60"/>
    <w:rsid w:val="003B4E85"/>
    <w:rsid w:val="003B5285"/>
    <w:rsid w:val="003B5647"/>
    <w:rsid w:val="003B56DC"/>
    <w:rsid w:val="003B570F"/>
    <w:rsid w:val="003B58C1"/>
    <w:rsid w:val="003B5A51"/>
    <w:rsid w:val="003B5CCB"/>
    <w:rsid w:val="003B5CF0"/>
    <w:rsid w:val="003B5CFE"/>
    <w:rsid w:val="003B5D28"/>
    <w:rsid w:val="003B6334"/>
    <w:rsid w:val="003B6536"/>
    <w:rsid w:val="003B65E4"/>
    <w:rsid w:val="003B67F4"/>
    <w:rsid w:val="003B6A6E"/>
    <w:rsid w:val="003B739A"/>
    <w:rsid w:val="003B73EB"/>
    <w:rsid w:val="003B7453"/>
    <w:rsid w:val="003B74AF"/>
    <w:rsid w:val="003B7844"/>
    <w:rsid w:val="003B7A08"/>
    <w:rsid w:val="003C00D5"/>
    <w:rsid w:val="003C0507"/>
    <w:rsid w:val="003C0685"/>
    <w:rsid w:val="003C0D38"/>
    <w:rsid w:val="003C14FD"/>
    <w:rsid w:val="003C161E"/>
    <w:rsid w:val="003C1977"/>
    <w:rsid w:val="003C1989"/>
    <w:rsid w:val="003C1C34"/>
    <w:rsid w:val="003C1E2B"/>
    <w:rsid w:val="003C1F00"/>
    <w:rsid w:val="003C208E"/>
    <w:rsid w:val="003C225E"/>
    <w:rsid w:val="003C23CC"/>
    <w:rsid w:val="003C262B"/>
    <w:rsid w:val="003C26EC"/>
    <w:rsid w:val="003C2715"/>
    <w:rsid w:val="003C2845"/>
    <w:rsid w:val="003C2925"/>
    <w:rsid w:val="003C2CF8"/>
    <w:rsid w:val="003C2D57"/>
    <w:rsid w:val="003C2E7C"/>
    <w:rsid w:val="003C2F32"/>
    <w:rsid w:val="003C2FA2"/>
    <w:rsid w:val="003C3171"/>
    <w:rsid w:val="003C33AE"/>
    <w:rsid w:val="003C374F"/>
    <w:rsid w:val="003C3D1A"/>
    <w:rsid w:val="003C3E2E"/>
    <w:rsid w:val="003C406C"/>
    <w:rsid w:val="003C4209"/>
    <w:rsid w:val="003C423E"/>
    <w:rsid w:val="003C4437"/>
    <w:rsid w:val="003C4658"/>
    <w:rsid w:val="003C4862"/>
    <w:rsid w:val="003C4D24"/>
    <w:rsid w:val="003C4E56"/>
    <w:rsid w:val="003C4F09"/>
    <w:rsid w:val="003C50F1"/>
    <w:rsid w:val="003C53FD"/>
    <w:rsid w:val="003C5869"/>
    <w:rsid w:val="003C5A4A"/>
    <w:rsid w:val="003C5BBC"/>
    <w:rsid w:val="003C5CA2"/>
    <w:rsid w:val="003C5F45"/>
    <w:rsid w:val="003C608F"/>
    <w:rsid w:val="003C6178"/>
    <w:rsid w:val="003C626B"/>
    <w:rsid w:val="003C64B6"/>
    <w:rsid w:val="003C6798"/>
    <w:rsid w:val="003C67BC"/>
    <w:rsid w:val="003C6BA5"/>
    <w:rsid w:val="003C6C84"/>
    <w:rsid w:val="003C6D45"/>
    <w:rsid w:val="003C733D"/>
    <w:rsid w:val="003C74A0"/>
    <w:rsid w:val="003C74EA"/>
    <w:rsid w:val="003C7847"/>
    <w:rsid w:val="003C7C76"/>
    <w:rsid w:val="003C7DBE"/>
    <w:rsid w:val="003D02CB"/>
    <w:rsid w:val="003D0307"/>
    <w:rsid w:val="003D03C6"/>
    <w:rsid w:val="003D0442"/>
    <w:rsid w:val="003D056C"/>
    <w:rsid w:val="003D0631"/>
    <w:rsid w:val="003D072A"/>
    <w:rsid w:val="003D0931"/>
    <w:rsid w:val="003D0A07"/>
    <w:rsid w:val="003D0A36"/>
    <w:rsid w:val="003D0BA2"/>
    <w:rsid w:val="003D0BAC"/>
    <w:rsid w:val="003D0C1C"/>
    <w:rsid w:val="003D0D86"/>
    <w:rsid w:val="003D138B"/>
    <w:rsid w:val="003D13AC"/>
    <w:rsid w:val="003D15C4"/>
    <w:rsid w:val="003D1791"/>
    <w:rsid w:val="003D1850"/>
    <w:rsid w:val="003D1900"/>
    <w:rsid w:val="003D19CE"/>
    <w:rsid w:val="003D19EB"/>
    <w:rsid w:val="003D1ACB"/>
    <w:rsid w:val="003D1AD1"/>
    <w:rsid w:val="003D1D75"/>
    <w:rsid w:val="003D1DD3"/>
    <w:rsid w:val="003D1EA2"/>
    <w:rsid w:val="003D1F78"/>
    <w:rsid w:val="003D2281"/>
    <w:rsid w:val="003D22B8"/>
    <w:rsid w:val="003D23C9"/>
    <w:rsid w:val="003D27F7"/>
    <w:rsid w:val="003D2BFD"/>
    <w:rsid w:val="003D2D53"/>
    <w:rsid w:val="003D2F28"/>
    <w:rsid w:val="003D2FEB"/>
    <w:rsid w:val="003D3169"/>
    <w:rsid w:val="003D36AC"/>
    <w:rsid w:val="003D36EB"/>
    <w:rsid w:val="003D3A65"/>
    <w:rsid w:val="003D3A97"/>
    <w:rsid w:val="003D3D3F"/>
    <w:rsid w:val="003D4030"/>
    <w:rsid w:val="003D4360"/>
    <w:rsid w:val="003D455D"/>
    <w:rsid w:val="003D4768"/>
    <w:rsid w:val="003D48EC"/>
    <w:rsid w:val="003D4985"/>
    <w:rsid w:val="003D4A3F"/>
    <w:rsid w:val="003D4ADE"/>
    <w:rsid w:val="003D4BB3"/>
    <w:rsid w:val="003D4BBC"/>
    <w:rsid w:val="003D4BFF"/>
    <w:rsid w:val="003D4C08"/>
    <w:rsid w:val="003D4C17"/>
    <w:rsid w:val="003D4C8F"/>
    <w:rsid w:val="003D4FE2"/>
    <w:rsid w:val="003D57BA"/>
    <w:rsid w:val="003D5908"/>
    <w:rsid w:val="003D5912"/>
    <w:rsid w:val="003D5C3C"/>
    <w:rsid w:val="003D5D60"/>
    <w:rsid w:val="003D5EDC"/>
    <w:rsid w:val="003D5F92"/>
    <w:rsid w:val="003D5FF9"/>
    <w:rsid w:val="003D6006"/>
    <w:rsid w:val="003D6174"/>
    <w:rsid w:val="003D61CB"/>
    <w:rsid w:val="003D633F"/>
    <w:rsid w:val="003D66DF"/>
    <w:rsid w:val="003D6BAB"/>
    <w:rsid w:val="003D6C2F"/>
    <w:rsid w:val="003D6C6C"/>
    <w:rsid w:val="003D707D"/>
    <w:rsid w:val="003D7254"/>
    <w:rsid w:val="003D76CA"/>
    <w:rsid w:val="003D76CC"/>
    <w:rsid w:val="003D76E9"/>
    <w:rsid w:val="003D787C"/>
    <w:rsid w:val="003D7C6C"/>
    <w:rsid w:val="003D7EE0"/>
    <w:rsid w:val="003D81B1"/>
    <w:rsid w:val="003E0077"/>
    <w:rsid w:val="003E0254"/>
    <w:rsid w:val="003E03E8"/>
    <w:rsid w:val="003E050F"/>
    <w:rsid w:val="003E0558"/>
    <w:rsid w:val="003E05BC"/>
    <w:rsid w:val="003E0786"/>
    <w:rsid w:val="003E0B0E"/>
    <w:rsid w:val="003E0F34"/>
    <w:rsid w:val="003E1004"/>
    <w:rsid w:val="003E108D"/>
    <w:rsid w:val="003E117D"/>
    <w:rsid w:val="003E182F"/>
    <w:rsid w:val="003E1B57"/>
    <w:rsid w:val="003E1D1D"/>
    <w:rsid w:val="003E1F5A"/>
    <w:rsid w:val="003E20B1"/>
    <w:rsid w:val="003E27B6"/>
    <w:rsid w:val="003E2ADF"/>
    <w:rsid w:val="003E2D77"/>
    <w:rsid w:val="003E35FE"/>
    <w:rsid w:val="003E3B00"/>
    <w:rsid w:val="003E3D11"/>
    <w:rsid w:val="003E401A"/>
    <w:rsid w:val="003E4251"/>
    <w:rsid w:val="003E437E"/>
    <w:rsid w:val="003E490F"/>
    <w:rsid w:val="003E4F66"/>
    <w:rsid w:val="003E51BD"/>
    <w:rsid w:val="003E55C7"/>
    <w:rsid w:val="003E561D"/>
    <w:rsid w:val="003E567F"/>
    <w:rsid w:val="003E5CA7"/>
    <w:rsid w:val="003E5DA4"/>
    <w:rsid w:val="003E6588"/>
    <w:rsid w:val="003E6814"/>
    <w:rsid w:val="003E69C4"/>
    <w:rsid w:val="003E6B5F"/>
    <w:rsid w:val="003E6C45"/>
    <w:rsid w:val="003E6F9F"/>
    <w:rsid w:val="003E72E1"/>
    <w:rsid w:val="003E73E8"/>
    <w:rsid w:val="003E73F2"/>
    <w:rsid w:val="003E745A"/>
    <w:rsid w:val="003E756B"/>
    <w:rsid w:val="003E7712"/>
    <w:rsid w:val="003E7889"/>
    <w:rsid w:val="003E7A3B"/>
    <w:rsid w:val="003E7A51"/>
    <w:rsid w:val="003E7AA2"/>
    <w:rsid w:val="003E7BA3"/>
    <w:rsid w:val="003E7C2E"/>
    <w:rsid w:val="003E7EE6"/>
    <w:rsid w:val="003EF13C"/>
    <w:rsid w:val="003F0222"/>
    <w:rsid w:val="003F0297"/>
    <w:rsid w:val="003F0369"/>
    <w:rsid w:val="003F06CF"/>
    <w:rsid w:val="003F078B"/>
    <w:rsid w:val="003F099F"/>
    <w:rsid w:val="003F0B29"/>
    <w:rsid w:val="003F0EC2"/>
    <w:rsid w:val="003F10F3"/>
    <w:rsid w:val="003F1560"/>
    <w:rsid w:val="003F169A"/>
    <w:rsid w:val="003F1791"/>
    <w:rsid w:val="003F1839"/>
    <w:rsid w:val="003F1A62"/>
    <w:rsid w:val="003F1AE5"/>
    <w:rsid w:val="003F1C87"/>
    <w:rsid w:val="003F1D1E"/>
    <w:rsid w:val="003F1EC2"/>
    <w:rsid w:val="003F208E"/>
    <w:rsid w:val="003F20AA"/>
    <w:rsid w:val="003F21CF"/>
    <w:rsid w:val="003F2252"/>
    <w:rsid w:val="003F23FC"/>
    <w:rsid w:val="003F26AD"/>
    <w:rsid w:val="003F26CE"/>
    <w:rsid w:val="003F288D"/>
    <w:rsid w:val="003F29CE"/>
    <w:rsid w:val="003F29CF"/>
    <w:rsid w:val="003F2B66"/>
    <w:rsid w:val="003F2DB6"/>
    <w:rsid w:val="003F2F0A"/>
    <w:rsid w:val="003F2F99"/>
    <w:rsid w:val="003F3042"/>
    <w:rsid w:val="003F31B2"/>
    <w:rsid w:val="003F3597"/>
    <w:rsid w:val="003F37BD"/>
    <w:rsid w:val="003F3A84"/>
    <w:rsid w:val="003F3C77"/>
    <w:rsid w:val="003F3CC4"/>
    <w:rsid w:val="003F3F82"/>
    <w:rsid w:val="003F41B8"/>
    <w:rsid w:val="003F4569"/>
    <w:rsid w:val="003F45E3"/>
    <w:rsid w:val="003F4BCA"/>
    <w:rsid w:val="003F50D4"/>
    <w:rsid w:val="003F5206"/>
    <w:rsid w:val="003F528D"/>
    <w:rsid w:val="003F5439"/>
    <w:rsid w:val="003F55DA"/>
    <w:rsid w:val="003F5843"/>
    <w:rsid w:val="003F5B76"/>
    <w:rsid w:val="003F5B9C"/>
    <w:rsid w:val="003F5C89"/>
    <w:rsid w:val="003F5F12"/>
    <w:rsid w:val="003F5F5E"/>
    <w:rsid w:val="003F6355"/>
    <w:rsid w:val="003F644C"/>
    <w:rsid w:val="003F6665"/>
    <w:rsid w:val="003F66BA"/>
    <w:rsid w:val="003F6A7B"/>
    <w:rsid w:val="003F6E47"/>
    <w:rsid w:val="003F6F88"/>
    <w:rsid w:val="003F6FC4"/>
    <w:rsid w:val="003F726C"/>
    <w:rsid w:val="003F7345"/>
    <w:rsid w:val="003F741D"/>
    <w:rsid w:val="003F79D0"/>
    <w:rsid w:val="003F79D2"/>
    <w:rsid w:val="003F7B4E"/>
    <w:rsid w:val="003F7B9B"/>
    <w:rsid w:val="003F7B9E"/>
    <w:rsid w:val="003F7C04"/>
    <w:rsid w:val="003F7D01"/>
    <w:rsid w:val="003F7DF3"/>
    <w:rsid w:val="003F7E83"/>
    <w:rsid w:val="003F7F22"/>
    <w:rsid w:val="0040037D"/>
    <w:rsid w:val="004009C3"/>
    <w:rsid w:val="00400C0D"/>
    <w:rsid w:val="00400C75"/>
    <w:rsid w:val="00400CC2"/>
    <w:rsid w:val="00400F11"/>
    <w:rsid w:val="0040114D"/>
    <w:rsid w:val="004013D2"/>
    <w:rsid w:val="00401528"/>
    <w:rsid w:val="004015BF"/>
    <w:rsid w:val="00401674"/>
    <w:rsid w:val="00401A14"/>
    <w:rsid w:val="00401B45"/>
    <w:rsid w:val="00401C41"/>
    <w:rsid w:val="00401D61"/>
    <w:rsid w:val="0040265F"/>
    <w:rsid w:val="004026B4"/>
    <w:rsid w:val="0040293F"/>
    <w:rsid w:val="00402B66"/>
    <w:rsid w:val="0040304A"/>
    <w:rsid w:val="00403072"/>
    <w:rsid w:val="0040330F"/>
    <w:rsid w:val="00403436"/>
    <w:rsid w:val="004034E6"/>
    <w:rsid w:val="004035B2"/>
    <w:rsid w:val="0040362A"/>
    <w:rsid w:val="004037B8"/>
    <w:rsid w:val="004037D4"/>
    <w:rsid w:val="00403821"/>
    <w:rsid w:val="0040386A"/>
    <w:rsid w:val="004038BE"/>
    <w:rsid w:val="004039CE"/>
    <w:rsid w:val="00403CAA"/>
    <w:rsid w:val="00403D7C"/>
    <w:rsid w:val="0040400E"/>
    <w:rsid w:val="00404264"/>
    <w:rsid w:val="004042F4"/>
    <w:rsid w:val="0040481C"/>
    <w:rsid w:val="0040487D"/>
    <w:rsid w:val="00404ABF"/>
    <w:rsid w:val="00404B7E"/>
    <w:rsid w:val="00404D01"/>
    <w:rsid w:val="00404E35"/>
    <w:rsid w:val="004050B3"/>
    <w:rsid w:val="004050BD"/>
    <w:rsid w:val="0040513A"/>
    <w:rsid w:val="00405209"/>
    <w:rsid w:val="00405350"/>
    <w:rsid w:val="004054EB"/>
    <w:rsid w:val="0040559F"/>
    <w:rsid w:val="00405661"/>
    <w:rsid w:val="00405916"/>
    <w:rsid w:val="00405985"/>
    <w:rsid w:val="00405A64"/>
    <w:rsid w:val="00405BAF"/>
    <w:rsid w:val="00405C6B"/>
    <w:rsid w:val="00405E63"/>
    <w:rsid w:val="00405EE1"/>
    <w:rsid w:val="00405F3F"/>
    <w:rsid w:val="0040683F"/>
    <w:rsid w:val="00406870"/>
    <w:rsid w:val="0040688C"/>
    <w:rsid w:val="00406B59"/>
    <w:rsid w:val="00406BBF"/>
    <w:rsid w:val="00406E5E"/>
    <w:rsid w:val="00406FC6"/>
    <w:rsid w:val="004070B3"/>
    <w:rsid w:val="004073C3"/>
    <w:rsid w:val="0040753D"/>
    <w:rsid w:val="00407782"/>
    <w:rsid w:val="00407B1C"/>
    <w:rsid w:val="0041004F"/>
    <w:rsid w:val="004100E3"/>
    <w:rsid w:val="0041019F"/>
    <w:rsid w:val="004106E9"/>
    <w:rsid w:val="0041070F"/>
    <w:rsid w:val="0041101F"/>
    <w:rsid w:val="004110E8"/>
    <w:rsid w:val="0041113F"/>
    <w:rsid w:val="004113D3"/>
    <w:rsid w:val="00411456"/>
    <w:rsid w:val="004119DD"/>
    <w:rsid w:val="00411C4C"/>
    <w:rsid w:val="00411E07"/>
    <w:rsid w:val="00411FAD"/>
    <w:rsid w:val="0041210A"/>
    <w:rsid w:val="004123A1"/>
    <w:rsid w:val="00412417"/>
    <w:rsid w:val="004124FF"/>
    <w:rsid w:val="004125F7"/>
    <w:rsid w:val="0041285D"/>
    <w:rsid w:val="00412D10"/>
    <w:rsid w:val="00412E8D"/>
    <w:rsid w:val="0041306B"/>
    <w:rsid w:val="004130EA"/>
    <w:rsid w:val="0041334F"/>
    <w:rsid w:val="00413421"/>
    <w:rsid w:val="0041361B"/>
    <w:rsid w:val="00413658"/>
    <w:rsid w:val="0041368C"/>
    <w:rsid w:val="0041398C"/>
    <w:rsid w:val="00413A20"/>
    <w:rsid w:val="00413C5F"/>
    <w:rsid w:val="00413CA5"/>
    <w:rsid w:val="00413D1A"/>
    <w:rsid w:val="00413EDC"/>
    <w:rsid w:val="00413EEA"/>
    <w:rsid w:val="00413F77"/>
    <w:rsid w:val="004141C5"/>
    <w:rsid w:val="0041420D"/>
    <w:rsid w:val="004142F2"/>
    <w:rsid w:val="00414396"/>
    <w:rsid w:val="00414BD3"/>
    <w:rsid w:val="00414D71"/>
    <w:rsid w:val="00414F0C"/>
    <w:rsid w:val="00414F2C"/>
    <w:rsid w:val="00414F5F"/>
    <w:rsid w:val="00415055"/>
    <w:rsid w:val="00415067"/>
    <w:rsid w:val="004151C3"/>
    <w:rsid w:val="0041531A"/>
    <w:rsid w:val="004156D4"/>
    <w:rsid w:val="00415836"/>
    <w:rsid w:val="00415EF6"/>
    <w:rsid w:val="0041622E"/>
    <w:rsid w:val="004166AE"/>
    <w:rsid w:val="004168B4"/>
    <w:rsid w:val="004169C2"/>
    <w:rsid w:val="00416BFC"/>
    <w:rsid w:val="00416C28"/>
    <w:rsid w:val="00416D90"/>
    <w:rsid w:val="00416DAB"/>
    <w:rsid w:val="00416F25"/>
    <w:rsid w:val="00417006"/>
    <w:rsid w:val="00417013"/>
    <w:rsid w:val="004170DC"/>
    <w:rsid w:val="004175A2"/>
    <w:rsid w:val="00417B8B"/>
    <w:rsid w:val="00417F8D"/>
    <w:rsid w:val="0042029D"/>
    <w:rsid w:val="00420597"/>
    <w:rsid w:val="004205A8"/>
    <w:rsid w:val="00420713"/>
    <w:rsid w:val="00420D33"/>
    <w:rsid w:val="00420D7C"/>
    <w:rsid w:val="00420ECB"/>
    <w:rsid w:val="00421061"/>
    <w:rsid w:val="00421095"/>
    <w:rsid w:val="00421216"/>
    <w:rsid w:val="00421234"/>
    <w:rsid w:val="0042139C"/>
    <w:rsid w:val="004213B3"/>
    <w:rsid w:val="00421492"/>
    <w:rsid w:val="004214F5"/>
    <w:rsid w:val="004217C8"/>
    <w:rsid w:val="0042197B"/>
    <w:rsid w:val="00421C60"/>
    <w:rsid w:val="00421D3A"/>
    <w:rsid w:val="00421F10"/>
    <w:rsid w:val="00421F2F"/>
    <w:rsid w:val="0042223B"/>
    <w:rsid w:val="00422452"/>
    <w:rsid w:val="004224FB"/>
    <w:rsid w:val="00422725"/>
    <w:rsid w:val="00422825"/>
    <w:rsid w:val="00422B03"/>
    <w:rsid w:val="00422B1A"/>
    <w:rsid w:val="00422D83"/>
    <w:rsid w:val="00423103"/>
    <w:rsid w:val="004234D1"/>
    <w:rsid w:val="00423557"/>
    <w:rsid w:val="004236B1"/>
    <w:rsid w:val="0042375E"/>
    <w:rsid w:val="0042389C"/>
    <w:rsid w:val="004238BE"/>
    <w:rsid w:val="004239BB"/>
    <w:rsid w:val="004239F8"/>
    <w:rsid w:val="00423C66"/>
    <w:rsid w:val="00424282"/>
    <w:rsid w:val="00424344"/>
    <w:rsid w:val="0042449D"/>
    <w:rsid w:val="00424520"/>
    <w:rsid w:val="004246C1"/>
    <w:rsid w:val="00424F82"/>
    <w:rsid w:val="0042502A"/>
    <w:rsid w:val="004252CA"/>
    <w:rsid w:val="004253A8"/>
    <w:rsid w:val="004253EE"/>
    <w:rsid w:val="004256E8"/>
    <w:rsid w:val="00425951"/>
    <w:rsid w:val="00425BFB"/>
    <w:rsid w:val="00425C6E"/>
    <w:rsid w:val="00425F52"/>
    <w:rsid w:val="00426254"/>
    <w:rsid w:val="00426309"/>
    <w:rsid w:val="00426359"/>
    <w:rsid w:val="0042667A"/>
    <w:rsid w:val="00426745"/>
    <w:rsid w:val="00426AC7"/>
    <w:rsid w:val="00426D5A"/>
    <w:rsid w:val="00426E55"/>
    <w:rsid w:val="00426FF5"/>
    <w:rsid w:val="00427025"/>
    <w:rsid w:val="004273CF"/>
    <w:rsid w:val="0042748E"/>
    <w:rsid w:val="004274DE"/>
    <w:rsid w:val="0042751C"/>
    <w:rsid w:val="0042751F"/>
    <w:rsid w:val="00427933"/>
    <w:rsid w:val="0042794E"/>
    <w:rsid w:val="00427C56"/>
    <w:rsid w:val="00427D97"/>
    <w:rsid w:val="00427E46"/>
    <w:rsid w:val="00427F10"/>
    <w:rsid w:val="004300FF"/>
    <w:rsid w:val="00430151"/>
    <w:rsid w:val="004302C0"/>
    <w:rsid w:val="0043037E"/>
    <w:rsid w:val="00430387"/>
    <w:rsid w:val="004303B1"/>
    <w:rsid w:val="00430465"/>
    <w:rsid w:val="00430A12"/>
    <w:rsid w:val="00430AAC"/>
    <w:rsid w:val="00430C7C"/>
    <w:rsid w:val="00430D85"/>
    <w:rsid w:val="00430DD5"/>
    <w:rsid w:val="00430E50"/>
    <w:rsid w:val="0043149C"/>
    <w:rsid w:val="0043173C"/>
    <w:rsid w:val="0043176F"/>
    <w:rsid w:val="004318DE"/>
    <w:rsid w:val="004318F7"/>
    <w:rsid w:val="0043197E"/>
    <w:rsid w:val="00431C4F"/>
    <w:rsid w:val="00431F0E"/>
    <w:rsid w:val="00432006"/>
    <w:rsid w:val="004320A0"/>
    <w:rsid w:val="004322E9"/>
    <w:rsid w:val="0043235B"/>
    <w:rsid w:val="00432400"/>
    <w:rsid w:val="0043243B"/>
    <w:rsid w:val="004324BB"/>
    <w:rsid w:val="004324C2"/>
    <w:rsid w:val="004325D2"/>
    <w:rsid w:val="00432668"/>
    <w:rsid w:val="00432839"/>
    <w:rsid w:val="004328C7"/>
    <w:rsid w:val="004329E1"/>
    <w:rsid w:val="00432E23"/>
    <w:rsid w:val="00432FDE"/>
    <w:rsid w:val="004330EC"/>
    <w:rsid w:val="0043310D"/>
    <w:rsid w:val="0043324A"/>
    <w:rsid w:val="0043327A"/>
    <w:rsid w:val="0043358B"/>
    <w:rsid w:val="004337DA"/>
    <w:rsid w:val="004338CE"/>
    <w:rsid w:val="00433B98"/>
    <w:rsid w:val="00433CDF"/>
    <w:rsid w:val="00433ED8"/>
    <w:rsid w:val="0043400B"/>
    <w:rsid w:val="00434032"/>
    <w:rsid w:val="00434117"/>
    <w:rsid w:val="004342B4"/>
    <w:rsid w:val="0043431B"/>
    <w:rsid w:val="00434585"/>
    <w:rsid w:val="004345EB"/>
    <w:rsid w:val="0043469A"/>
    <w:rsid w:val="0043490F"/>
    <w:rsid w:val="00434D43"/>
    <w:rsid w:val="00434ED8"/>
    <w:rsid w:val="00435167"/>
    <w:rsid w:val="004351F9"/>
    <w:rsid w:val="00435203"/>
    <w:rsid w:val="00435236"/>
    <w:rsid w:val="0043523E"/>
    <w:rsid w:val="0043533D"/>
    <w:rsid w:val="0043542A"/>
    <w:rsid w:val="0043595A"/>
    <w:rsid w:val="00435A77"/>
    <w:rsid w:val="00435BC4"/>
    <w:rsid w:val="00435EDF"/>
    <w:rsid w:val="00436422"/>
    <w:rsid w:val="00436452"/>
    <w:rsid w:val="0043658F"/>
    <w:rsid w:val="004365B2"/>
    <w:rsid w:val="004365CE"/>
    <w:rsid w:val="00436918"/>
    <w:rsid w:val="004369D6"/>
    <w:rsid w:val="004369E5"/>
    <w:rsid w:val="00436A12"/>
    <w:rsid w:val="00437069"/>
    <w:rsid w:val="0043716D"/>
    <w:rsid w:val="00437181"/>
    <w:rsid w:val="00437459"/>
    <w:rsid w:val="00437F60"/>
    <w:rsid w:val="004402FC"/>
    <w:rsid w:val="00440C47"/>
    <w:rsid w:val="00440EC0"/>
    <w:rsid w:val="00441307"/>
    <w:rsid w:val="00441585"/>
    <w:rsid w:val="00441753"/>
    <w:rsid w:val="00441831"/>
    <w:rsid w:val="00441923"/>
    <w:rsid w:val="004419B0"/>
    <w:rsid w:val="00441A3A"/>
    <w:rsid w:val="0044208D"/>
    <w:rsid w:val="004421A0"/>
    <w:rsid w:val="004422C6"/>
    <w:rsid w:val="0044234D"/>
    <w:rsid w:val="004425EC"/>
    <w:rsid w:val="00442A32"/>
    <w:rsid w:val="00442A7A"/>
    <w:rsid w:val="00442B17"/>
    <w:rsid w:val="00442B92"/>
    <w:rsid w:val="00442DF3"/>
    <w:rsid w:val="0044300E"/>
    <w:rsid w:val="00443197"/>
    <w:rsid w:val="004431B2"/>
    <w:rsid w:val="0044322C"/>
    <w:rsid w:val="0044334D"/>
    <w:rsid w:val="00443A5F"/>
    <w:rsid w:val="00443B96"/>
    <w:rsid w:val="00444141"/>
    <w:rsid w:val="00444330"/>
    <w:rsid w:val="0044435E"/>
    <w:rsid w:val="00444370"/>
    <w:rsid w:val="004444E7"/>
    <w:rsid w:val="00444AE5"/>
    <w:rsid w:val="00444B50"/>
    <w:rsid w:val="00444B96"/>
    <w:rsid w:val="00444F56"/>
    <w:rsid w:val="004450CC"/>
    <w:rsid w:val="0044524C"/>
    <w:rsid w:val="004458F8"/>
    <w:rsid w:val="004459A0"/>
    <w:rsid w:val="00445A4D"/>
    <w:rsid w:val="00445B74"/>
    <w:rsid w:val="00445D14"/>
    <w:rsid w:val="00446930"/>
    <w:rsid w:val="00447775"/>
    <w:rsid w:val="004477F9"/>
    <w:rsid w:val="0044787B"/>
    <w:rsid w:val="00447C58"/>
    <w:rsid w:val="00447C88"/>
    <w:rsid w:val="00447F67"/>
    <w:rsid w:val="004500AE"/>
    <w:rsid w:val="00450158"/>
    <w:rsid w:val="004502A0"/>
    <w:rsid w:val="004508D1"/>
    <w:rsid w:val="004508F1"/>
    <w:rsid w:val="00450A79"/>
    <w:rsid w:val="00450B26"/>
    <w:rsid w:val="00450C0E"/>
    <w:rsid w:val="00450C1E"/>
    <w:rsid w:val="00450D46"/>
    <w:rsid w:val="00450D8B"/>
    <w:rsid w:val="004510D2"/>
    <w:rsid w:val="0045127B"/>
    <w:rsid w:val="004514A6"/>
    <w:rsid w:val="00451591"/>
    <w:rsid w:val="004517C1"/>
    <w:rsid w:val="00451801"/>
    <w:rsid w:val="00451DF1"/>
    <w:rsid w:val="00451FF0"/>
    <w:rsid w:val="004524DC"/>
    <w:rsid w:val="004525D8"/>
    <w:rsid w:val="004527B4"/>
    <w:rsid w:val="004528D2"/>
    <w:rsid w:val="00452B02"/>
    <w:rsid w:val="00452B4D"/>
    <w:rsid w:val="00452C18"/>
    <w:rsid w:val="00452C6F"/>
    <w:rsid w:val="004533B7"/>
    <w:rsid w:val="00453462"/>
    <w:rsid w:val="00453A80"/>
    <w:rsid w:val="00453AD9"/>
    <w:rsid w:val="00453C57"/>
    <w:rsid w:val="00453C91"/>
    <w:rsid w:val="00453CE4"/>
    <w:rsid w:val="00453DFB"/>
    <w:rsid w:val="004542A6"/>
    <w:rsid w:val="0045449C"/>
    <w:rsid w:val="004545A1"/>
    <w:rsid w:val="00454766"/>
    <w:rsid w:val="00454AED"/>
    <w:rsid w:val="00454B70"/>
    <w:rsid w:val="00454CB6"/>
    <w:rsid w:val="00454CDD"/>
    <w:rsid w:val="00454D3E"/>
    <w:rsid w:val="004552BF"/>
    <w:rsid w:val="0045588E"/>
    <w:rsid w:val="00455A33"/>
    <w:rsid w:val="004561D5"/>
    <w:rsid w:val="00456572"/>
    <w:rsid w:val="00456666"/>
    <w:rsid w:val="004566DF"/>
    <w:rsid w:val="004568C6"/>
    <w:rsid w:val="00456926"/>
    <w:rsid w:val="00456C5B"/>
    <w:rsid w:val="00456CB2"/>
    <w:rsid w:val="00456CF8"/>
    <w:rsid w:val="00456ECB"/>
    <w:rsid w:val="0045717D"/>
    <w:rsid w:val="004571B2"/>
    <w:rsid w:val="00457264"/>
    <w:rsid w:val="00457461"/>
    <w:rsid w:val="00457478"/>
    <w:rsid w:val="004574E4"/>
    <w:rsid w:val="0045775D"/>
    <w:rsid w:val="0045785D"/>
    <w:rsid w:val="004578AD"/>
    <w:rsid w:val="0045797F"/>
    <w:rsid w:val="00457B08"/>
    <w:rsid w:val="00457B11"/>
    <w:rsid w:val="00457B1E"/>
    <w:rsid w:val="00457D23"/>
    <w:rsid w:val="00457DBC"/>
    <w:rsid w:val="00457EE0"/>
    <w:rsid w:val="0045E7B2"/>
    <w:rsid w:val="004600A0"/>
    <w:rsid w:val="00460307"/>
    <w:rsid w:val="00460417"/>
    <w:rsid w:val="00460579"/>
    <w:rsid w:val="004606E9"/>
    <w:rsid w:val="0046078A"/>
    <w:rsid w:val="0046082B"/>
    <w:rsid w:val="004608AA"/>
    <w:rsid w:val="00460968"/>
    <w:rsid w:val="00460B7A"/>
    <w:rsid w:val="00460D63"/>
    <w:rsid w:val="00460EBF"/>
    <w:rsid w:val="00461140"/>
    <w:rsid w:val="0046122E"/>
    <w:rsid w:val="004612B4"/>
    <w:rsid w:val="004613FD"/>
    <w:rsid w:val="00461602"/>
    <w:rsid w:val="00461666"/>
    <w:rsid w:val="00461765"/>
    <w:rsid w:val="0046180A"/>
    <w:rsid w:val="0046193B"/>
    <w:rsid w:val="0046196D"/>
    <w:rsid w:val="00461B57"/>
    <w:rsid w:val="00461CB6"/>
    <w:rsid w:val="00461CB9"/>
    <w:rsid w:val="00461F6F"/>
    <w:rsid w:val="00462010"/>
    <w:rsid w:val="0046248C"/>
    <w:rsid w:val="004625EA"/>
    <w:rsid w:val="0046262D"/>
    <w:rsid w:val="00462760"/>
    <w:rsid w:val="0046295B"/>
    <w:rsid w:val="00462C65"/>
    <w:rsid w:val="00462CAE"/>
    <w:rsid w:val="00462F7C"/>
    <w:rsid w:val="004631CE"/>
    <w:rsid w:val="004632F6"/>
    <w:rsid w:val="0046332F"/>
    <w:rsid w:val="004633F8"/>
    <w:rsid w:val="00463448"/>
    <w:rsid w:val="00463558"/>
    <w:rsid w:val="00463813"/>
    <w:rsid w:val="0046401C"/>
    <w:rsid w:val="00464477"/>
    <w:rsid w:val="004646D1"/>
    <w:rsid w:val="004647E2"/>
    <w:rsid w:val="00464BCE"/>
    <w:rsid w:val="004654FC"/>
    <w:rsid w:val="004655FD"/>
    <w:rsid w:val="00465612"/>
    <w:rsid w:val="004656B7"/>
    <w:rsid w:val="004657C5"/>
    <w:rsid w:val="004658D1"/>
    <w:rsid w:val="00465C5E"/>
    <w:rsid w:val="00465E94"/>
    <w:rsid w:val="00465EDB"/>
    <w:rsid w:val="00465F14"/>
    <w:rsid w:val="00465FF1"/>
    <w:rsid w:val="0046605F"/>
    <w:rsid w:val="00466618"/>
    <w:rsid w:val="00466661"/>
    <w:rsid w:val="004669CA"/>
    <w:rsid w:val="00466A93"/>
    <w:rsid w:val="00466AEC"/>
    <w:rsid w:val="00466D96"/>
    <w:rsid w:val="00466EB1"/>
    <w:rsid w:val="0046716F"/>
    <w:rsid w:val="00467583"/>
    <w:rsid w:val="00467685"/>
    <w:rsid w:val="00467986"/>
    <w:rsid w:val="004679A5"/>
    <w:rsid w:val="00467AEF"/>
    <w:rsid w:val="00467CD7"/>
    <w:rsid w:val="00467DBA"/>
    <w:rsid w:val="00467DF5"/>
    <w:rsid w:val="00467EBA"/>
    <w:rsid w:val="00467F10"/>
    <w:rsid w:val="0047004F"/>
    <w:rsid w:val="004700CD"/>
    <w:rsid w:val="004705C1"/>
    <w:rsid w:val="00470659"/>
    <w:rsid w:val="004707D6"/>
    <w:rsid w:val="004708FC"/>
    <w:rsid w:val="00470918"/>
    <w:rsid w:val="00470B20"/>
    <w:rsid w:val="00470D70"/>
    <w:rsid w:val="00470D8E"/>
    <w:rsid w:val="00470FE2"/>
    <w:rsid w:val="00471207"/>
    <w:rsid w:val="00471333"/>
    <w:rsid w:val="00471385"/>
    <w:rsid w:val="00471418"/>
    <w:rsid w:val="0047147E"/>
    <w:rsid w:val="004716B5"/>
    <w:rsid w:val="0047177A"/>
    <w:rsid w:val="00471DE4"/>
    <w:rsid w:val="00471FB5"/>
    <w:rsid w:val="00471FDF"/>
    <w:rsid w:val="00472168"/>
    <w:rsid w:val="004721CE"/>
    <w:rsid w:val="004721DE"/>
    <w:rsid w:val="00472352"/>
    <w:rsid w:val="0047294A"/>
    <w:rsid w:val="00472AEA"/>
    <w:rsid w:val="00472B0A"/>
    <w:rsid w:val="00472D8E"/>
    <w:rsid w:val="00472EF2"/>
    <w:rsid w:val="00472F23"/>
    <w:rsid w:val="00472F71"/>
    <w:rsid w:val="00473027"/>
    <w:rsid w:val="0047335E"/>
    <w:rsid w:val="00473A70"/>
    <w:rsid w:val="00473ABE"/>
    <w:rsid w:val="00473F91"/>
    <w:rsid w:val="004744DF"/>
    <w:rsid w:val="0047470F"/>
    <w:rsid w:val="00474872"/>
    <w:rsid w:val="0047542E"/>
    <w:rsid w:val="00475B7A"/>
    <w:rsid w:val="00475B88"/>
    <w:rsid w:val="00475BD3"/>
    <w:rsid w:val="00475D20"/>
    <w:rsid w:val="00475D27"/>
    <w:rsid w:val="00476190"/>
    <w:rsid w:val="00476359"/>
    <w:rsid w:val="00476383"/>
    <w:rsid w:val="004763C3"/>
    <w:rsid w:val="0047652D"/>
    <w:rsid w:val="00476B5C"/>
    <w:rsid w:val="00477007"/>
    <w:rsid w:val="004770C6"/>
    <w:rsid w:val="004773DF"/>
    <w:rsid w:val="004774EF"/>
    <w:rsid w:val="004775AE"/>
    <w:rsid w:val="0047767A"/>
    <w:rsid w:val="004776A3"/>
    <w:rsid w:val="0047773E"/>
    <w:rsid w:val="00477970"/>
    <w:rsid w:val="00477A87"/>
    <w:rsid w:val="00477CAE"/>
    <w:rsid w:val="00477F3D"/>
    <w:rsid w:val="0048016D"/>
    <w:rsid w:val="004801E5"/>
    <w:rsid w:val="00480431"/>
    <w:rsid w:val="004804ED"/>
    <w:rsid w:val="00480680"/>
    <w:rsid w:val="004806AC"/>
    <w:rsid w:val="00480760"/>
    <w:rsid w:val="00480ACE"/>
    <w:rsid w:val="00480B68"/>
    <w:rsid w:val="00480BE8"/>
    <w:rsid w:val="00480C3C"/>
    <w:rsid w:val="00480DBD"/>
    <w:rsid w:val="0048105E"/>
    <w:rsid w:val="004812E8"/>
    <w:rsid w:val="0048133B"/>
    <w:rsid w:val="00481589"/>
    <w:rsid w:val="00481924"/>
    <w:rsid w:val="00481B04"/>
    <w:rsid w:val="00481DAA"/>
    <w:rsid w:val="00481EEF"/>
    <w:rsid w:val="00481FC6"/>
    <w:rsid w:val="004821B3"/>
    <w:rsid w:val="004822A0"/>
    <w:rsid w:val="00482416"/>
    <w:rsid w:val="00482459"/>
    <w:rsid w:val="00482525"/>
    <w:rsid w:val="004828C5"/>
    <w:rsid w:val="00482C5E"/>
    <w:rsid w:val="00482D0C"/>
    <w:rsid w:val="00482EAF"/>
    <w:rsid w:val="00482F44"/>
    <w:rsid w:val="00482F5E"/>
    <w:rsid w:val="004831DD"/>
    <w:rsid w:val="004832F3"/>
    <w:rsid w:val="004834B4"/>
    <w:rsid w:val="004834E9"/>
    <w:rsid w:val="0048353E"/>
    <w:rsid w:val="00483B2F"/>
    <w:rsid w:val="00483B78"/>
    <w:rsid w:val="00483C0C"/>
    <w:rsid w:val="00483EE8"/>
    <w:rsid w:val="0048424F"/>
    <w:rsid w:val="0048430C"/>
    <w:rsid w:val="004843F2"/>
    <w:rsid w:val="0048446B"/>
    <w:rsid w:val="004844BE"/>
    <w:rsid w:val="00484655"/>
    <w:rsid w:val="004847DB"/>
    <w:rsid w:val="00484826"/>
    <w:rsid w:val="00484873"/>
    <w:rsid w:val="00484DCC"/>
    <w:rsid w:val="00484E4D"/>
    <w:rsid w:val="00484F9D"/>
    <w:rsid w:val="00485119"/>
    <w:rsid w:val="004853A4"/>
    <w:rsid w:val="004853B2"/>
    <w:rsid w:val="004854FB"/>
    <w:rsid w:val="004855A6"/>
    <w:rsid w:val="0048581C"/>
    <w:rsid w:val="004859BA"/>
    <w:rsid w:val="00485B34"/>
    <w:rsid w:val="00485F6B"/>
    <w:rsid w:val="0048606E"/>
    <w:rsid w:val="004861C5"/>
    <w:rsid w:val="00486264"/>
    <w:rsid w:val="00486526"/>
    <w:rsid w:val="00486628"/>
    <w:rsid w:val="004866B4"/>
    <w:rsid w:val="00486738"/>
    <w:rsid w:val="00486899"/>
    <w:rsid w:val="004868B8"/>
    <w:rsid w:val="00486975"/>
    <w:rsid w:val="00486E3A"/>
    <w:rsid w:val="00487400"/>
    <w:rsid w:val="0048740E"/>
    <w:rsid w:val="0048746D"/>
    <w:rsid w:val="0048746F"/>
    <w:rsid w:val="004875BE"/>
    <w:rsid w:val="0048786E"/>
    <w:rsid w:val="00487977"/>
    <w:rsid w:val="00487A48"/>
    <w:rsid w:val="00487B49"/>
    <w:rsid w:val="00487DC1"/>
    <w:rsid w:val="00487DFE"/>
    <w:rsid w:val="00487E09"/>
    <w:rsid w:val="00487F88"/>
    <w:rsid w:val="004901B4"/>
    <w:rsid w:val="00490435"/>
    <w:rsid w:val="0049062D"/>
    <w:rsid w:val="00490741"/>
    <w:rsid w:val="00490876"/>
    <w:rsid w:val="00490CFA"/>
    <w:rsid w:val="00490DB0"/>
    <w:rsid w:val="004910C9"/>
    <w:rsid w:val="00491BB9"/>
    <w:rsid w:val="00492055"/>
    <w:rsid w:val="004922DE"/>
    <w:rsid w:val="00492B60"/>
    <w:rsid w:val="0049300E"/>
    <w:rsid w:val="00493061"/>
    <w:rsid w:val="00493068"/>
    <w:rsid w:val="00493200"/>
    <w:rsid w:val="004932C7"/>
    <w:rsid w:val="004937C8"/>
    <w:rsid w:val="004937D7"/>
    <w:rsid w:val="00493D9F"/>
    <w:rsid w:val="00493F3E"/>
    <w:rsid w:val="00493FD0"/>
    <w:rsid w:val="00494014"/>
    <w:rsid w:val="00494028"/>
    <w:rsid w:val="004940E3"/>
    <w:rsid w:val="004942FC"/>
    <w:rsid w:val="00494376"/>
    <w:rsid w:val="0049458B"/>
    <w:rsid w:val="004946EE"/>
    <w:rsid w:val="00494881"/>
    <w:rsid w:val="00494C08"/>
    <w:rsid w:val="00494C59"/>
    <w:rsid w:val="00494CFB"/>
    <w:rsid w:val="00494F1A"/>
    <w:rsid w:val="00494F30"/>
    <w:rsid w:val="004950ED"/>
    <w:rsid w:val="0049513D"/>
    <w:rsid w:val="004951BA"/>
    <w:rsid w:val="004952FD"/>
    <w:rsid w:val="004953EC"/>
    <w:rsid w:val="00495961"/>
    <w:rsid w:val="00495B72"/>
    <w:rsid w:val="00495D82"/>
    <w:rsid w:val="00495E88"/>
    <w:rsid w:val="004961A9"/>
    <w:rsid w:val="00496479"/>
    <w:rsid w:val="0049666A"/>
    <w:rsid w:val="00496BB3"/>
    <w:rsid w:val="00496C78"/>
    <w:rsid w:val="00496CEC"/>
    <w:rsid w:val="00496DB0"/>
    <w:rsid w:val="00496F6E"/>
    <w:rsid w:val="00497575"/>
    <w:rsid w:val="004976A6"/>
    <w:rsid w:val="0049782A"/>
    <w:rsid w:val="0049786E"/>
    <w:rsid w:val="00497889"/>
    <w:rsid w:val="004979E2"/>
    <w:rsid w:val="00497A6B"/>
    <w:rsid w:val="00497B59"/>
    <w:rsid w:val="00497EF6"/>
    <w:rsid w:val="004A00C0"/>
    <w:rsid w:val="004A0112"/>
    <w:rsid w:val="004A0417"/>
    <w:rsid w:val="004A04EA"/>
    <w:rsid w:val="004A05AD"/>
    <w:rsid w:val="004A08CB"/>
    <w:rsid w:val="004A09EC"/>
    <w:rsid w:val="004A0C9B"/>
    <w:rsid w:val="004A0F58"/>
    <w:rsid w:val="004A10CD"/>
    <w:rsid w:val="004A1106"/>
    <w:rsid w:val="004A1504"/>
    <w:rsid w:val="004A186F"/>
    <w:rsid w:val="004A1968"/>
    <w:rsid w:val="004A1C45"/>
    <w:rsid w:val="004A1C8D"/>
    <w:rsid w:val="004A1C9D"/>
    <w:rsid w:val="004A1DB0"/>
    <w:rsid w:val="004A251A"/>
    <w:rsid w:val="004A2673"/>
    <w:rsid w:val="004A28DB"/>
    <w:rsid w:val="004A296C"/>
    <w:rsid w:val="004A29EC"/>
    <w:rsid w:val="004A2A4F"/>
    <w:rsid w:val="004A3061"/>
    <w:rsid w:val="004A30FE"/>
    <w:rsid w:val="004A30FF"/>
    <w:rsid w:val="004A34B0"/>
    <w:rsid w:val="004A384D"/>
    <w:rsid w:val="004A3B83"/>
    <w:rsid w:val="004A3DC3"/>
    <w:rsid w:val="004A3E49"/>
    <w:rsid w:val="004A3EC8"/>
    <w:rsid w:val="004A4202"/>
    <w:rsid w:val="004A421C"/>
    <w:rsid w:val="004A49C4"/>
    <w:rsid w:val="004A4C0E"/>
    <w:rsid w:val="004A4DBF"/>
    <w:rsid w:val="004A4DF1"/>
    <w:rsid w:val="004A4FC6"/>
    <w:rsid w:val="004A52CF"/>
    <w:rsid w:val="004A5310"/>
    <w:rsid w:val="004A55BD"/>
    <w:rsid w:val="004A5633"/>
    <w:rsid w:val="004A578E"/>
    <w:rsid w:val="004A591B"/>
    <w:rsid w:val="004A5C06"/>
    <w:rsid w:val="004A5F17"/>
    <w:rsid w:val="004A61DC"/>
    <w:rsid w:val="004A638E"/>
    <w:rsid w:val="004A6518"/>
    <w:rsid w:val="004A664E"/>
    <w:rsid w:val="004A67DF"/>
    <w:rsid w:val="004A6A3B"/>
    <w:rsid w:val="004A7009"/>
    <w:rsid w:val="004A71B3"/>
    <w:rsid w:val="004A72F0"/>
    <w:rsid w:val="004A74FB"/>
    <w:rsid w:val="004A7704"/>
    <w:rsid w:val="004A776B"/>
    <w:rsid w:val="004A7859"/>
    <w:rsid w:val="004B02FC"/>
    <w:rsid w:val="004B0652"/>
    <w:rsid w:val="004B071D"/>
    <w:rsid w:val="004B08A2"/>
    <w:rsid w:val="004B0A16"/>
    <w:rsid w:val="004B0A50"/>
    <w:rsid w:val="004B0D44"/>
    <w:rsid w:val="004B0FA8"/>
    <w:rsid w:val="004B10C9"/>
    <w:rsid w:val="004B1120"/>
    <w:rsid w:val="004B1247"/>
    <w:rsid w:val="004B1487"/>
    <w:rsid w:val="004B1533"/>
    <w:rsid w:val="004B158B"/>
    <w:rsid w:val="004B165A"/>
    <w:rsid w:val="004B18F9"/>
    <w:rsid w:val="004B1B83"/>
    <w:rsid w:val="004B1C4B"/>
    <w:rsid w:val="004B1CA4"/>
    <w:rsid w:val="004B1D1A"/>
    <w:rsid w:val="004B1DF1"/>
    <w:rsid w:val="004B1FA5"/>
    <w:rsid w:val="004B1FAE"/>
    <w:rsid w:val="004B2030"/>
    <w:rsid w:val="004B2162"/>
    <w:rsid w:val="004B2302"/>
    <w:rsid w:val="004B23F8"/>
    <w:rsid w:val="004B25B3"/>
    <w:rsid w:val="004B2600"/>
    <w:rsid w:val="004B26D7"/>
    <w:rsid w:val="004B26F2"/>
    <w:rsid w:val="004B290E"/>
    <w:rsid w:val="004B2A78"/>
    <w:rsid w:val="004B2D95"/>
    <w:rsid w:val="004B2E8B"/>
    <w:rsid w:val="004B3175"/>
    <w:rsid w:val="004B3280"/>
    <w:rsid w:val="004B32CE"/>
    <w:rsid w:val="004B337F"/>
    <w:rsid w:val="004B338B"/>
    <w:rsid w:val="004B358B"/>
    <w:rsid w:val="004B3755"/>
    <w:rsid w:val="004B3E1C"/>
    <w:rsid w:val="004B3E69"/>
    <w:rsid w:val="004B4236"/>
    <w:rsid w:val="004B426A"/>
    <w:rsid w:val="004B43E0"/>
    <w:rsid w:val="004B45FE"/>
    <w:rsid w:val="004B4D02"/>
    <w:rsid w:val="004B4DDE"/>
    <w:rsid w:val="004B510D"/>
    <w:rsid w:val="004B51E9"/>
    <w:rsid w:val="004B523D"/>
    <w:rsid w:val="004B535F"/>
    <w:rsid w:val="004B58CE"/>
    <w:rsid w:val="004B61EB"/>
    <w:rsid w:val="004B632F"/>
    <w:rsid w:val="004B640F"/>
    <w:rsid w:val="004B65A9"/>
    <w:rsid w:val="004B67D5"/>
    <w:rsid w:val="004B67DA"/>
    <w:rsid w:val="004B69E3"/>
    <w:rsid w:val="004B6DAF"/>
    <w:rsid w:val="004B6E21"/>
    <w:rsid w:val="004B6FEE"/>
    <w:rsid w:val="004B72BB"/>
    <w:rsid w:val="004B7743"/>
    <w:rsid w:val="004B79E3"/>
    <w:rsid w:val="004B7BE1"/>
    <w:rsid w:val="004C024C"/>
    <w:rsid w:val="004C03C0"/>
    <w:rsid w:val="004C0636"/>
    <w:rsid w:val="004C0697"/>
    <w:rsid w:val="004C0761"/>
    <w:rsid w:val="004C08A4"/>
    <w:rsid w:val="004C0A0B"/>
    <w:rsid w:val="004C0BDE"/>
    <w:rsid w:val="004C10BF"/>
    <w:rsid w:val="004C14FF"/>
    <w:rsid w:val="004C1502"/>
    <w:rsid w:val="004C17BA"/>
    <w:rsid w:val="004C17FE"/>
    <w:rsid w:val="004C19C3"/>
    <w:rsid w:val="004C19F3"/>
    <w:rsid w:val="004C1C01"/>
    <w:rsid w:val="004C1D75"/>
    <w:rsid w:val="004C1F43"/>
    <w:rsid w:val="004C225E"/>
    <w:rsid w:val="004C2524"/>
    <w:rsid w:val="004C25D6"/>
    <w:rsid w:val="004C29E5"/>
    <w:rsid w:val="004C3020"/>
    <w:rsid w:val="004C3179"/>
    <w:rsid w:val="004C3842"/>
    <w:rsid w:val="004C3C9D"/>
    <w:rsid w:val="004C406D"/>
    <w:rsid w:val="004C40DF"/>
    <w:rsid w:val="004C41FB"/>
    <w:rsid w:val="004C42EC"/>
    <w:rsid w:val="004C46C9"/>
    <w:rsid w:val="004C47A3"/>
    <w:rsid w:val="004C4892"/>
    <w:rsid w:val="004C49B2"/>
    <w:rsid w:val="004C4AE5"/>
    <w:rsid w:val="004C4D9D"/>
    <w:rsid w:val="004C5770"/>
    <w:rsid w:val="004C58A6"/>
    <w:rsid w:val="004C59CF"/>
    <w:rsid w:val="004C5FCB"/>
    <w:rsid w:val="004C61D8"/>
    <w:rsid w:val="004C62AA"/>
    <w:rsid w:val="004C650E"/>
    <w:rsid w:val="004C655F"/>
    <w:rsid w:val="004C6C07"/>
    <w:rsid w:val="004C6C22"/>
    <w:rsid w:val="004C6E01"/>
    <w:rsid w:val="004C6EB7"/>
    <w:rsid w:val="004C6F0A"/>
    <w:rsid w:val="004C7022"/>
    <w:rsid w:val="004C71DA"/>
    <w:rsid w:val="004C72C0"/>
    <w:rsid w:val="004C7472"/>
    <w:rsid w:val="004C7524"/>
    <w:rsid w:val="004C7974"/>
    <w:rsid w:val="004C79EB"/>
    <w:rsid w:val="004C7BA8"/>
    <w:rsid w:val="004D00F2"/>
    <w:rsid w:val="004D0145"/>
    <w:rsid w:val="004D06B1"/>
    <w:rsid w:val="004D0A23"/>
    <w:rsid w:val="004D0AF1"/>
    <w:rsid w:val="004D114E"/>
    <w:rsid w:val="004D1189"/>
    <w:rsid w:val="004D1200"/>
    <w:rsid w:val="004D12EA"/>
    <w:rsid w:val="004D133D"/>
    <w:rsid w:val="004D1A01"/>
    <w:rsid w:val="004D1ABF"/>
    <w:rsid w:val="004D2074"/>
    <w:rsid w:val="004D23C4"/>
    <w:rsid w:val="004D246C"/>
    <w:rsid w:val="004D2588"/>
    <w:rsid w:val="004D2858"/>
    <w:rsid w:val="004D2B41"/>
    <w:rsid w:val="004D2E65"/>
    <w:rsid w:val="004D30BC"/>
    <w:rsid w:val="004D34A6"/>
    <w:rsid w:val="004D355C"/>
    <w:rsid w:val="004D355D"/>
    <w:rsid w:val="004D368D"/>
    <w:rsid w:val="004D37CB"/>
    <w:rsid w:val="004D3888"/>
    <w:rsid w:val="004D38A6"/>
    <w:rsid w:val="004D396C"/>
    <w:rsid w:val="004D39B1"/>
    <w:rsid w:val="004D3EE8"/>
    <w:rsid w:val="004D3F08"/>
    <w:rsid w:val="004D40B3"/>
    <w:rsid w:val="004D4311"/>
    <w:rsid w:val="004D4469"/>
    <w:rsid w:val="004D44AA"/>
    <w:rsid w:val="004D454A"/>
    <w:rsid w:val="004D45EE"/>
    <w:rsid w:val="004D4AF6"/>
    <w:rsid w:val="004D4B79"/>
    <w:rsid w:val="004D4BC9"/>
    <w:rsid w:val="004D4C1F"/>
    <w:rsid w:val="004D4FD7"/>
    <w:rsid w:val="004D506E"/>
    <w:rsid w:val="004D5198"/>
    <w:rsid w:val="004D5239"/>
    <w:rsid w:val="004D52CB"/>
    <w:rsid w:val="004D533F"/>
    <w:rsid w:val="004D5384"/>
    <w:rsid w:val="004D5B4C"/>
    <w:rsid w:val="004D5C5A"/>
    <w:rsid w:val="004D5D40"/>
    <w:rsid w:val="004D60CC"/>
    <w:rsid w:val="004D694B"/>
    <w:rsid w:val="004D6BC2"/>
    <w:rsid w:val="004D6C40"/>
    <w:rsid w:val="004D6DB6"/>
    <w:rsid w:val="004D6F7F"/>
    <w:rsid w:val="004D7069"/>
    <w:rsid w:val="004D722F"/>
    <w:rsid w:val="004D7896"/>
    <w:rsid w:val="004D7A4A"/>
    <w:rsid w:val="004D7C98"/>
    <w:rsid w:val="004D7CB4"/>
    <w:rsid w:val="004E0250"/>
    <w:rsid w:val="004E04AD"/>
    <w:rsid w:val="004E08EE"/>
    <w:rsid w:val="004E09DB"/>
    <w:rsid w:val="004E0B7E"/>
    <w:rsid w:val="004E0D43"/>
    <w:rsid w:val="004E0D59"/>
    <w:rsid w:val="004E14BC"/>
    <w:rsid w:val="004E16BD"/>
    <w:rsid w:val="004E19DF"/>
    <w:rsid w:val="004E1CA0"/>
    <w:rsid w:val="004E1DD1"/>
    <w:rsid w:val="004E23A6"/>
    <w:rsid w:val="004E2521"/>
    <w:rsid w:val="004E29D7"/>
    <w:rsid w:val="004E2BCE"/>
    <w:rsid w:val="004E2C48"/>
    <w:rsid w:val="004E31F4"/>
    <w:rsid w:val="004E337E"/>
    <w:rsid w:val="004E34C7"/>
    <w:rsid w:val="004E34D4"/>
    <w:rsid w:val="004E35A8"/>
    <w:rsid w:val="004E378D"/>
    <w:rsid w:val="004E3935"/>
    <w:rsid w:val="004E3A52"/>
    <w:rsid w:val="004E3B66"/>
    <w:rsid w:val="004E3B7B"/>
    <w:rsid w:val="004E3F46"/>
    <w:rsid w:val="004E4221"/>
    <w:rsid w:val="004E42CF"/>
    <w:rsid w:val="004E4443"/>
    <w:rsid w:val="004E44AC"/>
    <w:rsid w:val="004E4575"/>
    <w:rsid w:val="004E4887"/>
    <w:rsid w:val="004E4C29"/>
    <w:rsid w:val="004E4D08"/>
    <w:rsid w:val="004E4D3F"/>
    <w:rsid w:val="004E4D8A"/>
    <w:rsid w:val="004E5084"/>
    <w:rsid w:val="004E5112"/>
    <w:rsid w:val="004E5217"/>
    <w:rsid w:val="004E5327"/>
    <w:rsid w:val="004E5B57"/>
    <w:rsid w:val="004E5C3E"/>
    <w:rsid w:val="004E5D8B"/>
    <w:rsid w:val="004E5E89"/>
    <w:rsid w:val="004E5E96"/>
    <w:rsid w:val="004E603A"/>
    <w:rsid w:val="004E6089"/>
    <w:rsid w:val="004E60BE"/>
    <w:rsid w:val="004E6158"/>
    <w:rsid w:val="004E628E"/>
    <w:rsid w:val="004E634A"/>
    <w:rsid w:val="004E63AA"/>
    <w:rsid w:val="004E6484"/>
    <w:rsid w:val="004E6755"/>
    <w:rsid w:val="004E6B04"/>
    <w:rsid w:val="004E6E03"/>
    <w:rsid w:val="004E70FD"/>
    <w:rsid w:val="004E7242"/>
    <w:rsid w:val="004E72C9"/>
    <w:rsid w:val="004E7324"/>
    <w:rsid w:val="004E7390"/>
    <w:rsid w:val="004E74A4"/>
    <w:rsid w:val="004E7520"/>
    <w:rsid w:val="004E76DA"/>
    <w:rsid w:val="004E7D8D"/>
    <w:rsid w:val="004F03A5"/>
    <w:rsid w:val="004F03EA"/>
    <w:rsid w:val="004F054F"/>
    <w:rsid w:val="004F0A43"/>
    <w:rsid w:val="004F0AA4"/>
    <w:rsid w:val="004F0BD3"/>
    <w:rsid w:val="004F0C75"/>
    <w:rsid w:val="004F0CBF"/>
    <w:rsid w:val="004F10DC"/>
    <w:rsid w:val="004F11C1"/>
    <w:rsid w:val="004F1218"/>
    <w:rsid w:val="004F12C2"/>
    <w:rsid w:val="004F133E"/>
    <w:rsid w:val="004F1FC6"/>
    <w:rsid w:val="004F1FFF"/>
    <w:rsid w:val="004F20CA"/>
    <w:rsid w:val="004F227A"/>
    <w:rsid w:val="004F2379"/>
    <w:rsid w:val="004F2490"/>
    <w:rsid w:val="004F27F8"/>
    <w:rsid w:val="004F2980"/>
    <w:rsid w:val="004F2B7F"/>
    <w:rsid w:val="004F2C82"/>
    <w:rsid w:val="004F3315"/>
    <w:rsid w:val="004F3B49"/>
    <w:rsid w:val="004F4123"/>
    <w:rsid w:val="004F417F"/>
    <w:rsid w:val="004F469D"/>
    <w:rsid w:val="004F4772"/>
    <w:rsid w:val="004F47D3"/>
    <w:rsid w:val="004F499F"/>
    <w:rsid w:val="004F49AD"/>
    <w:rsid w:val="004F50C9"/>
    <w:rsid w:val="004F5207"/>
    <w:rsid w:val="004F5326"/>
    <w:rsid w:val="004F540C"/>
    <w:rsid w:val="004F594A"/>
    <w:rsid w:val="004F59FC"/>
    <w:rsid w:val="004F6238"/>
    <w:rsid w:val="004F62B2"/>
    <w:rsid w:val="004F6425"/>
    <w:rsid w:val="004F6494"/>
    <w:rsid w:val="004F65FD"/>
    <w:rsid w:val="004F6652"/>
    <w:rsid w:val="004F6AAC"/>
    <w:rsid w:val="004F6D79"/>
    <w:rsid w:val="004F6F24"/>
    <w:rsid w:val="004F6F2F"/>
    <w:rsid w:val="004F722E"/>
    <w:rsid w:val="004F7541"/>
    <w:rsid w:val="004F7F3C"/>
    <w:rsid w:val="004FF067"/>
    <w:rsid w:val="00500127"/>
    <w:rsid w:val="00500136"/>
    <w:rsid w:val="005001B2"/>
    <w:rsid w:val="005001F1"/>
    <w:rsid w:val="005003CF"/>
    <w:rsid w:val="00500C8D"/>
    <w:rsid w:val="00500F59"/>
    <w:rsid w:val="00501477"/>
    <w:rsid w:val="00501572"/>
    <w:rsid w:val="005015A0"/>
    <w:rsid w:val="005018DB"/>
    <w:rsid w:val="005019CE"/>
    <w:rsid w:val="005019ED"/>
    <w:rsid w:val="00501C4D"/>
    <w:rsid w:val="00501F12"/>
    <w:rsid w:val="00501F2E"/>
    <w:rsid w:val="00502114"/>
    <w:rsid w:val="0050214D"/>
    <w:rsid w:val="0050236D"/>
    <w:rsid w:val="005024EC"/>
    <w:rsid w:val="00502570"/>
    <w:rsid w:val="00502713"/>
    <w:rsid w:val="00502BC3"/>
    <w:rsid w:val="00502BDC"/>
    <w:rsid w:val="00502C1C"/>
    <w:rsid w:val="00502DE4"/>
    <w:rsid w:val="00502DE6"/>
    <w:rsid w:val="0050306E"/>
    <w:rsid w:val="0050309B"/>
    <w:rsid w:val="00503137"/>
    <w:rsid w:val="00503237"/>
    <w:rsid w:val="005035DE"/>
    <w:rsid w:val="005038D4"/>
    <w:rsid w:val="00503C02"/>
    <w:rsid w:val="00503D48"/>
    <w:rsid w:val="00503E0A"/>
    <w:rsid w:val="005046A1"/>
    <w:rsid w:val="005048FE"/>
    <w:rsid w:val="00504CEF"/>
    <w:rsid w:val="00504D1B"/>
    <w:rsid w:val="005057E4"/>
    <w:rsid w:val="00505820"/>
    <w:rsid w:val="0050583B"/>
    <w:rsid w:val="00505925"/>
    <w:rsid w:val="00505A0A"/>
    <w:rsid w:val="00505C5D"/>
    <w:rsid w:val="00505CD1"/>
    <w:rsid w:val="00505EF3"/>
    <w:rsid w:val="00505FC2"/>
    <w:rsid w:val="00506066"/>
    <w:rsid w:val="005062D6"/>
    <w:rsid w:val="005064F6"/>
    <w:rsid w:val="0050651F"/>
    <w:rsid w:val="0050682E"/>
    <w:rsid w:val="005068F8"/>
    <w:rsid w:val="00506C43"/>
    <w:rsid w:val="00506C81"/>
    <w:rsid w:val="00506D23"/>
    <w:rsid w:val="00507280"/>
    <w:rsid w:val="0050737E"/>
    <w:rsid w:val="00507A8F"/>
    <w:rsid w:val="00507B24"/>
    <w:rsid w:val="00507F22"/>
    <w:rsid w:val="00507FFB"/>
    <w:rsid w:val="005100A4"/>
    <w:rsid w:val="0051039D"/>
    <w:rsid w:val="00510460"/>
    <w:rsid w:val="005104A2"/>
    <w:rsid w:val="0051081B"/>
    <w:rsid w:val="00510916"/>
    <w:rsid w:val="00510FEC"/>
    <w:rsid w:val="00511322"/>
    <w:rsid w:val="0051147B"/>
    <w:rsid w:val="00511509"/>
    <w:rsid w:val="005116C4"/>
    <w:rsid w:val="0051173E"/>
    <w:rsid w:val="005118FC"/>
    <w:rsid w:val="005119B7"/>
    <w:rsid w:val="00511A2C"/>
    <w:rsid w:val="00511C64"/>
    <w:rsid w:val="00511DA9"/>
    <w:rsid w:val="00511DCE"/>
    <w:rsid w:val="00512090"/>
    <w:rsid w:val="005125F1"/>
    <w:rsid w:val="00512637"/>
    <w:rsid w:val="00512642"/>
    <w:rsid w:val="0051267D"/>
    <w:rsid w:val="005128AA"/>
    <w:rsid w:val="00512CF5"/>
    <w:rsid w:val="005132B4"/>
    <w:rsid w:val="005134FD"/>
    <w:rsid w:val="005135A1"/>
    <w:rsid w:val="005136FC"/>
    <w:rsid w:val="00513922"/>
    <w:rsid w:val="00513C2A"/>
    <w:rsid w:val="00513ECA"/>
    <w:rsid w:val="00513F25"/>
    <w:rsid w:val="00513FD9"/>
    <w:rsid w:val="00514215"/>
    <w:rsid w:val="00514302"/>
    <w:rsid w:val="005143EF"/>
    <w:rsid w:val="0051468F"/>
    <w:rsid w:val="005146C0"/>
    <w:rsid w:val="005147DE"/>
    <w:rsid w:val="005148E7"/>
    <w:rsid w:val="0051497B"/>
    <w:rsid w:val="00514F83"/>
    <w:rsid w:val="00515276"/>
    <w:rsid w:val="00515323"/>
    <w:rsid w:val="0051552E"/>
    <w:rsid w:val="00515565"/>
    <w:rsid w:val="005156BB"/>
    <w:rsid w:val="0051582E"/>
    <w:rsid w:val="005159A2"/>
    <w:rsid w:val="00516066"/>
    <w:rsid w:val="0051608C"/>
    <w:rsid w:val="0051646E"/>
    <w:rsid w:val="0051650C"/>
    <w:rsid w:val="00516540"/>
    <w:rsid w:val="0051659B"/>
    <w:rsid w:val="005166F7"/>
    <w:rsid w:val="005167FD"/>
    <w:rsid w:val="00516BC3"/>
    <w:rsid w:val="00516BF1"/>
    <w:rsid w:val="00516CD7"/>
    <w:rsid w:val="00516FAA"/>
    <w:rsid w:val="0051709B"/>
    <w:rsid w:val="005170F2"/>
    <w:rsid w:val="00517161"/>
    <w:rsid w:val="00517184"/>
    <w:rsid w:val="00517331"/>
    <w:rsid w:val="00517512"/>
    <w:rsid w:val="00517677"/>
    <w:rsid w:val="00517A58"/>
    <w:rsid w:val="00517F03"/>
    <w:rsid w:val="0052009E"/>
    <w:rsid w:val="00520172"/>
    <w:rsid w:val="005201A5"/>
    <w:rsid w:val="0052057B"/>
    <w:rsid w:val="005205E9"/>
    <w:rsid w:val="00520A9E"/>
    <w:rsid w:val="00520BBC"/>
    <w:rsid w:val="00520E8F"/>
    <w:rsid w:val="00520F3D"/>
    <w:rsid w:val="00521303"/>
    <w:rsid w:val="0052140F"/>
    <w:rsid w:val="00521490"/>
    <w:rsid w:val="0052149A"/>
    <w:rsid w:val="0052177D"/>
    <w:rsid w:val="00521781"/>
    <w:rsid w:val="00521A24"/>
    <w:rsid w:val="00521E36"/>
    <w:rsid w:val="005220D2"/>
    <w:rsid w:val="0052272C"/>
    <w:rsid w:val="00522A8F"/>
    <w:rsid w:val="00522AEA"/>
    <w:rsid w:val="00522C6F"/>
    <w:rsid w:val="00522C82"/>
    <w:rsid w:val="00522CB2"/>
    <w:rsid w:val="00522D1D"/>
    <w:rsid w:val="00522F8A"/>
    <w:rsid w:val="00522F97"/>
    <w:rsid w:val="00522FAE"/>
    <w:rsid w:val="00523209"/>
    <w:rsid w:val="005232BD"/>
    <w:rsid w:val="00523323"/>
    <w:rsid w:val="005237C2"/>
    <w:rsid w:val="005239F9"/>
    <w:rsid w:val="00523D1F"/>
    <w:rsid w:val="00523E9C"/>
    <w:rsid w:val="00523F9D"/>
    <w:rsid w:val="0052428B"/>
    <w:rsid w:val="00524313"/>
    <w:rsid w:val="005243C2"/>
    <w:rsid w:val="005244D6"/>
    <w:rsid w:val="005245CD"/>
    <w:rsid w:val="0052462A"/>
    <w:rsid w:val="005248E7"/>
    <w:rsid w:val="00524A26"/>
    <w:rsid w:val="00524C1E"/>
    <w:rsid w:val="00524CDD"/>
    <w:rsid w:val="00524D0C"/>
    <w:rsid w:val="00524F82"/>
    <w:rsid w:val="00525098"/>
    <w:rsid w:val="0052537D"/>
    <w:rsid w:val="00525672"/>
    <w:rsid w:val="005256FB"/>
    <w:rsid w:val="00525EF9"/>
    <w:rsid w:val="005261D0"/>
    <w:rsid w:val="00526270"/>
    <w:rsid w:val="005263F1"/>
    <w:rsid w:val="00526554"/>
    <w:rsid w:val="0052674C"/>
    <w:rsid w:val="00526A1A"/>
    <w:rsid w:val="00526B69"/>
    <w:rsid w:val="00526BCE"/>
    <w:rsid w:val="00526BE1"/>
    <w:rsid w:val="00526D71"/>
    <w:rsid w:val="00527020"/>
    <w:rsid w:val="00527051"/>
    <w:rsid w:val="0052733E"/>
    <w:rsid w:val="005273A2"/>
    <w:rsid w:val="005273E9"/>
    <w:rsid w:val="0052764C"/>
    <w:rsid w:val="00527835"/>
    <w:rsid w:val="005279F9"/>
    <w:rsid w:val="005279FC"/>
    <w:rsid w:val="00527F89"/>
    <w:rsid w:val="005300FA"/>
    <w:rsid w:val="005303F2"/>
    <w:rsid w:val="005307A3"/>
    <w:rsid w:val="00530830"/>
    <w:rsid w:val="00530916"/>
    <w:rsid w:val="00530C0F"/>
    <w:rsid w:val="00530D39"/>
    <w:rsid w:val="005311A2"/>
    <w:rsid w:val="005315A1"/>
    <w:rsid w:val="00531635"/>
    <w:rsid w:val="0053196E"/>
    <w:rsid w:val="005319FE"/>
    <w:rsid w:val="00531A66"/>
    <w:rsid w:val="00531AEE"/>
    <w:rsid w:val="00531B72"/>
    <w:rsid w:val="00531C55"/>
    <w:rsid w:val="00531F8A"/>
    <w:rsid w:val="00532323"/>
    <w:rsid w:val="005324A3"/>
    <w:rsid w:val="0053266C"/>
    <w:rsid w:val="0053273C"/>
    <w:rsid w:val="00532812"/>
    <w:rsid w:val="005328C1"/>
    <w:rsid w:val="005328D7"/>
    <w:rsid w:val="00532A4A"/>
    <w:rsid w:val="00532B41"/>
    <w:rsid w:val="00532C2A"/>
    <w:rsid w:val="00532D52"/>
    <w:rsid w:val="00532E22"/>
    <w:rsid w:val="00532EF2"/>
    <w:rsid w:val="00532FAB"/>
    <w:rsid w:val="0053315E"/>
    <w:rsid w:val="005334AB"/>
    <w:rsid w:val="005334DA"/>
    <w:rsid w:val="0053363E"/>
    <w:rsid w:val="005338C3"/>
    <w:rsid w:val="005339E6"/>
    <w:rsid w:val="00533A1F"/>
    <w:rsid w:val="00533A31"/>
    <w:rsid w:val="00533CFD"/>
    <w:rsid w:val="00533D8E"/>
    <w:rsid w:val="00533E9F"/>
    <w:rsid w:val="005342A4"/>
    <w:rsid w:val="00534319"/>
    <w:rsid w:val="005344D4"/>
    <w:rsid w:val="00534988"/>
    <w:rsid w:val="00534E85"/>
    <w:rsid w:val="00534FD7"/>
    <w:rsid w:val="005355CA"/>
    <w:rsid w:val="0053570F"/>
    <w:rsid w:val="00535800"/>
    <w:rsid w:val="0053586B"/>
    <w:rsid w:val="00535A1B"/>
    <w:rsid w:val="00535DCD"/>
    <w:rsid w:val="00536301"/>
    <w:rsid w:val="00536377"/>
    <w:rsid w:val="005365A9"/>
    <w:rsid w:val="0053664E"/>
    <w:rsid w:val="00536667"/>
    <w:rsid w:val="0053667C"/>
    <w:rsid w:val="00536876"/>
    <w:rsid w:val="00536B0B"/>
    <w:rsid w:val="00536CCD"/>
    <w:rsid w:val="00536D35"/>
    <w:rsid w:val="00536DD1"/>
    <w:rsid w:val="00536EE5"/>
    <w:rsid w:val="00536F1D"/>
    <w:rsid w:val="00537197"/>
    <w:rsid w:val="005372C5"/>
    <w:rsid w:val="005373F6"/>
    <w:rsid w:val="005374E8"/>
    <w:rsid w:val="00537536"/>
    <w:rsid w:val="0053767C"/>
    <w:rsid w:val="00537788"/>
    <w:rsid w:val="005378F8"/>
    <w:rsid w:val="00537B2B"/>
    <w:rsid w:val="00537C83"/>
    <w:rsid w:val="00540460"/>
    <w:rsid w:val="00540469"/>
    <w:rsid w:val="00540770"/>
    <w:rsid w:val="00540A07"/>
    <w:rsid w:val="00540A5C"/>
    <w:rsid w:val="0054116B"/>
    <w:rsid w:val="005411FA"/>
    <w:rsid w:val="005415A3"/>
    <w:rsid w:val="0054177F"/>
    <w:rsid w:val="005419B8"/>
    <w:rsid w:val="00541B5A"/>
    <w:rsid w:val="00541C73"/>
    <w:rsid w:val="00541CE6"/>
    <w:rsid w:val="00541DE0"/>
    <w:rsid w:val="00541F7D"/>
    <w:rsid w:val="00542032"/>
    <w:rsid w:val="00542057"/>
    <w:rsid w:val="00542198"/>
    <w:rsid w:val="00542242"/>
    <w:rsid w:val="00542640"/>
    <w:rsid w:val="00542693"/>
    <w:rsid w:val="0054286C"/>
    <w:rsid w:val="005428F5"/>
    <w:rsid w:val="005429D6"/>
    <w:rsid w:val="00542B10"/>
    <w:rsid w:val="00542CF9"/>
    <w:rsid w:val="00542DD1"/>
    <w:rsid w:val="00543026"/>
    <w:rsid w:val="0054330F"/>
    <w:rsid w:val="00543357"/>
    <w:rsid w:val="0054350D"/>
    <w:rsid w:val="00543519"/>
    <w:rsid w:val="00543ABB"/>
    <w:rsid w:val="00543DAF"/>
    <w:rsid w:val="0054406B"/>
    <w:rsid w:val="005440D4"/>
    <w:rsid w:val="005441D9"/>
    <w:rsid w:val="00544212"/>
    <w:rsid w:val="00544434"/>
    <w:rsid w:val="00544519"/>
    <w:rsid w:val="00544591"/>
    <w:rsid w:val="0054491D"/>
    <w:rsid w:val="0054492D"/>
    <w:rsid w:val="00544B60"/>
    <w:rsid w:val="00544DAC"/>
    <w:rsid w:val="005451CF"/>
    <w:rsid w:val="00545353"/>
    <w:rsid w:val="0054545A"/>
    <w:rsid w:val="005456E9"/>
    <w:rsid w:val="005458D9"/>
    <w:rsid w:val="005459E7"/>
    <w:rsid w:val="00545B43"/>
    <w:rsid w:val="00545C37"/>
    <w:rsid w:val="005462FF"/>
    <w:rsid w:val="00546A3A"/>
    <w:rsid w:val="00546B9C"/>
    <w:rsid w:val="00546E33"/>
    <w:rsid w:val="0054720B"/>
    <w:rsid w:val="00547215"/>
    <w:rsid w:val="0054748B"/>
    <w:rsid w:val="00547BAF"/>
    <w:rsid w:val="00547C7A"/>
    <w:rsid w:val="00547DA0"/>
    <w:rsid w:val="00547E2E"/>
    <w:rsid w:val="00550230"/>
    <w:rsid w:val="00550587"/>
    <w:rsid w:val="0055094D"/>
    <w:rsid w:val="00550A1A"/>
    <w:rsid w:val="00550DD3"/>
    <w:rsid w:val="00550E5E"/>
    <w:rsid w:val="00551082"/>
    <w:rsid w:val="00551130"/>
    <w:rsid w:val="0055133D"/>
    <w:rsid w:val="00551612"/>
    <w:rsid w:val="00551637"/>
    <w:rsid w:val="0055181C"/>
    <w:rsid w:val="00551842"/>
    <w:rsid w:val="005518DA"/>
    <w:rsid w:val="005519E6"/>
    <w:rsid w:val="00551BA5"/>
    <w:rsid w:val="00551C71"/>
    <w:rsid w:val="00551F04"/>
    <w:rsid w:val="00552062"/>
    <w:rsid w:val="005522A9"/>
    <w:rsid w:val="0055233F"/>
    <w:rsid w:val="005526D6"/>
    <w:rsid w:val="005526DD"/>
    <w:rsid w:val="005529B1"/>
    <w:rsid w:val="00552AEF"/>
    <w:rsid w:val="00552B87"/>
    <w:rsid w:val="00552D23"/>
    <w:rsid w:val="00552E5B"/>
    <w:rsid w:val="00552F22"/>
    <w:rsid w:val="005531B3"/>
    <w:rsid w:val="005531D0"/>
    <w:rsid w:val="00553344"/>
    <w:rsid w:val="00553458"/>
    <w:rsid w:val="005535EA"/>
    <w:rsid w:val="00553DB3"/>
    <w:rsid w:val="00553FEE"/>
    <w:rsid w:val="0055405D"/>
    <w:rsid w:val="00554262"/>
    <w:rsid w:val="005544AA"/>
    <w:rsid w:val="0055475A"/>
    <w:rsid w:val="00554AC7"/>
    <w:rsid w:val="00554B2A"/>
    <w:rsid w:val="0055514D"/>
    <w:rsid w:val="0055568F"/>
    <w:rsid w:val="0055579E"/>
    <w:rsid w:val="005558CC"/>
    <w:rsid w:val="0055599B"/>
    <w:rsid w:val="005559A9"/>
    <w:rsid w:val="00555B3C"/>
    <w:rsid w:val="00555C34"/>
    <w:rsid w:val="00555C61"/>
    <w:rsid w:val="00555D0F"/>
    <w:rsid w:val="00556040"/>
    <w:rsid w:val="00556307"/>
    <w:rsid w:val="00556581"/>
    <w:rsid w:val="00556687"/>
    <w:rsid w:val="00556A4F"/>
    <w:rsid w:val="00556B0E"/>
    <w:rsid w:val="00556D03"/>
    <w:rsid w:val="00556DEA"/>
    <w:rsid w:val="0055732D"/>
    <w:rsid w:val="00557381"/>
    <w:rsid w:val="005573D9"/>
    <w:rsid w:val="00557475"/>
    <w:rsid w:val="005575BE"/>
    <w:rsid w:val="005576BD"/>
    <w:rsid w:val="00557851"/>
    <w:rsid w:val="005579D6"/>
    <w:rsid w:val="00557A02"/>
    <w:rsid w:val="00557B6B"/>
    <w:rsid w:val="00557BF3"/>
    <w:rsid w:val="00557C79"/>
    <w:rsid w:val="00557C98"/>
    <w:rsid w:val="00560002"/>
    <w:rsid w:val="0056004F"/>
    <w:rsid w:val="00560144"/>
    <w:rsid w:val="0056064C"/>
    <w:rsid w:val="00560681"/>
    <w:rsid w:val="00560751"/>
    <w:rsid w:val="0056088E"/>
    <w:rsid w:val="00560AA8"/>
    <w:rsid w:val="00560DDE"/>
    <w:rsid w:val="00561355"/>
    <w:rsid w:val="00561646"/>
    <w:rsid w:val="00561B2A"/>
    <w:rsid w:val="00561F04"/>
    <w:rsid w:val="00562820"/>
    <w:rsid w:val="00562923"/>
    <w:rsid w:val="00563005"/>
    <w:rsid w:val="0056317B"/>
    <w:rsid w:val="0056318A"/>
    <w:rsid w:val="0056324A"/>
    <w:rsid w:val="005632B8"/>
    <w:rsid w:val="00563406"/>
    <w:rsid w:val="00563679"/>
    <w:rsid w:val="005636C7"/>
    <w:rsid w:val="00563719"/>
    <w:rsid w:val="005637A7"/>
    <w:rsid w:val="00563866"/>
    <w:rsid w:val="0056391A"/>
    <w:rsid w:val="00563A07"/>
    <w:rsid w:val="00563B34"/>
    <w:rsid w:val="00563B8C"/>
    <w:rsid w:val="00563BBB"/>
    <w:rsid w:val="0056408A"/>
    <w:rsid w:val="005640C9"/>
    <w:rsid w:val="0056422C"/>
    <w:rsid w:val="0056423E"/>
    <w:rsid w:val="005642BC"/>
    <w:rsid w:val="00564312"/>
    <w:rsid w:val="005645F8"/>
    <w:rsid w:val="00564649"/>
    <w:rsid w:val="00564689"/>
    <w:rsid w:val="00564713"/>
    <w:rsid w:val="00564C1A"/>
    <w:rsid w:val="00565039"/>
    <w:rsid w:val="00565089"/>
    <w:rsid w:val="005650FB"/>
    <w:rsid w:val="00565128"/>
    <w:rsid w:val="005652BA"/>
    <w:rsid w:val="00565319"/>
    <w:rsid w:val="00565480"/>
    <w:rsid w:val="00565527"/>
    <w:rsid w:val="005655BB"/>
    <w:rsid w:val="00565777"/>
    <w:rsid w:val="00565851"/>
    <w:rsid w:val="00565940"/>
    <w:rsid w:val="00565A1A"/>
    <w:rsid w:val="00565C28"/>
    <w:rsid w:val="00565F10"/>
    <w:rsid w:val="00565F1C"/>
    <w:rsid w:val="00566284"/>
    <w:rsid w:val="005662E5"/>
    <w:rsid w:val="005663F9"/>
    <w:rsid w:val="005664F9"/>
    <w:rsid w:val="00566526"/>
    <w:rsid w:val="00566601"/>
    <w:rsid w:val="00566642"/>
    <w:rsid w:val="00566748"/>
    <w:rsid w:val="005667C2"/>
    <w:rsid w:val="005667CA"/>
    <w:rsid w:val="00566811"/>
    <w:rsid w:val="0056681F"/>
    <w:rsid w:val="00566BB7"/>
    <w:rsid w:val="00566D72"/>
    <w:rsid w:val="00566D7C"/>
    <w:rsid w:val="0056710B"/>
    <w:rsid w:val="00567235"/>
    <w:rsid w:val="00567239"/>
    <w:rsid w:val="005675B4"/>
    <w:rsid w:val="00567716"/>
    <w:rsid w:val="005677A1"/>
    <w:rsid w:val="0056784F"/>
    <w:rsid w:val="0056797E"/>
    <w:rsid w:val="0056799A"/>
    <w:rsid w:val="00567A4D"/>
    <w:rsid w:val="00567A7C"/>
    <w:rsid w:val="00567BE1"/>
    <w:rsid w:val="00567DB7"/>
    <w:rsid w:val="00567EA9"/>
    <w:rsid w:val="00567FCC"/>
    <w:rsid w:val="005701A3"/>
    <w:rsid w:val="005709C2"/>
    <w:rsid w:val="00570CB1"/>
    <w:rsid w:val="00570F7D"/>
    <w:rsid w:val="00571241"/>
    <w:rsid w:val="005713A2"/>
    <w:rsid w:val="00571554"/>
    <w:rsid w:val="005717BD"/>
    <w:rsid w:val="00571873"/>
    <w:rsid w:val="005719BD"/>
    <w:rsid w:val="00571C65"/>
    <w:rsid w:val="00572062"/>
    <w:rsid w:val="00572349"/>
    <w:rsid w:val="005725FE"/>
    <w:rsid w:val="0057265D"/>
    <w:rsid w:val="00572AA6"/>
    <w:rsid w:val="00572BF3"/>
    <w:rsid w:val="00572C42"/>
    <w:rsid w:val="00572C68"/>
    <w:rsid w:val="00572CED"/>
    <w:rsid w:val="00572E6D"/>
    <w:rsid w:val="0057318F"/>
    <w:rsid w:val="005731F4"/>
    <w:rsid w:val="005732B8"/>
    <w:rsid w:val="00573359"/>
    <w:rsid w:val="00573644"/>
    <w:rsid w:val="005737C7"/>
    <w:rsid w:val="0057390E"/>
    <w:rsid w:val="00573FAC"/>
    <w:rsid w:val="00574326"/>
    <w:rsid w:val="005744B0"/>
    <w:rsid w:val="00574A8E"/>
    <w:rsid w:val="00574B1A"/>
    <w:rsid w:val="00574E18"/>
    <w:rsid w:val="005750BC"/>
    <w:rsid w:val="0057521B"/>
    <w:rsid w:val="00575553"/>
    <w:rsid w:val="00575B93"/>
    <w:rsid w:val="00575BFE"/>
    <w:rsid w:val="00575CDA"/>
    <w:rsid w:val="00575CEF"/>
    <w:rsid w:val="00575D54"/>
    <w:rsid w:val="00575F87"/>
    <w:rsid w:val="00576068"/>
    <w:rsid w:val="005760AB"/>
    <w:rsid w:val="005763A8"/>
    <w:rsid w:val="00576891"/>
    <w:rsid w:val="00576FBE"/>
    <w:rsid w:val="0057709E"/>
    <w:rsid w:val="00577289"/>
    <w:rsid w:val="005773BE"/>
    <w:rsid w:val="0057765F"/>
    <w:rsid w:val="0057777E"/>
    <w:rsid w:val="005777E4"/>
    <w:rsid w:val="00577D76"/>
    <w:rsid w:val="00577FEE"/>
    <w:rsid w:val="005800B4"/>
    <w:rsid w:val="0058027B"/>
    <w:rsid w:val="005802FB"/>
    <w:rsid w:val="00580779"/>
    <w:rsid w:val="005808DB"/>
    <w:rsid w:val="00580993"/>
    <w:rsid w:val="00580DDC"/>
    <w:rsid w:val="00580E6C"/>
    <w:rsid w:val="00580E90"/>
    <w:rsid w:val="0058117F"/>
    <w:rsid w:val="0058129D"/>
    <w:rsid w:val="00581B1F"/>
    <w:rsid w:val="00581C44"/>
    <w:rsid w:val="00581DBF"/>
    <w:rsid w:val="0058240C"/>
    <w:rsid w:val="005824E8"/>
    <w:rsid w:val="0058254B"/>
    <w:rsid w:val="00582A4C"/>
    <w:rsid w:val="00582C94"/>
    <w:rsid w:val="00583162"/>
    <w:rsid w:val="0058336E"/>
    <w:rsid w:val="005836CB"/>
    <w:rsid w:val="0058380C"/>
    <w:rsid w:val="00583874"/>
    <w:rsid w:val="00583907"/>
    <w:rsid w:val="005839F8"/>
    <w:rsid w:val="00583BED"/>
    <w:rsid w:val="00583EC1"/>
    <w:rsid w:val="005840C3"/>
    <w:rsid w:val="0058414E"/>
    <w:rsid w:val="0058429A"/>
    <w:rsid w:val="00584390"/>
    <w:rsid w:val="005844BB"/>
    <w:rsid w:val="00584B1E"/>
    <w:rsid w:val="00584E7C"/>
    <w:rsid w:val="00584F8F"/>
    <w:rsid w:val="005857E0"/>
    <w:rsid w:val="005857EE"/>
    <w:rsid w:val="005859C3"/>
    <w:rsid w:val="005859C4"/>
    <w:rsid w:val="00585EAC"/>
    <w:rsid w:val="00585FD3"/>
    <w:rsid w:val="005860B8"/>
    <w:rsid w:val="005863B1"/>
    <w:rsid w:val="00586438"/>
    <w:rsid w:val="00586610"/>
    <w:rsid w:val="0058674A"/>
    <w:rsid w:val="00586785"/>
    <w:rsid w:val="00586BE2"/>
    <w:rsid w:val="00586C18"/>
    <w:rsid w:val="00586D25"/>
    <w:rsid w:val="00586DAA"/>
    <w:rsid w:val="00586ED6"/>
    <w:rsid w:val="00586F9A"/>
    <w:rsid w:val="00587164"/>
    <w:rsid w:val="005877F7"/>
    <w:rsid w:val="0058782F"/>
    <w:rsid w:val="0058788B"/>
    <w:rsid w:val="005878FE"/>
    <w:rsid w:val="005879A7"/>
    <w:rsid w:val="005879FE"/>
    <w:rsid w:val="00587A76"/>
    <w:rsid w:val="00587E93"/>
    <w:rsid w:val="00590001"/>
    <w:rsid w:val="00590003"/>
    <w:rsid w:val="005900B9"/>
    <w:rsid w:val="005909E6"/>
    <w:rsid w:val="00590C2B"/>
    <w:rsid w:val="00590F71"/>
    <w:rsid w:val="00590FAD"/>
    <w:rsid w:val="0059115E"/>
    <w:rsid w:val="005911D3"/>
    <w:rsid w:val="005911E2"/>
    <w:rsid w:val="0059138A"/>
    <w:rsid w:val="00591403"/>
    <w:rsid w:val="00591415"/>
    <w:rsid w:val="00591559"/>
    <w:rsid w:val="0059161A"/>
    <w:rsid w:val="0059175A"/>
    <w:rsid w:val="00591787"/>
    <w:rsid w:val="005918DD"/>
    <w:rsid w:val="0059193E"/>
    <w:rsid w:val="005919A0"/>
    <w:rsid w:val="00591A2A"/>
    <w:rsid w:val="00591B0B"/>
    <w:rsid w:val="00591F99"/>
    <w:rsid w:val="00592350"/>
    <w:rsid w:val="00592468"/>
    <w:rsid w:val="00592657"/>
    <w:rsid w:val="005928FF"/>
    <w:rsid w:val="005929D9"/>
    <w:rsid w:val="00592B9C"/>
    <w:rsid w:val="00592D6B"/>
    <w:rsid w:val="00592F63"/>
    <w:rsid w:val="0059328B"/>
    <w:rsid w:val="0059333A"/>
    <w:rsid w:val="00593421"/>
    <w:rsid w:val="0059344E"/>
    <w:rsid w:val="005938B3"/>
    <w:rsid w:val="00593AFB"/>
    <w:rsid w:val="00593C24"/>
    <w:rsid w:val="0059459D"/>
    <w:rsid w:val="00594DFF"/>
    <w:rsid w:val="0059557B"/>
    <w:rsid w:val="0059559B"/>
    <w:rsid w:val="00595689"/>
    <w:rsid w:val="00595851"/>
    <w:rsid w:val="005958FA"/>
    <w:rsid w:val="00595BEC"/>
    <w:rsid w:val="00596247"/>
    <w:rsid w:val="0059625C"/>
    <w:rsid w:val="0059659E"/>
    <w:rsid w:val="00596868"/>
    <w:rsid w:val="00596B33"/>
    <w:rsid w:val="00596F59"/>
    <w:rsid w:val="00596F65"/>
    <w:rsid w:val="005971D9"/>
    <w:rsid w:val="00597374"/>
    <w:rsid w:val="005973EC"/>
    <w:rsid w:val="005976B9"/>
    <w:rsid w:val="005977C0"/>
    <w:rsid w:val="0059787B"/>
    <w:rsid w:val="0059790F"/>
    <w:rsid w:val="00597E4C"/>
    <w:rsid w:val="0059FE06"/>
    <w:rsid w:val="005A00B6"/>
    <w:rsid w:val="005A02CE"/>
    <w:rsid w:val="005A02DC"/>
    <w:rsid w:val="005A02F1"/>
    <w:rsid w:val="005A02F4"/>
    <w:rsid w:val="005A0307"/>
    <w:rsid w:val="005A038A"/>
    <w:rsid w:val="005A06EB"/>
    <w:rsid w:val="005A0A0D"/>
    <w:rsid w:val="005A0CF9"/>
    <w:rsid w:val="005A0FD1"/>
    <w:rsid w:val="005A13BE"/>
    <w:rsid w:val="005A14C1"/>
    <w:rsid w:val="005A1557"/>
    <w:rsid w:val="005A1594"/>
    <w:rsid w:val="005A18A4"/>
    <w:rsid w:val="005A1A32"/>
    <w:rsid w:val="005A1A49"/>
    <w:rsid w:val="005A1B27"/>
    <w:rsid w:val="005A1C06"/>
    <w:rsid w:val="005A1C3A"/>
    <w:rsid w:val="005A2091"/>
    <w:rsid w:val="005A22E9"/>
    <w:rsid w:val="005A23A1"/>
    <w:rsid w:val="005A23B6"/>
    <w:rsid w:val="005A240F"/>
    <w:rsid w:val="005A242C"/>
    <w:rsid w:val="005A24CB"/>
    <w:rsid w:val="005A26DC"/>
    <w:rsid w:val="005A2869"/>
    <w:rsid w:val="005A28B8"/>
    <w:rsid w:val="005A2A0E"/>
    <w:rsid w:val="005A2A5B"/>
    <w:rsid w:val="005A3360"/>
    <w:rsid w:val="005A338E"/>
    <w:rsid w:val="005A33D0"/>
    <w:rsid w:val="005A386B"/>
    <w:rsid w:val="005A3CE0"/>
    <w:rsid w:val="005A3D60"/>
    <w:rsid w:val="005A4368"/>
    <w:rsid w:val="005A4475"/>
    <w:rsid w:val="005A44A4"/>
    <w:rsid w:val="005A4700"/>
    <w:rsid w:val="005A47DD"/>
    <w:rsid w:val="005A4C77"/>
    <w:rsid w:val="005A4EE7"/>
    <w:rsid w:val="005A5181"/>
    <w:rsid w:val="005A51DC"/>
    <w:rsid w:val="005A531B"/>
    <w:rsid w:val="005A5A4A"/>
    <w:rsid w:val="005A5BF4"/>
    <w:rsid w:val="005A5DAB"/>
    <w:rsid w:val="005A634F"/>
    <w:rsid w:val="005A6589"/>
    <w:rsid w:val="005A66DF"/>
    <w:rsid w:val="005A6913"/>
    <w:rsid w:val="005A69E3"/>
    <w:rsid w:val="005A6AD1"/>
    <w:rsid w:val="005A6BD0"/>
    <w:rsid w:val="005A6D38"/>
    <w:rsid w:val="005A6E25"/>
    <w:rsid w:val="005A6E8C"/>
    <w:rsid w:val="005A6F63"/>
    <w:rsid w:val="005A70BA"/>
    <w:rsid w:val="005A74C1"/>
    <w:rsid w:val="005A74E5"/>
    <w:rsid w:val="005A7746"/>
    <w:rsid w:val="005A7763"/>
    <w:rsid w:val="005A7931"/>
    <w:rsid w:val="005A796E"/>
    <w:rsid w:val="005A7B85"/>
    <w:rsid w:val="005A7C38"/>
    <w:rsid w:val="005A7C93"/>
    <w:rsid w:val="005A7D83"/>
    <w:rsid w:val="005B005E"/>
    <w:rsid w:val="005B04B3"/>
    <w:rsid w:val="005B0571"/>
    <w:rsid w:val="005B070D"/>
    <w:rsid w:val="005B084D"/>
    <w:rsid w:val="005B088C"/>
    <w:rsid w:val="005B096E"/>
    <w:rsid w:val="005B09B0"/>
    <w:rsid w:val="005B0C28"/>
    <w:rsid w:val="005B0C95"/>
    <w:rsid w:val="005B103E"/>
    <w:rsid w:val="005B1122"/>
    <w:rsid w:val="005B16DF"/>
    <w:rsid w:val="005B1851"/>
    <w:rsid w:val="005B1937"/>
    <w:rsid w:val="005B1AF8"/>
    <w:rsid w:val="005B1C3C"/>
    <w:rsid w:val="005B1D5F"/>
    <w:rsid w:val="005B1E0C"/>
    <w:rsid w:val="005B24D9"/>
    <w:rsid w:val="005B25AD"/>
    <w:rsid w:val="005B25E5"/>
    <w:rsid w:val="005B282A"/>
    <w:rsid w:val="005B290F"/>
    <w:rsid w:val="005B29E6"/>
    <w:rsid w:val="005B2AE9"/>
    <w:rsid w:val="005B2D14"/>
    <w:rsid w:val="005B30EC"/>
    <w:rsid w:val="005B320C"/>
    <w:rsid w:val="005B353D"/>
    <w:rsid w:val="005B38F1"/>
    <w:rsid w:val="005B3BA8"/>
    <w:rsid w:val="005B3C7F"/>
    <w:rsid w:val="005B3C9E"/>
    <w:rsid w:val="005B3DF5"/>
    <w:rsid w:val="005B3F06"/>
    <w:rsid w:val="005B3F25"/>
    <w:rsid w:val="005B469E"/>
    <w:rsid w:val="005B4809"/>
    <w:rsid w:val="005B49BA"/>
    <w:rsid w:val="005B52CC"/>
    <w:rsid w:val="005B53D0"/>
    <w:rsid w:val="005B570C"/>
    <w:rsid w:val="005B5737"/>
    <w:rsid w:val="005B5831"/>
    <w:rsid w:val="005B588B"/>
    <w:rsid w:val="005B59E2"/>
    <w:rsid w:val="005B5AC2"/>
    <w:rsid w:val="005B6141"/>
    <w:rsid w:val="005B6151"/>
    <w:rsid w:val="005B65D2"/>
    <w:rsid w:val="005B6853"/>
    <w:rsid w:val="005B692B"/>
    <w:rsid w:val="005B6AF8"/>
    <w:rsid w:val="005B6D1E"/>
    <w:rsid w:val="005B6E03"/>
    <w:rsid w:val="005B7153"/>
    <w:rsid w:val="005B7205"/>
    <w:rsid w:val="005B74AD"/>
    <w:rsid w:val="005B77E1"/>
    <w:rsid w:val="005B780D"/>
    <w:rsid w:val="005B79FC"/>
    <w:rsid w:val="005B7AF8"/>
    <w:rsid w:val="005B7DBD"/>
    <w:rsid w:val="005B7FA3"/>
    <w:rsid w:val="005C0004"/>
    <w:rsid w:val="005C01D7"/>
    <w:rsid w:val="005C056B"/>
    <w:rsid w:val="005C05BD"/>
    <w:rsid w:val="005C06F2"/>
    <w:rsid w:val="005C1138"/>
    <w:rsid w:val="005C125E"/>
    <w:rsid w:val="005C12D5"/>
    <w:rsid w:val="005C1582"/>
    <w:rsid w:val="005C17C1"/>
    <w:rsid w:val="005C1B58"/>
    <w:rsid w:val="005C1DF3"/>
    <w:rsid w:val="005C1E23"/>
    <w:rsid w:val="005C229A"/>
    <w:rsid w:val="005C22CE"/>
    <w:rsid w:val="005C2387"/>
    <w:rsid w:val="005C26E6"/>
    <w:rsid w:val="005C272B"/>
    <w:rsid w:val="005C2811"/>
    <w:rsid w:val="005C28ED"/>
    <w:rsid w:val="005C2A5A"/>
    <w:rsid w:val="005C2BA0"/>
    <w:rsid w:val="005C2CB4"/>
    <w:rsid w:val="005C2CC8"/>
    <w:rsid w:val="005C2DF8"/>
    <w:rsid w:val="005C2F12"/>
    <w:rsid w:val="005C3049"/>
    <w:rsid w:val="005C30C9"/>
    <w:rsid w:val="005C30F8"/>
    <w:rsid w:val="005C322B"/>
    <w:rsid w:val="005C34A3"/>
    <w:rsid w:val="005C352C"/>
    <w:rsid w:val="005C372C"/>
    <w:rsid w:val="005C3743"/>
    <w:rsid w:val="005C37A4"/>
    <w:rsid w:val="005C38D1"/>
    <w:rsid w:val="005C3A40"/>
    <w:rsid w:val="005C3A81"/>
    <w:rsid w:val="005C3B73"/>
    <w:rsid w:val="005C3D4A"/>
    <w:rsid w:val="005C3DBA"/>
    <w:rsid w:val="005C3F0E"/>
    <w:rsid w:val="005C4152"/>
    <w:rsid w:val="005C4471"/>
    <w:rsid w:val="005C4487"/>
    <w:rsid w:val="005C46F1"/>
    <w:rsid w:val="005C4B1E"/>
    <w:rsid w:val="005C4B63"/>
    <w:rsid w:val="005C4CBF"/>
    <w:rsid w:val="005C4EBF"/>
    <w:rsid w:val="005C4F15"/>
    <w:rsid w:val="005C50E3"/>
    <w:rsid w:val="005C5399"/>
    <w:rsid w:val="005C558D"/>
    <w:rsid w:val="005C5692"/>
    <w:rsid w:val="005C5774"/>
    <w:rsid w:val="005C5A5A"/>
    <w:rsid w:val="005C5AA0"/>
    <w:rsid w:val="005C5C80"/>
    <w:rsid w:val="005C5DCB"/>
    <w:rsid w:val="005C5E3A"/>
    <w:rsid w:val="005C5E62"/>
    <w:rsid w:val="005C6339"/>
    <w:rsid w:val="005C65D0"/>
    <w:rsid w:val="005C679F"/>
    <w:rsid w:val="005C685F"/>
    <w:rsid w:val="005C6AEE"/>
    <w:rsid w:val="005C6E31"/>
    <w:rsid w:val="005C6FD9"/>
    <w:rsid w:val="005C711D"/>
    <w:rsid w:val="005C7277"/>
    <w:rsid w:val="005C7849"/>
    <w:rsid w:val="005C79BA"/>
    <w:rsid w:val="005C7B1A"/>
    <w:rsid w:val="005C7C6D"/>
    <w:rsid w:val="005C7F2F"/>
    <w:rsid w:val="005D03FF"/>
    <w:rsid w:val="005D050A"/>
    <w:rsid w:val="005D08CE"/>
    <w:rsid w:val="005D0C89"/>
    <w:rsid w:val="005D0F17"/>
    <w:rsid w:val="005D1056"/>
    <w:rsid w:val="005D1366"/>
    <w:rsid w:val="005D14FF"/>
    <w:rsid w:val="005D1644"/>
    <w:rsid w:val="005D1A28"/>
    <w:rsid w:val="005D1BFB"/>
    <w:rsid w:val="005D1CE8"/>
    <w:rsid w:val="005D1E95"/>
    <w:rsid w:val="005D1ED8"/>
    <w:rsid w:val="005D21F5"/>
    <w:rsid w:val="005D23DA"/>
    <w:rsid w:val="005D24A8"/>
    <w:rsid w:val="005D24D3"/>
    <w:rsid w:val="005D2552"/>
    <w:rsid w:val="005D2AF9"/>
    <w:rsid w:val="005D2E6B"/>
    <w:rsid w:val="005D2EB0"/>
    <w:rsid w:val="005D2FDC"/>
    <w:rsid w:val="005D3198"/>
    <w:rsid w:val="005D31EC"/>
    <w:rsid w:val="005D3489"/>
    <w:rsid w:val="005D34AE"/>
    <w:rsid w:val="005D3571"/>
    <w:rsid w:val="005D3712"/>
    <w:rsid w:val="005D3773"/>
    <w:rsid w:val="005D398C"/>
    <w:rsid w:val="005D3BAF"/>
    <w:rsid w:val="005D40D6"/>
    <w:rsid w:val="005D41AD"/>
    <w:rsid w:val="005D43F7"/>
    <w:rsid w:val="005D45BB"/>
    <w:rsid w:val="005D4609"/>
    <w:rsid w:val="005D471B"/>
    <w:rsid w:val="005D4B41"/>
    <w:rsid w:val="005D5058"/>
    <w:rsid w:val="005D505F"/>
    <w:rsid w:val="005D50D3"/>
    <w:rsid w:val="005D5130"/>
    <w:rsid w:val="005D5169"/>
    <w:rsid w:val="005D55BD"/>
    <w:rsid w:val="005D58A2"/>
    <w:rsid w:val="005D5A58"/>
    <w:rsid w:val="005D5AA2"/>
    <w:rsid w:val="005D5C40"/>
    <w:rsid w:val="005D5C80"/>
    <w:rsid w:val="005D5E0C"/>
    <w:rsid w:val="005D5F3C"/>
    <w:rsid w:val="005D6400"/>
    <w:rsid w:val="005D6601"/>
    <w:rsid w:val="005D6729"/>
    <w:rsid w:val="005D6B3B"/>
    <w:rsid w:val="005D6BD4"/>
    <w:rsid w:val="005D6F1E"/>
    <w:rsid w:val="005D6F9A"/>
    <w:rsid w:val="005D7A77"/>
    <w:rsid w:val="005D7EA1"/>
    <w:rsid w:val="005E0628"/>
    <w:rsid w:val="005E08B0"/>
    <w:rsid w:val="005E095B"/>
    <w:rsid w:val="005E0A9B"/>
    <w:rsid w:val="005E122C"/>
    <w:rsid w:val="005E1272"/>
    <w:rsid w:val="005E1387"/>
    <w:rsid w:val="005E16EF"/>
    <w:rsid w:val="005E1812"/>
    <w:rsid w:val="005E1C48"/>
    <w:rsid w:val="005E1CC6"/>
    <w:rsid w:val="005E1DB3"/>
    <w:rsid w:val="005E1F29"/>
    <w:rsid w:val="005E1FF4"/>
    <w:rsid w:val="005E2085"/>
    <w:rsid w:val="005E2102"/>
    <w:rsid w:val="005E21D7"/>
    <w:rsid w:val="005E21F9"/>
    <w:rsid w:val="005E239A"/>
    <w:rsid w:val="005E25C0"/>
    <w:rsid w:val="005E277C"/>
    <w:rsid w:val="005E2939"/>
    <w:rsid w:val="005E2A25"/>
    <w:rsid w:val="005E2B7C"/>
    <w:rsid w:val="005E2C57"/>
    <w:rsid w:val="005E2C89"/>
    <w:rsid w:val="005E2E04"/>
    <w:rsid w:val="005E2EC8"/>
    <w:rsid w:val="005E2F27"/>
    <w:rsid w:val="005E3104"/>
    <w:rsid w:val="005E3341"/>
    <w:rsid w:val="005E33D5"/>
    <w:rsid w:val="005E33FA"/>
    <w:rsid w:val="005E368B"/>
    <w:rsid w:val="005E3779"/>
    <w:rsid w:val="005E387D"/>
    <w:rsid w:val="005E38FA"/>
    <w:rsid w:val="005E3A75"/>
    <w:rsid w:val="005E3A8A"/>
    <w:rsid w:val="005E3C04"/>
    <w:rsid w:val="005E3DD5"/>
    <w:rsid w:val="005E3E62"/>
    <w:rsid w:val="005E3F95"/>
    <w:rsid w:val="005E3FC7"/>
    <w:rsid w:val="005E3FCB"/>
    <w:rsid w:val="005E4268"/>
    <w:rsid w:val="005E434F"/>
    <w:rsid w:val="005E46C0"/>
    <w:rsid w:val="005E4927"/>
    <w:rsid w:val="005E4BDF"/>
    <w:rsid w:val="005E4C39"/>
    <w:rsid w:val="005E4C8D"/>
    <w:rsid w:val="005E4CD1"/>
    <w:rsid w:val="005E4F63"/>
    <w:rsid w:val="005E50B6"/>
    <w:rsid w:val="005E53C1"/>
    <w:rsid w:val="005E53DB"/>
    <w:rsid w:val="005E5550"/>
    <w:rsid w:val="005E56B0"/>
    <w:rsid w:val="005E5738"/>
    <w:rsid w:val="005E57A6"/>
    <w:rsid w:val="005E58BD"/>
    <w:rsid w:val="005E5BEE"/>
    <w:rsid w:val="005E5ED7"/>
    <w:rsid w:val="005E60C5"/>
    <w:rsid w:val="005E613B"/>
    <w:rsid w:val="005E6344"/>
    <w:rsid w:val="005E6399"/>
    <w:rsid w:val="005E64A0"/>
    <w:rsid w:val="005E681F"/>
    <w:rsid w:val="005E6927"/>
    <w:rsid w:val="005E6D00"/>
    <w:rsid w:val="005E6E17"/>
    <w:rsid w:val="005E7085"/>
    <w:rsid w:val="005E712D"/>
    <w:rsid w:val="005E717C"/>
    <w:rsid w:val="005E75A3"/>
    <w:rsid w:val="005E75AE"/>
    <w:rsid w:val="005E76DA"/>
    <w:rsid w:val="005E77B4"/>
    <w:rsid w:val="005E786B"/>
    <w:rsid w:val="005E7890"/>
    <w:rsid w:val="005E7CF7"/>
    <w:rsid w:val="005E7DC7"/>
    <w:rsid w:val="005E7E5C"/>
    <w:rsid w:val="005E7E93"/>
    <w:rsid w:val="005E7EDD"/>
    <w:rsid w:val="005F0521"/>
    <w:rsid w:val="005F052E"/>
    <w:rsid w:val="005F067E"/>
    <w:rsid w:val="005F08F5"/>
    <w:rsid w:val="005F0BC7"/>
    <w:rsid w:val="005F0BFB"/>
    <w:rsid w:val="005F0CCE"/>
    <w:rsid w:val="005F0FFE"/>
    <w:rsid w:val="005F133D"/>
    <w:rsid w:val="005F141A"/>
    <w:rsid w:val="005F1469"/>
    <w:rsid w:val="005F1569"/>
    <w:rsid w:val="005F1570"/>
    <w:rsid w:val="005F15F1"/>
    <w:rsid w:val="005F162C"/>
    <w:rsid w:val="005F162E"/>
    <w:rsid w:val="005F19FE"/>
    <w:rsid w:val="005F1AB9"/>
    <w:rsid w:val="005F1DD7"/>
    <w:rsid w:val="005F1E8D"/>
    <w:rsid w:val="005F1F00"/>
    <w:rsid w:val="005F1F70"/>
    <w:rsid w:val="005F241B"/>
    <w:rsid w:val="005F248E"/>
    <w:rsid w:val="005F255A"/>
    <w:rsid w:val="005F28A4"/>
    <w:rsid w:val="005F2E12"/>
    <w:rsid w:val="005F2E27"/>
    <w:rsid w:val="005F32FB"/>
    <w:rsid w:val="005F34DB"/>
    <w:rsid w:val="005F34ED"/>
    <w:rsid w:val="005F3545"/>
    <w:rsid w:val="005F36DB"/>
    <w:rsid w:val="005F3730"/>
    <w:rsid w:val="005F3852"/>
    <w:rsid w:val="005F39C9"/>
    <w:rsid w:val="005F3B1B"/>
    <w:rsid w:val="005F3DF8"/>
    <w:rsid w:val="005F3E5D"/>
    <w:rsid w:val="005F40BB"/>
    <w:rsid w:val="005F42A8"/>
    <w:rsid w:val="005F4320"/>
    <w:rsid w:val="005F4412"/>
    <w:rsid w:val="005F462B"/>
    <w:rsid w:val="005F463F"/>
    <w:rsid w:val="005F46AE"/>
    <w:rsid w:val="005F4744"/>
    <w:rsid w:val="005F4DBC"/>
    <w:rsid w:val="005F4F08"/>
    <w:rsid w:val="005F5108"/>
    <w:rsid w:val="005F5140"/>
    <w:rsid w:val="005F5238"/>
    <w:rsid w:val="005F5624"/>
    <w:rsid w:val="005F5945"/>
    <w:rsid w:val="005F5977"/>
    <w:rsid w:val="005F6249"/>
    <w:rsid w:val="005F635C"/>
    <w:rsid w:val="005F6432"/>
    <w:rsid w:val="005F66FD"/>
    <w:rsid w:val="005F6C67"/>
    <w:rsid w:val="005F6D7B"/>
    <w:rsid w:val="005F6D96"/>
    <w:rsid w:val="005F6F17"/>
    <w:rsid w:val="005F6F40"/>
    <w:rsid w:val="005F6FDB"/>
    <w:rsid w:val="005F7032"/>
    <w:rsid w:val="005F71A4"/>
    <w:rsid w:val="005F7465"/>
    <w:rsid w:val="005F7924"/>
    <w:rsid w:val="005F7AC9"/>
    <w:rsid w:val="005F7F2C"/>
    <w:rsid w:val="005F7FDB"/>
    <w:rsid w:val="00600574"/>
    <w:rsid w:val="0060075D"/>
    <w:rsid w:val="006009B6"/>
    <w:rsid w:val="00600A8A"/>
    <w:rsid w:val="00600AE4"/>
    <w:rsid w:val="00600C68"/>
    <w:rsid w:val="00600CBD"/>
    <w:rsid w:val="00600DAD"/>
    <w:rsid w:val="00600FD1"/>
    <w:rsid w:val="00601089"/>
    <w:rsid w:val="0060118D"/>
    <w:rsid w:val="0060126C"/>
    <w:rsid w:val="00601282"/>
    <w:rsid w:val="00601331"/>
    <w:rsid w:val="006013AD"/>
    <w:rsid w:val="00601516"/>
    <w:rsid w:val="00601857"/>
    <w:rsid w:val="0060194E"/>
    <w:rsid w:val="00601ADA"/>
    <w:rsid w:val="00601EEB"/>
    <w:rsid w:val="0060234F"/>
    <w:rsid w:val="00602391"/>
    <w:rsid w:val="006023D9"/>
    <w:rsid w:val="0060255B"/>
    <w:rsid w:val="00602598"/>
    <w:rsid w:val="0060289D"/>
    <w:rsid w:val="00602A8E"/>
    <w:rsid w:val="00602D63"/>
    <w:rsid w:val="00602E14"/>
    <w:rsid w:val="00602FDD"/>
    <w:rsid w:val="00603059"/>
    <w:rsid w:val="0060306B"/>
    <w:rsid w:val="006030B5"/>
    <w:rsid w:val="006033A2"/>
    <w:rsid w:val="0060345A"/>
    <w:rsid w:val="006036D6"/>
    <w:rsid w:val="0060386F"/>
    <w:rsid w:val="00603976"/>
    <w:rsid w:val="006039B7"/>
    <w:rsid w:val="00604024"/>
    <w:rsid w:val="00604116"/>
    <w:rsid w:val="00604387"/>
    <w:rsid w:val="00604815"/>
    <w:rsid w:val="00604977"/>
    <w:rsid w:val="00604AD7"/>
    <w:rsid w:val="00604BE6"/>
    <w:rsid w:val="00604EA9"/>
    <w:rsid w:val="00605172"/>
    <w:rsid w:val="00605288"/>
    <w:rsid w:val="006052BD"/>
    <w:rsid w:val="00605379"/>
    <w:rsid w:val="006056B3"/>
    <w:rsid w:val="006056CE"/>
    <w:rsid w:val="00605734"/>
    <w:rsid w:val="006057C4"/>
    <w:rsid w:val="00605A9F"/>
    <w:rsid w:val="00605D46"/>
    <w:rsid w:val="00605ED2"/>
    <w:rsid w:val="00605EEB"/>
    <w:rsid w:val="00606265"/>
    <w:rsid w:val="0060627F"/>
    <w:rsid w:val="0060678B"/>
    <w:rsid w:val="006067C3"/>
    <w:rsid w:val="00606808"/>
    <w:rsid w:val="006069B8"/>
    <w:rsid w:val="00606B2E"/>
    <w:rsid w:val="00606DEF"/>
    <w:rsid w:val="00606E99"/>
    <w:rsid w:val="00607008"/>
    <w:rsid w:val="006070FA"/>
    <w:rsid w:val="00607146"/>
    <w:rsid w:val="00607417"/>
    <w:rsid w:val="00607465"/>
    <w:rsid w:val="00607957"/>
    <w:rsid w:val="00607D59"/>
    <w:rsid w:val="00610051"/>
    <w:rsid w:val="0061012D"/>
    <w:rsid w:val="006103EB"/>
    <w:rsid w:val="0061040F"/>
    <w:rsid w:val="006104D9"/>
    <w:rsid w:val="00610667"/>
    <w:rsid w:val="006109C2"/>
    <w:rsid w:val="00610A94"/>
    <w:rsid w:val="00610D90"/>
    <w:rsid w:val="00610E05"/>
    <w:rsid w:val="00610FF8"/>
    <w:rsid w:val="006111B1"/>
    <w:rsid w:val="00611398"/>
    <w:rsid w:val="00611660"/>
    <w:rsid w:val="0061177E"/>
    <w:rsid w:val="00611981"/>
    <w:rsid w:val="00611BA9"/>
    <w:rsid w:val="00611BED"/>
    <w:rsid w:val="00611DE3"/>
    <w:rsid w:val="00611EF6"/>
    <w:rsid w:val="006121F0"/>
    <w:rsid w:val="0061225A"/>
    <w:rsid w:val="0061243B"/>
    <w:rsid w:val="006124A1"/>
    <w:rsid w:val="00612D26"/>
    <w:rsid w:val="00612DC2"/>
    <w:rsid w:val="00612FD9"/>
    <w:rsid w:val="0061323B"/>
    <w:rsid w:val="006132F6"/>
    <w:rsid w:val="00613682"/>
    <w:rsid w:val="006136DA"/>
    <w:rsid w:val="00613702"/>
    <w:rsid w:val="00613755"/>
    <w:rsid w:val="006137F1"/>
    <w:rsid w:val="00613A57"/>
    <w:rsid w:val="00614032"/>
    <w:rsid w:val="006140B5"/>
    <w:rsid w:val="00614345"/>
    <w:rsid w:val="006143AD"/>
    <w:rsid w:val="006143FF"/>
    <w:rsid w:val="006144BB"/>
    <w:rsid w:val="006145A0"/>
    <w:rsid w:val="00614835"/>
    <w:rsid w:val="0061499B"/>
    <w:rsid w:val="006149BA"/>
    <w:rsid w:val="006149D4"/>
    <w:rsid w:val="00614C7B"/>
    <w:rsid w:val="00614C8A"/>
    <w:rsid w:val="00614DA4"/>
    <w:rsid w:val="00614F9D"/>
    <w:rsid w:val="00615125"/>
    <w:rsid w:val="006153C4"/>
    <w:rsid w:val="0061542F"/>
    <w:rsid w:val="00615478"/>
    <w:rsid w:val="00615F5B"/>
    <w:rsid w:val="00616052"/>
    <w:rsid w:val="0061611C"/>
    <w:rsid w:val="006166F5"/>
    <w:rsid w:val="00616703"/>
    <w:rsid w:val="006168E6"/>
    <w:rsid w:val="00616AEF"/>
    <w:rsid w:val="006170DC"/>
    <w:rsid w:val="0061735D"/>
    <w:rsid w:val="006174B7"/>
    <w:rsid w:val="0061756F"/>
    <w:rsid w:val="00617AC2"/>
    <w:rsid w:val="00617CDD"/>
    <w:rsid w:val="00617DC1"/>
    <w:rsid w:val="0061AD48"/>
    <w:rsid w:val="00620246"/>
    <w:rsid w:val="00620291"/>
    <w:rsid w:val="00620298"/>
    <w:rsid w:val="00620341"/>
    <w:rsid w:val="006205D9"/>
    <w:rsid w:val="006205FF"/>
    <w:rsid w:val="00620789"/>
    <w:rsid w:val="0062080F"/>
    <w:rsid w:val="006209AB"/>
    <w:rsid w:val="00620A21"/>
    <w:rsid w:val="00620A62"/>
    <w:rsid w:val="00620BD5"/>
    <w:rsid w:val="006210B0"/>
    <w:rsid w:val="00621166"/>
    <w:rsid w:val="00621521"/>
    <w:rsid w:val="0062186D"/>
    <w:rsid w:val="00621898"/>
    <w:rsid w:val="006219A6"/>
    <w:rsid w:val="00621AE9"/>
    <w:rsid w:val="00621B83"/>
    <w:rsid w:val="00621DBF"/>
    <w:rsid w:val="00621DEA"/>
    <w:rsid w:val="00621EA4"/>
    <w:rsid w:val="00621EA9"/>
    <w:rsid w:val="00621ECD"/>
    <w:rsid w:val="0062204B"/>
    <w:rsid w:val="006220E6"/>
    <w:rsid w:val="0062264C"/>
    <w:rsid w:val="00622700"/>
    <w:rsid w:val="006228C6"/>
    <w:rsid w:val="00622A41"/>
    <w:rsid w:val="00622AB2"/>
    <w:rsid w:val="00622CDB"/>
    <w:rsid w:val="00622F65"/>
    <w:rsid w:val="00623625"/>
    <w:rsid w:val="006237CE"/>
    <w:rsid w:val="0062383B"/>
    <w:rsid w:val="00623A49"/>
    <w:rsid w:val="00623B1B"/>
    <w:rsid w:val="00623B6F"/>
    <w:rsid w:val="00623D9E"/>
    <w:rsid w:val="00623DB1"/>
    <w:rsid w:val="00623EC2"/>
    <w:rsid w:val="00623F9B"/>
    <w:rsid w:val="00624026"/>
    <w:rsid w:val="006242B7"/>
    <w:rsid w:val="006242FF"/>
    <w:rsid w:val="006243B6"/>
    <w:rsid w:val="006243E9"/>
    <w:rsid w:val="006244F4"/>
    <w:rsid w:val="0062457F"/>
    <w:rsid w:val="006247B2"/>
    <w:rsid w:val="006247E9"/>
    <w:rsid w:val="0062481B"/>
    <w:rsid w:val="0062488B"/>
    <w:rsid w:val="006248C0"/>
    <w:rsid w:val="006249DB"/>
    <w:rsid w:val="00624EF2"/>
    <w:rsid w:val="00625030"/>
    <w:rsid w:val="00625071"/>
    <w:rsid w:val="006251CD"/>
    <w:rsid w:val="00625596"/>
    <w:rsid w:val="00625666"/>
    <w:rsid w:val="00625B95"/>
    <w:rsid w:val="00625F3D"/>
    <w:rsid w:val="00626501"/>
    <w:rsid w:val="00626560"/>
    <w:rsid w:val="0062658D"/>
    <w:rsid w:val="006266D7"/>
    <w:rsid w:val="006269BB"/>
    <w:rsid w:val="00626A05"/>
    <w:rsid w:val="00626A32"/>
    <w:rsid w:val="00626C27"/>
    <w:rsid w:val="00626C93"/>
    <w:rsid w:val="00626DCF"/>
    <w:rsid w:val="00626EBC"/>
    <w:rsid w:val="00626F97"/>
    <w:rsid w:val="0062710C"/>
    <w:rsid w:val="00627324"/>
    <w:rsid w:val="0062734E"/>
    <w:rsid w:val="00627415"/>
    <w:rsid w:val="006275D4"/>
    <w:rsid w:val="006276AE"/>
    <w:rsid w:val="006278F8"/>
    <w:rsid w:val="00627A0C"/>
    <w:rsid w:val="00627F91"/>
    <w:rsid w:val="00627F97"/>
    <w:rsid w:val="0063026C"/>
    <w:rsid w:val="0063063F"/>
    <w:rsid w:val="0063088A"/>
    <w:rsid w:val="00630901"/>
    <w:rsid w:val="006309C1"/>
    <w:rsid w:val="00630ACA"/>
    <w:rsid w:val="00630CA9"/>
    <w:rsid w:val="00630DEB"/>
    <w:rsid w:val="00630F6C"/>
    <w:rsid w:val="006311FE"/>
    <w:rsid w:val="006311FF"/>
    <w:rsid w:val="0063136F"/>
    <w:rsid w:val="00631599"/>
    <w:rsid w:val="00631799"/>
    <w:rsid w:val="00631920"/>
    <w:rsid w:val="0063199B"/>
    <w:rsid w:val="00631B8D"/>
    <w:rsid w:val="00631D32"/>
    <w:rsid w:val="00632035"/>
    <w:rsid w:val="00632172"/>
    <w:rsid w:val="00632252"/>
    <w:rsid w:val="006322AC"/>
    <w:rsid w:val="0063241D"/>
    <w:rsid w:val="00632469"/>
    <w:rsid w:val="006324E7"/>
    <w:rsid w:val="00632636"/>
    <w:rsid w:val="006327F5"/>
    <w:rsid w:val="0063280B"/>
    <w:rsid w:val="0063295A"/>
    <w:rsid w:val="00632CAF"/>
    <w:rsid w:val="00632D2E"/>
    <w:rsid w:val="00632D93"/>
    <w:rsid w:val="00632F11"/>
    <w:rsid w:val="006330DA"/>
    <w:rsid w:val="00633380"/>
    <w:rsid w:val="006335E1"/>
    <w:rsid w:val="00633614"/>
    <w:rsid w:val="006337EC"/>
    <w:rsid w:val="00633825"/>
    <w:rsid w:val="0063385A"/>
    <w:rsid w:val="00633ADB"/>
    <w:rsid w:val="00633D3B"/>
    <w:rsid w:val="00633D96"/>
    <w:rsid w:val="006342A6"/>
    <w:rsid w:val="006344C1"/>
    <w:rsid w:val="00634955"/>
    <w:rsid w:val="00634DFE"/>
    <w:rsid w:val="00634E5E"/>
    <w:rsid w:val="00635022"/>
    <w:rsid w:val="0063516B"/>
    <w:rsid w:val="006354DF"/>
    <w:rsid w:val="0063552C"/>
    <w:rsid w:val="00635672"/>
    <w:rsid w:val="00635715"/>
    <w:rsid w:val="006358F1"/>
    <w:rsid w:val="0063590E"/>
    <w:rsid w:val="00635A26"/>
    <w:rsid w:val="00635A73"/>
    <w:rsid w:val="00635AD2"/>
    <w:rsid w:val="00635F3C"/>
    <w:rsid w:val="0063606E"/>
    <w:rsid w:val="006360F4"/>
    <w:rsid w:val="0063620F"/>
    <w:rsid w:val="0063637B"/>
    <w:rsid w:val="00636407"/>
    <w:rsid w:val="00636449"/>
    <w:rsid w:val="006365AB"/>
    <w:rsid w:val="0063663F"/>
    <w:rsid w:val="00636721"/>
    <w:rsid w:val="0063690D"/>
    <w:rsid w:val="00636958"/>
    <w:rsid w:val="00636AA2"/>
    <w:rsid w:val="00636C50"/>
    <w:rsid w:val="00636CA4"/>
    <w:rsid w:val="00636CCD"/>
    <w:rsid w:val="00636DE5"/>
    <w:rsid w:val="00637371"/>
    <w:rsid w:val="00637423"/>
    <w:rsid w:val="00637499"/>
    <w:rsid w:val="006374A4"/>
    <w:rsid w:val="00637553"/>
    <w:rsid w:val="0063786E"/>
    <w:rsid w:val="00637F47"/>
    <w:rsid w:val="0064020C"/>
    <w:rsid w:val="0064028D"/>
    <w:rsid w:val="006402F3"/>
    <w:rsid w:val="0064061B"/>
    <w:rsid w:val="0064073B"/>
    <w:rsid w:val="00640793"/>
    <w:rsid w:val="00640A86"/>
    <w:rsid w:val="00640BDB"/>
    <w:rsid w:val="00640C31"/>
    <w:rsid w:val="00640DFD"/>
    <w:rsid w:val="006416B0"/>
    <w:rsid w:val="00641727"/>
    <w:rsid w:val="00641BA1"/>
    <w:rsid w:val="00641D25"/>
    <w:rsid w:val="00641E3B"/>
    <w:rsid w:val="006424AA"/>
    <w:rsid w:val="006424BC"/>
    <w:rsid w:val="0064268A"/>
    <w:rsid w:val="006429A7"/>
    <w:rsid w:val="00642B2D"/>
    <w:rsid w:val="00642B47"/>
    <w:rsid w:val="00642CFB"/>
    <w:rsid w:val="00642FF1"/>
    <w:rsid w:val="006430D9"/>
    <w:rsid w:val="00643259"/>
    <w:rsid w:val="00643928"/>
    <w:rsid w:val="0064399B"/>
    <w:rsid w:val="00643B99"/>
    <w:rsid w:val="00643FF0"/>
    <w:rsid w:val="006441A3"/>
    <w:rsid w:val="00644299"/>
    <w:rsid w:val="006442E7"/>
    <w:rsid w:val="00644360"/>
    <w:rsid w:val="0064447E"/>
    <w:rsid w:val="00644481"/>
    <w:rsid w:val="006444D4"/>
    <w:rsid w:val="006446BC"/>
    <w:rsid w:val="006449A0"/>
    <w:rsid w:val="00644CC6"/>
    <w:rsid w:val="00644DF0"/>
    <w:rsid w:val="00644E36"/>
    <w:rsid w:val="00644EED"/>
    <w:rsid w:val="00644F1F"/>
    <w:rsid w:val="00645011"/>
    <w:rsid w:val="006453CF"/>
    <w:rsid w:val="00645B5D"/>
    <w:rsid w:val="00645B5E"/>
    <w:rsid w:val="00645C50"/>
    <w:rsid w:val="00645F46"/>
    <w:rsid w:val="006460B3"/>
    <w:rsid w:val="006460BD"/>
    <w:rsid w:val="006460CE"/>
    <w:rsid w:val="00646105"/>
    <w:rsid w:val="00646575"/>
    <w:rsid w:val="006466AD"/>
    <w:rsid w:val="0064690B"/>
    <w:rsid w:val="00646DC0"/>
    <w:rsid w:val="00646EA3"/>
    <w:rsid w:val="00647062"/>
    <w:rsid w:val="0064721F"/>
    <w:rsid w:val="00647873"/>
    <w:rsid w:val="00647B3F"/>
    <w:rsid w:val="00647DA3"/>
    <w:rsid w:val="00650130"/>
    <w:rsid w:val="006501E6"/>
    <w:rsid w:val="00650208"/>
    <w:rsid w:val="00650B51"/>
    <w:rsid w:val="00650B80"/>
    <w:rsid w:val="00650D1B"/>
    <w:rsid w:val="00650D42"/>
    <w:rsid w:val="00650F6A"/>
    <w:rsid w:val="00650F7F"/>
    <w:rsid w:val="0065107C"/>
    <w:rsid w:val="006512CF"/>
    <w:rsid w:val="006514D4"/>
    <w:rsid w:val="006514D9"/>
    <w:rsid w:val="00651562"/>
    <w:rsid w:val="00651569"/>
    <w:rsid w:val="0065181E"/>
    <w:rsid w:val="0065188E"/>
    <w:rsid w:val="00651A39"/>
    <w:rsid w:val="00651E82"/>
    <w:rsid w:val="00651FD5"/>
    <w:rsid w:val="0065246E"/>
    <w:rsid w:val="006528D9"/>
    <w:rsid w:val="0065296D"/>
    <w:rsid w:val="006529DC"/>
    <w:rsid w:val="00652A80"/>
    <w:rsid w:val="00652C79"/>
    <w:rsid w:val="00652F69"/>
    <w:rsid w:val="0065304C"/>
    <w:rsid w:val="0065329A"/>
    <w:rsid w:val="00653352"/>
    <w:rsid w:val="0065337D"/>
    <w:rsid w:val="0065339D"/>
    <w:rsid w:val="006533C3"/>
    <w:rsid w:val="006535B6"/>
    <w:rsid w:val="00653746"/>
    <w:rsid w:val="00653AD2"/>
    <w:rsid w:val="00653E28"/>
    <w:rsid w:val="0065401C"/>
    <w:rsid w:val="0065429D"/>
    <w:rsid w:val="006543D7"/>
    <w:rsid w:val="006545AD"/>
    <w:rsid w:val="0065460C"/>
    <w:rsid w:val="0065496C"/>
    <w:rsid w:val="00654EBB"/>
    <w:rsid w:val="006553BC"/>
    <w:rsid w:val="00655621"/>
    <w:rsid w:val="0065567D"/>
    <w:rsid w:val="00655C3A"/>
    <w:rsid w:val="00655CCC"/>
    <w:rsid w:val="00656099"/>
    <w:rsid w:val="006562F4"/>
    <w:rsid w:val="00656505"/>
    <w:rsid w:val="00656AAE"/>
    <w:rsid w:val="00656C76"/>
    <w:rsid w:val="00656CD8"/>
    <w:rsid w:val="00656DB7"/>
    <w:rsid w:val="00656DEA"/>
    <w:rsid w:val="00656FFA"/>
    <w:rsid w:val="00657188"/>
    <w:rsid w:val="0065739D"/>
    <w:rsid w:val="0065762B"/>
    <w:rsid w:val="00657719"/>
    <w:rsid w:val="00657841"/>
    <w:rsid w:val="00657A4D"/>
    <w:rsid w:val="00657F93"/>
    <w:rsid w:val="00660002"/>
    <w:rsid w:val="0066007D"/>
    <w:rsid w:val="0066016E"/>
    <w:rsid w:val="00660252"/>
    <w:rsid w:val="006602B5"/>
    <w:rsid w:val="006606BD"/>
    <w:rsid w:val="00660E1D"/>
    <w:rsid w:val="00660F22"/>
    <w:rsid w:val="0066115C"/>
    <w:rsid w:val="00661418"/>
    <w:rsid w:val="00661511"/>
    <w:rsid w:val="00661AF4"/>
    <w:rsid w:val="00662309"/>
    <w:rsid w:val="00662453"/>
    <w:rsid w:val="006626B4"/>
    <w:rsid w:val="00662927"/>
    <w:rsid w:val="0066296B"/>
    <w:rsid w:val="00662A70"/>
    <w:rsid w:val="00662AD3"/>
    <w:rsid w:val="00662EE7"/>
    <w:rsid w:val="00663145"/>
    <w:rsid w:val="0066336E"/>
    <w:rsid w:val="00663670"/>
    <w:rsid w:val="00663779"/>
    <w:rsid w:val="00663812"/>
    <w:rsid w:val="00663BAB"/>
    <w:rsid w:val="00663F89"/>
    <w:rsid w:val="00664171"/>
    <w:rsid w:val="006642B5"/>
    <w:rsid w:val="00664353"/>
    <w:rsid w:val="0066446B"/>
    <w:rsid w:val="00664929"/>
    <w:rsid w:val="00664A45"/>
    <w:rsid w:val="00664BA5"/>
    <w:rsid w:val="00664D43"/>
    <w:rsid w:val="00664E5F"/>
    <w:rsid w:val="00664F4C"/>
    <w:rsid w:val="00664FBB"/>
    <w:rsid w:val="00664FF6"/>
    <w:rsid w:val="00665006"/>
    <w:rsid w:val="006651BF"/>
    <w:rsid w:val="006651F3"/>
    <w:rsid w:val="00665364"/>
    <w:rsid w:val="0066542F"/>
    <w:rsid w:val="00665512"/>
    <w:rsid w:val="00665731"/>
    <w:rsid w:val="00665C5E"/>
    <w:rsid w:val="006660A9"/>
    <w:rsid w:val="00666268"/>
    <w:rsid w:val="006664E4"/>
    <w:rsid w:val="006666A3"/>
    <w:rsid w:val="0066676A"/>
    <w:rsid w:val="0066699E"/>
    <w:rsid w:val="00666BC3"/>
    <w:rsid w:val="00666C74"/>
    <w:rsid w:val="00666F13"/>
    <w:rsid w:val="00667117"/>
    <w:rsid w:val="006672BC"/>
    <w:rsid w:val="006673D0"/>
    <w:rsid w:val="00667580"/>
    <w:rsid w:val="006678A6"/>
    <w:rsid w:val="006678B5"/>
    <w:rsid w:val="00667BB6"/>
    <w:rsid w:val="00667C2B"/>
    <w:rsid w:val="00667D40"/>
    <w:rsid w:val="00667E42"/>
    <w:rsid w:val="00667E90"/>
    <w:rsid w:val="00667EF9"/>
    <w:rsid w:val="0067022A"/>
    <w:rsid w:val="006703AC"/>
    <w:rsid w:val="006705CC"/>
    <w:rsid w:val="00670632"/>
    <w:rsid w:val="00670654"/>
    <w:rsid w:val="00670681"/>
    <w:rsid w:val="00670C3E"/>
    <w:rsid w:val="00670C4B"/>
    <w:rsid w:val="00670DAE"/>
    <w:rsid w:val="00670E5C"/>
    <w:rsid w:val="00670FB1"/>
    <w:rsid w:val="00671144"/>
    <w:rsid w:val="00671166"/>
    <w:rsid w:val="0067124A"/>
    <w:rsid w:val="0067132E"/>
    <w:rsid w:val="006713A3"/>
    <w:rsid w:val="00671471"/>
    <w:rsid w:val="00671662"/>
    <w:rsid w:val="006717C9"/>
    <w:rsid w:val="00671AC1"/>
    <w:rsid w:val="00671D29"/>
    <w:rsid w:val="00671F11"/>
    <w:rsid w:val="00671FCF"/>
    <w:rsid w:val="0067200D"/>
    <w:rsid w:val="006726D0"/>
    <w:rsid w:val="0067278C"/>
    <w:rsid w:val="00672A5F"/>
    <w:rsid w:val="00672B2C"/>
    <w:rsid w:val="00672BC4"/>
    <w:rsid w:val="00672D15"/>
    <w:rsid w:val="006737EE"/>
    <w:rsid w:val="0067389F"/>
    <w:rsid w:val="00673CAA"/>
    <w:rsid w:val="00673CBE"/>
    <w:rsid w:val="00673E01"/>
    <w:rsid w:val="00673E74"/>
    <w:rsid w:val="006742C4"/>
    <w:rsid w:val="00674514"/>
    <w:rsid w:val="006746A3"/>
    <w:rsid w:val="00674B33"/>
    <w:rsid w:val="00674BB8"/>
    <w:rsid w:val="00674CDF"/>
    <w:rsid w:val="00674DAF"/>
    <w:rsid w:val="00674FA5"/>
    <w:rsid w:val="00675232"/>
    <w:rsid w:val="006756F9"/>
    <w:rsid w:val="0067571C"/>
    <w:rsid w:val="00675866"/>
    <w:rsid w:val="00675898"/>
    <w:rsid w:val="00675941"/>
    <w:rsid w:val="00675B9D"/>
    <w:rsid w:val="00675C6F"/>
    <w:rsid w:val="00675CD4"/>
    <w:rsid w:val="00675D47"/>
    <w:rsid w:val="00675DE2"/>
    <w:rsid w:val="00675E60"/>
    <w:rsid w:val="00676004"/>
    <w:rsid w:val="006760C5"/>
    <w:rsid w:val="00676120"/>
    <w:rsid w:val="0067639B"/>
    <w:rsid w:val="0067655C"/>
    <w:rsid w:val="006766AF"/>
    <w:rsid w:val="006767E5"/>
    <w:rsid w:val="006769FF"/>
    <w:rsid w:val="00676AB4"/>
    <w:rsid w:val="00676B43"/>
    <w:rsid w:val="00676B44"/>
    <w:rsid w:val="00676D26"/>
    <w:rsid w:val="00676DD2"/>
    <w:rsid w:val="00676E64"/>
    <w:rsid w:val="006774EB"/>
    <w:rsid w:val="0067766C"/>
    <w:rsid w:val="0067770F"/>
    <w:rsid w:val="006779B5"/>
    <w:rsid w:val="00677B04"/>
    <w:rsid w:val="00677D56"/>
    <w:rsid w:val="00677F98"/>
    <w:rsid w:val="00680169"/>
    <w:rsid w:val="00680D53"/>
    <w:rsid w:val="0068112A"/>
    <w:rsid w:val="006812FD"/>
    <w:rsid w:val="00681564"/>
    <w:rsid w:val="0068181B"/>
    <w:rsid w:val="00681ECF"/>
    <w:rsid w:val="00681F31"/>
    <w:rsid w:val="00682095"/>
    <w:rsid w:val="00682145"/>
    <w:rsid w:val="006821E6"/>
    <w:rsid w:val="00682D9C"/>
    <w:rsid w:val="006830AF"/>
    <w:rsid w:val="00683406"/>
    <w:rsid w:val="00683756"/>
    <w:rsid w:val="00683805"/>
    <w:rsid w:val="00683BC4"/>
    <w:rsid w:val="00683DAE"/>
    <w:rsid w:val="00683EB7"/>
    <w:rsid w:val="00683F07"/>
    <w:rsid w:val="00684195"/>
    <w:rsid w:val="00684253"/>
    <w:rsid w:val="006847BD"/>
    <w:rsid w:val="0068490A"/>
    <w:rsid w:val="00684A27"/>
    <w:rsid w:val="00684C52"/>
    <w:rsid w:val="00685085"/>
    <w:rsid w:val="00685116"/>
    <w:rsid w:val="00685143"/>
    <w:rsid w:val="0068526E"/>
    <w:rsid w:val="006858F8"/>
    <w:rsid w:val="00685929"/>
    <w:rsid w:val="00685B63"/>
    <w:rsid w:val="00685EDE"/>
    <w:rsid w:val="00686104"/>
    <w:rsid w:val="00686266"/>
    <w:rsid w:val="006864E1"/>
    <w:rsid w:val="00686FB5"/>
    <w:rsid w:val="006872D9"/>
    <w:rsid w:val="006872E4"/>
    <w:rsid w:val="00687CE7"/>
    <w:rsid w:val="006901F9"/>
    <w:rsid w:val="0069028F"/>
    <w:rsid w:val="00690380"/>
    <w:rsid w:val="006906B4"/>
    <w:rsid w:val="006906EE"/>
    <w:rsid w:val="006909ED"/>
    <w:rsid w:val="006909F1"/>
    <w:rsid w:val="00690AF5"/>
    <w:rsid w:val="00690B9F"/>
    <w:rsid w:val="00690E78"/>
    <w:rsid w:val="00690ED1"/>
    <w:rsid w:val="00691728"/>
    <w:rsid w:val="0069199B"/>
    <w:rsid w:val="00691B6D"/>
    <w:rsid w:val="00691C46"/>
    <w:rsid w:val="0069206B"/>
    <w:rsid w:val="006920CB"/>
    <w:rsid w:val="006921BF"/>
    <w:rsid w:val="00692227"/>
    <w:rsid w:val="00692281"/>
    <w:rsid w:val="006922A8"/>
    <w:rsid w:val="00692507"/>
    <w:rsid w:val="00692537"/>
    <w:rsid w:val="006927AF"/>
    <w:rsid w:val="00692803"/>
    <w:rsid w:val="00692825"/>
    <w:rsid w:val="00692A3B"/>
    <w:rsid w:val="00692AE4"/>
    <w:rsid w:val="00692B68"/>
    <w:rsid w:val="00692ED9"/>
    <w:rsid w:val="00693064"/>
    <w:rsid w:val="006932A0"/>
    <w:rsid w:val="00693340"/>
    <w:rsid w:val="006933F8"/>
    <w:rsid w:val="00693952"/>
    <w:rsid w:val="00693AB2"/>
    <w:rsid w:val="00693DDA"/>
    <w:rsid w:val="006940DF"/>
    <w:rsid w:val="006941D0"/>
    <w:rsid w:val="006941E0"/>
    <w:rsid w:val="00694242"/>
    <w:rsid w:val="0069433C"/>
    <w:rsid w:val="006943B5"/>
    <w:rsid w:val="006943DD"/>
    <w:rsid w:val="00694437"/>
    <w:rsid w:val="00694EC9"/>
    <w:rsid w:val="00695325"/>
    <w:rsid w:val="00695739"/>
    <w:rsid w:val="0069581B"/>
    <w:rsid w:val="00695B4A"/>
    <w:rsid w:val="00695BF4"/>
    <w:rsid w:val="00695C3D"/>
    <w:rsid w:val="00695C99"/>
    <w:rsid w:val="00695D4F"/>
    <w:rsid w:val="00695E11"/>
    <w:rsid w:val="006966C2"/>
    <w:rsid w:val="00696C1D"/>
    <w:rsid w:val="00696C93"/>
    <w:rsid w:val="00696D8D"/>
    <w:rsid w:val="00696E3E"/>
    <w:rsid w:val="00696E9E"/>
    <w:rsid w:val="00696FAC"/>
    <w:rsid w:val="006971A8"/>
    <w:rsid w:val="006971BC"/>
    <w:rsid w:val="00697430"/>
    <w:rsid w:val="00697621"/>
    <w:rsid w:val="0069767E"/>
    <w:rsid w:val="00697943"/>
    <w:rsid w:val="00697A02"/>
    <w:rsid w:val="00697A06"/>
    <w:rsid w:val="00697C2D"/>
    <w:rsid w:val="006A00A8"/>
    <w:rsid w:val="006A02FC"/>
    <w:rsid w:val="006A05A2"/>
    <w:rsid w:val="006A062F"/>
    <w:rsid w:val="006A078E"/>
    <w:rsid w:val="006A0870"/>
    <w:rsid w:val="006A0935"/>
    <w:rsid w:val="006A0B00"/>
    <w:rsid w:val="006A0B79"/>
    <w:rsid w:val="006A0DAB"/>
    <w:rsid w:val="006A0DBD"/>
    <w:rsid w:val="006A1213"/>
    <w:rsid w:val="006A140E"/>
    <w:rsid w:val="006A1878"/>
    <w:rsid w:val="006A1891"/>
    <w:rsid w:val="006A1BC6"/>
    <w:rsid w:val="006A1D4B"/>
    <w:rsid w:val="006A1F3F"/>
    <w:rsid w:val="006A2436"/>
    <w:rsid w:val="006A249E"/>
    <w:rsid w:val="006A272A"/>
    <w:rsid w:val="006A2A85"/>
    <w:rsid w:val="006A2BEF"/>
    <w:rsid w:val="006A2D23"/>
    <w:rsid w:val="006A2DEE"/>
    <w:rsid w:val="006A3145"/>
    <w:rsid w:val="006A3622"/>
    <w:rsid w:val="006A36DF"/>
    <w:rsid w:val="006A38F6"/>
    <w:rsid w:val="006A397D"/>
    <w:rsid w:val="006A3B0F"/>
    <w:rsid w:val="006A3CAD"/>
    <w:rsid w:val="006A3D84"/>
    <w:rsid w:val="006A3E77"/>
    <w:rsid w:val="006A420D"/>
    <w:rsid w:val="006A4245"/>
    <w:rsid w:val="006A464D"/>
    <w:rsid w:val="006A470B"/>
    <w:rsid w:val="006A473F"/>
    <w:rsid w:val="006A477E"/>
    <w:rsid w:val="006A4A41"/>
    <w:rsid w:val="006A4B21"/>
    <w:rsid w:val="006A4EA8"/>
    <w:rsid w:val="006A4F99"/>
    <w:rsid w:val="006A5043"/>
    <w:rsid w:val="006A5189"/>
    <w:rsid w:val="006A52A2"/>
    <w:rsid w:val="006A53B7"/>
    <w:rsid w:val="006A53D2"/>
    <w:rsid w:val="006A548A"/>
    <w:rsid w:val="006A54F9"/>
    <w:rsid w:val="006A58BB"/>
    <w:rsid w:val="006A59BF"/>
    <w:rsid w:val="006A5A17"/>
    <w:rsid w:val="006A5A34"/>
    <w:rsid w:val="006A5ADA"/>
    <w:rsid w:val="006A5BA2"/>
    <w:rsid w:val="006A5BD2"/>
    <w:rsid w:val="006A61CC"/>
    <w:rsid w:val="006A658A"/>
    <w:rsid w:val="006A6941"/>
    <w:rsid w:val="006A6A07"/>
    <w:rsid w:val="006A6A29"/>
    <w:rsid w:val="006A6C2A"/>
    <w:rsid w:val="006A6E5A"/>
    <w:rsid w:val="006A75F4"/>
    <w:rsid w:val="006A775E"/>
    <w:rsid w:val="006B01FA"/>
    <w:rsid w:val="006B02DA"/>
    <w:rsid w:val="006B0350"/>
    <w:rsid w:val="006B067B"/>
    <w:rsid w:val="006B07F0"/>
    <w:rsid w:val="006B0838"/>
    <w:rsid w:val="006B087F"/>
    <w:rsid w:val="006B0899"/>
    <w:rsid w:val="006B1363"/>
    <w:rsid w:val="006B13EB"/>
    <w:rsid w:val="006B16FF"/>
    <w:rsid w:val="006B1A14"/>
    <w:rsid w:val="006B1A6F"/>
    <w:rsid w:val="006B2030"/>
    <w:rsid w:val="006B23AA"/>
    <w:rsid w:val="006B24E5"/>
    <w:rsid w:val="006B24E8"/>
    <w:rsid w:val="006B252E"/>
    <w:rsid w:val="006B27AB"/>
    <w:rsid w:val="006B2E25"/>
    <w:rsid w:val="006B33CA"/>
    <w:rsid w:val="006B3617"/>
    <w:rsid w:val="006B36B9"/>
    <w:rsid w:val="006B38D1"/>
    <w:rsid w:val="006B39FF"/>
    <w:rsid w:val="006B3A11"/>
    <w:rsid w:val="006B3B24"/>
    <w:rsid w:val="006B3B77"/>
    <w:rsid w:val="006B3E31"/>
    <w:rsid w:val="006B43E1"/>
    <w:rsid w:val="006B4403"/>
    <w:rsid w:val="006B44DD"/>
    <w:rsid w:val="006B4609"/>
    <w:rsid w:val="006B4785"/>
    <w:rsid w:val="006B4874"/>
    <w:rsid w:val="006B4A0D"/>
    <w:rsid w:val="006B4BA1"/>
    <w:rsid w:val="006B4DF2"/>
    <w:rsid w:val="006B4E66"/>
    <w:rsid w:val="006B512A"/>
    <w:rsid w:val="006B53B0"/>
    <w:rsid w:val="006B5468"/>
    <w:rsid w:val="006B55E4"/>
    <w:rsid w:val="006B560A"/>
    <w:rsid w:val="006B56BB"/>
    <w:rsid w:val="006B56EE"/>
    <w:rsid w:val="006B59F9"/>
    <w:rsid w:val="006B5CBE"/>
    <w:rsid w:val="006B5FFE"/>
    <w:rsid w:val="006B665B"/>
    <w:rsid w:val="006B66A7"/>
    <w:rsid w:val="006B66E9"/>
    <w:rsid w:val="006B68C6"/>
    <w:rsid w:val="006B6C59"/>
    <w:rsid w:val="006B6CCA"/>
    <w:rsid w:val="006B6D93"/>
    <w:rsid w:val="006B6E85"/>
    <w:rsid w:val="006B6EBC"/>
    <w:rsid w:val="006B6F82"/>
    <w:rsid w:val="006B7079"/>
    <w:rsid w:val="006B71E3"/>
    <w:rsid w:val="006B721A"/>
    <w:rsid w:val="006B7584"/>
    <w:rsid w:val="006B779D"/>
    <w:rsid w:val="006B7871"/>
    <w:rsid w:val="006B794B"/>
    <w:rsid w:val="006B7A19"/>
    <w:rsid w:val="006B7B12"/>
    <w:rsid w:val="006B7E1F"/>
    <w:rsid w:val="006C0706"/>
    <w:rsid w:val="006C0727"/>
    <w:rsid w:val="006C0866"/>
    <w:rsid w:val="006C0A49"/>
    <w:rsid w:val="006C0B6C"/>
    <w:rsid w:val="006C118F"/>
    <w:rsid w:val="006C15B6"/>
    <w:rsid w:val="006C17FF"/>
    <w:rsid w:val="006C199A"/>
    <w:rsid w:val="006C1ABE"/>
    <w:rsid w:val="006C1BAD"/>
    <w:rsid w:val="006C1C17"/>
    <w:rsid w:val="006C1C2D"/>
    <w:rsid w:val="006C1D82"/>
    <w:rsid w:val="006C22D8"/>
    <w:rsid w:val="006C25A6"/>
    <w:rsid w:val="006C2836"/>
    <w:rsid w:val="006C29AA"/>
    <w:rsid w:val="006C2A66"/>
    <w:rsid w:val="006C2A91"/>
    <w:rsid w:val="006C2B56"/>
    <w:rsid w:val="006C2D36"/>
    <w:rsid w:val="006C351E"/>
    <w:rsid w:val="006C3557"/>
    <w:rsid w:val="006C3812"/>
    <w:rsid w:val="006C39D9"/>
    <w:rsid w:val="006C3BA2"/>
    <w:rsid w:val="006C3C03"/>
    <w:rsid w:val="006C3C2B"/>
    <w:rsid w:val="006C3E18"/>
    <w:rsid w:val="006C3F81"/>
    <w:rsid w:val="006C40F5"/>
    <w:rsid w:val="006C42FC"/>
    <w:rsid w:val="006C432E"/>
    <w:rsid w:val="006C4527"/>
    <w:rsid w:val="006C4764"/>
    <w:rsid w:val="006C47B6"/>
    <w:rsid w:val="006C4C77"/>
    <w:rsid w:val="006C4CC8"/>
    <w:rsid w:val="006C4D87"/>
    <w:rsid w:val="006C4F07"/>
    <w:rsid w:val="006C4FB3"/>
    <w:rsid w:val="006C52C2"/>
    <w:rsid w:val="006C553E"/>
    <w:rsid w:val="006C596B"/>
    <w:rsid w:val="006C59A6"/>
    <w:rsid w:val="006C5A11"/>
    <w:rsid w:val="006C5B29"/>
    <w:rsid w:val="006C5BBE"/>
    <w:rsid w:val="006C5BDB"/>
    <w:rsid w:val="006C5CDB"/>
    <w:rsid w:val="006C5F99"/>
    <w:rsid w:val="006C6086"/>
    <w:rsid w:val="006C61DB"/>
    <w:rsid w:val="006C623F"/>
    <w:rsid w:val="006C631B"/>
    <w:rsid w:val="006C6351"/>
    <w:rsid w:val="006C6355"/>
    <w:rsid w:val="006C647F"/>
    <w:rsid w:val="006C6699"/>
    <w:rsid w:val="006C6B54"/>
    <w:rsid w:val="006C6C5C"/>
    <w:rsid w:val="006C6DA2"/>
    <w:rsid w:val="006C730A"/>
    <w:rsid w:val="006C74F6"/>
    <w:rsid w:val="006C7CA9"/>
    <w:rsid w:val="006D002D"/>
    <w:rsid w:val="006D00FB"/>
    <w:rsid w:val="006D0259"/>
    <w:rsid w:val="006D02A3"/>
    <w:rsid w:val="006D02D0"/>
    <w:rsid w:val="006D0B7B"/>
    <w:rsid w:val="006D0D08"/>
    <w:rsid w:val="006D0E1F"/>
    <w:rsid w:val="006D139D"/>
    <w:rsid w:val="006D1E11"/>
    <w:rsid w:val="006D2058"/>
    <w:rsid w:val="006D208E"/>
    <w:rsid w:val="006D215B"/>
    <w:rsid w:val="006D2697"/>
    <w:rsid w:val="006D27DB"/>
    <w:rsid w:val="006D28D0"/>
    <w:rsid w:val="006D2A7B"/>
    <w:rsid w:val="006D2B35"/>
    <w:rsid w:val="006D2DF7"/>
    <w:rsid w:val="006D3151"/>
    <w:rsid w:val="006D326E"/>
    <w:rsid w:val="006D3734"/>
    <w:rsid w:val="006D3CC5"/>
    <w:rsid w:val="006D3D79"/>
    <w:rsid w:val="006D3DF2"/>
    <w:rsid w:val="006D3E40"/>
    <w:rsid w:val="006D3FE6"/>
    <w:rsid w:val="006D4031"/>
    <w:rsid w:val="006D4218"/>
    <w:rsid w:val="006D42FF"/>
    <w:rsid w:val="006D45C5"/>
    <w:rsid w:val="006D46E0"/>
    <w:rsid w:val="006D4A3C"/>
    <w:rsid w:val="006D4ABA"/>
    <w:rsid w:val="006D4C9E"/>
    <w:rsid w:val="006D4DC2"/>
    <w:rsid w:val="006D4DF3"/>
    <w:rsid w:val="006D4FBD"/>
    <w:rsid w:val="006D4FC2"/>
    <w:rsid w:val="006D51D1"/>
    <w:rsid w:val="006D5256"/>
    <w:rsid w:val="006D55CE"/>
    <w:rsid w:val="006D577E"/>
    <w:rsid w:val="006D5C77"/>
    <w:rsid w:val="006D5D11"/>
    <w:rsid w:val="006D5EBA"/>
    <w:rsid w:val="006D5F46"/>
    <w:rsid w:val="006D61F6"/>
    <w:rsid w:val="006D64FD"/>
    <w:rsid w:val="006D6554"/>
    <w:rsid w:val="006D6895"/>
    <w:rsid w:val="006D68A2"/>
    <w:rsid w:val="006D6BC6"/>
    <w:rsid w:val="006D6BE9"/>
    <w:rsid w:val="006D6CD9"/>
    <w:rsid w:val="006D6D1E"/>
    <w:rsid w:val="006D6D34"/>
    <w:rsid w:val="006D72B9"/>
    <w:rsid w:val="006D7331"/>
    <w:rsid w:val="006D738F"/>
    <w:rsid w:val="006D76A5"/>
    <w:rsid w:val="006D7BB5"/>
    <w:rsid w:val="006D7BFF"/>
    <w:rsid w:val="006D7D4B"/>
    <w:rsid w:val="006D7FA3"/>
    <w:rsid w:val="006E01B2"/>
    <w:rsid w:val="006E0326"/>
    <w:rsid w:val="006E0345"/>
    <w:rsid w:val="006E03C7"/>
    <w:rsid w:val="006E04DA"/>
    <w:rsid w:val="006E057D"/>
    <w:rsid w:val="006E06C1"/>
    <w:rsid w:val="006E0957"/>
    <w:rsid w:val="006E09C4"/>
    <w:rsid w:val="006E0AD3"/>
    <w:rsid w:val="006E0BB5"/>
    <w:rsid w:val="006E1070"/>
    <w:rsid w:val="006E12A0"/>
    <w:rsid w:val="006E14F9"/>
    <w:rsid w:val="006E1598"/>
    <w:rsid w:val="006E1B57"/>
    <w:rsid w:val="006E1BB5"/>
    <w:rsid w:val="006E1C28"/>
    <w:rsid w:val="006E1E7D"/>
    <w:rsid w:val="006E1F81"/>
    <w:rsid w:val="006E207D"/>
    <w:rsid w:val="006E2190"/>
    <w:rsid w:val="006E229E"/>
    <w:rsid w:val="006E257B"/>
    <w:rsid w:val="006E2A9B"/>
    <w:rsid w:val="006E2AE4"/>
    <w:rsid w:val="006E2CEF"/>
    <w:rsid w:val="006E2D34"/>
    <w:rsid w:val="006E2E66"/>
    <w:rsid w:val="006E2EC7"/>
    <w:rsid w:val="006E3108"/>
    <w:rsid w:val="006E32D6"/>
    <w:rsid w:val="006E33BE"/>
    <w:rsid w:val="006E36F7"/>
    <w:rsid w:val="006E376C"/>
    <w:rsid w:val="006E3934"/>
    <w:rsid w:val="006E3B19"/>
    <w:rsid w:val="006E3B8C"/>
    <w:rsid w:val="006E4082"/>
    <w:rsid w:val="006E4255"/>
    <w:rsid w:val="006E42C2"/>
    <w:rsid w:val="006E458B"/>
    <w:rsid w:val="006E4671"/>
    <w:rsid w:val="006E467C"/>
    <w:rsid w:val="006E4900"/>
    <w:rsid w:val="006E4C36"/>
    <w:rsid w:val="006E4D1D"/>
    <w:rsid w:val="006E4E51"/>
    <w:rsid w:val="006E4F88"/>
    <w:rsid w:val="006E4FFC"/>
    <w:rsid w:val="006E50A4"/>
    <w:rsid w:val="006E50C4"/>
    <w:rsid w:val="006E51E4"/>
    <w:rsid w:val="006E5342"/>
    <w:rsid w:val="006E5CCF"/>
    <w:rsid w:val="006E5D18"/>
    <w:rsid w:val="006E5D81"/>
    <w:rsid w:val="006E5DA5"/>
    <w:rsid w:val="006E5E84"/>
    <w:rsid w:val="006E5F94"/>
    <w:rsid w:val="006E6059"/>
    <w:rsid w:val="006E61F4"/>
    <w:rsid w:val="006E623C"/>
    <w:rsid w:val="006E65CA"/>
    <w:rsid w:val="006E65FD"/>
    <w:rsid w:val="006E675B"/>
    <w:rsid w:val="006E68F6"/>
    <w:rsid w:val="006E6C56"/>
    <w:rsid w:val="006E6E73"/>
    <w:rsid w:val="006E723D"/>
    <w:rsid w:val="006E7307"/>
    <w:rsid w:val="006E73B5"/>
    <w:rsid w:val="006E7525"/>
    <w:rsid w:val="006E7587"/>
    <w:rsid w:val="006E7597"/>
    <w:rsid w:val="006E77AE"/>
    <w:rsid w:val="006E7823"/>
    <w:rsid w:val="006E7D9F"/>
    <w:rsid w:val="006E7E86"/>
    <w:rsid w:val="006F0245"/>
    <w:rsid w:val="006F0942"/>
    <w:rsid w:val="006F0ADC"/>
    <w:rsid w:val="006F0B87"/>
    <w:rsid w:val="006F0F76"/>
    <w:rsid w:val="006F124B"/>
    <w:rsid w:val="006F1658"/>
    <w:rsid w:val="006F1679"/>
    <w:rsid w:val="006F1680"/>
    <w:rsid w:val="006F16E7"/>
    <w:rsid w:val="006F1788"/>
    <w:rsid w:val="006F1B5B"/>
    <w:rsid w:val="006F1D95"/>
    <w:rsid w:val="006F1EFE"/>
    <w:rsid w:val="006F207D"/>
    <w:rsid w:val="006F2108"/>
    <w:rsid w:val="006F224A"/>
    <w:rsid w:val="006F2422"/>
    <w:rsid w:val="006F24B3"/>
    <w:rsid w:val="006F274C"/>
    <w:rsid w:val="006F28AD"/>
    <w:rsid w:val="006F29B6"/>
    <w:rsid w:val="006F2D93"/>
    <w:rsid w:val="006F2EA4"/>
    <w:rsid w:val="006F3A7B"/>
    <w:rsid w:val="006F3ADF"/>
    <w:rsid w:val="006F3C2E"/>
    <w:rsid w:val="006F40AE"/>
    <w:rsid w:val="006F4154"/>
    <w:rsid w:val="006F41AE"/>
    <w:rsid w:val="006F49EE"/>
    <w:rsid w:val="006F49FB"/>
    <w:rsid w:val="006F4C0F"/>
    <w:rsid w:val="006F4FDD"/>
    <w:rsid w:val="006F52F6"/>
    <w:rsid w:val="006F53CC"/>
    <w:rsid w:val="006F576F"/>
    <w:rsid w:val="006F5847"/>
    <w:rsid w:val="006F5AD4"/>
    <w:rsid w:val="006F5B04"/>
    <w:rsid w:val="006F5B44"/>
    <w:rsid w:val="006F5FA7"/>
    <w:rsid w:val="006F60B1"/>
    <w:rsid w:val="006F6207"/>
    <w:rsid w:val="006F6225"/>
    <w:rsid w:val="006F69F0"/>
    <w:rsid w:val="006F71CB"/>
    <w:rsid w:val="006F7480"/>
    <w:rsid w:val="006F74EE"/>
    <w:rsid w:val="006F77FC"/>
    <w:rsid w:val="006F78A9"/>
    <w:rsid w:val="006F797B"/>
    <w:rsid w:val="006F7ABB"/>
    <w:rsid w:val="006F7D6A"/>
    <w:rsid w:val="0070062C"/>
    <w:rsid w:val="0070083C"/>
    <w:rsid w:val="0070088B"/>
    <w:rsid w:val="00700A33"/>
    <w:rsid w:val="00700B3D"/>
    <w:rsid w:val="00700CBC"/>
    <w:rsid w:val="007010F0"/>
    <w:rsid w:val="007011A1"/>
    <w:rsid w:val="007011A6"/>
    <w:rsid w:val="0070161C"/>
    <w:rsid w:val="00701950"/>
    <w:rsid w:val="00701A96"/>
    <w:rsid w:val="00701D78"/>
    <w:rsid w:val="00701D9D"/>
    <w:rsid w:val="00702012"/>
    <w:rsid w:val="0070207F"/>
    <w:rsid w:val="00702127"/>
    <w:rsid w:val="0070225D"/>
    <w:rsid w:val="007023F8"/>
    <w:rsid w:val="0070245F"/>
    <w:rsid w:val="007024CC"/>
    <w:rsid w:val="0070271E"/>
    <w:rsid w:val="00702BD5"/>
    <w:rsid w:val="00702DE9"/>
    <w:rsid w:val="00702EB8"/>
    <w:rsid w:val="00702F29"/>
    <w:rsid w:val="00703039"/>
    <w:rsid w:val="00703129"/>
    <w:rsid w:val="0070341D"/>
    <w:rsid w:val="007034B3"/>
    <w:rsid w:val="00703591"/>
    <w:rsid w:val="00703736"/>
    <w:rsid w:val="00704168"/>
    <w:rsid w:val="0070421B"/>
    <w:rsid w:val="00704269"/>
    <w:rsid w:val="00704B6E"/>
    <w:rsid w:val="00704BE9"/>
    <w:rsid w:val="00704D23"/>
    <w:rsid w:val="00704F57"/>
    <w:rsid w:val="00704F87"/>
    <w:rsid w:val="00705079"/>
    <w:rsid w:val="00705134"/>
    <w:rsid w:val="00705164"/>
    <w:rsid w:val="00705413"/>
    <w:rsid w:val="007054AE"/>
    <w:rsid w:val="007055D8"/>
    <w:rsid w:val="0070581C"/>
    <w:rsid w:val="00706070"/>
    <w:rsid w:val="00706234"/>
    <w:rsid w:val="0070682E"/>
    <w:rsid w:val="00706884"/>
    <w:rsid w:val="007068D3"/>
    <w:rsid w:val="00706AB1"/>
    <w:rsid w:val="00706B1F"/>
    <w:rsid w:val="00706CA6"/>
    <w:rsid w:val="00706D74"/>
    <w:rsid w:val="00706DF6"/>
    <w:rsid w:val="00706E12"/>
    <w:rsid w:val="00706EF7"/>
    <w:rsid w:val="0070729C"/>
    <w:rsid w:val="0070762E"/>
    <w:rsid w:val="007076F8"/>
    <w:rsid w:val="007077C1"/>
    <w:rsid w:val="007077F9"/>
    <w:rsid w:val="007078AA"/>
    <w:rsid w:val="00707C50"/>
    <w:rsid w:val="00707E31"/>
    <w:rsid w:val="00707F0D"/>
    <w:rsid w:val="00707F6D"/>
    <w:rsid w:val="007101ED"/>
    <w:rsid w:val="00710283"/>
    <w:rsid w:val="007102C9"/>
    <w:rsid w:val="00710429"/>
    <w:rsid w:val="0071083F"/>
    <w:rsid w:val="00710AF2"/>
    <w:rsid w:val="00710C56"/>
    <w:rsid w:val="00710D83"/>
    <w:rsid w:val="00710D94"/>
    <w:rsid w:val="00710EE3"/>
    <w:rsid w:val="00710FB3"/>
    <w:rsid w:val="0071132B"/>
    <w:rsid w:val="007116A4"/>
    <w:rsid w:val="0071173F"/>
    <w:rsid w:val="00711AE2"/>
    <w:rsid w:val="00711CCB"/>
    <w:rsid w:val="00711D03"/>
    <w:rsid w:val="00711D30"/>
    <w:rsid w:val="00711E12"/>
    <w:rsid w:val="007120F8"/>
    <w:rsid w:val="007122E4"/>
    <w:rsid w:val="00712349"/>
    <w:rsid w:val="0071274A"/>
    <w:rsid w:val="00712750"/>
    <w:rsid w:val="0071279F"/>
    <w:rsid w:val="00712C14"/>
    <w:rsid w:val="007130B0"/>
    <w:rsid w:val="007130E5"/>
    <w:rsid w:val="00713159"/>
    <w:rsid w:val="007133A1"/>
    <w:rsid w:val="007133EC"/>
    <w:rsid w:val="0071349C"/>
    <w:rsid w:val="0071367F"/>
    <w:rsid w:val="007137BA"/>
    <w:rsid w:val="00713844"/>
    <w:rsid w:val="00713B68"/>
    <w:rsid w:val="00713CF8"/>
    <w:rsid w:val="00713FBE"/>
    <w:rsid w:val="00713FF0"/>
    <w:rsid w:val="007140FA"/>
    <w:rsid w:val="007145E0"/>
    <w:rsid w:val="007146D9"/>
    <w:rsid w:val="007148FA"/>
    <w:rsid w:val="00714ABB"/>
    <w:rsid w:val="00714DB1"/>
    <w:rsid w:val="00714E27"/>
    <w:rsid w:val="007151D3"/>
    <w:rsid w:val="00715426"/>
    <w:rsid w:val="007155CE"/>
    <w:rsid w:val="007155D9"/>
    <w:rsid w:val="00715693"/>
    <w:rsid w:val="00715A03"/>
    <w:rsid w:val="00715BAE"/>
    <w:rsid w:val="00715DE3"/>
    <w:rsid w:val="00715E61"/>
    <w:rsid w:val="007161A5"/>
    <w:rsid w:val="007162D1"/>
    <w:rsid w:val="00716401"/>
    <w:rsid w:val="00716532"/>
    <w:rsid w:val="0071660F"/>
    <w:rsid w:val="007166AE"/>
    <w:rsid w:val="00716961"/>
    <w:rsid w:val="00716F6F"/>
    <w:rsid w:val="0071708D"/>
    <w:rsid w:val="007171E7"/>
    <w:rsid w:val="0071767B"/>
    <w:rsid w:val="00717898"/>
    <w:rsid w:val="00717949"/>
    <w:rsid w:val="00717A3D"/>
    <w:rsid w:val="00717C4A"/>
    <w:rsid w:val="00717D3A"/>
    <w:rsid w:val="00717D85"/>
    <w:rsid w:val="00717DBC"/>
    <w:rsid w:val="00717F0D"/>
    <w:rsid w:val="007201D6"/>
    <w:rsid w:val="007201E8"/>
    <w:rsid w:val="00720270"/>
    <w:rsid w:val="00720479"/>
    <w:rsid w:val="00720718"/>
    <w:rsid w:val="007207A0"/>
    <w:rsid w:val="00720828"/>
    <w:rsid w:val="00720C67"/>
    <w:rsid w:val="00720D52"/>
    <w:rsid w:val="00720ECF"/>
    <w:rsid w:val="007210DD"/>
    <w:rsid w:val="007212B9"/>
    <w:rsid w:val="007213A6"/>
    <w:rsid w:val="007214C5"/>
    <w:rsid w:val="00721634"/>
    <w:rsid w:val="00721823"/>
    <w:rsid w:val="00721980"/>
    <w:rsid w:val="00721B48"/>
    <w:rsid w:val="00721BDB"/>
    <w:rsid w:val="00721F32"/>
    <w:rsid w:val="00722024"/>
    <w:rsid w:val="0072207D"/>
    <w:rsid w:val="0072243F"/>
    <w:rsid w:val="0072257F"/>
    <w:rsid w:val="007225BE"/>
    <w:rsid w:val="00722609"/>
    <w:rsid w:val="00722CC1"/>
    <w:rsid w:val="00722F1F"/>
    <w:rsid w:val="00722F6D"/>
    <w:rsid w:val="00722FD3"/>
    <w:rsid w:val="007235DA"/>
    <w:rsid w:val="0072365A"/>
    <w:rsid w:val="0072368C"/>
    <w:rsid w:val="00723693"/>
    <w:rsid w:val="007237A3"/>
    <w:rsid w:val="00723893"/>
    <w:rsid w:val="00723CAE"/>
    <w:rsid w:val="00723D42"/>
    <w:rsid w:val="00723D77"/>
    <w:rsid w:val="00723E60"/>
    <w:rsid w:val="007240F4"/>
    <w:rsid w:val="0072430F"/>
    <w:rsid w:val="007247F7"/>
    <w:rsid w:val="007248ED"/>
    <w:rsid w:val="00724C1F"/>
    <w:rsid w:val="00724CA2"/>
    <w:rsid w:val="00724CD8"/>
    <w:rsid w:val="00725007"/>
    <w:rsid w:val="00725070"/>
    <w:rsid w:val="00725187"/>
    <w:rsid w:val="007252C5"/>
    <w:rsid w:val="0072567C"/>
    <w:rsid w:val="007258CA"/>
    <w:rsid w:val="00725916"/>
    <w:rsid w:val="00725BE2"/>
    <w:rsid w:val="00725CC8"/>
    <w:rsid w:val="00725DC4"/>
    <w:rsid w:val="00725DD9"/>
    <w:rsid w:val="00725EE3"/>
    <w:rsid w:val="007260BC"/>
    <w:rsid w:val="007263B0"/>
    <w:rsid w:val="0072646B"/>
    <w:rsid w:val="0072650D"/>
    <w:rsid w:val="0072675B"/>
    <w:rsid w:val="00726A66"/>
    <w:rsid w:val="00726AB4"/>
    <w:rsid w:val="00726D3C"/>
    <w:rsid w:val="00726E18"/>
    <w:rsid w:val="00726E26"/>
    <w:rsid w:val="00727013"/>
    <w:rsid w:val="0072703A"/>
    <w:rsid w:val="00727185"/>
    <w:rsid w:val="00727783"/>
    <w:rsid w:val="007277AE"/>
    <w:rsid w:val="00727927"/>
    <w:rsid w:val="00727B77"/>
    <w:rsid w:val="00727E7B"/>
    <w:rsid w:val="0073000F"/>
    <w:rsid w:val="00730217"/>
    <w:rsid w:val="00730672"/>
    <w:rsid w:val="0073072B"/>
    <w:rsid w:val="00730932"/>
    <w:rsid w:val="007309DB"/>
    <w:rsid w:val="00730CBD"/>
    <w:rsid w:val="00730CF9"/>
    <w:rsid w:val="00731386"/>
    <w:rsid w:val="007314E8"/>
    <w:rsid w:val="00731572"/>
    <w:rsid w:val="007315D9"/>
    <w:rsid w:val="00731730"/>
    <w:rsid w:val="00731A52"/>
    <w:rsid w:val="00731ADA"/>
    <w:rsid w:val="00731AE2"/>
    <w:rsid w:val="00731C77"/>
    <w:rsid w:val="00731CB6"/>
    <w:rsid w:val="00731D43"/>
    <w:rsid w:val="00731F50"/>
    <w:rsid w:val="007320EF"/>
    <w:rsid w:val="0073222A"/>
    <w:rsid w:val="007322C5"/>
    <w:rsid w:val="00732383"/>
    <w:rsid w:val="007325CE"/>
    <w:rsid w:val="0073261F"/>
    <w:rsid w:val="00732782"/>
    <w:rsid w:val="007327BC"/>
    <w:rsid w:val="00732A0A"/>
    <w:rsid w:val="00732A4F"/>
    <w:rsid w:val="00732B7E"/>
    <w:rsid w:val="00732D74"/>
    <w:rsid w:val="00732DBD"/>
    <w:rsid w:val="00732ECC"/>
    <w:rsid w:val="007336A1"/>
    <w:rsid w:val="0073375E"/>
    <w:rsid w:val="00733806"/>
    <w:rsid w:val="0073388C"/>
    <w:rsid w:val="00733BE1"/>
    <w:rsid w:val="00733D7C"/>
    <w:rsid w:val="00733DD4"/>
    <w:rsid w:val="007341DF"/>
    <w:rsid w:val="007342CF"/>
    <w:rsid w:val="007342DF"/>
    <w:rsid w:val="007345FE"/>
    <w:rsid w:val="00734A53"/>
    <w:rsid w:val="00734B35"/>
    <w:rsid w:val="00734B45"/>
    <w:rsid w:val="007352BB"/>
    <w:rsid w:val="00735478"/>
    <w:rsid w:val="0073584D"/>
    <w:rsid w:val="00735857"/>
    <w:rsid w:val="007358DB"/>
    <w:rsid w:val="00735CE8"/>
    <w:rsid w:val="00735D97"/>
    <w:rsid w:val="00735F44"/>
    <w:rsid w:val="0073602D"/>
    <w:rsid w:val="0073609E"/>
    <w:rsid w:val="00736290"/>
    <w:rsid w:val="00736380"/>
    <w:rsid w:val="0073640D"/>
    <w:rsid w:val="007365B6"/>
    <w:rsid w:val="007369B5"/>
    <w:rsid w:val="00736C48"/>
    <w:rsid w:val="00736C62"/>
    <w:rsid w:val="00736E7A"/>
    <w:rsid w:val="00737224"/>
    <w:rsid w:val="00737282"/>
    <w:rsid w:val="007372C0"/>
    <w:rsid w:val="007372EC"/>
    <w:rsid w:val="007373C0"/>
    <w:rsid w:val="00737449"/>
    <w:rsid w:val="00737609"/>
    <w:rsid w:val="007379DD"/>
    <w:rsid w:val="00737AA2"/>
    <w:rsid w:val="00737D02"/>
    <w:rsid w:val="00740178"/>
    <w:rsid w:val="007401F7"/>
    <w:rsid w:val="007402E8"/>
    <w:rsid w:val="007407FB"/>
    <w:rsid w:val="0074083F"/>
    <w:rsid w:val="00740F33"/>
    <w:rsid w:val="00741123"/>
    <w:rsid w:val="00741443"/>
    <w:rsid w:val="007414A4"/>
    <w:rsid w:val="00741677"/>
    <w:rsid w:val="007418F6"/>
    <w:rsid w:val="00741BA0"/>
    <w:rsid w:val="00741C51"/>
    <w:rsid w:val="00741C9B"/>
    <w:rsid w:val="00741CCD"/>
    <w:rsid w:val="00741E75"/>
    <w:rsid w:val="007422CE"/>
    <w:rsid w:val="00742368"/>
    <w:rsid w:val="00742A70"/>
    <w:rsid w:val="007431B8"/>
    <w:rsid w:val="007438A8"/>
    <w:rsid w:val="007438F1"/>
    <w:rsid w:val="0074394E"/>
    <w:rsid w:val="00743BA7"/>
    <w:rsid w:val="00743C18"/>
    <w:rsid w:val="00743F97"/>
    <w:rsid w:val="00743FDD"/>
    <w:rsid w:val="00744053"/>
    <w:rsid w:val="00744345"/>
    <w:rsid w:val="007444B7"/>
    <w:rsid w:val="00744616"/>
    <w:rsid w:val="00745022"/>
    <w:rsid w:val="0074515C"/>
    <w:rsid w:val="007455F1"/>
    <w:rsid w:val="007456D0"/>
    <w:rsid w:val="00745A77"/>
    <w:rsid w:val="00745C79"/>
    <w:rsid w:val="00745E7F"/>
    <w:rsid w:val="007462A2"/>
    <w:rsid w:val="007463E7"/>
    <w:rsid w:val="0074648F"/>
    <w:rsid w:val="0074657F"/>
    <w:rsid w:val="007465B5"/>
    <w:rsid w:val="00746A07"/>
    <w:rsid w:val="00746D56"/>
    <w:rsid w:val="00747039"/>
    <w:rsid w:val="007470A3"/>
    <w:rsid w:val="00747110"/>
    <w:rsid w:val="00747360"/>
    <w:rsid w:val="007476B1"/>
    <w:rsid w:val="00747B01"/>
    <w:rsid w:val="00747CFA"/>
    <w:rsid w:val="00747EB8"/>
    <w:rsid w:val="00747FF2"/>
    <w:rsid w:val="0074E8B3"/>
    <w:rsid w:val="00750197"/>
    <w:rsid w:val="00750202"/>
    <w:rsid w:val="00750878"/>
    <w:rsid w:val="00750A71"/>
    <w:rsid w:val="00750AE7"/>
    <w:rsid w:val="00750B8C"/>
    <w:rsid w:val="00750EBF"/>
    <w:rsid w:val="00751394"/>
    <w:rsid w:val="00751525"/>
    <w:rsid w:val="00751628"/>
    <w:rsid w:val="0075174F"/>
    <w:rsid w:val="007517D3"/>
    <w:rsid w:val="007518B0"/>
    <w:rsid w:val="007518D5"/>
    <w:rsid w:val="00751943"/>
    <w:rsid w:val="007519E4"/>
    <w:rsid w:val="00751BE9"/>
    <w:rsid w:val="00751CBF"/>
    <w:rsid w:val="00751DF5"/>
    <w:rsid w:val="00751E89"/>
    <w:rsid w:val="00751F8A"/>
    <w:rsid w:val="00752372"/>
    <w:rsid w:val="007524E6"/>
    <w:rsid w:val="0075264F"/>
    <w:rsid w:val="00752B79"/>
    <w:rsid w:val="00752DDB"/>
    <w:rsid w:val="00752F1B"/>
    <w:rsid w:val="0075308F"/>
    <w:rsid w:val="0075322D"/>
    <w:rsid w:val="007533FA"/>
    <w:rsid w:val="007534E0"/>
    <w:rsid w:val="0075384A"/>
    <w:rsid w:val="007539FF"/>
    <w:rsid w:val="00753CD4"/>
    <w:rsid w:val="007545C9"/>
    <w:rsid w:val="007545E8"/>
    <w:rsid w:val="00754C16"/>
    <w:rsid w:val="00754CF6"/>
    <w:rsid w:val="00754E8F"/>
    <w:rsid w:val="00755049"/>
    <w:rsid w:val="007550B7"/>
    <w:rsid w:val="00755644"/>
    <w:rsid w:val="007556D9"/>
    <w:rsid w:val="00755722"/>
    <w:rsid w:val="007557DE"/>
    <w:rsid w:val="0075599A"/>
    <w:rsid w:val="00755EA6"/>
    <w:rsid w:val="00755FF0"/>
    <w:rsid w:val="007561ED"/>
    <w:rsid w:val="0075680D"/>
    <w:rsid w:val="00756827"/>
    <w:rsid w:val="0075693C"/>
    <w:rsid w:val="00756A80"/>
    <w:rsid w:val="00756C49"/>
    <w:rsid w:val="00756C77"/>
    <w:rsid w:val="00756C97"/>
    <w:rsid w:val="00756CBD"/>
    <w:rsid w:val="00756EB2"/>
    <w:rsid w:val="00757050"/>
    <w:rsid w:val="00757069"/>
    <w:rsid w:val="00757331"/>
    <w:rsid w:val="00757448"/>
    <w:rsid w:val="007574D3"/>
    <w:rsid w:val="007576D0"/>
    <w:rsid w:val="0075770A"/>
    <w:rsid w:val="00757912"/>
    <w:rsid w:val="00757D61"/>
    <w:rsid w:val="00757D6C"/>
    <w:rsid w:val="00757DC9"/>
    <w:rsid w:val="007603BA"/>
    <w:rsid w:val="0076065D"/>
    <w:rsid w:val="007607B8"/>
    <w:rsid w:val="007608F3"/>
    <w:rsid w:val="00760904"/>
    <w:rsid w:val="00760A12"/>
    <w:rsid w:val="00760A97"/>
    <w:rsid w:val="0076101D"/>
    <w:rsid w:val="00761542"/>
    <w:rsid w:val="00761566"/>
    <w:rsid w:val="00761615"/>
    <w:rsid w:val="0076173F"/>
    <w:rsid w:val="007619AA"/>
    <w:rsid w:val="00761AD5"/>
    <w:rsid w:val="00761FC4"/>
    <w:rsid w:val="00761FC5"/>
    <w:rsid w:val="00762227"/>
    <w:rsid w:val="00762324"/>
    <w:rsid w:val="00762683"/>
    <w:rsid w:val="00762B7A"/>
    <w:rsid w:val="00762BA0"/>
    <w:rsid w:val="00762D9C"/>
    <w:rsid w:val="00762E31"/>
    <w:rsid w:val="00762EE5"/>
    <w:rsid w:val="007630F1"/>
    <w:rsid w:val="007634C8"/>
    <w:rsid w:val="007635CE"/>
    <w:rsid w:val="00763733"/>
    <w:rsid w:val="0076392E"/>
    <w:rsid w:val="00764269"/>
    <w:rsid w:val="007642CF"/>
    <w:rsid w:val="007647F4"/>
    <w:rsid w:val="00764BCC"/>
    <w:rsid w:val="00764CA7"/>
    <w:rsid w:val="00764CCA"/>
    <w:rsid w:val="00764CFC"/>
    <w:rsid w:val="00764D3F"/>
    <w:rsid w:val="00764E98"/>
    <w:rsid w:val="00764F60"/>
    <w:rsid w:val="00764FD7"/>
    <w:rsid w:val="007653A7"/>
    <w:rsid w:val="007653B0"/>
    <w:rsid w:val="007653F1"/>
    <w:rsid w:val="00765502"/>
    <w:rsid w:val="007656BB"/>
    <w:rsid w:val="00765AC3"/>
    <w:rsid w:val="00765CE4"/>
    <w:rsid w:val="0076603C"/>
    <w:rsid w:val="00766407"/>
    <w:rsid w:val="007665F8"/>
    <w:rsid w:val="00766650"/>
    <w:rsid w:val="007666C1"/>
    <w:rsid w:val="007667ED"/>
    <w:rsid w:val="007667FB"/>
    <w:rsid w:val="00766806"/>
    <w:rsid w:val="00766BF1"/>
    <w:rsid w:val="00766CE4"/>
    <w:rsid w:val="00766DA0"/>
    <w:rsid w:val="00767179"/>
    <w:rsid w:val="007672F7"/>
    <w:rsid w:val="00767373"/>
    <w:rsid w:val="007673B3"/>
    <w:rsid w:val="00767916"/>
    <w:rsid w:val="00767CB5"/>
    <w:rsid w:val="00767F10"/>
    <w:rsid w:val="00770676"/>
    <w:rsid w:val="007707E8"/>
    <w:rsid w:val="007708E1"/>
    <w:rsid w:val="00770953"/>
    <w:rsid w:val="00770A8F"/>
    <w:rsid w:val="00770BE0"/>
    <w:rsid w:val="00770BF8"/>
    <w:rsid w:val="00770ED7"/>
    <w:rsid w:val="00770EE2"/>
    <w:rsid w:val="00770F34"/>
    <w:rsid w:val="007710C2"/>
    <w:rsid w:val="00771123"/>
    <w:rsid w:val="0077120D"/>
    <w:rsid w:val="0077136B"/>
    <w:rsid w:val="0077138C"/>
    <w:rsid w:val="00771623"/>
    <w:rsid w:val="007716B7"/>
    <w:rsid w:val="00771797"/>
    <w:rsid w:val="00771C2D"/>
    <w:rsid w:val="00771D5A"/>
    <w:rsid w:val="00771FAC"/>
    <w:rsid w:val="0077222A"/>
    <w:rsid w:val="00772F8E"/>
    <w:rsid w:val="00773121"/>
    <w:rsid w:val="007732B4"/>
    <w:rsid w:val="0077345B"/>
    <w:rsid w:val="0077351D"/>
    <w:rsid w:val="007735B3"/>
    <w:rsid w:val="007737D3"/>
    <w:rsid w:val="00773821"/>
    <w:rsid w:val="00773829"/>
    <w:rsid w:val="0077388F"/>
    <w:rsid w:val="007738DA"/>
    <w:rsid w:val="00773A86"/>
    <w:rsid w:val="00773B80"/>
    <w:rsid w:val="00773C84"/>
    <w:rsid w:val="00773D09"/>
    <w:rsid w:val="00773DD0"/>
    <w:rsid w:val="00773E02"/>
    <w:rsid w:val="00773E37"/>
    <w:rsid w:val="00774133"/>
    <w:rsid w:val="0077413F"/>
    <w:rsid w:val="007741FB"/>
    <w:rsid w:val="007742BA"/>
    <w:rsid w:val="00774476"/>
    <w:rsid w:val="00774A8F"/>
    <w:rsid w:val="00774C37"/>
    <w:rsid w:val="00774E7E"/>
    <w:rsid w:val="00774F4F"/>
    <w:rsid w:val="0077534E"/>
    <w:rsid w:val="007755D2"/>
    <w:rsid w:val="007757AB"/>
    <w:rsid w:val="0077593A"/>
    <w:rsid w:val="00775B73"/>
    <w:rsid w:val="00775C84"/>
    <w:rsid w:val="00775CB6"/>
    <w:rsid w:val="00775F64"/>
    <w:rsid w:val="007763D1"/>
    <w:rsid w:val="007764BE"/>
    <w:rsid w:val="00776588"/>
    <w:rsid w:val="007765AD"/>
    <w:rsid w:val="0077660C"/>
    <w:rsid w:val="00776920"/>
    <w:rsid w:val="00776A45"/>
    <w:rsid w:val="00776B59"/>
    <w:rsid w:val="00776CCA"/>
    <w:rsid w:val="00776D05"/>
    <w:rsid w:val="00776F81"/>
    <w:rsid w:val="00777178"/>
    <w:rsid w:val="007773AD"/>
    <w:rsid w:val="00777724"/>
    <w:rsid w:val="007777E1"/>
    <w:rsid w:val="00777877"/>
    <w:rsid w:val="0077790D"/>
    <w:rsid w:val="00777B16"/>
    <w:rsid w:val="00777F32"/>
    <w:rsid w:val="00780054"/>
    <w:rsid w:val="0078028A"/>
    <w:rsid w:val="0078046D"/>
    <w:rsid w:val="00780AE5"/>
    <w:rsid w:val="00780E8D"/>
    <w:rsid w:val="00781349"/>
    <w:rsid w:val="00781560"/>
    <w:rsid w:val="0078168A"/>
    <w:rsid w:val="00781B2B"/>
    <w:rsid w:val="00781EE3"/>
    <w:rsid w:val="007822C8"/>
    <w:rsid w:val="00782308"/>
    <w:rsid w:val="00782396"/>
    <w:rsid w:val="007824FD"/>
    <w:rsid w:val="0078263D"/>
    <w:rsid w:val="00782BC3"/>
    <w:rsid w:val="00782BEB"/>
    <w:rsid w:val="00783478"/>
    <w:rsid w:val="00783514"/>
    <w:rsid w:val="0078352E"/>
    <w:rsid w:val="00783753"/>
    <w:rsid w:val="0078388F"/>
    <w:rsid w:val="00783BB8"/>
    <w:rsid w:val="00783D6A"/>
    <w:rsid w:val="00783EBB"/>
    <w:rsid w:val="0078416E"/>
    <w:rsid w:val="00784279"/>
    <w:rsid w:val="00784627"/>
    <w:rsid w:val="00784640"/>
    <w:rsid w:val="0078478B"/>
    <w:rsid w:val="00784D50"/>
    <w:rsid w:val="00784E93"/>
    <w:rsid w:val="00784EA0"/>
    <w:rsid w:val="00784FFC"/>
    <w:rsid w:val="00785906"/>
    <w:rsid w:val="00785D65"/>
    <w:rsid w:val="007860A5"/>
    <w:rsid w:val="00786293"/>
    <w:rsid w:val="0078629D"/>
    <w:rsid w:val="007863BA"/>
    <w:rsid w:val="00786448"/>
    <w:rsid w:val="007864A5"/>
    <w:rsid w:val="00786758"/>
    <w:rsid w:val="00786B73"/>
    <w:rsid w:val="00786C96"/>
    <w:rsid w:val="00786CC9"/>
    <w:rsid w:val="00786D5F"/>
    <w:rsid w:val="00786DA2"/>
    <w:rsid w:val="00786FD6"/>
    <w:rsid w:val="0078701D"/>
    <w:rsid w:val="0078726C"/>
    <w:rsid w:val="0078759E"/>
    <w:rsid w:val="0078765B"/>
    <w:rsid w:val="00787823"/>
    <w:rsid w:val="00787948"/>
    <w:rsid w:val="007879F3"/>
    <w:rsid w:val="00787CA4"/>
    <w:rsid w:val="007901B1"/>
    <w:rsid w:val="007902AC"/>
    <w:rsid w:val="00790497"/>
    <w:rsid w:val="00790718"/>
    <w:rsid w:val="00790767"/>
    <w:rsid w:val="00790A41"/>
    <w:rsid w:val="00790ED9"/>
    <w:rsid w:val="00791052"/>
    <w:rsid w:val="0079108A"/>
    <w:rsid w:val="00791198"/>
    <w:rsid w:val="0079139F"/>
    <w:rsid w:val="00791418"/>
    <w:rsid w:val="00791480"/>
    <w:rsid w:val="00791707"/>
    <w:rsid w:val="0079187A"/>
    <w:rsid w:val="00791D2D"/>
    <w:rsid w:val="00791E6B"/>
    <w:rsid w:val="00791F20"/>
    <w:rsid w:val="007922C7"/>
    <w:rsid w:val="0079250F"/>
    <w:rsid w:val="00792530"/>
    <w:rsid w:val="00792615"/>
    <w:rsid w:val="00792829"/>
    <w:rsid w:val="00792C90"/>
    <w:rsid w:val="00792E99"/>
    <w:rsid w:val="0079360E"/>
    <w:rsid w:val="007937CF"/>
    <w:rsid w:val="00793FD9"/>
    <w:rsid w:val="00794373"/>
    <w:rsid w:val="007947C2"/>
    <w:rsid w:val="007947D3"/>
    <w:rsid w:val="007949E3"/>
    <w:rsid w:val="00794B60"/>
    <w:rsid w:val="00794CAF"/>
    <w:rsid w:val="00794F1B"/>
    <w:rsid w:val="00794F45"/>
    <w:rsid w:val="00794F47"/>
    <w:rsid w:val="00795487"/>
    <w:rsid w:val="00795491"/>
    <w:rsid w:val="00795503"/>
    <w:rsid w:val="007958DB"/>
    <w:rsid w:val="00795ACC"/>
    <w:rsid w:val="00795EE3"/>
    <w:rsid w:val="007961E1"/>
    <w:rsid w:val="007962A2"/>
    <w:rsid w:val="00796318"/>
    <w:rsid w:val="0079652E"/>
    <w:rsid w:val="00796696"/>
    <w:rsid w:val="0079679B"/>
    <w:rsid w:val="007967A7"/>
    <w:rsid w:val="007968B3"/>
    <w:rsid w:val="00796B10"/>
    <w:rsid w:val="00796BC3"/>
    <w:rsid w:val="00796C2F"/>
    <w:rsid w:val="00796FC4"/>
    <w:rsid w:val="00796FDC"/>
    <w:rsid w:val="00797004"/>
    <w:rsid w:val="00797026"/>
    <w:rsid w:val="00797278"/>
    <w:rsid w:val="00797426"/>
    <w:rsid w:val="00797543"/>
    <w:rsid w:val="007978EB"/>
    <w:rsid w:val="007979C7"/>
    <w:rsid w:val="007A00B2"/>
    <w:rsid w:val="007A03D0"/>
    <w:rsid w:val="007A0429"/>
    <w:rsid w:val="007A04B2"/>
    <w:rsid w:val="007A04F6"/>
    <w:rsid w:val="007A065B"/>
    <w:rsid w:val="007A095A"/>
    <w:rsid w:val="007A09C5"/>
    <w:rsid w:val="007A0B0E"/>
    <w:rsid w:val="007A0C69"/>
    <w:rsid w:val="007A0F06"/>
    <w:rsid w:val="007A0F1B"/>
    <w:rsid w:val="007A0F52"/>
    <w:rsid w:val="007A12B6"/>
    <w:rsid w:val="007A1344"/>
    <w:rsid w:val="007A15CF"/>
    <w:rsid w:val="007A15DA"/>
    <w:rsid w:val="007A168E"/>
    <w:rsid w:val="007A178F"/>
    <w:rsid w:val="007A186E"/>
    <w:rsid w:val="007A1903"/>
    <w:rsid w:val="007A1C4B"/>
    <w:rsid w:val="007A1CBC"/>
    <w:rsid w:val="007A20DC"/>
    <w:rsid w:val="007A21FC"/>
    <w:rsid w:val="007A2324"/>
    <w:rsid w:val="007A2684"/>
    <w:rsid w:val="007A29B6"/>
    <w:rsid w:val="007A2ADF"/>
    <w:rsid w:val="007A2C09"/>
    <w:rsid w:val="007A2C0E"/>
    <w:rsid w:val="007A2EEF"/>
    <w:rsid w:val="007A3200"/>
    <w:rsid w:val="007A339C"/>
    <w:rsid w:val="007A33AB"/>
    <w:rsid w:val="007A3701"/>
    <w:rsid w:val="007A3901"/>
    <w:rsid w:val="007A3A68"/>
    <w:rsid w:val="007A3BA6"/>
    <w:rsid w:val="007A3CC9"/>
    <w:rsid w:val="007A3E5C"/>
    <w:rsid w:val="007A3EB5"/>
    <w:rsid w:val="007A4270"/>
    <w:rsid w:val="007A4315"/>
    <w:rsid w:val="007A43B5"/>
    <w:rsid w:val="007A456B"/>
    <w:rsid w:val="007A45FF"/>
    <w:rsid w:val="007A4730"/>
    <w:rsid w:val="007A4A36"/>
    <w:rsid w:val="007A4DDD"/>
    <w:rsid w:val="007A4E3F"/>
    <w:rsid w:val="007A5130"/>
    <w:rsid w:val="007A53DD"/>
    <w:rsid w:val="007A5570"/>
    <w:rsid w:val="007A56D4"/>
    <w:rsid w:val="007A5976"/>
    <w:rsid w:val="007A59DD"/>
    <w:rsid w:val="007A5B97"/>
    <w:rsid w:val="007A5C6C"/>
    <w:rsid w:val="007A5D2B"/>
    <w:rsid w:val="007A5FBA"/>
    <w:rsid w:val="007A6248"/>
    <w:rsid w:val="007A6471"/>
    <w:rsid w:val="007A64C2"/>
    <w:rsid w:val="007A670B"/>
    <w:rsid w:val="007A69B4"/>
    <w:rsid w:val="007A6A38"/>
    <w:rsid w:val="007A6A3D"/>
    <w:rsid w:val="007A6F53"/>
    <w:rsid w:val="007A740C"/>
    <w:rsid w:val="007A7674"/>
    <w:rsid w:val="007A7782"/>
    <w:rsid w:val="007A786A"/>
    <w:rsid w:val="007A7B04"/>
    <w:rsid w:val="007A7D72"/>
    <w:rsid w:val="007A7DF0"/>
    <w:rsid w:val="007A7E9D"/>
    <w:rsid w:val="007B0283"/>
    <w:rsid w:val="007B04D7"/>
    <w:rsid w:val="007B06BB"/>
    <w:rsid w:val="007B0D24"/>
    <w:rsid w:val="007B1096"/>
    <w:rsid w:val="007B1183"/>
    <w:rsid w:val="007B1326"/>
    <w:rsid w:val="007B1443"/>
    <w:rsid w:val="007B1BE8"/>
    <w:rsid w:val="007B2344"/>
    <w:rsid w:val="007B2448"/>
    <w:rsid w:val="007B2666"/>
    <w:rsid w:val="007B2BA9"/>
    <w:rsid w:val="007B2F26"/>
    <w:rsid w:val="007B34DC"/>
    <w:rsid w:val="007B35AB"/>
    <w:rsid w:val="007B37EE"/>
    <w:rsid w:val="007B3DED"/>
    <w:rsid w:val="007B3F1F"/>
    <w:rsid w:val="007B40B5"/>
    <w:rsid w:val="007B40D5"/>
    <w:rsid w:val="007B41FB"/>
    <w:rsid w:val="007B44C0"/>
    <w:rsid w:val="007B4651"/>
    <w:rsid w:val="007B4A14"/>
    <w:rsid w:val="007B4B9A"/>
    <w:rsid w:val="007B4D22"/>
    <w:rsid w:val="007B4D7F"/>
    <w:rsid w:val="007B4E44"/>
    <w:rsid w:val="007B4F98"/>
    <w:rsid w:val="007B53CC"/>
    <w:rsid w:val="007B55B2"/>
    <w:rsid w:val="007B5903"/>
    <w:rsid w:val="007B5E71"/>
    <w:rsid w:val="007B6010"/>
    <w:rsid w:val="007B612B"/>
    <w:rsid w:val="007B61B6"/>
    <w:rsid w:val="007B61D4"/>
    <w:rsid w:val="007B62E0"/>
    <w:rsid w:val="007B6392"/>
    <w:rsid w:val="007B64F6"/>
    <w:rsid w:val="007B65AA"/>
    <w:rsid w:val="007B6739"/>
    <w:rsid w:val="007B682A"/>
    <w:rsid w:val="007B69CA"/>
    <w:rsid w:val="007B6AC4"/>
    <w:rsid w:val="007B6C08"/>
    <w:rsid w:val="007B6C6B"/>
    <w:rsid w:val="007B6FFB"/>
    <w:rsid w:val="007B7122"/>
    <w:rsid w:val="007B7234"/>
    <w:rsid w:val="007B726C"/>
    <w:rsid w:val="007B7312"/>
    <w:rsid w:val="007B73EA"/>
    <w:rsid w:val="007B7414"/>
    <w:rsid w:val="007B7582"/>
    <w:rsid w:val="007B7786"/>
    <w:rsid w:val="007B7A61"/>
    <w:rsid w:val="007B7A90"/>
    <w:rsid w:val="007B7B21"/>
    <w:rsid w:val="007C01F1"/>
    <w:rsid w:val="007C0261"/>
    <w:rsid w:val="007C027B"/>
    <w:rsid w:val="007C04F9"/>
    <w:rsid w:val="007C09C2"/>
    <w:rsid w:val="007C0A63"/>
    <w:rsid w:val="007C0F9A"/>
    <w:rsid w:val="007C11D3"/>
    <w:rsid w:val="007C11D9"/>
    <w:rsid w:val="007C131F"/>
    <w:rsid w:val="007C1324"/>
    <w:rsid w:val="007C1452"/>
    <w:rsid w:val="007C14B6"/>
    <w:rsid w:val="007C1A68"/>
    <w:rsid w:val="007C1CA5"/>
    <w:rsid w:val="007C1E71"/>
    <w:rsid w:val="007C2478"/>
    <w:rsid w:val="007C24F4"/>
    <w:rsid w:val="007C25E9"/>
    <w:rsid w:val="007C2613"/>
    <w:rsid w:val="007C27A7"/>
    <w:rsid w:val="007C2A6A"/>
    <w:rsid w:val="007C2D83"/>
    <w:rsid w:val="007C30B7"/>
    <w:rsid w:val="007C31C1"/>
    <w:rsid w:val="007C3370"/>
    <w:rsid w:val="007C35A9"/>
    <w:rsid w:val="007C3624"/>
    <w:rsid w:val="007C3AF2"/>
    <w:rsid w:val="007C3C92"/>
    <w:rsid w:val="007C3D9F"/>
    <w:rsid w:val="007C3FD4"/>
    <w:rsid w:val="007C4075"/>
    <w:rsid w:val="007C416B"/>
    <w:rsid w:val="007C422A"/>
    <w:rsid w:val="007C45C9"/>
    <w:rsid w:val="007C47BF"/>
    <w:rsid w:val="007C47C4"/>
    <w:rsid w:val="007C47C5"/>
    <w:rsid w:val="007C4826"/>
    <w:rsid w:val="007C4827"/>
    <w:rsid w:val="007C49D2"/>
    <w:rsid w:val="007C49E4"/>
    <w:rsid w:val="007C4B09"/>
    <w:rsid w:val="007C4EBB"/>
    <w:rsid w:val="007C4F2F"/>
    <w:rsid w:val="007C4FFF"/>
    <w:rsid w:val="007C510B"/>
    <w:rsid w:val="007C52D1"/>
    <w:rsid w:val="007C531B"/>
    <w:rsid w:val="007C5414"/>
    <w:rsid w:val="007C5432"/>
    <w:rsid w:val="007C543D"/>
    <w:rsid w:val="007C545C"/>
    <w:rsid w:val="007C55E8"/>
    <w:rsid w:val="007C5652"/>
    <w:rsid w:val="007C57D4"/>
    <w:rsid w:val="007C5B4B"/>
    <w:rsid w:val="007C5C4E"/>
    <w:rsid w:val="007C5D35"/>
    <w:rsid w:val="007C6508"/>
    <w:rsid w:val="007C6EB2"/>
    <w:rsid w:val="007C6EB7"/>
    <w:rsid w:val="007C6F85"/>
    <w:rsid w:val="007C7043"/>
    <w:rsid w:val="007C7227"/>
    <w:rsid w:val="007C72C0"/>
    <w:rsid w:val="007C731D"/>
    <w:rsid w:val="007C7376"/>
    <w:rsid w:val="007C7431"/>
    <w:rsid w:val="007C76FB"/>
    <w:rsid w:val="007C774E"/>
    <w:rsid w:val="007C7BEE"/>
    <w:rsid w:val="007C7DE6"/>
    <w:rsid w:val="007D0253"/>
    <w:rsid w:val="007D0497"/>
    <w:rsid w:val="007D04D9"/>
    <w:rsid w:val="007D076F"/>
    <w:rsid w:val="007D0AFB"/>
    <w:rsid w:val="007D0BCC"/>
    <w:rsid w:val="007D0F3C"/>
    <w:rsid w:val="007D1353"/>
    <w:rsid w:val="007D136D"/>
    <w:rsid w:val="007D138C"/>
    <w:rsid w:val="007D1463"/>
    <w:rsid w:val="007D1A2F"/>
    <w:rsid w:val="007D1DE4"/>
    <w:rsid w:val="007D1EA2"/>
    <w:rsid w:val="007D1FD6"/>
    <w:rsid w:val="007D259A"/>
    <w:rsid w:val="007D2694"/>
    <w:rsid w:val="007D2825"/>
    <w:rsid w:val="007D29EE"/>
    <w:rsid w:val="007D3099"/>
    <w:rsid w:val="007D311A"/>
    <w:rsid w:val="007D32DC"/>
    <w:rsid w:val="007D3A8A"/>
    <w:rsid w:val="007D3B1D"/>
    <w:rsid w:val="007D3D83"/>
    <w:rsid w:val="007D3DD4"/>
    <w:rsid w:val="007D3DF9"/>
    <w:rsid w:val="007D3E43"/>
    <w:rsid w:val="007D4185"/>
    <w:rsid w:val="007D42B5"/>
    <w:rsid w:val="007D435A"/>
    <w:rsid w:val="007D44E8"/>
    <w:rsid w:val="007D44F4"/>
    <w:rsid w:val="007D473A"/>
    <w:rsid w:val="007D48B3"/>
    <w:rsid w:val="007D4908"/>
    <w:rsid w:val="007D4991"/>
    <w:rsid w:val="007D49A3"/>
    <w:rsid w:val="007D4C0D"/>
    <w:rsid w:val="007D4E7E"/>
    <w:rsid w:val="007D4FEB"/>
    <w:rsid w:val="007D500B"/>
    <w:rsid w:val="007D5019"/>
    <w:rsid w:val="007D5040"/>
    <w:rsid w:val="007D513F"/>
    <w:rsid w:val="007D521B"/>
    <w:rsid w:val="007D540E"/>
    <w:rsid w:val="007D5814"/>
    <w:rsid w:val="007D5884"/>
    <w:rsid w:val="007D59D1"/>
    <w:rsid w:val="007D5C8B"/>
    <w:rsid w:val="007D5C8E"/>
    <w:rsid w:val="007D6231"/>
    <w:rsid w:val="007D6365"/>
    <w:rsid w:val="007D642E"/>
    <w:rsid w:val="007D666B"/>
    <w:rsid w:val="007D67DE"/>
    <w:rsid w:val="007D6A0E"/>
    <w:rsid w:val="007D6B00"/>
    <w:rsid w:val="007D6B95"/>
    <w:rsid w:val="007D6C65"/>
    <w:rsid w:val="007D6CBE"/>
    <w:rsid w:val="007D6EEC"/>
    <w:rsid w:val="007D70CA"/>
    <w:rsid w:val="007D71D9"/>
    <w:rsid w:val="007D735B"/>
    <w:rsid w:val="007D7555"/>
    <w:rsid w:val="007D76DA"/>
    <w:rsid w:val="007D7A0E"/>
    <w:rsid w:val="007D7CD1"/>
    <w:rsid w:val="007D7D63"/>
    <w:rsid w:val="007D7DA0"/>
    <w:rsid w:val="007D7F7C"/>
    <w:rsid w:val="007D7FA3"/>
    <w:rsid w:val="007E004F"/>
    <w:rsid w:val="007E07D5"/>
    <w:rsid w:val="007E0A1F"/>
    <w:rsid w:val="007E0DFE"/>
    <w:rsid w:val="007E0E2E"/>
    <w:rsid w:val="007E11FC"/>
    <w:rsid w:val="007E15D2"/>
    <w:rsid w:val="007E17A4"/>
    <w:rsid w:val="007E1A51"/>
    <w:rsid w:val="007E1A65"/>
    <w:rsid w:val="007E1B01"/>
    <w:rsid w:val="007E1D7C"/>
    <w:rsid w:val="007E1EFB"/>
    <w:rsid w:val="007E1FBC"/>
    <w:rsid w:val="007E254E"/>
    <w:rsid w:val="007E2648"/>
    <w:rsid w:val="007E2650"/>
    <w:rsid w:val="007E2802"/>
    <w:rsid w:val="007E28B5"/>
    <w:rsid w:val="007E29BD"/>
    <w:rsid w:val="007E2B3F"/>
    <w:rsid w:val="007E2E9B"/>
    <w:rsid w:val="007E2FBE"/>
    <w:rsid w:val="007E3228"/>
    <w:rsid w:val="007E325D"/>
    <w:rsid w:val="007E33F8"/>
    <w:rsid w:val="007E36A1"/>
    <w:rsid w:val="007E36AC"/>
    <w:rsid w:val="007E37E5"/>
    <w:rsid w:val="007E3953"/>
    <w:rsid w:val="007E3C69"/>
    <w:rsid w:val="007E3C76"/>
    <w:rsid w:val="007E40D3"/>
    <w:rsid w:val="007E4143"/>
    <w:rsid w:val="007E4176"/>
    <w:rsid w:val="007E4572"/>
    <w:rsid w:val="007E4599"/>
    <w:rsid w:val="007E4610"/>
    <w:rsid w:val="007E47A3"/>
    <w:rsid w:val="007E49E3"/>
    <w:rsid w:val="007E500D"/>
    <w:rsid w:val="007E5291"/>
    <w:rsid w:val="007E53E5"/>
    <w:rsid w:val="007E55C2"/>
    <w:rsid w:val="007E58D7"/>
    <w:rsid w:val="007E590F"/>
    <w:rsid w:val="007E59A1"/>
    <w:rsid w:val="007E5B93"/>
    <w:rsid w:val="007E5CE9"/>
    <w:rsid w:val="007E5E73"/>
    <w:rsid w:val="007E601C"/>
    <w:rsid w:val="007E60E2"/>
    <w:rsid w:val="007E62D9"/>
    <w:rsid w:val="007E6759"/>
    <w:rsid w:val="007E6B12"/>
    <w:rsid w:val="007E6C24"/>
    <w:rsid w:val="007E6EC9"/>
    <w:rsid w:val="007E716B"/>
    <w:rsid w:val="007E71AA"/>
    <w:rsid w:val="007E72C2"/>
    <w:rsid w:val="007E72C5"/>
    <w:rsid w:val="007E7495"/>
    <w:rsid w:val="007E75B6"/>
    <w:rsid w:val="007E7619"/>
    <w:rsid w:val="007E789E"/>
    <w:rsid w:val="007E7974"/>
    <w:rsid w:val="007E7A38"/>
    <w:rsid w:val="007E7EB3"/>
    <w:rsid w:val="007E7EE9"/>
    <w:rsid w:val="007F0164"/>
    <w:rsid w:val="007F0214"/>
    <w:rsid w:val="007F05D1"/>
    <w:rsid w:val="007F0687"/>
    <w:rsid w:val="007F0834"/>
    <w:rsid w:val="007F0B36"/>
    <w:rsid w:val="007F0CAD"/>
    <w:rsid w:val="007F0D1F"/>
    <w:rsid w:val="007F0FB4"/>
    <w:rsid w:val="007F15BD"/>
    <w:rsid w:val="007F1670"/>
    <w:rsid w:val="007F187F"/>
    <w:rsid w:val="007F1BDE"/>
    <w:rsid w:val="007F1C4E"/>
    <w:rsid w:val="007F1E50"/>
    <w:rsid w:val="007F1EF6"/>
    <w:rsid w:val="007F1F50"/>
    <w:rsid w:val="007F20E5"/>
    <w:rsid w:val="007F24AE"/>
    <w:rsid w:val="007F28A1"/>
    <w:rsid w:val="007F2A81"/>
    <w:rsid w:val="007F2C16"/>
    <w:rsid w:val="007F2C2C"/>
    <w:rsid w:val="007F2D90"/>
    <w:rsid w:val="007F2F3F"/>
    <w:rsid w:val="007F2FF7"/>
    <w:rsid w:val="007F305F"/>
    <w:rsid w:val="007F309D"/>
    <w:rsid w:val="007F352E"/>
    <w:rsid w:val="007F3715"/>
    <w:rsid w:val="007F3B52"/>
    <w:rsid w:val="007F3BB6"/>
    <w:rsid w:val="007F3BEB"/>
    <w:rsid w:val="007F4012"/>
    <w:rsid w:val="007F424E"/>
    <w:rsid w:val="007F4361"/>
    <w:rsid w:val="007F43A5"/>
    <w:rsid w:val="007F43FF"/>
    <w:rsid w:val="007F4634"/>
    <w:rsid w:val="007F475C"/>
    <w:rsid w:val="007F4926"/>
    <w:rsid w:val="007F4A61"/>
    <w:rsid w:val="007F4AC4"/>
    <w:rsid w:val="007F4B3E"/>
    <w:rsid w:val="007F4B5C"/>
    <w:rsid w:val="007F4E93"/>
    <w:rsid w:val="007F514E"/>
    <w:rsid w:val="007F5351"/>
    <w:rsid w:val="007F5709"/>
    <w:rsid w:val="007F570E"/>
    <w:rsid w:val="007F5883"/>
    <w:rsid w:val="007F59B1"/>
    <w:rsid w:val="007F5AF9"/>
    <w:rsid w:val="007F5C71"/>
    <w:rsid w:val="007F5D6D"/>
    <w:rsid w:val="007F5F11"/>
    <w:rsid w:val="007F6019"/>
    <w:rsid w:val="007F635D"/>
    <w:rsid w:val="007F6C76"/>
    <w:rsid w:val="007F6DDE"/>
    <w:rsid w:val="007F6EA5"/>
    <w:rsid w:val="007F72A5"/>
    <w:rsid w:val="007F72E8"/>
    <w:rsid w:val="007F73C0"/>
    <w:rsid w:val="007F74AA"/>
    <w:rsid w:val="007F762A"/>
    <w:rsid w:val="007F789A"/>
    <w:rsid w:val="007F78F0"/>
    <w:rsid w:val="007F7B9E"/>
    <w:rsid w:val="007F7D08"/>
    <w:rsid w:val="007F7DA7"/>
    <w:rsid w:val="0080018B"/>
    <w:rsid w:val="008002BD"/>
    <w:rsid w:val="0080033F"/>
    <w:rsid w:val="008003CB"/>
    <w:rsid w:val="00800585"/>
    <w:rsid w:val="00800673"/>
    <w:rsid w:val="0080070C"/>
    <w:rsid w:val="008007EC"/>
    <w:rsid w:val="00800A05"/>
    <w:rsid w:val="00800A2B"/>
    <w:rsid w:val="00800A59"/>
    <w:rsid w:val="00800C20"/>
    <w:rsid w:val="00800F03"/>
    <w:rsid w:val="00801166"/>
    <w:rsid w:val="008016B7"/>
    <w:rsid w:val="0080175B"/>
    <w:rsid w:val="008017FB"/>
    <w:rsid w:val="00801917"/>
    <w:rsid w:val="0080192D"/>
    <w:rsid w:val="00801B52"/>
    <w:rsid w:val="00801BCC"/>
    <w:rsid w:val="00801CF5"/>
    <w:rsid w:val="00801D2F"/>
    <w:rsid w:val="00801D75"/>
    <w:rsid w:val="00801F6E"/>
    <w:rsid w:val="008022B3"/>
    <w:rsid w:val="008024E2"/>
    <w:rsid w:val="00802AC8"/>
    <w:rsid w:val="00802B27"/>
    <w:rsid w:val="00802C30"/>
    <w:rsid w:val="00802CF7"/>
    <w:rsid w:val="00802DE0"/>
    <w:rsid w:val="00802EA8"/>
    <w:rsid w:val="00802EF5"/>
    <w:rsid w:val="008030C7"/>
    <w:rsid w:val="008030D7"/>
    <w:rsid w:val="00803332"/>
    <w:rsid w:val="008035F2"/>
    <w:rsid w:val="008036E4"/>
    <w:rsid w:val="008038B2"/>
    <w:rsid w:val="008039B1"/>
    <w:rsid w:val="00803A23"/>
    <w:rsid w:val="00803A29"/>
    <w:rsid w:val="00803B6D"/>
    <w:rsid w:val="00803C66"/>
    <w:rsid w:val="00803FD4"/>
    <w:rsid w:val="008043EB"/>
    <w:rsid w:val="00804956"/>
    <w:rsid w:val="00804A71"/>
    <w:rsid w:val="00804AB0"/>
    <w:rsid w:val="00804CB0"/>
    <w:rsid w:val="00804E9F"/>
    <w:rsid w:val="00804ED7"/>
    <w:rsid w:val="00804F52"/>
    <w:rsid w:val="00804FED"/>
    <w:rsid w:val="0080508F"/>
    <w:rsid w:val="0080516B"/>
    <w:rsid w:val="00805227"/>
    <w:rsid w:val="008055A7"/>
    <w:rsid w:val="0080598E"/>
    <w:rsid w:val="00805CA4"/>
    <w:rsid w:val="00805E59"/>
    <w:rsid w:val="00805F9C"/>
    <w:rsid w:val="008062CC"/>
    <w:rsid w:val="0080637A"/>
    <w:rsid w:val="00806445"/>
    <w:rsid w:val="008064D0"/>
    <w:rsid w:val="008067E3"/>
    <w:rsid w:val="008068AC"/>
    <w:rsid w:val="008068B9"/>
    <w:rsid w:val="0080695C"/>
    <w:rsid w:val="00806961"/>
    <w:rsid w:val="00806AB0"/>
    <w:rsid w:val="00806AF8"/>
    <w:rsid w:val="00806DC0"/>
    <w:rsid w:val="00806F05"/>
    <w:rsid w:val="00806FBE"/>
    <w:rsid w:val="00806FE7"/>
    <w:rsid w:val="0080705E"/>
    <w:rsid w:val="00807363"/>
    <w:rsid w:val="0080760E"/>
    <w:rsid w:val="008078E4"/>
    <w:rsid w:val="00807A20"/>
    <w:rsid w:val="00807A6A"/>
    <w:rsid w:val="00807A86"/>
    <w:rsid w:val="00807B5F"/>
    <w:rsid w:val="00807C21"/>
    <w:rsid w:val="00807EE7"/>
    <w:rsid w:val="008100D3"/>
    <w:rsid w:val="008101FD"/>
    <w:rsid w:val="00810435"/>
    <w:rsid w:val="00810731"/>
    <w:rsid w:val="00810926"/>
    <w:rsid w:val="00810938"/>
    <w:rsid w:val="00810BE4"/>
    <w:rsid w:val="00810C4C"/>
    <w:rsid w:val="00810CCE"/>
    <w:rsid w:val="00810DF0"/>
    <w:rsid w:val="00811304"/>
    <w:rsid w:val="00811514"/>
    <w:rsid w:val="008116BD"/>
    <w:rsid w:val="00811EC2"/>
    <w:rsid w:val="00811F57"/>
    <w:rsid w:val="00812032"/>
    <w:rsid w:val="0081203F"/>
    <w:rsid w:val="00812247"/>
    <w:rsid w:val="008124D9"/>
    <w:rsid w:val="008125F5"/>
    <w:rsid w:val="0081262B"/>
    <w:rsid w:val="008126E1"/>
    <w:rsid w:val="00812717"/>
    <w:rsid w:val="00812824"/>
    <w:rsid w:val="0081297A"/>
    <w:rsid w:val="00812D60"/>
    <w:rsid w:val="00812D83"/>
    <w:rsid w:val="00813205"/>
    <w:rsid w:val="00813558"/>
    <w:rsid w:val="0081380A"/>
    <w:rsid w:val="00813810"/>
    <w:rsid w:val="0081385C"/>
    <w:rsid w:val="00813C4C"/>
    <w:rsid w:val="00813DB4"/>
    <w:rsid w:val="0081413C"/>
    <w:rsid w:val="00814214"/>
    <w:rsid w:val="00814840"/>
    <w:rsid w:val="00814879"/>
    <w:rsid w:val="0081494E"/>
    <w:rsid w:val="00814B9C"/>
    <w:rsid w:val="00814C71"/>
    <w:rsid w:val="00814EAC"/>
    <w:rsid w:val="0081510E"/>
    <w:rsid w:val="00815126"/>
    <w:rsid w:val="00815147"/>
    <w:rsid w:val="008154ED"/>
    <w:rsid w:val="008154F6"/>
    <w:rsid w:val="0081578B"/>
    <w:rsid w:val="00815929"/>
    <w:rsid w:val="00815BD2"/>
    <w:rsid w:val="00815BDF"/>
    <w:rsid w:val="00815E00"/>
    <w:rsid w:val="00815F18"/>
    <w:rsid w:val="00815F3D"/>
    <w:rsid w:val="00815FB1"/>
    <w:rsid w:val="0081617E"/>
    <w:rsid w:val="008166EF"/>
    <w:rsid w:val="00816975"/>
    <w:rsid w:val="008169C9"/>
    <w:rsid w:val="00816C7F"/>
    <w:rsid w:val="00816CA8"/>
    <w:rsid w:val="00816D1E"/>
    <w:rsid w:val="00817325"/>
    <w:rsid w:val="00817418"/>
    <w:rsid w:val="008178CF"/>
    <w:rsid w:val="008178D0"/>
    <w:rsid w:val="00817DDF"/>
    <w:rsid w:val="00817E75"/>
    <w:rsid w:val="00817E78"/>
    <w:rsid w:val="00820034"/>
    <w:rsid w:val="0082005B"/>
    <w:rsid w:val="008203E5"/>
    <w:rsid w:val="0082073D"/>
    <w:rsid w:val="008208C3"/>
    <w:rsid w:val="0082094A"/>
    <w:rsid w:val="00820D80"/>
    <w:rsid w:val="00821143"/>
    <w:rsid w:val="00821470"/>
    <w:rsid w:val="008214C6"/>
    <w:rsid w:val="00821837"/>
    <w:rsid w:val="00821A46"/>
    <w:rsid w:val="00821A57"/>
    <w:rsid w:val="00821C9D"/>
    <w:rsid w:val="00821D10"/>
    <w:rsid w:val="00821DEC"/>
    <w:rsid w:val="0082218D"/>
    <w:rsid w:val="008227AB"/>
    <w:rsid w:val="00822814"/>
    <w:rsid w:val="0082289B"/>
    <w:rsid w:val="00822A15"/>
    <w:rsid w:val="00822BC9"/>
    <w:rsid w:val="0082333A"/>
    <w:rsid w:val="0082345E"/>
    <w:rsid w:val="008234E9"/>
    <w:rsid w:val="008236AD"/>
    <w:rsid w:val="0082386E"/>
    <w:rsid w:val="00823B64"/>
    <w:rsid w:val="00823E0A"/>
    <w:rsid w:val="00823F7C"/>
    <w:rsid w:val="008242D8"/>
    <w:rsid w:val="00824DE8"/>
    <w:rsid w:val="0082525F"/>
    <w:rsid w:val="008252DD"/>
    <w:rsid w:val="00825302"/>
    <w:rsid w:val="00825381"/>
    <w:rsid w:val="008257CE"/>
    <w:rsid w:val="00825AE4"/>
    <w:rsid w:val="00825D0C"/>
    <w:rsid w:val="00825D93"/>
    <w:rsid w:val="00825E69"/>
    <w:rsid w:val="008260B4"/>
    <w:rsid w:val="00826191"/>
    <w:rsid w:val="008261B5"/>
    <w:rsid w:val="008261CE"/>
    <w:rsid w:val="00826650"/>
    <w:rsid w:val="0082678E"/>
    <w:rsid w:val="008267F4"/>
    <w:rsid w:val="00826844"/>
    <w:rsid w:val="008269C5"/>
    <w:rsid w:val="00826C04"/>
    <w:rsid w:val="00826C0A"/>
    <w:rsid w:val="00826C36"/>
    <w:rsid w:val="00826C8A"/>
    <w:rsid w:val="00826D06"/>
    <w:rsid w:val="00827110"/>
    <w:rsid w:val="00827463"/>
    <w:rsid w:val="008275E6"/>
    <w:rsid w:val="00827795"/>
    <w:rsid w:val="008277E8"/>
    <w:rsid w:val="00827966"/>
    <w:rsid w:val="008279E1"/>
    <w:rsid w:val="00827CC3"/>
    <w:rsid w:val="00827E05"/>
    <w:rsid w:val="00827EB8"/>
    <w:rsid w:val="00827FBF"/>
    <w:rsid w:val="00830064"/>
    <w:rsid w:val="008300EB"/>
    <w:rsid w:val="00830207"/>
    <w:rsid w:val="00830299"/>
    <w:rsid w:val="00830A06"/>
    <w:rsid w:val="00830C0E"/>
    <w:rsid w:val="008311E6"/>
    <w:rsid w:val="008314BB"/>
    <w:rsid w:val="00831901"/>
    <w:rsid w:val="00831B14"/>
    <w:rsid w:val="00831D83"/>
    <w:rsid w:val="00831FD1"/>
    <w:rsid w:val="00832284"/>
    <w:rsid w:val="0083244D"/>
    <w:rsid w:val="008324B9"/>
    <w:rsid w:val="008326C2"/>
    <w:rsid w:val="008327B6"/>
    <w:rsid w:val="00832816"/>
    <w:rsid w:val="00832AE2"/>
    <w:rsid w:val="00832C02"/>
    <w:rsid w:val="00832DA6"/>
    <w:rsid w:val="00832F25"/>
    <w:rsid w:val="00832F2A"/>
    <w:rsid w:val="00832F45"/>
    <w:rsid w:val="00832FBD"/>
    <w:rsid w:val="008330E6"/>
    <w:rsid w:val="0083319B"/>
    <w:rsid w:val="008334B3"/>
    <w:rsid w:val="00833578"/>
    <w:rsid w:val="00833792"/>
    <w:rsid w:val="008337F0"/>
    <w:rsid w:val="0083381E"/>
    <w:rsid w:val="008338BB"/>
    <w:rsid w:val="00833969"/>
    <w:rsid w:val="00833CF3"/>
    <w:rsid w:val="00833E96"/>
    <w:rsid w:val="00834000"/>
    <w:rsid w:val="008342C4"/>
    <w:rsid w:val="00834560"/>
    <w:rsid w:val="0083491A"/>
    <w:rsid w:val="00834C34"/>
    <w:rsid w:val="00834CE8"/>
    <w:rsid w:val="00834EB7"/>
    <w:rsid w:val="0083501F"/>
    <w:rsid w:val="00835094"/>
    <w:rsid w:val="00835146"/>
    <w:rsid w:val="00835338"/>
    <w:rsid w:val="00835558"/>
    <w:rsid w:val="00835612"/>
    <w:rsid w:val="008357D6"/>
    <w:rsid w:val="00835819"/>
    <w:rsid w:val="00835AB9"/>
    <w:rsid w:val="00835BFF"/>
    <w:rsid w:val="00835C9C"/>
    <w:rsid w:val="00835E09"/>
    <w:rsid w:val="00835FA6"/>
    <w:rsid w:val="0083608D"/>
    <w:rsid w:val="0083656F"/>
    <w:rsid w:val="008365B1"/>
    <w:rsid w:val="008367C6"/>
    <w:rsid w:val="00836869"/>
    <w:rsid w:val="00836883"/>
    <w:rsid w:val="00836909"/>
    <w:rsid w:val="008369F1"/>
    <w:rsid w:val="00836A82"/>
    <w:rsid w:val="00836BC2"/>
    <w:rsid w:val="00836BE0"/>
    <w:rsid w:val="00836CAD"/>
    <w:rsid w:val="00836E86"/>
    <w:rsid w:val="00836F53"/>
    <w:rsid w:val="008370D8"/>
    <w:rsid w:val="008374BE"/>
    <w:rsid w:val="008374CB"/>
    <w:rsid w:val="008374E3"/>
    <w:rsid w:val="00837569"/>
    <w:rsid w:val="00837698"/>
    <w:rsid w:val="00837BCA"/>
    <w:rsid w:val="00837CD2"/>
    <w:rsid w:val="00837DF9"/>
    <w:rsid w:val="00837F59"/>
    <w:rsid w:val="00840108"/>
    <w:rsid w:val="00840638"/>
    <w:rsid w:val="008407C4"/>
    <w:rsid w:val="00840805"/>
    <w:rsid w:val="00840848"/>
    <w:rsid w:val="00840AAC"/>
    <w:rsid w:val="00840CF0"/>
    <w:rsid w:val="00840D52"/>
    <w:rsid w:val="008411CE"/>
    <w:rsid w:val="00841602"/>
    <w:rsid w:val="008417C7"/>
    <w:rsid w:val="008417F3"/>
    <w:rsid w:val="0084183C"/>
    <w:rsid w:val="0084186E"/>
    <w:rsid w:val="0084196F"/>
    <w:rsid w:val="008419B6"/>
    <w:rsid w:val="00841B5B"/>
    <w:rsid w:val="00841C47"/>
    <w:rsid w:val="00841C7F"/>
    <w:rsid w:val="00841CC9"/>
    <w:rsid w:val="00841D85"/>
    <w:rsid w:val="00841EA1"/>
    <w:rsid w:val="0084236E"/>
    <w:rsid w:val="0084249E"/>
    <w:rsid w:val="008424AF"/>
    <w:rsid w:val="0084253F"/>
    <w:rsid w:val="00842648"/>
    <w:rsid w:val="00842844"/>
    <w:rsid w:val="008429EC"/>
    <w:rsid w:val="00842D8E"/>
    <w:rsid w:val="00842F33"/>
    <w:rsid w:val="008431D7"/>
    <w:rsid w:val="00843601"/>
    <w:rsid w:val="0084364A"/>
    <w:rsid w:val="00843713"/>
    <w:rsid w:val="00843802"/>
    <w:rsid w:val="008439EF"/>
    <w:rsid w:val="00843BE8"/>
    <w:rsid w:val="00843F8D"/>
    <w:rsid w:val="008441F3"/>
    <w:rsid w:val="00844530"/>
    <w:rsid w:val="00844639"/>
    <w:rsid w:val="00844661"/>
    <w:rsid w:val="0084475E"/>
    <w:rsid w:val="008449E5"/>
    <w:rsid w:val="00844BFC"/>
    <w:rsid w:val="008450FD"/>
    <w:rsid w:val="008451CF"/>
    <w:rsid w:val="008452A6"/>
    <w:rsid w:val="0084535E"/>
    <w:rsid w:val="00845399"/>
    <w:rsid w:val="00845460"/>
    <w:rsid w:val="008455D5"/>
    <w:rsid w:val="0084584E"/>
    <w:rsid w:val="00845A4F"/>
    <w:rsid w:val="00845A83"/>
    <w:rsid w:val="00845ADF"/>
    <w:rsid w:val="00845B95"/>
    <w:rsid w:val="00845CF0"/>
    <w:rsid w:val="00845DA2"/>
    <w:rsid w:val="00845FC8"/>
    <w:rsid w:val="00846111"/>
    <w:rsid w:val="0084655E"/>
    <w:rsid w:val="0084658F"/>
    <w:rsid w:val="0084662E"/>
    <w:rsid w:val="0084681F"/>
    <w:rsid w:val="00846852"/>
    <w:rsid w:val="00846A16"/>
    <w:rsid w:val="00846BDC"/>
    <w:rsid w:val="0084703F"/>
    <w:rsid w:val="00847356"/>
    <w:rsid w:val="008475B1"/>
    <w:rsid w:val="00847800"/>
    <w:rsid w:val="00847A2C"/>
    <w:rsid w:val="00847BE4"/>
    <w:rsid w:val="00847DD0"/>
    <w:rsid w:val="00847E84"/>
    <w:rsid w:val="0085011D"/>
    <w:rsid w:val="00850404"/>
    <w:rsid w:val="008504AD"/>
    <w:rsid w:val="008507A9"/>
    <w:rsid w:val="0085099B"/>
    <w:rsid w:val="00850AFB"/>
    <w:rsid w:val="00850B94"/>
    <w:rsid w:val="00851131"/>
    <w:rsid w:val="00851155"/>
    <w:rsid w:val="008516E3"/>
    <w:rsid w:val="00851816"/>
    <w:rsid w:val="00851A7C"/>
    <w:rsid w:val="00851A90"/>
    <w:rsid w:val="00851BDC"/>
    <w:rsid w:val="00851C2A"/>
    <w:rsid w:val="00851EE5"/>
    <w:rsid w:val="008522A5"/>
    <w:rsid w:val="0085254B"/>
    <w:rsid w:val="008525C0"/>
    <w:rsid w:val="0085265B"/>
    <w:rsid w:val="00852668"/>
    <w:rsid w:val="00852D75"/>
    <w:rsid w:val="00852D8D"/>
    <w:rsid w:val="00852FAE"/>
    <w:rsid w:val="0085335D"/>
    <w:rsid w:val="00853746"/>
    <w:rsid w:val="00853959"/>
    <w:rsid w:val="008539B2"/>
    <w:rsid w:val="00853A8E"/>
    <w:rsid w:val="00853BD0"/>
    <w:rsid w:val="00853D60"/>
    <w:rsid w:val="00853D87"/>
    <w:rsid w:val="00853E59"/>
    <w:rsid w:val="00853EB5"/>
    <w:rsid w:val="00853EC5"/>
    <w:rsid w:val="0085407F"/>
    <w:rsid w:val="00854249"/>
    <w:rsid w:val="0085427A"/>
    <w:rsid w:val="008543CE"/>
    <w:rsid w:val="008544DC"/>
    <w:rsid w:val="00854D2C"/>
    <w:rsid w:val="00855154"/>
    <w:rsid w:val="00855406"/>
    <w:rsid w:val="00855842"/>
    <w:rsid w:val="00855C9C"/>
    <w:rsid w:val="00855EC0"/>
    <w:rsid w:val="00856124"/>
    <w:rsid w:val="00856298"/>
    <w:rsid w:val="008564E9"/>
    <w:rsid w:val="008566A9"/>
    <w:rsid w:val="0085677B"/>
    <w:rsid w:val="0085698E"/>
    <w:rsid w:val="008569D8"/>
    <w:rsid w:val="00856AD1"/>
    <w:rsid w:val="00856F76"/>
    <w:rsid w:val="00857212"/>
    <w:rsid w:val="00857518"/>
    <w:rsid w:val="00857759"/>
    <w:rsid w:val="00857F22"/>
    <w:rsid w:val="00857F87"/>
    <w:rsid w:val="00860300"/>
    <w:rsid w:val="0086039F"/>
    <w:rsid w:val="008606E0"/>
    <w:rsid w:val="00860F47"/>
    <w:rsid w:val="008615D1"/>
    <w:rsid w:val="0086179D"/>
    <w:rsid w:val="008618B4"/>
    <w:rsid w:val="0086214D"/>
    <w:rsid w:val="00862189"/>
    <w:rsid w:val="0086232F"/>
    <w:rsid w:val="008623DB"/>
    <w:rsid w:val="00862420"/>
    <w:rsid w:val="008624A5"/>
    <w:rsid w:val="008624A9"/>
    <w:rsid w:val="0086301D"/>
    <w:rsid w:val="0086342C"/>
    <w:rsid w:val="0086349A"/>
    <w:rsid w:val="00864095"/>
    <w:rsid w:val="00864116"/>
    <w:rsid w:val="0086424B"/>
    <w:rsid w:val="0086429D"/>
    <w:rsid w:val="008643AE"/>
    <w:rsid w:val="008644A7"/>
    <w:rsid w:val="008646EB"/>
    <w:rsid w:val="0086471C"/>
    <w:rsid w:val="00864935"/>
    <w:rsid w:val="00864C22"/>
    <w:rsid w:val="00864D94"/>
    <w:rsid w:val="00864E14"/>
    <w:rsid w:val="00864E43"/>
    <w:rsid w:val="00864ECC"/>
    <w:rsid w:val="00864FE0"/>
    <w:rsid w:val="00865314"/>
    <w:rsid w:val="008653C6"/>
    <w:rsid w:val="00865728"/>
    <w:rsid w:val="00865852"/>
    <w:rsid w:val="00865E78"/>
    <w:rsid w:val="0086616E"/>
    <w:rsid w:val="0086646A"/>
    <w:rsid w:val="00866763"/>
    <w:rsid w:val="008668C8"/>
    <w:rsid w:val="0086695B"/>
    <w:rsid w:val="00866A0E"/>
    <w:rsid w:val="00866C2C"/>
    <w:rsid w:val="00866E69"/>
    <w:rsid w:val="00866F57"/>
    <w:rsid w:val="00867118"/>
    <w:rsid w:val="008671A5"/>
    <w:rsid w:val="008671F4"/>
    <w:rsid w:val="00867309"/>
    <w:rsid w:val="0086743D"/>
    <w:rsid w:val="00867471"/>
    <w:rsid w:val="00867681"/>
    <w:rsid w:val="00867873"/>
    <w:rsid w:val="008678F5"/>
    <w:rsid w:val="00867A18"/>
    <w:rsid w:val="00867B65"/>
    <w:rsid w:val="00867CEE"/>
    <w:rsid w:val="00867D66"/>
    <w:rsid w:val="00867F3B"/>
    <w:rsid w:val="0087009C"/>
    <w:rsid w:val="008700E7"/>
    <w:rsid w:val="008703A9"/>
    <w:rsid w:val="00870604"/>
    <w:rsid w:val="00870953"/>
    <w:rsid w:val="00870A3B"/>
    <w:rsid w:val="00870A57"/>
    <w:rsid w:val="00870B2F"/>
    <w:rsid w:val="00870E18"/>
    <w:rsid w:val="00871095"/>
    <w:rsid w:val="008712CF"/>
    <w:rsid w:val="008716E2"/>
    <w:rsid w:val="008717C4"/>
    <w:rsid w:val="008718AA"/>
    <w:rsid w:val="008718C3"/>
    <w:rsid w:val="00871986"/>
    <w:rsid w:val="00871A74"/>
    <w:rsid w:val="00871B16"/>
    <w:rsid w:val="00871CCC"/>
    <w:rsid w:val="00871D08"/>
    <w:rsid w:val="00871D50"/>
    <w:rsid w:val="00871F22"/>
    <w:rsid w:val="0087205F"/>
    <w:rsid w:val="0087207B"/>
    <w:rsid w:val="00872355"/>
    <w:rsid w:val="008724D1"/>
    <w:rsid w:val="008726DD"/>
    <w:rsid w:val="00872EA2"/>
    <w:rsid w:val="00872F62"/>
    <w:rsid w:val="00872F94"/>
    <w:rsid w:val="00873204"/>
    <w:rsid w:val="008733E4"/>
    <w:rsid w:val="00873457"/>
    <w:rsid w:val="008734A8"/>
    <w:rsid w:val="008737B1"/>
    <w:rsid w:val="00873BA2"/>
    <w:rsid w:val="00873C37"/>
    <w:rsid w:val="00873C40"/>
    <w:rsid w:val="00873D51"/>
    <w:rsid w:val="00873D66"/>
    <w:rsid w:val="0087406E"/>
    <w:rsid w:val="008744C5"/>
    <w:rsid w:val="00874627"/>
    <w:rsid w:val="00874801"/>
    <w:rsid w:val="00874899"/>
    <w:rsid w:val="008748D0"/>
    <w:rsid w:val="00874C35"/>
    <w:rsid w:val="00874D3C"/>
    <w:rsid w:val="00874DA8"/>
    <w:rsid w:val="00874E8F"/>
    <w:rsid w:val="00874F88"/>
    <w:rsid w:val="008750D9"/>
    <w:rsid w:val="0087511D"/>
    <w:rsid w:val="00875297"/>
    <w:rsid w:val="00875335"/>
    <w:rsid w:val="00875592"/>
    <w:rsid w:val="00875637"/>
    <w:rsid w:val="00875B96"/>
    <w:rsid w:val="00876C21"/>
    <w:rsid w:val="00877104"/>
    <w:rsid w:val="0087717F"/>
    <w:rsid w:val="00877843"/>
    <w:rsid w:val="00877937"/>
    <w:rsid w:val="00877A06"/>
    <w:rsid w:val="00877AF6"/>
    <w:rsid w:val="00877D2D"/>
    <w:rsid w:val="00877FBA"/>
    <w:rsid w:val="00880041"/>
    <w:rsid w:val="008800C7"/>
    <w:rsid w:val="00880247"/>
    <w:rsid w:val="00880306"/>
    <w:rsid w:val="008805F1"/>
    <w:rsid w:val="00880600"/>
    <w:rsid w:val="00880921"/>
    <w:rsid w:val="00880A4D"/>
    <w:rsid w:val="00880D94"/>
    <w:rsid w:val="0088100C"/>
    <w:rsid w:val="0088114F"/>
    <w:rsid w:val="00881726"/>
    <w:rsid w:val="008817B3"/>
    <w:rsid w:val="0088196B"/>
    <w:rsid w:val="00881B57"/>
    <w:rsid w:val="00881DC2"/>
    <w:rsid w:val="00881F02"/>
    <w:rsid w:val="008823DD"/>
    <w:rsid w:val="0088251F"/>
    <w:rsid w:val="008826FE"/>
    <w:rsid w:val="008828B2"/>
    <w:rsid w:val="00882BA4"/>
    <w:rsid w:val="00882CF1"/>
    <w:rsid w:val="00882EFD"/>
    <w:rsid w:val="00883091"/>
    <w:rsid w:val="00883256"/>
    <w:rsid w:val="00883322"/>
    <w:rsid w:val="00883340"/>
    <w:rsid w:val="0088339A"/>
    <w:rsid w:val="008834CB"/>
    <w:rsid w:val="0088390A"/>
    <w:rsid w:val="00883B6F"/>
    <w:rsid w:val="00883D57"/>
    <w:rsid w:val="00883EC5"/>
    <w:rsid w:val="00883F0F"/>
    <w:rsid w:val="00883FC5"/>
    <w:rsid w:val="008841F6"/>
    <w:rsid w:val="0088429F"/>
    <w:rsid w:val="00884928"/>
    <w:rsid w:val="00884A87"/>
    <w:rsid w:val="00884A98"/>
    <w:rsid w:val="00884DC0"/>
    <w:rsid w:val="00885021"/>
    <w:rsid w:val="0088520E"/>
    <w:rsid w:val="0088521B"/>
    <w:rsid w:val="00885430"/>
    <w:rsid w:val="008854A4"/>
    <w:rsid w:val="008854FB"/>
    <w:rsid w:val="00885566"/>
    <w:rsid w:val="00885642"/>
    <w:rsid w:val="008859E8"/>
    <w:rsid w:val="00885A9D"/>
    <w:rsid w:val="00885AFB"/>
    <w:rsid w:val="00885C53"/>
    <w:rsid w:val="00885E37"/>
    <w:rsid w:val="008861FC"/>
    <w:rsid w:val="00886387"/>
    <w:rsid w:val="008864F4"/>
    <w:rsid w:val="00886535"/>
    <w:rsid w:val="00886891"/>
    <w:rsid w:val="00886B22"/>
    <w:rsid w:val="00886B9F"/>
    <w:rsid w:val="00886BE8"/>
    <w:rsid w:val="0088702E"/>
    <w:rsid w:val="008874AB"/>
    <w:rsid w:val="00887881"/>
    <w:rsid w:val="008879C4"/>
    <w:rsid w:val="00887D01"/>
    <w:rsid w:val="00887DE4"/>
    <w:rsid w:val="00890042"/>
    <w:rsid w:val="0089011F"/>
    <w:rsid w:val="008901B4"/>
    <w:rsid w:val="0089051D"/>
    <w:rsid w:val="008906B5"/>
    <w:rsid w:val="00890846"/>
    <w:rsid w:val="00890E9A"/>
    <w:rsid w:val="008910F4"/>
    <w:rsid w:val="0089120D"/>
    <w:rsid w:val="00891252"/>
    <w:rsid w:val="00891437"/>
    <w:rsid w:val="008914D8"/>
    <w:rsid w:val="00891690"/>
    <w:rsid w:val="008919F1"/>
    <w:rsid w:val="00891A4C"/>
    <w:rsid w:val="008921A2"/>
    <w:rsid w:val="008921BD"/>
    <w:rsid w:val="00892292"/>
    <w:rsid w:val="008923CA"/>
    <w:rsid w:val="0089255D"/>
    <w:rsid w:val="00892990"/>
    <w:rsid w:val="00892A34"/>
    <w:rsid w:val="00892C94"/>
    <w:rsid w:val="00892E81"/>
    <w:rsid w:val="008932AC"/>
    <w:rsid w:val="00893391"/>
    <w:rsid w:val="008935AB"/>
    <w:rsid w:val="00893738"/>
    <w:rsid w:val="008938B0"/>
    <w:rsid w:val="00893E6C"/>
    <w:rsid w:val="00893F1D"/>
    <w:rsid w:val="00894881"/>
    <w:rsid w:val="008948C6"/>
    <w:rsid w:val="00894FC7"/>
    <w:rsid w:val="008952C1"/>
    <w:rsid w:val="008953FD"/>
    <w:rsid w:val="00895474"/>
    <w:rsid w:val="008954D3"/>
    <w:rsid w:val="00895649"/>
    <w:rsid w:val="008956E3"/>
    <w:rsid w:val="00895733"/>
    <w:rsid w:val="00895B78"/>
    <w:rsid w:val="00895CB3"/>
    <w:rsid w:val="00895D77"/>
    <w:rsid w:val="0089628E"/>
    <w:rsid w:val="00896305"/>
    <w:rsid w:val="0089640F"/>
    <w:rsid w:val="0089649C"/>
    <w:rsid w:val="008967F9"/>
    <w:rsid w:val="008968D9"/>
    <w:rsid w:val="00896B7E"/>
    <w:rsid w:val="008971DC"/>
    <w:rsid w:val="008977F6"/>
    <w:rsid w:val="00897AA1"/>
    <w:rsid w:val="00897C58"/>
    <w:rsid w:val="008A00F1"/>
    <w:rsid w:val="008A0143"/>
    <w:rsid w:val="008A0442"/>
    <w:rsid w:val="008A066F"/>
    <w:rsid w:val="008A0C87"/>
    <w:rsid w:val="008A0E16"/>
    <w:rsid w:val="008A0E95"/>
    <w:rsid w:val="008A1096"/>
    <w:rsid w:val="008A1332"/>
    <w:rsid w:val="008A13A7"/>
    <w:rsid w:val="008A1A9C"/>
    <w:rsid w:val="008A1AB4"/>
    <w:rsid w:val="008A1C8F"/>
    <w:rsid w:val="008A1CCA"/>
    <w:rsid w:val="008A1D31"/>
    <w:rsid w:val="008A1EFD"/>
    <w:rsid w:val="008A217B"/>
    <w:rsid w:val="008A2266"/>
    <w:rsid w:val="008A24B0"/>
    <w:rsid w:val="008A24F1"/>
    <w:rsid w:val="008A2703"/>
    <w:rsid w:val="008A2844"/>
    <w:rsid w:val="008A2ADC"/>
    <w:rsid w:val="008A2CAC"/>
    <w:rsid w:val="008A2DC2"/>
    <w:rsid w:val="008A323B"/>
    <w:rsid w:val="008A3294"/>
    <w:rsid w:val="008A3515"/>
    <w:rsid w:val="008A3555"/>
    <w:rsid w:val="008A3558"/>
    <w:rsid w:val="008A358B"/>
    <w:rsid w:val="008A35E3"/>
    <w:rsid w:val="008A372D"/>
    <w:rsid w:val="008A37D7"/>
    <w:rsid w:val="008A3894"/>
    <w:rsid w:val="008A3966"/>
    <w:rsid w:val="008A39F8"/>
    <w:rsid w:val="008A403C"/>
    <w:rsid w:val="008A40BD"/>
    <w:rsid w:val="008A43E8"/>
    <w:rsid w:val="008A4551"/>
    <w:rsid w:val="008A482D"/>
    <w:rsid w:val="008A48C9"/>
    <w:rsid w:val="008A4AF5"/>
    <w:rsid w:val="008A4C1E"/>
    <w:rsid w:val="008A4D35"/>
    <w:rsid w:val="008A5047"/>
    <w:rsid w:val="008A518B"/>
    <w:rsid w:val="008A55D6"/>
    <w:rsid w:val="008A5926"/>
    <w:rsid w:val="008A592D"/>
    <w:rsid w:val="008A5A5A"/>
    <w:rsid w:val="008A5A7D"/>
    <w:rsid w:val="008A5C3A"/>
    <w:rsid w:val="008A5E8F"/>
    <w:rsid w:val="008A6308"/>
    <w:rsid w:val="008A65F1"/>
    <w:rsid w:val="008A6668"/>
    <w:rsid w:val="008A69FD"/>
    <w:rsid w:val="008A6A4F"/>
    <w:rsid w:val="008A6DE8"/>
    <w:rsid w:val="008A6EA2"/>
    <w:rsid w:val="008A7106"/>
    <w:rsid w:val="008A71A7"/>
    <w:rsid w:val="008A7360"/>
    <w:rsid w:val="008A7367"/>
    <w:rsid w:val="008A7430"/>
    <w:rsid w:val="008A7521"/>
    <w:rsid w:val="008A7899"/>
    <w:rsid w:val="008A7A72"/>
    <w:rsid w:val="008A7DE7"/>
    <w:rsid w:val="008A7F36"/>
    <w:rsid w:val="008B0046"/>
    <w:rsid w:val="008B0292"/>
    <w:rsid w:val="008B039D"/>
    <w:rsid w:val="008B060F"/>
    <w:rsid w:val="008B06E7"/>
    <w:rsid w:val="008B07CB"/>
    <w:rsid w:val="008B0857"/>
    <w:rsid w:val="008B0F91"/>
    <w:rsid w:val="008B0FBB"/>
    <w:rsid w:val="008B1530"/>
    <w:rsid w:val="008B1629"/>
    <w:rsid w:val="008B18F5"/>
    <w:rsid w:val="008B1B29"/>
    <w:rsid w:val="008B1D43"/>
    <w:rsid w:val="008B1DE7"/>
    <w:rsid w:val="008B1E01"/>
    <w:rsid w:val="008B21CD"/>
    <w:rsid w:val="008B238D"/>
    <w:rsid w:val="008B239E"/>
    <w:rsid w:val="008B2B81"/>
    <w:rsid w:val="008B2F21"/>
    <w:rsid w:val="008B3277"/>
    <w:rsid w:val="008B3303"/>
    <w:rsid w:val="008B3337"/>
    <w:rsid w:val="008B37BB"/>
    <w:rsid w:val="008B3977"/>
    <w:rsid w:val="008B3A1B"/>
    <w:rsid w:val="008B3C1E"/>
    <w:rsid w:val="008B3D80"/>
    <w:rsid w:val="008B3E7B"/>
    <w:rsid w:val="008B41EF"/>
    <w:rsid w:val="008B437C"/>
    <w:rsid w:val="008B441D"/>
    <w:rsid w:val="008B46A0"/>
    <w:rsid w:val="008B4826"/>
    <w:rsid w:val="008B489F"/>
    <w:rsid w:val="008B48BB"/>
    <w:rsid w:val="008B49D1"/>
    <w:rsid w:val="008B4BAD"/>
    <w:rsid w:val="008B4C6D"/>
    <w:rsid w:val="008B4FCC"/>
    <w:rsid w:val="008B523D"/>
    <w:rsid w:val="008B526F"/>
    <w:rsid w:val="008B5373"/>
    <w:rsid w:val="008B55C0"/>
    <w:rsid w:val="008B5BE9"/>
    <w:rsid w:val="008B5CE4"/>
    <w:rsid w:val="008B5FDF"/>
    <w:rsid w:val="008B655C"/>
    <w:rsid w:val="008B65C9"/>
    <w:rsid w:val="008B66DB"/>
    <w:rsid w:val="008B683E"/>
    <w:rsid w:val="008B68EA"/>
    <w:rsid w:val="008B68F7"/>
    <w:rsid w:val="008B69B6"/>
    <w:rsid w:val="008B6B3E"/>
    <w:rsid w:val="008B6C5E"/>
    <w:rsid w:val="008B6D6A"/>
    <w:rsid w:val="008B6DD2"/>
    <w:rsid w:val="008B717F"/>
    <w:rsid w:val="008B7183"/>
    <w:rsid w:val="008B737E"/>
    <w:rsid w:val="008B741F"/>
    <w:rsid w:val="008B7706"/>
    <w:rsid w:val="008B7897"/>
    <w:rsid w:val="008B78DB"/>
    <w:rsid w:val="008B7FBE"/>
    <w:rsid w:val="008C01B2"/>
    <w:rsid w:val="008C0305"/>
    <w:rsid w:val="008C078D"/>
    <w:rsid w:val="008C0923"/>
    <w:rsid w:val="008C0933"/>
    <w:rsid w:val="008C0A24"/>
    <w:rsid w:val="008C0B3D"/>
    <w:rsid w:val="008C0BA5"/>
    <w:rsid w:val="008C0BF6"/>
    <w:rsid w:val="008C0C1F"/>
    <w:rsid w:val="008C0FC1"/>
    <w:rsid w:val="008C10CE"/>
    <w:rsid w:val="008C10F8"/>
    <w:rsid w:val="008C1119"/>
    <w:rsid w:val="008C1548"/>
    <w:rsid w:val="008C1762"/>
    <w:rsid w:val="008C181F"/>
    <w:rsid w:val="008C1BEB"/>
    <w:rsid w:val="008C1C19"/>
    <w:rsid w:val="008C1E1E"/>
    <w:rsid w:val="008C1F5F"/>
    <w:rsid w:val="008C2197"/>
    <w:rsid w:val="008C219D"/>
    <w:rsid w:val="008C232B"/>
    <w:rsid w:val="008C2460"/>
    <w:rsid w:val="008C2675"/>
    <w:rsid w:val="008C2842"/>
    <w:rsid w:val="008C2C61"/>
    <w:rsid w:val="008C2E42"/>
    <w:rsid w:val="008C2F38"/>
    <w:rsid w:val="008C3094"/>
    <w:rsid w:val="008C32AC"/>
    <w:rsid w:val="008C33A2"/>
    <w:rsid w:val="008C34FE"/>
    <w:rsid w:val="008C37F5"/>
    <w:rsid w:val="008C39A1"/>
    <w:rsid w:val="008C40B2"/>
    <w:rsid w:val="008C4430"/>
    <w:rsid w:val="008C447A"/>
    <w:rsid w:val="008C46DE"/>
    <w:rsid w:val="008C474D"/>
    <w:rsid w:val="008C48A9"/>
    <w:rsid w:val="008C4B0B"/>
    <w:rsid w:val="008C4E0D"/>
    <w:rsid w:val="008C4E68"/>
    <w:rsid w:val="008C4E80"/>
    <w:rsid w:val="008C4EF7"/>
    <w:rsid w:val="008C541C"/>
    <w:rsid w:val="008C56AC"/>
    <w:rsid w:val="008C5B17"/>
    <w:rsid w:val="008C5B29"/>
    <w:rsid w:val="008C5D11"/>
    <w:rsid w:val="008C653A"/>
    <w:rsid w:val="008C6707"/>
    <w:rsid w:val="008C678C"/>
    <w:rsid w:val="008C67E9"/>
    <w:rsid w:val="008C680F"/>
    <w:rsid w:val="008C69A1"/>
    <w:rsid w:val="008C69B7"/>
    <w:rsid w:val="008C69BE"/>
    <w:rsid w:val="008C6F74"/>
    <w:rsid w:val="008C7648"/>
    <w:rsid w:val="008C781E"/>
    <w:rsid w:val="008C7A6A"/>
    <w:rsid w:val="008C7C98"/>
    <w:rsid w:val="008C7E52"/>
    <w:rsid w:val="008D00DF"/>
    <w:rsid w:val="008D017C"/>
    <w:rsid w:val="008D03DF"/>
    <w:rsid w:val="008D06ED"/>
    <w:rsid w:val="008D078B"/>
    <w:rsid w:val="008D0884"/>
    <w:rsid w:val="008D0A6B"/>
    <w:rsid w:val="008D0C21"/>
    <w:rsid w:val="008D0C47"/>
    <w:rsid w:val="008D0DC0"/>
    <w:rsid w:val="008D0E11"/>
    <w:rsid w:val="008D10F5"/>
    <w:rsid w:val="008D11EB"/>
    <w:rsid w:val="008D12C4"/>
    <w:rsid w:val="008D132D"/>
    <w:rsid w:val="008D1464"/>
    <w:rsid w:val="008D15DE"/>
    <w:rsid w:val="008D208E"/>
    <w:rsid w:val="008D2438"/>
    <w:rsid w:val="008D2BEF"/>
    <w:rsid w:val="008D3126"/>
    <w:rsid w:val="008D325D"/>
    <w:rsid w:val="008D347A"/>
    <w:rsid w:val="008D359A"/>
    <w:rsid w:val="008D3787"/>
    <w:rsid w:val="008D3840"/>
    <w:rsid w:val="008D3A91"/>
    <w:rsid w:val="008D3C88"/>
    <w:rsid w:val="008D3CAD"/>
    <w:rsid w:val="008D3DF0"/>
    <w:rsid w:val="008D3E89"/>
    <w:rsid w:val="008D42E3"/>
    <w:rsid w:val="008D4485"/>
    <w:rsid w:val="008D46C9"/>
    <w:rsid w:val="008D4BF2"/>
    <w:rsid w:val="008D5597"/>
    <w:rsid w:val="008D567C"/>
    <w:rsid w:val="008D5794"/>
    <w:rsid w:val="008D57C7"/>
    <w:rsid w:val="008D57CC"/>
    <w:rsid w:val="008D5A27"/>
    <w:rsid w:val="008D5C1B"/>
    <w:rsid w:val="008D5F00"/>
    <w:rsid w:val="008D606C"/>
    <w:rsid w:val="008D60CC"/>
    <w:rsid w:val="008D60DF"/>
    <w:rsid w:val="008D6156"/>
    <w:rsid w:val="008D6265"/>
    <w:rsid w:val="008D62B4"/>
    <w:rsid w:val="008D62E1"/>
    <w:rsid w:val="008D6542"/>
    <w:rsid w:val="008D6658"/>
    <w:rsid w:val="008D667A"/>
    <w:rsid w:val="008D6713"/>
    <w:rsid w:val="008D6F80"/>
    <w:rsid w:val="008D717D"/>
    <w:rsid w:val="008D7216"/>
    <w:rsid w:val="008D723D"/>
    <w:rsid w:val="008D77E8"/>
    <w:rsid w:val="008D786E"/>
    <w:rsid w:val="008D79F7"/>
    <w:rsid w:val="008D7B8D"/>
    <w:rsid w:val="008D7C70"/>
    <w:rsid w:val="008D7E44"/>
    <w:rsid w:val="008E00D7"/>
    <w:rsid w:val="008E046E"/>
    <w:rsid w:val="008E07F4"/>
    <w:rsid w:val="008E0A77"/>
    <w:rsid w:val="008E0E50"/>
    <w:rsid w:val="008E0F20"/>
    <w:rsid w:val="008E0F6D"/>
    <w:rsid w:val="008E1063"/>
    <w:rsid w:val="008E109E"/>
    <w:rsid w:val="008E1148"/>
    <w:rsid w:val="008E1765"/>
    <w:rsid w:val="008E1C22"/>
    <w:rsid w:val="008E1FBC"/>
    <w:rsid w:val="008E217B"/>
    <w:rsid w:val="008E282D"/>
    <w:rsid w:val="008E2AC5"/>
    <w:rsid w:val="008E2B0A"/>
    <w:rsid w:val="008E2ED5"/>
    <w:rsid w:val="008E314E"/>
    <w:rsid w:val="008E3253"/>
    <w:rsid w:val="008E33F7"/>
    <w:rsid w:val="008E374C"/>
    <w:rsid w:val="008E39D7"/>
    <w:rsid w:val="008E3C2E"/>
    <w:rsid w:val="008E4099"/>
    <w:rsid w:val="008E467F"/>
    <w:rsid w:val="008E4A79"/>
    <w:rsid w:val="008E4BC7"/>
    <w:rsid w:val="008E54DE"/>
    <w:rsid w:val="008E57A1"/>
    <w:rsid w:val="008E58E1"/>
    <w:rsid w:val="008E5B8D"/>
    <w:rsid w:val="008E5BE8"/>
    <w:rsid w:val="008E5E54"/>
    <w:rsid w:val="008E5FE4"/>
    <w:rsid w:val="008E6322"/>
    <w:rsid w:val="008E6685"/>
    <w:rsid w:val="008E66F7"/>
    <w:rsid w:val="008E68EC"/>
    <w:rsid w:val="008E698A"/>
    <w:rsid w:val="008E6B7B"/>
    <w:rsid w:val="008E6BF8"/>
    <w:rsid w:val="008E6C2B"/>
    <w:rsid w:val="008E6E2B"/>
    <w:rsid w:val="008E6FD1"/>
    <w:rsid w:val="008E738A"/>
    <w:rsid w:val="008E752C"/>
    <w:rsid w:val="008E7688"/>
    <w:rsid w:val="008E76D7"/>
    <w:rsid w:val="008E7850"/>
    <w:rsid w:val="008E7A36"/>
    <w:rsid w:val="008E7BFC"/>
    <w:rsid w:val="008F0224"/>
    <w:rsid w:val="008F0343"/>
    <w:rsid w:val="008F0B1B"/>
    <w:rsid w:val="008F0B99"/>
    <w:rsid w:val="008F0CD9"/>
    <w:rsid w:val="008F0F35"/>
    <w:rsid w:val="008F108D"/>
    <w:rsid w:val="008F119B"/>
    <w:rsid w:val="008F12F5"/>
    <w:rsid w:val="008F134E"/>
    <w:rsid w:val="008F1398"/>
    <w:rsid w:val="008F13BF"/>
    <w:rsid w:val="008F14F5"/>
    <w:rsid w:val="008F1540"/>
    <w:rsid w:val="008F178F"/>
    <w:rsid w:val="008F1890"/>
    <w:rsid w:val="008F1A79"/>
    <w:rsid w:val="008F1AD4"/>
    <w:rsid w:val="008F1CCF"/>
    <w:rsid w:val="008F1E3D"/>
    <w:rsid w:val="008F1E71"/>
    <w:rsid w:val="008F1F97"/>
    <w:rsid w:val="008F2050"/>
    <w:rsid w:val="008F2175"/>
    <w:rsid w:val="008F220A"/>
    <w:rsid w:val="008F252E"/>
    <w:rsid w:val="008F2696"/>
    <w:rsid w:val="008F2858"/>
    <w:rsid w:val="008F2B5F"/>
    <w:rsid w:val="008F309E"/>
    <w:rsid w:val="008F31E7"/>
    <w:rsid w:val="008F3735"/>
    <w:rsid w:val="008F398C"/>
    <w:rsid w:val="008F407D"/>
    <w:rsid w:val="008F4371"/>
    <w:rsid w:val="008F4453"/>
    <w:rsid w:val="008F455D"/>
    <w:rsid w:val="008F4CD4"/>
    <w:rsid w:val="008F51B1"/>
    <w:rsid w:val="008F52A4"/>
    <w:rsid w:val="008F5587"/>
    <w:rsid w:val="008F5888"/>
    <w:rsid w:val="008F59C0"/>
    <w:rsid w:val="008F5B1E"/>
    <w:rsid w:val="008F5B1F"/>
    <w:rsid w:val="008F5C02"/>
    <w:rsid w:val="008F5F14"/>
    <w:rsid w:val="008F5F95"/>
    <w:rsid w:val="008F6081"/>
    <w:rsid w:val="008F638A"/>
    <w:rsid w:val="008F6537"/>
    <w:rsid w:val="008F66FB"/>
    <w:rsid w:val="008F688F"/>
    <w:rsid w:val="008F6946"/>
    <w:rsid w:val="008F69EA"/>
    <w:rsid w:val="008F6A65"/>
    <w:rsid w:val="008F6A81"/>
    <w:rsid w:val="008F6B9A"/>
    <w:rsid w:val="008F6C41"/>
    <w:rsid w:val="008F6CE6"/>
    <w:rsid w:val="008F721B"/>
    <w:rsid w:val="008F743D"/>
    <w:rsid w:val="008F7501"/>
    <w:rsid w:val="008F78AE"/>
    <w:rsid w:val="008F7BF7"/>
    <w:rsid w:val="008F7C79"/>
    <w:rsid w:val="008F7CCF"/>
    <w:rsid w:val="008F7EAD"/>
    <w:rsid w:val="008F7EB7"/>
    <w:rsid w:val="009000BC"/>
    <w:rsid w:val="009000EF"/>
    <w:rsid w:val="00900170"/>
    <w:rsid w:val="00900362"/>
    <w:rsid w:val="009003C1"/>
    <w:rsid w:val="009003F5"/>
    <w:rsid w:val="00900550"/>
    <w:rsid w:val="00900765"/>
    <w:rsid w:val="009008B5"/>
    <w:rsid w:val="00900C48"/>
    <w:rsid w:val="00900E05"/>
    <w:rsid w:val="009010C3"/>
    <w:rsid w:val="00901282"/>
    <w:rsid w:val="009013D9"/>
    <w:rsid w:val="00901480"/>
    <w:rsid w:val="009016FF"/>
    <w:rsid w:val="00901D28"/>
    <w:rsid w:val="00901FF0"/>
    <w:rsid w:val="00902001"/>
    <w:rsid w:val="00902383"/>
    <w:rsid w:val="0090240D"/>
    <w:rsid w:val="009024DA"/>
    <w:rsid w:val="00902540"/>
    <w:rsid w:val="009026B6"/>
    <w:rsid w:val="00902F51"/>
    <w:rsid w:val="009038A1"/>
    <w:rsid w:val="00903F85"/>
    <w:rsid w:val="0090400B"/>
    <w:rsid w:val="0090417C"/>
    <w:rsid w:val="00904511"/>
    <w:rsid w:val="00904738"/>
    <w:rsid w:val="00904770"/>
    <w:rsid w:val="0090477C"/>
    <w:rsid w:val="009048EF"/>
    <w:rsid w:val="009048F8"/>
    <w:rsid w:val="00904A3E"/>
    <w:rsid w:val="00904D0C"/>
    <w:rsid w:val="00904F4E"/>
    <w:rsid w:val="00905059"/>
    <w:rsid w:val="00905111"/>
    <w:rsid w:val="009051F0"/>
    <w:rsid w:val="009054CB"/>
    <w:rsid w:val="00905500"/>
    <w:rsid w:val="00905502"/>
    <w:rsid w:val="00905595"/>
    <w:rsid w:val="009058D5"/>
    <w:rsid w:val="00905ABD"/>
    <w:rsid w:val="00905B92"/>
    <w:rsid w:val="00905C59"/>
    <w:rsid w:val="00905FE0"/>
    <w:rsid w:val="009061C4"/>
    <w:rsid w:val="00906291"/>
    <w:rsid w:val="009068A2"/>
    <w:rsid w:val="00906B58"/>
    <w:rsid w:val="00906D77"/>
    <w:rsid w:val="00906E7E"/>
    <w:rsid w:val="00906EF1"/>
    <w:rsid w:val="00907202"/>
    <w:rsid w:val="009074C4"/>
    <w:rsid w:val="009077B5"/>
    <w:rsid w:val="009078BA"/>
    <w:rsid w:val="00907A1D"/>
    <w:rsid w:val="00907A87"/>
    <w:rsid w:val="00907F12"/>
    <w:rsid w:val="00907FA4"/>
    <w:rsid w:val="0091009B"/>
    <w:rsid w:val="00910296"/>
    <w:rsid w:val="0091030B"/>
    <w:rsid w:val="009104C4"/>
    <w:rsid w:val="00910561"/>
    <w:rsid w:val="00910941"/>
    <w:rsid w:val="00910BC6"/>
    <w:rsid w:val="00910CA3"/>
    <w:rsid w:val="00910E1D"/>
    <w:rsid w:val="009110D5"/>
    <w:rsid w:val="0091161F"/>
    <w:rsid w:val="0091181D"/>
    <w:rsid w:val="0091190F"/>
    <w:rsid w:val="00911C10"/>
    <w:rsid w:val="00911C21"/>
    <w:rsid w:val="00911CBB"/>
    <w:rsid w:val="00911DE4"/>
    <w:rsid w:val="00911F4C"/>
    <w:rsid w:val="00911FC8"/>
    <w:rsid w:val="009120FF"/>
    <w:rsid w:val="00912143"/>
    <w:rsid w:val="0091227F"/>
    <w:rsid w:val="00912299"/>
    <w:rsid w:val="009122E2"/>
    <w:rsid w:val="00912326"/>
    <w:rsid w:val="00912455"/>
    <w:rsid w:val="0091277B"/>
    <w:rsid w:val="0091283F"/>
    <w:rsid w:val="00912867"/>
    <w:rsid w:val="00912E47"/>
    <w:rsid w:val="0091318F"/>
    <w:rsid w:val="00913285"/>
    <w:rsid w:val="009132BF"/>
    <w:rsid w:val="009133C5"/>
    <w:rsid w:val="00913632"/>
    <w:rsid w:val="00913687"/>
    <w:rsid w:val="0091374D"/>
    <w:rsid w:val="00913955"/>
    <w:rsid w:val="00913A79"/>
    <w:rsid w:val="00913D50"/>
    <w:rsid w:val="00913E45"/>
    <w:rsid w:val="00913FCA"/>
    <w:rsid w:val="00914097"/>
    <w:rsid w:val="009140F2"/>
    <w:rsid w:val="009141EB"/>
    <w:rsid w:val="00914981"/>
    <w:rsid w:val="009149EF"/>
    <w:rsid w:val="00914B09"/>
    <w:rsid w:val="00914F26"/>
    <w:rsid w:val="00915106"/>
    <w:rsid w:val="00915329"/>
    <w:rsid w:val="00915441"/>
    <w:rsid w:val="00915621"/>
    <w:rsid w:val="00915779"/>
    <w:rsid w:val="009158A9"/>
    <w:rsid w:val="00915BC6"/>
    <w:rsid w:val="00915DED"/>
    <w:rsid w:val="00915F3D"/>
    <w:rsid w:val="009160D8"/>
    <w:rsid w:val="009160DE"/>
    <w:rsid w:val="0091627B"/>
    <w:rsid w:val="009162C0"/>
    <w:rsid w:val="00916475"/>
    <w:rsid w:val="009165B9"/>
    <w:rsid w:val="00916619"/>
    <w:rsid w:val="00916877"/>
    <w:rsid w:val="00916939"/>
    <w:rsid w:val="00916BB2"/>
    <w:rsid w:val="00916C3E"/>
    <w:rsid w:val="00917591"/>
    <w:rsid w:val="009178DB"/>
    <w:rsid w:val="00917986"/>
    <w:rsid w:val="00917E74"/>
    <w:rsid w:val="009204C6"/>
    <w:rsid w:val="009206BE"/>
    <w:rsid w:val="0092078B"/>
    <w:rsid w:val="00920826"/>
    <w:rsid w:val="00920CA9"/>
    <w:rsid w:val="00920F6B"/>
    <w:rsid w:val="00921290"/>
    <w:rsid w:val="009216B8"/>
    <w:rsid w:val="00921924"/>
    <w:rsid w:val="00921977"/>
    <w:rsid w:val="00921B7D"/>
    <w:rsid w:val="00921C5D"/>
    <w:rsid w:val="00921F6B"/>
    <w:rsid w:val="00922036"/>
    <w:rsid w:val="0092206D"/>
    <w:rsid w:val="009225C6"/>
    <w:rsid w:val="009226EA"/>
    <w:rsid w:val="00922927"/>
    <w:rsid w:val="00922A88"/>
    <w:rsid w:val="00922D0F"/>
    <w:rsid w:val="00922D24"/>
    <w:rsid w:val="00922D37"/>
    <w:rsid w:val="00922DA8"/>
    <w:rsid w:val="0092301E"/>
    <w:rsid w:val="009230CA"/>
    <w:rsid w:val="009232BF"/>
    <w:rsid w:val="0092351D"/>
    <w:rsid w:val="0092356E"/>
    <w:rsid w:val="00923616"/>
    <w:rsid w:val="0092361E"/>
    <w:rsid w:val="00923AF4"/>
    <w:rsid w:val="00923B50"/>
    <w:rsid w:val="00924019"/>
    <w:rsid w:val="009244CD"/>
    <w:rsid w:val="00924500"/>
    <w:rsid w:val="009249A7"/>
    <w:rsid w:val="00924A76"/>
    <w:rsid w:val="00924B72"/>
    <w:rsid w:val="00924E27"/>
    <w:rsid w:val="00924F10"/>
    <w:rsid w:val="00925188"/>
    <w:rsid w:val="0092521A"/>
    <w:rsid w:val="009252EF"/>
    <w:rsid w:val="0092540F"/>
    <w:rsid w:val="0092556B"/>
    <w:rsid w:val="00925576"/>
    <w:rsid w:val="009255EE"/>
    <w:rsid w:val="00925A7C"/>
    <w:rsid w:val="00925D30"/>
    <w:rsid w:val="00925DC0"/>
    <w:rsid w:val="009260C5"/>
    <w:rsid w:val="00926274"/>
    <w:rsid w:val="00926734"/>
    <w:rsid w:val="00926953"/>
    <w:rsid w:val="00926A88"/>
    <w:rsid w:val="00926CDD"/>
    <w:rsid w:val="00926DC7"/>
    <w:rsid w:val="00927091"/>
    <w:rsid w:val="009271AF"/>
    <w:rsid w:val="009271D9"/>
    <w:rsid w:val="00927239"/>
    <w:rsid w:val="0092754A"/>
    <w:rsid w:val="009275C2"/>
    <w:rsid w:val="00927905"/>
    <w:rsid w:val="00927B92"/>
    <w:rsid w:val="00927CC8"/>
    <w:rsid w:val="00927CFC"/>
    <w:rsid w:val="00927CFD"/>
    <w:rsid w:val="00927D6D"/>
    <w:rsid w:val="00930034"/>
    <w:rsid w:val="009300B3"/>
    <w:rsid w:val="009300E9"/>
    <w:rsid w:val="0093025F"/>
    <w:rsid w:val="00930604"/>
    <w:rsid w:val="00930BCE"/>
    <w:rsid w:val="00930E69"/>
    <w:rsid w:val="00930E9E"/>
    <w:rsid w:val="00930FC6"/>
    <w:rsid w:val="0093103B"/>
    <w:rsid w:val="009311A7"/>
    <w:rsid w:val="0093134D"/>
    <w:rsid w:val="00931391"/>
    <w:rsid w:val="0093143F"/>
    <w:rsid w:val="009314F2"/>
    <w:rsid w:val="009317BF"/>
    <w:rsid w:val="00931894"/>
    <w:rsid w:val="00931A8D"/>
    <w:rsid w:val="00931B13"/>
    <w:rsid w:val="00931BDE"/>
    <w:rsid w:val="00931C95"/>
    <w:rsid w:val="00931CED"/>
    <w:rsid w:val="009320D2"/>
    <w:rsid w:val="0093225F"/>
    <w:rsid w:val="00932452"/>
    <w:rsid w:val="0093280B"/>
    <w:rsid w:val="00932897"/>
    <w:rsid w:val="00932C1A"/>
    <w:rsid w:val="00932C2E"/>
    <w:rsid w:val="00932DDB"/>
    <w:rsid w:val="00932EA9"/>
    <w:rsid w:val="00932F55"/>
    <w:rsid w:val="00933000"/>
    <w:rsid w:val="00933058"/>
    <w:rsid w:val="009331BD"/>
    <w:rsid w:val="00933244"/>
    <w:rsid w:val="0093326A"/>
    <w:rsid w:val="0093328C"/>
    <w:rsid w:val="009332AC"/>
    <w:rsid w:val="009332F3"/>
    <w:rsid w:val="009333D8"/>
    <w:rsid w:val="009334C9"/>
    <w:rsid w:val="009336F2"/>
    <w:rsid w:val="00933783"/>
    <w:rsid w:val="0093380F"/>
    <w:rsid w:val="009338C6"/>
    <w:rsid w:val="009339C9"/>
    <w:rsid w:val="00933E23"/>
    <w:rsid w:val="00933E76"/>
    <w:rsid w:val="00933EFB"/>
    <w:rsid w:val="0093432B"/>
    <w:rsid w:val="0093457D"/>
    <w:rsid w:val="00934E21"/>
    <w:rsid w:val="009350F3"/>
    <w:rsid w:val="0093513B"/>
    <w:rsid w:val="00935155"/>
    <w:rsid w:val="00935249"/>
    <w:rsid w:val="0093528F"/>
    <w:rsid w:val="0093536A"/>
    <w:rsid w:val="0093544C"/>
    <w:rsid w:val="009354AC"/>
    <w:rsid w:val="00935857"/>
    <w:rsid w:val="00935888"/>
    <w:rsid w:val="00935932"/>
    <w:rsid w:val="00935A2A"/>
    <w:rsid w:val="00935A68"/>
    <w:rsid w:val="00935B9A"/>
    <w:rsid w:val="00935BFE"/>
    <w:rsid w:val="00935C96"/>
    <w:rsid w:val="00935DB1"/>
    <w:rsid w:val="00935EBF"/>
    <w:rsid w:val="00935F09"/>
    <w:rsid w:val="00935F0B"/>
    <w:rsid w:val="00936905"/>
    <w:rsid w:val="00936D17"/>
    <w:rsid w:val="00936FA3"/>
    <w:rsid w:val="00937062"/>
    <w:rsid w:val="00937666"/>
    <w:rsid w:val="00937A42"/>
    <w:rsid w:val="00937C55"/>
    <w:rsid w:val="0093F2E2"/>
    <w:rsid w:val="009402C5"/>
    <w:rsid w:val="009402F5"/>
    <w:rsid w:val="009403B2"/>
    <w:rsid w:val="0094091C"/>
    <w:rsid w:val="00940F11"/>
    <w:rsid w:val="009410B8"/>
    <w:rsid w:val="009410C7"/>
    <w:rsid w:val="00941196"/>
    <w:rsid w:val="00941584"/>
    <w:rsid w:val="00941623"/>
    <w:rsid w:val="00941D26"/>
    <w:rsid w:val="00942275"/>
    <w:rsid w:val="009422E5"/>
    <w:rsid w:val="009424CB"/>
    <w:rsid w:val="0094258E"/>
    <w:rsid w:val="009425A7"/>
    <w:rsid w:val="00942699"/>
    <w:rsid w:val="009428D9"/>
    <w:rsid w:val="00942960"/>
    <w:rsid w:val="00942C31"/>
    <w:rsid w:val="00942C95"/>
    <w:rsid w:val="00942CBF"/>
    <w:rsid w:val="00942CE7"/>
    <w:rsid w:val="00942D5B"/>
    <w:rsid w:val="00942E04"/>
    <w:rsid w:val="00942E48"/>
    <w:rsid w:val="009432B9"/>
    <w:rsid w:val="009433E9"/>
    <w:rsid w:val="009433F6"/>
    <w:rsid w:val="00943476"/>
    <w:rsid w:val="0094347D"/>
    <w:rsid w:val="00943516"/>
    <w:rsid w:val="00943671"/>
    <w:rsid w:val="00943814"/>
    <w:rsid w:val="00943D60"/>
    <w:rsid w:val="00943E57"/>
    <w:rsid w:val="00943E9E"/>
    <w:rsid w:val="00944061"/>
    <w:rsid w:val="00944062"/>
    <w:rsid w:val="0094465D"/>
    <w:rsid w:val="009446ED"/>
    <w:rsid w:val="009448B9"/>
    <w:rsid w:val="009448BA"/>
    <w:rsid w:val="00944ED5"/>
    <w:rsid w:val="0094505C"/>
    <w:rsid w:val="009450E2"/>
    <w:rsid w:val="0094510E"/>
    <w:rsid w:val="00945426"/>
    <w:rsid w:val="00945817"/>
    <w:rsid w:val="00945D3A"/>
    <w:rsid w:val="00945E32"/>
    <w:rsid w:val="009461D9"/>
    <w:rsid w:val="009462BC"/>
    <w:rsid w:val="009465EA"/>
    <w:rsid w:val="00946698"/>
    <w:rsid w:val="00946756"/>
    <w:rsid w:val="009468D1"/>
    <w:rsid w:val="0094692D"/>
    <w:rsid w:val="009469FF"/>
    <w:rsid w:val="00947271"/>
    <w:rsid w:val="00947900"/>
    <w:rsid w:val="0094796B"/>
    <w:rsid w:val="00947C47"/>
    <w:rsid w:val="00947D93"/>
    <w:rsid w:val="00947E2F"/>
    <w:rsid w:val="009500D5"/>
    <w:rsid w:val="0095010E"/>
    <w:rsid w:val="00950139"/>
    <w:rsid w:val="0095013A"/>
    <w:rsid w:val="0095014E"/>
    <w:rsid w:val="00950377"/>
    <w:rsid w:val="00950AA5"/>
    <w:rsid w:val="00950B76"/>
    <w:rsid w:val="00950BB4"/>
    <w:rsid w:val="00950E45"/>
    <w:rsid w:val="00950E86"/>
    <w:rsid w:val="00950EA3"/>
    <w:rsid w:val="00951400"/>
    <w:rsid w:val="00951A3C"/>
    <w:rsid w:val="00951D76"/>
    <w:rsid w:val="00951DFF"/>
    <w:rsid w:val="009523CA"/>
    <w:rsid w:val="009525B9"/>
    <w:rsid w:val="00952E07"/>
    <w:rsid w:val="00953324"/>
    <w:rsid w:val="00953398"/>
    <w:rsid w:val="009534FD"/>
    <w:rsid w:val="00953711"/>
    <w:rsid w:val="00953AE9"/>
    <w:rsid w:val="00953B12"/>
    <w:rsid w:val="00953F02"/>
    <w:rsid w:val="009540E4"/>
    <w:rsid w:val="0095415A"/>
    <w:rsid w:val="009542A5"/>
    <w:rsid w:val="00954706"/>
    <w:rsid w:val="0095489E"/>
    <w:rsid w:val="009548FA"/>
    <w:rsid w:val="009549B0"/>
    <w:rsid w:val="00954E4D"/>
    <w:rsid w:val="00954F28"/>
    <w:rsid w:val="00955282"/>
    <w:rsid w:val="00955295"/>
    <w:rsid w:val="009552F9"/>
    <w:rsid w:val="009553E3"/>
    <w:rsid w:val="009554D8"/>
    <w:rsid w:val="0095564E"/>
    <w:rsid w:val="009558AE"/>
    <w:rsid w:val="00955903"/>
    <w:rsid w:val="0095590C"/>
    <w:rsid w:val="00955D5D"/>
    <w:rsid w:val="00955D65"/>
    <w:rsid w:val="00955F38"/>
    <w:rsid w:val="00956024"/>
    <w:rsid w:val="00956088"/>
    <w:rsid w:val="00956417"/>
    <w:rsid w:val="00956418"/>
    <w:rsid w:val="0095645F"/>
    <w:rsid w:val="0095672B"/>
    <w:rsid w:val="009569F1"/>
    <w:rsid w:val="00956C84"/>
    <w:rsid w:val="00956D6D"/>
    <w:rsid w:val="00957778"/>
    <w:rsid w:val="0095787D"/>
    <w:rsid w:val="009578ED"/>
    <w:rsid w:val="00957C82"/>
    <w:rsid w:val="00957CCC"/>
    <w:rsid w:val="00960293"/>
    <w:rsid w:val="00960294"/>
    <w:rsid w:val="00960424"/>
    <w:rsid w:val="0096063D"/>
    <w:rsid w:val="009606B7"/>
    <w:rsid w:val="009607E1"/>
    <w:rsid w:val="0096084D"/>
    <w:rsid w:val="009608B4"/>
    <w:rsid w:val="00960A79"/>
    <w:rsid w:val="00960BEB"/>
    <w:rsid w:val="00960C1F"/>
    <w:rsid w:val="00960CA7"/>
    <w:rsid w:val="00960DF2"/>
    <w:rsid w:val="00960E7A"/>
    <w:rsid w:val="009612AD"/>
    <w:rsid w:val="009612D1"/>
    <w:rsid w:val="0096139D"/>
    <w:rsid w:val="009615B6"/>
    <w:rsid w:val="009616AA"/>
    <w:rsid w:val="009616D0"/>
    <w:rsid w:val="00961969"/>
    <w:rsid w:val="009619CA"/>
    <w:rsid w:val="00961A5C"/>
    <w:rsid w:val="00961CC8"/>
    <w:rsid w:val="00961E2D"/>
    <w:rsid w:val="00961F60"/>
    <w:rsid w:val="0096243B"/>
    <w:rsid w:val="00962A0F"/>
    <w:rsid w:val="00962AC1"/>
    <w:rsid w:val="00962E34"/>
    <w:rsid w:val="0096332A"/>
    <w:rsid w:val="00963381"/>
    <w:rsid w:val="009633FD"/>
    <w:rsid w:val="0096356D"/>
    <w:rsid w:val="00963A37"/>
    <w:rsid w:val="00963BDC"/>
    <w:rsid w:val="00963DEB"/>
    <w:rsid w:val="00963FBA"/>
    <w:rsid w:val="00963FCC"/>
    <w:rsid w:val="009641BB"/>
    <w:rsid w:val="0096421C"/>
    <w:rsid w:val="00964737"/>
    <w:rsid w:val="009647D3"/>
    <w:rsid w:val="009648F1"/>
    <w:rsid w:val="009649CB"/>
    <w:rsid w:val="00964F24"/>
    <w:rsid w:val="00964F2C"/>
    <w:rsid w:val="00964F4E"/>
    <w:rsid w:val="009653DE"/>
    <w:rsid w:val="00965464"/>
    <w:rsid w:val="009657B7"/>
    <w:rsid w:val="00965816"/>
    <w:rsid w:val="0096582A"/>
    <w:rsid w:val="009658A0"/>
    <w:rsid w:val="00965D9B"/>
    <w:rsid w:val="00965E1F"/>
    <w:rsid w:val="00965EC6"/>
    <w:rsid w:val="00966075"/>
    <w:rsid w:val="009661DB"/>
    <w:rsid w:val="009662A9"/>
    <w:rsid w:val="00966470"/>
    <w:rsid w:val="00966634"/>
    <w:rsid w:val="00966916"/>
    <w:rsid w:val="00966B8D"/>
    <w:rsid w:val="00966C53"/>
    <w:rsid w:val="00966E91"/>
    <w:rsid w:val="00967127"/>
    <w:rsid w:val="00967381"/>
    <w:rsid w:val="00967441"/>
    <w:rsid w:val="00967592"/>
    <w:rsid w:val="00967DAB"/>
    <w:rsid w:val="00967E89"/>
    <w:rsid w:val="00970021"/>
    <w:rsid w:val="009700A1"/>
    <w:rsid w:val="0097030B"/>
    <w:rsid w:val="009707DE"/>
    <w:rsid w:val="00970944"/>
    <w:rsid w:val="00970A3F"/>
    <w:rsid w:val="00970CB2"/>
    <w:rsid w:val="00970D23"/>
    <w:rsid w:val="00970E0A"/>
    <w:rsid w:val="00970E3B"/>
    <w:rsid w:val="009711F1"/>
    <w:rsid w:val="00971508"/>
    <w:rsid w:val="00971580"/>
    <w:rsid w:val="009715DB"/>
    <w:rsid w:val="009719B6"/>
    <w:rsid w:val="009719B9"/>
    <w:rsid w:val="00971F6C"/>
    <w:rsid w:val="00971FCB"/>
    <w:rsid w:val="00971FE0"/>
    <w:rsid w:val="00971FFA"/>
    <w:rsid w:val="00972069"/>
    <w:rsid w:val="0097218D"/>
    <w:rsid w:val="00972278"/>
    <w:rsid w:val="00972696"/>
    <w:rsid w:val="009726D8"/>
    <w:rsid w:val="009727CB"/>
    <w:rsid w:val="009729BB"/>
    <w:rsid w:val="00972A0A"/>
    <w:rsid w:val="00972B0A"/>
    <w:rsid w:val="00972C85"/>
    <w:rsid w:val="00972E39"/>
    <w:rsid w:val="00973065"/>
    <w:rsid w:val="00973572"/>
    <w:rsid w:val="00973646"/>
    <w:rsid w:val="00973C26"/>
    <w:rsid w:val="00973D3B"/>
    <w:rsid w:val="009744EE"/>
    <w:rsid w:val="009746A5"/>
    <w:rsid w:val="009747DC"/>
    <w:rsid w:val="009749E3"/>
    <w:rsid w:val="00974A94"/>
    <w:rsid w:val="00974BB9"/>
    <w:rsid w:val="00974C69"/>
    <w:rsid w:val="00974D2B"/>
    <w:rsid w:val="00974DA0"/>
    <w:rsid w:val="00974E8D"/>
    <w:rsid w:val="00975451"/>
    <w:rsid w:val="009756E8"/>
    <w:rsid w:val="009758B0"/>
    <w:rsid w:val="00975BB9"/>
    <w:rsid w:val="00975C0A"/>
    <w:rsid w:val="00975C19"/>
    <w:rsid w:val="00975CC9"/>
    <w:rsid w:val="00975D1C"/>
    <w:rsid w:val="00975E20"/>
    <w:rsid w:val="00975F34"/>
    <w:rsid w:val="0097617C"/>
    <w:rsid w:val="00976237"/>
    <w:rsid w:val="00976242"/>
    <w:rsid w:val="00976306"/>
    <w:rsid w:val="009766FB"/>
    <w:rsid w:val="0097671A"/>
    <w:rsid w:val="0097678B"/>
    <w:rsid w:val="00976972"/>
    <w:rsid w:val="00976A7E"/>
    <w:rsid w:val="00976AD5"/>
    <w:rsid w:val="00976C73"/>
    <w:rsid w:val="00976CF4"/>
    <w:rsid w:val="00976D5B"/>
    <w:rsid w:val="0097704D"/>
    <w:rsid w:val="00977125"/>
    <w:rsid w:val="0097734B"/>
    <w:rsid w:val="00977BE6"/>
    <w:rsid w:val="00977DF2"/>
    <w:rsid w:val="0098025F"/>
    <w:rsid w:val="00980335"/>
    <w:rsid w:val="00980445"/>
    <w:rsid w:val="00980586"/>
    <w:rsid w:val="00980878"/>
    <w:rsid w:val="00980886"/>
    <w:rsid w:val="00980A9B"/>
    <w:rsid w:val="00980D9A"/>
    <w:rsid w:val="00980E5B"/>
    <w:rsid w:val="00981C61"/>
    <w:rsid w:val="00981CAD"/>
    <w:rsid w:val="00981D38"/>
    <w:rsid w:val="00981D96"/>
    <w:rsid w:val="00981F37"/>
    <w:rsid w:val="00982012"/>
    <w:rsid w:val="009820C8"/>
    <w:rsid w:val="00982207"/>
    <w:rsid w:val="00982275"/>
    <w:rsid w:val="009822F2"/>
    <w:rsid w:val="009823A1"/>
    <w:rsid w:val="00982619"/>
    <w:rsid w:val="0098269B"/>
    <w:rsid w:val="009826EB"/>
    <w:rsid w:val="00982819"/>
    <w:rsid w:val="00982918"/>
    <w:rsid w:val="00982A87"/>
    <w:rsid w:val="00982B05"/>
    <w:rsid w:val="00982E6E"/>
    <w:rsid w:val="00982F02"/>
    <w:rsid w:val="00982F6A"/>
    <w:rsid w:val="00983161"/>
    <w:rsid w:val="0098368B"/>
    <w:rsid w:val="00983981"/>
    <w:rsid w:val="00983DFC"/>
    <w:rsid w:val="00983EB5"/>
    <w:rsid w:val="00984109"/>
    <w:rsid w:val="009841CD"/>
    <w:rsid w:val="00984344"/>
    <w:rsid w:val="009845A3"/>
    <w:rsid w:val="0098475E"/>
    <w:rsid w:val="0098483D"/>
    <w:rsid w:val="00984A6D"/>
    <w:rsid w:val="00985003"/>
    <w:rsid w:val="00985188"/>
    <w:rsid w:val="00985294"/>
    <w:rsid w:val="0098533A"/>
    <w:rsid w:val="00985790"/>
    <w:rsid w:val="0098583C"/>
    <w:rsid w:val="00985A9D"/>
    <w:rsid w:val="00985A9F"/>
    <w:rsid w:val="00986281"/>
    <w:rsid w:val="00986314"/>
    <w:rsid w:val="0098631F"/>
    <w:rsid w:val="0098638E"/>
    <w:rsid w:val="009864B4"/>
    <w:rsid w:val="009864DC"/>
    <w:rsid w:val="00986522"/>
    <w:rsid w:val="0098684E"/>
    <w:rsid w:val="0098686B"/>
    <w:rsid w:val="00986981"/>
    <w:rsid w:val="0098698A"/>
    <w:rsid w:val="00986B48"/>
    <w:rsid w:val="00986D67"/>
    <w:rsid w:val="00986E35"/>
    <w:rsid w:val="00986F18"/>
    <w:rsid w:val="00986FC3"/>
    <w:rsid w:val="009878F6"/>
    <w:rsid w:val="009879E7"/>
    <w:rsid w:val="00987C5F"/>
    <w:rsid w:val="00987C69"/>
    <w:rsid w:val="00987D33"/>
    <w:rsid w:val="00987F20"/>
    <w:rsid w:val="00987F3F"/>
    <w:rsid w:val="00990177"/>
    <w:rsid w:val="009901E2"/>
    <w:rsid w:val="0099054F"/>
    <w:rsid w:val="009907AA"/>
    <w:rsid w:val="00991229"/>
    <w:rsid w:val="00991550"/>
    <w:rsid w:val="0099164A"/>
    <w:rsid w:val="00991654"/>
    <w:rsid w:val="00991862"/>
    <w:rsid w:val="00991944"/>
    <w:rsid w:val="00991B8F"/>
    <w:rsid w:val="00991C89"/>
    <w:rsid w:val="00991E3D"/>
    <w:rsid w:val="00991EC4"/>
    <w:rsid w:val="00991ED4"/>
    <w:rsid w:val="00992096"/>
    <w:rsid w:val="00992254"/>
    <w:rsid w:val="009922B2"/>
    <w:rsid w:val="00992581"/>
    <w:rsid w:val="00992705"/>
    <w:rsid w:val="009928BB"/>
    <w:rsid w:val="00992CF3"/>
    <w:rsid w:val="00992E52"/>
    <w:rsid w:val="00992EC4"/>
    <w:rsid w:val="009930B8"/>
    <w:rsid w:val="009933CE"/>
    <w:rsid w:val="00993892"/>
    <w:rsid w:val="00993A57"/>
    <w:rsid w:val="00993BA6"/>
    <w:rsid w:val="00994074"/>
    <w:rsid w:val="0099429C"/>
    <w:rsid w:val="009944C3"/>
    <w:rsid w:val="0099456A"/>
    <w:rsid w:val="009946A7"/>
    <w:rsid w:val="009946B1"/>
    <w:rsid w:val="0099482C"/>
    <w:rsid w:val="0099488D"/>
    <w:rsid w:val="009949AC"/>
    <w:rsid w:val="00994AFD"/>
    <w:rsid w:val="00994B3A"/>
    <w:rsid w:val="00994B53"/>
    <w:rsid w:val="00994C4E"/>
    <w:rsid w:val="00994E1C"/>
    <w:rsid w:val="009950E0"/>
    <w:rsid w:val="0099514B"/>
    <w:rsid w:val="0099518D"/>
    <w:rsid w:val="009954B3"/>
    <w:rsid w:val="00995779"/>
    <w:rsid w:val="009959D2"/>
    <w:rsid w:val="00995DC3"/>
    <w:rsid w:val="00995DFC"/>
    <w:rsid w:val="00995E04"/>
    <w:rsid w:val="0099626D"/>
    <w:rsid w:val="009963E5"/>
    <w:rsid w:val="009964A0"/>
    <w:rsid w:val="009966F0"/>
    <w:rsid w:val="00996768"/>
    <w:rsid w:val="00996778"/>
    <w:rsid w:val="009969AA"/>
    <w:rsid w:val="00996C23"/>
    <w:rsid w:val="00996CCB"/>
    <w:rsid w:val="00996EFD"/>
    <w:rsid w:val="00996F44"/>
    <w:rsid w:val="0099712C"/>
    <w:rsid w:val="009973E9"/>
    <w:rsid w:val="0099741F"/>
    <w:rsid w:val="0099743D"/>
    <w:rsid w:val="009975D1"/>
    <w:rsid w:val="00997601"/>
    <w:rsid w:val="0099766C"/>
    <w:rsid w:val="009977EB"/>
    <w:rsid w:val="00997885"/>
    <w:rsid w:val="009979ED"/>
    <w:rsid w:val="00997B16"/>
    <w:rsid w:val="00997C54"/>
    <w:rsid w:val="00997DCB"/>
    <w:rsid w:val="00997F72"/>
    <w:rsid w:val="009A0134"/>
    <w:rsid w:val="009A02A5"/>
    <w:rsid w:val="009A02F5"/>
    <w:rsid w:val="009A03D2"/>
    <w:rsid w:val="009A05AE"/>
    <w:rsid w:val="009A07F1"/>
    <w:rsid w:val="009A094C"/>
    <w:rsid w:val="009A0C38"/>
    <w:rsid w:val="009A0DEF"/>
    <w:rsid w:val="009A1037"/>
    <w:rsid w:val="009A106E"/>
    <w:rsid w:val="009A1274"/>
    <w:rsid w:val="009A145B"/>
    <w:rsid w:val="009A1476"/>
    <w:rsid w:val="009A16A2"/>
    <w:rsid w:val="009A1744"/>
    <w:rsid w:val="009A1918"/>
    <w:rsid w:val="009A1A8F"/>
    <w:rsid w:val="009A1CA2"/>
    <w:rsid w:val="009A200C"/>
    <w:rsid w:val="009A2346"/>
    <w:rsid w:val="009A2507"/>
    <w:rsid w:val="009A2565"/>
    <w:rsid w:val="009A261A"/>
    <w:rsid w:val="009A29C6"/>
    <w:rsid w:val="009A2BD3"/>
    <w:rsid w:val="009A3045"/>
    <w:rsid w:val="009A319A"/>
    <w:rsid w:val="009A31EB"/>
    <w:rsid w:val="009A38E8"/>
    <w:rsid w:val="009A39B2"/>
    <w:rsid w:val="009A3ABF"/>
    <w:rsid w:val="009A401D"/>
    <w:rsid w:val="009A4225"/>
    <w:rsid w:val="009A4675"/>
    <w:rsid w:val="009A4694"/>
    <w:rsid w:val="009A46EC"/>
    <w:rsid w:val="009A4968"/>
    <w:rsid w:val="009A4DD8"/>
    <w:rsid w:val="009A4ED3"/>
    <w:rsid w:val="009A515F"/>
    <w:rsid w:val="009A51C1"/>
    <w:rsid w:val="009A51EC"/>
    <w:rsid w:val="009A5555"/>
    <w:rsid w:val="009A5660"/>
    <w:rsid w:val="009A5720"/>
    <w:rsid w:val="009A572A"/>
    <w:rsid w:val="009A593A"/>
    <w:rsid w:val="009A5A62"/>
    <w:rsid w:val="009A5D5D"/>
    <w:rsid w:val="009A5E0D"/>
    <w:rsid w:val="009A62B7"/>
    <w:rsid w:val="009A6301"/>
    <w:rsid w:val="009A6E85"/>
    <w:rsid w:val="009A716A"/>
    <w:rsid w:val="009A7181"/>
    <w:rsid w:val="009A71CF"/>
    <w:rsid w:val="009A72EF"/>
    <w:rsid w:val="009A7378"/>
    <w:rsid w:val="009A747B"/>
    <w:rsid w:val="009A74BD"/>
    <w:rsid w:val="009A76D9"/>
    <w:rsid w:val="009A77E2"/>
    <w:rsid w:val="009A783E"/>
    <w:rsid w:val="009A79B9"/>
    <w:rsid w:val="009A7F29"/>
    <w:rsid w:val="009B0350"/>
    <w:rsid w:val="009B0504"/>
    <w:rsid w:val="009B05C0"/>
    <w:rsid w:val="009B0876"/>
    <w:rsid w:val="009B0893"/>
    <w:rsid w:val="009B0A4B"/>
    <w:rsid w:val="009B0EFE"/>
    <w:rsid w:val="009B0F63"/>
    <w:rsid w:val="009B1052"/>
    <w:rsid w:val="009B1080"/>
    <w:rsid w:val="009B12E4"/>
    <w:rsid w:val="009B136B"/>
    <w:rsid w:val="009B13A7"/>
    <w:rsid w:val="009B14B2"/>
    <w:rsid w:val="009B158B"/>
    <w:rsid w:val="009B1680"/>
    <w:rsid w:val="009B1D52"/>
    <w:rsid w:val="009B1E87"/>
    <w:rsid w:val="009B1F3C"/>
    <w:rsid w:val="009B1F60"/>
    <w:rsid w:val="009B1FFF"/>
    <w:rsid w:val="009B21D6"/>
    <w:rsid w:val="009B22D2"/>
    <w:rsid w:val="009B2727"/>
    <w:rsid w:val="009B2AF0"/>
    <w:rsid w:val="009B2BD6"/>
    <w:rsid w:val="009B2C41"/>
    <w:rsid w:val="009B2CAB"/>
    <w:rsid w:val="009B2D3E"/>
    <w:rsid w:val="009B2F6B"/>
    <w:rsid w:val="009B32CA"/>
    <w:rsid w:val="009B3560"/>
    <w:rsid w:val="009B367E"/>
    <w:rsid w:val="009B372A"/>
    <w:rsid w:val="009B3811"/>
    <w:rsid w:val="009B3D7D"/>
    <w:rsid w:val="009B3D9C"/>
    <w:rsid w:val="009B3E7D"/>
    <w:rsid w:val="009B3EB7"/>
    <w:rsid w:val="009B3F72"/>
    <w:rsid w:val="009B4032"/>
    <w:rsid w:val="009B42A0"/>
    <w:rsid w:val="009B42C3"/>
    <w:rsid w:val="009B42EC"/>
    <w:rsid w:val="009B442D"/>
    <w:rsid w:val="009B44F7"/>
    <w:rsid w:val="009B455D"/>
    <w:rsid w:val="009B46E7"/>
    <w:rsid w:val="009B48A7"/>
    <w:rsid w:val="009B4AFF"/>
    <w:rsid w:val="009B4B07"/>
    <w:rsid w:val="009B4D6F"/>
    <w:rsid w:val="009B4DE9"/>
    <w:rsid w:val="009B4E5B"/>
    <w:rsid w:val="009B4EAD"/>
    <w:rsid w:val="009B513D"/>
    <w:rsid w:val="009B522A"/>
    <w:rsid w:val="009B524E"/>
    <w:rsid w:val="009B52F7"/>
    <w:rsid w:val="009B534B"/>
    <w:rsid w:val="009B538C"/>
    <w:rsid w:val="009B552B"/>
    <w:rsid w:val="009B570C"/>
    <w:rsid w:val="009B575E"/>
    <w:rsid w:val="009B57E0"/>
    <w:rsid w:val="009B5937"/>
    <w:rsid w:val="009B5AD1"/>
    <w:rsid w:val="009B6180"/>
    <w:rsid w:val="009B631C"/>
    <w:rsid w:val="009B636C"/>
    <w:rsid w:val="009B64B2"/>
    <w:rsid w:val="009B64E5"/>
    <w:rsid w:val="009B65B9"/>
    <w:rsid w:val="009B68B8"/>
    <w:rsid w:val="009B6A0E"/>
    <w:rsid w:val="009B6BA7"/>
    <w:rsid w:val="009B6E4B"/>
    <w:rsid w:val="009B6E52"/>
    <w:rsid w:val="009B6FAB"/>
    <w:rsid w:val="009B725F"/>
    <w:rsid w:val="009B7268"/>
    <w:rsid w:val="009B727A"/>
    <w:rsid w:val="009B7341"/>
    <w:rsid w:val="009B74EC"/>
    <w:rsid w:val="009B76A8"/>
    <w:rsid w:val="009B783E"/>
    <w:rsid w:val="009B7900"/>
    <w:rsid w:val="009B7DA9"/>
    <w:rsid w:val="009C00DE"/>
    <w:rsid w:val="009C013C"/>
    <w:rsid w:val="009C0278"/>
    <w:rsid w:val="009C031B"/>
    <w:rsid w:val="009C0375"/>
    <w:rsid w:val="009C040A"/>
    <w:rsid w:val="009C044B"/>
    <w:rsid w:val="009C0ACC"/>
    <w:rsid w:val="009C0BCB"/>
    <w:rsid w:val="009C0D36"/>
    <w:rsid w:val="009C0D7B"/>
    <w:rsid w:val="009C0DA4"/>
    <w:rsid w:val="009C0E39"/>
    <w:rsid w:val="009C1292"/>
    <w:rsid w:val="009C1482"/>
    <w:rsid w:val="009C14BD"/>
    <w:rsid w:val="009C1727"/>
    <w:rsid w:val="009C1767"/>
    <w:rsid w:val="009C1848"/>
    <w:rsid w:val="009C1A4A"/>
    <w:rsid w:val="009C1C98"/>
    <w:rsid w:val="009C1CA8"/>
    <w:rsid w:val="009C1D0D"/>
    <w:rsid w:val="009C1E41"/>
    <w:rsid w:val="009C1EFA"/>
    <w:rsid w:val="009C29B1"/>
    <w:rsid w:val="009C29F8"/>
    <w:rsid w:val="009C3010"/>
    <w:rsid w:val="009C3073"/>
    <w:rsid w:val="009C3194"/>
    <w:rsid w:val="009C31BB"/>
    <w:rsid w:val="009C321B"/>
    <w:rsid w:val="009C3644"/>
    <w:rsid w:val="009C367D"/>
    <w:rsid w:val="009C37B4"/>
    <w:rsid w:val="009C3AC0"/>
    <w:rsid w:val="009C3C5F"/>
    <w:rsid w:val="009C3D40"/>
    <w:rsid w:val="009C3E41"/>
    <w:rsid w:val="009C3EC0"/>
    <w:rsid w:val="009C400C"/>
    <w:rsid w:val="009C40E9"/>
    <w:rsid w:val="009C429D"/>
    <w:rsid w:val="009C4535"/>
    <w:rsid w:val="009C4619"/>
    <w:rsid w:val="009C4C50"/>
    <w:rsid w:val="009C4D04"/>
    <w:rsid w:val="009C4D88"/>
    <w:rsid w:val="009C4E84"/>
    <w:rsid w:val="009C4F44"/>
    <w:rsid w:val="009C4F6D"/>
    <w:rsid w:val="009C4FE8"/>
    <w:rsid w:val="009C5469"/>
    <w:rsid w:val="009C56FB"/>
    <w:rsid w:val="009C57B7"/>
    <w:rsid w:val="009C588D"/>
    <w:rsid w:val="009C5EAD"/>
    <w:rsid w:val="009C6315"/>
    <w:rsid w:val="009C6358"/>
    <w:rsid w:val="009C655D"/>
    <w:rsid w:val="009C6926"/>
    <w:rsid w:val="009C693B"/>
    <w:rsid w:val="009C6946"/>
    <w:rsid w:val="009C6FE3"/>
    <w:rsid w:val="009C73A7"/>
    <w:rsid w:val="009C772B"/>
    <w:rsid w:val="009C774E"/>
    <w:rsid w:val="009C78CA"/>
    <w:rsid w:val="009C7979"/>
    <w:rsid w:val="009C7B91"/>
    <w:rsid w:val="009C7D4A"/>
    <w:rsid w:val="009C7EFC"/>
    <w:rsid w:val="009D0011"/>
    <w:rsid w:val="009D0058"/>
    <w:rsid w:val="009D0367"/>
    <w:rsid w:val="009D03EB"/>
    <w:rsid w:val="009D0443"/>
    <w:rsid w:val="009D0444"/>
    <w:rsid w:val="009D0476"/>
    <w:rsid w:val="009D0B4C"/>
    <w:rsid w:val="009D0B8E"/>
    <w:rsid w:val="009D0DE7"/>
    <w:rsid w:val="009D142F"/>
    <w:rsid w:val="009D1D77"/>
    <w:rsid w:val="009D1DBA"/>
    <w:rsid w:val="009D1F2B"/>
    <w:rsid w:val="009D1F87"/>
    <w:rsid w:val="009D2109"/>
    <w:rsid w:val="009D2759"/>
    <w:rsid w:val="009D287E"/>
    <w:rsid w:val="009D2895"/>
    <w:rsid w:val="009D2F7C"/>
    <w:rsid w:val="009D320D"/>
    <w:rsid w:val="009D33C8"/>
    <w:rsid w:val="009D3630"/>
    <w:rsid w:val="009D3632"/>
    <w:rsid w:val="009D36D1"/>
    <w:rsid w:val="009D3799"/>
    <w:rsid w:val="009D3934"/>
    <w:rsid w:val="009D3AE0"/>
    <w:rsid w:val="009D3D2F"/>
    <w:rsid w:val="009D3DD8"/>
    <w:rsid w:val="009D3F86"/>
    <w:rsid w:val="009D3FC8"/>
    <w:rsid w:val="009D40F3"/>
    <w:rsid w:val="009D430D"/>
    <w:rsid w:val="009D4443"/>
    <w:rsid w:val="009D44AB"/>
    <w:rsid w:val="009D467E"/>
    <w:rsid w:val="009D4B3A"/>
    <w:rsid w:val="009D4C28"/>
    <w:rsid w:val="009D4F5F"/>
    <w:rsid w:val="009D507E"/>
    <w:rsid w:val="009D50C3"/>
    <w:rsid w:val="009D518D"/>
    <w:rsid w:val="009D562E"/>
    <w:rsid w:val="009D56BB"/>
    <w:rsid w:val="009D5A5F"/>
    <w:rsid w:val="009D5AD8"/>
    <w:rsid w:val="009D5FA0"/>
    <w:rsid w:val="009D5FB8"/>
    <w:rsid w:val="009D6011"/>
    <w:rsid w:val="009D6415"/>
    <w:rsid w:val="009D6483"/>
    <w:rsid w:val="009D6551"/>
    <w:rsid w:val="009D656E"/>
    <w:rsid w:val="009D698B"/>
    <w:rsid w:val="009D6A70"/>
    <w:rsid w:val="009D6CB3"/>
    <w:rsid w:val="009D6CFA"/>
    <w:rsid w:val="009D6DAF"/>
    <w:rsid w:val="009D6F65"/>
    <w:rsid w:val="009D71CF"/>
    <w:rsid w:val="009D722F"/>
    <w:rsid w:val="009D7268"/>
    <w:rsid w:val="009D72DC"/>
    <w:rsid w:val="009D7382"/>
    <w:rsid w:val="009D763E"/>
    <w:rsid w:val="009D76E7"/>
    <w:rsid w:val="009D77E9"/>
    <w:rsid w:val="009D789E"/>
    <w:rsid w:val="009D79A1"/>
    <w:rsid w:val="009D7D4C"/>
    <w:rsid w:val="009D7E7B"/>
    <w:rsid w:val="009E0005"/>
    <w:rsid w:val="009E0091"/>
    <w:rsid w:val="009E0381"/>
    <w:rsid w:val="009E053F"/>
    <w:rsid w:val="009E05A1"/>
    <w:rsid w:val="009E05AF"/>
    <w:rsid w:val="009E084E"/>
    <w:rsid w:val="009E0924"/>
    <w:rsid w:val="009E0973"/>
    <w:rsid w:val="009E0A4A"/>
    <w:rsid w:val="009E0B28"/>
    <w:rsid w:val="009E0D69"/>
    <w:rsid w:val="009E0DF4"/>
    <w:rsid w:val="009E0EB9"/>
    <w:rsid w:val="009E105A"/>
    <w:rsid w:val="009E116C"/>
    <w:rsid w:val="009E11E3"/>
    <w:rsid w:val="009E12D8"/>
    <w:rsid w:val="009E13A6"/>
    <w:rsid w:val="009E1545"/>
    <w:rsid w:val="009E171C"/>
    <w:rsid w:val="009E171E"/>
    <w:rsid w:val="009E174D"/>
    <w:rsid w:val="009E197F"/>
    <w:rsid w:val="009E1A5D"/>
    <w:rsid w:val="009E1A8C"/>
    <w:rsid w:val="009E1B79"/>
    <w:rsid w:val="009E1DE1"/>
    <w:rsid w:val="009E1F57"/>
    <w:rsid w:val="009E208D"/>
    <w:rsid w:val="009E23B2"/>
    <w:rsid w:val="009E2630"/>
    <w:rsid w:val="009E297D"/>
    <w:rsid w:val="009E2A76"/>
    <w:rsid w:val="009E2B52"/>
    <w:rsid w:val="009E2D4A"/>
    <w:rsid w:val="009E3042"/>
    <w:rsid w:val="009E30C3"/>
    <w:rsid w:val="009E323A"/>
    <w:rsid w:val="009E3603"/>
    <w:rsid w:val="009E3868"/>
    <w:rsid w:val="009E3BB1"/>
    <w:rsid w:val="009E4014"/>
    <w:rsid w:val="009E40F7"/>
    <w:rsid w:val="009E417A"/>
    <w:rsid w:val="009E44E8"/>
    <w:rsid w:val="009E44F9"/>
    <w:rsid w:val="009E45AF"/>
    <w:rsid w:val="009E45F4"/>
    <w:rsid w:val="009E497A"/>
    <w:rsid w:val="009E4C1F"/>
    <w:rsid w:val="009E4CA1"/>
    <w:rsid w:val="009E4D48"/>
    <w:rsid w:val="009E4E65"/>
    <w:rsid w:val="009E4EA7"/>
    <w:rsid w:val="009E4F52"/>
    <w:rsid w:val="009E4FC9"/>
    <w:rsid w:val="009E5126"/>
    <w:rsid w:val="009E518C"/>
    <w:rsid w:val="009E5263"/>
    <w:rsid w:val="009E52EE"/>
    <w:rsid w:val="009E5454"/>
    <w:rsid w:val="009E559C"/>
    <w:rsid w:val="009E596B"/>
    <w:rsid w:val="009E602B"/>
    <w:rsid w:val="009E6428"/>
    <w:rsid w:val="009E648B"/>
    <w:rsid w:val="009E65F4"/>
    <w:rsid w:val="009E67EB"/>
    <w:rsid w:val="009E6AB6"/>
    <w:rsid w:val="009E6C72"/>
    <w:rsid w:val="009E6C9C"/>
    <w:rsid w:val="009E706C"/>
    <w:rsid w:val="009E7413"/>
    <w:rsid w:val="009E75DA"/>
    <w:rsid w:val="009E7653"/>
    <w:rsid w:val="009E7727"/>
    <w:rsid w:val="009E7834"/>
    <w:rsid w:val="009E78A0"/>
    <w:rsid w:val="009E78A5"/>
    <w:rsid w:val="009E78D3"/>
    <w:rsid w:val="009E7A63"/>
    <w:rsid w:val="009E7A86"/>
    <w:rsid w:val="009E7AE9"/>
    <w:rsid w:val="009E7CDC"/>
    <w:rsid w:val="009E7F15"/>
    <w:rsid w:val="009E80D2"/>
    <w:rsid w:val="009F0134"/>
    <w:rsid w:val="009F01AF"/>
    <w:rsid w:val="009F01F6"/>
    <w:rsid w:val="009F03C1"/>
    <w:rsid w:val="009F0717"/>
    <w:rsid w:val="009F08A1"/>
    <w:rsid w:val="009F093B"/>
    <w:rsid w:val="009F0A0A"/>
    <w:rsid w:val="009F0BE5"/>
    <w:rsid w:val="009F0E1F"/>
    <w:rsid w:val="009F10D8"/>
    <w:rsid w:val="009F1294"/>
    <w:rsid w:val="009F1543"/>
    <w:rsid w:val="009F15E9"/>
    <w:rsid w:val="009F1639"/>
    <w:rsid w:val="009F1ADB"/>
    <w:rsid w:val="009F1C39"/>
    <w:rsid w:val="009F1F3B"/>
    <w:rsid w:val="009F2185"/>
    <w:rsid w:val="009F21E5"/>
    <w:rsid w:val="009F23F6"/>
    <w:rsid w:val="009F25F3"/>
    <w:rsid w:val="009F2C26"/>
    <w:rsid w:val="009F2C82"/>
    <w:rsid w:val="009F2CAC"/>
    <w:rsid w:val="009F2D95"/>
    <w:rsid w:val="009F2E61"/>
    <w:rsid w:val="009F2F62"/>
    <w:rsid w:val="009F3059"/>
    <w:rsid w:val="009F30B6"/>
    <w:rsid w:val="009F30D7"/>
    <w:rsid w:val="009F3249"/>
    <w:rsid w:val="009F335C"/>
    <w:rsid w:val="009F3512"/>
    <w:rsid w:val="009F3A8F"/>
    <w:rsid w:val="009F40C7"/>
    <w:rsid w:val="009F42B7"/>
    <w:rsid w:val="009F4548"/>
    <w:rsid w:val="009F462D"/>
    <w:rsid w:val="009F4A10"/>
    <w:rsid w:val="009F4A13"/>
    <w:rsid w:val="009F4A68"/>
    <w:rsid w:val="009F4A9C"/>
    <w:rsid w:val="009F4B51"/>
    <w:rsid w:val="009F4F38"/>
    <w:rsid w:val="009F5021"/>
    <w:rsid w:val="009F562A"/>
    <w:rsid w:val="009F57F1"/>
    <w:rsid w:val="009F5893"/>
    <w:rsid w:val="009F5A82"/>
    <w:rsid w:val="009F5C1A"/>
    <w:rsid w:val="009F5CA5"/>
    <w:rsid w:val="009F5DCF"/>
    <w:rsid w:val="009F5E1A"/>
    <w:rsid w:val="009F5F72"/>
    <w:rsid w:val="009F5F8B"/>
    <w:rsid w:val="009F6036"/>
    <w:rsid w:val="009F60B6"/>
    <w:rsid w:val="009F636E"/>
    <w:rsid w:val="009F6541"/>
    <w:rsid w:val="009F6563"/>
    <w:rsid w:val="009F67B1"/>
    <w:rsid w:val="009F693B"/>
    <w:rsid w:val="009F69C0"/>
    <w:rsid w:val="009F69D8"/>
    <w:rsid w:val="009F6CAB"/>
    <w:rsid w:val="009F6CCF"/>
    <w:rsid w:val="009F6E2D"/>
    <w:rsid w:val="009F6EB1"/>
    <w:rsid w:val="009F71A8"/>
    <w:rsid w:val="009F7404"/>
    <w:rsid w:val="009F743A"/>
    <w:rsid w:val="009F74F3"/>
    <w:rsid w:val="009F7815"/>
    <w:rsid w:val="009F78FB"/>
    <w:rsid w:val="009F7A3F"/>
    <w:rsid w:val="009F7A63"/>
    <w:rsid w:val="009F7CA7"/>
    <w:rsid w:val="009F7CE1"/>
    <w:rsid w:val="009F7D5A"/>
    <w:rsid w:val="009F7E3F"/>
    <w:rsid w:val="009F7F8C"/>
    <w:rsid w:val="00A000BC"/>
    <w:rsid w:val="00A002AA"/>
    <w:rsid w:val="00A00326"/>
    <w:rsid w:val="00A0039F"/>
    <w:rsid w:val="00A00520"/>
    <w:rsid w:val="00A00599"/>
    <w:rsid w:val="00A00789"/>
    <w:rsid w:val="00A008E5"/>
    <w:rsid w:val="00A00918"/>
    <w:rsid w:val="00A00A81"/>
    <w:rsid w:val="00A00B54"/>
    <w:rsid w:val="00A00BB7"/>
    <w:rsid w:val="00A00C97"/>
    <w:rsid w:val="00A00DEA"/>
    <w:rsid w:val="00A010AB"/>
    <w:rsid w:val="00A0110D"/>
    <w:rsid w:val="00A01185"/>
    <w:rsid w:val="00A011B0"/>
    <w:rsid w:val="00A01632"/>
    <w:rsid w:val="00A016A9"/>
    <w:rsid w:val="00A01D03"/>
    <w:rsid w:val="00A01E13"/>
    <w:rsid w:val="00A021EB"/>
    <w:rsid w:val="00A026F9"/>
    <w:rsid w:val="00A0292A"/>
    <w:rsid w:val="00A02A24"/>
    <w:rsid w:val="00A02ABC"/>
    <w:rsid w:val="00A02CA7"/>
    <w:rsid w:val="00A02E89"/>
    <w:rsid w:val="00A03296"/>
    <w:rsid w:val="00A032FA"/>
    <w:rsid w:val="00A0372B"/>
    <w:rsid w:val="00A037DF"/>
    <w:rsid w:val="00A03F1C"/>
    <w:rsid w:val="00A04032"/>
    <w:rsid w:val="00A041D6"/>
    <w:rsid w:val="00A0432E"/>
    <w:rsid w:val="00A0449F"/>
    <w:rsid w:val="00A044A8"/>
    <w:rsid w:val="00A04C04"/>
    <w:rsid w:val="00A04C47"/>
    <w:rsid w:val="00A04E72"/>
    <w:rsid w:val="00A04E8C"/>
    <w:rsid w:val="00A05250"/>
    <w:rsid w:val="00A05379"/>
    <w:rsid w:val="00A0537A"/>
    <w:rsid w:val="00A0539C"/>
    <w:rsid w:val="00A053F7"/>
    <w:rsid w:val="00A05427"/>
    <w:rsid w:val="00A05470"/>
    <w:rsid w:val="00A055E0"/>
    <w:rsid w:val="00A057B3"/>
    <w:rsid w:val="00A059A0"/>
    <w:rsid w:val="00A05A2E"/>
    <w:rsid w:val="00A05B35"/>
    <w:rsid w:val="00A05B7E"/>
    <w:rsid w:val="00A05D67"/>
    <w:rsid w:val="00A05E7D"/>
    <w:rsid w:val="00A060A8"/>
    <w:rsid w:val="00A06112"/>
    <w:rsid w:val="00A064DA"/>
    <w:rsid w:val="00A064F0"/>
    <w:rsid w:val="00A06D23"/>
    <w:rsid w:val="00A0725E"/>
    <w:rsid w:val="00A074C4"/>
    <w:rsid w:val="00A0769E"/>
    <w:rsid w:val="00A076F6"/>
    <w:rsid w:val="00A07CAC"/>
    <w:rsid w:val="00A08303"/>
    <w:rsid w:val="00A1018E"/>
    <w:rsid w:val="00A1064E"/>
    <w:rsid w:val="00A1065F"/>
    <w:rsid w:val="00A107A1"/>
    <w:rsid w:val="00A10852"/>
    <w:rsid w:val="00A10ADD"/>
    <w:rsid w:val="00A10B91"/>
    <w:rsid w:val="00A10CFC"/>
    <w:rsid w:val="00A10D82"/>
    <w:rsid w:val="00A10EEC"/>
    <w:rsid w:val="00A1119D"/>
    <w:rsid w:val="00A11670"/>
    <w:rsid w:val="00A11EE3"/>
    <w:rsid w:val="00A11FEE"/>
    <w:rsid w:val="00A1213B"/>
    <w:rsid w:val="00A121DF"/>
    <w:rsid w:val="00A122FA"/>
    <w:rsid w:val="00A12514"/>
    <w:rsid w:val="00A12655"/>
    <w:rsid w:val="00A12A97"/>
    <w:rsid w:val="00A12B36"/>
    <w:rsid w:val="00A12D53"/>
    <w:rsid w:val="00A12F5B"/>
    <w:rsid w:val="00A131E9"/>
    <w:rsid w:val="00A132AB"/>
    <w:rsid w:val="00A1330C"/>
    <w:rsid w:val="00A1355F"/>
    <w:rsid w:val="00A136E1"/>
    <w:rsid w:val="00A13AC2"/>
    <w:rsid w:val="00A13CE2"/>
    <w:rsid w:val="00A13E3E"/>
    <w:rsid w:val="00A13F41"/>
    <w:rsid w:val="00A14153"/>
    <w:rsid w:val="00A143D8"/>
    <w:rsid w:val="00A144EC"/>
    <w:rsid w:val="00A1459F"/>
    <w:rsid w:val="00A149A4"/>
    <w:rsid w:val="00A149CC"/>
    <w:rsid w:val="00A14C3D"/>
    <w:rsid w:val="00A14EDB"/>
    <w:rsid w:val="00A15022"/>
    <w:rsid w:val="00A150E8"/>
    <w:rsid w:val="00A15160"/>
    <w:rsid w:val="00A15329"/>
    <w:rsid w:val="00A1542F"/>
    <w:rsid w:val="00A155E5"/>
    <w:rsid w:val="00A1563C"/>
    <w:rsid w:val="00A158A6"/>
    <w:rsid w:val="00A1594C"/>
    <w:rsid w:val="00A15AC4"/>
    <w:rsid w:val="00A1608B"/>
    <w:rsid w:val="00A1652D"/>
    <w:rsid w:val="00A166DE"/>
    <w:rsid w:val="00A16E43"/>
    <w:rsid w:val="00A1724C"/>
    <w:rsid w:val="00A17372"/>
    <w:rsid w:val="00A175E9"/>
    <w:rsid w:val="00A17656"/>
    <w:rsid w:val="00A177B0"/>
    <w:rsid w:val="00A177CA"/>
    <w:rsid w:val="00A179BD"/>
    <w:rsid w:val="00A17D6F"/>
    <w:rsid w:val="00A17E2D"/>
    <w:rsid w:val="00A20005"/>
    <w:rsid w:val="00A202DC"/>
    <w:rsid w:val="00A20ADC"/>
    <w:rsid w:val="00A20B74"/>
    <w:rsid w:val="00A20D71"/>
    <w:rsid w:val="00A20FEA"/>
    <w:rsid w:val="00A213E4"/>
    <w:rsid w:val="00A21DE1"/>
    <w:rsid w:val="00A21DE9"/>
    <w:rsid w:val="00A21E54"/>
    <w:rsid w:val="00A22007"/>
    <w:rsid w:val="00A22201"/>
    <w:rsid w:val="00A22378"/>
    <w:rsid w:val="00A224B1"/>
    <w:rsid w:val="00A226CC"/>
    <w:rsid w:val="00A227FD"/>
    <w:rsid w:val="00A22A77"/>
    <w:rsid w:val="00A22E42"/>
    <w:rsid w:val="00A22F3E"/>
    <w:rsid w:val="00A22F96"/>
    <w:rsid w:val="00A22FFF"/>
    <w:rsid w:val="00A230FA"/>
    <w:rsid w:val="00A231F0"/>
    <w:rsid w:val="00A23344"/>
    <w:rsid w:val="00A23600"/>
    <w:rsid w:val="00A237C6"/>
    <w:rsid w:val="00A239CE"/>
    <w:rsid w:val="00A23C1A"/>
    <w:rsid w:val="00A23DFD"/>
    <w:rsid w:val="00A23EA5"/>
    <w:rsid w:val="00A23F7A"/>
    <w:rsid w:val="00A23FBC"/>
    <w:rsid w:val="00A2441C"/>
    <w:rsid w:val="00A2489D"/>
    <w:rsid w:val="00A248CA"/>
    <w:rsid w:val="00A24CDC"/>
    <w:rsid w:val="00A24E87"/>
    <w:rsid w:val="00A25036"/>
    <w:rsid w:val="00A25094"/>
    <w:rsid w:val="00A250C7"/>
    <w:rsid w:val="00A25300"/>
    <w:rsid w:val="00A2533D"/>
    <w:rsid w:val="00A253AB"/>
    <w:rsid w:val="00A25A94"/>
    <w:rsid w:val="00A25EBC"/>
    <w:rsid w:val="00A26178"/>
    <w:rsid w:val="00A262D8"/>
    <w:rsid w:val="00A2660A"/>
    <w:rsid w:val="00A2672B"/>
    <w:rsid w:val="00A26746"/>
    <w:rsid w:val="00A26776"/>
    <w:rsid w:val="00A26973"/>
    <w:rsid w:val="00A26B79"/>
    <w:rsid w:val="00A26B89"/>
    <w:rsid w:val="00A26BFE"/>
    <w:rsid w:val="00A27039"/>
    <w:rsid w:val="00A27065"/>
    <w:rsid w:val="00A2726B"/>
    <w:rsid w:val="00A27333"/>
    <w:rsid w:val="00A27365"/>
    <w:rsid w:val="00A27A1E"/>
    <w:rsid w:val="00A27DDA"/>
    <w:rsid w:val="00A27E4B"/>
    <w:rsid w:val="00A27EB7"/>
    <w:rsid w:val="00A27F99"/>
    <w:rsid w:val="00A2943B"/>
    <w:rsid w:val="00A3012C"/>
    <w:rsid w:val="00A30476"/>
    <w:rsid w:val="00A307FC"/>
    <w:rsid w:val="00A30A32"/>
    <w:rsid w:val="00A30D39"/>
    <w:rsid w:val="00A30D57"/>
    <w:rsid w:val="00A30F96"/>
    <w:rsid w:val="00A30FFA"/>
    <w:rsid w:val="00A3111A"/>
    <w:rsid w:val="00A312FE"/>
    <w:rsid w:val="00A3140B"/>
    <w:rsid w:val="00A3163A"/>
    <w:rsid w:val="00A31640"/>
    <w:rsid w:val="00A316BE"/>
    <w:rsid w:val="00A31745"/>
    <w:rsid w:val="00A3184D"/>
    <w:rsid w:val="00A3190D"/>
    <w:rsid w:val="00A31B71"/>
    <w:rsid w:val="00A31BB7"/>
    <w:rsid w:val="00A31BFE"/>
    <w:rsid w:val="00A31D1A"/>
    <w:rsid w:val="00A31DA1"/>
    <w:rsid w:val="00A31DBB"/>
    <w:rsid w:val="00A31F94"/>
    <w:rsid w:val="00A32216"/>
    <w:rsid w:val="00A32268"/>
    <w:rsid w:val="00A323CE"/>
    <w:rsid w:val="00A324E0"/>
    <w:rsid w:val="00A32520"/>
    <w:rsid w:val="00A3269B"/>
    <w:rsid w:val="00A32711"/>
    <w:rsid w:val="00A3284F"/>
    <w:rsid w:val="00A328ED"/>
    <w:rsid w:val="00A32937"/>
    <w:rsid w:val="00A32A53"/>
    <w:rsid w:val="00A32BD9"/>
    <w:rsid w:val="00A32C47"/>
    <w:rsid w:val="00A32E18"/>
    <w:rsid w:val="00A3323A"/>
    <w:rsid w:val="00A33658"/>
    <w:rsid w:val="00A337EC"/>
    <w:rsid w:val="00A33CE0"/>
    <w:rsid w:val="00A33CE3"/>
    <w:rsid w:val="00A33DB3"/>
    <w:rsid w:val="00A33EFB"/>
    <w:rsid w:val="00A33FBB"/>
    <w:rsid w:val="00A33FDA"/>
    <w:rsid w:val="00A34F53"/>
    <w:rsid w:val="00A352A9"/>
    <w:rsid w:val="00A353C0"/>
    <w:rsid w:val="00A354EC"/>
    <w:rsid w:val="00A35582"/>
    <w:rsid w:val="00A35972"/>
    <w:rsid w:val="00A35D94"/>
    <w:rsid w:val="00A3616B"/>
    <w:rsid w:val="00A36286"/>
    <w:rsid w:val="00A3656C"/>
    <w:rsid w:val="00A36687"/>
    <w:rsid w:val="00A36A72"/>
    <w:rsid w:val="00A36CF8"/>
    <w:rsid w:val="00A36DE0"/>
    <w:rsid w:val="00A37062"/>
    <w:rsid w:val="00A371FB"/>
    <w:rsid w:val="00A37320"/>
    <w:rsid w:val="00A37465"/>
    <w:rsid w:val="00A376C3"/>
    <w:rsid w:val="00A37896"/>
    <w:rsid w:val="00A37A94"/>
    <w:rsid w:val="00A37C21"/>
    <w:rsid w:val="00A37E57"/>
    <w:rsid w:val="00A37F73"/>
    <w:rsid w:val="00A4045D"/>
    <w:rsid w:val="00A405F6"/>
    <w:rsid w:val="00A4080E"/>
    <w:rsid w:val="00A40998"/>
    <w:rsid w:val="00A40B38"/>
    <w:rsid w:val="00A40D92"/>
    <w:rsid w:val="00A40F6C"/>
    <w:rsid w:val="00A40FC0"/>
    <w:rsid w:val="00A415B4"/>
    <w:rsid w:val="00A4163F"/>
    <w:rsid w:val="00A418D9"/>
    <w:rsid w:val="00A41908"/>
    <w:rsid w:val="00A41C6C"/>
    <w:rsid w:val="00A41FCB"/>
    <w:rsid w:val="00A420B2"/>
    <w:rsid w:val="00A4261A"/>
    <w:rsid w:val="00A42806"/>
    <w:rsid w:val="00A42967"/>
    <w:rsid w:val="00A42992"/>
    <w:rsid w:val="00A42B45"/>
    <w:rsid w:val="00A43056"/>
    <w:rsid w:val="00A43B41"/>
    <w:rsid w:val="00A43F23"/>
    <w:rsid w:val="00A43FA2"/>
    <w:rsid w:val="00A446E6"/>
    <w:rsid w:val="00A44763"/>
    <w:rsid w:val="00A44859"/>
    <w:rsid w:val="00A448CD"/>
    <w:rsid w:val="00A4497F"/>
    <w:rsid w:val="00A44996"/>
    <w:rsid w:val="00A44AE0"/>
    <w:rsid w:val="00A44BA3"/>
    <w:rsid w:val="00A44C52"/>
    <w:rsid w:val="00A44EC9"/>
    <w:rsid w:val="00A45081"/>
    <w:rsid w:val="00A456C1"/>
    <w:rsid w:val="00A457B9"/>
    <w:rsid w:val="00A4588B"/>
    <w:rsid w:val="00A458C0"/>
    <w:rsid w:val="00A45981"/>
    <w:rsid w:val="00A45A6C"/>
    <w:rsid w:val="00A45A75"/>
    <w:rsid w:val="00A4606F"/>
    <w:rsid w:val="00A4625A"/>
    <w:rsid w:val="00A4649B"/>
    <w:rsid w:val="00A4668A"/>
    <w:rsid w:val="00A46B52"/>
    <w:rsid w:val="00A46C78"/>
    <w:rsid w:val="00A46F66"/>
    <w:rsid w:val="00A470E2"/>
    <w:rsid w:val="00A47326"/>
    <w:rsid w:val="00A473E6"/>
    <w:rsid w:val="00A4740C"/>
    <w:rsid w:val="00A47499"/>
    <w:rsid w:val="00A4750C"/>
    <w:rsid w:val="00A4799F"/>
    <w:rsid w:val="00A47C4D"/>
    <w:rsid w:val="00A47C54"/>
    <w:rsid w:val="00A47C84"/>
    <w:rsid w:val="00A47E6F"/>
    <w:rsid w:val="00A501A2"/>
    <w:rsid w:val="00A504CA"/>
    <w:rsid w:val="00A50B28"/>
    <w:rsid w:val="00A50EBE"/>
    <w:rsid w:val="00A50F9A"/>
    <w:rsid w:val="00A510A6"/>
    <w:rsid w:val="00A512EE"/>
    <w:rsid w:val="00A513C2"/>
    <w:rsid w:val="00A5149D"/>
    <w:rsid w:val="00A51678"/>
    <w:rsid w:val="00A51926"/>
    <w:rsid w:val="00A51B4C"/>
    <w:rsid w:val="00A51D29"/>
    <w:rsid w:val="00A51D33"/>
    <w:rsid w:val="00A51EBB"/>
    <w:rsid w:val="00A51F25"/>
    <w:rsid w:val="00A51F7D"/>
    <w:rsid w:val="00A524AE"/>
    <w:rsid w:val="00A52701"/>
    <w:rsid w:val="00A52768"/>
    <w:rsid w:val="00A527DB"/>
    <w:rsid w:val="00A529A7"/>
    <w:rsid w:val="00A52C26"/>
    <w:rsid w:val="00A52F95"/>
    <w:rsid w:val="00A530DB"/>
    <w:rsid w:val="00A531C5"/>
    <w:rsid w:val="00A53731"/>
    <w:rsid w:val="00A5377E"/>
    <w:rsid w:val="00A53A75"/>
    <w:rsid w:val="00A53CEF"/>
    <w:rsid w:val="00A53D3E"/>
    <w:rsid w:val="00A53FB1"/>
    <w:rsid w:val="00A54076"/>
    <w:rsid w:val="00A543AE"/>
    <w:rsid w:val="00A54B7E"/>
    <w:rsid w:val="00A54D6C"/>
    <w:rsid w:val="00A54EB5"/>
    <w:rsid w:val="00A55048"/>
    <w:rsid w:val="00A550DC"/>
    <w:rsid w:val="00A55218"/>
    <w:rsid w:val="00A55295"/>
    <w:rsid w:val="00A55311"/>
    <w:rsid w:val="00A556D0"/>
    <w:rsid w:val="00A5586C"/>
    <w:rsid w:val="00A5588F"/>
    <w:rsid w:val="00A55AD9"/>
    <w:rsid w:val="00A55B83"/>
    <w:rsid w:val="00A56023"/>
    <w:rsid w:val="00A561E0"/>
    <w:rsid w:val="00A562C5"/>
    <w:rsid w:val="00A563D3"/>
    <w:rsid w:val="00A564EB"/>
    <w:rsid w:val="00A565BD"/>
    <w:rsid w:val="00A56AB1"/>
    <w:rsid w:val="00A56C9D"/>
    <w:rsid w:val="00A56D32"/>
    <w:rsid w:val="00A56DEC"/>
    <w:rsid w:val="00A56E84"/>
    <w:rsid w:val="00A56EFD"/>
    <w:rsid w:val="00A57339"/>
    <w:rsid w:val="00A573D4"/>
    <w:rsid w:val="00A57B67"/>
    <w:rsid w:val="00A6013E"/>
    <w:rsid w:val="00A60160"/>
    <w:rsid w:val="00A60402"/>
    <w:rsid w:val="00A604A9"/>
    <w:rsid w:val="00A604D0"/>
    <w:rsid w:val="00A60515"/>
    <w:rsid w:val="00A60658"/>
    <w:rsid w:val="00A608BD"/>
    <w:rsid w:val="00A60974"/>
    <w:rsid w:val="00A60ABB"/>
    <w:rsid w:val="00A60AEF"/>
    <w:rsid w:val="00A60B6B"/>
    <w:rsid w:val="00A60C5A"/>
    <w:rsid w:val="00A60CF2"/>
    <w:rsid w:val="00A60EAA"/>
    <w:rsid w:val="00A613DC"/>
    <w:rsid w:val="00A6158B"/>
    <w:rsid w:val="00A61933"/>
    <w:rsid w:val="00A619E4"/>
    <w:rsid w:val="00A61C46"/>
    <w:rsid w:val="00A61FA2"/>
    <w:rsid w:val="00A61FE6"/>
    <w:rsid w:val="00A620D0"/>
    <w:rsid w:val="00A621A8"/>
    <w:rsid w:val="00A62593"/>
    <w:rsid w:val="00A6295F"/>
    <w:rsid w:val="00A62ED5"/>
    <w:rsid w:val="00A63002"/>
    <w:rsid w:val="00A6333C"/>
    <w:rsid w:val="00A63350"/>
    <w:rsid w:val="00A63524"/>
    <w:rsid w:val="00A63849"/>
    <w:rsid w:val="00A63996"/>
    <w:rsid w:val="00A63A17"/>
    <w:rsid w:val="00A63AF4"/>
    <w:rsid w:val="00A6422E"/>
    <w:rsid w:val="00A6447D"/>
    <w:rsid w:val="00A644EB"/>
    <w:rsid w:val="00A6486D"/>
    <w:rsid w:val="00A64E5B"/>
    <w:rsid w:val="00A650E0"/>
    <w:rsid w:val="00A65254"/>
    <w:rsid w:val="00A653D6"/>
    <w:rsid w:val="00A65451"/>
    <w:rsid w:val="00A6549A"/>
    <w:rsid w:val="00A65541"/>
    <w:rsid w:val="00A65783"/>
    <w:rsid w:val="00A65999"/>
    <w:rsid w:val="00A6600B"/>
    <w:rsid w:val="00A660B2"/>
    <w:rsid w:val="00A661A2"/>
    <w:rsid w:val="00A661B3"/>
    <w:rsid w:val="00A661BF"/>
    <w:rsid w:val="00A66433"/>
    <w:rsid w:val="00A66542"/>
    <w:rsid w:val="00A668B4"/>
    <w:rsid w:val="00A66C8B"/>
    <w:rsid w:val="00A66E01"/>
    <w:rsid w:val="00A66EC6"/>
    <w:rsid w:val="00A6705B"/>
    <w:rsid w:val="00A6780B"/>
    <w:rsid w:val="00A67901"/>
    <w:rsid w:val="00A7031C"/>
    <w:rsid w:val="00A704D1"/>
    <w:rsid w:val="00A7059A"/>
    <w:rsid w:val="00A70799"/>
    <w:rsid w:val="00A707B7"/>
    <w:rsid w:val="00A707E0"/>
    <w:rsid w:val="00A70AFC"/>
    <w:rsid w:val="00A70B1C"/>
    <w:rsid w:val="00A70F4B"/>
    <w:rsid w:val="00A70FA1"/>
    <w:rsid w:val="00A71132"/>
    <w:rsid w:val="00A71458"/>
    <w:rsid w:val="00A71614"/>
    <w:rsid w:val="00A71785"/>
    <w:rsid w:val="00A717E2"/>
    <w:rsid w:val="00A71A1C"/>
    <w:rsid w:val="00A71AA3"/>
    <w:rsid w:val="00A71C12"/>
    <w:rsid w:val="00A71C1A"/>
    <w:rsid w:val="00A71D53"/>
    <w:rsid w:val="00A721BD"/>
    <w:rsid w:val="00A72510"/>
    <w:rsid w:val="00A727CE"/>
    <w:rsid w:val="00A72911"/>
    <w:rsid w:val="00A72B78"/>
    <w:rsid w:val="00A72C21"/>
    <w:rsid w:val="00A72D16"/>
    <w:rsid w:val="00A72D32"/>
    <w:rsid w:val="00A72D5F"/>
    <w:rsid w:val="00A72E79"/>
    <w:rsid w:val="00A73197"/>
    <w:rsid w:val="00A733BB"/>
    <w:rsid w:val="00A735D1"/>
    <w:rsid w:val="00A7363F"/>
    <w:rsid w:val="00A7365A"/>
    <w:rsid w:val="00A736AB"/>
    <w:rsid w:val="00A7389C"/>
    <w:rsid w:val="00A738B6"/>
    <w:rsid w:val="00A73A38"/>
    <w:rsid w:val="00A73A83"/>
    <w:rsid w:val="00A73DB0"/>
    <w:rsid w:val="00A74267"/>
    <w:rsid w:val="00A742BC"/>
    <w:rsid w:val="00A742D9"/>
    <w:rsid w:val="00A74385"/>
    <w:rsid w:val="00A7448F"/>
    <w:rsid w:val="00A745E3"/>
    <w:rsid w:val="00A7495D"/>
    <w:rsid w:val="00A749CF"/>
    <w:rsid w:val="00A74ACF"/>
    <w:rsid w:val="00A74E3F"/>
    <w:rsid w:val="00A74EEB"/>
    <w:rsid w:val="00A74F59"/>
    <w:rsid w:val="00A75366"/>
    <w:rsid w:val="00A75694"/>
    <w:rsid w:val="00A757A1"/>
    <w:rsid w:val="00A75933"/>
    <w:rsid w:val="00A759B0"/>
    <w:rsid w:val="00A759B6"/>
    <w:rsid w:val="00A75A9A"/>
    <w:rsid w:val="00A75BCD"/>
    <w:rsid w:val="00A75C47"/>
    <w:rsid w:val="00A75C4E"/>
    <w:rsid w:val="00A75C67"/>
    <w:rsid w:val="00A75C9E"/>
    <w:rsid w:val="00A75D35"/>
    <w:rsid w:val="00A7602C"/>
    <w:rsid w:val="00A761D8"/>
    <w:rsid w:val="00A763D1"/>
    <w:rsid w:val="00A765CC"/>
    <w:rsid w:val="00A766FA"/>
    <w:rsid w:val="00A76754"/>
    <w:rsid w:val="00A767BC"/>
    <w:rsid w:val="00A769E8"/>
    <w:rsid w:val="00A76D54"/>
    <w:rsid w:val="00A76E8C"/>
    <w:rsid w:val="00A76EE4"/>
    <w:rsid w:val="00A76F84"/>
    <w:rsid w:val="00A77553"/>
    <w:rsid w:val="00A7779B"/>
    <w:rsid w:val="00A77A66"/>
    <w:rsid w:val="00A77C51"/>
    <w:rsid w:val="00A77FC2"/>
    <w:rsid w:val="00A80081"/>
    <w:rsid w:val="00A80200"/>
    <w:rsid w:val="00A8022C"/>
    <w:rsid w:val="00A8024B"/>
    <w:rsid w:val="00A805F6"/>
    <w:rsid w:val="00A807A5"/>
    <w:rsid w:val="00A8095C"/>
    <w:rsid w:val="00A80A21"/>
    <w:rsid w:val="00A80A4E"/>
    <w:rsid w:val="00A80AED"/>
    <w:rsid w:val="00A80B6A"/>
    <w:rsid w:val="00A80FFA"/>
    <w:rsid w:val="00A81068"/>
    <w:rsid w:val="00A810BF"/>
    <w:rsid w:val="00A81206"/>
    <w:rsid w:val="00A81349"/>
    <w:rsid w:val="00A81611"/>
    <w:rsid w:val="00A81AEB"/>
    <w:rsid w:val="00A81C15"/>
    <w:rsid w:val="00A81C89"/>
    <w:rsid w:val="00A81CAF"/>
    <w:rsid w:val="00A81D7E"/>
    <w:rsid w:val="00A81E6B"/>
    <w:rsid w:val="00A81FEA"/>
    <w:rsid w:val="00A821C3"/>
    <w:rsid w:val="00A82397"/>
    <w:rsid w:val="00A824D0"/>
    <w:rsid w:val="00A827F7"/>
    <w:rsid w:val="00A82813"/>
    <w:rsid w:val="00A82D09"/>
    <w:rsid w:val="00A82DF6"/>
    <w:rsid w:val="00A82E29"/>
    <w:rsid w:val="00A82F3A"/>
    <w:rsid w:val="00A830CA"/>
    <w:rsid w:val="00A83373"/>
    <w:rsid w:val="00A8354E"/>
    <w:rsid w:val="00A83557"/>
    <w:rsid w:val="00A8375B"/>
    <w:rsid w:val="00A837AA"/>
    <w:rsid w:val="00A83875"/>
    <w:rsid w:val="00A8389C"/>
    <w:rsid w:val="00A83AB0"/>
    <w:rsid w:val="00A83AB4"/>
    <w:rsid w:val="00A83C87"/>
    <w:rsid w:val="00A83DD7"/>
    <w:rsid w:val="00A83F26"/>
    <w:rsid w:val="00A84205"/>
    <w:rsid w:val="00A843F0"/>
    <w:rsid w:val="00A8454E"/>
    <w:rsid w:val="00A845F8"/>
    <w:rsid w:val="00A846D5"/>
    <w:rsid w:val="00A8470E"/>
    <w:rsid w:val="00A848A6"/>
    <w:rsid w:val="00A84A35"/>
    <w:rsid w:val="00A84EF1"/>
    <w:rsid w:val="00A850BA"/>
    <w:rsid w:val="00A85484"/>
    <w:rsid w:val="00A8551C"/>
    <w:rsid w:val="00A8586C"/>
    <w:rsid w:val="00A859DA"/>
    <w:rsid w:val="00A85C22"/>
    <w:rsid w:val="00A85E0C"/>
    <w:rsid w:val="00A85E4B"/>
    <w:rsid w:val="00A85EAC"/>
    <w:rsid w:val="00A85ED6"/>
    <w:rsid w:val="00A85FC3"/>
    <w:rsid w:val="00A8609F"/>
    <w:rsid w:val="00A860B4"/>
    <w:rsid w:val="00A8617D"/>
    <w:rsid w:val="00A86217"/>
    <w:rsid w:val="00A862C4"/>
    <w:rsid w:val="00A8636D"/>
    <w:rsid w:val="00A86525"/>
    <w:rsid w:val="00A86682"/>
    <w:rsid w:val="00A86850"/>
    <w:rsid w:val="00A8686F"/>
    <w:rsid w:val="00A86886"/>
    <w:rsid w:val="00A868AB"/>
    <w:rsid w:val="00A86B02"/>
    <w:rsid w:val="00A86B63"/>
    <w:rsid w:val="00A86CF0"/>
    <w:rsid w:val="00A86DC1"/>
    <w:rsid w:val="00A8702C"/>
    <w:rsid w:val="00A87117"/>
    <w:rsid w:val="00A872E9"/>
    <w:rsid w:val="00A8730C"/>
    <w:rsid w:val="00A8755F"/>
    <w:rsid w:val="00A87955"/>
    <w:rsid w:val="00A87AFC"/>
    <w:rsid w:val="00A87FBA"/>
    <w:rsid w:val="00A900EE"/>
    <w:rsid w:val="00A90131"/>
    <w:rsid w:val="00A9017E"/>
    <w:rsid w:val="00A9020E"/>
    <w:rsid w:val="00A90636"/>
    <w:rsid w:val="00A908E9"/>
    <w:rsid w:val="00A90915"/>
    <w:rsid w:val="00A90B48"/>
    <w:rsid w:val="00A90DB4"/>
    <w:rsid w:val="00A90E79"/>
    <w:rsid w:val="00A90F19"/>
    <w:rsid w:val="00A90FF1"/>
    <w:rsid w:val="00A9155E"/>
    <w:rsid w:val="00A91607"/>
    <w:rsid w:val="00A916EB"/>
    <w:rsid w:val="00A9236B"/>
    <w:rsid w:val="00A928A5"/>
    <w:rsid w:val="00A92DAF"/>
    <w:rsid w:val="00A92E5E"/>
    <w:rsid w:val="00A93162"/>
    <w:rsid w:val="00A93290"/>
    <w:rsid w:val="00A932C0"/>
    <w:rsid w:val="00A934A9"/>
    <w:rsid w:val="00A9359B"/>
    <w:rsid w:val="00A93655"/>
    <w:rsid w:val="00A937AA"/>
    <w:rsid w:val="00A938AF"/>
    <w:rsid w:val="00A939C5"/>
    <w:rsid w:val="00A93B26"/>
    <w:rsid w:val="00A93BB5"/>
    <w:rsid w:val="00A93CA2"/>
    <w:rsid w:val="00A93D8A"/>
    <w:rsid w:val="00A93F9C"/>
    <w:rsid w:val="00A9438A"/>
    <w:rsid w:val="00A9453F"/>
    <w:rsid w:val="00A94725"/>
    <w:rsid w:val="00A94BCF"/>
    <w:rsid w:val="00A94C95"/>
    <w:rsid w:val="00A94F55"/>
    <w:rsid w:val="00A94FA4"/>
    <w:rsid w:val="00A95156"/>
    <w:rsid w:val="00A9543B"/>
    <w:rsid w:val="00A95473"/>
    <w:rsid w:val="00A95600"/>
    <w:rsid w:val="00A958C1"/>
    <w:rsid w:val="00A95905"/>
    <w:rsid w:val="00A95A8D"/>
    <w:rsid w:val="00A95C0F"/>
    <w:rsid w:val="00A95EC0"/>
    <w:rsid w:val="00A964C8"/>
    <w:rsid w:val="00A965C5"/>
    <w:rsid w:val="00A965DB"/>
    <w:rsid w:val="00A9683A"/>
    <w:rsid w:val="00A969E7"/>
    <w:rsid w:val="00A96BA7"/>
    <w:rsid w:val="00A96EB6"/>
    <w:rsid w:val="00A96FAC"/>
    <w:rsid w:val="00A97115"/>
    <w:rsid w:val="00A971B2"/>
    <w:rsid w:val="00A97307"/>
    <w:rsid w:val="00A97435"/>
    <w:rsid w:val="00A976E3"/>
    <w:rsid w:val="00A97B82"/>
    <w:rsid w:val="00A97BF1"/>
    <w:rsid w:val="00A97BF5"/>
    <w:rsid w:val="00A97C74"/>
    <w:rsid w:val="00A97D47"/>
    <w:rsid w:val="00A97DBC"/>
    <w:rsid w:val="00A97EE6"/>
    <w:rsid w:val="00AA03D3"/>
    <w:rsid w:val="00AA04A8"/>
    <w:rsid w:val="00AA05A8"/>
    <w:rsid w:val="00AA0642"/>
    <w:rsid w:val="00AA082E"/>
    <w:rsid w:val="00AA08FA"/>
    <w:rsid w:val="00AA0B57"/>
    <w:rsid w:val="00AA0BA5"/>
    <w:rsid w:val="00AA0D21"/>
    <w:rsid w:val="00AA0DC5"/>
    <w:rsid w:val="00AA0E40"/>
    <w:rsid w:val="00AA0E62"/>
    <w:rsid w:val="00AA0EB5"/>
    <w:rsid w:val="00AA10FD"/>
    <w:rsid w:val="00AA1210"/>
    <w:rsid w:val="00AA1243"/>
    <w:rsid w:val="00AA150F"/>
    <w:rsid w:val="00AA173C"/>
    <w:rsid w:val="00AA19B6"/>
    <w:rsid w:val="00AA1AC1"/>
    <w:rsid w:val="00AA1B1A"/>
    <w:rsid w:val="00AA1C2E"/>
    <w:rsid w:val="00AA1E92"/>
    <w:rsid w:val="00AA1E9F"/>
    <w:rsid w:val="00AA1FFF"/>
    <w:rsid w:val="00AA2094"/>
    <w:rsid w:val="00AA2186"/>
    <w:rsid w:val="00AA23C5"/>
    <w:rsid w:val="00AA2570"/>
    <w:rsid w:val="00AA2779"/>
    <w:rsid w:val="00AA286A"/>
    <w:rsid w:val="00AA289F"/>
    <w:rsid w:val="00AA2950"/>
    <w:rsid w:val="00AA2970"/>
    <w:rsid w:val="00AA2A0D"/>
    <w:rsid w:val="00AA2A45"/>
    <w:rsid w:val="00AA2A6A"/>
    <w:rsid w:val="00AA2C57"/>
    <w:rsid w:val="00AA2FE4"/>
    <w:rsid w:val="00AA30E3"/>
    <w:rsid w:val="00AA36A3"/>
    <w:rsid w:val="00AA37D4"/>
    <w:rsid w:val="00AA3908"/>
    <w:rsid w:val="00AA3D90"/>
    <w:rsid w:val="00AA420C"/>
    <w:rsid w:val="00AA428B"/>
    <w:rsid w:val="00AA42A8"/>
    <w:rsid w:val="00AA43CB"/>
    <w:rsid w:val="00AA43FD"/>
    <w:rsid w:val="00AA4F16"/>
    <w:rsid w:val="00AA4F5D"/>
    <w:rsid w:val="00AA50E7"/>
    <w:rsid w:val="00AA521F"/>
    <w:rsid w:val="00AA5369"/>
    <w:rsid w:val="00AA553B"/>
    <w:rsid w:val="00AA5562"/>
    <w:rsid w:val="00AA56FB"/>
    <w:rsid w:val="00AA588F"/>
    <w:rsid w:val="00AA59C4"/>
    <w:rsid w:val="00AA59FB"/>
    <w:rsid w:val="00AA5AC4"/>
    <w:rsid w:val="00AA5B81"/>
    <w:rsid w:val="00AA5CF8"/>
    <w:rsid w:val="00AA5E6E"/>
    <w:rsid w:val="00AA6022"/>
    <w:rsid w:val="00AA608C"/>
    <w:rsid w:val="00AA62F3"/>
    <w:rsid w:val="00AA6660"/>
    <w:rsid w:val="00AA66F8"/>
    <w:rsid w:val="00AA67A5"/>
    <w:rsid w:val="00AA6AB2"/>
    <w:rsid w:val="00AA6ABE"/>
    <w:rsid w:val="00AA6B6C"/>
    <w:rsid w:val="00AA6BE2"/>
    <w:rsid w:val="00AA6FE2"/>
    <w:rsid w:val="00AA706C"/>
    <w:rsid w:val="00AA722F"/>
    <w:rsid w:val="00AA730A"/>
    <w:rsid w:val="00AA7611"/>
    <w:rsid w:val="00AA7907"/>
    <w:rsid w:val="00AA79E1"/>
    <w:rsid w:val="00AA7BF3"/>
    <w:rsid w:val="00AA7C91"/>
    <w:rsid w:val="00AA7F8C"/>
    <w:rsid w:val="00AB00D4"/>
    <w:rsid w:val="00AB01BF"/>
    <w:rsid w:val="00AB0455"/>
    <w:rsid w:val="00AB04DF"/>
    <w:rsid w:val="00AB05B1"/>
    <w:rsid w:val="00AB0625"/>
    <w:rsid w:val="00AB0762"/>
    <w:rsid w:val="00AB0890"/>
    <w:rsid w:val="00AB0938"/>
    <w:rsid w:val="00AB096E"/>
    <w:rsid w:val="00AB0A9B"/>
    <w:rsid w:val="00AB0B0D"/>
    <w:rsid w:val="00AB0D72"/>
    <w:rsid w:val="00AB0E37"/>
    <w:rsid w:val="00AB0E86"/>
    <w:rsid w:val="00AB0FFF"/>
    <w:rsid w:val="00AB105A"/>
    <w:rsid w:val="00AB110D"/>
    <w:rsid w:val="00AB1148"/>
    <w:rsid w:val="00AB11B0"/>
    <w:rsid w:val="00AB133D"/>
    <w:rsid w:val="00AB168C"/>
    <w:rsid w:val="00AB19C2"/>
    <w:rsid w:val="00AB19E6"/>
    <w:rsid w:val="00AB1ED4"/>
    <w:rsid w:val="00AB223A"/>
    <w:rsid w:val="00AB2262"/>
    <w:rsid w:val="00AB2366"/>
    <w:rsid w:val="00AB253B"/>
    <w:rsid w:val="00AB285E"/>
    <w:rsid w:val="00AB2AE9"/>
    <w:rsid w:val="00AB2B73"/>
    <w:rsid w:val="00AB2C9E"/>
    <w:rsid w:val="00AB3191"/>
    <w:rsid w:val="00AB3267"/>
    <w:rsid w:val="00AB36E8"/>
    <w:rsid w:val="00AB371A"/>
    <w:rsid w:val="00AB3721"/>
    <w:rsid w:val="00AB3949"/>
    <w:rsid w:val="00AB3C88"/>
    <w:rsid w:val="00AB3FBB"/>
    <w:rsid w:val="00AB427D"/>
    <w:rsid w:val="00AB4354"/>
    <w:rsid w:val="00AB44A7"/>
    <w:rsid w:val="00AB4670"/>
    <w:rsid w:val="00AB4747"/>
    <w:rsid w:val="00AB4907"/>
    <w:rsid w:val="00AB494B"/>
    <w:rsid w:val="00AB4CCD"/>
    <w:rsid w:val="00AB4D93"/>
    <w:rsid w:val="00AB509A"/>
    <w:rsid w:val="00AB50F2"/>
    <w:rsid w:val="00AB5436"/>
    <w:rsid w:val="00AB56D2"/>
    <w:rsid w:val="00AB5824"/>
    <w:rsid w:val="00AB5CC3"/>
    <w:rsid w:val="00AB5F3E"/>
    <w:rsid w:val="00AB6117"/>
    <w:rsid w:val="00AB6138"/>
    <w:rsid w:val="00AB6160"/>
    <w:rsid w:val="00AB627F"/>
    <w:rsid w:val="00AB6A97"/>
    <w:rsid w:val="00AB6C21"/>
    <w:rsid w:val="00AB6E51"/>
    <w:rsid w:val="00AB6EF7"/>
    <w:rsid w:val="00AB6F9F"/>
    <w:rsid w:val="00AB702A"/>
    <w:rsid w:val="00AB7168"/>
    <w:rsid w:val="00AB7217"/>
    <w:rsid w:val="00AB7334"/>
    <w:rsid w:val="00AB7401"/>
    <w:rsid w:val="00AB741D"/>
    <w:rsid w:val="00AB74AF"/>
    <w:rsid w:val="00AB7529"/>
    <w:rsid w:val="00AB7753"/>
    <w:rsid w:val="00AB7787"/>
    <w:rsid w:val="00AB7862"/>
    <w:rsid w:val="00AB7A5D"/>
    <w:rsid w:val="00AB7AD2"/>
    <w:rsid w:val="00AB7B2E"/>
    <w:rsid w:val="00AC037C"/>
    <w:rsid w:val="00AC04BD"/>
    <w:rsid w:val="00AC06F6"/>
    <w:rsid w:val="00AC0733"/>
    <w:rsid w:val="00AC0F04"/>
    <w:rsid w:val="00AC0F5A"/>
    <w:rsid w:val="00AC1001"/>
    <w:rsid w:val="00AC14E7"/>
    <w:rsid w:val="00AC15C4"/>
    <w:rsid w:val="00AC162C"/>
    <w:rsid w:val="00AC1C43"/>
    <w:rsid w:val="00AC1C58"/>
    <w:rsid w:val="00AC1F95"/>
    <w:rsid w:val="00AC1FDC"/>
    <w:rsid w:val="00AC2269"/>
    <w:rsid w:val="00AC2513"/>
    <w:rsid w:val="00AC259E"/>
    <w:rsid w:val="00AC26EA"/>
    <w:rsid w:val="00AC2840"/>
    <w:rsid w:val="00AC2A83"/>
    <w:rsid w:val="00AC2DB2"/>
    <w:rsid w:val="00AC2E18"/>
    <w:rsid w:val="00AC30A5"/>
    <w:rsid w:val="00AC31BB"/>
    <w:rsid w:val="00AC33B2"/>
    <w:rsid w:val="00AC3587"/>
    <w:rsid w:val="00AC3750"/>
    <w:rsid w:val="00AC3782"/>
    <w:rsid w:val="00AC3A47"/>
    <w:rsid w:val="00AC3BF4"/>
    <w:rsid w:val="00AC3F99"/>
    <w:rsid w:val="00AC41C9"/>
    <w:rsid w:val="00AC448B"/>
    <w:rsid w:val="00AC44CE"/>
    <w:rsid w:val="00AC4549"/>
    <w:rsid w:val="00AC471A"/>
    <w:rsid w:val="00AC495C"/>
    <w:rsid w:val="00AC4A3E"/>
    <w:rsid w:val="00AC4BC9"/>
    <w:rsid w:val="00AC53ED"/>
    <w:rsid w:val="00AC54BB"/>
    <w:rsid w:val="00AC5562"/>
    <w:rsid w:val="00AC559D"/>
    <w:rsid w:val="00AC5628"/>
    <w:rsid w:val="00AC579D"/>
    <w:rsid w:val="00AC57FB"/>
    <w:rsid w:val="00AC58AE"/>
    <w:rsid w:val="00AC59F2"/>
    <w:rsid w:val="00AC5AA6"/>
    <w:rsid w:val="00AC5B3D"/>
    <w:rsid w:val="00AC5B91"/>
    <w:rsid w:val="00AC5CDA"/>
    <w:rsid w:val="00AC5D27"/>
    <w:rsid w:val="00AC5FB2"/>
    <w:rsid w:val="00AC6038"/>
    <w:rsid w:val="00AC6060"/>
    <w:rsid w:val="00AC6360"/>
    <w:rsid w:val="00AC641B"/>
    <w:rsid w:val="00AC65E2"/>
    <w:rsid w:val="00AC661F"/>
    <w:rsid w:val="00AC666C"/>
    <w:rsid w:val="00AC697D"/>
    <w:rsid w:val="00AC6B10"/>
    <w:rsid w:val="00AC6BEE"/>
    <w:rsid w:val="00AC7088"/>
    <w:rsid w:val="00AC70E3"/>
    <w:rsid w:val="00AC718F"/>
    <w:rsid w:val="00AC71E1"/>
    <w:rsid w:val="00AC7478"/>
    <w:rsid w:val="00AC769E"/>
    <w:rsid w:val="00AC79CE"/>
    <w:rsid w:val="00AC7AF9"/>
    <w:rsid w:val="00AC7BBB"/>
    <w:rsid w:val="00AC7C4D"/>
    <w:rsid w:val="00AC7D67"/>
    <w:rsid w:val="00AC7DD1"/>
    <w:rsid w:val="00AC7E79"/>
    <w:rsid w:val="00AD01AD"/>
    <w:rsid w:val="00AD037C"/>
    <w:rsid w:val="00AD03DE"/>
    <w:rsid w:val="00AD03E4"/>
    <w:rsid w:val="00AD055E"/>
    <w:rsid w:val="00AD0629"/>
    <w:rsid w:val="00AD07B8"/>
    <w:rsid w:val="00AD09A2"/>
    <w:rsid w:val="00AD09E7"/>
    <w:rsid w:val="00AD0A1A"/>
    <w:rsid w:val="00AD0ACC"/>
    <w:rsid w:val="00AD0B01"/>
    <w:rsid w:val="00AD0C02"/>
    <w:rsid w:val="00AD10E3"/>
    <w:rsid w:val="00AD125B"/>
    <w:rsid w:val="00AD16D8"/>
    <w:rsid w:val="00AD1E6C"/>
    <w:rsid w:val="00AD20D9"/>
    <w:rsid w:val="00AD2160"/>
    <w:rsid w:val="00AD2565"/>
    <w:rsid w:val="00AD27CC"/>
    <w:rsid w:val="00AD2884"/>
    <w:rsid w:val="00AD2E29"/>
    <w:rsid w:val="00AD2FAA"/>
    <w:rsid w:val="00AD3028"/>
    <w:rsid w:val="00AD3165"/>
    <w:rsid w:val="00AD3312"/>
    <w:rsid w:val="00AD3375"/>
    <w:rsid w:val="00AD3737"/>
    <w:rsid w:val="00AD3918"/>
    <w:rsid w:val="00AD3986"/>
    <w:rsid w:val="00AD3E0E"/>
    <w:rsid w:val="00AD4194"/>
    <w:rsid w:val="00AD430E"/>
    <w:rsid w:val="00AD45B7"/>
    <w:rsid w:val="00AD45EC"/>
    <w:rsid w:val="00AD462E"/>
    <w:rsid w:val="00AD4C0F"/>
    <w:rsid w:val="00AD4C74"/>
    <w:rsid w:val="00AD4CAE"/>
    <w:rsid w:val="00AD5417"/>
    <w:rsid w:val="00AD5423"/>
    <w:rsid w:val="00AD56FA"/>
    <w:rsid w:val="00AD57D9"/>
    <w:rsid w:val="00AD5805"/>
    <w:rsid w:val="00AD58EF"/>
    <w:rsid w:val="00AD5AAC"/>
    <w:rsid w:val="00AD5AEF"/>
    <w:rsid w:val="00AD5DFB"/>
    <w:rsid w:val="00AD5E2C"/>
    <w:rsid w:val="00AD5FDF"/>
    <w:rsid w:val="00AD63A9"/>
    <w:rsid w:val="00AD6494"/>
    <w:rsid w:val="00AD656E"/>
    <w:rsid w:val="00AD6608"/>
    <w:rsid w:val="00AD687C"/>
    <w:rsid w:val="00AD68C8"/>
    <w:rsid w:val="00AD68E1"/>
    <w:rsid w:val="00AD6A80"/>
    <w:rsid w:val="00AD7885"/>
    <w:rsid w:val="00AD7912"/>
    <w:rsid w:val="00AD798B"/>
    <w:rsid w:val="00AD7C9B"/>
    <w:rsid w:val="00AE0098"/>
    <w:rsid w:val="00AE024C"/>
    <w:rsid w:val="00AE0376"/>
    <w:rsid w:val="00AE04D1"/>
    <w:rsid w:val="00AE04D4"/>
    <w:rsid w:val="00AE0607"/>
    <w:rsid w:val="00AE075A"/>
    <w:rsid w:val="00AE081A"/>
    <w:rsid w:val="00AE0828"/>
    <w:rsid w:val="00AE089F"/>
    <w:rsid w:val="00AE0A19"/>
    <w:rsid w:val="00AE0B4F"/>
    <w:rsid w:val="00AE0BDE"/>
    <w:rsid w:val="00AE1004"/>
    <w:rsid w:val="00AE1019"/>
    <w:rsid w:val="00AE143F"/>
    <w:rsid w:val="00AE1486"/>
    <w:rsid w:val="00AE15B7"/>
    <w:rsid w:val="00AE168C"/>
    <w:rsid w:val="00AE1A44"/>
    <w:rsid w:val="00AE1D45"/>
    <w:rsid w:val="00AE1E4E"/>
    <w:rsid w:val="00AE2537"/>
    <w:rsid w:val="00AE2570"/>
    <w:rsid w:val="00AE2644"/>
    <w:rsid w:val="00AE26EC"/>
    <w:rsid w:val="00AE2EB7"/>
    <w:rsid w:val="00AE312B"/>
    <w:rsid w:val="00AE31B9"/>
    <w:rsid w:val="00AE31C4"/>
    <w:rsid w:val="00AE346F"/>
    <w:rsid w:val="00AE35F0"/>
    <w:rsid w:val="00AE35F2"/>
    <w:rsid w:val="00AE3A41"/>
    <w:rsid w:val="00AE3B02"/>
    <w:rsid w:val="00AE3DCA"/>
    <w:rsid w:val="00AE4289"/>
    <w:rsid w:val="00AE43F5"/>
    <w:rsid w:val="00AE4455"/>
    <w:rsid w:val="00AE485B"/>
    <w:rsid w:val="00AE4FAA"/>
    <w:rsid w:val="00AE507B"/>
    <w:rsid w:val="00AE5290"/>
    <w:rsid w:val="00AE572F"/>
    <w:rsid w:val="00AE58E9"/>
    <w:rsid w:val="00AE5902"/>
    <w:rsid w:val="00AE5A62"/>
    <w:rsid w:val="00AE5E2C"/>
    <w:rsid w:val="00AE5E59"/>
    <w:rsid w:val="00AE5F86"/>
    <w:rsid w:val="00AE632C"/>
    <w:rsid w:val="00AE6460"/>
    <w:rsid w:val="00AE655B"/>
    <w:rsid w:val="00AE65C1"/>
    <w:rsid w:val="00AE6871"/>
    <w:rsid w:val="00AE6C41"/>
    <w:rsid w:val="00AE6ECB"/>
    <w:rsid w:val="00AE7037"/>
    <w:rsid w:val="00AE70D3"/>
    <w:rsid w:val="00AE7366"/>
    <w:rsid w:val="00AE755E"/>
    <w:rsid w:val="00AE771A"/>
    <w:rsid w:val="00AE785A"/>
    <w:rsid w:val="00AE78AF"/>
    <w:rsid w:val="00AE796D"/>
    <w:rsid w:val="00AE79A8"/>
    <w:rsid w:val="00AE7A79"/>
    <w:rsid w:val="00AE7C35"/>
    <w:rsid w:val="00AE7C69"/>
    <w:rsid w:val="00AF0090"/>
    <w:rsid w:val="00AF027D"/>
    <w:rsid w:val="00AF0524"/>
    <w:rsid w:val="00AF05AB"/>
    <w:rsid w:val="00AF0623"/>
    <w:rsid w:val="00AF078E"/>
    <w:rsid w:val="00AF0836"/>
    <w:rsid w:val="00AF08D5"/>
    <w:rsid w:val="00AF08FA"/>
    <w:rsid w:val="00AF094C"/>
    <w:rsid w:val="00AF0C97"/>
    <w:rsid w:val="00AF0DBF"/>
    <w:rsid w:val="00AF1138"/>
    <w:rsid w:val="00AF12C5"/>
    <w:rsid w:val="00AF14FA"/>
    <w:rsid w:val="00AF170E"/>
    <w:rsid w:val="00AF174C"/>
    <w:rsid w:val="00AF1B3C"/>
    <w:rsid w:val="00AF1B8D"/>
    <w:rsid w:val="00AF2004"/>
    <w:rsid w:val="00AF200E"/>
    <w:rsid w:val="00AF21C7"/>
    <w:rsid w:val="00AF28C7"/>
    <w:rsid w:val="00AF29CB"/>
    <w:rsid w:val="00AF2A5F"/>
    <w:rsid w:val="00AF2BFB"/>
    <w:rsid w:val="00AF2CE3"/>
    <w:rsid w:val="00AF2F66"/>
    <w:rsid w:val="00AF30A7"/>
    <w:rsid w:val="00AF350A"/>
    <w:rsid w:val="00AF354F"/>
    <w:rsid w:val="00AF384B"/>
    <w:rsid w:val="00AF3E7E"/>
    <w:rsid w:val="00AF4146"/>
    <w:rsid w:val="00AF42E5"/>
    <w:rsid w:val="00AF436A"/>
    <w:rsid w:val="00AF43DF"/>
    <w:rsid w:val="00AF4687"/>
    <w:rsid w:val="00AF47C6"/>
    <w:rsid w:val="00AF4817"/>
    <w:rsid w:val="00AF4A12"/>
    <w:rsid w:val="00AF4A28"/>
    <w:rsid w:val="00AF4A7F"/>
    <w:rsid w:val="00AF4B54"/>
    <w:rsid w:val="00AF4C2A"/>
    <w:rsid w:val="00AF4D73"/>
    <w:rsid w:val="00AF511C"/>
    <w:rsid w:val="00AF518A"/>
    <w:rsid w:val="00AF5406"/>
    <w:rsid w:val="00AF553C"/>
    <w:rsid w:val="00AF5B5E"/>
    <w:rsid w:val="00AF5C66"/>
    <w:rsid w:val="00AF5F81"/>
    <w:rsid w:val="00AF6109"/>
    <w:rsid w:val="00AF61E8"/>
    <w:rsid w:val="00AF62A9"/>
    <w:rsid w:val="00AF635D"/>
    <w:rsid w:val="00AF6C0C"/>
    <w:rsid w:val="00AF6C68"/>
    <w:rsid w:val="00AF6C89"/>
    <w:rsid w:val="00AF6E44"/>
    <w:rsid w:val="00AF6FAA"/>
    <w:rsid w:val="00AF71DA"/>
    <w:rsid w:val="00AF7385"/>
    <w:rsid w:val="00AF7E08"/>
    <w:rsid w:val="00B00474"/>
    <w:rsid w:val="00B0089D"/>
    <w:rsid w:val="00B009C7"/>
    <w:rsid w:val="00B009F7"/>
    <w:rsid w:val="00B00B93"/>
    <w:rsid w:val="00B00D37"/>
    <w:rsid w:val="00B01592"/>
    <w:rsid w:val="00B015DD"/>
    <w:rsid w:val="00B0177B"/>
    <w:rsid w:val="00B01C7E"/>
    <w:rsid w:val="00B01E21"/>
    <w:rsid w:val="00B01E50"/>
    <w:rsid w:val="00B01EC4"/>
    <w:rsid w:val="00B0206B"/>
    <w:rsid w:val="00B022D1"/>
    <w:rsid w:val="00B02320"/>
    <w:rsid w:val="00B023B1"/>
    <w:rsid w:val="00B02496"/>
    <w:rsid w:val="00B025A9"/>
    <w:rsid w:val="00B0274D"/>
    <w:rsid w:val="00B02875"/>
    <w:rsid w:val="00B0297A"/>
    <w:rsid w:val="00B02BD8"/>
    <w:rsid w:val="00B02C14"/>
    <w:rsid w:val="00B02E3B"/>
    <w:rsid w:val="00B02E71"/>
    <w:rsid w:val="00B0336A"/>
    <w:rsid w:val="00B034F6"/>
    <w:rsid w:val="00B03681"/>
    <w:rsid w:val="00B037D9"/>
    <w:rsid w:val="00B03976"/>
    <w:rsid w:val="00B03B0F"/>
    <w:rsid w:val="00B04266"/>
    <w:rsid w:val="00B042FA"/>
    <w:rsid w:val="00B046D9"/>
    <w:rsid w:val="00B04AC6"/>
    <w:rsid w:val="00B04EE1"/>
    <w:rsid w:val="00B05443"/>
    <w:rsid w:val="00B05645"/>
    <w:rsid w:val="00B05D60"/>
    <w:rsid w:val="00B05D6C"/>
    <w:rsid w:val="00B05D79"/>
    <w:rsid w:val="00B06207"/>
    <w:rsid w:val="00B06315"/>
    <w:rsid w:val="00B063A3"/>
    <w:rsid w:val="00B067B3"/>
    <w:rsid w:val="00B067C1"/>
    <w:rsid w:val="00B068F5"/>
    <w:rsid w:val="00B06C06"/>
    <w:rsid w:val="00B06D9C"/>
    <w:rsid w:val="00B06F42"/>
    <w:rsid w:val="00B06F76"/>
    <w:rsid w:val="00B07042"/>
    <w:rsid w:val="00B070F6"/>
    <w:rsid w:val="00B07139"/>
    <w:rsid w:val="00B072B6"/>
    <w:rsid w:val="00B074ED"/>
    <w:rsid w:val="00B07874"/>
    <w:rsid w:val="00B078FB"/>
    <w:rsid w:val="00B07A69"/>
    <w:rsid w:val="00B07B77"/>
    <w:rsid w:val="00B07B9E"/>
    <w:rsid w:val="00B07E8C"/>
    <w:rsid w:val="00B1000D"/>
    <w:rsid w:val="00B1018D"/>
    <w:rsid w:val="00B1038D"/>
    <w:rsid w:val="00B10600"/>
    <w:rsid w:val="00B10704"/>
    <w:rsid w:val="00B10733"/>
    <w:rsid w:val="00B10909"/>
    <w:rsid w:val="00B10A81"/>
    <w:rsid w:val="00B10ADD"/>
    <w:rsid w:val="00B10D1C"/>
    <w:rsid w:val="00B10FA4"/>
    <w:rsid w:val="00B112FD"/>
    <w:rsid w:val="00B11309"/>
    <w:rsid w:val="00B117D7"/>
    <w:rsid w:val="00B1180E"/>
    <w:rsid w:val="00B12051"/>
    <w:rsid w:val="00B12218"/>
    <w:rsid w:val="00B12291"/>
    <w:rsid w:val="00B122E3"/>
    <w:rsid w:val="00B12323"/>
    <w:rsid w:val="00B12592"/>
    <w:rsid w:val="00B1263D"/>
    <w:rsid w:val="00B12655"/>
    <w:rsid w:val="00B1271F"/>
    <w:rsid w:val="00B128F1"/>
    <w:rsid w:val="00B12A1E"/>
    <w:rsid w:val="00B12A25"/>
    <w:rsid w:val="00B12A7C"/>
    <w:rsid w:val="00B12BFD"/>
    <w:rsid w:val="00B12D2E"/>
    <w:rsid w:val="00B12DDF"/>
    <w:rsid w:val="00B12E7B"/>
    <w:rsid w:val="00B130A5"/>
    <w:rsid w:val="00B1317F"/>
    <w:rsid w:val="00B13441"/>
    <w:rsid w:val="00B135DC"/>
    <w:rsid w:val="00B1362E"/>
    <w:rsid w:val="00B13A43"/>
    <w:rsid w:val="00B13DA6"/>
    <w:rsid w:val="00B141AA"/>
    <w:rsid w:val="00B141C6"/>
    <w:rsid w:val="00B14210"/>
    <w:rsid w:val="00B14472"/>
    <w:rsid w:val="00B14738"/>
    <w:rsid w:val="00B1474A"/>
    <w:rsid w:val="00B149C7"/>
    <w:rsid w:val="00B14A08"/>
    <w:rsid w:val="00B14A0D"/>
    <w:rsid w:val="00B14BB0"/>
    <w:rsid w:val="00B14C0D"/>
    <w:rsid w:val="00B14C44"/>
    <w:rsid w:val="00B14D08"/>
    <w:rsid w:val="00B14DA3"/>
    <w:rsid w:val="00B14E9C"/>
    <w:rsid w:val="00B1500A"/>
    <w:rsid w:val="00B1506B"/>
    <w:rsid w:val="00B152D9"/>
    <w:rsid w:val="00B152E0"/>
    <w:rsid w:val="00B152F0"/>
    <w:rsid w:val="00B153A4"/>
    <w:rsid w:val="00B1552E"/>
    <w:rsid w:val="00B155A2"/>
    <w:rsid w:val="00B155B8"/>
    <w:rsid w:val="00B1585D"/>
    <w:rsid w:val="00B15ACA"/>
    <w:rsid w:val="00B15DCE"/>
    <w:rsid w:val="00B15F09"/>
    <w:rsid w:val="00B161CE"/>
    <w:rsid w:val="00B161DD"/>
    <w:rsid w:val="00B165FD"/>
    <w:rsid w:val="00B16807"/>
    <w:rsid w:val="00B169AB"/>
    <w:rsid w:val="00B16A10"/>
    <w:rsid w:val="00B16BE9"/>
    <w:rsid w:val="00B1711F"/>
    <w:rsid w:val="00B171B7"/>
    <w:rsid w:val="00B17346"/>
    <w:rsid w:val="00B173E9"/>
    <w:rsid w:val="00B17418"/>
    <w:rsid w:val="00B175C8"/>
    <w:rsid w:val="00B175D5"/>
    <w:rsid w:val="00B1771C"/>
    <w:rsid w:val="00B17797"/>
    <w:rsid w:val="00B178D6"/>
    <w:rsid w:val="00B17B06"/>
    <w:rsid w:val="00B17CD2"/>
    <w:rsid w:val="00B201BB"/>
    <w:rsid w:val="00B20260"/>
    <w:rsid w:val="00B203F9"/>
    <w:rsid w:val="00B2048A"/>
    <w:rsid w:val="00B20662"/>
    <w:rsid w:val="00B2081B"/>
    <w:rsid w:val="00B20E87"/>
    <w:rsid w:val="00B20EEF"/>
    <w:rsid w:val="00B20FF1"/>
    <w:rsid w:val="00B2152D"/>
    <w:rsid w:val="00B218C1"/>
    <w:rsid w:val="00B219A1"/>
    <w:rsid w:val="00B21E3C"/>
    <w:rsid w:val="00B22063"/>
    <w:rsid w:val="00B22180"/>
    <w:rsid w:val="00B221D8"/>
    <w:rsid w:val="00B221E7"/>
    <w:rsid w:val="00B2273F"/>
    <w:rsid w:val="00B22B8D"/>
    <w:rsid w:val="00B22E28"/>
    <w:rsid w:val="00B22F31"/>
    <w:rsid w:val="00B23181"/>
    <w:rsid w:val="00B232F0"/>
    <w:rsid w:val="00B23526"/>
    <w:rsid w:val="00B2373C"/>
    <w:rsid w:val="00B23B4D"/>
    <w:rsid w:val="00B23D54"/>
    <w:rsid w:val="00B23DAF"/>
    <w:rsid w:val="00B23E1F"/>
    <w:rsid w:val="00B23F9B"/>
    <w:rsid w:val="00B24140"/>
    <w:rsid w:val="00B241D9"/>
    <w:rsid w:val="00B24522"/>
    <w:rsid w:val="00B24661"/>
    <w:rsid w:val="00B2466B"/>
    <w:rsid w:val="00B24974"/>
    <w:rsid w:val="00B249E8"/>
    <w:rsid w:val="00B24A6A"/>
    <w:rsid w:val="00B24BB6"/>
    <w:rsid w:val="00B24CE2"/>
    <w:rsid w:val="00B24DA7"/>
    <w:rsid w:val="00B24E8C"/>
    <w:rsid w:val="00B24EE0"/>
    <w:rsid w:val="00B24F6E"/>
    <w:rsid w:val="00B253B9"/>
    <w:rsid w:val="00B25427"/>
    <w:rsid w:val="00B2553F"/>
    <w:rsid w:val="00B255B5"/>
    <w:rsid w:val="00B25672"/>
    <w:rsid w:val="00B25816"/>
    <w:rsid w:val="00B25B0C"/>
    <w:rsid w:val="00B25C05"/>
    <w:rsid w:val="00B25F21"/>
    <w:rsid w:val="00B26298"/>
    <w:rsid w:val="00B262E9"/>
    <w:rsid w:val="00B2664D"/>
    <w:rsid w:val="00B266B0"/>
    <w:rsid w:val="00B26846"/>
    <w:rsid w:val="00B26895"/>
    <w:rsid w:val="00B26CAD"/>
    <w:rsid w:val="00B26E2F"/>
    <w:rsid w:val="00B2732B"/>
    <w:rsid w:val="00B27543"/>
    <w:rsid w:val="00B278A9"/>
    <w:rsid w:val="00B27C40"/>
    <w:rsid w:val="00B27C52"/>
    <w:rsid w:val="00B27CA9"/>
    <w:rsid w:val="00B27EE9"/>
    <w:rsid w:val="00B30099"/>
    <w:rsid w:val="00B30201"/>
    <w:rsid w:val="00B30297"/>
    <w:rsid w:val="00B304CC"/>
    <w:rsid w:val="00B30669"/>
    <w:rsid w:val="00B30733"/>
    <w:rsid w:val="00B3076C"/>
    <w:rsid w:val="00B309AB"/>
    <w:rsid w:val="00B30AA8"/>
    <w:rsid w:val="00B30AC6"/>
    <w:rsid w:val="00B30C06"/>
    <w:rsid w:val="00B30D84"/>
    <w:rsid w:val="00B30F48"/>
    <w:rsid w:val="00B30F8B"/>
    <w:rsid w:val="00B3107C"/>
    <w:rsid w:val="00B31694"/>
    <w:rsid w:val="00B321A6"/>
    <w:rsid w:val="00B32547"/>
    <w:rsid w:val="00B32641"/>
    <w:rsid w:val="00B3265C"/>
    <w:rsid w:val="00B326AD"/>
    <w:rsid w:val="00B327D5"/>
    <w:rsid w:val="00B32A80"/>
    <w:rsid w:val="00B3309E"/>
    <w:rsid w:val="00B3333C"/>
    <w:rsid w:val="00B334B9"/>
    <w:rsid w:val="00B3365F"/>
    <w:rsid w:val="00B3367B"/>
    <w:rsid w:val="00B3370F"/>
    <w:rsid w:val="00B34440"/>
    <w:rsid w:val="00B34703"/>
    <w:rsid w:val="00B34F3E"/>
    <w:rsid w:val="00B3528B"/>
    <w:rsid w:val="00B3532C"/>
    <w:rsid w:val="00B3551B"/>
    <w:rsid w:val="00B35BE2"/>
    <w:rsid w:val="00B361A0"/>
    <w:rsid w:val="00B362E9"/>
    <w:rsid w:val="00B36AB2"/>
    <w:rsid w:val="00B36B49"/>
    <w:rsid w:val="00B36FAA"/>
    <w:rsid w:val="00B37427"/>
    <w:rsid w:val="00B374EF"/>
    <w:rsid w:val="00B3754B"/>
    <w:rsid w:val="00B379B0"/>
    <w:rsid w:val="00B37A70"/>
    <w:rsid w:val="00B37CF6"/>
    <w:rsid w:val="00B37D3E"/>
    <w:rsid w:val="00B4000A"/>
    <w:rsid w:val="00B4027D"/>
    <w:rsid w:val="00B4035E"/>
    <w:rsid w:val="00B403DE"/>
    <w:rsid w:val="00B40607"/>
    <w:rsid w:val="00B4083E"/>
    <w:rsid w:val="00B40B10"/>
    <w:rsid w:val="00B40B5B"/>
    <w:rsid w:val="00B40C14"/>
    <w:rsid w:val="00B40D2A"/>
    <w:rsid w:val="00B40E98"/>
    <w:rsid w:val="00B40F7D"/>
    <w:rsid w:val="00B4114F"/>
    <w:rsid w:val="00B41219"/>
    <w:rsid w:val="00B412C2"/>
    <w:rsid w:val="00B413CE"/>
    <w:rsid w:val="00B41475"/>
    <w:rsid w:val="00B41484"/>
    <w:rsid w:val="00B41676"/>
    <w:rsid w:val="00B4179A"/>
    <w:rsid w:val="00B417A3"/>
    <w:rsid w:val="00B41A51"/>
    <w:rsid w:val="00B41D8D"/>
    <w:rsid w:val="00B41EC5"/>
    <w:rsid w:val="00B420DB"/>
    <w:rsid w:val="00B42107"/>
    <w:rsid w:val="00B42170"/>
    <w:rsid w:val="00B42365"/>
    <w:rsid w:val="00B42474"/>
    <w:rsid w:val="00B426F9"/>
    <w:rsid w:val="00B42B50"/>
    <w:rsid w:val="00B42C28"/>
    <w:rsid w:val="00B42C55"/>
    <w:rsid w:val="00B42F46"/>
    <w:rsid w:val="00B42FB1"/>
    <w:rsid w:val="00B43054"/>
    <w:rsid w:val="00B432AA"/>
    <w:rsid w:val="00B435BF"/>
    <w:rsid w:val="00B435C0"/>
    <w:rsid w:val="00B439FA"/>
    <w:rsid w:val="00B43B48"/>
    <w:rsid w:val="00B43DCE"/>
    <w:rsid w:val="00B43E26"/>
    <w:rsid w:val="00B43E9F"/>
    <w:rsid w:val="00B446E9"/>
    <w:rsid w:val="00B4484A"/>
    <w:rsid w:val="00B454BA"/>
    <w:rsid w:val="00B457E7"/>
    <w:rsid w:val="00B457F5"/>
    <w:rsid w:val="00B45A25"/>
    <w:rsid w:val="00B45A62"/>
    <w:rsid w:val="00B45B06"/>
    <w:rsid w:val="00B45EEF"/>
    <w:rsid w:val="00B45F57"/>
    <w:rsid w:val="00B46008"/>
    <w:rsid w:val="00B4602F"/>
    <w:rsid w:val="00B46229"/>
    <w:rsid w:val="00B463F7"/>
    <w:rsid w:val="00B46494"/>
    <w:rsid w:val="00B4658B"/>
    <w:rsid w:val="00B46595"/>
    <w:rsid w:val="00B466D7"/>
    <w:rsid w:val="00B4670A"/>
    <w:rsid w:val="00B467F7"/>
    <w:rsid w:val="00B46836"/>
    <w:rsid w:val="00B46886"/>
    <w:rsid w:val="00B46D2A"/>
    <w:rsid w:val="00B46D78"/>
    <w:rsid w:val="00B46DE6"/>
    <w:rsid w:val="00B471AC"/>
    <w:rsid w:val="00B4722C"/>
    <w:rsid w:val="00B4737F"/>
    <w:rsid w:val="00B47951"/>
    <w:rsid w:val="00B47A82"/>
    <w:rsid w:val="00B47C9C"/>
    <w:rsid w:val="00B47E49"/>
    <w:rsid w:val="00B47E95"/>
    <w:rsid w:val="00B47FE6"/>
    <w:rsid w:val="00B50014"/>
    <w:rsid w:val="00B5021C"/>
    <w:rsid w:val="00B50388"/>
    <w:rsid w:val="00B504EF"/>
    <w:rsid w:val="00B505D6"/>
    <w:rsid w:val="00B506CF"/>
    <w:rsid w:val="00B5070A"/>
    <w:rsid w:val="00B5089A"/>
    <w:rsid w:val="00B509D5"/>
    <w:rsid w:val="00B50B27"/>
    <w:rsid w:val="00B50BB8"/>
    <w:rsid w:val="00B50CE4"/>
    <w:rsid w:val="00B50ED3"/>
    <w:rsid w:val="00B50F5A"/>
    <w:rsid w:val="00B5102E"/>
    <w:rsid w:val="00B5124E"/>
    <w:rsid w:val="00B51719"/>
    <w:rsid w:val="00B51726"/>
    <w:rsid w:val="00B51836"/>
    <w:rsid w:val="00B51B0E"/>
    <w:rsid w:val="00B51B3B"/>
    <w:rsid w:val="00B51D1D"/>
    <w:rsid w:val="00B51ED0"/>
    <w:rsid w:val="00B51FA8"/>
    <w:rsid w:val="00B52019"/>
    <w:rsid w:val="00B52110"/>
    <w:rsid w:val="00B52125"/>
    <w:rsid w:val="00B52179"/>
    <w:rsid w:val="00B521A4"/>
    <w:rsid w:val="00B5224E"/>
    <w:rsid w:val="00B523F0"/>
    <w:rsid w:val="00B5258A"/>
    <w:rsid w:val="00B529BA"/>
    <w:rsid w:val="00B529F2"/>
    <w:rsid w:val="00B52A48"/>
    <w:rsid w:val="00B52ACC"/>
    <w:rsid w:val="00B52D3F"/>
    <w:rsid w:val="00B52FF5"/>
    <w:rsid w:val="00B53204"/>
    <w:rsid w:val="00B533FF"/>
    <w:rsid w:val="00B5344E"/>
    <w:rsid w:val="00B53513"/>
    <w:rsid w:val="00B53521"/>
    <w:rsid w:val="00B53536"/>
    <w:rsid w:val="00B5374E"/>
    <w:rsid w:val="00B5381F"/>
    <w:rsid w:val="00B53913"/>
    <w:rsid w:val="00B53B37"/>
    <w:rsid w:val="00B53B81"/>
    <w:rsid w:val="00B53DAD"/>
    <w:rsid w:val="00B54007"/>
    <w:rsid w:val="00B54028"/>
    <w:rsid w:val="00B54262"/>
    <w:rsid w:val="00B54488"/>
    <w:rsid w:val="00B54541"/>
    <w:rsid w:val="00B549A8"/>
    <w:rsid w:val="00B54B87"/>
    <w:rsid w:val="00B54D64"/>
    <w:rsid w:val="00B54E01"/>
    <w:rsid w:val="00B54E0A"/>
    <w:rsid w:val="00B55047"/>
    <w:rsid w:val="00B552F4"/>
    <w:rsid w:val="00B5584B"/>
    <w:rsid w:val="00B55C4B"/>
    <w:rsid w:val="00B55DE2"/>
    <w:rsid w:val="00B56107"/>
    <w:rsid w:val="00B5637C"/>
    <w:rsid w:val="00B56565"/>
    <w:rsid w:val="00B56742"/>
    <w:rsid w:val="00B56837"/>
    <w:rsid w:val="00B56A01"/>
    <w:rsid w:val="00B56A8A"/>
    <w:rsid w:val="00B570D6"/>
    <w:rsid w:val="00B570EC"/>
    <w:rsid w:val="00B571D1"/>
    <w:rsid w:val="00B57237"/>
    <w:rsid w:val="00B573AC"/>
    <w:rsid w:val="00B57512"/>
    <w:rsid w:val="00B57BA9"/>
    <w:rsid w:val="00B57BB3"/>
    <w:rsid w:val="00B57CCA"/>
    <w:rsid w:val="00B57DBC"/>
    <w:rsid w:val="00B57E9E"/>
    <w:rsid w:val="00B60046"/>
    <w:rsid w:val="00B60103"/>
    <w:rsid w:val="00B601DD"/>
    <w:rsid w:val="00B602DB"/>
    <w:rsid w:val="00B60321"/>
    <w:rsid w:val="00B6052D"/>
    <w:rsid w:val="00B6070E"/>
    <w:rsid w:val="00B607AD"/>
    <w:rsid w:val="00B60B57"/>
    <w:rsid w:val="00B60FCE"/>
    <w:rsid w:val="00B61039"/>
    <w:rsid w:val="00B611E6"/>
    <w:rsid w:val="00B61328"/>
    <w:rsid w:val="00B61953"/>
    <w:rsid w:val="00B61A18"/>
    <w:rsid w:val="00B61F0D"/>
    <w:rsid w:val="00B622CF"/>
    <w:rsid w:val="00B62392"/>
    <w:rsid w:val="00B623B9"/>
    <w:rsid w:val="00B62A0A"/>
    <w:rsid w:val="00B62A1C"/>
    <w:rsid w:val="00B62C0F"/>
    <w:rsid w:val="00B62C1C"/>
    <w:rsid w:val="00B62D7A"/>
    <w:rsid w:val="00B62EFA"/>
    <w:rsid w:val="00B6328D"/>
    <w:rsid w:val="00B63442"/>
    <w:rsid w:val="00B634C6"/>
    <w:rsid w:val="00B63556"/>
    <w:rsid w:val="00B6367C"/>
    <w:rsid w:val="00B638DB"/>
    <w:rsid w:val="00B63A83"/>
    <w:rsid w:val="00B63BAD"/>
    <w:rsid w:val="00B63E91"/>
    <w:rsid w:val="00B640F5"/>
    <w:rsid w:val="00B6416C"/>
    <w:rsid w:val="00B64591"/>
    <w:rsid w:val="00B64746"/>
    <w:rsid w:val="00B64B24"/>
    <w:rsid w:val="00B64B5B"/>
    <w:rsid w:val="00B64C73"/>
    <w:rsid w:val="00B64CD4"/>
    <w:rsid w:val="00B64F59"/>
    <w:rsid w:val="00B65111"/>
    <w:rsid w:val="00B65388"/>
    <w:rsid w:val="00B65CF8"/>
    <w:rsid w:val="00B65D05"/>
    <w:rsid w:val="00B65D20"/>
    <w:rsid w:val="00B65DAD"/>
    <w:rsid w:val="00B65F6A"/>
    <w:rsid w:val="00B663F2"/>
    <w:rsid w:val="00B66405"/>
    <w:rsid w:val="00B664EC"/>
    <w:rsid w:val="00B66862"/>
    <w:rsid w:val="00B668F3"/>
    <w:rsid w:val="00B66AD8"/>
    <w:rsid w:val="00B66AEC"/>
    <w:rsid w:val="00B66B20"/>
    <w:rsid w:val="00B672A4"/>
    <w:rsid w:val="00B673B7"/>
    <w:rsid w:val="00B678A6"/>
    <w:rsid w:val="00B67969"/>
    <w:rsid w:val="00B67AED"/>
    <w:rsid w:val="00B67B29"/>
    <w:rsid w:val="00B67D8C"/>
    <w:rsid w:val="00B67EFB"/>
    <w:rsid w:val="00B70191"/>
    <w:rsid w:val="00B705E7"/>
    <w:rsid w:val="00B7095A"/>
    <w:rsid w:val="00B709BD"/>
    <w:rsid w:val="00B70DA9"/>
    <w:rsid w:val="00B710D3"/>
    <w:rsid w:val="00B71483"/>
    <w:rsid w:val="00B715BF"/>
    <w:rsid w:val="00B716B7"/>
    <w:rsid w:val="00B71731"/>
    <w:rsid w:val="00B717BA"/>
    <w:rsid w:val="00B7212A"/>
    <w:rsid w:val="00B72470"/>
    <w:rsid w:val="00B72473"/>
    <w:rsid w:val="00B7253E"/>
    <w:rsid w:val="00B725A3"/>
    <w:rsid w:val="00B725EF"/>
    <w:rsid w:val="00B72606"/>
    <w:rsid w:val="00B72737"/>
    <w:rsid w:val="00B72879"/>
    <w:rsid w:val="00B72C28"/>
    <w:rsid w:val="00B72C9E"/>
    <w:rsid w:val="00B72D17"/>
    <w:rsid w:val="00B72DBB"/>
    <w:rsid w:val="00B7313D"/>
    <w:rsid w:val="00B7321E"/>
    <w:rsid w:val="00B736E0"/>
    <w:rsid w:val="00B737FC"/>
    <w:rsid w:val="00B73BA8"/>
    <w:rsid w:val="00B73E79"/>
    <w:rsid w:val="00B73EB2"/>
    <w:rsid w:val="00B742B4"/>
    <w:rsid w:val="00B7443D"/>
    <w:rsid w:val="00B74696"/>
    <w:rsid w:val="00B746B2"/>
    <w:rsid w:val="00B746E6"/>
    <w:rsid w:val="00B74A6C"/>
    <w:rsid w:val="00B74A90"/>
    <w:rsid w:val="00B74C39"/>
    <w:rsid w:val="00B74E80"/>
    <w:rsid w:val="00B75132"/>
    <w:rsid w:val="00B75361"/>
    <w:rsid w:val="00B75394"/>
    <w:rsid w:val="00B754B4"/>
    <w:rsid w:val="00B754EB"/>
    <w:rsid w:val="00B759B5"/>
    <w:rsid w:val="00B75FBE"/>
    <w:rsid w:val="00B75FC8"/>
    <w:rsid w:val="00B7600F"/>
    <w:rsid w:val="00B763F0"/>
    <w:rsid w:val="00B767AC"/>
    <w:rsid w:val="00B76A3A"/>
    <w:rsid w:val="00B76B99"/>
    <w:rsid w:val="00B76FFA"/>
    <w:rsid w:val="00B77217"/>
    <w:rsid w:val="00B772D8"/>
    <w:rsid w:val="00B77B7C"/>
    <w:rsid w:val="00B77E6C"/>
    <w:rsid w:val="00B8038B"/>
    <w:rsid w:val="00B8040B"/>
    <w:rsid w:val="00B8058F"/>
    <w:rsid w:val="00B8064A"/>
    <w:rsid w:val="00B80763"/>
    <w:rsid w:val="00B80DB3"/>
    <w:rsid w:val="00B8127C"/>
    <w:rsid w:val="00B81281"/>
    <w:rsid w:val="00B81752"/>
    <w:rsid w:val="00B81999"/>
    <w:rsid w:val="00B819C1"/>
    <w:rsid w:val="00B81DB6"/>
    <w:rsid w:val="00B81EA1"/>
    <w:rsid w:val="00B82216"/>
    <w:rsid w:val="00B822F8"/>
    <w:rsid w:val="00B8259B"/>
    <w:rsid w:val="00B8269E"/>
    <w:rsid w:val="00B83576"/>
    <w:rsid w:val="00B83617"/>
    <w:rsid w:val="00B8364F"/>
    <w:rsid w:val="00B83770"/>
    <w:rsid w:val="00B839DA"/>
    <w:rsid w:val="00B83C4C"/>
    <w:rsid w:val="00B8440D"/>
    <w:rsid w:val="00B844A4"/>
    <w:rsid w:val="00B84677"/>
    <w:rsid w:val="00B84F87"/>
    <w:rsid w:val="00B850DA"/>
    <w:rsid w:val="00B8543F"/>
    <w:rsid w:val="00B854F9"/>
    <w:rsid w:val="00B8594E"/>
    <w:rsid w:val="00B85B2C"/>
    <w:rsid w:val="00B85C4E"/>
    <w:rsid w:val="00B85EB9"/>
    <w:rsid w:val="00B85FE8"/>
    <w:rsid w:val="00B86063"/>
    <w:rsid w:val="00B8627B"/>
    <w:rsid w:val="00B8680F"/>
    <w:rsid w:val="00B86BC9"/>
    <w:rsid w:val="00B86F4A"/>
    <w:rsid w:val="00B87A6C"/>
    <w:rsid w:val="00B87D7A"/>
    <w:rsid w:val="00B87E04"/>
    <w:rsid w:val="00B87E9E"/>
    <w:rsid w:val="00B87EAD"/>
    <w:rsid w:val="00B9028D"/>
    <w:rsid w:val="00B903C6"/>
    <w:rsid w:val="00B90814"/>
    <w:rsid w:val="00B90AB0"/>
    <w:rsid w:val="00B90FBC"/>
    <w:rsid w:val="00B912F9"/>
    <w:rsid w:val="00B9130B"/>
    <w:rsid w:val="00B9135A"/>
    <w:rsid w:val="00B91414"/>
    <w:rsid w:val="00B9147E"/>
    <w:rsid w:val="00B9161B"/>
    <w:rsid w:val="00B91831"/>
    <w:rsid w:val="00B91B73"/>
    <w:rsid w:val="00B91EB9"/>
    <w:rsid w:val="00B9202B"/>
    <w:rsid w:val="00B92030"/>
    <w:rsid w:val="00B92388"/>
    <w:rsid w:val="00B924AC"/>
    <w:rsid w:val="00B92518"/>
    <w:rsid w:val="00B925D0"/>
    <w:rsid w:val="00B9263D"/>
    <w:rsid w:val="00B92AF5"/>
    <w:rsid w:val="00B92B56"/>
    <w:rsid w:val="00B92CB1"/>
    <w:rsid w:val="00B92E8D"/>
    <w:rsid w:val="00B9324A"/>
    <w:rsid w:val="00B93544"/>
    <w:rsid w:val="00B93601"/>
    <w:rsid w:val="00B9360A"/>
    <w:rsid w:val="00B93900"/>
    <w:rsid w:val="00B9395A"/>
    <w:rsid w:val="00B93B08"/>
    <w:rsid w:val="00B93D32"/>
    <w:rsid w:val="00B93DBA"/>
    <w:rsid w:val="00B940B8"/>
    <w:rsid w:val="00B941A8"/>
    <w:rsid w:val="00B947AD"/>
    <w:rsid w:val="00B94844"/>
    <w:rsid w:val="00B9498C"/>
    <w:rsid w:val="00B94A01"/>
    <w:rsid w:val="00B94B46"/>
    <w:rsid w:val="00B94E38"/>
    <w:rsid w:val="00B95202"/>
    <w:rsid w:val="00B956BE"/>
    <w:rsid w:val="00B956D3"/>
    <w:rsid w:val="00B95A4D"/>
    <w:rsid w:val="00B95D51"/>
    <w:rsid w:val="00B95D5B"/>
    <w:rsid w:val="00B96542"/>
    <w:rsid w:val="00B965C8"/>
    <w:rsid w:val="00B96CAC"/>
    <w:rsid w:val="00B96D27"/>
    <w:rsid w:val="00B96D38"/>
    <w:rsid w:val="00B96F5D"/>
    <w:rsid w:val="00B97215"/>
    <w:rsid w:val="00B97286"/>
    <w:rsid w:val="00B972B5"/>
    <w:rsid w:val="00B974BA"/>
    <w:rsid w:val="00B97501"/>
    <w:rsid w:val="00B975F6"/>
    <w:rsid w:val="00B976E0"/>
    <w:rsid w:val="00B9793A"/>
    <w:rsid w:val="00B97A81"/>
    <w:rsid w:val="00B97BB2"/>
    <w:rsid w:val="00B97C24"/>
    <w:rsid w:val="00B97DFE"/>
    <w:rsid w:val="00B97E38"/>
    <w:rsid w:val="00BA0031"/>
    <w:rsid w:val="00BA016A"/>
    <w:rsid w:val="00BA041C"/>
    <w:rsid w:val="00BA053F"/>
    <w:rsid w:val="00BA05CD"/>
    <w:rsid w:val="00BA070D"/>
    <w:rsid w:val="00BA07BF"/>
    <w:rsid w:val="00BA0913"/>
    <w:rsid w:val="00BA0DEA"/>
    <w:rsid w:val="00BA0E2D"/>
    <w:rsid w:val="00BA0FE3"/>
    <w:rsid w:val="00BA11FA"/>
    <w:rsid w:val="00BA133C"/>
    <w:rsid w:val="00BA146E"/>
    <w:rsid w:val="00BA1495"/>
    <w:rsid w:val="00BA14BC"/>
    <w:rsid w:val="00BA1A90"/>
    <w:rsid w:val="00BA1B5A"/>
    <w:rsid w:val="00BA1DB2"/>
    <w:rsid w:val="00BA1FB9"/>
    <w:rsid w:val="00BA23E0"/>
    <w:rsid w:val="00BA266A"/>
    <w:rsid w:val="00BA294A"/>
    <w:rsid w:val="00BA2968"/>
    <w:rsid w:val="00BA2A34"/>
    <w:rsid w:val="00BA2C21"/>
    <w:rsid w:val="00BA2E95"/>
    <w:rsid w:val="00BA2F86"/>
    <w:rsid w:val="00BA3096"/>
    <w:rsid w:val="00BA3186"/>
    <w:rsid w:val="00BA31F4"/>
    <w:rsid w:val="00BA32F3"/>
    <w:rsid w:val="00BA344A"/>
    <w:rsid w:val="00BA350A"/>
    <w:rsid w:val="00BA38BE"/>
    <w:rsid w:val="00BA3906"/>
    <w:rsid w:val="00BA3B49"/>
    <w:rsid w:val="00BA3CF3"/>
    <w:rsid w:val="00BA3D34"/>
    <w:rsid w:val="00BA45B1"/>
    <w:rsid w:val="00BA45BC"/>
    <w:rsid w:val="00BA48B9"/>
    <w:rsid w:val="00BA4CE2"/>
    <w:rsid w:val="00BA4E59"/>
    <w:rsid w:val="00BA4E94"/>
    <w:rsid w:val="00BA51DA"/>
    <w:rsid w:val="00BA53B6"/>
    <w:rsid w:val="00BA54EC"/>
    <w:rsid w:val="00BA5795"/>
    <w:rsid w:val="00BA57ED"/>
    <w:rsid w:val="00BA5BFA"/>
    <w:rsid w:val="00BA5DE5"/>
    <w:rsid w:val="00BA603D"/>
    <w:rsid w:val="00BA60D5"/>
    <w:rsid w:val="00BA630D"/>
    <w:rsid w:val="00BA64E7"/>
    <w:rsid w:val="00BA64F5"/>
    <w:rsid w:val="00BA6A39"/>
    <w:rsid w:val="00BA6DD2"/>
    <w:rsid w:val="00BA7007"/>
    <w:rsid w:val="00BA70F0"/>
    <w:rsid w:val="00BA7C25"/>
    <w:rsid w:val="00BA7C9B"/>
    <w:rsid w:val="00BB00C2"/>
    <w:rsid w:val="00BB01DA"/>
    <w:rsid w:val="00BB0338"/>
    <w:rsid w:val="00BB126F"/>
    <w:rsid w:val="00BB136E"/>
    <w:rsid w:val="00BB1638"/>
    <w:rsid w:val="00BB1646"/>
    <w:rsid w:val="00BB1902"/>
    <w:rsid w:val="00BB1F49"/>
    <w:rsid w:val="00BB1F4F"/>
    <w:rsid w:val="00BB225E"/>
    <w:rsid w:val="00BB23CC"/>
    <w:rsid w:val="00BB2693"/>
    <w:rsid w:val="00BB2711"/>
    <w:rsid w:val="00BB2B0C"/>
    <w:rsid w:val="00BB2CB7"/>
    <w:rsid w:val="00BB2DF7"/>
    <w:rsid w:val="00BB2E92"/>
    <w:rsid w:val="00BB2F1C"/>
    <w:rsid w:val="00BB30C1"/>
    <w:rsid w:val="00BB3111"/>
    <w:rsid w:val="00BB3447"/>
    <w:rsid w:val="00BB37AC"/>
    <w:rsid w:val="00BB39EB"/>
    <w:rsid w:val="00BB3E91"/>
    <w:rsid w:val="00BB3EAA"/>
    <w:rsid w:val="00BB3F12"/>
    <w:rsid w:val="00BB408E"/>
    <w:rsid w:val="00BB449D"/>
    <w:rsid w:val="00BB45FC"/>
    <w:rsid w:val="00BB4664"/>
    <w:rsid w:val="00BB479B"/>
    <w:rsid w:val="00BB4A30"/>
    <w:rsid w:val="00BB4B21"/>
    <w:rsid w:val="00BB4C15"/>
    <w:rsid w:val="00BB4CE7"/>
    <w:rsid w:val="00BB4F44"/>
    <w:rsid w:val="00BB500C"/>
    <w:rsid w:val="00BB50D7"/>
    <w:rsid w:val="00BB559B"/>
    <w:rsid w:val="00BB5877"/>
    <w:rsid w:val="00BB5893"/>
    <w:rsid w:val="00BB614E"/>
    <w:rsid w:val="00BB65B3"/>
    <w:rsid w:val="00BB6922"/>
    <w:rsid w:val="00BB695D"/>
    <w:rsid w:val="00BB697E"/>
    <w:rsid w:val="00BB6EA7"/>
    <w:rsid w:val="00BB6EBD"/>
    <w:rsid w:val="00BB7089"/>
    <w:rsid w:val="00BB731F"/>
    <w:rsid w:val="00BB77A9"/>
    <w:rsid w:val="00BB7C66"/>
    <w:rsid w:val="00BC0094"/>
    <w:rsid w:val="00BC0114"/>
    <w:rsid w:val="00BC0715"/>
    <w:rsid w:val="00BC07E9"/>
    <w:rsid w:val="00BC0B63"/>
    <w:rsid w:val="00BC0C28"/>
    <w:rsid w:val="00BC0CA1"/>
    <w:rsid w:val="00BC0E9D"/>
    <w:rsid w:val="00BC123B"/>
    <w:rsid w:val="00BC132C"/>
    <w:rsid w:val="00BC148A"/>
    <w:rsid w:val="00BC14F0"/>
    <w:rsid w:val="00BC152F"/>
    <w:rsid w:val="00BC1BD5"/>
    <w:rsid w:val="00BC1CA5"/>
    <w:rsid w:val="00BC1D06"/>
    <w:rsid w:val="00BC1E67"/>
    <w:rsid w:val="00BC1ED3"/>
    <w:rsid w:val="00BC1FD4"/>
    <w:rsid w:val="00BC223F"/>
    <w:rsid w:val="00BC2633"/>
    <w:rsid w:val="00BC2646"/>
    <w:rsid w:val="00BC275D"/>
    <w:rsid w:val="00BC28EE"/>
    <w:rsid w:val="00BC299D"/>
    <w:rsid w:val="00BC2B49"/>
    <w:rsid w:val="00BC2D84"/>
    <w:rsid w:val="00BC2E63"/>
    <w:rsid w:val="00BC329E"/>
    <w:rsid w:val="00BC3447"/>
    <w:rsid w:val="00BC3461"/>
    <w:rsid w:val="00BC3467"/>
    <w:rsid w:val="00BC385D"/>
    <w:rsid w:val="00BC3871"/>
    <w:rsid w:val="00BC387A"/>
    <w:rsid w:val="00BC38FB"/>
    <w:rsid w:val="00BC39B9"/>
    <w:rsid w:val="00BC39E9"/>
    <w:rsid w:val="00BC3B6B"/>
    <w:rsid w:val="00BC3C23"/>
    <w:rsid w:val="00BC3C2E"/>
    <w:rsid w:val="00BC3D88"/>
    <w:rsid w:val="00BC3E1F"/>
    <w:rsid w:val="00BC3E4F"/>
    <w:rsid w:val="00BC422F"/>
    <w:rsid w:val="00BC4295"/>
    <w:rsid w:val="00BC434E"/>
    <w:rsid w:val="00BC4591"/>
    <w:rsid w:val="00BC45E3"/>
    <w:rsid w:val="00BC4667"/>
    <w:rsid w:val="00BC4749"/>
    <w:rsid w:val="00BC47EF"/>
    <w:rsid w:val="00BC483F"/>
    <w:rsid w:val="00BC4B92"/>
    <w:rsid w:val="00BC4BEF"/>
    <w:rsid w:val="00BC4DCD"/>
    <w:rsid w:val="00BC4F87"/>
    <w:rsid w:val="00BC5089"/>
    <w:rsid w:val="00BC51FC"/>
    <w:rsid w:val="00BC5480"/>
    <w:rsid w:val="00BC55E7"/>
    <w:rsid w:val="00BC5C3C"/>
    <w:rsid w:val="00BC5E2E"/>
    <w:rsid w:val="00BC5F01"/>
    <w:rsid w:val="00BC62ED"/>
    <w:rsid w:val="00BC6599"/>
    <w:rsid w:val="00BC671F"/>
    <w:rsid w:val="00BC6907"/>
    <w:rsid w:val="00BC6D98"/>
    <w:rsid w:val="00BC6DB9"/>
    <w:rsid w:val="00BC7060"/>
    <w:rsid w:val="00BC70B4"/>
    <w:rsid w:val="00BC70FF"/>
    <w:rsid w:val="00BC73AD"/>
    <w:rsid w:val="00BC74B1"/>
    <w:rsid w:val="00BC7530"/>
    <w:rsid w:val="00BC76BF"/>
    <w:rsid w:val="00BC79E8"/>
    <w:rsid w:val="00BC7C5C"/>
    <w:rsid w:val="00BC7D3A"/>
    <w:rsid w:val="00BC7E83"/>
    <w:rsid w:val="00BC7FA6"/>
    <w:rsid w:val="00BD0065"/>
    <w:rsid w:val="00BD0092"/>
    <w:rsid w:val="00BD01BD"/>
    <w:rsid w:val="00BD021F"/>
    <w:rsid w:val="00BD0545"/>
    <w:rsid w:val="00BD061E"/>
    <w:rsid w:val="00BD0674"/>
    <w:rsid w:val="00BD06A7"/>
    <w:rsid w:val="00BD09C5"/>
    <w:rsid w:val="00BD0C43"/>
    <w:rsid w:val="00BD0E30"/>
    <w:rsid w:val="00BD0E65"/>
    <w:rsid w:val="00BD1036"/>
    <w:rsid w:val="00BD1326"/>
    <w:rsid w:val="00BD168D"/>
    <w:rsid w:val="00BD1804"/>
    <w:rsid w:val="00BD18CE"/>
    <w:rsid w:val="00BD1A06"/>
    <w:rsid w:val="00BD1F8B"/>
    <w:rsid w:val="00BD2205"/>
    <w:rsid w:val="00BD222F"/>
    <w:rsid w:val="00BD2267"/>
    <w:rsid w:val="00BD22D6"/>
    <w:rsid w:val="00BD2408"/>
    <w:rsid w:val="00BD2651"/>
    <w:rsid w:val="00BD268F"/>
    <w:rsid w:val="00BD27D9"/>
    <w:rsid w:val="00BD2821"/>
    <w:rsid w:val="00BD28EA"/>
    <w:rsid w:val="00BD2D8D"/>
    <w:rsid w:val="00BD2DE3"/>
    <w:rsid w:val="00BD30E0"/>
    <w:rsid w:val="00BD348E"/>
    <w:rsid w:val="00BD35AB"/>
    <w:rsid w:val="00BD390B"/>
    <w:rsid w:val="00BD3B05"/>
    <w:rsid w:val="00BD3C9B"/>
    <w:rsid w:val="00BD3D05"/>
    <w:rsid w:val="00BD3FD4"/>
    <w:rsid w:val="00BD430D"/>
    <w:rsid w:val="00BD44C3"/>
    <w:rsid w:val="00BD460F"/>
    <w:rsid w:val="00BD46D9"/>
    <w:rsid w:val="00BD486A"/>
    <w:rsid w:val="00BD4886"/>
    <w:rsid w:val="00BD4895"/>
    <w:rsid w:val="00BD4BC8"/>
    <w:rsid w:val="00BD4D26"/>
    <w:rsid w:val="00BD4E93"/>
    <w:rsid w:val="00BD5006"/>
    <w:rsid w:val="00BD51A2"/>
    <w:rsid w:val="00BD51A7"/>
    <w:rsid w:val="00BD51AB"/>
    <w:rsid w:val="00BD5264"/>
    <w:rsid w:val="00BD5416"/>
    <w:rsid w:val="00BD5A55"/>
    <w:rsid w:val="00BD5AC6"/>
    <w:rsid w:val="00BD5B26"/>
    <w:rsid w:val="00BD5CA1"/>
    <w:rsid w:val="00BD5F5E"/>
    <w:rsid w:val="00BD605D"/>
    <w:rsid w:val="00BD6327"/>
    <w:rsid w:val="00BD65C0"/>
    <w:rsid w:val="00BD662E"/>
    <w:rsid w:val="00BD69E0"/>
    <w:rsid w:val="00BD6A5E"/>
    <w:rsid w:val="00BD6B57"/>
    <w:rsid w:val="00BD6C03"/>
    <w:rsid w:val="00BD6CD6"/>
    <w:rsid w:val="00BD6FF9"/>
    <w:rsid w:val="00BD7122"/>
    <w:rsid w:val="00BD73A7"/>
    <w:rsid w:val="00BD7486"/>
    <w:rsid w:val="00BD75F8"/>
    <w:rsid w:val="00BD7643"/>
    <w:rsid w:val="00BD7778"/>
    <w:rsid w:val="00BD77E4"/>
    <w:rsid w:val="00BD7D6D"/>
    <w:rsid w:val="00BD7EAA"/>
    <w:rsid w:val="00BE022C"/>
    <w:rsid w:val="00BE0560"/>
    <w:rsid w:val="00BE06B3"/>
    <w:rsid w:val="00BE0738"/>
    <w:rsid w:val="00BE0C40"/>
    <w:rsid w:val="00BE0C9D"/>
    <w:rsid w:val="00BE1166"/>
    <w:rsid w:val="00BE11A5"/>
    <w:rsid w:val="00BE1311"/>
    <w:rsid w:val="00BE1714"/>
    <w:rsid w:val="00BE1796"/>
    <w:rsid w:val="00BE17EB"/>
    <w:rsid w:val="00BE1870"/>
    <w:rsid w:val="00BE1975"/>
    <w:rsid w:val="00BE19DE"/>
    <w:rsid w:val="00BE1BF6"/>
    <w:rsid w:val="00BE1F03"/>
    <w:rsid w:val="00BE2068"/>
    <w:rsid w:val="00BE23F7"/>
    <w:rsid w:val="00BE2989"/>
    <w:rsid w:val="00BE2AA2"/>
    <w:rsid w:val="00BE2C00"/>
    <w:rsid w:val="00BE2C3E"/>
    <w:rsid w:val="00BE2C8A"/>
    <w:rsid w:val="00BE2E7B"/>
    <w:rsid w:val="00BE2EBE"/>
    <w:rsid w:val="00BE2EE4"/>
    <w:rsid w:val="00BE2EEA"/>
    <w:rsid w:val="00BE2F9F"/>
    <w:rsid w:val="00BE32DB"/>
    <w:rsid w:val="00BE3386"/>
    <w:rsid w:val="00BE3472"/>
    <w:rsid w:val="00BE3731"/>
    <w:rsid w:val="00BE3930"/>
    <w:rsid w:val="00BE4198"/>
    <w:rsid w:val="00BE447F"/>
    <w:rsid w:val="00BE44D6"/>
    <w:rsid w:val="00BE4892"/>
    <w:rsid w:val="00BE4B57"/>
    <w:rsid w:val="00BE4C50"/>
    <w:rsid w:val="00BE4CBA"/>
    <w:rsid w:val="00BE4E48"/>
    <w:rsid w:val="00BE4EB4"/>
    <w:rsid w:val="00BE5014"/>
    <w:rsid w:val="00BE516B"/>
    <w:rsid w:val="00BE5380"/>
    <w:rsid w:val="00BE5915"/>
    <w:rsid w:val="00BE5944"/>
    <w:rsid w:val="00BE5A8B"/>
    <w:rsid w:val="00BE5BCE"/>
    <w:rsid w:val="00BE5D08"/>
    <w:rsid w:val="00BE5F4E"/>
    <w:rsid w:val="00BE5F60"/>
    <w:rsid w:val="00BE60C7"/>
    <w:rsid w:val="00BE63F5"/>
    <w:rsid w:val="00BE6481"/>
    <w:rsid w:val="00BE6505"/>
    <w:rsid w:val="00BE65A8"/>
    <w:rsid w:val="00BE6796"/>
    <w:rsid w:val="00BE6954"/>
    <w:rsid w:val="00BE6C70"/>
    <w:rsid w:val="00BE6D66"/>
    <w:rsid w:val="00BE723B"/>
    <w:rsid w:val="00BE74D9"/>
    <w:rsid w:val="00BE7585"/>
    <w:rsid w:val="00BE75C0"/>
    <w:rsid w:val="00BE76B0"/>
    <w:rsid w:val="00BE7A24"/>
    <w:rsid w:val="00BF001E"/>
    <w:rsid w:val="00BF0247"/>
    <w:rsid w:val="00BF05B6"/>
    <w:rsid w:val="00BF0865"/>
    <w:rsid w:val="00BF0868"/>
    <w:rsid w:val="00BF09A9"/>
    <w:rsid w:val="00BF0E7F"/>
    <w:rsid w:val="00BF0EC3"/>
    <w:rsid w:val="00BF14EF"/>
    <w:rsid w:val="00BF17B6"/>
    <w:rsid w:val="00BF1B4C"/>
    <w:rsid w:val="00BF1F39"/>
    <w:rsid w:val="00BF20ED"/>
    <w:rsid w:val="00BF2236"/>
    <w:rsid w:val="00BF269C"/>
    <w:rsid w:val="00BF2AB1"/>
    <w:rsid w:val="00BF2B27"/>
    <w:rsid w:val="00BF2EAA"/>
    <w:rsid w:val="00BF3051"/>
    <w:rsid w:val="00BF394F"/>
    <w:rsid w:val="00BF3B12"/>
    <w:rsid w:val="00BF3DB5"/>
    <w:rsid w:val="00BF4093"/>
    <w:rsid w:val="00BF4240"/>
    <w:rsid w:val="00BF42A6"/>
    <w:rsid w:val="00BF42EA"/>
    <w:rsid w:val="00BF4510"/>
    <w:rsid w:val="00BF4574"/>
    <w:rsid w:val="00BF4AAD"/>
    <w:rsid w:val="00BF4AEA"/>
    <w:rsid w:val="00BF4E37"/>
    <w:rsid w:val="00BF514E"/>
    <w:rsid w:val="00BF52CF"/>
    <w:rsid w:val="00BF5357"/>
    <w:rsid w:val="00BF5422"/>
    <w:rsid w:val="00BF55B7"/>
    <w:rsid w:val="00BF5718"/>
    <w:rsid w:val="00BF5910"/>
    <w:rsid w:val="00BF5DBD"/>
    <w:rsid w:val="00BF60FA"/>
    <w:rsid w:val="00BF623A"/>
    <w:rsid w:val="00BF63F5"/>
    <w:rsid w:val="00BF646B"/>
    <w:rsid w:val="00BF663D"/>
    <w:rsid w:val="00BF66DF"/>
    <w:rsid w:val="00BF6714"/>
    <w:rsid w:val="00BF6868"/>
    <w:rsid w:val="00BF6876"/>
    <w:rsid w:val="00BF6B3E"/>
    <w:rsid w:val="00BF6B78"/>
    <w:rsid w:val="00BF6B93"/>
    <w:rsid w:val="00BF6C9A"/>
    <w:rsid w:val="00BF746A"/>
    <w:rsid w:val="00BF752B"/>
    <w:rsid w:val="00BF7546"/>
    <w:rsid w:val="00BF76E7"/>
    <w:rsid w:val="00BF778F"/>
    <w:rsid w:val="00BF77D0"/>
    <w:rsid w:val="00BF77D8"/>
    <w:rsid w:val="00BF7DA2"/>
    <w:rsid w:val="00BF7F71"/>
    <w:rsid w:val="00BF8641"/>
    <w:rsid w:val="00C000D3"/>
    <w:rsid w:val="00C0016E"/>
    <w:rsid w:val="00C00AE4"/>
    <w:rsid w:val="00C00C41"/>
    <w:rsid w:val="00C00F17"/>
    <w:rsid w:val="00C01023"/>
    <w:rsid w:val="00C0105C"/>
    <w:rsid w:val="00C013B3"/>
    <w:rsid w:val="00C01455"/>
    <w:rsid w:val="00C01458"/>
    <w:rsid w:val="00C01755"/>
    <w:rsid w:val="00C0177A"/>
    <w:rsid w:val="00C01919"/>
    <w:rsid w:val="00C01C48"/>
    <w:rsid w:val="00C02063"/>
    <w:rsid w:val="00C02661"/>
    <w:rsid w:val="00C0287D"/>
    <w:rsid w:val="00C02936"/>
    <w:rsid w:val="00C02A72"/>
    <w:rsid w:val="00C02AA1"/>
    <w:rsid w:val="00C02BD9"/>
    <w:rsid w:val="00C02C8C"/>
    <w:rsid w:val="00C02EE8"/>
    <w:rsid w:val="00C031F3"/>
    <w:rsid w:val="00C03464"/>
    <w:rsid w:val="00C034BE"/>
    <w:rsid w:val="00C03706"/>
    <w:rsid w:val="00C03748"/>
    <w:rsid w:val="00C03763"/>
    <w:rsid w:val="00C041F9"/>
    <w:rsid w:val="00C0438D"/>
    <w:rsid w:val="00C0440A"/>
    <w:rsid w:val="00C04544"/>
    <w:rsid w:val="00C0461B"/>
    <w:rsid w:val="00C04A2A"/>
    <w:rsid w:val="00C04A5B"/>
    <w:rsid w:val="00C04CC5"/>
    <w:rsid w:val="00C04EBA"/>
    <w:rsid w:val="00C04F11"/>
    <w:rsid w:val="00C052C4"/>
    <w:rsid w:val="00C0532E"/>
    <w:rsid w:val="00C05671"/>
    <w:rsid w:val="00C05845"/>
    <w:rsid w:val="00C0586D"/>
    <w:rsid w:val="00C059BD"/>
    <w:rsid w:val="00C059FD"/>
    <w:rsid w:val="00C05EED"/>
    <w:rsid w:val="00C05FA2"/>
    <w:rsid w:val="00C05FF2"/>
    <w:rsid w:val="00C06322"/>
    <w:rsid w:val="00C063D6"/>
    <w:rsid w:val="00C0640C"/>
    <w:rsid w:val="00C0646F"/>
    <w:rsid w:val="00C06505"/>
    <w:rsid w:val="00C0684C"/>
    <w:rsid w:val="00C068DC"/>
    <w:rsid w:val="00C068E1"/>
    <w:rsid w:val="00C06A81"/>
    <w:rsid w:val="00C06AD8"/>
    <w:rsid w:val="00C06C30"/>
    <w:rsid w:val="00C06CE1"/>
    <w:rsid w:val="00C06E90"/>
    <w:rsid w:val="00C06F34"/>
    <w:rsid w:val="00C07217"/>
    <w:rsid w:val="00C07293"/>
    <w:rsid w:val="00C07340"/>
    <w:rsid w:val="00C0747A"/>
    <w:rsid w:val="00C074C4"/>
    <w:rsid w:val="00C076AB"/>
    <w:rsid w:val="00C0770C"/>
    <w:rsid w:val="00C07A6C"/>
    <w:rsid w:val="00C102D4"/>
    <w:rsid w:val="00C10458"/>
    <w:rsid w:val="00C1065B"/>
    <w:rsid w:val="00C10706"/>
    <w:rsid w:val="00C107A5"/>
    <w:rsid w:val="00C10850"/>
    <w:rsid w:val="00C10A10"/>
    <w:rsid w:val="00C10B44"/>
    <w:rsid w:val="00C10B46"/>
    <w:rsid w:val="00C10D15"/>
    <w:rsid w:val="00C11CDF"/>
    <w:rsid w:val="00C11E45"/>
    <w:rsid w:val="00C11E98"/>
    <w:rsid w:val="00C11EC7"/>
    <w:rsid w:val="00C11ED4"/>
    <w:rsid w:val="00C11FAE"/>
    <w:rsid w:val="00C11FD7"/>
    <w:rsid w:val="00C120BE"/>
    <w:rsid w:val="00C120FB"/>
    <w:rsid w:val="00C127F4"/>
    <w:rsid w:val="00C12B98"/>
    <w:rsid w:val="00C12CD6"/>
    <w:rsid w:val="00C12DDF"/>
    <w:rsid w:val="00C13049"/>
    <w:rsid w:val="00C13458"/>
    <w:rsid w:val="00C134E3"/>
    <w:rsid w:val="00C1379E"/>
    <w:rsid w:val="00C1391F"/>
    <w:rsid w:val="00C13BFE"/>
    <w:rsid w:val="00C13D43"/>
    <w:rsid w:val="00C14024"/>
    <w:rsid w:val="00C14521"/>
    <w:rsid w:val="00C14580"/>
    <w:rsid w:val="00C14756"/>
    <w:rsid w:val="00C1479F"/>
    <w:rsid w:val="00C149F4"/>
    <w:rsid w:val="00C14D03"/>
    <w:rsid w:val="00C150D9"/>
    <w:rsid w:val="00C150DC"/>
    <w:rsid w:val="00C15322"/>
    <w:rsid w:val="00C1549C"/>
    <w:rsid w:val="00C156C8"/>
    <w:rsid w:val="00C15B2C"/>
    <w:rsid w:val="00C15C84"/>
    <w:rsid w:val="00C15D95"/>
    <w:rsid w:val="00C15F55"/>
    <w:rsid w:val="00C15F78"/>
    <w:rsid w:val="00C1618B"/>
    <w:rsid w:val="00C167DE"/>
    <w:rsid w:val="00C16810"/>
    <w:rsid w:val="00C16848"/>
    <w:rsid w:val="00C169E4"/>
    <w:rsid w:val="00C16B22"/>
    <w:rsid w:val="00C16C7F"/>
    <w:rsid w:val="00C16DA5"/>
    <w:rsid w:val="00C16DE8"/>
    <w:rsid w:val="00C16FAF"/>
    <w:rsid w:val="00C170EE"/>
    <w:rsid w:val="00C173E5"/>
    <w:rsid w:val="00C176B8"/>
    <w:rsid w:val="00C17A57"/>
    <w:rsid w:val="00C17BB8"/>
    <w:rsid w:val="00C17CD2"/>
    <w:rsid w:val="00C17E35"/>
    <w:rsid w:val="00C17F1E"/>
    <w:rsid w:val="00C17F60"/>
    <w:rsid w:val="00C17F6F"/>
    <w:rsid w:val="00C20172"/>
    <w:rsid w:val="00C2024A"/>
    <w:rsid w:val="00C2044A"/>
    <w:rsid w:val="00C204F8"/>
    <w:rsid w:val="00C2071C"/>
    <w:rsid w:val="00C20CA1"/>
    <w:rsid w:val="00C20F16"/>
    <w:rsid w:val="00C2132D"/>
    <w:rsid w:val="00C213EF"/>
    <w:rsid w:val="00C2153D"/>
    <w:rsid w:val="00C21691"/>
    <w:rsid w:val="00C2185D"/>
    <w:rsid w:val="00C2208F"/>
    <w:rsid w:val="00C221C8"/>
    <w:rsid w:val="00C2274A"/>
    <w:rsid w:val="00C2296D"/>
    <w:rsid w:val="00C22AD2"/>
    <w:rsid w:val="00C22AEE"/>
    <w:rsid w:val="00C22DF7"/>
    <w:rsid w:val="00C22E3B"/>
    <w:rsid w:val="00C22F03"/>
    <w:rsid w:val="00C22F5B"/>
    <w:rsid w:val="00C23187"/>
    <w:rsid w:val="00C23211"/>
    <w:rsid w:val="00C23665"/>
    <w:rsid w:val="00C23D6F"/>
    <w:rsid w:val="00C23DAF"/>
    <w:rsid w:val="00C24020"/>
    <w:rsid w:val="00C24238"/>
    <w:rsid w:val="00C24386"/>
    <w:rsid w:val="00C244D5"/>
    <w:rsid w:val="00C24749"/>
    <w:rsid w:val="00C2494F"/>
    <w:rsid w:val="00C24B92"/>
    <w:rsid w:val="00C24CC2"/>
    <w:rsid w:val="00C250AE"/>
    <w:rsid w:val="00C25137"/>
    <w:rsid w:val="00C2520C"/>
    <w:rsid w:val="00C2524A"/>
    <w:rsid w:val="00C252D0"/>
    <w:rsid w:val="00C25341"/>
    <w:rsid w:val="00C25381"/>
    <w:rsid w:val="00C2554C"/>
    <w:rsid w:val="00C25936"/>
    <w:rsid w:val="00C25A77"/>
    <w:rsid w:val="00C25D69"/>
    <w:rsid w:val="00C25E9A"/>
    <w:rsid w:val="00C25F20"/>
    <w:rsid w:val="00C26011"/>
    <w:rsid w:val="00C260E7"/>
    <w:rsid w:val="00C260FC"/>
    <w:rsid w:val="00C2635A"/>
    <w:rsid w:val="00C263ED"/>
    <w:rsid w:val="00C264C4"/>
    <w:rsid w:val="00C265BB"/>
    <w:rsid w:val="00C26AF9"/>
    <w:rsid w:val="00C26C93"/>
    <w:rsid w:val="00C26E08"/>
    <w:rsid w:val="00C26E58"/>
    <w:rsid w:val="00C26EE6"/>
    <w:rsid w:val="00C270EE"/>
    <w:rsid w:val="00C2740D"/>
    <w:rsid w:val="00C27B37"/>
    <w:rsid w:val="00C27D89"/>
    <w:rsid w:val="00C27F04"/>
    <w:rsid w:val="00C2DCBB"/>
    <w:rsid w:val="00C30043"/>
    <w:rsid w:val="00C300FA"/>
    <w:rsid w:val="00C30137"/>
    <w:rsid w:val="00C30507"/>
    <w:rsid w:val="00C30728"/>
    <w:rsid w:val="00C30CB3"/>
    <w:rsid w:val="00C30DB8"/>
    <w:rsid w:val="00C30EF3"/>
    <w:rsid w:val="00C30F87"/>
    <w:rsid w:val="00C30FE5"/>
    <w:rsid w:val="00C310C3"/>
    <w:rsid w:val="00C310EB"/>
    <w:rsid w:val="00C312CB"/>
    <w:rsid w:val="00C31454"/>
    <w:rsid w:val="00C31460"/>
    <w:rsid w:val="00C319DA"/>
    <w:rsid w:val="00C31A3A"/>
    <w:rsid w:val="00C31E9A"/>
    <w:rsid w:val="00C31FB1"/>
    <w:rsid w:val="00C31FDD"/>
    <w:rsid w:val="00C323D1"/>
    <w:rsid w:val="00C3288A"/>
    <w:rsid w:val="00C3299D"/>
    <w:rsid w:val="00C32B21"/>
    <w:rsid w:val="00C32DDE"/>
    <w:rsid w:val="00C32EF6"/>
    <w:rsid w:val="00C32F72"/>
    <w:rsid w:val="00C33253"/>
    <w:rsid w:val="00C332F0"/>
    <w:rsid w:val="00C333A9"/>
    <w:rsid w:val="00C334AA"/>
    <w:rsid w:val="00C338AD"/>
    <w:rsid w:val="00C33F1A"/>
    <w:rsid w:val="00C33F8E"/>
    <w:rsid w:val="00C340A0"/>
    <w:rsid w:val="00C34212"/>
    <w:rsid w:val="00C34377"/>
    <w:rsid w:val="00C3442D"/>
    <w:rsid w:val="00C3447C"/>
    <w:rsid w:val="00C34615"/>
    <w:rsid w:val="00C347CE"/>
    <w:rsid w:val="00C34874"/>
    <w:rsid w:val="00C34923"/>
    <w:rsid w:val="00C34A24"/>
    <w:rsid w:val="00C34AFC"/>
    <w:rsid w:val="00C3531C"/>
    <w:rsid w:val="00C35459"/>
    <w:rsid w:val="00C354C0"/>
    <w:rsid w:val="00C354FB"/>
    <w:rsid w:val="00C35844"/>
    <w:rsid w:val="00C35C4E"/>
    <w:rsid w:val="00C35CB3"/>
    <w:rsid w:val="00C35CED"/>
    <w:rsid w:val="00C35DF8"/>
    <w:rsid w:val="00C35E3F"/>
    <w:rsid w:val="00C361A6"/>
    <w:rsid w:val="00C3656A"/>
    <w:rsid w:val="00C3662F"/>
    <w:rsid w:val="00C368CC"/>
    <w:rsid w:val="00C36D16"/>
    <w:rsid w:val="00C36D8E"/>
    <w:rsid w:val="00C372C5"/>
    <w:rsid w:val="00C373D8"/>
    <w:rsid w:val="00C37735"/>
    <w:rsid w:val="00C3787B"/>
    <w:rsid w:val="00C37F47"/>
    <w:rsid w:val="00C403FE"/>
    <w:rsid w:val="00C404A0"/>
    <w:rsid w:val="00C40510"/>
    <w:rsid w:val="00C40628"/>
    <w:rsid w:val="00C407E6"/>
    <w:rsid w:val="00C4082A"/>
    <w:rsid w:val="00C40E4D"/>
    <w:rsid w:val="00C40ECE"/>
    <w:rsid w:val="00C4108C"/>
    <w:rsid w:val="00C410AF"/>
    <w:rsid w:val="00C4115F"/>
    <w:rsid w:val="00C41531"/>
    <w:rsid w:val="00C4158E"/>
    <w:rsid w:val="00C416B9"/>
    <w:rsid w:val="00C41762"/>
    <w:rsid w:val="00C41A8C"/>
    <w:rsid w:val="00C41B79"/>
    <w:rsid w:val="00C41B9B"/>
    <w:rsid w:val="00C41D1E"/>
    <w:rsid w:val="00C4217D"/>
    <w:rsid w:val="00C42404"/>
    <w:rsid w:val="00C42500"/>
    <w:rsid w:val="00C427D7"/>
    <w:rsid w:val="00C428A2"/>
    <w:rsid w:val="00C42937"/>
    <w:rsid w:val="00C42999"/>
    <w:rsid w:val="00C42B77"/>
    <w:rsid w:val="00C42C29"/>
    <w:rsid w:val="00C42E89"/>
    <w:rsid w:val="00C431D4"/>
    <w:rsid w:val="00C43324"/>
    <w:rsid w:val="00C435E2"/>
    <w:rsid w:val="00C437DE"/>
    <w:rsid w:val="00C4399D"/>
    <w:rsid w:val="00C4412B"/>
    <w:rsid w:val="00C44181"/>
    <w:rsid w:val="00C4423E"/>
    <w:rsid w:val="00C443C0"/>
    <w:rsid w:val="00C44560"/>
    <w:rsid w:val="00C44564"/>
    <w:rsid w:val="00C44B30"/>
    <w:rsid w:val="00C44B9C"/>
    <w:rsid w:val="00C44EE3"/>
    <w:rsid w:val="00C44EFD"/>
    <w:rsid w:val="00C44F03"/>
    <w:rsid w:val="00C450C5"/>
    <w:rsid w:val="00C45527"/>
    <w:rsid w:val="00C45824"/>
    <w:rsid w:val="00C458C6"/>
    <w:rsid w:val="00C45ABF"/>
    <w:rsid w:val="00C45EFF"/>
    <w:rsid w:val="00C460C0"/>
    <w:rsid w:val="00C460D3"/>
    <w:rsid w:val="00C46464"/>
    <w:rsid w:val="00C464E6"/>
    <w:rsid w:val="00C4659F"/>
    <w:rsid w:val="00C466F5"/>
    <w:rsid w:val="00C467C7"/>
    <w:rsid w:val="00C467E0"/>
    <w:rsid w:val="00C46A00"/>
    <w:rsid w:val="00C46B55"/>
    <w:rsid w:val="00C46DFE"/>
    <w:rsid w:val="00C471AD"/>
    <w:rsid w:val="00C4725C"/>
    <w:rsid w:val="00C47330"/>
    <w:rsid w:val="00C4747E"/>
    <w:rsid w:val="00C47A93"/>
    <w:rsid w:val="00C47CC0"/>
    <w:rsid w:val="00C50232"/>
    <w:rsid w:val="00C50309"/>
    <w:rsid w:val="00C5057F"/>
    <w:rsid w:val="00C50583"/>
    <w:rsid w:val="00C50A22"/>
    <w:rsid w:val="00C50D26"/>
    <w:rsid w:val="00C50D63"/>
    <w:rsid w:val="00C50F14"/>
    <w:rsid w:val="00C50FF4"/>
    <w:rsid w:val="00C510BA"/>
    <w:rsid w:val="00C51345"/>
    <w:rsid w:val="00C51F3F"/>
    <w:rsid w:val="00C51FA1"/>
    <w:rsid w:val="00C52521"/>
    <w:rsid w:val="00C528E5"/>
    <w:rsid w:val="00C52B5B"/>
    <w:rsid w:val="00C52BDB"/>
    <w:rsid w:val="00C52C69"/>
    <w:rsid w:val="00C52CAD"/>
    <w:rsid w:val="00C52E7B"/>
    <w:rsid w:val="00C53004"/>
    <w:rsid w:val="00C536F2"/>
    <w:rsid w:val="00C539AD"/>
    <w:rsid w:val="00C539BA"/>
    <w:rsid w:val="00C53B27"/>
    <w:rsid w:val="00C53C2B"/>
    <w:rsid w:val="00C53D2F"/>
    <w:rsid w:val="00C53F5B"/>
    <w:rsid w:val="00C53F60"/>
    <w:rsid w:val="00C5439D"/>
    <w:rsid w:val="00C543C5"/>
    <w:rsid w:val="00C5451B"/>
    <w:rsid w:val="00C545A3"/>
    <w:rsid w:val="00C547DE"/>
    <w:rsid w:val="00C5491C"/>
    <w:rsid w:val="00C54B10"/>
    <w:rsid w:val="00C54B4C"/>
    <w:rsid w:val="00C54D63"/>
    <w:rsid w:val="00C553F4"/>
    <w:rsid w:val="00C554A5"/>
    <w:rsid w:val="00C55880"/>
    <w:rsid w:val="00C55981"/>
    <w:rsid w:val="00C55A6C"/>
    <w:rsid w:val="00C55B52"/>
    <w:rsid w:val="00C55EAC"/>
    <w:rsid w:val="00C56046"/>
    <w:rsid w:val="00C560E0"/>
    <w:rsid w:val="00C56131"/>
    <w:rsid w:val="00C56318"/>
    <w:rsid w:val="00C56585"/>
    <w:rsid w:val="00C5678A"/>
    <w:rsid w:val="00C56953"/>
    <w:rsid w:val="00C56E81"/>
    <w:rsid w:val="00C56EDC"/>
    <w:rsid w:val="00C5704D"/>
    <w:rsid w:val="00C57124"/>
    <w:rsid w:val="00C577CB"/>
    <w:rsid w:val="00C57915"/>
    <w:rsid w:val="00C579D0"/>
    <w:rsid w:val="00C57C20"/>
    <w:rsid w:val="00C57F54"/>
    <w:rsid w:val="00C603E2"/>
    <w:rsid w:val="00C604D4"/>
    <w:rsid w:val="00C608E3"/>
    <w:rsid w:val="00C60986"/>
    <w:rsid w:val="00C60ABB"/>
    <w:rsid w:val="00C60C3B"/>
    <w:rsid w:val="00C60D8E"/>
    <w:rsid w:val="00C60DDB"/>
    <w:rsid w:val="00C61052"/>
    <w:rsid w:val="00C6119C"/>
    <w:rsid w:val="00C61624"/>
    <w:rsid w:val="00C616E7"/>
    <w:rsid w:val="00C6189C"/>
    <w:rsid w:val="00C618E2"/>
    <w:rsid w:val="00C6193E"/>
    <w:rsid w:val="00C61A44"/>
    <w:rsid w:val="00C61D17"/>
    <w:rsid w:val="00C61E4E"/>
    <w:rsid w:val="00C6203B"/>
    <w:rsid w:val="00C6224C"/>
    <w:rsid w:val="00C6226B"/>
    <w:rsid w:val="00C6275F"/>
    <w:rsid w:val="00C627F5"/>
    <w:rsid w:val="00C62AE4"/>
    <w:rsid w:val="00C62EF6"/>
    <w:rsid w:val="00C62F57"/>
    <w:rsid w:val="00C630AA"/>
    <w:rsid w:val="00C630F4"/>
    <w:rsid w:val="00C63123"/>
    <w:rsid w:val="00C63185"/>
    <w:rsid w:val="00C63266"/>
    <w:rsid w:val="00C633A5"/>
    <w:rsid w:val="00C63881"/>
    <w:rsid w:val="00C63B8A"/>
    <w:rsid w:val="00C63D46"/>
    <w:rsid w:val="00C64188"/>
    <w:rsid w:val="00C64218"/>
    <w:rsid w:val="00C6457E"/>
    <w:rsid w:val="00C6482A"/>
    <w:rsid w:val="00C648F5"/>
    <w:rsid w:val="00C64A13"/>
    <w:rsid w:val="00C64B95"/>
    <w:rsid w:val="00C64C59"/>
    <w:rsid w:val="00C652B6"/>
    <w:rsid w:val="00C653C2"/>
    <w:rsid w:val="00C654ED"/>
    <w:rsid w:val="00C65B50"/>
    <w:rsid w:val="00C65E12"/>
    <w:rsid w:val="00C65FD4"/>
    <w:rsid w:val="00C666FE"/>
    <w:rsid w:val="00C668C6"/>
    <w:rsid w:val="00C669A4"/>
    <w:rsid w:val="00C669C3"/>
    <w:rsid w:val="00C66C6C"/>
    <w:rsid w:val="00C67201"/>
    <w:rsid w:val="00C67339"/>
    <w:rsid w:val="00C67387"/>
    <w:rsid w:val="00C6767E"/>
    <w:rsid w:val="00C67695"/>
    <w:rsid w:val="00C676ED"/>
    <w:rsid w:val="00C67745"/>
    <w:rsid w:val="00C677DA"/>
    <w:rsid w:val="00C67848"/>
    <w:rsid w:val="00C679A7"/>
    <w:rsid w:val="00C67C8B"/>
    <w:rsid w:val="00C67F92"/>
    <w:rsid w:val="00C70206"/>
    <w:rsid w:val="00C70224"/>
    <w:rsid w:val="00C70250"/>
    <w:rsid w:val="00C702EF"/>
    <w:rsid w:val="00C703AD"/>
    <w:rsid w:val="00C703BD"/>
    <w:rsid w:val="00C70734"/>
    <w:rsid w:val="00C7080B"/>
    <w:rsid w:val="00C7081C"/>
    <w:rsid w:val="00C70A2C"/>
    <w:rsid w:val="00C70A94"/>
    <w:rsid w:val="00C70D81"/>
    <w:rsid w:val="00C70E28"/>
    <w:rsid w:val="00C70F57"/>
    <w:rsid w:val="00C70FB9"/>
    <w:rsid w:val="00C712EF"/>
    <w:rsid w:val="00C71870"/>
    <w:rsid w:val="00C71875"/>
    <w:rsid w:val="00C71A87"/>
    <w:rsid w:val="00C71AB0"/>
    <w:rsid w:val="00C71C80"/>
    <w:rsid w:val="00C721A5"/>
    <w:rsid w:val="00C723D2"/>
    <w:rsid w:val="00C724BC"/>
    <w:rsid w:val="00C726FF"/>
    <w:rsid w:val="00C72801"/>
    <w:rsid w:val="00C72859"/>
    <w:rsid w:val="00C72CE2"/>
    <w:rsid w:val="00C72EE7"/>
    <w:rsid w:val="00C73025"/>
    <w:rsid w:val="00C7314E"/>
    <w:rsid w:val="00C7321F"/>
    <w:rsid w:val="00C73244"/>
    <w:rsid w:val="00C7330F"/>
    <w:rsid w:val="00C734F1"/>
    <w:rsid w:val="00C7390B"/>
    <w:rsid w:val="00C73AFE"/>
    <w:rsid w:val="00C73FB2"/>
    <w:rsid w:val="00C741DB"/>
    <w:rsid w:val="00C743A4"/>
    <w:rsid w:val="00C7457A"/>
    <w:rsid w:val="00C745E9"/>
    <w:rsid w:val="00C746DF"/>
    <w:rsid w:val="00C747AC"/>
    <w:rsid w:val="00C74856"/>
    <w:rsid w:val="00C74A3F"/>
    <w:rsid w:val="00C74A5B"/>
    <w:rsid w:val="00C74D44"/>
    <w:rsid w:val="00C752DD"/>
    <w:rsid w:val="00C753EA"/>
    <w:rsid w:val="00C75C44"/>
    <w:rsid w:val="00C75C4E"/>
    <w:rsid w:val="00C75D4F"/>
    <w:rsid w:val="00C75EEE"/>
    <w:rsid w:val="00C764BA"/>
    <w:rsid w:val="00C766B0"/>
    <w:rsid w:val="00C76ACC"/>
    <w:rsid w:val="00C76AFF"/>
    <w:rsid w:val="00C76B0E"/>
    <w:rsid w:val="00C76C61"/>
    <w:rsid w:val="00C76C95"/>
    <w:rsid w:val="00C76D76"/>
    <w:rsid w:val="00C76E5A"/>
    <w:rsid w:val="00C76FAC"/>
    <w:rsid w:val="00C772EE"/>
    <w:rsid w:val="00C7736A"/>
    <w:rsid w:val="00C7738B"/>
    <w:rsid w:val="00C77B59"/>
    <w:rsid w:val="00C77C4F"/>
    <w:rsid w:val="00C77DE4"/>
    <w:rsid w:val="00C77EE4"/>
    <w:rsid w:val="00C79CAB"/>
    <w:rsid w:val="00C8002E"/>
    <w:rsid w:val="00C80365"/>
    <w:rsid w:val="00C803A7"/>
    <w:rsid w:val="00C80514"/>
    <w:rsid w:val="00C805F0"/>
    <w:rsid w:val="00C807E9"/>
    <w:rsid w:val="00C8081A"/>
    <w:rsid w:val="00C80980"/>
    <w:rsid w:val="00C80AFF"/>
    <w:rsid w:val="00C80EBD"/>
    <w:rsid w:val="00C81080"/>
    <w:rsid w:val="00C81175"/>
    <w:rsid w:val="00C8178B"/>
    <w:rsid w:val="00C8189C"/>
    <w:rsid w:val="00C81947"/>
    <w:rsid w:val="00C81C26"/>
    <w:rsid w:val="00C81CEE"/>
    <w:rsid w:val="00C81E50"/>
    <w:rsid w:val="00C81F50"/>
    <w:rsid w:val="00C820AB"/>
    <w:rsid w:val="00C821F1"/>
    <w:rsid w:val="00C82301"/>
    <w:rsid w:val="00C825A1"/>
    <w:rsid w:val="00C8293B"/>
    <w:rsid w:val="00C82BA5"/>
    <w:rsid w:val="00C82CD6"/>
    <w:rsid w:val="00C82D43"/>
    <w:rsid w:val="00C82EBA"/>
    <w:rsid w:val="00C83109"/>
    <w:rsid w:val="00C836D0"/>
    <w:rsid w:val="00C83AF6"/>
    <w:rsid w:val="00C83B6B"/>
    <w:rsid w:val="00C842DF"/>
    <w:rsid w:val="00C84407"/>
    <w:rsid w:val="00C8470A"/>
    <w:rsid w:val="00C84D0A"/>
    <w:rsid w:val="00C85172"/>
    <w:rsid w:val="00C85267"/>
    <w:rsid w:val="00C8530B"/>
    <w:rsid w:val="00C853F9"/>
    <w:rsid w:val="00C854AB"/>
    <w:rsid w:val="00C854D3"/>
    <w:rsid w:val="00C857B0"/>
    <w:rsid w:val="00C857D6"/>
    <w:rsid w:val="00C85AF3"/>
    <w:rsid w:val="00C85CF4"/>
    <w:rsid w:val="00C85D33"/>
    <w:rsid w:val="00C85E1E"/>
    <w:rsid w:val="00C85FE7"/>
    <w:rsid w:val="00C861E3"/>
    <w:rsid w:val="00C86512"/>
    <w:rsid w:val="00C86656"/>
    <w:rsid w:val="00C866E2"/>
    <w:rsid w:val="00C86819"/>
    <w:rsid w:val="00C86DA8"/>
    <w:rsid w:val="00C86E69"/>
    <w:rsid w:val="00C870C8"/>
    <w:rsid w:val="00C8719C"/>
    <w:rsid w:val="00C87405"/>
    <w:rsid w:val="00C8769A"/>
    <w:rsid w:val="00C87782"/>
    <w:rsid w:val="00C87C36"/>
    <w:rsid w:val="00C87C71"/>
    <w:rsid w:val="00C87CFA"/>
    <w:rsid w:val="00C87E06"/>
    <w:rsid w:val="00C90381"/>
    <w:rsid w:val="00C906E6"/>
    <w:rsid w:val="00C908F5"/>
    <w:rsid w:val="00C90A0C"/>
    <w:rsid w:val="00C90B8A"/>
    <w:rsid w:val="00C90EB9"/>
    <w:rsid w:val="00C910E7"/>
    <w:rsid w:val="00C91313"/>
    <w:rsid w:val="00C918FF"/>
    <w:rsid w:val="00C919B5"/>
    <w:rsid w:val="00C91A5C"/>
    <w:rsid w:val="00C91B77"/>
    <w:rsid w:val="00C91F16"/>
    <w:rsid w:val="00C920BC"/>
    <w:rsid w:val="00C92684"/>
    <w:rsid w:val="00C929E6"/>
    <w:rsid w:val="00C92AEA"/>
    <w:rsid w:val="00C92C16"/>
    <w:rsid w:val="00C92C25"/>
    <w:rsid w:val="00C9308B"/>
    <w:rsid w:val="00C9311E"/>
    <w:rsid w:val="00C93130"/>
    <w:rsid w:val="00C93210"/>
    <w:rsid w:val="00C93219"/>
    <w:rsid w:val="00C934F0"/>
    <w:rsid w:val="00C936BF"/>
    <w:rsid w:val="00C93797"/>
    <w:rsid w:val="00C93989"/>
    <w:rsid w:val="00C94253"/>
    <w:rsid w:val="00C94275"/>
    <w:rsid w:val="00C9434C"/>
    <w:rsid w:val="00C94601"/>
    <w:rsid w:val="00C946B0"/>
    <w:rsid w:val="00C94919"/>
    <w:rsid w:val="00C94AD5"/>
    <w:rsid w:val="00C94ADD"/>
    <w:rsid w:val="00C94D2B"/>
    <w:rsid w:val="00C94D3F"/>
    <w:rsid w:val="00C95058"/>
    <w:rsid w:val="00C950E4"/>
    <w:rsid w:val="00C950FC"/>
    <w:rsid w:val="00C952B3"/>
    <w:rsid w:val="00C9567E"/>
    <w:rsid w:val="00C956CA"/>
    <w:rsid w:val="00C956FE"/>
    <w:rsid w:val="00C9591F"/>
    <w:rsid w:val="00C95A6D"/>
    <w:rsid w:val="00C95D1E"/>
    <w:rsid w:val="00C95F42"/>
    <w:rsid w:val="00C96204"/>
    <w:rsid w:val="00C96239"/>
    <w:rsid w:val="00C96263"/>
    <w:rsid w:val="00C962B8"/>
    <w:rsid w:val="00C9638F"/>
    <w:rsid w:val="00C96525"/>
    <w:rsid w:val="00C96B9C"/>
    <w:rsid w:val="00C96C40"/>
    <w:rsid w:val="00C96FAE"/>
    <w:rsid w:val="00C96FC8"/>
    <w:rsid w:val="00C97010"/>
    <w:rsid w:val="00C97471"/>
    <w:rsid w:val="00C97545"/>
    <w:rsid w:val="00C9773B"/>
    <w:rsid w:val="00C97DE0"/>
    <w:rsid w:val="00CA0240"/>
    <w:rsid w:val="00CA026E"/>
    <w:rsid w:val="00CA030B"/>
    <w:rsid w:val="00CA09E0"/>
    <w:rsid w:val="00CA0B3F"/>
    <w:rsid w:val="00CA0C37"/>
    <w:rsid w:val="00CA0C96"/>
    <w:rsid w:val="00CA0D20"/>
    <w:rsid w:val="00CA0D9D"/>
    <w:rsid w:val="00CA117D"/>
    <w:rsid w:val="00CA1181"/>
    <w:rsid w:val="00CA123D"/>
    <w:rsid w:val="00CA14A6"/>
    <w:rsid w:val="00CA153A"/>
    <w:rsid w:val="00CA15CB"/>
    <w:rsid w:val="00CA18DD"/>
    <w:rsid w:val="00CA1AD6"/>
    <w:rsid w:val="00CA1C48"/>
    <w:rsid w:val="00CA20A5"/>
    <w:rsid w:val="00CA21E3"/>
    <w:rsid w:val="00CA24E8"/>
    <w:rsid w:val="00CA2723"/>
    <w:rsid w:val="00CA2852"/>
    <w:rsid w:val="00CA2A33"/>
    <w:rsid w:val="00CA2DF6"/>
    <w:rsid w:val="00CA2E2B"/>
    <w:rsid w:val="00CA2E78"/>
    <w:rsid w:val="00CA2EBB"/>
    <w:rsid w:val="00CA2FB2"/>
    <w:rsid w:val="00CA3420"/>
    <w:rsid w:val="00CA3533"/>
    <w:rsid w:val="00CA3534"/>
    <w:rsid w:val="00CA389C"/>
    <w:rsid w:val="00CA3C0E"/>
    <w:rsid w:val="00CA3D02"/>
    <w:rsid w:val="00CA3F58"/>
    <w:rsid w:val="00CA3FC9"/>
    <w:rsid w:val="00CA42BA"/>
    <w:rsid w:val="00CA43C9"/>
    <w:rsid w:val="00CA44BE"/>
    <w:rsid w:val="00CA44EA"/>
    <w:rsid w:val="00CA45E0"/>
    <w:rsid w:val="00CA4624"/>
    <w:rsid w:val="00CA4636"/>
    <w:rsid w:val="00CA46F3"/>
    <w:rsid w:val="00CA4874"/>
    <w:rsid w:val="00CA4A04"/>
    <w:rsid w:val="00CA4A8D"/>
    <w:rsid w:val="00CA4B4A"/>
    <w:rsid w:val="00CA5189"/>
    <w:rsid w:val="00CA5209"/>
    <w:rsid w:val="00CA5453"/>
    <w:rsid w:val="00CA54C4"/>
    <w:rsid w:val="00CA561A"/>
    <w:rsid w:val="00CA56D7"/>
    <w:rsid w:val="00CA5783"/>
    <w:rsid w:val="00CA5785"/>
    <w:rsid w:val="00CA589D"/>
    <w:rsid w:val="00CA5921"/>
    <w:rsid w:val="00CA5970"/>
    <w:rsid w:val="00CA5993"/>
    <w:rsid w:val="00CA59F8"/>
    <w:rsid w:val="00CA5C5B"/>
    <w:rsid w:val="00CA5D1E"/>
    <w:rsid w:val="00CA5EBC"/>
    <w:rsid w:val="00CA5EBF"/>
    <w:rsid w:val="00CA5FC5"/>
    <w:rsid w:val="00CA661A"/>
    <w:rsid w:val="00CA664A"/>
    <w:rsid w:val="00CA67FE"/>
    <w:rsid w:val="00CA6A75"/>
    <w:rsid w:val="00CA6C05"/>
    <w:rsid w:val="00CA7122"/>
    <w:rsid w:val="00CA73B5"/>
    <w:rsid w:val="00CA7595"/>
    <w:rsid w:val="00CA7779"/>
    <w:rsid w:val="00CA77D7"/>
    <w:rsid w:val="00CA79AC"/>
    <w:rsid w:val="00CA7A2A"/>
    <w:rsid w:val="00CA7C4E"/>
    <w:rsid w:val="00CA7FCA"/>
    <w:rsid w:val="00CACFCB"/>
    <w:rsid w:val="00CB025A"/>
    <w:rsid w:val="00CB02B3"/>
    <w:rsid w:val="00CB04D1"/>
    <w:rsid w:val="00CB0881"/>
    <w:rsid w:val="00CB0941"/>
    <w:rsid w:val="00CB09C9"/>
    <w:rsid w:val="00CB09DF"/>
    <w:rsid w:val="00CB0A04"/>
    <w:rsid w:val="00CB0A33"/>
    <w:rsid w:val="00CB0B06"/>
    <w:rsid w:val="00CB0F38"/>
    <w:rsid w:val="00CB1399"/>
    <w:rsid w:val="00CB15F8"/>
    <w:rsid w:val="00CB16BF"/>
    <w:rsid w:val="00CB177E"/>
    <w:rsid w:val="00CB18D4"/>
    <w:rsid w:val="00CB197E"/>
    <w:rsid w:val="00CB19A9"/>
    <w:rsid w:val="00CB1A82"/>
    <w:rsid w:val="00CB1A98"/>
    <w:rsid w:val="00CB1B61"/>
    <w:rsid w:val="00CB1C63"/>
    <w:rsid w:val="00CB1E35"/>
    <w:rsid w:val="00CB1F87"/>
    <w:rsid w:val="00CB1FC8"/>
    <w:rsid w:val="00CB2017"/>
    <w:rsid w:val="00CB2331"/>
    <w:rsid w:val="00CB2544"/>
    <w:rsid w:val="00CB25B8"/>
    <w:rsid w:val="00CB2642"/>
    <w:rsid w:val="00CB27CA"/>
    <w:rsid w:val="00CB28FC"/>
    <w:rsid w:val="00CB2A5A"/>
    <w:rsid w:val="00CB2DEA"/>
    <w:rsid w:val="00CB2F8B"/>
    <w:rsid w:val="00CB3332"/>
    <w:rsid w:val="00CB3360"/>
    <w:rsid w:val="00CB365F"/>
    <w:rsid w:val="00CB36B9"/>
    <w:rsid w:val="00CB36CB"/>
    <w:rsid w:val="00CB3880"/>
    <w:rsid w:val="00CB38C4"/>
    <w:rsid w:val="00CB3912"/>
    <w:rsid w:val="00CB3CA1"/>
    <w:rsid w:val="00CB3DAC"/>
    <w:rsid w:val="00CB428B"/>
    <w:rsid w:val="00CB43DB"/>
    <w:rsid w:val="00CB46AE"/>
    <w:rsid w:val="00CB499D"/>
    <w:rsid w:val="00CB49D2"/>
    <w:rsid w:val="00CB4AF5"/>
    <w:rsid w:val="00CB4B32"/>
    <w:rsid w:val="00CB4D76"/>
    <w:rsid w:val="00CB4F97"/>
    <w:rsid w:val="00CB502A"/>
    <w:rsid w:val="00CB507F"/>
    <w:rsid w:val="00CB5437"/>
    <w:rsid w:val="00CB57C1"/>
    <w:rsid w:val="00CB5CA8"/>
    <w:rsid w:val="00CB6054"/>
    <w:rsid w:val="00CB60E0"/>
    <w:rsid w:val="00CB6107"/>
    <w:rsid w:val="00CB6268"/>
    <w:rsid w:val="00CB65DC"/>
    <w:rsid w:val="00CB6622"/>
    <w:rsid w:val="00CB66A3"/>
    <w:rsid w:val="00CB676E"/>
    <w:rsid w:val="00CB67FE"/>
    <w:rsid w:val="00CB684D"/>
    <w:rsid w:val="00CB68A9"/>
    <w:rsid w:val="00CB6971"/>
    <w:rsid w:val="00CB6B23"/>
    <w:rsid w:val="00CB6C93"/>
    <w:rsid w:val="00CB6F15"/>
    <w:rsid w:val="00CB70AC"/>
    <w:rsid w:val="00CB7364"/>
    <w:rsid w:val="00CB779E"/>
    <w:rsid w:val="00CB78DA"/>
    <w:rsid w:val="00CB7B6A"/>
    <w:rsid w:val="00CC04C1"/>
    <w:rsid w:val="00CC06B6"/>
    <w:rsid w:val="00CC076D"/>
    <w:rsid w:val="00CC0843"/>
    <w:rsid w:val="00CC089C"/>
    <w:rsid w:val="00CC0AD8"/>
    <w:rsid w:val="00CC0B2E"/>
    <w:rsid w:val="00CC0C54"/>
    <w:rsid w:val="00CC0D05"/>
    <w:rsid w:val="00CC0E71"/>
    <w:rsid w:val="00CC109E"/>
    <w:rsid w:val="00CC1291"/>
    <w:rsid w:val="00CC15D4"/>
    <w:rsid w:val="00CC1660"/>
    <w:rsid w:val="00CC1725"/>
    <w:rsid w:val="00CC1872"/>
    <w:rsid w:val="00CC1B46"/>
    <w:rsid w:val="00CC1DB0"/>
    <w:rsid w:val="00CC1E37"/>
    <w:rsid w:val="00CC20CA"/>
    <w:rsid w:val="00CC21E6"/>
    <w:rsid w:val="00CC2224"/>
    <w:rsid w:val="00CC224F"/>
    <w:rsid w:val="00CC232F"/>
    <w:rsid w:val="00CC2376"/>
    <w:rsid w:val="00CC2644"/>
    <w:rsid w:val="00CC2992"/>
    <w:rsid w:val="00CC2A17"/>
    <w:rsid w:val="00CC2FE5"/>
    <w:rsid w:val="00CC314A"/>
    <w:rsid w:val="00CC31F4"/>
    <w:rsid w:val="00CC3501"/>
    <w:rsid w:val="00CC3BAC"/>
    <w:rsid w:val="00CC4012"/>
    <w:rsid w:val="00CC41D8"/>
    <w:rsid w:val="00CC43AD"/>
    <w:rsid w:val="00CC4765"/>
    <w:rsid w:val="00CC4883"/>
    <w:rsid w:val="00CC4AED"/>
    <w:rsid w:val="00CC4B4E"/>
    <w:rsid w:val="00CC4C0B"/>
    <w:rsid w:val="00CC4E1F"/>
    <w:rsid w:val="00CC4F24"/>
    <w:rsid w:val="00CC543B"/>
    <w:rsid w:val="00CC560F"/>
    <w:rsid w:val="00CC5BFD"/>
    <w:rsid w:val="00CC5E9A"/>
    <w:rsid w:val="00CC60E1"/>
    <w:rsid w:val="00CC6115"/>
    <w:rsid w:val="00CC61CF"/>
    <w:rsid w:val="00CC61F8"/>
    <w:rsid w:val="00CC62A9"/>
    <w:rsid w:val="00CC6726"/>
    <w:rsid w:val="00CC6D99"/>
    <w:rsid w:val="00CC6FF5"/>
    <w:rsid w:val="00CC71DE"/>
    <w:rsid w:val="00CC73E5"/>
    <w:rsid w:val="00CC7426"/>
    <w:rsid w:val="00CC758C"/>
    <w:rsid w:val="00CC7790"/>
    <w:rsid w:val="00CC7836"/>
    <w:rsid w:val="00CC7973"/>
    <w:rsid w:val="00CC7B87"/>
    <w:rsid w:val="00CC7B95"/>
    <w:rsid w:val="00CC7D50"/>
    <w:rsid w:val="00CC7F2A"/>
    <w:rsid w:val="00CD0044"/>
    <w:rsid w:val="00CD0426"/>
    <w:rsid w:val="00CD0427"/>
    <w:rsid w:val="00CD08DD"/>
    <w:rsid w:val="00CD0A02"/>
    <w:rsid w:val="00CD0A48"/>
    <w:rsid w:val="00CD0D39"/>
    <w:rsid w:val="00CD113C"/>
    <w:rsid w:val="00CD12CA"/>
    <w:rsid w:val="00CD1452"/>
    <w:rsid w:val="00CD160F"/>
    <w:rsid w:val="00CD1652"/>
    <w:rsid w:val="00CD1661"/>
    <w:rsid w:val="00CD168D"/>
    <w:rsid w:val="00CD1697"/>
    <w:rsid w:val="00CD16E5"/>
    <w:rsid w:val="00CD1845"/>
    <w:rsid w:val="00CD1852"/>
    <w:rsid w:val="00CD19F1"/>
    <w:rsid w:val="00CD214C"/>
    <w:rsid w:val="00CD21FF"/>
    <w:rsid w:val="00CD225B"/>
    <w:rsid w:val="00CD241F"/>
    <w:rsid w:val="00CD279F"/>
    <w:rsid w:val="00CD27BE"/>
    <w:rsid w:val="00CD27D6"/>
    <w:rsid w:val="00CD2840"/>
    <w:rsid w:val="00CD2958"/>
    <w:rsid w:val="00CD2C07"/>
    <w:rsid w:val="00CD2E90"/>
    <w:rsid w:val="00CD2F8D"/>
    <w:rsid w:val="00CD3289"/>
    <w:rsid w:val="00CD3386"/>
    <w:rsid w:val="00CD3722"/>
    <w:rsid w:val="00CD37E9"/>
    <w:rsid w:val="00CD3967"/>
    <w:rsid w:val="00CD3AC8"/>
    <w:rsid w:val="00CD3B06"/>
    <w:rsid w:val="00CD3B7B"/>
    <w:rsid w:val="00CD3C8A"/>
    <w:rsid w:val="00CD3DFB"/>
    <w:rsid w:val="00CD3E01"/>
    <w:rsid w:val="00CD43E2"/>
    <w:rsid w:val="00CD43F8"/>
    <w:rsid w:val="00CD4798"/>
    <w:rsid w:val="00CD47DB"/>
    <w:rsid w:val="00CD49A5"/>
    <w:rsid w:val="00CD49B6"/>
    <w:rsid w:val="00CD4A2F"/>
    <w:rsid w:val="00CD4D1B"/>
    <w:rsid w:val="00CD4F76"/>
    <w:rsid w:val="00CD51CF"/>
    <w:rsid w:val="00CD51DA"/>
    <w:rsid w:val="00CD51FE"/>
    <w:rsid w:val="00CD557F"/>
    <w:rsid w:val="00CD55FE"/>
    <w:rsid w:val="00CD582E"/>
    <w:rsid w:val="00CD5A5E"/>
    <w:rsid w:val="00CD5B93"/>
    <w:rsid w:val="00CD5D7B"/>
    <w:rsid w:val="00CD5E65"/>
    <w:rsid w:val="00CD5EA5"/>
    <w:rsid w:val="00CD5FF4"/>
    <w:rsid w:val="00CD60FE"/>
    <w:rsid w:val="00CD63D8"/>
    <w:rsid w:val="00CD6570"/>
    <w:rsid w:val="00CD6681"/>
    <w:rsid w:val="00CD67C2"/>
    <w:rsid w:val="00CD67F2"/>
    <w:rsid w:val="00CD6A06"/>
    <w:rsid w:val="00CD6C0F"/>
    <w:rsid w:val="00CD6E23"/>
    <w:rsid w:val="00CD7043"/>
    <w:rsid w:val="00CD718F"/>
    <w:rsid w:val="00CD72F3"/>
    <w:rsid w:val="00CD72F9"/>
    <w:rsid w:val="00CD739E"/>
    <w:rsid w:val="00CD73D7"/>
    <w:rsid w:val="00CD764A"/>
    <w:rsid w:val="00CD7823"/>
    <w:rsid w:val="00CD796A"/>
    <w:rsid w:val="00CD7A0C"/>
    <w:rsid w:val="00CD7AE5"/>
    <w:rsid w:val="00CD7FC6"/>
    <w:rsid w:val="00CE0220"/>
    <w:rsid w:val="00CE02B5"/>
    <w:rsid w:val="00CE0569"/>
    <w:rsid w:val="00CE084E"/>
    <w:rsid w:val="00CE08ED"/>
    <w:rsid w:val="00CE09DA"/>
    <w:rsid w:val="00CE0B32"/>
    <w:rsid w:val="00CE0DC5"/>
    <w:rsid w:val="00CE0F56"/>
    <w:rsid w:val="00CE139F"/>
    <w:rsid w:val="00CE13E8"/>
    <w:rsid w:val="00CE1442"/>
    <w:rsid w:val="00CE1492"/>
    <w:rsid w:val="00CE15B2"/>
    <w:rsid w:val="00CE17AF"/>
    <w:rsid w:val="00CE17CF"/>
    <w:rsid w:val="00CE1A5D"/>
    <w:rsid w:val="00CE1F46"/>
    <w:rsid w:val="00CE211E"/>
    <w:rsid w:val="00CE2156"/>
    <w:rsid w:val="00CE217C"/>
    <w:rsid w:val="00CE2221"/>
    <w:rsid w:val="00CE2269"/>
    <w:rsid w:val="00CE255E"/>
    <w:rsid w:val="00CE2658"/>
    <w:rsid w:val="00CE268B"/>
    <w:rsid w:val="00CE2B88"/>
    <w:rsid w:val="00CE2ECB"/>
    <w:rsid w:val="00CE3093"/>
    <w:rsid w:val="00CE35BE"/>
    <w:rsid w:val="00CE3803"/>
    <w:rsid w:val="00CE383B"/>
    <w:rsid w:val="00CE390B"/>
    <w:rsid w:val="00CE3D2D"/>
    <w:rsid w:val="00CE40D1"/>
    <w:rsid w:val="00CE42CD"/>
    <w:rsid w:val="00CE43C6"/>
    <w:rsid w:val="00CE4407"/>
    <w:rsid w:val="00CE4517"/>
    <w:rsid w:val="00CE4652"/>
    <w:rsid w:val="00CE4680"/>
    <w:rsid w:val="00CE47DF"/>
    <w:rsid w:val="00CE4A40"/>
    <w:rsid w:val="00CE4D19"/>
    <w:rsid w:val="00CE4EA5"/>
    <w:rsid w:val="00CE568F"/>
    <w:rsid w:val="00CE5AF2"/>
    <w:rsid w:val="00CE5B43"/>
    <w:rsid w:val="00CE5C89"/>
    <w:rsid w:val="00CE5CD5"/>
    <w:rsid w:val="00CE5D8D"/>
    <w:rsid w:val="00CE5E49"/>
    <w:rsid w:val="00CE5F90"/>
    <w:rsid w:val="00CE6313"/>
    <w:rsid w:val="00CE64FC"/>
    <w:rsid w:val="00CE66DE"/>
    <w:rsid w:val="00CE6778"/>
    <w:rsid w:val="00CE6D14"/>
    <w:rsid w:val="00CE710F"/>
    <w:rsid w:val="00CE7203"/>
    <w:rsid w:val="00CE7283"/>
    <w:rsid w:val="00CE737F"/>
    <w:rsid w:val="00CE742D"/>
    <w:rsid w:val="00CE7C72"/>
    <w:rsid w:val="00CF0660"/>
    <w:rsid w:val="00CF0A1C"/>
    <w:rsid w:val="00CF0AB7"/>
    <w:rsid w:val="00CF0AEE"/>
    <w:rsid w:val="00CF0CA3"/>
    <w:rsid w:val="00CF0F2C"/>
    <w:rsid w:val="00CF1083"/>
    <w:rsid w:val="00CF10FF"/>
    <w:rsid w:val="00CF15FC"/>
    <w:rsid w:val="00CF1AA2"/>
    <w:rsid w:val="00CF1BDB"/>
    <w:rsid w:val="00CF1BFC"/>
    <w:rsid w:val="00CF2525"/>
    <w:rsid w:val="00CF2530"/>
    <w:rsid w:val="00CF2864"/>
    <w:rsid w:val="00CF2DE1"/>
    <w:rsid w:val="00CF2EE2"/>
    <w:rsid w:val="00CF3286"/>
    <w:rsid w:val="00CF3343"/>
    <w:rsid w:val="00CF3378"/>
    <w:rsid w:val="00CF34D9"/>
    <w:rsid w:val="00CF3649"/>
    <w:rsid w:val="00CF3758"/>
    <w:rsid w:val="00CF3792"/>
    <w:rsid w:val="00CF3C39"/>
    <w:rsid w:val="00CF3D55"/>
    <w:rsid w:val="00CF4003"/>
    <w:rsid w:val="00CF403E"/>
    <w:rsid w:val="00CF4043"/>
    <w:rsid w:val="00CF4366"/>
    <w:rsid w:val="00CF45A4"/>
    <w:rsid w:val="00CF46A5"/>
    <w:rsid w:val="00CF4A0B"/>
    <w:rsid w:val="00CF4A89"/>
    <w:rsid w:val="00CF5077"/>
    <w:rsid w:val="00CF50CB"/>
    <w:rsid w:val="00CF50CF"/>
    <w:rsid w:val="00CF552B"/>
    <w:rsid w:val="00CF5602"/>
    <w:rsid w:val="00CF5767"/>
    <w:rsid w:val="00CF586F"/>
    <w:rsid w:val="00CF5956"/>
    <w:rsid w:val="00CF5979"/>
    <w:rsid w:val="00CF5E79"/>
    <w:rsid w:val="00CF5F78"/>
    <w:rsid w:val="00CF601C"/>
    <w:rsid w:val="00CF60A7"/>
    <w:rsid w:val="00CF6100"/>
    <w:rsid w:val="00CF61C7"/>
    <w:rsid w:val="00CF61EB"/>
    <w:rsid w:val="00CF62B4"/>
    <w:rsid w:val="00CF63D0"/>
    <w:rsid w:val="00CF664B"/>
    <w:rsid w:val="00CF66D3"/>
    <w:rsid w:val="00CF6802"/>
    <w:rsid w:val="00CF6AD8"/>
    <w:rsid w:val="00CF6BD6"/>
    <w:rsid w:val="00CF6CB9"/>
    <w:rsid w:val="00CF6DA7"/>
    <w:rsid w:val="00CF6DB1"/>
    <w:rsid w:val="00CF705C"/>
    <w:rsid w:val="00CF718D"/>
    <w:rsid w:val="00CF72AD"/>
    <w:rsid w:val="00CF7669"/>
    <w:rsid w:val="00CF78CA"/>
    <w:rsid w:val="00CF7938"/>
    <w:rsid w:val="00CF7BB3"/>
    <w:rsid w:val="00CF7EF2"/>
    <w:rsid w:val="00D00063"/>
    <w:rsid w:val="00D000B5"/>
    <w:rsid w:val="00D00254"/>
    <w:rsid w:val="00D002D1"/>
    <w:rsid w:val="00D00345"/>
    <w:rsid w:val="00D00395"/>
    <w:rsid w:val="00D0045C"/>
    <w:rsid w:val="00D00546"/>
    <w:rsid w:val="00D00676"/>
    <w:rsid w:val="00D00DA3"/>
    <w:rsid w:val="00D00E44"/>
    <w:rsid w:val="00D0122B"/>
    <w:rsid w:val="00D01267"/>
    <w:rsid w:val="00D01321"/>
    <w:rsid w:val="00D01601"/>
    <w:rsid w:val="00D0168C"/>
    <w:rsid w:val="00D0173E"/>
    <w:rsid w:val="00D019B5"/>
    <w:rsid w:val="00D019E9"/>
    <w:rsid w:val="00D01D42"/>
    <w:rsid w:val="00D01DBB"/>
    <w:rsid w:val="00D01F43"/>
    <w:rsid w:val="00D020A1"/>
    <w:rsid w:val="00D0219D"/>
    <w:rsid w:val="00D0221B"/>
    <w:rsid w:val="00D022F9"/>
    <w:rsid w:val="00D025AD"/>
    <w:rsid w:val="00D02A75"/>
    <w:rsid w:val="00D02C5A"/>
    <w:rsid w:val="00D02C6B"/>
    <w:rsid w:val="00D02C9A"/>
    <w:rsid w:val="00D02F46"/>
    <w:rsid w:val="00D0307D"/>
    <w:rsid w:val="00D03284"/>
    <w:rsid w:val="00D034CC"/>
    <w:rsid w:val="00D03867"/>
    <w:rsid w:val="00D03AA1"/>
    <w:rsid w:val="00D03D95"/>
    <w:rsid w:val="00D03E9E"/>
    <w:rsid w:val="00D03FCE"/>
    <w:rsid w:val="00D0427C"/>
    <w:rsid w:val="00D04415"/>
    <w:rsid w:val="00D0495D"/>
    <w:rsid w:val="00D0496C"/>
    <w:rsid w:val="00D049A6"/>
    <w:rsid w:val="00D04AD3"/>
    <w:rsid w:val="00D04C95"/>
    <w:rsid w:val="00D04D02"/>
    <w:rsid w:val="00D04D34"/>
    <w:rsid w:val="00D04DE3"/>
    <w:rsid w:val="00D04FCB"/>
    <w:rsid w:val="00D050D8"/>
    <w:rsid w:val="00D0516E"/>
    <w:rsid w:val="00D05397"/>
    <w:rsid w:val="00D053F8"/>
    <w:rsid w:val="00D05E2A"/>
    <w:rsid w:val="00D062DF"/>
    <w:rsid w:val="00D06403"/>
    <w:rsid w:val="00D065D5"/>
    <w:rsid w:val="00D06680"/>
    <w:rsid w:val="00D06A80"/>
    <w:rsid w:val="00D06B15"/>
    <w:rsid w:val="00D06B1B"/>
    <w:rsid w:val="00D06B2F"/>
    <w:rsid w:val="00D06B7C"/>
    <w:rsid w:val="00D06FB9"/>
    <w:rsid w:val="00D07111"/>
    <w:rsid w:val="00D0737B"/>
    <w:rsid w:val="00D07E7C"/>
    <w:rsid w:val="00D07FD5"/>
    <w:rsid w:val="00D102DE"/>
    <w:rsid w:val="00D103B2"/>
    <w:rsid w:val="00D10403"/>
    <w:rsid w:val="00D10502"/>
    <w:rsid w:val="00D1076D"/>
    <w:rsid w:val="00D1082A"/>
    <w:rsid w:val="00D1082D"/>
    <w:rsid w:val="00D10944"/>
    <w:rsid w:val="00D10EA6"/>
    <w:rsid w:val="00D11136"/>
    <w:rsid w:val="00D11409"/>
    <w:rsid w:val="00D12155"/>
    <w:rsid w:val="00D12189"/>
    <w:rsid w:val="00D12666"/>
    <w:rsid w:val="00D126A0"/>
    <w:rsid w:val="00D12AFF"/>
    <w:rsid w:val="00D12DF8"/>
    <w:rsid w:val="00D12F52"/>
    <w:rsid w:val="00D130AE"/>
    <w:rsid w:val="00D133FC"/>
    <w:rsid w:val="00D1376D"/>
    <w:rsid w:val="00D139A0"/>
    <w:rsid w:val="00D13A95"/>
    <w:rsid w:val="00D13AC7"/>
    <w:rsid w:val="00D13B5B"/>
    <w:rsid w:val="00D13CAB"/>
    <w:rsid w:val="00D14323"/>
    <w:rsid w:val="00D14414"/>
    <w:rsid w:val="00D1444D"/>
    <w:rsid w:val="00D14573"/>
    <w:rsid w:val="00D146B1"/>
    <w:rsid w:val="00D146C1"/>
    <w:rsid w:val="00D1477B"/>
    <w:rsid w:val="00D1486F"/>
    <w:rsid w:val="00D1496B"/>
    <w:rsid w:val="00D14C3F"/>
    <w:rsid w:val="00D14C58"/>
    <w:rsid w:val="00D14D39"/>
    <w:rsid w:val="00D14D78"/>
    <w:rsid w:val="00D14EA1"/>
    <w:rsid w:val="00D15183"/>
    <w:rsid w:val="00D15426"/>
    <w:rsid w:val="00D1545C"/>
    <w:rsid w:val="00D15637"/>
    <w:rsid w:val="00D15682"/>
    <w:rsid w:val="00D15CC6"/>
    <w:rsid w:val="00D15DEE"/>
    <w:rsid w:val="00D15FE6"/>
    <w:rsid w:val="00D16077"/>
    <w:rsid w:val="00D16219"/>
    <w:rsid w:val="00D16275"/>
    <w:rsid w:val="00D16628"/>
    <w:rsid w:val="00D1675C"/>
    <w:rsid w:val="00D1676C"/>
    <w:rsid w:val="00D16868"/>
    <w:rsid w:val="00D16917"/>
    <w:rsid w:val="00D16971"/>
    <w:rsid w:val="00D16BA7"/>
    <w:rsid w:val="00D16C62"/>
    <w:rsid w:val="00D16DF7"/>
    <w:rsid w:val="00D1723D"/>
    <w:rsid w:val="00D174A9"/>
    <w:rsid w:val="00D175AD"/>
    <w:rsid w:val="00D17794"/>
    <w:rsid w:val="00D17A11"/>
    <w:rsid w:val="00D17A6E"/>
    <w:rsid w:val="00D17AA9"/>
    <w:rsid w:val="00D17B97"/>
    <w:rsid w:val="00D17BD9"/>
    <w:rsid w:val="00D17C8E"/>
    <w:rsid w:val="00D17CA6"/>
    <w:rsid w:val="00D200D4"/>
    <w:rsid w:val="00D2025C"/>
    <w:rsid w:val="00D205E1"/>
    <w:rsid w:val="00D209AB"/>
    <w:rsid w:val="00D20A14"/>
    <w:rsid w:val="00D20BB5"/>
    <w:rsid w:val="00D20C0B"/>
    <w:rsid w:val="00D20EC9"/>
    <w:rsid w:val="00D20FAB"/>
    <w:rsid w:val="00D213DB"/>
    <w:rsid w:val="00D21411"/>
    <w:rsid w:val="00D215B6"/>
    <w:rsid w:val="00D21CD1"/>
    <w:rsid w:val="00D21DE6"/>
    <w:rsid w:val="00D22165"/>
    <w:rsid w:val="00D22241"/>
    <w:rsid w:val="00D22288"/>
    <w:rsid w:val="00D2261B"/>
    <w:rsid w:val="00D22935"/>
    <w:rsid w:val="00D22A9A"/>
    <w:rsid w:val="00D22AE7"/>
    <w:rsid w:val="00D22CC2"/>
    <w:rsid w:val="00D22E80"/>
    <w:rsid w:val="00D2317B"/>
    <w:rsid w:val="00D232E4"/>
    <w:rsid w:val="00D232FB"/>
    <w:rsid w:val="00D2339D"/>
    <w:rsid w:val="00D233D0"/>
    <w:rsid w:val="00D23491"/>
    <w:rsid w:val="00D237C3"/>
    <w:rsid w:val="00D238AE"/>
    <w:rsid w:val="00D23B11"/>
    <w:rsid w:val="00D23B4D"/>
    <w:rsid w:val="00D23CB3"/>
    <w:rsid w:val="00D23E2D"/>
    <w:rsid w:val="00D24112"/>
    <w:rsid w:val="00D24237"/>
    <w:rsid w:val="00D24260"/>
    <w:rsid w:val="00D243E3"/>
    <w:rsid w:val="00D24447"/>
    <w:rsid w:val="00D24578"/>
    <w:rsid w:val="00D24938"/>
    <w:rsid w:val="00D24939"/>
    <w:rsid w:val="00D249FA"/>
    <w:rsid w:val="00D24A71"/>
    <w:rsid w:val="00D24A88"/>
    <w:rsid w:val="00D24C9C"/>
    <w:rsid w:val="00D2501B"/>
    <w:rsid w:val="00D25031"/>
    <w:rsid w:val="00D25124"/>
    <w:rsid w:val="00D25189"/>
    <w:rsid w:val="00D25342"/>
    <w:rsid w:val="00D2536A"/>
    <w:rsid w:val="00D25A8B"/>
    <w:rsid w:val="00D25B8E"/>
    <w:rsid w:val="00D25BEE"/>
    <w:rsid w:val="00D25C85"/>
    <w:rsid w:val="00D25DE1"/>
    <w:rsid w:val="00D25E07"/>
    <w:rsid w:val="00D26467"/>
    <w:rsid w:val="00D2648E"/>
    <w:rsid w:val="00D26688"/>
    <w:rsid w:val="00D26CDD"/>
    <w:rsid w:val="00D26DD4"/>
    <w:rsid w:val="00D27105"/>
    <w:rsid w:val="00D2744E"/>
    <w:rsid w:val="00D2792C"/>
    <w:rsid w:val="00D2796C"/>
    <w:rsid w:val="00D279C3"/>
    <w:rsid w:val="00D279C5"/>
    <w:rsid w:val="00D279E8"/>
    <w:rsid w:val="00D27C49"/>
    <w:rsid w:val="00D27F72"/>
    <w:rsid w:val="00D30044"/>
    <w:rsid w:val="00D3024F"/>
    <w:rsid w:val="00D3042E"/>
    <w:rsid w:val="00D304AC"/>
    <w:rsid w:val="00D30966"/>
    <w:rsid w:val="00D30A03"/>
    <w:rsid w:val="00D30BEB"/>
    <w:rsid w:val="00D30C6E"/>
    <w:rsid w:val="00D30CEE"/>
    <w:rsid w:val="00D311A5"/>
    <w:rsid w:val="00D31268"/>
    <w:rsid w:val="00D31406"/>
    <w:rsid w:val="00D31760"/>
    <w:rsid w:val="00D317ED"/>
    <w:rsid w:val="00D3192F"/>
    <w:rsid w:val="00D319CB"/>
    <w:rsid w:val="00D31ABD"/>
    <w:rsid w:val="00D31B92"/>
    <w:rsid w:val="00D31E16"/>
    <w:rsid w:val="00D3219D"/>
    <w:rsid w:val="00D3220B"/>
    <w:rsid w:val="00D32301"/>
    <w:rsid w:val="00D32431"/>
    <w:rsid w:val="00D326AA"/>
    <w:rsid w:val="00D3278B"/>
    <w:rsid w:val="00D328AA"/>
    <w:rsid w:val="00D32921"/>
    <w:rsid w:val="00D32A84"/>
    <w:rsid w:val="00D32B5C"/>
    <w:rsid w:val="00D32DE4"/>
    <w:rsid w:val="00D32F0A"/>
    <w:rsid w:val="00D330BD"/>
    <w:rsid w:val="00D3318B"/>
    <w:rsid w:val="00D3360F"/>
    <w:rsid w:val="00D3387A"/>
    <w:rsid w:val="00D33908"/>
    <w:rsid w:val="00D33A8A"/>
    <w:rsid w:val="00D33CFD"/>
    <w:rsid w:val="00D33D2F"/>
    <w:rsid w:val="00D33DE3"/>
    <w:rsid w:val="00D340B8"/>
    <w:rsid w:val="00D3414A"/>
    <w:rsid w:val="00D34209"/>
    <w:rsid w:val="00D344C2"/>
    <w:rsid w:val="00D344D2"/>
    <w:rsid w:val="00D34770"/>
    <w:rsid w:val="00D3478F"/>
    <w:rsid w:val="00D34EE2"/>
    <w:rsid w:val="00D35124"/>
    <w:rsid w:val="00D35169"/>
    <w:rsid w:val="00D35311"/>
    <w:rsid w:val="00D3534A"/>
    <w:rsid w:val="00D35420"/>
    <w:rsid w:val="00D355DF"/>
    <w:rsid w:val="00D3572E"/>
    <w:rsid w:val="00D359CC"/>
    <w:rsid w:val="00D35B2D"/>
    <w:rsid w:val="00D35C10"/>
    <w:rsid w:val="00D35DCB"/>
    <w:rsid w:val="00D35E20"/>
    <w:rsid w:val="00D35EC0"/>
    <w:rsid w:val="00D35F0E"/>
    <w:rsid w:val="00D36098"/>
    <w:rsid w:val="00D360AE"/>
    <w:rsid w:val="00D3615C"/>
    <w:rsid w:val="00D3655F"/>
    <w:rsid w:val="00D369E0"/>
    <w:rsid w:val="00D37174"/>
    <w:rsid w:val="00D371CE"/>
    <w:rsid w:val="00D374E5"/>
    <w:rsid w:val="00D37935"/>
    <w:rsid w:val="00D37BF6"/>
    <w:rsid w:val="00D37CEC"/>
    <w:rsid w:val="00D37DEA"/>
    <w:rsid w:val="00D37E75"/>
    <w:rsid w:val="00D37F39"/>
    <w:rsid w:val="00D40272"/>
    <w:rsid w:val="00D403D8"/>
    <w:rsid w:val="00D40894"/>
    <w:rsid w:val="00D40B78"/>
    <w:rsid w:val="00D40C8D"/>
    <w:rsid w:val="00D41195"/>
    <w:rsid w:val="00D411F0"/>
    <w:rsid w:val="00D4127E"/>
    <w:rsid w:val="00D4137F"/>
    <w:rsid w:val="00D41412"/>
    <w:rsid w:val="00D41888"/>
    <w:rsid w:val="00D4197A"/>
    <w:rsid w:val="00D41A96"/>
    <w:rsid w:val="00D41B2D"/>
    <w:rsid w:val="00D41D19"/>
    <w:rsid w:val="00D41D34"/>
    <w:rsid w:val="00D41D38"/>
    <w:rsid w:val="00D41E3D"/>
    <w:rsid w:val="00D41F5A"/>
    <w:rsid w:val="00D424C1"/>
    <w:rsid w:val="00D42A27"/>
    <w:rsid w:val="00D42B5D"/>
    <w:rsid w:val="00D434C5"/>
    <w:rsid w:val="00D4368C"/>
    <w:rsid w:val="00D4373F"/>
    <w:rsid w:val="00D43766"/>
    <w:rsid w:val="00D43944"/>
    <w:rsid w:val="00D439E5"/>
    <w:rsid w:val="00D43E05"/>
    <w:rsid w:val="00D43E18"/>
    <w:rsid w:val="00D43E1C"/>
    <w:rsid w:val="00D43ECC"/>
    <w:rsid w:val="00D43F36"/>
    <w:rsid w:val="00D44111"/>
    <w:rsid w:val="00D44153"/>
    <w:rsid w:val="00D441F6"/>
    <w:rsid w:val="00D442D6"/>
    <w:rsid w:val="00D4457B"/>
    <w:rsid w:val="00D44586"/>
    <w:rsid w:val="00D44BF2"/>
    <w:rsid w:val="00D44C69"/>
    <w:rsid w:val="00D44C94"/>
    <w:rsid w:val="00D44F35"/>
    <w:rsid w:val="00D44F8A"/>
    <w:rsid w:val="00D45230"/>
    <w:rsid w:val="00D454F4"/>
    <w:rsid w:val="00D45697"/>
    <w:rsid w:val="00D456B6"/>
    <w:rsid w:val="00D4573F"/>
    <w:rsid w:val="00D457B6"/>
    <w:rsid w:val="00D45C66"/>
    <w:rsid w:val="00D45D56"/>
    <w:rsid w:val="00D45EFB"/>
    <w:rsid w:val="00D45F0D"/>
    <w:rsid w:val="00D46080"/>
    <w:rsid w:val="00D46819"/>
    <w:rsid w:val="00D46866"/>
    <w:rsid w:val="00D468B5"/>
    <w:rsid w:val="00D46BB7"/>
    <w:rsid w:val="00D46C11"/>
    <w:rsid w:val="00D46D76"/>
    <w:rsid w:val="00D46FF0"/>
    <w:rsid w:val="00D47135"/>
    <w:rsid w:val="00D475B0"/>
    <w:rsid w:val="00D4769B"/>
    <w:rsid w:val="00D476BD"/>
    <w:rsid w:val="00D476FB"/>
    <w:rsid w:val="00D47843"/>
    <w:rsid w:val="00D47868"/>
    <w:rsid w:val="00D47B38"/>
    <w:rsid w:val="00D47C0C"/>
    <w:rsid w:val="00D47CB5"/>
    <w:rsid w:val="00D47CF6"/>
    <w:rsid w:val="00D47E69"/>
    <w:rsid w:val="00D47EFF"/>
    <w:rsid w:val="00D503D6"/>
    <w:rsid w:val="00D504A7"/>
    <w:rsid w:val="00D504E6"/>
    <w:rsid w:val="00D5092C"/>
    <w:rsid w:val="00D509C9"/>
    <w:rsid w:val="00D50A23"/>
    <w:rsid w:val="00D50AB8"/>
    <w:rsid w:val="00D50BBC"/>
    <w:rsid w:val="00D50F23"/>
    <w:rsid w:val="00D51128"/>
    <w:rsid w:val="00D5117F"/>
    <w:rsid w:val="00D51234"/>
    <w:rsid w:val="00D5129F"/>
    <w:rsid w:val="00D514CF"/>
    <w:rsid w:val="00D51522"/>
    <w:rsid w:val="00D515BF"/>
    <w:rsid w:val="00D51723"/>
    <w:rsid w:val="00D5175C"/>
    <w:rsid w:val="00D5198B"/>
    <w:rsid w:val="00D51BFB"/>
    <w:rsid w:val="00D51E21"/>
    <w:rsid w:val="00D51F03"/>
    <w:rsid w:val="00D51F62"/>
    <w:rsid w:val="00D524AD"/>
    <w:rsid w:val="00D5262C"/>
    <w:rsid w:val="00D526CA"/>
    <w:rsid w:val="00D52746"/>
    <w:rsid w:val="00D52759"/>
    <w:rsid w:val="00D527E8"/>
    <w:rsid w:val="00D52B8A"/>
    <w:rsid w:val="00D52BD7"/>
    <w:rsid w:val="00D52CF1"/>
    <w:rsid w:val="00D52D74"/>
    <w:rsid w:val="00D530F9"/>
    <w:rsid w:val="00D531E5"/>
    <w:rsid w:val="00D5335D"/>
    <w:rsid w:val="00D533B5"/>
    <w:rsid w:val="00D533C5"/>
    <w:rsid w:val="00D533FF"/>
    <w:rsid w:val="00D5348B"/>
    <w:rsid w:val="00D534A6"/>
    <w:rsid w:val="00D5356C"/>
    <w:rsid w:val="00D536BB"/>
    <w:rsid w:val="00D53714"/>
    <w:rsid w:val="00D53A27"/>
    <w:rsid w:val="00D53AE6"/>
    <w:rsid w:val="00D53C98"/>
    <w:rsid w:val="00D53D42"/>
    <w:rsid w:val="00D53EC7"/>
    <w:rsid w:val="00D54227"/>
    <w:rsid w:val="00D54259"/>
    <w:rsid w:val="00D543FD"/>
    <w:rsid w:val="00D548B4"/>
    <w:rsid w:val="00D548E8"/>
    <w:rsid w:val="00D54CDE"/>
    <w:rsid w:val="00D54D61"/>
    <w:rsid w:val="00D54ED8"/>
    <w:rsid w:val="00D54F26"/>
    <w:rsid w:val="00D55039"/>
    <w:rsid w:val="00D5515D"/>
    <w:rsid w:val="00D551C0"/>
    <w:rsid w:val="00D5527F"/>
    <w:rsid w:val="00D5536B"/>
    <w:rsid w:val="00D55572"/>
    <w:rsid w:val="00D5591E"/>
    <w:rsid w:val="00D55AC4"/>
    <w:rsid w:val="00D55E8F"/>
    <w:rsid w:val="00D5631B"/>
    <w:rsid w:val="00D56484"/>
    <w:rsid w:val="00D56524"/>
    <w:rsid w:val="00D5659C"/>
    <w:rsid w:val="00D565F6"/>
    <w:rsid w:val="00D568F3"/>
    <w:rsid w:val="00D569DD"/>
    <w:rsid w:val="00D56B0D"/>
    <w:rsid w:val="00D56B42"/>
    <w:rsid w:val="00D56C06"/>
    <w:rsid w:val="00D56CCB"/>
    <w:rsid w:val="00D56F74"/>
    <w:rsid w:val="00D571D9"/>
    <w:rsid w:val="00D57299"/>
    <w:rsid w:val="00D576E6"/>
    <w:rsid w:val="00D57BD7"/>
    <w:rsid w:val="00D57D8C"/>
    <w:rsid w:val="00D57EDE"/>
    <w:rsid w:val="00D57EE0"/>
    <w:rsid w:val="00D57EF3"/>
    <w:rsid w:val="00D6001C"/>
    <w:rsid w:val="00D60071"/>
    <w:rsid w:val="00D6028F"/>
    <w:rsid w:val="00D60293"/>
    <w:rsid w:val="00D602B8"/>
    <w:rsid w:val="00D60506"/>
    <w:rsid w:val="00D605B4"/>
    <w:rsid w:val="00D6071C"/>
    <w:rsid w:val="00D60A17"/>
    <w:rsid w:val="00D60E2A"/>
    <w:rsid w:val="00D61112"/>
    <w:rsid w:val="00D6112D"/>
    <w:rsid w:val="00D61130"/>
    <w:rsid w:val="00D61245"/>
    <w:rsid w:val="00D6181E"/>
    <w:rsid w:val="00D618DC"/>
    <w:rsid w:val="00D61B20"/>
    <w:rsid w:val="00D61F90"/>
    <w:rsid w:val="00D62130"/>
    <w:rsid w:val="00D62209"/>
    <w:rsid w:val="00D6243D"/>
    <w:rsid w:val="00D625F5"/>
    <w:rsid w:val="00D625FD"/>
    <w:rsid w:val="00D62739"/>
    <w:rsid w:val="00D62780"/>
    <w:rsid w:val="00D62818"/>
    <w:rsid w:val="00D62847"/>
    <w:rsid w:val="00D62D51"/>
    <w:rsid w:val="00D62E65"/>
    <w:rsid w:val="00D6315C"/>
    <w:rsid w:val="00D632DE"/>
    <w:rsid w:val="00D6335B"/>
    <w:rsid w:val="00D63806"/>
    <w:rsid w:val="00D63AC1"/>
    <w:rsid w:val="00D63CA1"/>
    <w:rsid w:val="00D63CDE"/>
    <w:rsid w:val="00D63D38"/>
    <w:rsid w:val="00D63E76"/>
    <w:rsid w:val="00D64069"/>
    <w:rsid w:val="00D641C9"/>
    <w:rsid w:val="00D6437C"/>
    <w:rsid w:val="00D64519"/>
    <w:rsid w:val="00D64563"/>
    <w:rsid w:val="00D64616"/>
    <w:rsid w:val="00D64BF4"/>
    <w:rsid w:val="00D64D96"/>
    <w:rsid w:val="00D6544D"/>
    <w:rsid w:val="00D655C9"/>
    <w:rsid w:val="00D657F2"/>
    <w:rsid w:val="00D65929"/>
    <w:rsid w:val="00D659E2"/>
    <w:rsid w:val="00D65CD2"/>
    <w:rsid w:val="00D66010"/>
    <w:rsid w:val="00D66234"/>
    <w:rsid w:val="00D663DB"/>
    <w:rsid w:val="00D665EE"/>
    <w:rsid w:val="00D667CC"/>
    <w:rsid w:val="00D668FD"/>
    <w:rsid w:val="00D669D0"/>
    <w:rsid w:val="00D66A3A"/>
    <w:rsid w:val="00D66B75"/>
    <w:rsid w:val="00D66E35"/>
    <w:rsid w:val="00D67824"/>
    <w:rsid w:val="00D67952"/>
    <w:rsid w:val="00D67AA4"/>
    <w:rsid w:val="00D67B63"/>
    <w:rsid w:val="00D67E96"/>
    <w:rsid w:val="00D67EB2"/>
    <w:rsid w:val="00D70086"/>
    <w:rsid w:val="00D701AC"/>
    <w:rsid w:val="00D70285"/>
    <w:rsid w:val="00D70549"/>
    <w:rsid w:val="00D7070D"/>
    <w:rsid w:val="00D70B53"/>
    <w:rsid w:val="00D71041"/>
    <w:rsid w:val="00D71161"/>
    <w:rsid w:val="00D711E4"/>
    <w:rsid w:val="00D715DF"/>
    <w:rsid w:val="00D71613"/>
    <w:rsid w:val="00D718A1"/>
    <w:rsid w:val="00D71AE8"/>
    <w:rsid w:val="00D71F7D"/>
    <w:rsid w:val="00D71FEF"/>
    <w:rsid w:val="00D72164"/>
    <w:rsid w:val="00D722A2"/>
    <w:rsid w:val="00D72527"/>
    <w:rsid w:val="00D7258E"/>
    <w:rsid w:val="00D72922"/>
    <w:rsid w:val="00D72AC6"/>
    <w:rsid w:val="00D72B52"/>
    <w:rsid w:val="00D72C40"/>
    <w:rsid w:val="00D72DDB"/>
    <w:rsid w:val="00D72E8C"/>
    <w:rsid w:val="00D730EB"/>
    <w:rsid w:val="00D7338E"/>
    <w:rsid w:val="00D7372D"/>
    <w:rsid w:val="00D73A72"/>
    <w:rsid w:val="00D73F6A"/>
    <w:rsid w:val="00D74014"/>
    <w:rsid w:val="00D743DB"/>
    <w:rsid w:val="00D7480A"/>
    <w:rsid w:val="00D74983"/>
    <w:rsid w:val="00D74B27"/>
    <w:rsid w:val="00D74CEF"/>
    <w:rsid w:val="00D74E63"/>
    <w:rsid w:val="00D74F17"/>
    <w:rsid w:val="00D74F97"/>
    <w:rsid w:val="00D75022"/>
    <w:rsid w:val="00D7511E"/>
    <w:rsid w:val="00D7543F"/>
    <w:rsid w:val="00D754B1"/>
    <w:rsid w:val="00D75553"/>
    <w:rsid w:val="00D7560E"/>
    <w:rsid w:val="00D757FF"/>
    <w:rsid w:val="00D759DD"/>
    <w:rsid w:val="00D75A62"/>
    <w:rsid w:val="00D75A7D"/>
    <w:rsid w:val="00D75B67"/>
    <w:rsid w:val="00D75DD6"/>
    <w:rsid w:val="00D75E3F"/>
    <w:rsid w:val="00D75E76"/>
    <w:rsid w:val="00D75F95"/>
    <w:rsid w:val="00D760C9"/>
    <w:rsid w:val="00D761D3"/>
    <w:rsid w:val="00D76213"/>
    <w:rsid w:val="00D762DD"/>
    <w:rsid w:val="00D76301"/>
    <w:rsid w:val="00D76305"/>
    <w:rsid w:val="00D76340"/>
    <w:rsid w:val="00D76614"/>
    <w:rsid w:val="00D7674A"/>
    <w:rsid w:val="00D76B7A"/>
    <w:rsid w:val="00D76DDC"/>
    <w:rsid w:val="00D77167"/>
    <w:rsid w:val="00D7734D"/>
    <w:rsid w:val="00D773D0"/>
    <w:rsid w:val="00D776A6"/>
    <w:rsid w:val="00D77B8F"/>
    <w:rsid w:val="00D77BDA"/>
    <w:rsid w:val="00D77BDE"/>
    <w:rsid w:val="00D77CB3"/>
    <w:rsid w:val="00D77DF3"/>
    <w:rsid w:val="00D77E44"/>
    <w:rsid w:val="00D77E77"/>
    <w:rsid w:val="00D802FF"/>
    <w:rsid w:val="00D804C3"/>
    <w:rsid w:val="00D80A50"/>
    <w:rsid w:val="00D80DD4"/>
    <w:rsid w:val="00D80FD5"/>
    <w:rsid w:val="00D81039"/>
    <w:rsid w:val="00D8109C"/>
    <w:rsid w:val="00D81207"/>
    <w:rsid w:val="00D81670"/>
    <w:rsid w:val="00D81787"/>
    <w:rsid w:val="00D8180D"/>
    <w:rsid w:val="00D81B7F"/>
    <w:rsid w:val="00D81BAF"/>
    <w:rsid w:val="00D81DDF"/>
    <w:rsid w:val="00D820C3"/>
    <w:rsid w:val="00D8283C"/>
    <w:rsid w:val="00D82D60"/>
    <w:rsid w:val="00D8321E"/>
    <w:rsid w:val="00D832C9"/>
    <w:rsid w:val="00D83975"/>
    <w:rsid w:val="00D83AD0"/>
    <w:rsid w:val="00D83BA6"/>
    <w:rsid w:val="00D83C0F"/>
    <w:rsid w:val="00D8414D"/>
    <w:rsid w:val="00D843F8"/>
    <w:rsid w:val="00D844BC"/>
    <w:rsid w:val="00D84AA9"/>
    <w:rsid w:val="00D84BAB"/>
    <w:rsid w:val="00D84D8B"/>
    <w:rsid w:val="00D84EC4"/>
    <w:rsid w:val="00D84F5B"/>
    <w:rsid w:val="00D85218"/>
    <w:rsid w:val="00D85267"/>
    <w:rsid w:val="00D85591"/>
    <w:rsid w:val="00D856B2"/>
    <w:rsid w:val="00D85759"/>
    <w:rsid w:val="00D85867"/>
    <w:rsid w:val="00D85C17"/>
    <w:rsid w:val="00D85E19"/>
    <w:rsid w:val="00D85E69"/>
    <w:rsid w:val="00D85E97"/>
    <w:rsid w:val="00D86313"/>
    <w:rsid w:val="00D86386"/>
    <w:rsid w:val="00D86411"/>
    <w:rsid w:val="00D865AD"/>
    <w:rsid w:val="00D865EA"/>
    <w:rsid w:val="00D8683B"/>
    <w:rsid w:val="00D8688B"/>
    <w:rsid w:val="00D86BCE"/>
    <w:rsid w:val="00D86C2C"/>
    <w:rsid w:val="00D86E8D"/>
    <w:rsid w:val="00D872FD"/>
    <w:rsid w:val="00D87382"/>
    <w:rsid w:val="00D8745B"/>
    <w:rsid w:val="00D875B4"/>
    <w:rsid w:val="00D8776B"/>
    <w:rsid w:val="00D877A7"/>
    <w:rsid w:val="00D87834"/>
    <w:rsid w:val="00D87A34"/>
    <w:rsid w:val="00D87A51"/>
    <w:rsid w:val="00D87AC0"/>
    <w:rsid w:val="00D87B1A"/>
    <w:rsid w:val="00D87B30"/>
    <w:rsid w:val="00D87CB5"/>
    <w:rsid w:val="00D87D11"/>
    <w:rsid w:val="00D87E8F"/>
    <w:rsid w:val="00D90262"/>
    <w:rsid w:val="00D90555"/>
    <w:rsid w:val="00D9078F"/>
    <w:rsid w:val="00D90790"/>
    <w:rsid w:val="00D909CA"/>
    <w:rsid w:val="00D90A29"/>
    <w:rsid w:val="00D90CEC"/>
    <w:rsid w:val="00D90EC0"/>
    <w:rsid w:val="00D91014"/>
    <w:rsid w:val="00D9147C"/>
    <w:rsid w:val="00D9156B"/>
    <w:rsid w:val="00D91578"/>
    <w:rsid w:val="00D916D2"/>
    <w:rsid w:val="00D9173E"/>
    <w:rsid w:val="00D91852"/>
    <w:rsid w:val="00D91871"/>
    <w:rsid w:val="00D918A8"/>
    <w:rsid w:val="00D918F7"/>
    <w:rsid w:val="00D91A9F"/>
    <w:rsid w:val="00D91C35"/>
    <w:rsid w:val="00D91CDE"/>
    <w:rsid w:val="00D91D66"/>
    <w:rsid w:val="00D91D8E"/>
    <w:rsid w:val="00D91EA3"/>
    <w:rsid w:val="00D91F15"/>
    <w:rsid w:val="00D920CA"/>
    <w:rsid w:val="00D922ED"/>
    <w:rsid w:val="00D923C0"/>
    <w:rsid w:val="00D92406"/>
    <w:rsid w:val="00D925FF"/>
    <w:rsid w:val="00D926C6"/>
    <w:rsid w:val="00D9290E"/>
    <w:rsid w:val="00D92A88"/>
    <w:rsid w:val="00D92AAB"/>
    <w:rsid w:val="00D92F21"/>
    <w:rsid w:val="00D93457"/>
    <w:rsid w:val="00D939F3"/>
    <w:rsid w:val="00D93AD6"/>
    <w:rsid w:val="00D93AE3"/>
    <w:rsid w:val="00D93CB2"/>
    <w:rsid w:val="00D93D6F"/>
    <w:rsid w:val="00D941E3"/>
    <w:rsid w:val="00D9438C"/>
    <w:rsid w:val="00D9446B"/>
    <w:rsid w:val="00D9472E"/>
    <w:rsid w:val="00D94A68"/>
    <w:rsid w:val="00D94AE4"/>
    <w:rsid w:val="00D94BB4"/>
    <w:rsid w:val="00D94EAA"/>
    <w:rsid w:val="00D95128"/>
    <w:rsid w:val="00D954D8"/>
    <w:rsid w:val="00D95762"/>
    <w:rsid w:val="00D95889"/>
    <w:rsid w:val="00D958B3"/>
    <w:rsid w:val="00D95B10"/>
    <w:rsid w:val="00D95B9B"/>
    <w:rsid w:val="00D95BA0"/>
    <w:rsid w:val="00D95E6B"/>
    <w:rsid w:val="00D95F1A"/>
    <w:rsid w:val="00D95FA2"/>
    <w:rsid w:val="00D95FA9"/>
    <w:rsid w:val="00D9619A"/>
    <w:rsid w:val="00D961D2"/>
    <w:rsid w:val="00D963AE"/>
    <w:rsid w:val="00D963F0"/>
    <w:rsid w:val="00D964B2"/>
    <w:rsid w:val="00D96936"/>
    <w:rsid w:val="00D96963"/>
    <w:rsid w:val="00D96B8C"/>
    <w:rsid w:val="00D96B8D"/>
    <w:rsid w:val="00D96D11"/>
    <w:rsid w:val="00D96E33"/>
    <w:rsid w:val="00D97087"/>
    <w:rsid w:val="00D97113"/>
    <w:rsid w:val="00D97205"/>
    <w:rsid w:val="00D972A5"/>
    <w:rsid w:val="00D9758B"/>
    <w:rsid w:val="00DA0299"/>
    <w:rsid w:val="00DA02E7"/>
    <w:rsid w:val="00DA0349"/>
    <w:rsid w:val="00DA0CAE"/>
    <w:rsid w:val="00DA0CF3"/>
    <w:rsid w:val="00DA0F92"/>
    <w:rsid w:val="00DA0FC5"/>
    <w:rsid w:val="00DA10F1"/>
    <w:rsid w:val="00DA1230"/>
    <w:rsid w:val="00DA1499"/>
    <w:rsid w:val="00DA15CF"/>
    <w:rsid w:val="00DA17B7"/>
    <w:rsid w:val="00DA1C40"/>
    <w:rsid w:val="00DA1FAD"/>
    <w:rsid w:val="00DA2065"/>
    <w:rsid w:val="00DA2260"/>
    <w:rsid w:val="00DA242F"/>
    <w:rsid w:val="00DA2468"/>
    <w:rsid w:val="00DA2640"/>
    <w:rsid w:val="00DA2999"/>
    <w:rsid w:val="00DA2B0C"/>
    <w:rsid w:val="00DA2B12"/>
    <w:rsid w:val="00DA2B64"/>
    <w:rsid w:val="00DA2C61"/>
    <w:rsid w:val="00DA3007"/>
    <w:rsid w:val="00DA3373"/>
    <w:rsid w:val="00DA3461"/>
    <w:rsid w:val="00DA3599"/>
    <w:rsid w:val="00DA35CC"/>
    <w:rsid w:val="00DA35F7"/>
    <w:rsid w:val="00DA3714"/>
    <w:rsid w:val="00DA3A23"/>
    <w:rsid w:val="00DA3C5A"/>
    <w:rsid w:val="00DA4090"/>
    <w:rsid w:val="00DA41D9"/>
    <w:rsid w:val="00DA42BC"/>
    <w:rsid w:val="00DA43EC"/>
    <w:rsid w:val="00DA469A"/>
    <w:rsid w:val="00DA47B6"/>
    <w:rsid w:val="00DA49B0"/>
    <w:rsid w:val="00DA49EF"/>
    <w:rsid w:val="00DA4CB5"/>
    <w:rsid w:val="00DA4D14"/>
    <w:rsid w:val="00DA4D4F"/>
    <w:rsid w:val="00DA4E74"/>
    <w:rsid w:val="00DA515A"/>
    <w:rsid w:val="00DA51CD"/>
    <w:rsid w:val="00DA5284"/>
    <w:rsid w:val="00DA5330"/>
    <w:rsid w:val="00DA53AC"/>
    <w:rsid w:val="00DA54C6"/>
    <w:rsid w:val="00DA5678"/>
    <w:rsid w:val="00DA5693"/>
    <w:rsid w:val="00DA5793"/>
    <w:rsid w:val="00DA58D5"/>
    <w:rsid w:val="00DA59A9"/>
    <w:rsid w:val="00DA5ABA"/>
    <w:rsid w:val="00DA5BDA"/>
    <w:rsid w:val="00DA5E24"/>
    <w:rsid w:val="00DA5E74"/>
    <w:rsid w:val="00DA6233"/>
    <w:rsid w:val="00DA64D7"/>
    <w:rsid w:val="00DA65E4"/>
    <w:rsid w:val="00DA6670"/>
    <w:rsid w:val="00DA684E"/>
    <w:rsid w:val="00DA6B2B"/>
    <w:rsid w:val="00DA6C70"/>
    <w:rsid w:val="00DA6E19"/>
    <w:rsid w:val="00DA6E39"/>
    <w:rsid w:val="00DA72A7"/>
    <w:rsid w:val="00DA72B1"/>
    <w:rsid w:val="00DA74B0"/>
    <w:rsid w:val="00DA7946"/>
    <w:rsid w:val="00DA7A19"/>
    <w:rsid w:val="00DA7C15"/>
    <w:rsid w:val="00DA7E68"/>
    <w:rsid w:val="00DA7EE9"/>
    <w:rsid w:val="00DB001E"/>
    <w:rsid w:val="00DB0375"/>
    <w:rsid w:val="00DB0510"/>
    <w:rsid w:val="00DB0584"/>
    <w:rsid w:val="00DB06D9"/>
    <w:rsid w:val="00DB06ED"/>
    <w:rsid w:val="00DB0ABD"/>
    <w:rsid w:val="00DB0C7F"/>
    <w:rsid w:val="00DB1064"/>
    <w:rsid w:val="00DB127A"/>
    <w:rsid w:val="00DB136B"/>
    <w:rsid w:val="00DB142C"/>
    <w:rsid w:val="00DB1873"/>
    <w:rsid w:val="00DB1A68"/>
    <w:rsid w:val="00DB1ECC"/>
    <w:rsid w:val="00DB246C"/>
    <w:rsid w:val="00DB24ED"/>
    <w:rsid w:val="00DB256C"/>
    <w:rsid w:val="00DB2951"/>
    <w:rsid w:val="00DB2C84"/>
    <w:rsid w:val="00DB2E0D"/>
    <w:rsid w:val="00DB2E75"/>
    <w:rsid w:val="00DB2F06"/>
    <w:rsid w:val="00DB2F11"/>
    <w:rsid w:val="00DB3067"/>
    <w:rsid w:val="00DB30A4"/>
    <w:rsid w:val="00DB30B0"/>
    <w:rsid w:val="00DB329F"/>
    <w:rsid w:val="00DB3611"/>
    <w:rsid w:val="00DB38C8"/>
    <w:rsid w:val="00DB3A39"/>
    <w:rsid w:val="00DB3CFB"/>
    <w:rsid w:val="00DB3DCB"/>
    <w:rsid w:val="00DB3EA2"/>
    <w:rsid w:val="00DB4168"/>
    <w:rsid w:val="00DB4351"/>
    <w:rsid w:val="00DB46F1"/>
    <w:rsid w:val="00DB47B2"/>
    <w:rsid w:val="00DB49A3"/>
    <w:rsid w:val="00DB4ABF"/>
    <w:rsid w:val="00DB4ACF"/>
    <w:rsid w:val="00DB4CAD"/>
    <w:rsid w:val="00DB4D14"/>
    <w:rsid w:val="00DB4EB3"/>
    <w:rsid w:val="00DB50A1"/>
    <w:rsid w:val="00DB50B9"/>
    <w:rsid w:val="00DB510C"/>
    <w:rsid w:val="00DB5191"/>
    <w:rsid w:val="00DB5228"/>
    <w:rsid w:val="00DB52B2"/>
    <w:rsid w:val="00DB52CC"/>
    <w:rsid w:val="00DB5365"/>
    <w:rsid w:val="00DB55F8"/>
    <w:rsid w:val="00DB5611"/>
    <w:rsid w:val="00DB5667"/>
    <w:rsid w:val="00DB5706"/>
    <w:rsid w:val="00DB5839"/>
    <w:rsid w:val="00DB5894"/>
    <w:rsid w:val="00DB6022"/>
    <w:rsid w:val="00DB62D0"/>
    <w:rsid w:val="00DB62F8"/>
    <w:rsid w:val="00DB6364"/>
    <w:rsid w:val="00DB644F"/>
    <w:rsid w:val="00DB67A8"/>
    <w:rsid w:val="00DB683B"/>
    <w:rsid w:val="00DB688E"/>
    <w:rsid w:val="00DB6A4C"/>
    <w:rsid w:val="00DB6E9D"/>
    <w:rsid w:val="00DB6EA0"/>
    <w:rsid w:val="00DB6F50"/>
    <w:rsid w:val="00DB6F7B"/>
    <w:rsid w:val="00DB7434"/>
    <w:rsid w:val="00DB7465"/>
    <w:rsid w:val="00DB7508"/>
    <w:rsid w:val="00DB76F0"/>
    <w:rsid w:val="00DB78D6"/>
    <w:rsid w:val="00DB79A3"/>
    <w:rsid w:val="00DB7A77"/>
    <w:rsid w:val="00DB7CD1"/>
    <w:rsid w:val="00DB7DDB"/>
    <w:rsid w:val="00DB7E69"/>
    <w:rsid w:val="00DC0022"/>
    <w:rsid w:val="00DC00F0"/>
    <w:rsid w:val="00DC01BD"/>
    <w:rsid w:val="00DC0668"/>
    <w:rsid w:val="00DC0711"/>
    <w:rsid w:val="00DC0AD2"/>
    <w:rsid w:val="00DC0BF5"/>
    <w:rsid w:val="00DC0C6E"/>
    <w:rsid w:val="00DC0E1C"/>
    <w:rsid w:val="00DC0E31"/>
    <w:rsid w:val="00DC14FF"/>
    <w:rsid w:val="00DC1554"/>
    <w:rsid w:val="00DC18E6"/>
    <w:rsid w:val="00DC197C"/>
    <w:rsid w:val="00DC1B1C"/>
    <w:rsid w:val="00DC1C15"/>
    <w:rsid w:val="00DC1C1E"/>
    <w:rsid w:val="00DC1C33"/>
    <w:rsid w:val="00DC1FCC"/>
    <w:rsid w:val="00DC208D"/>
    <w:rsid w:val="00DC2104"/>
    <w:rsid w:val="00DC22D2"/>
    <w:rsid w:val="00DC26B2"/>
    <w:rsid w:val="00DC277F"/>
    <w:rsid w:val="00DC2F4E"/>
    <w:rsid w:val="00DC31FD"/>
    <w:rsid w:val="00DC32D6"/>
    <w:rsid w:val="00DC33CC"/>
    <w:rsid w:val="00DC33F0"/>
    <w:rsid w:val="00DC3594"/>
    <w:rsid w:val="00DC3793"/>
    <w:rsid w:val="00DC38F3"/>
    <w:rsid w:val="00DC39FF"/>
    <w:rsid w:val="00DC3A6A"/>
    <w:rsid w:val="00DC3B76"/>
    <w:rsid w:val="00DC4084"/>
    <w:rsid w:val="00DC425A"/>
    <w:rsid w:val="00DC4557"/>
    <w:rsid w:val="00DC46F8"/>
    <w:rsid w:val="00DC4A1A"/>
    <w:rsid w:val="00DC4A2E"/>
    <w:rsid w:val="00DC4B24"/>
    <w:rsid w:val="00DC4E57"/>
    <w:rsid w:val="00DC4F5F"/>
    <w:rsid w:val="00DC521F"/>
    <w:rsid w:val="00DC5654"/>
    <w:rsid w:val="00DC565F"/>
    <w:rsid w:val="00DC5807"/>
    <w:rsid w:val="00DC5823"/>
    <w:rsid w:val="00DC5D98"/>
    <w:rsid w:val="00DC5EBE"/>
    <w:rsid w:val="00DC5FA3"/>
    <w:rsid w:val="00DC61E6"/>
    <w:rsid w:val="00DC6239"/>
    <w:rsid w:val="00DC655A"/>
    <w:rsid w:val="00DC65A2"/>
    <w:rsid w:val="00DC6684"/>
    <w:rsid w:val="00DC6706"/>
    <w:rsid w:val="00DC68A4"/>
    <w:rsid w:val="00DC6A36"/>
    <w:rsid w:val="00DC6D66"/>
    <w:rsid w:val="00DC6F36"/>
    <w:rsid w:val="00DC73BB"/>
    <w:rsid w:val="00DC7962"/>
    <w:rsid w:val="00DC7ADE"/>
    <w:rsid w:val="00DC7AF2"/>
    <w:rsid w:val="00DC7B09"/>
    <w:rsid w:val="00DD0017"/>
    <w:rsid w:val="00DD00AE"/>
    <w:rsid w:val="00DD023F"/>
    <w:rsid w:val="00DD032F"/>
    <w:rsid w:val="00DD03E6"/>
    <w:rsid w:val="00DD05D9"/>
    <w:rsid w:val="00DD0975"/>
    <w:rsid w:val="00DD09E4"/>
    <w:rsid w:val="00DD09FA"/>
    <w:rsid w:val="00DD0F43"/>
    <w:rsid w:val="00DD0F9A"/>
    <w:rsid w:val="00DD12E8"/>
    <w:rsid w:val="00DD172B"/>
    <w:rsid w:val="00DD18AC"/>
    <w:rsid w:val="00DD1A2B"/>
    <w:rsid w:val="00DD1A5D"/>
    <w:rsid w:val="00DD1EB9"/>
    <w:rsid w:val="00DD21EC"/>
    <w:rsid w:val="00DD224B"/>
    <w:rsid w:val="00DD22EA"/>
    <w:rsid w:val="00DD2612"/>
    <w:rsid w:val="00DD266C"/>
    <w:rsid w:val="00DD2687"/>
    <w:rsid w:val="00DD2757"/>
    <w:rsid w:val="00DD2AC7"/>
    <w:rsid w:val="00DD2D73"/>
    <w:rsid w:val="00DD2DDB"/>
    <w:rsid w:val="00DD2EC3"/>
    <w:rsid w:val="00DD34AB"/>
    <w:rsid w:val="00DD34E1"/>
    <w:rsid w:val="00DD3901"/>
    <w:rsid w:val="00DD3DB4"/>
    <w:rsid w:val="00DD40FA"/>
    <w:rsid w:val="00DD414F"/>
    <w:rsid w:val="00DD4296"/>
    <w:rsid w:val="00DD45AE"/>
    <w:rsid w:val="00DD4A0C"/>
    <w:rsid w:val="00DD4B8A"/>
    <w:rsid w:val="00DD4FE8"/>
    <w:rsid w:val="00DD50F8"/>
    <w:rsid w:val="00DD527B"/>
    <w:rsid w:val="00DD586E"/>
    <w:rsid w:val="00DD59A8"/>
    <w:rsid w:val="00DD5A58"/>
    <w:rsid w:val="00DD5BA1"/>
    <w:rsid w:val="00DD6093"/>
    <w:rsid w:val="00DD60DE"/>
    <w:rsid w:val="00DD61B3"/>
    <w:rsid w:val="00DD657B"/>
    <w:rsid w:val="00DD6608"/>
    <w:rsid w:val="00DD67AF"/>
    <w:rsid w:val="00DD6914"/>
    <w:rsid w:val="00DD6AF5"/>
    <w:rsid w:val="00DD6B4D"/>
    <w:rsid w:val="00DD6BE3"/>
    <w:rsid w:val="00DD6CD0"/>
    <w:rsid w:val="00DD6D59"/>
    <w:rsid w:val="00DD6E60"/>
    <w:rsid w:val="00DD7C6E"/>
    <w:rsid w:val="00DD7D96"/>
    <w:rsid w:val="00DD7EFB"/>
    <w:rsid w:val="00DE00DE"/>
    <w:rsid w:val="00DE011C"/>
    <w:rsid w:val="00DE0368"/>
    <w:rsid w:val="00DE060B"/>
    <w:rsid w:val="00DE067D"/>
    <w:rsid w:val="00DE06B5"/>
    <w:rsid w:val="00DE07C6"/>
    <w:rsid w:val="00DE0AA9"/>
    <w:rsid w:val="00DE0AF6"/>
    <w:rsid w:val="00DE0B89"/>
    <w:rsid w:val="00DE0B8F"/>
    <w:rsid w:val="00DE0C55"/>
    <w:rsid w:val="00DE0CC1"/>
    <w:rsid w:val="00DE10F0"/>
    <w:rsid w:val="00DE114D"/>
    <w:rsid w:val="00DE12AE"/>
    <w:rsid w:val="00DE15E0"/>
    <w:rsid w:val="00DE1743"/>
    <w:rsid w:val="00DE1773"/>
    <w:rsid w:val="00DE17C2"/>
    <w:rsid w:val="00DE1879"/>
    <w:rsid w:val="00DE1FF8"/>
    <w:rsid w:val="00DE206B"/>
    <w:rsid w:val="00DE2192"/>
    <w:rsid w:val="00DE27B4"/>
    <w:rsid w:val="00DE2BE2"/>
    <w:rsid w:val="00DE2D83"/>
    <w:rsid w:val="00DE2E3E"/>
    <w:rsid w:val="00DE31E5"/>
    <w:rsid w:val="00DE34B3"/>
    <w:rsid w:val="00DE350B"/>
    <w:rsid w:val="00DE350D"/>
    <w:rsid w:val="00DE353F"/>
    <w:rsid w:val="00DE3630"/>
    <w:rsid w:val="00DE365F"/>
    <w:rsid w:val="00DE36CC"/>
    <w:rsid w:val="00DE3898"/>
    <w:rsid w:val="00DE3B96"/>
    <w:rsid w:val="00DE3D02"/>
    <w:rsid w:val="00DE446D"/>
    <w:rsid w:val="00DE484C"/>
    <w:rsid w:val="00DE498B"/>
    <w:rsid w:val="00DE49CD"/>
    <w:rsid w:val="00DE4A8A"/>
    <w:rsid w:val="00DE4CB7"/>
    <w:rsid w:val="00DE4DA5"/>
    <w:rsid w:val="00DE55A6"/>
    <w:rsid w:val="00DE5671"/>
    <w:rsid w:val="00DE5806"/>
    <w:rsid w:val="00DE5837"/>
    <w:rsid w:val="00DE5A39"/>
    <w:rsid w:val="00DE5F4B"/>
    <w:rsid w:val="00DE664D"/>
    <w:rsid w:val="00DE66D3"/>
    <w:rsid w:val="00DE68E8"/>
    <w:rsid w:val="00DE6ABB"/>
    <w:rsid w:val="00DE6BDA"/>
    <w:rsid w:val="00DE6C65"/>
    <w:rsid w:val="00DE6CD2"/>
    <w:rsid w:val="00DE71A9"/>
    <w:rsid w:val="00DE71D1"/>
    <w:rsid w:val="00DE7297"/>
    <w:rsid w:val="00DE7434"/>
    <w:rsid w:val="00DE7704"/>
    <w:rsid w:val="00DE7A3B"/>
    <w:rsid w:val="00DE7B1A"/>
    <w:rsid w:val="00DF0147"/>
    <w:rsid w:val="00DF0453"/>
    <w:rsid w:val="00DF06B7"/>
    <w:rsid w:val="00DF0AF8"/>
    <w:rsid w:val="00DF0C9E"/>
    <w:rsid w:val="00DF10B4"/>
    <w:rsid w:val="00DF116E"/>
    <w:rsid w:val="00DF1193"/>
    <w:rsid w:val="00DF1296"/>
    <w:rsid w:val="00DF13E7"/>
    <w:rsid w:val="00DF195A"/>
    <w:rsid w:val="00DF1A07"/>
    <w:rsid w:val="00DF1A4A"/>
    <w:rsid w:val="00DF1AE9"/>
    <w:rsid w:val="00DF1CFB"/>
    <w:rsid w:val="00DF1E30"/>
    <w:rsid w:val="00DF21F8"/>
    <w:rsid w:val="00DF2474"/>
    <w:rsid w:val="00DF26E3"/>
    <w:rsid w:val="00DF2786"/>
    <w:rsid w:val="00DF2879"/>
    <w:rsid w:val="00DF28F2"/>
    <w:rsid w:val="00DF292C"/>
    <w:rsid w:val="00DF2F7D"/>
    <w:rsid w:val="00DF30FA"/>
    <w:rsid w:val="00DF319A"/>
    <w:rsid w:val="00DF31A0"/>
    <w:rsid w:val="00DF328A"/>
    <w:rsid w:val="00DF3796"/>
    <w:rsid w:val="00DF38CB"/>
    <w:rsid w:val="00DF38E5"/>
    <w:rsid w:val="00DF3D18"/>
    <w:rsid w:val="00DF3E8F"/>
    <w:rsid w:val="00DF4032"/>
    <w:rsid w:val="00DF437E"/>
    <w:rsid w:val="00DF48E1"/>
    <w:rsid w:val="00DF4D3D"/>
    <w:rsid w:val="00DF4E6F"/>
    <w:rsid w:val="00DF4EBC"/>
    <w:rsid w:val="00DF532A"/>
    <w:rsid w:val="00DF5803"/>
    <w:rsid w:val="00DF5B19"/>
    <w:rsid w:val="00DF5F29"/>
    <w:rsid w:val="00DF6109"/>
    <w:rsid w:val="00DF654E"/>
    <w:rsid w:val="00DF6571"/>
    <w:rsid w:val="00DF663B"/>
    <w:rsid w:val="00DF6D18"/>
    <w:rsid w:val="00DF6DAD"/>
    <w:rsid w:val="00DF7067"/>
    <w:rsid w:val="00DF725D"/>
    <w:rsid w:val="00DF72C2"/>
    <w:rsid w:val="00DF733A"/>
    <w:rsid w:val="00DF7428"/>
    <w:rsid w:val="00DF7561"/>
    <w:rsid w:val="00DF75A6"/>
    <w:rsid w:val="00DF761A"/>
    <w:rsid w:val="00DF778D"/>
    <w:rsid w:val="00DF791B"/>
    <w:rsid w:val="00DF7C34"/>
    <w:rsid w:val="00DF7CC1"/>
    <w:rsid w:val="00DF7D2D"/>
    <w:rsid w:val="00DF7E1A"/>
    <w:rsid w:val="00E00019"/>
    <w:rsid w:val="00E002AB"/>
    <w:rsid w:val="00E004EA"/>
    <w:rsid w:val="00E0050D"/>
    <w:rsid w:val="00E0059C"/>
    <w:rsid w:val="00E005E8"/>
    <w:rsid w:val="00E005F6"/>
    <w:rsid w:val="00E0082B"/>
    <w:rsid w:val="00E00868"/>
    <w:rsid w:val="00E009F8"/>
    <w:rsid w:val="00E00B4F"/>
    <w:rsid w:val="00E00B96"/>
    <w:rsid w:val="00E00D12"/>
    <w:rsid w:val="00E00D21"/>
    <w:rsid w:val="00E00FBF"/>
    <w:rsid w:val="00E010B9"/>
    <w:rsid w:val="00E01162"/>
    <w:rsid w:val="00E01333"/>
    <w:rsid w:val="00E013E4"/>
    <w:rsid w:val="00E01446"/>
    <w:rsid w:val="00E0152F"/>
    <w:rsid w:val="00E01886"/>
    <w:rsid w:val="00E01DD3"/>
    <w:rsid w:val="00E01EEB"/>
    <w:rsid w:val="00E022D6"/>
    <w:rsid w:val="00E0241B"/>
    <w:rsid w:val="00E024DC"/>
    <w:rsid w:val="00E024E4"/>
    <w:rsid w:val="00E024F5"/>
    <w:rsid w:val="00E02633"/>
    <w:rsid w:val="00E02A75"/>
    <w:rsid w:val="00E02A91"/>
    <w:rsid w:val="00E02D1E"/>
    <w:rsid w:val="00E02D5E"/>
    <w:rsid w:val="00E030C8"/>
    <w:rsid w:val="00E031AD"/>
    <w:rsid w:val="00E0336B"/>
    <w:rsid w:val="00E033A9"/>
    <w:rsid w:val="00E033EA"/>
    <w:rsid w:val="00E03662"/>
    <w:rsid w:val="00E03989"/>
    <w:rsid w:val="00E03B5D"/>
    <w:rsid w:val="00E03C23"/>
    <w:rsid w:val="00E03C4E"/>
    <w:rsid w:val="00E042AB"/>
    <w:rsid w:val="00E04A0A"/>
    <w:rsid w:val="00E04DA2"/>
    <w:rsid w:val="00E0500B"/>
    <w:rsid w:val="00E051FE"/>
    <w:rsid w:val="00E052EB"/>
    <w:rsid w:val="00E055F0"/>
    <w:rsid w:val="00E05B10"/>
    <w:rsid w:val="00E06341"/>
    <w:rsid w:val="00E0654C"/>
    <w:rsid w:val="00E06C24"/>
    <w:rsid w:val="00E06C55"/>
    <w:rsid w:val="00E0710A"/>
    <w:rsid w:val="00E07253"/>
    <w:rsid w:val="00E07277"/>
    <w:rsid w:val="00E0754C"/>
    <w:rsid w:val="00E07645"/>
    <w:rsid w:val="00E076C8"/>
    <w:rsid w:val="00E07ACB"/>
    <w:rsid w:val="00E07C9B"/>
    <w:rsid w:val="00E10086"/>
    <w:rsid w:val="00E10110"/>
    <w:rsid w:val="00E10223"/>
    <w:rsid w:val="00E10379"/>
    <w:rsid w:val="00E103CF"/>
    <w:rsid w:val="00E1048A"/>
    <w:rsid w:val="00E10570"/>
    <w:rsid w:val="00E10855"/>
    <w:rsid w:val="00E10C2C"/>
    <w:rsid w:val="00E10D6E"/>
    <w:rsid w:val="00E10DA0"/>
    <w:rsid w:val="00E10E02"/>
    <w:rsid w:val="00E10ED0"/>
    <w:rsid w:val="00E10EFE"/>
    <w:rsid w:val="00E10F72"/>
    <w:rsid w:val="00E11326"/>
    <w:rsid w:val="00E11819"/>
    <w:rsid w:val="00E11974"/>
    <w:rsid w:val="00E11DCB"/>
    <w:rsid w:val="00E11FD1"/>
    <w:rsid w:val="00E1206E"/>
    <w:rsid w:val="00E121A0"/>
    <w:rsid w:val="00E12938"/>
    <w:rsid w:val="00E129B1"/>
    <w:rsid w:val="00E129E9"/>
    <w:rsid w:val="00E12B5E"/>
    <w:rsid w:val="00E12CA6"/>
    <w:rsid w:val="00E13136"/>
    <w:rsid w:val="00E132C5"/>
    <w:rsid w:val="00E1352A"/>
    <w:rsid w:val="00E13573"/>
    <w:rsid w:val="00E13674"/>
    <w:rsid w:val="00E13708"/>
    <w:rsid w:val="00E137E2"/>
    <w:rsid w:val="00E13920"/>
    <w:rsid w:val="00E13A03"/>
    <w:rsid w:val="00E13C6B"/>
    <w:rsid w:val="00E13CEC"/>
    <w:rsid w:val="00E140EF"/>
    <w:rsid w:val="00E14351"/>
    <w:rsid w:val="00E14380"/>
    <w:rsid w:val="00E143A6"/>
    <w:rsid w:val="00E14558"/>
    <w:rsid w:val="00E1474B"/>
    <w:rsid w:val="00E14834"/>
    <w:rsid w:val="00E14862"/>
    <w:rsid w:val="00E149FD"/>
    <w:rsid w:val="00E14C41"/>
    <w:rsid w:val="00E14C78"/>
    <w:rsid w:val="00E14F23"/>
    <w:rsid w:val="00E150EF"/>
    <w:rsid w:val="00E151EB"/>
    <w:rsid w:val="00E15244"/>
    <w:rsid w:val="00E15319"/>
    <w:rsid w:val="00E1553C"/>
    <w:rsid w:val="00E15679"/>
    <w:rsid w:val="00E156F6"/>
    <w:rsid w:val="00E1591C"/>
    <w:rsid w:val="00E15AB2"/>
    <w:rsid w:val="00E15B19"/>
    <w:rsid w:val="00E15E70"/>
    <w:rsid w:val="00E161CE"/>
    <w:rsid w:val="00E16237"/>
    <w:rsid w:val="00E163F0"/>
    <w:rsid w:val="00E164C7"/>
    <w:rsid w:val="00E16B06"/>
    <w:rsid w:val="00E16E0A"/>
    <w:rsid w:val="00E16E36"/>
    <w:rsid w:val="00E16E6C"/>
    <w:rsid w:val="00E16F1F"/>
    <w:rsid w:val="00E17171"/>
    <w:rsid w:val="00E171FB"/>
    <w:rsid w:val="00E174D4"/>
    <w:rsid w:val="00E1759F"/>
    <w:rsid w:val="00E1769E"/>
    <w:rsid w:val="00E17C56"/>
    <w:rsid w:val="00E17E5F"/>
    <w:rsid w:val="00E201F7"/>
    <w:rsid w:val="00E20517"/>
    <w:rsid w:val="00E20694"/>
    <w:rsid w:val="00E207D3"/>
    <w:rsid w:val="00E20B41"/>
    <w:rsid w:val="00E20FFE"/>
    <w:rsid w:val="00E21519"/>
    <w:rsid w:val="00E218CE"/>
    <w:rsid w:val="00E219B9"/>
    <w:rsid w:val="00E21B00"/>
    <w:rsid w:val="00E21BB2"/>
    <w:rsid w:val="00E21C44"/>
    <w:rsid w:val="00E22119"/>
    <w:rsid w:val="00E2222A"/>
    <w:rsid w:val="00E222AB"/>
    <w:rsid w:val="00E22755"/>
    <w:rsid w:val="00E22B25"/>
    <w:rsid w:val="00E22DD1"/>
    <w:rsid w:val="00E22F7F"/>
    <w:rsid w:val="00E23015"/>
    <w:rsid w:val="00E2333F"/>
    <w:rsid w:val="00E237A8"/>
    <w:rsid w:val="00E239BF"/>
    <w:rsid w:val="00E23B64"/>
    <w:rsid w:val="00E23BAA"/>
    <w:rsid w:val="00E23C70"/>
    <w:rsid w:val="00E2412D"/>
    <w:rsid w:val="00E24309"/>
    <w:rsid w:val="00E2440F"/>
    <w:rsid w:val="00E2443E"/>
    <w:rsid w:val="00E246BE"/>
    <w:rsid w:val="00E247A3"/>
    <w:rsid w:val="00E24973"/>
    <w:rsid w:val="00E24E28"/>
    <w:rsid w:val="00E2502C"/>
    <w:rsid w:val="00E25348"/>
    <w:rsid w:val="00E253B5"/>
    <w:rsid w:val="00E253E5"/>
    <w:rsid w:val="00E256BB"/>
    <w:rsid w:val="00E259F9"/>
    <w:rsid w:val="00E25A3C"/>
    <w:rsid w:val="00E25E4A"/>
    <w:rsid w:val="00E25EE9"/>
    <w:rsid w:val="00E25F59"/>
    <w:rsid w:val="00E262BD"/>
    <w:rsid w:val="00E265AD"/>
    <w:rsid w:val="00E26799"/>
    <w:rsid w:val="00E26B14"/>
    <w:rsid w:val="00E26CB1"/>
    <w:rsid w:val="00E26DD9"/>
    <w:rsid w:val="00E26F4A"/>
    <w:rsid w:val="00E26FAC"/>
    <w:rsid w:val="00E27289"/>
    <w:rsid w:val="00E272E4"/>
    <w:rsid w:val="00E274B8"/>
    <w:rsid w:val="00E27577"/>
    <w:rsid w:val="00E277DF"/>
    <w:rsid w:val="00E278DA"/>
    <w:rsid w:val="00E27A58"/>
    <w:rsid w:val="00E27CB0"/>
    <w:rsid w:val="00E27EF8"/>
    <w:rsid w:val="00E27F0E"/>
    <w:rsid w:val="00E27F7E"/>
    <w:rsid w:val="00E30087"/>
    <w:rsid w:val="00E3026B"/>
    <w:rsid w:val="00E3029E"/>
    <w:rsid w:val="00E305A2"/>
    <w:rsid w:val="00E30D26"/>
    <w:rsid w:val="00E30E24"/>
    <w:rsid w:val="00E30EB9"/>
    <w:rsid w:val="00E310BF"/>
    <w:rsid w:val="00E311BE"/>
    <w:rsid w:val="00E31768"/>
    <w:rsid w:val="00E31772"/>
    <w:rsid w:val="00E317B1"/>
    <w:rsid w:val="00E317D2"/>
    <w:rsid w:val="00E31AC4"/>
    <w:rsid w:val="00E31C4E"/>
    <w:rsid w:val="00E31E99"/>
    <w:rsid w:val="00E321B3"/>
    <w:rsid w:val="00E321C4"/>
    <w:rsid w:val="00E32AF8"/>
    <w:rsid w:val="00E32B93"/>
    <w:rsid w:val="00E33080"/>
    <w:rsid w:val="00E330D2"/>
    <w:rsid w:val="00E33589"/>
    <w:rsid w:val="00E339B1"/>
    <w:rsid w:val="00E33B48"/>
    <w:rsid w:val="00E33D56"/>
    <w:rsid w:val="00E3412E"/>
    <w:rsid w:val="00E3429F"/>
    <w:rsid w:val="00E342BD"/>
    <w:rsid w:val="00E343BF"/>
    <w:rsid w:val="00E34549"/>
    <w:rsid w:val="00E345BE"/>
    <w:rsid w:val="00E34A0A"/>
    <w:rsid w:val="00E34A66"/>
    <w:rsid w:val="00E34B21"/>
    <w:rsid w:val="00E34E16"/>
    <w:rsid w:val="00E3501E"/>
    <w:rsid w:val="00E3508E"/>
    <w:rsid w:val="00E3513F"/>
    <w:rsid w:val="00E3539C"/>
    <w:rsid w:val="00E3562E"/>
    <w:rsid w:val="00E356F7"/>
    <w:rsid w:val="00E3588B"/>
    <w:rsid w:val="00E35B1B"/>
    <w:rsid w:val="00E35BAD"/>
    <w:rsid w:val="00E35C43"/>
    <w:rsid w:val="00E35D77"/>
    <w:rsid w:val="00E35DA1"/>
    <w:rsid w:val="00E35E93"/>
    <w:rsid w:val="00E3604D"/>
    <w:rsid w:val="00E360A2"/>
    <w:rsid w:val="00E3629B"/>
    <w:rsid w:val="00E36314"/>
    <w:rsid w:val="00E3652D"/>
    <w:rsid w:val="00E3653F"/>
    <w:rsid w:val="00E36550"/>
    <w:rsid w:val="00E365CD"/>
    <w:rsid w:val="00E36788"/>
    <w:rsid w:val="00E36A79"/>
    <w:rsid w:val="00E36C61"/>
    <w:rsid w:val="00E36DB1"/>
    <w:rsid w:val="00E36ED4"/>
    <w:rsid w:val="00E373A2"/>
    <w:rsid w:val="00E37641"/>
    <w:rsid w:val="00E37758"/>
    <w:rsid w:val="00E37880"/>
    <w:rsid w:val="00E37B43"/>
    <w:rsid w:val="00E37BA0"/>
    <w:rsid w:val="00E37CF3"/>
    <w:rsid w:val="00E37D67"/>
    <w:rsid w:val="00E37DDA"/>
    <w:rsid w:val="00E37F72"/>
    <w:rsid w:val="00E401A9"/>
    <w:rsid w:val="00E401DB"/>
    <w:rsid w:val="00E4034A"/>
    <w:rsid w:val="00E406E5"/>
    <w:rsid w:val="00E4076D"/>
    <w:rsid w:val="00E407C3"/>
    <w:rsid w:val="00E40A01"/>
    <w:rsid w:val="00E40A75"/>
    <w:rsid w:val="00E40D73"/>
    <w:rsid w:val="00E40F46"/>
    <w:rsid w:val="00E4132C"/>
    <w:rsid w:val="00E413EB"/>
    <w:rsid w:val="00E4145C"/>
    <w:rsid w:val="00E41796"/>
    <w:rsid w:val="00E41820"/>
    <w:rsid w:val="00E41C6B"/>
    <w:rsid w:val="00E41C82"/>
    <w:rsid w:val="00E41CDA"/>
    <w:rsid w:val="00E41EE3"/>
    <w:rsid w:val="00E42016"/>
    <w:rsid w:val="00E4211F"/>
    <w:rsid w:val="00E42224"/>
    <w:rsid w:val="00E4240E"/>
    <w:rsid w:val="00E42817"/>
    <w:rsid w:val="00E42839"/>
    <w:rsid w:val="00E42988"/>
    <w:rsid w:val="00E42AD2"/>
    <w:rsid w:val="00E42CC6"/>
    <w:rsid w:val="00E42CE0"/>
    <w:rsid w:val="00E434F2"/>
    <w:rsid w:val="00E438A7"/>
    <w:rsid w:val="00E439EA"/>
    <w:rsid w:val="00E43EE9"/>
    <w:rsid w:val="00E4412E"/>
    <w:rsid w:val="00E44182"/>
    <w:rsid w:val="00E441AD"/>
    <w:rsid w:val="00E4449A"/>
    <w:rsid w:val="00E445BA"/>
    <w:rsid w:val="00E446E0"/>
    <w:rsid w:val="00E44932"/>
    <w:rsid w:val="00E44C80"/>
    <w:rsid w:val="00E44D8E"/>
    <w:rsid w:val="00E44F08"/>
    <w:rsid w:val="00E44F9C"/>
    <w:rsid w:val="00E44FC8"/>
    <w:rsid w:val="00E45352"/>
    <w:rsid w:val="00E45956"/>
    <w:rsid w:val="00E45C0D"/>
    <w:rsid w:val="00E45D59"/>
    <w:rsid w:val="00E45DEF"/>
    <w:rsid w:val="00E45E24"/>
    <w:rsid w:val="00E4620E"/>
    <w:rsid w:val="00E463DD"/>
    <w:rsid w:val="00E465BB"/>
    <w:rsid w:val="00E46787"/>
    <w:rsid w:val="00E4681D"/>
    <w:rsid w:val="00E468AE"/>
    <w:rsid w:val="00E469D4"/>
    <w:rsid w:val="00E46D39"/>
    <w:rsid w:val="00E46E64"/>
    <w:rsid w:val="00E4716B"/>
    <w:rsid w:val="00E47343"/>
    <w:rsid w:val="00E4736D"/>
    <w:rsid w:val="00E474A6"/>
    <w:rsid w:val="00E4757B"/>
    <w:rsid w:val="00E4785B"/>
    <w:rsid w:val="00E478A3"/>
    <w:rsid w:val="00E47971"/>
    <w:rsid w:val="00E5031B"/>
    <w:rsid w:val="00E504A8"/>
    <w:rsid w:val="00E506B9"/>
    <w:rsid w:val="00E5099E"/>
    <w:rsid w:val="00E50A54"/>
    <w:rsid w:val="00E50BA4"/>
    <w:rsid w:val="00E50F30"/>
    <w:rsid w:val="00E515F6"/>
    <w:rsid w:val="00E51809"/>
    <w:rsid w:val="00E51B02"/>
    <w:rsid w:val="00E51FD2"/>
    <w:rsid w:val="00E520C3"/>
    <w:rsid w:val="00E52247"/>
    <w:rsid w:val="00E522F7"/>
    <w:rsid w:val="00E52329"/>
    <w:rsid w:val="00E5245D"/>
    <w:rsid w:val="00E52859"/>
    <w:rsid w:val="00E5294A"/>
    <w:rsid w:val="00E52A78"/>
    <w:rsid w:val="00E52BF8"/>
    <w:rsid w:val="00E52C3A"/>
    <w:rsid w:val="00E52D12"/>
    <w:rsid w:val="00E52D57"/>
    <w:rsid w:val="00E53176"/>
    <w:rsid w:val="00E538F2"/>
    <w:rsid w:val="00E53E16"/>
    <w:rsid w:val="00E53E4A"/>
    <w:rsid w:val="00E53FBE"/>
    <w:rsid w:val="00E540B2"/>
    <w:rsid w:val="00E54527"/>
    <w:rsid w:val="00E5482B"/>
    <w:rsid w:val="00E54F9D"/>
    <w:rsid w:val="00E54FD0"/>
    <w:rsid w:val="00E54FD6"/>
    <w:rsid w:val="00E54FE0"/>
    <w:rsid w:val="00E5508A"/>
    <w:rsid w:val="00E55347"/>
    <w:rsid w:val="00E5542E"/>
    <w:rsid w:val="00E554CF"/>
    <w:rsid w:val="00E555A3"/>
    <w:rsid w:val="00E55733"/>
    <w:rsid w:val="00E55880"/>
    <w:rsid w:val="00E55A05"/>
    <w:rsid w:val="00E55AEB"/>
    <w:rsid w:val="00E55B29"/>
    <w:rsid w:val="00E55CB1"/>
    <w:rsid w:val="00E55E90"/>
    <w:rsid w:val="00E5665D"/>
    <w:rsid w:val="00E56EAD"/>
    <w:rsid w:val="00E56FEF"/>
    <w:rsid w:val="00E56FF9"/>
    <w:rsid w:val="00E57067"/>
    <w:rsid w:val="00E575FE"/>
    <w:rsid w:val="00E57666"/>
    <w:rsid w:val="00E579FE"/>
    <w:rsid w:val="00E57A67"/>
    <w:rsid w:val="00E57ADF"/>
    <w:rsid w:val="00E57C86"/>
    <w:rsid w:val="00E57D20"/>
    <w:rsid w:val="00E57EA4"/>
    <w:rsid w:val="00E6020A"/>
    <w:rsid w:val="00E60325"/>
    <w:rsid w:val="00E603F9"/>
    <w:rsid w:val="00E60F75"/>
    <w:rsid w:val="00E61092"/>
    <w:rsid w:val="00E6112C"/>
    <w:rsid w:val="00E611E4"/>
    <w:rsid w:val="00E61231"/>
    <w:rsid w:val="00E613E3"/>
    <w:rsid w:val="00E614FF"/>
    <w:rsid w:val="00E61782"/>
    <w:rsid w:val="00E61B8B"/>
    <w:rsid w:val="00E61B9D"/>
    <w:rsid w:val="00E61C28"/>
    <w:rsid w:val="00E61D0F"/>
    <w:rsid w:val="00E61DB4"/>
    <w:rsid w:val="00E61E51"/>
    <w:rsid w:val="00E61F2D"/>
    <w:rsid w:val="00E61F86"/>
    <w:rsid w:val="00E62354"/>
    <w:rsid w:val="00E623D1"/>
    <w:rsid w:val="00E624A0"/>
    <w:rsid w:val="00E62601"/>
    <w:rsid w:val="00E62696"/>
    <w:rsid w:val="00E627A7"/>
    <w:rsid w:val="00E62BB3"/>
    <w:rsid w:val="00E62CD8"/>
    <w:rsid w:val="00E62E92"/>
    <w:rsid w:val="00E62FAC"/>
    <w:rsid w:val="00E63238"/>
    <w:rsid w:val="00E6361F"/>
    <w:rsid w:val="00E6362B"/>
    <w:rsid w:val="00E63842"/>
    <w:rsid w:val="00E63846"/>
    <w:rsid w:val="00E63881"/>
    <w:rsid w:val="00E6394E"/>
    <w:rsid w:val="00E63A94"/>
    <w:rsid w:val="00E63EE8"/>
    <w:rsid w:val="00E64165"/>
    <w:rsid w:val="00E645B8"/>
    <w:rsid w:val="00E64930"/>
    <w:rsid w:val="00E64995"/>
    <w:rsid w:val="00E64997"/>
    <w:rsid w:val="00E64A27"/>
    <w:rsid w:val="00E64B0B"/>
    <w:rsid w:val="00E65053"/>
    <w:rsid w:val="00E6561C"/>
    <w:rsid w:val="00E6584B"/>
    <w:rsid w:val="00E65A98"/>
    <w:rsid w:val="00E65BB0"/>
    <w:rsid w:val="00E65BC2"/>
    <w:rsid w:val="00E65D08"/>
    <w:rsid w:val="00E65E2A"/>
    <w:rsid w:val="00E65E5B"/>
    <w:rsid w:val="00E66019"/>
    <w:rsid w:val="00E66167"/>
    <w:rsid w:val="00E6631C"/>
    <w:rsid w:val="00E663F6"/>
    <w:rsid w:val="00E667E1"/>
    <w:rsid w:val="00E667EB"/>
    <w:rsid w:val="00E668B6"/>
    <w:rsid w:val="00E6691F"/>
    <w:rsid w:val="00E66A2A"/>
    <w:rsid w:val="00E66A4C"/>
    <w:rsid w:val="00E66C22"/>
    <w:rsid w:val="00E66C7A"/>
    <w:rsid w:val="00E66D9E"/>
    <w:rsid w:val="00E66F12"/>
    <w:rsid w:val="00E66F31"/>
    <w:rsid w:val="00E66F7D"/>
    <w:rsid w:val="00E6700C"/>
    <w:rsid w:val="00E671EA"/>
    <w:rsid w:val="00E671FE"/>
    <w:rsid w:val="00E672A9"/>
    <w:rsid w:val="00E672B1"/>
    <w:rsid w:val="00E676BA"/>
    <w:rsid w:val="00E677BE"/>
    <w:rsid w:val="00E67825"/>
    <w:rsid w:val="00E67BA7"/>
    <w:rsid w:val="00E67C4A"/>
    <w:rsid w:val="00E67FB9"/>
    <w:rsid w:val="00E67FDD"/>
    <w:rsid w:val="00E700AA"/>
    <w:rsid w:val="00E70307"/>
    <w:rsid w:val="00E70331"/>
    <w:rsid w:val="00E7036D"/>
    <w:rsid w:val="00E70423"/>
    <w:rsid w:val="00E704BA"/>
    <w:rsid w:val="00E70B8A"/>
    <w:rsid w:val="00E70BB6"/>
    <w:rsid w:val="00E70F73"/>
    <w:rsid w:val="00E71315"/>
    <w:rsid w:val="00E713AD"/>
    <w:rsid w:val="00E7177A"/>
    <w:rsid w:val="00E7177F"/>
    <w:rsid w:val="00E717F7"/>
    <w:rsid w:val="00E718DD"/>
    <w:rsid w:val="00E719E1"/>
    <w:rsid w:val="00E719E5"/>
    <w:rsid w:val="00E71AA8"/>
    <w:rsid w:val="00E71CA9"/>
    <w:rsid w:val="00E71CCA"/>
    <w:rsid w:val="00E71F90"/>
    <w:rsid w:val="00E7201B"/>
    <w:rsid w:val="00E72184"/>
    <w:rsid w:val="00E721F8"/>
    <w:rsid w:val="00E72242"/>
    <w:rsid w:val="00E7260A"/>
    <w:rsid w:val="00E72646"/>
    <w:rsid w:val="00E7278D"/>
    <w:rsid w:val="00E72920"/>
    <w:rsid w:val="00E72928"/>
    <w:rsid w:val="00E72AD1"/>
    <w:rsid w:val="00E72ADB"/>
    <w:rsid w:val="00E72B9E"/>
    <w:rsid w:val="00E72D19"/>
    <w:rsid w:val="00E72F4B"/>
    <w:rsid w:val="00E73057"/>
    <w:rsid w:val="00E73540"/>
    <w:rsid w:val="00E73685"/>
    <w:rsid w:val="00E736AA"/>
    <w:rsid w:val="00E73712"/>
    <w:rsid w:val="00E73864"/>
    <w:rsid w:val="00E73A6A"/>
    <w:rsid w:val="00E73AB0"/>
    <w:rsid w:val="00E73B60"/>
    <w:rsid w:val="00E73DAE"/>
    <w:rsid w:val="00E73E68"/>
    <w:rsid w:val="00E74241"/>
    <w:rsid w:val="00E742D0"/>
    <w:rsid w:val="00E74708"/>
    <w:rsid w:val="00E747AD"/>
    <w:rsid w:val="00E74D6E"/>
    <w:rsid w:val="00E74E3C"/>
    <w:rsid w:val="00E74E86"/>
    <w:rsid w:val="00E7500F"/>
    <w:rsid w:val="00E750EB"/>
    <w:rsid w:val="00E75B1A"/>
    <w:rsid w:val="00E75D18"/>
    <w:rsid w:val="00E75F3E"/>
    <w:rsid w:val="00E76060"/>
    <w:rsid w:val="00E7625E"/>
    <w:rsid w:val="00E764A3"/>
    <w:rsid w:val="00E765E0"/>
    <w:rsid w:val="00E7686D"/>
    <w:rsid w:val="00E769B5"/>
    <w:rsid w:val="00E76AC6"/>
    <w:rsid w:val="00E76FBF"/>
    <w:rsid w:val="00E77189"/>
    <w:rsid w:val="00E77375"/>
    <w:rsid w:val="00E774DD"/>
    <w:rsid w:val="00E7750E"/>
    <w:rsid w:val="00E77817"/>
    <w:rsid w:val="00E778D1"/>
    <w:rsid w:val="00E77BE8"/>
    <w:rsid w:val="00E77E7C"/>
    <w:rsid w:val="00E77E95"/>
    <w:rsid w:val="00E80375"/>
    <w:rsid w:val="00E80387"/>
    <w:rsid w:val="00E8059E"/>
    <w:rsid w:val="00E806ED"/>
    <w:rsid w:val="00E808C9"/>
    <w:rsid w:val="00E809C1"/>
    <w:rsid w:val="00E80FC3"/>
    <w:rsid w:val="00E810C7"/>
    <w:rsid w:val="00E81464"/>
    <w:rsid w:val="00E816FF"/>
    <w:rsid w:val="00E81A78"/>
    <w:rsid w:val="00E81AC3"/>
    <w:rsid w:val="00E81BE4"/>
    <w:rsid w:val="00E81CCA"/>
    <w:rsid w:val="00E81F0F"/>
    <w:rsid w:val="00E81F11"/>
    <w:rsid w:val="00E81F44"/>
    <w:rsid w:val="00E81FB1"/>
    <w:rsid w:val="00E8206D"/>
    <w:rsid w:val="00E82082"/>
    <w:rsid w:val="00E8225E"/>
    <w:rsid w:val="00E82349"/>
    <w:rsid w:val="00E823B7"/>
    <w:rsid w:val="00E825CB"/>
    <w:rsid w:val="00E826BE"/>
    <w:rsid w:val="00E82CB8"/>
    <w:rsid w:val="00E82CB9"/>
    <w:rsid w:val="00E82ECA"/>
    <w:rsid w:val="00E83141"/>
    <w:rsid w:val="00E83203"/>
    <w:rsid w:val="00E835C5"/>
    <w:rsid w:val="00E837E7"/>
    <w:rsid w:val="00E838DF"/>
    <w:rsid w:val="00E83B22"/>
    <w:rsid w:val="00E83C33"/>
    <w:rsid w:val="00E83F55"/>
    <w:rsid w:val="00E83F7B"/>
    <w:rsid w:val="00E84000"/>
    <w:rsid w:val="00E8403F"/>
    <w:rsid w:val="00E84089"/>
    <w:rsid w:val="00E84100"/>
    <w:rsid w:val="00E8415D"/>
    <w:rsid w:val="00E842E4"/>
    <w:rsid w:val="00E84313"/>
    <w:rsid w:val="00E84366"/>
    <w:rsid w:val="00E848BC"/>
    <w:rsid w:val="00E849E2"/>
    <w:rsid w:val="00E84A72"/>
    <w:rsid w:val="00E84B40"/>
    <w:rsid w:val="00E84C6C"/>
    <w:rsid w:val="00E856DD"/>
    <w:rsid w:val="00E8591C"/>
    <w:rsid w:val="00E85BB3"/>
    <w:rsid w:val="00E85C54"/>
    <w:rsid w:val="00E85CB4"/>
    <w:rsid w:val="00E85D2C"/>
    <w:rsid w:val="00E85EEA"/>
    <w:rsid w:val="00E85FDE"/>
    <w:rsid w:val="00E86436"/>
    <w:rsid w:val="00E86549"/>
    <w:rsid w:val="00E8654E"/>
    <w:rsid w:val="00E86706"/>
    <w:rsid w:val="00E8675C"/>
    <w:rsid w:val="00E86797"/>
    <w:rsid w:val="00E8697A"/>
    <w:rsid w:val="00E869F1"/>
    <w:rsid w:val="00E86B12"/>
    <w:rsid w:val="00E86D82"/>
    <w:rsid w:val="00E86DE3"/>
    <w:rsid w:val="00E86E28"/>
    <w:rsid w:val="00E86EC0"/>
    <w:rsid w:val="00E86FFB"/>
    <w:rsid w:val="00E8701F"/>
    <w:rsid w:val="00E871EE"/>
    <w:rsid w:val="00E871F7"/>
    <w:rsid w:val="00E873B4"/>
    <w:rsid w:val="00E874C2"/>
    <w:rsid w:val="00E87558"/>
    <w:rsid w:val="00E87577"/>
    <w:rsid w:val="00E87853"/>
    <w:rsid w:val="00E87950"/>
    <w:rsid w:val="00E87AE3"/>
    <w:rsid w:val="00E87C58"/>
    <w:rsid w:val="00E87F4F"/>
    <w:rsid w:val="00E9007D"/>
    <w:rsid w:val="00E902BE"/>
    <w:rsid w:val="00E90611"/>
    <w:rsid w:val="00E90747"/>
    <w:rsid w:val="00E90CA6"/>
    <w:rsid w:val="00E90D9F"/>
    <w:rsid w:val="00E90DBC"/>
    <w:rsid w:val="00E9117A"/>
    <w:rsid w:val="00E91373"/>
    <w:rsid w:val="00E91476"/>
    <w:rsid w:val="00E91598"/>
    <w:rsid w:val="00E9175F"/>
    <w:rsid w:val="00E918E1"/>
    <w:rsid w:val="00E91956"/>
    <w:rsid w:val="00E91A37"/>
    <w:rsid w:val="00E91B94"/>
    <w:rsid w:val="00E91BD0"/>
    <w:rsid w:val="00E91BF0"/>
    <w:rsid w:val="00E92256"/>
    <w:rsid w:val="00E924B0"/>
    <w:rsid w:val="00E9257B"/>
    <w:rsid w:val="00E9274B"/>
    <w:rsid w:val="00E92771"/>
    <w:rsid w:val="00E92A19"/>
    <w:rsid w:val="00E92A9C"/>
    <w:rsid w:val="00E92BAD"/>
    <w:rsid w:val="00E92BCD"/>
    <w:rsid w:val="00E92C48"/>
    <w:rsid w:val="00E92C5C"/>
    <w:rsid w:val="00E92E9B"/>
    <w:rsid w:val="00E930C5"/>
    <w:rsid w:val="00E9330B"/>
    <w:rsid w:val="00E934C7"/>
    <w:rsid w:val="00E934EA"/>
    <w:rsid w:val="00E9352A"/>
    <w:rsid w:val="00E93CE7"/>
    <w:rsid w:val="00E93D6F"/>
    <w:rsid w:val="00E93DAF"/>
    <w:rsid w:val="00E93DDC"/>
    <w:rsid w:val="00E93F31"/>
    <w:rsid w:val="00E93FCB"/>
    <w:rsid w:val="00E9417E"/>
    <w:rsid w:val="00E947B0"/>
    <w:rsid w:val="00E949FC"/>
    <w:rsid w:val="00E94A20"/>
    <w:rsid w:val="00E94AF2"/>
    <w:rsid w:val="00E94CD8"/>
    <w:rsid w:val="00E94E0C"/>
    <w:rsid w:val="00E95085"/>
    <w:rsid w:val="00E950BA"/>
    <w:rsid w:val="00E95500"/>
    <w:rsid w:val="00E95523"/>
    <w:rsid w:val="00E95882"/>
    <w:rsid w:val="00E9588E"/>
    <w:rsid w:val="00E9597A"/>
    <w:rsid w:val="00E95A73"/>
    <w:rsid w:val="00E95CAA"/>
    <w:rsid w:val="00E95EE7"/>
    <w:rsid w:val="00E95F32"/>
    <w:rsid w:val="00E95F8F"/>
    <w:rsid w:val="00E95FAC"/>
    <w:rsid w:val="00E960C6"/>
    <w:rsid w:val="00E961DC"/>
    <w:rsid w:val="00E964D2"/>
    <w:rsid w:val="00E96CF8"/>
    <w:rsid w:val="00E96E86"/>
    <w:rsid w:val="00E96FB0"/>
    <w:rsid w:val="00E97227"/>
    <w:rsid w:val="00E97306"/>
    <w:rsid w:val="00E97426"/>
    <w:rsid w:val="00E976C2"/>
    <w:rsid w:val="00E97834"/>
    <w:rsid w:val="00E97891"/>
    <w:rsid w:val="00E97938"/>
    <w:rsid w:val="00E9794D"/>
    <w:rsid w:val="00E97A3B"/>
    <w:rsid w:val="00E97B88"/>
    <w:rsid w:val="00E97D71"/>
    <w:rsid w:val="00EA004B"/>
    <w:rsid w:val="00EA01D0"/>
    <w:rsid w:val="00EA04F1"/>
    <w:rsid w:val="00EA06F9"/>
    <w:rsid w:val="00EA0B18"/>
    <w:rsid w:val="00EA0B92"/>
    <w:rsid w:val="00EA0BD6"/>
    <w:rsid w:val="00EA0CC0"/>
    <w:rsid w:val="00EA0F6F"/>
    <w:rsid w:val="00EA12AC"/>
    <w:rsid w:val="00EA1301"/>
    <w:rsid w:val="00EA1338"/>
    <w:rsid w:val="00EA13C2"/>
    <w:rsid w:val="00EA1478"/>
    <w:rsid w:val="00EA14D1"/>
    <w:rsid w:val="00EA1602"/>
    <w:rsid w:val="00EA167C"/>
    <w:rsid w:val="00EA1C38"/>
    <w:rsid w:val="00EA2109"/>
    <w:rsid w:val="00EA2349"/>
    <w:rsid w:val="00EA24F6"/>
    <w:rsid w:val="00EA297E"/>
    <w:rsid w:val="00EA2CB1"/>
    <w:rsid w:val="00EA2FE8"/>
    <w:rsid w:val="00EA3064"/>
    <w:rsid w:val="00EA3338"/>
    <w:rsid w:val="00EA3408"/>
    <w:rsid w:val="00EA354D"/>
    <w:rsid w:val="00EA367D"/>
    <w:rsid w:val="00EA3984"/>
    <w:rsid w:val="00EA3A06"/>
    <w:rsid w:val="00EA3B32"/>
    <w:rsid w:val="00EA3D54"/>
    <w:rsid w:val="00EA3D6E"/>
    <w:rsid w:val="00EA3EA7"/>
    <w:rsid w:val="00EA3F80"/>
    <w:rsid w:val="00EA414A"/>
    <w:rsid w:val="00EA4191"/>
    <w:rsid w:val="00EA4247"/>
    <w:rsid w:val="00EA42F8"/>
    <w:rsid w:val="00EA4508"/>
    <w:rsid w:val="00EA4575"/>
    <w:rsid w:val="00EA4875"/>
    <w:rsid w:val="00EA491F"/>
    <w:rsid w:val="00EA4B0B"/>
    <w:rsid w:val="00EA4C70"/>
    <w:rsid w:val="00EA4F6B"/>
    <w:rsid w:val="00EA5041"/>
    <w:rsid w:val="00EA51F0"/>
    <w:rsid w:val="00EA5581"/>
    <w:rsid w:val="00EA5712"/>
    <w:rsid w:val="00EA5D37"/>
    <w:rsid w:val="00EA5FCB"/>
    <w:rsid w:val="00EA6184"/>
    <w:rsid w:val="00EA634B"/>
    <w:rsid w:val="00EA63B3"/>
    <w:rsid w:val="00EA65B3"/>
    <w:rsid w:val="00EA6888"/>
    <w:rsid w:val="00EA69FB"/>
    <w:rsid w:val="00EA6C9C"/>
    <w:rsid w:val="00EA6DE3"/>
    <w:rsid w:val="00EA6FBF"/>
    <w:rsid w:val="00EA700E"/>
    <w:rsid w:val="00EA702D"/>
    <w:rsid w:val="00EA716E"/>
    <w:rsid w:val="00EA7589"/>
    <w:rsid w:val="00EA7612"/>
    <w:rsid w:val="00EA77D4"/>
    <w:rsid w:val="00EA785F"/>
    <w:rsid w:val="00EA7964"/>
    <w:rsid w:val="00EA7E97"/>
    <w:rsid w:val="00EA7FA5"/>
    <w:rsid w:val="00EB02CE"/>
    <w:rsid w:val="00EB0383"/>
    <w:rsid w:val="00EB0599"/>
    <w:rsid w:val="00EB05A0"/>
    <w:rsid w:val="00EB05A6"/>
    <w:rsid w:val="00EB05ED"/>
    <w:rsid w:val="00EB0702"/>
    <w:rsid w:val="00EB0727"/>
    <w:rsid w:val="00EB09A7"/>
    <w:rsid w:val="00EB0C10"/>
    <w:rsid w:val="00EB107C"/>
    <w:rsid w:val="00EB10A1"/>
    <w:rsid w:val="00EB1358"/>
    <w:rsid w:val="00EB1703"/>
    <w:rsid w:val="00EB18DB"/>
    <w:rsid w:val="00EB1948"/>
    <w:rsid w:val="00EB1955"/>
    <w:rsid w:val="00EB1CCE"/>
    <w:rsid w:val="00EB1EA0"/>
    <w:rsid w:val="00EB2041"/>
    <w:rsid w:val="00EB230B"/>
    <w:rsid w:val="00EB26DE"/>
    <w:rsid w:val="00EB27CF"/>
    <w:rsid w:val="00EB2B5A"/>
    <w:rsid w:val="00EB31CA"/>
    <w:rsid w:val="00EB3242"/>
    <w:rsid w:val="00EB3647"/>
    <w:rsid w:val="00EB377F"/>
    <w:rsid w:val="00EB3B05"/>
    <w:rsid w:val="00EB3BD0"/>
    <w:rsid w:val="00EB4008"/>
    <w:rsid w:val="00EB4281"/>
    <w:rsid w:val="00EB4536"/>
    <w:rsid w:val="00EB4588"/>
    <w:rsid w:val="00EB47F6"/>
    <w:rsid w:val="00EB4A81"/>
    <w:rsid w:val="00EB4BDA"/>
    <w:rsid w:val="00EB4C0E"/>
    <w:rsid w:val="00EB4D1B"/>
    <w:rsid w:val="00EB4D3E"/>
    <w:rsid w:val="00EB4D9E"/>
    <w:rsid w:val="00EB5046"/>
    <w:rsid w:val="00EB50AA"/>
    <w:rsid w:val="00EB5151"/>
    <w:rsid w:val="00EB542A"/>
    <w:rsid w:val="00EB5536"/>
    <w:rsid w:val="00EB5A1F"/>
    <w:rsid w:val="00EB5BCA"/>
    <w:rsid w:val="00EB5F99"/>
    <w:rsid w:val="00EB6157"/>
    <w:rsid w:val="00EB634F"/>
    <w:rsid w:val="00EB642D"/>
    <w:rsid w:val="00EB64A2"/>
    <w:rsid w:val="00EB696B"/>
    <w:rsid w:val="00EB6D53"/>
    <w:rsid w:val="00EB7117"/>
    <w:rsid w:val="00EB7458"/>
    <w:rsid w:val="00EB748E"/>
    <w:rsid w:val="00EB75E3"/>
    <w:rsid w:val="00EB7601"/>
    <w:rsid w:val="00EB7606"/>
    <w:rsid w:val="00EB7755"/>
    <w:rsid w:val="00EB7893"/>
    <w:rsid w:val="00EB7906"/>
    <w:rsid w:val="00EB79A5"/>
    <w:rsid w:val="00EB79D5"/>
    <w:rsid w:val="00EB7E6E"/>
    <w:rsid w:val="00EB7E71"/>
    <w:rsid w:val="00EC03EE"/>
    <w:rsid w:val="00EC047C"/>
    <w:rsid w:val="00EC04F0"/>
    <w:rsid w:val="00EC05AF"/>
    <w:rsid w:val="00EC0628"/>
    <w:rsid w:val="00EC0C40"/>
    <w:rsid w:val="00EC0EF4"/>
    <w:rsid w:val="00EC101D"/>
    <w:rsid w:val="00EC1129"/>
    <w:rsid w:val="00EC113D"/>
    <w:rsid w:val="00EC1294"/>
    <w:rsid w:val="00EC12EC"/>
    <w:rsid w:val="00EC12EE"/>
    <w:rsid w:val="00EC1582"/>
    <w:rsid w:val="00EC15AD"/>
    <w:rsid w:val="00EC166F"/>
    <w:rsid w:val="00EC1798"/>
    <w:rsid w:val="00EC1BA2"/>
    <w:rsid w:val="00EC1CB5"/>
    <w:rsid w:val="00EC1DF0"/>
    <w:rsid w:val="00EC1E4E"/>
    <w:rsid w:val="00EC2221"/>
    <w:rsid w:val="00EC22CF"/>
    <w:rsid w:val="00EC23E8"/>
    <w:rsid w:val="00EC2858"/>
    <w:rsid w:val="00EC29DC"/>
    <w:rsid w:val="00EC2B7C"/>
    <w:rsid w:val="00EC2FED"/>
    <w:rsid w:val="00EC30B7"/>
    <w:rsid w:val="00EC357B"/>
    <w:rsid w:val="00EC3890"/>
    <w:rsid w:val="00EC3D06"/>
    <w:rsid w:val="00EC3D0E"/>
    <w:rsid w:val="00EC3DB9"/>
    <w:rsid w:val="00EC3EB9"/>
    <w:rsid w:val="00EC3F69"/>
    <w:rsid w:val="00EC400F"/>
    <w:rsid w:val="00EC4065"/>
    <w:rsid w:val="00EC423D"/>
    <w:rsid w:val="00EC43EF"/>
    <w:rsid w:val="00EC4463"/>
    <w:rsid w:val="00EC4513"/>
    <w:rsid w:val="00EC45BA"/>
    <w:rsid w:val="00EC45F0"/>
    <w:rsid w:val="00EC47C6"/>
    <w:rsid w:val="00EC4991"/>
    <w:rsid w:val="00EC4B2D"/>
    <w:rsid w:val="00EC4EBB"/>
    <w:rsid w:val="00EC4EE5"/>
    <w:rsid w:val="00EC5036"/>
    <w:rsid w:val="00EC50B9"/>
    <w:rsid w:val="00EC51F9"/>
    <w:rsid w:val="00EC5546"/>
    <w:rsid w:val="00EC56CB"/>
    <w:rsid w:val="00EC56FA"/>
    <w:rsid w:val="00EC5ABD"/>
    <w:rsid w:val="00EC5C9D"/>
    <w:rsid w:val="00EC5D19"/>
    <w:rsid w:val="00EC5D5C"/>
    <w:rsid w:val="00EC5F2D"/>
    <w:rsid w:val="00EC6167"/>
    <w:rsid w:val="00EC624A"/>
    <w:rsid w:val="00EC6295"/>
    <w:rsid w:val="00EC642B"/>
    <w:rsid w:val="00EC65AA"/>
    <w:rsid w:val="00EC6839"/>
    <w:rsid w:val="00EC68CA"/>
    <w:rsid w:val="00EC690D"/>
    <w:rsid w:val="00EC6A77"/>
    <w:rsid w:val="00EC6D2A"/>
    <w:rsid w:val="00EC6DB7"/>
    <w:rsid w:val="00EC7109"/>
    <w:rsid w:val="00EC71E8"/>
    <w:rsid w:val="00EC7304"/>
    <w:rsid w:val="00EC7699"/>
    <w:rsid w:val="00EC77B0"/>
    <w:rsid w:val="00EC7987"/>
    <w:rsid w:val="00EC7BEC"/>
    <w:rsid w:val="00EC7C09"/>
    <w:rsid w:val="00EC7E98"/>
    <w:rsid w:val="00EC7F09"/>
    <w:rsid w:val="00EC7FBC"/>
    <w:rsid w:val="00ED01FD"/>
    <w:rsid w:val="00ED021A"/>
    <w:rsid w:val="00ED03BF"/>
    <w:rsid w:val="00ED040F"/>
    <w:rsid w:val="00ED0420"/>
    <w:rsid w:val="00ED054A"/>
    <w:rsid w:val="00ED0654"/>
    <w:rsid w:val="00ED06AC"/>
    <w:rsid w:val="00ED0AD1"/>
    <w:rsid w:val="00ED0D95"/>
    <w:rsid w:val="00ED0E46"/>
    <w:rsid w:val="00ED1167"/>
    <w:rsid w:val="00ED142C"/>
    <w:rsid w:val="00ED142E"/>
    <w:rsid w:val="00ED1552"/>
    <w:rsid w:val="00ED1739"/>
    <w:rsid w:val="00ED17D8"/>
    <w:rsid w:val="00ED17F0"/>
    <w:rsid w:val="00ED1EC0"/>
    <w:rsid w:val="00ED1F52"/>
    <w:rsid w:val="00ED2030"/>
    <w:rsid w:val="00ED213F"/>
    <w:rsid w:val="00ED24AC"/>
    <w:rsid w:val="00ED2683"/>
    <w:rsid w:val="00ED2706"/>
    <w:rsid w:val="00ED278F"/>
    <w:rsid w:val="00ED291D"/>
    <w:rsid w:val="00ED2BFB"/>
    <w:rsid w:val="00ED30B7"/>
    <w:rsid w:val="00ED32E0"/>
    <w:rsid w:val="00ED35FE"/>
    <w:rsid w:val="00ED3882"/>
    <w:rsid w:val="00ED3FAA"/>
    <w:rsid w:val="00ED40C0"/>
    <w:rsid w:val="00ED4305"/>
    <w:rsid w:val="00ED4576"/>
    <w:rsid w:val="00ED459C"/>
    <w:rsid w:val="00ED46A7"/>
    <w:rsid w:val="00ED48C3"/>
    <w:rsid w:val="00ED4965"/>
    <w:rsid w:val="00ED49AE"/>
    <w:rsid w:val="00ED4CB4"/>
    <w:rsid w:val="00ED5121"/>
    <w:rsid w:val="00ED529F"/>
    <w:rsid w:val="00ED551D"/>
    <w:rsid w:val="00ED580F"/>
    <w:rsid w:val="00ED5E07"/>
    <w:rsid w:val="00ED60DA"/>
    <w:rsid w:val="00ED62B0"/>
    <w:rsid w:val="00ED6458"/>
    <w:rsid w:val="00ED6522"/>
    <w:rsid w:val="00ED67C8"/>
    <w:rsid w:val="00ED67EF"/>
    <w:rsid w:val="00ED69D3"/>
    <w:rsid w:val="00ED6D58"/>
    <w:rsid w:val="00ED6DB7"/>
    <w:rsid w:val="00ED6E5A"/>
    <w:rsid w:val="00ED6E66"/>
    <w:rsid w:val="00ED6F51"/>
    <w:rsid w:val="00ED73BB"/>
    <w:rsid w:val="00ED7450"/>
    <w:rsid w:val="00ED78A3"/>
    <w:rsid w:val="00ED7B19"/>
    <w:rsid w:val="00ED7FE6"/>
    <w:rsid w:val="00EE0246"/>
    <w:rsid w:val="00EE02E5"/>
    <w:rsid w:val="00EE035E"/>
    <w:rsid w:val="00EE0788"/>
    <w:rsid w:val="00EE086E"/>
    <w:rsid w:val="00EE0A02"/>
    <w:rsid w:val="00EE0A4D"/>
    <w:rsid w:val="00EE0A57"/>
    <w:rsid w:val="00EE0C00"/>
    <w:rsid w:val="00EE0CCC"/>
    <w:rsid w:val="00EE0E79"/>
    <w:rsid w:val="00EE0FDF"/>
    <w:rsid w:val="00EE1019"/>
    <w:rsid w:val="00EE11D0"/>
    <w:rsid w:val="00EE15EA"/>
    <w:rsid w:val="00EE164C"/>
    <w:rsid w:val="00EE16C2"/>
    <w:rsid w:val="00EE16D7"/>
    <w:rsid w:val="00EE1976"/>
    <w:rsid w:val="00EE1C04"/>
    <w:rsid w:val="00EE1DB4"/>
    <w:rsid w:val="00EE1DDB"/>
    <w:rsid w:val="00EE1FB6"/>
    <w:rsid w:val="00EE2509"/>
    <w:rsid w:val="00EE28F9"/>
    <w:rsid w:val="00EE2923"/>
    <w:rsid w:val="00EE294D"/>
    <w:rsid w:val="00EE2A48"/>
    <w:rsid w:val="00EE2B0C"/>
    <w:rsid w:val="00EE2FBC"/>
    <w:rsid w:val="00EE33B1"/>
    <w:rsid w:val="00EE367D"/>
    <w:rsid w:val="00EE3814"/>
    <w:rsid w:val="00EE397B"/>
    <w:rsid w:val="00EE3BE4"/>
    <w:rsid w:val="00EE3FA6"/>
    <w:rsid w:val="00EE4071"/>
    <w:rsid w:val="00EE419B"/>
    <w:rsid w:val="00EE42BA"/>
    <w:rsid w:val="00EE42DF"/>
    <w:rsid w:val="00EE434B"/>
    <w:rsid w:val="00EE4406"/>
    <w:rsid w:val="00EE456C"/>
    <w:rsid w:val="00EE4706"/>
    <w:rsid w:val="00EE48DF"/>
    <w:rsid w:val="00EE4AE1"/>
    <w:rsid w:val="00EE4FBC"/>
    <w:rsid w:val="00EE50AE"/>
    <w:rsid w:val="00EE50D0"/>
    <w:rsid w:val="00EE5287"/>
    <w:rsid w:val="00EE5341"/>
    <w:rsid w:val="00EE5418"/>
    <w:rsid w:val="00EE578B"/>
    <w:rsid w:val="00EE57E2"/>
    <w:rsid w:val="00EE591E"/>
    <w:rsid w:val="00EE5A8B"/>
    <w:rsid w:val="00EE5DD2"/>
    <w:rsid w:val="00EE621C"/>
    <w:rsid w:val="00EE62F8"/>
    <w:rsid w:val="00EE6915"/>
    <w:rsid w:val="00EE69F9"/>
    <w:rsid w:val="00EE6B7B"/>
    <w:rsid w:val="00EE6CD4"/>
    <w:rsid w:val="00EE7038"/>
    <w:rsid w:val="00EE70A5"/>
    <w:rsid w:val="00EE7601"/>
    <w:rsid w:val="00EE7735"/>
    <w:rsid w:val="00EE7895"/>
    <w:rsid w:val="00EE78BD"/>
    <w:rsid w:val="00EE7C03"/>
    <w:rsid w:val="00EE7C0B"/>
    <w:rsid w:val="00EE7DB1"/>
    <w:rsid w:val="00EF020B"/>
    <w:rsid w:val="00EF045A"/>
    <w:rsid w:val="00EF0492"/>
    <w:rsid w:val="00EF0649"/>
    <w:rsid w:val="00EF0740"/>
    <w:rsid w:val="00EF0784"/>
    <w:rsid w:val="00EF07D3"/>
    <w:rsid w:val="00EF0898"/>
    <w:rsid w:val="00EF08C1"/>
    <w:rsid w:val="00EF0A9E"/>
    <w:rsid w:val="00EF0E11"/>
    <w:rsid w:val="00EF0F6B"/>
    <w:rsid w:val="00EF10F0"/>
    <w:rsid w:val="00EF11F6"/>
    <w:rsid w:val="00EF1288"/>
    <w:rsid w:val="00EF148A"/>
    <w:rsid w:val="00EF1A7B"/>
    <w:rsid w:val="00EF1B97"/>
    <w:rsid w:val="00EF1C32"/>
    <w:rsid w:val="00EF1CA4"/>
    <w:rsid w:val="00EF1E05"/>
    <w:rsid w:val="00EF1E0C"/>
    <w:rsid w:val="00EF1EF3"/>
    <w:rsid w:val="00EF1FE6"/>
    <w:rsid w:val="00EF20AA"/>
    <w:rsid w:val="00EF2106"/>
    <w:rsid w:val="00EF2207"/>
    <w:rsid w:val="00EF248A"/>
    <w:rsid w:val="00EF26F0"/>
    <w:rsid w:val="00EF286D"/>
    <w:rsid w:val="00EF2879"/>
    <w:rsid w:val="00EF2E9A"/>
    <w:rsid w:val="00EF2F5C"/>
    <w:rsid w:val="00EF331F"/>
    <w:rsid w:val="00EF33BA"/>
    <w:rsid w:val="00EF38E6"/>
    <w:rsid w:val="00EF3ADD"/>
    <w:rsid w:val="00EF3D65"/>
    <w:rsid w:val="00EF3DCF"/>
    <w:rsid w:val="00EF3F9D"/>
    <w:rsid w:val="00EF425C"/>
    <w:rsid w:val="00EF4288"/>
    <w:rsid w:val="00EF49C4"/>
    <w:rsid w:val="00EF4AC3"/>
    <w:rsid w:val="00EF4ACA"/>
    <w:rsid w:val="00EF4E9F"/>
    <w:rsid w:val="00EF4FA7"/>
    <w:rsid w:val="00EF50F1"/>
    <w:rsid w:val="00EF51AC"/>
    <w:rsid w:val="00EF52D3"/>
    <w:rsid w:val="00EF5454"/>
    <w:rsid w:val="00EF570F"/>
    <w:rsid w:val="00EF5801"/>
    <w:rsid w:val="00EF584D"/>
    <w:rsid w:val="00EF5932"/>
    <w:rsid w:val="00EF59F4"/>
    <w:rsid w:val="00EF5D02"/>
    <w:rsid w:val="00EF5EEF"/>
    <w:rsid w:val="00EF5F3F"/>
    <w:rsid w:val="00EF5F7F"/>
    <w:rsid w:val="00EF5FCA"/>
    <w:rsid w:val="00EF61E8"/>
    <w:rsid w:val="00EF623C"/>
    <w:rsid w:val="00EF63C8"/>
    <w:rsid w:val="00EF64EE"/>
    <w:rsid w:val="00EF6858"/>
    <w:rsid w:val="00EF6A43"/>
    <w:rsid w:val="00EF6BB8"/>
    <w:rsid w:val="00EF6C50"/>
    <w:rsid w:val="00EF6CF6"/>
    <w:rsid w:val="00EF6D9C"/>
    <w:rsid w:val="00EF6E5C"/>
    <w:rsid w:val="00EF6F70"/>
    <w:rsid w:val="00EF70EC"/>
    <w:rsid w:val="00EF7161"/>
    <w:rsid w:val="00EF71C0"/>
    <w:rsid w:val="00EF728D"/>
    <w:rsid w:val="00EF735F"/>
    <w:rsid w:val="00EF7636"/>
    <w:rsid w:val="00EF7657"/>
    <w:rsid w:val="00EF7966"/>
    <w:rsid w:val="00EF797E"/>
    <w:rsid w:val="00EF7A98"/>
    <w:rsid w:val="00EF7BF3"/>
    <w:rsid w:val="00F00184"/>
    <w:rsid w:val="00F00391"/>
    <w:rsid w:val="00F0043D"/>
    <w:rsid w:val="00F004A8"/>
    <w:rsid w:val="00F00623"/>
    <w:rsid w:val="00F00B88"/>
    <w:rsid w:val="00F00E5D"/>
    <w:rsid w:val="00F010B2"/>
    <w:rsid w:val="00F01139"/>
    <w:rsid w:val="00F011C0"/>
    <w:rsid w:val="00F01413"/>
    <w:rsid w:val="00F019E6"/>
    <w:rsid w:val="00F01B79"/>
    <w:rsid w:val="00F020F5"/>
    <w:rsid w:val="00F0216A"/>
    <w:rsid w:val="00F0216F"/>
    <w:rsid w:val="00F0233A"/>
    <w:rsid w:val="00F0233E"/>
    <w:rsid w:val="00F024F8"/>
    <w:rsid w:val="00F0258C"/>
    <w:rsid w:val="00F025F3"/>
    <w:rsid w:val="00F02B55"/>
    <w:rsid w:val="00F032D5"/>
    <w:rsid w:val="00F03525"/>
    <w:rsid w:val="00F0360E"/>
    <w:rsid w:val="00F03649"/>
    <w:rsid w:val="00F038CF"/>
    <w:rsid w:val="00F04017"/>
    <w:rsid w:val="00F043E2"/>
    <w:rsid w:val="00F04516"/>
    <w:rsid w:val="00F04541"/>
    <w:rsid w:val="00F047E2"/>
    <w:rsid w:val="00F0484F"/>
    <w:rsid w:val="00F049C6"/>
    <w:rsid w:val="00F049F5"/>
    <w:rsid w:val="00F04A3B"/>
    <w:rsid w:val="00F04B06"/>
    <w:rsid w:val="00F04DBD"/>
    <w:rsid w:val="00F0509D"/>
    <w:rsid w:val="00F052EE"/>
    <w:rsid w:val="00F053CF"/>
    <w:rsid w:val="00F054BA"/>
    <w:rsid w:val="00F0564F"/>
    <w:rsid w:val="00F056A7"/>
    <w:rsid w:val="00F057B7"/>
    <w:rsid w:val="00F059D0"/>
    <w:rsid w:val="00F05AE3"/>
    <w:rsid w:val="00F05DC3"/>
    <w:rsid w:val="00F05F74"/>
    <w:rsid w:val="00F062AB"/>
    <w:rsid w:val="00F069A3"/>
    <w:rsid w:val="00F06A6F"/>
    <w:rsid w:val="00F0720D"/>
    <w:rsid w:val="00F07241"/>
    <w:rsid w:val="00F074BD"/>
    <w:rsid w:val="00F075EC"/>
    <w:rsid w:val="00F07656"/>
    <w:rsid w:val="00F0775A"/>
    <w:rsid w:val="00F0787C"/>
    <w:rsid w:val="00F079D8"/>
    <w:rsid w:val="00F07A92"/>
    <w:rsid w:val="00F07C97"/>
    <w:rsid w:val="00F07D23"/>
    <w:rsid w:val="00F07D3B"/>
    <w:rsid w:val="00F07D9B"/>
    <w:rsid w:val="00F1014D"/>
    <w:rsid w:val="00F102DB"/>
    <w:rsid w:val="00F10315"/>
    <w:rsid w:val="00F1043F"/>
    <w:rsid w:val="00F104B5"/>
    <w:rsid w:val="00F104DE"/>
    <w:rsid w:val="00F10516"/>
    <w:rsid w:val="00F10694"/>
    <w:rsid w:val="00F10D04"/>
    <w:rsid w:val="00F10D21"/>
    <w:rsid w:val="00F1123F"/>
    <w:rsid w:val="00F1128A"/>
    <w:rsid w:val="00F11335"/>
    <w:rsid w:val="00F11BCF"/>
    <w:rsid w:val="00F11EE3"/>
    <w:rsid w:val="00F1203C"/>
    <w:rsid w:val="00F124A4"/>
    <w:rsid w:val="00F124AF"/>
    <w:rsid w:val="00F125CD"/>
    <w:rsid w:val="00F12968"/>
    <w:rsid w:val="00F12A88"/>
    <w:rsid w:val="00F12E73"/>
    <w:rsid w:val="00F12F89"/>
    <w:rsid w:val="00F130A0"/>
    <w:rsid w:val="00F13118"/>
    <w:rsid w:val="00F131C8"/>
    <w:rsid w:val="00F133AD"/>
    <w:rsid w:val="00F133B4"/>
    <w:rsid w:val="00F133D8"/>
    <w:rsid w:val="00F135A1"/>
    <w:rsid w:val="00F137D2"/>
    <w:rsid w:val="00F13A4A"/>
    <w:rsid w:val="00F13CA2"/>
    <w:rsid w:val="00F13D1D"/>
    <w:rsid w:val="00F13D7F"/>
    <w:rsid w:val="00F13E71"/>
    <w:rsid w:val="00F13FE1"/>
    <w:rsid w:val="00F140F1"/>
    <w:rsid w:val="00F1450A"/>
    <w:rsid w:val="00F14B23"/>
    <w:rsid w:val="00F14EDD"/>
    <w:rsid w:val="00F14FEB"/>
    <w:rsid w:val="00F150F0"/>
    <w:rsid w:val="00F15113"/>
    <w:rsid w:val="00F15118"/>
    <w:rsid w:val="00F15119"/>
    <w:rsid w:val="00F15215"/>
    <w:rsid w:val="00F15603"/>
    <w:rsid w:val="00F156AA"/>
    <w:rsid w:val="00F15870"/>
    <w:rsid w:val="00F15D30"/>
    <w:rsid w:val="00F16165"/>
    <w:rsid w:val="00F162C2"/>
    <w:rsid w:val="00F163A6"/>
    <w:rsid w:val="00F16427"/>
    <w:rsid w:val="00F1662D"/>
    <w:rsid w:val="00F166F4"/>
    <w:rsid w:val="00F16907"/>
    <w:rsid w:val="00F16AA2"/>
    <w:rsid w:val="00F16B69"/>
    <w:rsid w:val="00F16C05"/>
    <w:rsid w:val="00F16CAE"/>
    <w:rsid w:val="00F16D5E"/>
    <w:rsid w:val="00F17036"/>
    <w:rsid w:val="00F170E1"/>
    <w:rsid w:val="00F172BA"/>
    <w:rsid w:val="00F174A4"/>
    <w:rsid w:val="00F17553"/>
    <w:rsid w:val="00F1786C"/>
    <w:rsid w:val="00F17BE7"/>
    <w:rsid w:val="00F17FF5"/>
    <w:rsid w:val="00F200F6"/>
    <w:rsid w:val="00F2013A"/>
    <w:rsid w:val="00F202CC"/>
    <w:rsid w:val="00F202E8"/>
    <w:rsid w:val="00F20357"/>
    <w:rsid w:val="00F203C9"/>
    <w:rsid w:val="00F205B5"/>
    <w:rsid w:val="00F2065F"/>
    <w:rsid w:val="00F20B05"/>
    <w:rsid w:val="00F20CAA"/>
    <w:rsid w:val="00F211A3"/>
    <w:rsid w:val="00F21352"/>
    <w:rsid w:val="00F21462"/>
    <w:rsid w:val="00F21850"/>
    <w:rsid w:val="00F21C1D"/>
    <w:rsid w:val="00F21C87"/>
    <w:rsid w:val="00F21F03"/>
    <w:rsid w:val="00F21FDB"/>
    <w:rsid w:val="00F2208E"/>
    <w:rsid w:val="00F2218D"/>
    <w:rsid w:val="00F22214"/>
    <w:rsid w:val="00F22531"/>
    <w:rsid w:val="00F2269E"/>
    <w:rsid w:val="00F2294E"/>
    <w:rsid w:val="00F229EC"/>
    <w:rsid w:val="00F22DAA"/>
    <w:rsid w:val="00F234DC"/>
    <w:rsid w:val="00F23568"/>
    <w:rsid w:val="00F23619"/>
    <w:rsid w:val="00F23630"/>
    <w:rsid w:val="00F2388D"/>
    <w:rsid w:val="00F23A62"/>
    <w:rsid w:val="00F23CF2"/>
    <w:rsid w:val="00F23F9C"/>
    <w:rsid w:val="00F24024"/>
    <w:rsid w:val="00F240AD"/>
    <w:rsid w:val="00F24514"/>
    <w:rsid w:val="00F24624"/>
    <w:rsid w:val="00F246A9"/>
    <w:rsid w:val="00F24756"/>
    <w:rsid w:val="00F2494C"/>
    <w:rsid w:val="00F24A35"/>
    <w:rsid w:val="00F24ADE"/>
    <w:rsid w:val="00F2547F"/>
    <w:rsid w:val="00F254FC"/>
    <w:rsid w:val="00F25759"/>
    <w:rsid w:val="00F258E4"/>
    <w:rsid w:val="00F2593F"/>
    <w:rsid w:val="00F25D2F"/>
    <w:rsid w:val="00F25DB0"/>
    <w:rsid w:val="00F25DDD"/>
    <w:rsid w:val="00F25F09"/>
    <w:rsid w:val="00F265D0"/>
    <w:rsid w:val="00F266D8"/>
    <w:rsid w:val="00F2683A"/>
    <w:rsid w:val="00F26909"/>
    <w:rsid w:val="00F2691C"/>
    <w:rsid w:val="00F26DED"/>
    <w:rsid w:val="00F26DEF"/>
    <w:rsid w:val="00F26EF0"/>
    <w:rsid w:val="00F270B6"/>
    <w:rsid w:val="00F27176"/>
    <w:rsid w:val="00F27363"/>
    <w:rsid w:val="00F273E0"/>
    <w:rsid w:val="00F275D0"/>
    <w:rsid w:val="00F2769A"/>
    <w:rsid w:val="00F27A32"/>
    <w:rsid w:val="00F27D4E"/>
    <w:rsid w:val="00F27F45"/>
    <w:rsid w:val="00F30204"/>
    <w:rsid w:val="00F304CC"/>
    <w:rsid w:val="00F30E50"/>
    <w:rsid w:val="00F30F80"/>
    <w:rsid w:val="00F30FD0"/>
    <w:rsid w:val="00F3129C"/>
    <w:rsid w:val="00F3132B"/>
    <w:rsid w:val="00F3147D"/>
    <w:rsid w:val="00F31A86"/>
    <w:rsid w:val="00F31B18"/>
    <w:rsid w:val="00F31DB0"/>
    <w:rsid w:val="00F323F8"/>
    <w:rsid w:val="00F32477"/>
    <w:rsid w:val="00F3254D"/>
    <w:rsid w:val="00F32887"/>
    <w:rsid w:val="00F33049"/>
    <w:rsid w:val="00F331AE"/>
    <w:rsid w:val="00F3327E"/>
    <w:rsid w:val="00F33454"/>
    <w:rsid w:val="00F33874"/>
    <w:rsid w:val="00F3389E"/>
    <w:rsid w:val="00F33B86"/>
    <w:rsid w:val="00F33BBF"/>
    <w:rsid w:val="00F33D2B"/>
    <w:rsid w:val="00F33D60"/>
    <w:rsid w:val="00F33E1E"/>
    <w:rsid w:val="00F340BE"/>
    <w:rsid w:val="00F34105"/>
    <w:rsid w:val="00F34336"/>
    <w:rsid w:val="00F34F39"/>
    <w:rsid w:val="00F358E2"/>
    <w:rsid w:val="00F35939"/>
    <w:rsid w:val="00F359DE"/>
    <w:rsid w:val="00F35B08"/>
    <w:rsid w:val="00F3609F"/>
    <w:rsid w:val="00F360EB"/>
    <w:rsid w:val="00F360FE"/>
    <w:rsid w:val="00F36101"/>
    <w:rsid w:val="00F36274"/>
    <w:rsid w:val="00F363AC"/>
    <w:rsid w:val="00F363EC"/>
    <w:rsid w:val="00F36650"/>
    <w:rsid w:val="00F36D20"/>
    <w:rsid w:val="00F36D71"/>
    <w:rsid w:val="00F3716D"/>
    <w:rsid w:val="00F37242"/>
    <w:rsid w:val="00F37315"/>
    <w:rsid w:val="00F37329"/>
    <w:rsid w:val="00F376B5"/>
    <w:rsid w:val="00F376CB"/>
    <w:rsid w:val="00F37768"/>
    <w:rsid w:val="00F377F2"/>
    <w:rsid w:val="00F37896"/>
    <w:rsid w:val="00F379BD"/>
    <w:rsid w:val="00F37BA0"/>
    <w:rsid w:val="00F37EE9"/>
    <w:rsid w:val="00F37F7A"/>
    <w:rsid w:val="00F40393"/>
    <w:rsid w:val="00F40449"/>
    <w:rsid w:val="00F4066D"/>
    <w:rsid w:val="00F407DB"/>
    <w:rsid w:val="00F40990"/>
    <w:rsid w:val="00F409D3"/>
    <w:rsid w:val="00F40A38"/>
    <w:rsid w:val="00F40D1E"/>
    <w:rsid w:val="00F40D4A"/>
    <w:rsid w:val="00F40D6C"/>
    <w:rsid w:val="00F41047"/>
    <w:rsid w:val="00F41387"/>
    <w:rsid w:val="00F413AC"/>
    <w:rsid w:val="00F41491"/>
    <w:rsid w:val="00F414FA"/>
    <w:rsid w:val="00F41670"/>
    <w:rsid w:val="00F41A40"/>
    <w:rsid w:val="00F41D66"/>
    <w:rsid w:val="00F4216E"/>
    <w:rsid w:val="00F42218"/>
    <w:rsid w:val="00F4258B"/>
    <w:rsid w:val="00F425C4"/>
    <w:rsid w:val="00F428B4"/>
    <w:rsid w:val="00F4322C"/>
    <w:rsid w:val="00F43394"/>
    <w:rsid w:val="00F4340A"/>
    <w:rsid w:val="00F4343D"/>
    <w:rsid w:val="00F434D6"/>
    <w:rsid w:val="00F4367F"/>
    <w:rsid w:val="00F436F5"/>
    <w:rsid w:val="00F4374E"/>
    <w:rsid w:val="00F437F1"/>
    <w:rsid w:val="00F43A05"/>
    <w:rsid w:val="00F43C1D"/>
    <w:rsid w:val="00F43CAB"/>
    <w:rsid w:val="00F43CD0"/>
    <w:rsid w:val="00F43E95"/>
    <w:rsid w:val="00F44242"/>
    <w:rsid w:val="00F442A9"/>
    <w:rsid w:val="00F44310"/>
    <w:rsid w:val="00F44462"/>
    <w:rsid w:val="00F448DB"/>
    <w:rsid w:val="00F44BA6"/>
    <w:rsid w:val="00F44E2D"/>
    <w:rsid w:val="00F44F0C"/>
    <w:rsid w:val="00F44F2A"/>
    <w:rsid w:val="00F44F52"/>
    <w:rsid w:val="00F4516A"/>
    <w:rsid w:val="00F4528E"/>
    <w:rsid w:val="00F45489"/>
    <w:rsid w:val="00F454D6"/>
    <w:rsid w:val="00F454D7"/>
    <w:rsid w:val="00F455F8"/>
    <w:rsid w:val="00F4568A"/>
    <w:rsid w:val="00F45E4F"/>
    <w:rsid w:val="00F45E57"/>
    <w:rsid w:val="00F4607F"/>
    <w:rsid w:val="00F46211"/>
    <w:rsid w:val="00F4636E"/>
    <w:rsid w:val="00F463D5"/>
    <w:rsid w:val="00F46677"/>
    <w:rsid w:val="00F46712"/>
    <w:rsid w:val="00F46780"/>
    <w:rsid w:val="00F468BF"/>
    <w:rsid w:val="00F46C6F"/>
    <w:rsid w:val="00F46D33"/>
    <w:rsid w:val="00F46FD5"/>
    <w:rsid w:val="00F470DC"/>
    <w:rsid w:val="00F474CE"/>
    <w:rsid w:val="00F47502"/>
    <w:rsid w:val="00F47586"/>
    <w:rsid w:val="00F47856"/>
    <w:rsid w:val="00F47B5D"/>
    <w:rsid w:val="00F47F53"/>
    <w:rsid w:val="00F4B714"/>
    <w:rsid w:val="00F500A1"/>
    <w:rsid w:val="00F500B4"/>
    <w:rsid w:val="00F500C9"/>
    <w:rsid w:val="00F5015D"/>
    <w:rsid w:val="00F501C5"/>
    <w:rsid w:val="00F50236"/>
    <w:rsid w:val="00F50297"/>
    <w:rsid w:val="00F50364"/>
    <w:rsid w:val="00F5054C"/>
    <w:rsid w:val="00F5074C"/>
    <w:rsid w:val="00F50D9F"/>
    <w:rsid w:val="00F511AF"/>
    <w:rsid w:val="00F51338"/>
    <w:rsid w:val="00F51354"/>
    <w:rsid w:val="00F5140B"/>
    <w:rsid w:val="00F516A4"/>
    <w:rsid w:val="00F51CE8"/>
    <w:rsid w:val="00F51F11"/>
    <w:rsid w:val="00F5263E"/>
    <w:rsid w:val="00F52695"/>
    <w:rsid w:val="00F52780"/>
    <w:rsid w:val="00F527F1"/>
    <w:rsid w:val="00F528AF"/>
    <w:rsid w:val="00F52A9F"/>
    <w:rsid w:val="00F52ACA"/>
    <w:rsid w:val="00F52B32"/>
    <w:rsid w:val="00F52EEF"/>
    <w:rsid w:val="00F53237"/>
    <w:rsid w:val="00F535DA"/>
    <w:rsid w:val="00F53944"/>
    <w:rsid w:val="00F53BB0"/>
    <w:rsid w:val="00F53E2C"/>
    <w:rsid w:val="00F53F3B"/>
    <w:rsid w:val="00F54093"/>
    <w:rsid w:val="00F542A3"/>
    <w:rsid w:val="00F5460B"/>
    <w:rsid w:val="00F547CE"/>
    <w:rsid w:val="00F548CD"/>
    <w:rsid w:val="00F54AA8"/>
    <w:rsid w:val="00F54AE3"/>
    <w:rsid w:val="00F54D30"/>
    <w:rsid w:val="00F54EBD"/>
    <w:rsid w:val="00F55355"/>
    <w:rsid w:val="00F553EB"/>
    <w:rsid w:val="00F55414"/>
    <w:rsid w:val="00F55467"/>
    <w:rsid w:val="00F554A3"/>
    <w:rsid w:val="00F55827"/>
    <w:rsid w:val="00F55A96"/>
    <w:rsid w:val="00F55D69"/>
    <w:rsid w:val="00F55DFC"/>
    <w:rsid w:val="00F55ECF"/>
    <w:rsid w:val="00F56227"/>
    <w:rsid w:val="00F56261"/>
    <w:rsid w:val="00F5629B"/>
    <w:rsid w:val="00F5631A"/>
    <w:rsid w:val="00F56387"/>
    <w:rsid w:val="00F56918"/>
    <w:rsid w:val="00F56A37"/>
    <w:rsid w:val="00F56A40"/>
    <w:rsid w:val="00F57725"/>
    <w:rsid w:val="00F57A7A"/>
    <w:rsid w:val="00F57E06"/>
    <w:rsid w:val="00F605A3"/>
    <w:rsid w:val="00F60AE1"/>
    <w:rsid w:val="00F60D97"/>
    <w:rsid w:val="00F60E8F"/>
    <w:rsid w:val="00F60EC6"/>
    <w:rsid w:val="00F60F7A"/>
    <w:rsid w:val="00F6154E"/>
    <w:rsid w:val="00F615DE"/>
    <w:rsid w:val="00F61964"/>
    <w:rsid w:val="00F61992"/>
    <w:rsid w:val="00F619C4"/>
    <w:rsid w:val="00F61B78"/>
    <w:rsid w:val="00F61BFA"/>
    <w:rsid w:val="00F61C9A"/>
    <w:rsid w:val="00F61D60"/>
    <w:rsid w:val="00F61FD5"/>
    <w:rsid w:val="00F6204C"/>
    <w:rsid w:val="00F62612"/>
    <w:rsid w:val="00F626FB"/>
    <w:rsid w:val="00F627F3"/>
    <w:rsid w:val="00F627F7"/>
    <w:rsid w:val="00F628C4"/>
    <w:rsid w:val="00F62A0C"/>
    <w:rsid w:val="00F62AF3"/>
    <w:rsid w:val="00F62D55"/>
    <w:rsid w:val="00F630C0"/>
    <w:rsid w:val="00F63171"/>
    <w:rsid w:val="00F633A9"/>
    <w:rsid w:val="00F637C4"/>
    <w:rsid w:val="00F6383D"/>
    <w:rsid w:val="00F63AFC"/>
    <w:rsid w:val="00F63D15"/>
    <w:rsid w:val="00F63E62"/>
    <w:rsid w:val="00F63F1D"/>
    <w:rsid w:val="00F64017"/>
    <w:rsid w:val="00F641B2"/>
    <w:rsid w:val="00F641CE"/>
    <w:rsid w:val="00F64699"/>
    <w:rsid w:val="00F64907"/>
    <w:rsid w:val="00F64943"/>
    <w:rsid w:val="00F6499D"/>
    <w:rsid w:val="00F64B9A"/>
    <w:rsid w:val="00F64F80"/>
    <w:rsid w:val="00F650FD"/>
    <w:rsid w:val="00F651ED"/>
    <w:rsid w:val="00F652B5"/>
    <w:rsid w:val="00F6564F"/>
    <w:rsid w:val="00F65A42"/>
    <w:rsid w:val="00F65B92"/>
    <w:rsid w:val="00F65CA4"/>
    <w:rsid w:val="00F65DF4"/>
    <w:rsid w:val="00F65EDD"/>
    <w:rsid w:val="00F66254"/>
    <w:rsid w:val="00F665BC"/>
    <w:rsid w:val="00F66680"/>
    <w:rsid w:val="00F6670D"/>
    <w:rsid w:val="00F66829"/>
    <w:rsid w:val="00F66917"/>
    <w:rsid w:val="00F66E77"/>
    <w:rsid w:val="00F66F06"/>
    <w:rsid w:val="00F66FD9"/>
    <w:rsid w:val="00F6705B"/>
    <w:rsid w:val="00F67168"/>
    <w:rsid w:val="00F671DC"/>
    <w:rsid w:val="00F6758E"/>
    <w:rsid w:val="00F678BD"/>
    <w:rsid w:val="00F67A2A"/>
    <w:rsid w:val="00F67D03"/>
    <w:rsid w:val="00F67E44"/>
    <w:rsid w:val="00F70203"/>
    <w:rsid w:val="00F70340"/>
    <w:rsid w:val="00F70871"/>
    <w:rsid w:val="00F70B59"/>
    <w:rsid w:val="00F70F7C"/>
    <w:rsid w:val="00F7133B"/>
    <w:rsid w:val="00F714D6"/>
    <w:rsid w:val="00F7159B"/>
    <w:rsid w:val="00F71951"/>
    <w:rsid w:val="00F71AE7"/>
    <w:rsid w:val="00F71C70"/>
    <w:rsid w:val="00F71CEE"/>
    <w:rsid w:val="00F71DC4"/>
    <w:rsid w:val="00F72117"/>
    <w:rsid w:val="00F72188"/>
    <w:rsid w:val="00F721AD"/>
    <w:rsid w:val="00F72263"/>
    <w:rsid w:val="00F72420"/>
    <w:rsid w:val="00F7249D"/>
    <w:rsid w:val="00F72537"/>
    <w:rsid w:val="00F7261A"/>
    <w:rsid w:val="00F72AE7"/>
    <w:rsid w:val="00F72B7A"/>
    <w:rsid w:val="00F72F0B"/>
    <w:rsid w:val="00F7319D"/>
    <w:rsid w:val="00F736AA"/>
    <w:rsid w:val="00F738CF"/>
    <w:rsid w:val="00F73954"/>
    <w:rsid w:val="00F739AF"/>
    <w:rsid w:val="00F73A32"/>
    <w:rsid w:val="00F73B5C"/>
    <w:rsid w:val="00F73BE7"/>
    <w:rsid w:val="00F73C62"/>
    <w:rsid w:val="00F73CB8"/>
    <w:rsid w:val="00F73D33"/>
    <w:rsid w:val="00F73DB7"/>
    <w:rsid w:val="00F73E82"/>
    <w:rsid w:val="00F73F69"/>
    <w:rsid w:val="00F744BB"/>
    <w:rsid w:val="00F7457E"/>
    <w:rsid w:val="00F7473B"/>
    <w:rsid w:val="00F74852"/>
    <w:rsid w:val="00F749AC"/>
    <w:rsid w:val="00F74C3C"/>
    <w:rsid w:val="00F74C5F"/>
    <w:rsid w:val="00F74C69"/>
    <w:rsid w:val="00F7510C"/>
    <w:rsid w:val="00F75166"/>
    <w:rsid w:val="00F751C5"/>
    <w:rsid w:val="00F756C3"/>
    <w:rsid w:val="00F75ED6"/>
    <w:rsid w:val="00F75FAA"/>
    <w:rsid w:val="00F7602A"/>
    <w:rsid w:val="00F7612A"/>
    <w:rsid w:val="00F76294"/>
    <w:rsid w:val="00F76356"/>
    <w:rsid w:val="00F766C5"/>
    <w:rsid w:val="00F76746"/>
    <w:rsid w:val="00F76769"/>
    <w:rsid w:val="00F76A9F"/>
    <w:rsid w:val="00F76BF5"/>
    <w:rsid w:val="00F76C16"/>
    <w:rsid w:val="00F76F43"/>
    <w:rsid w:val="00F77247"/>
    <w:rsid w:val="00F77281"/>
    <w:rsid w:val="00F775DD"/>
    <w:rsid w:val="00F776E5"/>
    <w:rsid w:val="00F777E4"/>
    <w:rsid w:val="00F77864"/>
    <w:rsid w:val="00F77907"/>
    <w:rsid w:val="00F77B38"/>
    <w:rsid w:val="00F77B89"/>
    <w:rsid w:val="00F7CFCD"/>
    <w:rsid w:val="00F8011B"/>
    <w:rsid w:val="00F80246"/>
    <w:rsid w:val="00F8046F"/>
    <w:rsid w:val="00F80B22"/>
    <w:rsid w:val="00F80D81"/>
    <w:rsid w:val="00F81112"/>
    <w:rsid w:val="00F81371"/>
    <w:rsid w:val="00F81562"/>
    <w:rsid w:val="00F8190A"/>
    <w:rsid w:val="00F81BB4"/>
    <w:rsid w:val="00F81BC0"/>
    <w:rsid w:val="00F81EC6"/>
    <w:rsid w:val="00F81F3E"/>
    <w:rsid w:val="00F822B4"/>
    <w:rsid w:val="00F8240B"/>
    <w:rsid w:val="00F824B0"/>
    <w:rsid w:val="00F824BA"/>
    <w:rsid w:val="00F825D8"/>
    <w:rsid w:val="00F827DC"/>
    <w:rsid w:val="00F828A9"/>
    <w:rsid w:val="00F82F8D"/>
    <w:rsid w:val="00F83198"/>
    <w:rsid w:val="00F832A5"/>
    <w:rsid w:val="00F832B6"/>
    <w:rsid w:val="00F8334A"/>
    <w:rsid w:val="00F837F7"/>
    <w:rsid w:val="00F83AD0"/>
    <w:rsid w:val="00F83C1C"/>
    <w:rsid w:val="00F83D22"/>
    <w:rsid w:val="00F83D73"/>
    <w:rsid w:val="00F83EB1"/>
    <w:rsid w:val="00F83EE7"/>
    <w:rsid w:val="00F83EEF"/>
    <w:rsid w:val="00F84288"/>
    <w:rsid w:val="00F842BA"/>
    <w:rsid w:val="00F84347"/>
    <w:rsid w:val="00F846DD"/>
    <w:rsid w:val="00F84769"/>
    <w:rsid w:val="00F84788"/>
    <w:rsid w:val="00F8499E"/>
    <w:rsid w:val="00F84A94"/>
    <w:rsid w:val="00F84B05"/>
    <w:rsid w:val="00F84C87"/>
    <w:rsid w:val="00F84D6D"/>
    <w:rsid w:val="00F85149"/>
    <w:rsid w:val="00F85246"/>
    <w:rsid w:val="00F85569"/>
    <w:rsid w:val="00F857B6"/>
    <w:rsid w:val="00F857E3"/>
    <w:rsid w:val="00F85969"/>
    <w:rsid w:val="00F859F2"/>
    <w:rsid w:val="00F85A1C"/>
    <w:rsid w:val="00F85AB0"/>
    <w:rsid w:val="00F85BB5"/>
    <w:rsid w:val="00F85E3D"/>
    <w:rsid w:val="00F8619E"/>
    <w:rsid w:val="00F86726"/>
    <w:rsid w:val="00F8678E"/>
    <w:rsid w:val="00F867FB"/>
    <w:rsid w:val="00F8682A"/>
    <w:rsid w:val="00F86948"/>
    <w:rsid w:val="00F869CE"/>
    <w:rsid w:val="00F869F7"/>
    <w:rsid w:val="00F86AE7"/>
    <w:rsid w:val="00F86C43"/>
    <w:rsid w:val="00F87088"/>
    <w:rsid w:val="00F872C3"/>
    <w:rsid w:val="00F87385"/>
    <w:rsid w:val="00F8746A"/>
    <w:rsid w:val="00F875C8"/>
    <w:rsid w:val="00F876DD"/>
    <w:rsid w:val="00F8783E"/>
    <w:rsid w:val="00F8793F"/>
    <w:rsid w:val="00F87DCE"/>
    <w:rsid w:val="00F87E00"/>
    <w:rsid w:val="00F87E56"/>
    <w:rsid w:val="00F87E70"/>
    <w:rsid w:val="00F902DF"/>
    <w:rsid w:val="00F903B1"/>
    <w:rsid w:val="00F905EE"/>
    <w:rsid w:val="00F9064C"/>
    <w:rsid w:val="00F90730"/>
    <w:rsid w:val="00F90751"/>
    <w:rsid w:val="00F907A5"/>
    <w:rsid w:val="00F909B3"/>
    <w:rsid w:val="00F909EF"/>
    <w:rsid w:val="00F90A43"/>
    <w:rsid w:val="00F90CBF"/>
    <w:rsid w:val="00F9104B"/>
    <w:rsid w:val="00F91182"/>
    <w:rsid w:val="00F91203"/>
    <w:rsid w:val="00F915C9"/>
    <w:rsid w:val="00F91636"/>
    <w:rsid w:val="00F91B2F"/>
    <w:rsid w:val="00F91D71"/>
    <w:rsid w:val="00F91DE6"/>
    <w:rsid w:val="00F92229"/>
    <w:rsid w:val="00F92685"/>
    <w:rsid w:val="00F926B4"/>
    <w:rsid w:val="00F92714"/>
    <w:rsid w:val="00F92774"/>
    <w:rsid w:val="00F929BE"/>
    <w:rsid w:val="00F929D1"/>
    <w:rsid w:val="00F92B3B"/>
    <w:rsid w:val="00F92BCA"/>
    <w:rsid w:val="00F92C78"/>
    <w:rsid w:val="00F92C82"/>
    <w:rsid w:val="00F92CFD"/>
    <w:rsid w:val="00F92EA4"/>
    <w:rsid w:val="00F92ED4"/>
    <w:rsid w:val="00F930A7"/>
    <w:rsid w:val="00F93169"/>
    <w:rsid w:val="00F932E7"/>
    <w:rsid w:val="00F93356"/>
    <w:rsid w:val="00F9367D"/>
    <w:rsid w:val="00F93895"/>
    <w:rsid w:val="00F9394C"/>
    <w:rsid w:val="00F93956"/>
    <w:rsid w:val="00F93AFF"/>
    <w:rsid w:val="00F93C10"/>
    <w:rsid w:val="00F93D2F"/>
    <w:rsid w:val="00F93F94"/>
    <w:rsid w:val="00F94050"/>
    <w:rsid w:val="00F94181"/>
    <w:rsid w:val="00F94564"/>
    <w:rsid w:val="00F948CE"/>
    <w:rsid w:val="00F94F3C"/>
    <w:rsid w:val="00F9500C"/>
    <w:rsid w:val="00F9504E"/>
    <w:rsid w:val="00F95082"/>
    <w:rsid w:val="00F95326"/>
    <w:rsid w:val="00F957D8"/>
    <w:rsid w:val="00F959EE"/>
    <w:rsid w:val="00F95A29"/>
    <w:rsid w:val="00F95C13"/>
    <w:rsid w:val="00F95C82"/>
    <w:rsid w:val="00F95D2A"/>
    <w:rsid w:val="00F95EE8"/>
    <w:rsid w:val="00F9622D"/>
    <w:rsid w:val="00F963E3"/>
    <w:rsid w:val="00F9640F"/>
    <w:rsid w:val="00F9650E"/>
    <w:rsid w:val="00F96590"/>
    <w:rsid w:val="00F9679E"/>
    <w:rsid w:val="00F969E4"/>
    <w:rsid w:val="00F96A0B"/>
    <w:rsid w:val="00F96A22"/>
    <w:rsid w:val="00F96AB3"/>
    <w:rsid w:val="00F96E08"/>
    <w:rsid w:val="00F97B19"/>
    <w:rsid w:val="00FA03D1"/>
    <w:rsid w:val="00FA058A"/>
    <w:rsid w:val="00FA066B"/>
    <w:rsid w:val="00FA07A8"/>
    <w:rsid w:val="00FA08C7"/>
    <w:rsid w:val="00FA092A"/>
    <w:rsid w:val="00FA09B4"/>
    <w:rsid w:val="00FA0A35"/>
    <w:rsid w:val="00FA0B88"/>
    <w:rsid w:val="00FA0D0E"/>
    <w:rsid w:val="00FA0D90"/>
    <w:rsid w:val="00FA1173"/>
    <w:rsid w:val="00FA1235"/>
    <w:rsid w:val="00FA12A6"/>
    <w:rsid w:val="00FA13CF"/>
    <w:rsid w:val="00FA15BC"/>
    <w:rsid w:val="00FA164B"/>
    <w:rsid w:val="00FA16F9"/>
    <w:rsid w:val="00FA172C"/>
    <w:rsid w:val="00FA1E13"/>
    <w:rsid w:val="00FA1F56"/>
    <w:rsid w:val="00FA1FE5"/>
    <w:rsid w:val="00FA235A"/>
    <w:rsid w:val="00FA2753"/>
    <w:rsid w:val="00FA2C64"/>
    <w:rsid w:val="00FA2EE3"/>
    <w:rsid w:val="00FA2F89"/>
    <w:rsid w:val="00FA30A9"/>
    <w:rsid w:val="00FA30E4"/>
    <w:rsid w:val="00FA3192"/>
    <w:rsid w:val="00FA31DF"/>
    <w:rsid w:val="00FA334A"/>
    <w:rsid w:val="00FA334E"/>
    <w:rsid w:val="00FA33D1"/>
    <w:rsid w:val="00FA3536"/>
    <w:rsid w:val="00FA359A"/>
    <w:rsid w:val="00FA38CC"/>
    <w:rsid w:val="00FA3B46"/>
    <w:rsid w:val="00FA3BD6"/>
    <w:rsid w:val="00FA3D7A"/>
    <w:rsid w:val="00FA3DAD"/>
    <w:rsid w:val="00FA3E90"/>
    <w:rsid w:val="00FA4058"/>
    <w:rsid w:val="00FA449D"/>
    <w:rsid w:val="00FA4C02"/>
    <w:rsid w:val="00FA5117"/>
    <w:rsid w:val="00FA537F"/>
    <w:rsid w:val="00FA56F8"/>
    <w:rsid w:val="00FA590C"/>
    <w:rsid w:val="00FA5A16"/>
    <w:rsid w:val="00FA5AAA"/>
    <w:rsid w:val="00FA5B83"/>
    <w:rsid w:val="00FA5C47"/>
    <w:rsid w:val="00FA5D01"/>
    <w:rsid w:val="00FA5D13"/>
    <w:rsid w:val="00FA5D99"/>
    <w:rsid w:val="00FA6207"/>
    <w:rsid w:val="00FA666D"/>
    <w:rsid w:val="00FA6791"/>
    <w:rsid w:val="00FA6958"/>
    <w:rsid w:val="00FA6CCA"/>
    <w:rsid w:val="00FA6D6C"/>
    <w:rsid w:val="00FA6D99"/>
    <w:rsid w:val="00FA6FE6"/>
    <w:rsid w:val="00FA7B4A"/>
    <w:rsid w:val="00FA7E9C"/>
    <w:rsid w:val="00FB013D"/>
    <w:rsid w:val="00FB021D"/>
    <w:rsid w:val="00FB042B"/>
    <w:rsid w:val="00FB08A7"/>
    <w:rsid w:val="00FB09C6"/>
    <w:rsid w:val="00FB0A11"/>
    <w:rsid w:val="00FB0AE2"/>
    <w:rsid w:val="00FB0C80"/>
    <w:rsid w:val="00FB0E79"/>
    <w:rsid w:val="00FB0EF9"/>
    <w:rsid w:val="00FB15C0"/>
    <w:rsid w:val="00FB1765"/>
    <w:rsid w:val="00FB1780"/>
    <w:rsid w:val="00FB1820"/>
    <w:rsid w:val="00FB1950"/>
    <w:rsid w:val="00FB19C8"/>
    <w:rsid w:val="00FB1C3D"/>
    <w:rsid w:val="00FB1DF6"/>
    <w:rsid w:val="00FB1E66"/>
    <w:rsid w:val="00FB1FB4"/>
    <w:rsid w:val="00FB20D5"/>
    <w:rsid w:val="00FB21DF"/>
    <w:rsid w:val="00FB22F4"/>
    <w:rsid w:val="00FB2422"/>
    <w:rsid w:val="00FB2512"/>
    <w:rsid w:val="00FB279A"/>
    <w:rsid w:val="00FB2A1A"/>
    <w:rsid w:val="00FB2A70"/>
    <w:rsid w:val="00FB2AD3"/>
    <w:rsid w:val="00FB2AEE"/>
    <w:rsid w:val="00FB2CD4"/>
    <w:rsid w:val="00FB2D0B"/>
    <w:rsid w:val="00FB3263"/>
    <w:rsid w:val="00FB3360"/>
    <w:rsid w:val="00FB3633"/>
    <w:rsid w:val="00FB3AE6"/>
    <w:rsid w:val="00FB3B4D"/>
    <w:rsid w:val="00FB3C1C"/>
    <w:rsid w:val="00FB3D55"/>
    <w:rsid w:val="00FB3E6F"/>
    <w:rsid w:val="00FB414D"/>
    <w:rsid w:val="00FB4473"/>
    <w:rsid w:val="00FB4710"/>
    <w:rsid w:val="00FB48A6"/>
    <w:rsid w:val="00FB48F4"/>
    <w:rsid w:val="00FB4AE9"/>
    <w:rsid w:val="00FB4B0F"/>
    <w:rsid w:val="00FB4B8A"/>
    <w:rsid w:val="00FB4E23"/>
    <w:rsid w:val="00FB5175"/>
    <w:rsid w:val="00FB51DA"/>
    <w:rsid w:val="00FB52CE"/>
    <w:rsid w:val="00FB549B"/>
    <w:rsid w:val="00FB56C6"/>
    <w:rsid w:val="00FB5986"/>
    <w:rsid w:val="00FB59A7"/>
    <w:rsid w:val="00FB5B38"/>
    <w:rsid w:val="00FB5B46"/>
    <w:rsid w:val="00FB6091"/>
    <w:rsid w:val="00FB617C"/>
    <w:rsid w:val="00FB6480"/>
    <w:rsid w:val="00FB64FF"/>
    <w:rsid w:val="00FB65DC"/>
    <w:rsid w:val="00FB660D"/>
    <w:rsid w:val="00FB676E"/>
    <w:rsid w:val="00FB6B60"/>
    <w:rsid w:val="00FB6BB0"/>
    <w:rsid w:val="00FB6C84"/>
    <w:rsid w:val="00FB6EFD"/>
    <w:rsid w:val="00FB7399"/>
    <w:rsid w:val="00FB751D"/>
    <w:rsid w:val="00FB75D8"/>
    <w:rsid w:val="00FB7B34"/>
    <w:rsid w:val="00FB7C5A"/>
    <w:rsid w:val="00FC01AF"/>
    <w:rsid w:val="00FC0586"/>
    <w:rsid w:val="00FC0648"/>
    <w:rsid w:val="00FC076F"/>
    <w:rsid w:val="00FC0A02"/>
    <w:rsid w:val="00FC0F11"/>
    <w:rsid w:val="00FC12ED"/>
    <w:rsid w:val="00FC1309"/>
    <w:rsid w:val="00FC132A"/>
    <w:rsid w:val="00FC13EE"/>
    <w:rsid w:val="00FC1938"/>
    <w:rsid w:val="00FC198D"/>
    <w:rsid w:val="00FC1B82"/>
    <w:rsid w:val="00FC1E68"/>
    <w:rsid w:val="00FC20FF"/>
    <w:rsid w:val="00FC2274"/>
    <w:rsid w:val="00FC22D4"/>
    <w:rsid w:val="00FC2414"/>
    <w:rsid w:val="00FC246F"/>
    <w:rsid w:val="00FC2556"/>
    <w:rsid w:val="00FC2896"/>
    <w:rsid w:val="00FC28EB"/>
    <w:rsid w:val="00FC29C7"/>
    <w:rsid w:val="00FC2BCF"/>
    <w:rsid w:val="00FC2EF7"/>
    <w:rsid w:val="00FC319D"/>
    <w:rsid w:val="00FC3439"/>
    <w:rsid w:val="00FC35CD"/>
    <w:rsid w:val="00FC36C4"/>
    <w:rsid w:val="00FC378F"/>
    <w:rsid w:val="00FC39A0"/>
    <w:rsid w:val="00FC3BA4"/>
    <w:rsid w:val="00FC3E17"/>
    <w:rsid w:val="00FC3E80"/>
    <w:rsid w:val="00FC4148"/>
    <w:rsid w:val="00FC4262"/>
    <w:rsid w:val="00FC458C"/>
    <w:rsid w:val="00FC478C"/>
    <w:rsid w:val="00FC4858"/>
    <w:rsid w:val="00FC4A41"/>
    <w:rsid w:val="00FC4B04"/>
    <w:rsid w:val="00FC4B35"/>
    <w:rsid w:val="00FC4BEA"/>
    <w:rsid w:val="00FC4DAC"/>
    <w:rsid w:val="00FC4E6A"/>
    <w:rsid w:val="00FC4F3E"/>
    <w:rsid w:val="00FC5749"/>
    <w:rsid w:val="00FC5869"/>
    <w:rsid w:val="00FC5CEE"/>
    <w:rsid w:val="00FC5D5F"/>
    <w:rsid w:val="00FC6234"/>
    <w:rsid w:val="00FC639F"/>
    <w:rsid w:val="00FC679B"/>
    <w:rsid w:val="00FC680F"/>
    <w:rsid w:val="00FC6813"/>
    <w:rsid w:val="00FC6838"/>
    <w:rsid w:val="00FC686D"/>
    <w:rsid w:val="00FC68E4"/>
    <w:rsid w:val="00FC6C72"/>
    <w:rsid w:val="00FC6E95"/>
    <w:rsid w:val="00FC6EA0"/>
    <w:rsid w:val="00FC7105"/>
    <w:rsid w:val="00FC736D"/>
    <w:rsid w:val="00FC73CE"/>
    <w:rsid w:val="00FC750D"/>
    <w:rsid w:val="00FC760A"/>
    <w:rsid w:val="00FC7706"/>
    <w:rsid w:val="00FC7A7D"/>
    <w:rsid w:val="00FC7EBB"/>
    <w:rsid w:val="00FD0042"/>
    <w:rsid w:val="00FD0256"/>
    <w:rsid w:val="00FD0345"/>
    <w:rsid w:val="00FD03BA"/>
    <w:rsid w:val="00FD06B8"/>
    <w:rsid w:val="00FD0890"/>
    <w:rsid w:val="00FD0A21"/>
    <w:rsid w:val="00FD0E8F"/>
    <w:rsid w:val="00FD1074"/>
    <w:rsid w:val="00FD1746"/>
    <w:rsid w:val="00FD1793"/>
    <w:rsid w:val="00FD1886"/>
    <w:rsid w:val="00FD1978"/>
    <w:rsid w:val="00FD1AB8"/>
    <w:rsid w:val="00FD1B47"/>
    <w:rsid w:val="00FD1B89"/>
    <w:rsid w:val="00FD1C13"/>
    <w:rsid w:val="00FD1C3A"/>
    <w:rsid w:val="00FD1CE2"/>
    <w:rsid w:val="00FD1D26"/>
    <w:rsid w:val="00FD1FD7"/>
    <w:rsid w:val="00FD2156"/>
    <w:rsid w:val="00FD2327"/>
    <w:rsid w:val="00FD23C0"/>
    <w:rsid w:val="00FD23F0"/>
    <w:rsid w:val="00FD23FB"/>
    <w:rsid w:val="00FD244C"/>
    <w:rsid w:val="00FD2CAB"/>
    <w:rsid w:val="00FD2E4C"/>
    <w:rsid w:val="00FD2F50"/>
    <w:rsid w:val="00FD301B"/>
    <w:rsid w:val="00FD30BD"/>
    <w:rsid w:val="00FD30F4"/>
    <w:rsid w:val="00FD33C2"/>
    <w:rsid w:val="00FD3620"/>
    <w:rsid w:val="00FD36C4"/>
    <w:rsid w:val="00FD3898"/>
    <w:rsid w:val="00FD39E2"/>
    <w:rsid w:val="00FD3AE5"/>
    <w:rsid w:val="00FD4176"/>
    <w:rsid w:val="00FD440C"/>
    <w:rsid w:val="00FD452E"/>
    <w:rsid w:val="00FD47AF"/>
    <w:rsid w:val="00FD4949"/>
    <w:rsid w:val="00FD4A00"/>
    <w:rsid w:val="00FD4C53"/>
    <w:rsid w:val="00FD4CA1"/>
    <w:rsid w:val="00FD4EDB"/>
    <w:rsid w:val="00FD4EEE"/>
    <w:rsid w:val="00FD5198"/>
    <w:rsid w:val="00FD544F"/>
    <w:rsid w:val="00FD56BE"/>
    <w:rsid w:val="00FD57F4"/>
    <w:rsid w:val="00FD5AAF"/>
    <w:rsid w:val="00FD5B48"/>
    <w:rsid w:val="00FD5B8F"/>
    <w:rsid w:val="00FD5D35"/>
    <w:rsid w:val="00FD5D71"/>
    <w:rsid w:val="00FD5D7D"/>
    <w:rsid w:val="00FD5F13"/>
    <w:rsid w:val="00FD5F18"/>
    <w:rsid w:val="00FD6155"/>
    <w:rsid w:val="00FD6262"/>
    <w:rsid w:val="00FD628F"/>
    <w:rsid w:val="00FD655C"/>
    <w:rsid w:val="00FD65C0"/>
    <w:rsid w:val="00FD6619"/>
    <w:rsid w:val="00FD666F"/>
    <w:rsid w:val="00FD68E8"/>
    <w:rsid w:val="00FD696B"/>
    <w:rsid w:val="00FD6AE1"/>
    <w:rsid w:val="00FD6AFE"/>
    <w:rsid w:val="00FD6D12"/>
    <w:rsid w:val="00FD6DAC"/>
    <w:rsid w:val="00FD6E55"/>
    <w:rsid w:val="00FD732E"/>
    <w:rsid w:val="00FD7587"/>
    <w:rsid w:val="00FD75CA"/>
    <w:rsid w:val="00FD7983"/>
    <w:rsid w:val="00FD7BF7"/>
    <w:rsid w:val="00FD7CF8"/>
    <w:rsid w:val="00FE005A"/>
    <w:rsid w:val="00FE025D"/>
    <w:rsid w:val="00FE041C"/>
    <w:rsid w:val="00FE05A3"/>
    <w:rsid w:val="00FE076B"/>
    <w:rsid w:val="00FE07DD"/>
    <w:rsid w:val="00FE0F7B"/>
    <w:rsid w:val="00FE1305"/>
    <w:rsid w:val="00FE14ED"/>
    <w:rsid w:val="00FE15DC"/>
    <w:rsid w:val="00FE161A"/>
    <w:rsid w:val="00FE18A0"/>
    <w:rsid w:val="00FE1A18"/>
    <w:rsid w:val="00FE1E70"/>
    <w:rsid w:val="00FE1FAD"/>
    <w:rsid w:val="00FE211A"/>
    <w:rsid w:val="00FE2496"/>
    <w:rsid w:val="00FE2518"/>
    <w:rsid w:val="00FE28BF"/>
    <w:rsid w:val="00FE295A"/>
    <w:rsid w:val="00FE29C0"/>
    <w:rsid w:val="00FE29C3"/>
    <w:rsid w:val="00FE29CA"/>
    <w:rsid w:val="00FE2CEB"/>
    <w:rsid w:val="00FE2FCB"/>
    <w:rsid w:val="00FE30C4"/>
    <w:rsid w:val="00FE30CC"/>
    <w:rsid w:val="00FE31A2"/>
    <w:rsid w:val="00FE34B6"/>
    <w:rsid w:val="00FE3941"/>
    <w:rsid w:val="00FE3A47"/>
    <w:rsid w:val="00FE3BD3"/>
    <w:rsid w:val="00FE3C94"/>
    <w:rsid w:val="00FE3F7D"/>
    <w:rsid w:val="00FE3F8A"/>
    <w:rsid w:val="00FE41ED"/>
    <w:rsid w:val="00FE42B7"/>
    <w:rsid w:val="00FE44A4"/>
    <w:rsid w:val="00FE44DD"/>
    <w:rsid w:val="00FE47C9"/>
    <w:rsid w:val="00FE4AAB"/>
    <w:rsid w:val="00FE4B7F"/>
    <w:rsid w:val="00FE4C20"/>
    <w:rsid w:val="00FE4D2D"/>
    <w:rsid w:val="00FE4D7F"/>
    <w:rsid w:val="00FE4DBE"/>
    <w:rsid w:val="00FE4DF2"/>
    <w:rsid w:val="00FE4E12"/>
    <w:rsid w:val="00FE530D"/>
    <w:rsid w:val="00FE53B7"/>
    <w:rsid w:val="00FE5821"/>
    <w:rsid w:val="00FE5885"/>
    <w:rsid w:val="00FE59CA"/>
    <w:rsid w:val="00FE5A0E"/>
    <w:rsid w:val="00FE5BFF"/>
    <w:rsid w:val="00FE5C78"/>
    <w:rsid w:val="00FE608A"/>
    <w:rsid w:val="00FE6227"/>
    <w:rsid w:val="00FE6B77"/>
    <w:rsid w:val="00FE6C52"/>
    <w:rsid w:val="00FE6C69"/>
    <w:rsid w:val="00FE6DAD"/>
    <w:rsid w:val="00FE6EF3"/>
    <w:rsid w:val="00FE7419"/>
    <w:rsid w:val="00FE774D"/>
    <w:rsid w:val="00FE7915"/>
    <w:rsid w:val="00FE79C6"/>
    <w:rsid w:val="00FE79CE"/>
    <w:rsid w:val="00FE7C45"/>
    <w:rsid w:val="00FE7D5E"/>
    <w:rsid w:val="00FE7D9E"/>
    <w:rsid w:val="00FE7E02"/>
    <w:rsid w:val="00FE7ED6"/>
    <w:rsid w:val="00FF01D6"/>
    <w:rsid w:val="00FF035B"/>
    <w:rsid w:val="00FF0578"/>
    <w:rsid w:val="00FF06A5"/>
    <w:rsid w:val="00FF06AE"/>
    <w:rsid w:val="00FF07D6"/>
    <w:rsid w:val="00FF0C08"/>
    <w:rsid w:val="00FF0CB0"/>
    <w:rsid w:val="00FF0E12"/>
    <w:rsid w:val="00FF0F64"/>
    <w:rsid w:val="00FF10EB"/>
    <w:rsid w:val="00FF1630"/>
    <w:rsid w:val="00FF197F"/>
    <w:rsid w:val="00FF1D75"/>
    <w:rsid w:val="00FF1FE8"/>
    <w:rsid w:val="00FF2364"/>
    <w:rsid w:val="00FF2650"/>
    <w:rsid w:val="00FF2980"/>
    <w:rsid w:val="00FF2BA5"/>
    <w:rsid w:val="00FF2C6C"/>
    <w:rsid w:val="00FF2CF5"/>
    <w:rsid w:val="00FF2D54"/>
    <w:rsid w:val="00FF3010"/>
    <w:rsid w:val="00FF301A"/>
    <w:rsid w:val="00FF314A"/>
    <w:rsid w:val="00FF3236"/>
    <w:rsid w:val="00FF343A"/>
    <w:rsid w:val="00FF3451"/>
    <w:rsid w:val="00FF36FE"/>
    <w:rsid w:val="00FF3726"/>
    <w:rsid w:val="00FF3880"/>
    <w:rsid w:val="00FF390B"/>
    <w:rsid w:val="00FF39EA"/>
    <w:rsid w:val="00FF3BA7"/>
    <w:rsid w:val="00FF3F77"/>
    <w:rsid w:val="00FF4461"/>
    <w:rsid w:val="00FF4515"/>
    <w:rsid w:val="00FF4593"/>
    <w:rsid w:val="00FF4C40"/>
    <w:rsid w:val="00FF4E16"/>
    <w:rsid w:val="00FF51FC"/>
    <w:rsid w:val="00FF5530"/>
    <w:rsid w:val="00FF5740"/>
    <w:rsid w:val="00FF57B1"/>
    <w:rsid w:val="00FF5A9A"/>
    <w:rsid w:val="00FF5D9E"/>
    <w:rsid w:val="00FF5D9F"/>
    <w:rsid w:val="00FF5F02"/>
    <w:rsid w:val="00FF5F0F"/>
    <w:rsid w:val="00FF62E0"/>
    <w:rsid w:val="00FF65F2"/>
    <w:rsid w:val="00FF66B9"/>
    <w:rsid w:val="00FF67A1"/>
    <w:rsid w:val="00FF67EB"/>
    <w:rsid w:val="00FF6A9D"/>
    <w:rsid w:val="00FF6B39"/>
    <w:rsid w:val="00FF6E1A"/>
    <w:rsid w:val="00FF6EEA"/>
    <w:rsid w:val="00FF72AE"/>
    <w:rsid w:val="00FF744A"/>
    <w:rsid w:val="00FF762F"/>
    <w:rsid w:val="00FF7654"/>
    <w:rsid w:val="00FF77E8"/>
    <w:rsid w:val="00FF7B21"/>
    <w:rsid w:val="01021DD2"/>
    <w:rsid w:val="0103CE52"/>
    <w:rsid w:val="0112279E"/>
    <w:rsid w:val="011DF62A"/>
    <w:rsid w:val="0123482E"/>
    <w:rsid w:val="01234B51"/>
    <w:rsid w:val="01287329"/>
    <w:rsid w:val="0130AD59"/>
    <w:rsid w:val="0137C476"/>
    <w:rsid w:val="013A8C40"/>
    <w:rsid w:val="013B68D8"/>
    <w:rsid w:val="013EA62E"/>
    <w:rsid w:val="014E5019"/>
    <w:rsid w:val="0159DB9A"/>
    <w:rsid w:val="015DCE05"/>
    <w:rsid w:val="01605A7C"/>
    <w:rsid w:val="0160B4C7"/>
    <w:rsid w:val="01772102"/>
    <w:rsid w:val="017C58AB"/>
    <w:rsid w:val="0180347D"/>
    <w:rsid w:val="01845031"/>
    <w:rsid w:val="0189B19F"/>
    <w:rsid w:val="018A6D01"/>
    <w:rsid w:val="018B759E"/>
    <w:rsid w:val="018EB8AD"/>
    <w:rsid w:val="0192CA70"/>
    <w:rsid w:val="01986845"/>
    <w:rsid w:val="019A6AC1"/>
    <w:rsid w:val="01A576C6"/>
    <w:rsid w:val="01AA331A"/>
    <w:rsid w:val="01B140EA"/>
    <w:rsid w:val="01B2F949"/>
    <w:rsid w:val="01B879AB"/>
    <w:rsid w:val="01BA4C9D"/>
    <w:rsid w:val="01BB8D9D"/>
    <w:rsid w:val="01BCE6AD"/>
    <w:rsid w:val="01C1D866"/>
    <w:rsid w:val="01C558A1"/>
    <w:rsid w:val="01C84B94"/>
    <w:rsid w:val="01CDC81D"/>
    <w:rsid w:val="01CE374E"/>
    <w:rsid w:val="01CF8DCD"/>
    <w:rsid w:val="01D0ECB7"/>
    <w:rsid w:val="01D3D99F"/>
    <w:rsid w:val="01D88FA8"/>
    <w:rsid w:val="01DF3D21"/>
    <w:rsid w:val="01DF7A93"/>
    <w:rsid w:val="01F98337"/>
    <w:rsid w:val="02002EC5"/>
    <w:rsid w:val="020BD8AA"/>
    <w:rsid w:val="020F833C"/>
    <w:rsid w:val="02190B6C"/>
    <w:rsid w:val="022C52A6"/>
    <w:rsid w:val="0231717E"/>
    <w:rsid w:val="024142C4"/>
    <w:rsid w:val="024CBCBD"/>
    <w:rsid w:val="024E2137"/>
    <w:rsid w:val="0252C835"/>
    <w:rsid w:val="02533BB1"/>
    <w:rsid w:val="0253D2F5"/>
    <w:rsid w:val="02695343"/>
    <w:rsid w:val="027B78C8"/>
    <w:rsid w:val="028039C5"/>
    <w:rsid w:val="0281076D"/>
    <w:rsid w:val="02875BD7"/>
    <w:rsid w:val="02887EE8"/>
    <w:rsid w:val="0289E7E8"/>
    <w:rsid w:val="028A9B54"/>
    <w:rsid w:val="028FDD99"/>
    <w:rsid w:val="029451AB"/>
    <w:rsid w:val="029B78E4"/>
    <w:rsid w:val="02A03A43"/>
    <w:rsid w:val="02A48C14"/>
    <w:rsid w:val="02B2365D"/>
    <w:rsid w:val="02B2812E"/>
    <w:rsid w:val="02B6543C"/>
    <w:rsid w:val="02C5B473"/>
    <w:rsid w:val="02C6E832"/>
    <w:rsid w:val="02CACF4F"/>
    <w:rsid w:val="02D604C9"/>
    <w:rsid w:val="02D71188"/>
    <w:rsid w:val="02E07874"/>
    <w:rsid w:val="02E10FA9"/>
    <w:rsid w:val="02E76FAC"/>
    <w:rsid w:val="02E7BB7D"/>
    <w:rsid w:val="02F49AAA"/>
    <w:rsid w:val="02F4AF02"/>
    <w:rsid w:val="02F8CC17"/>
    <w:rsid w:val="02FCEDF5"/>
    <w:rsid w:val="02FD117B"/>
    <w:rsid w:val="02FFC79F"/>
    <w:rsid w:val="03005FBA"/>
    <w:rsid w:val="0309D0F5"/>
    <w:rsid w:val="030AD5F6"/>
    <w:rsid w:val="030D97DB"/>
    <w:rsid w:val="030EC3A4"/>
    <w:rsid w:val="0312787C"/>
    <w:rsid w:val="0314121B"/>
    <w:rsid w:val="03150D21"/>
    <w:rsid w:val="0317EC39"/>
    <w:rsid w:val="0319C6D3"/>
    <w:rsid w:val="031FD079"/>
    <w:rsid w:val="03228974"/>
    <w:rsid w:val="03261470"/>
    <w:rsid w:val="032615CA"/>
    <w:rsid w:val="0327B8B0"/>
    <w:rsid w:val="032CDB0E"/>
    <w:rsid w:val="03344C43"/>
    <w:rsid w:val="03392A09"/>
    <w:rsid w:val="033F281E"/>
    <w:rsid w:val="033F8647"/>
    <w:rsid w:val="033FF9A2"/>
    <w:rsid w:val="035054C7"/>
    <w:rsid w:val="0355B897"/>
    <w:rsid w:val="035B60EF"/>
    <w:rsid w:val="035E5ECA"/>
    <w:rsid w:val="0361F437"/>
    <w:rsid w:val="0363CE87"/>
    <w:rsid w:val="036B3878"/>
    <w:rsid w:val="0371E09E"/>
    <w:rsid w:val="0375DE37"/>
    <w:rsid w:val="0378EA35"/>
    <w:rsid w:val="037A695C"/>
    <w:rsid w:val="037F7656"/>
    <w:rsid w:val="038846D3"/>
    <w:rsid w:val="038C2C5B"/>
    <w:rsid w:val="038CA57C"/>
    <w:rsid w:val="0393EE51"/>
    <w:rsid w:val="039A2CBA"/>
    <w:rsid w:val="039CBA5B"/>
    <w:rsid w:val="03A743D9"/>
    <w:rsid w:val="03ABF673"/>
    <w:rsid w:val="03B03AEB"/>
    <w:rsid w:val="03B1893F"/>
    <w:rsid w:val="03B206A0"/>
    <w:rsid w:val="03B3C6AB"/>
    <w:rsid w:val="03B6E6C0"/>
    <w:rsid w:val="03BD1033"/>
    <w:rsid w:val="03C3B81D"/>
    <w:rsid w:val="03CD51C6"/>
    <w:rsid w:val="03D5FC47"/>
    <w:rsid w:val="03D6D9BB"/>
    <w:rsid w:val="03E0A66A"/>
    <w:rsid w:val="03E27F5E"/>
    <w:rsid w:val="03E575FB"/>
    <w:rsid w:val="03EA00CE"/>
    <w:rsid w:val="03EA18D6"/>
    <w:rsid w:val="03F0EF96"/>
    <w:rsid w:val="03F92586"/>
    <w:rsid w:val="03FE8573"/>
    <w:rsid w:val="0400A605"/>
    <w:rsid w:val="040393CD"/>
    <w:rsid w:val="04047149"/>
    <w:rsid w:val="04081996"/>
    <w:rsid w:val="041102C6"/>
    <w:rsid w:val="0414ABDE"/>
    <w:rsid w:val="0415CB88"/>
    <w:rsid w:val="041A7425"/>
    <w:rsid w:val="04232C38"/>
    <w:rsid w:val="042A5220"/>
    <w:rsid w:val="0432564E"/>
    <w:rsid w:val="04362D77"/>
    <w:rsid w:val="04382A60"/>
    <w:rsid w:val="0440904A"/>
    <w:rsid w:val="0440A810"/>
    <w:rsid w:val="044198EF"/>
    <w:rsid w:val="0442F03A"/>
    <w:rsid w:val="04457B49"/>
    <w:rsid w:val="044678CF"/>
    <w:rsid w:val="044A9942"/>
    <w:rsid w:val="044B762A"/>
    <w:rsid w:val="044F0EB1"/>
    <w:rsid w:val="044FEF46"/>
    <w:rsid w:val="045128FE"/>
    <w:rsid w:val="045B755C"/>
    <w:rsid w:val="045D796F"/>
    <w:rsid w:val="0460B91C"/>
    <w:rsid w:val="0463AB48"/>
    <w:rsid w:val="04671D23"/>
    <w:rsid w:val="04711348"/>
    <w:rsid w:val="0472D04F"/>
    <w:rsid w:val="047AD6CA"/>
    <w:rsid w:val="0484B378"/>
    <w:rsid w:val="0488403D"/>
    <w:rsid w:val="049EA656"/>
    <w:rsid w:val="049F9DF9"/>
    <w:rsid w:val="04B32E32"/>
    <w:rsid w:val="04BD8B46"/>
    <w:rsid w:val="04BF3826"/>
    <w:rsid w:val="04BFCDB9"/>
    <w:rsid w:val="04C2582D"/>
    <w:rsid w:val="04C40F32"/>
    <w:rsid w:val="04CDA696"/>
    <w:rsid w:val="04D368E2"/>
    <w:rsid w:val="04D6AD5B"/>
    <w:rsid w:val="04D7AC7B"/>
    <w:rsid w:val="04D8EF63"/>
    <w:rsid w:val="04DB7C00"/>
    <w:rsid w:val="04E01C05"/>
    <w:rsid w:val="04EB154E"/>
    <w:rsid w:val="04F350D4"/>
    <w:rsid w:val="04FBC845"/>
    <w:rsid w:val="04FE127B"/>
    <w:rsid w:val="05048CE5"/>
    <w:rsid w:val="050545C8"/>
    <w:rsid w:val="0505FF94"/>
    <w:rsid w:val="050783DD"/>
    <w:rsid w:val="0512DB8E"/>
    <w:rsid w:val="051538A3"/>
    <w:rsid w:val="0526D95C"/>
    <w:rsid w:val="0529AFDA"/>
    <w:rsid w:val="0535573E"/>
    <w:rsid w:val="0543C56D"/>
    <w:rsid w:val="05442D16"/>
    <w:rsid w:val="0544E6B6"/>
    <w:rsid w:val="054F970C"/>
    <w:rsid w:val="05590FB5"/>
    <w:rsid w:val="055C1D38"/>
    <w:rsid w:val="055E82E4"/>
    <w:rsid w:val="0562FF0A"/>
    <w:rsid w:val="0564B83C"/>
    <w:rsid w:val="0565EBC2"/>
    <w:rsid w:val="05683F03"/>
    <w:rsid w:val="056EE6BD"/>
    <w:rsid w:val="05793F9C"/>
    <w:rsid w:val="058168FB"/>
    <w:rsid w:val="0585844D"/>
    <w:rsid w:val="0592A35B"/>
    <w:rsid w:val="05985873"/>
    <w:rsid w:val="059C6D99"/>
    <w:rsid w:val="059DF7D1"/>
    <w:rsid w:val="05A0F405"/>
    <w:rsid w:val="05A3A4E6"/>
    <w:rsid w:val="05A7130C"/>
    <w:rsid w:val="05ADD860"/>
    <w:rsid w:val="05B0D6F0"/>
    <w:rsid w:val="05B22E02"/>
    <w:rsid w:val="05BB90CC"/>
    <w:rsid w:val="05C45164"/>
    <w:rsid w:val="05C5F707"/>
    <w:rsid w:val="05CA78D2"/>
    <w:rsid w:val="05CC68E8"/>
    <w:rsid w:val="05CF4B31"/>
    <w:rsid w:val="05DBBCE2"/>
    <w:rsid w:val="05DF48FA"/>
    <w:rsid w:val="05E09707"/>
    <w:rsid w:val="05E67741"/>
    <w:rsid w:val="05E98F60"/>
    <w:rsid w:val="05EB091A"/>
    <w:rsid w:val="05EE6F06"/>
    <w:rsid w:val="05EF6C0D"/>
    <w:rsid w:val="05EF9CB7"/>
    <w:rsid w:val="05F851FC"/>
    <w:rsid w:val="05FFEB19"/>
    <w:rsid w:val="06149C2F"/>
    <w:rsid w:val="061637F6"/>
    <w:rsid w:val="06174B6D"/>
    <w:rsid w:val="0619A5B3"/>
    <w:rsid w:val="061EED69"/>
    <w:rsid w:val="061F6B0B"/>
    <w:rsid w:val="06241252"/>
    <w:rsid w:val="0625875F"/>
    <w:rsid w:val="062CB254"/>
    <w:rsid w:val="06406AC1"/>
    <w:rsid w:val="06414C3E"/>
    <w:rsid w:val="06480A84"/>
    <w:rsid w:val="064A8F03"/>
    <w:rsid w:val="064D4021"/>
    <w:rsid w:val="064DBFF4"/>
    <w:rsid w:val="0651CE14"/>
    <w:rsid w:val="065A6F9A"/>
    <w:rsid w:val="065A9CC3"/>
    <w:rsid w:val="06603BF5"/>
    <w:rsid w:val="06625529"/>
    <w:rsid w:val="06669B13"/>
    <w:rsid w:val="0668533B"/>
    <w:rsid w:val="066A0522"/>
    <w:rsid w:val="066BED05"/>
    <w:rsid w:val="06751752"/>
    <w:rsid w:val="06766969"/>
    <w:rsid w:val="067AA99C"/>
    <w:rsid w:val="067D26B7"/>
    <w:rsid w:val="067F1040"/>
    <w:rsid w:val="068181DB"/>
    <w:rsid w:val="0683B1E5"/>
    <w:rsid w:val="068896B8"/>
    <w:rsid w:val="068BCD53"/>
    <w:rsid w:val="0694461D"/>
    <w:rsid w:val="06986B8D"/>
    <w:rsid w:val="06B42BF6"/>
    <w:rsid w:val="06B8F37F"/>
    <w:rsid w:val="06BA2ACA"/>
    <w:rsid w:val="06BD2ED7"/>
    <w:rsid w:val="06BDB192"/>
    <w:rsid w:val="06C09C70"/>
    <w:rsid w:val="06C1617B"/>
    <w:rsid w:val="06C7C15C"/>
    <w:rsid w:val="06DBFCF4"/>
    <w:rsid w:val="06E2E0EC"/>
    <w:rsid w:val="06E53DFF"/>
    <w:rsid w:val="06E72A95"/>
    <w:rsid w:val="06E8BD51"/>
    <w:rsid w:val="06EA234E"/>
    <w:rsid w:val="06EB8E9D"/>
    <w:rsid w:val="06EF52FE"/>
    <w:rsid w:val="06F105E9"/>
    <w:rsid w:val="06F37E10"/>
    <w:rsid w:val="06F5927C"/>
    <w:rsid w:val="070114EA"/>
    <w:rsid w:val="0704AC0C"/>
    <w:rsid w:val="0707B637"/>
    <w:rsid w:val="07097D3A"/>
    <w:rsid w:val="0712EC46"/>
    <w:rsid w:val="072281DC"/>
    <w:rsid w:val="0726B183"/>
    <w:rsid w:val="072BA44D"/>
    <w:rsid w:val="0730D33F"/>
    <w:rsid w:val="0730D7DA"/>
    <w:rsid w:val="0731FEDC"/>
    <w:rsid w:val="073CC0B1"/>
    <w:rsid w:val="074FAA38"/>
    <w:rsid w:val="0758B20B"/>
    <w:rsid w:val="0769D38D"/>
    <w:rsid w:val="0769DC55"/>
    <w:rsid w:val="076A2631"/>
    <w:rsid w:val="0772356A"/>
    <w:rsid w:val="07742C77"/>
    <w:rsid w:val="078D3223"/>
    <w:rsid w:val="0791B0B9"/>
    <w:rsid w:val="079404DE"/>
    <w:rsid w:val="07963213"/>
    <w:rsid w:val="07A1FBC4"/>
    <w:rsid w:val="07A8259A"/>
    <w:rsid w:val="07ACA227"/>
    <w:rsid w:val="07B0423E"/>
    <w:rsid w:val="07B4284F"/>
    <w:rsid w:val="07B7C7EE"/>
    <w:rsid w:val="07BB2EB9"/>
    <w:rsid w:val="07C80BA3"/>
    <w:rsid w:val="07CDE8B6"/>
    <w:rsid w:val="07D00984"/>
    <w:rsid w:val="07D4BA60"/>
    <w:rsid w:val="07DCAB5C"/>
    <w:rsid w:val="07DFA593"/>
    <w:rsid w:val="07DFF9C8"/>
    <w:rsid w:val="07E16E47"/>
    <w:rsid w:val="07E69088"/>
    <w:rsid w:val="07E813DC"/>
    <w:rsid w:val="07EA5101"/>
    <w:rsid w:val="07F9F8EF"/>
    <w:rsid w:val="07FEE2AE"/>
    <w:rsid w:val="081A6F00"/>
    <w:rsid w:val="081A780A"/>
    <w:rsid w:val="0825D28F"/>
    <w:rsid w:val="082D1056"/>
    <w:rsid w:val="082F1A2F"/>
    <w:rsid w:val="0846A6F3"/>
    <w:rsid w:val="0848D301"/>
    <w:rsid w:val="0851DACC"/>
    <w:rsid w:val="085637F0"/>
    <w:rsid w:val="0858FF38"/>
    <w:rsid w:val="085E2F23"/>
    <w:rsid w:val="08624C57"/>
    <w:rsid w:val="08647689"/>
    <w:rsid w:val="0868F545"/>
    <w:rsid w:val="086A0FD7"/>
    <w:rsid w:val="0871227B"/>
    <w:rsid w:val="0871D7CF"/>
    <w:rsid w:val="087475F5"/>
    <w:rsid w:val="089A4BF5"/>
    <w:rsid w:val="08A02CE7"/>
    <w:rsid w:val="08AB1689"/>
    <w:rsid w:val="08AE2B10"/>
    <w:rsid w:val="08AF5699"/>
    <w:rsid w:val="08B5E70F"/>
    <w:rsid w:val="08BB269A"/>
    <w:rsid w:val="08C2D602"/>
    <w:rsid w:val="08C3572F"/>
    <w:rsid w:val="08CAEC8C"/>
    <w:rsid w:val="08D7EAA8"/>
    <w:rsid w:val="08D8101F"/>
    <w:rsid w:val="08E46BAD"/>
    <w:rsid w:val="08E7FDCD"/>
    <w:rsid w:val="08EA6E66"/>
    <w:rsid w:val="08EC6937"/>
    <w:rsid w:val="08F30854"/>
    <w:rsid w:val="08F5AE61"/>
    <w:rsid w:val="08FE66CE"/>
    <w:rsid w:val="090B42BE"/>
    <w:rsid w:val="0920425D"/>
    <w:rsid w:val="09241003"/>
    <w:rsid w:val="09315A54"/>
    <w:rsid w:val="093A7258"/>
    <w:rsid w:val="093D6008"/>
    <w:rsid w:val="093F5398"/>
    <w:rsid w:val="09415C09"/>
    <w:rsid w:val="09532308"/>
    <w:rsid w:val="09627039"/>
    <w:rsid w:val="0962AFD3"/>
    <w:rsid w:val="096624C1"/>
    <w:rsid w:val="09698DEB"/>
    <w:rsid w:val="09739C5D"/>
    <w:rsid w:val="097D0D90"/>
    <w:rsid w:val="09961EBC"/>
    <w:rsid w:val="09965141"/>
    <w:rsid w:val="09998C91"/>
    <w:rsid w:val="09A326BA"/>
    <w:rsid w:val="09B257DE"/>
    <w:rsid w:val="09BFA893"/>
    <w:rsid w:val="09C35DC9"/>
    <w:rsid w:val="09D1D438"/>
    <w:rsid w:val="09D59D36"/>
    <w:rsid w:val="09DC5FEC"/>
    <w:rsid w:val="09E25076"/>
    <w:rsid w:val="09E502DD"/>
    <w:rsid w:val="09F0929E"/>
    <w:rsid w:val="09F6AC15"/>
    <w:rsid w:val="09F716D1"/>
    <w:rsid w:val="09FF5A7E"/>
    <w:rsid w:val="0A01A874"/>
    <w:rsid w:val="0A1A892A"/>
    <w:rsid w:val="0A1BEAEE"/>
    <w:rsid w:val="0A1C65F2"/>
    <w:rsid w:val="0A250DD2"/>
    <w:rsid w:val="0A2AC9BE"/>
    <w:rsid w:val="0A373BBE"/>
    <w:rsid w:val="0A398173"/>
    <w:rsid w:val="0A3C7314"/>
    <w:rsid w:val="0A417054"/>
    <w:rsid w:val="0A434BBB"/>
    <w:rsid w:val="0A45036B"/>
    <w:rsid w:val="0A46D7EF"/>
    <w:rsid w:val="0A5E3BCB"/>
    <w:rsid w:val="0A605B0E"/>
    <w:rsid w:val="0A6E1B75"/>
    <w:rsid w:val="0A6FADB2"/>
    <w:rsid w:val="0A71075D"/>
    <w:rsid w:val="0A7107B9"/>
    <w:rsid w:val="0A7636DC"/>
    <w:rsid w:val="0A78AA22"/>
    <w:rsid w:val="0A7AB92A"/>
    <w:rsid w:val="0A7D24DA"/>
    <w:rsid w:val="0A7DD8EE"/>
    <w:rsid w:val="0A82F599"/>
    <w:rsid w:val="0A85C0DA"/>
    <w:rsid w:val="0A86D0DD"/>
    <w:rsid w:val="0A94E523"/>
    <w:rsid w:val="0A97C584"/>
    <w:rsid w:val="0AA7BC2D"/>
    <w:rsid w:val="0AB2AA9C"/>
    <w:rsid w:val="0AD04CC7"/>
    <w:rsid w:val="0AD15590"/>
    <w:rsid w:val="0AD9C71B"/>
    <w:rsid w:val="0AD9E65A"/>
    <w:rsid w:val="0ADB7A39"/>
    <w:rsid w:val="0AE442E9"/>
    <w:rsid w:val="0AE94A1E"/>
    <w:rsid w:val="0AF27788"/>
    <w:rsid w:val="0AFCDD9E"/>
    <w:rsid w:val="0B023161"/>
    <w:rsid w:val="0B0407CA"/>
    <w:rsid w:val="0B121E9A"/>
    <w:rsid w:val="0B1C20BF"/>
    <w:rsid w:val="0B1C8486"/>
    <w:rsid w:val="0B1E9F89"/>
    <w:rsid w:val="0B1FBFDE"/>
    <w:rsid w:val="0B2E77C5"/>
    <w:rsid w:val="0B321A9C"/>
    <w:rsid w:val="0B3DBFD6"/>
    <w:rsid w:val="0B3E7B35"/>
    <w:rsid w:val="0B44A135"/>
    <w:rsid w:val="0B48D097"/>
    <w:rsid w:val="0B4AA5B7"/>
    <w:rsid w:val="0B4BFA3B"/>
    <w:rsid w:val="0B636BE1"/>
    <w:rsid w:val="0B67519B"/>
    <w:rsid w:val="0B686D60"/>
    <w:rsid w:val="0B708C20"/>
    <w:rsid w:val="0B7B4557"/>
    <w:rsid w:val="0B889792"/>
    <w:rsid w:val="0B92BFEB"/>
    <w:rsid w:val="0B96F6E8"/>
    <w:rsid w:val="0B9C1DDE"/>
    <w:rsid w:val="0BB010C9"/>
    <w:rsid w:val="0BB1FA34"/>
    <w:rsid w:val="0BBDD281"/>
    <w:rsid w:val="0BBEDFB3"/>
    <w:rsid w:val="0BC04C33"/>
    <w:rsid w:val="0BCAAA6E"/>
    <w:rsid w:val="0BCDEF71"/>
    <w:rsid w:val="0BDDD12F"/>
    <w:rsid w:val="0BE97832"/>
    <w:rsid w:val="0BE99580"/>
    <w:rsid w:val="0BEA5019"/>
    <w:rsid w:val="0BEC6FD2"/>
    <w:rsid w:val="0BED8D19"/>
    <w:rsid w:val="0BF45C95"/>
    <w:rsid w:val="0BF78898"/>
    <w:rsid w:val="0BFCC51A"/>
    <w:rsid w:val="0C010F49"/>
    <w:rsid w:val="0C09228E"/>
    <w:rsid w:val="0C0FA649"/>
    <w:rsid w:val="0C109AEA"/>
    <w:rsid w:val="0C10CDD3"/>
    <w:rsid w:val="0C12534F"/>
    <w:rsid w:val="0C13C1C6"/>
    <w:rsid w:val="0C1A2435"/>
    <w:rsid w:val="0C1CE24D"/>
    <w:rsid w:val="0C1DD43C"/>
    <w:rsid w:val="0C1F993C"/>
    <w:rsid w:val="0C21EC96"/>
    <w:rsid w:val="0C272B03"/>
    <w:rsid w:val="0C32E94E"/>
    <w:rsid w:val="0C362BA3"/>
    <w:rsid w:val="0C42696F"/>
    <w:rsid w:val="0C568FE3"/>
    <w:rsid w:val="0C633C6C"/>
    <w:rsid w:val="0C6352A1"/>
    <w:rsid w:val="0C69222E"/>
    <w:rsid w:val="0C72700B"/>
    <w:rsid w:val="0C778E05"/>
    <w:rsid w:val="0C880F5E"/>
    <w:rsid w:val="0C88A6A7"/>
    <w:rsid w:val="0C88FABF"/>
    <w:rsid w:val="0C91210C"/>
    <w:rsid w:val="0C9573C6"/>
    <w:rsid w:val="0CA5A2AA"/>
    <w:rsid w:val="0CA93C35"/>
    <w:rsid w:val="0CAAA313"/>
    <w:rsid w:val="0CB17D45"/>
    <w:rsid w:val="0CC5C3C4"/>
    <w:rsid w:val="0CD577F0"/>
    <w:rsid w:val="0CD65CA6"/>
    <w:rsid w:val="0CD7821A"/>
    <w:rsid w:val="0CDBA5F6"/>
    <w:rsid w:val="0CE4704F"/>
    <w:rsid w:val="0CE5B7D9"/>
    <w:rsid w:val="0CE66F78"/>
    <w:rsid w:val="0CEB168F"/>
    <w:rsid w:val="0CECE02B"/>
    <w:rsid w:val="0CF61853"/>
    <w:rsid w:val="0CFE9ED5"/>
    <w:rsid w:val="0D0CADBE"/>
    <w:rsid w:val="0D11890C"/>
    <w:rsid w:val="0D129CC1"/>
    <w:rsid w:val="0D1362BB"/>
    <w:rsid w:val="0D1E6C09"/>
    <w:rsid w:val="0D2623E3"/>
    <w:rsid w:val="0D30F745"/>
    <w:rsid w:val="0D354E46"/>
    <w:rsid w:val="0D3F4F09"/>
    <w:rsid w:val="0D428B4C"/>
    <w:rsid w:val="0D5AE8AB"/>
    <w:rsid w:val="0D5D3402"/>
    <w:rsid w:val="0D5E21A1"/>
    <w:rsid w:val="0D5EE5FB"/>
    <w:rsid w:val="0D6468CD"/>
    <w:rsid w:val="0D74858D"/>
    <w:rsid w:val="0D78E5DC"/>
    <w:rsid w:val="0D7F493A"/>
    <w:rsid w:val="0D8621B3"/>
    <w:rsid w:val="0D8815F0"/>
    <w:rsid w:val="0D8D3C33"/>
    <w:rsid w:val="0D8D4B5D"/>
    <w:rsid w:val="0D919E90"/>
    <w:rsid w:val="0D98A840"/>
    <w:rsid w:val="0D9D529E"/>
    <w:rsid w:val="0D9DABB3"/>
    <w:rsid w:val="0DA7914C"/>
    <w:rsid w:val="0DB12660"/>
    <w:rsid w:val="0DB5C91F"/>
    <w:rsid w:val="0DBC0AF8"/>
    <w:rsid w:val="0DC3E6DD"/>
    <w:rsid w:val="0DC56D02"/>
    <w:rsid w:val="0DC90D13"/>
    <w:rsid w:val="0DD4010E"/>
    <w:rsid w:val="0DDF2BD0"/>
    <w:rsid w:val="0DE04533"/>
    <w:rsid w:val="0DE1800F"/>
    <w:rsid w:val="0DE340C7"/>
    <w:rsid w:val="0DF1BB6F"/>
    <w:rsid w:val="0DF22732"/>
    <w:rsid w:val="0DF31B46"/>
    <w:rsid w:val="0DF7F1CA"/>
    <w:rsid w:val="0DF9495D"/>
    <w:rsid w:val="0DFAEF84"/>
    <w:rsid w:val="0E03308F"/>
    <w:rsid w:val="0E037111"/>
    <w:rsid w:val="0E05598B"/>
    <w:rsid w:val="0E0B1506"/>
    <w:rsid w:val="0E1002B7"/>
    <w:rsid w:val="0E179842"/>
    <w:rsid w:val="0E1C01D8"/>
    <w:rsid w:val="0E2186CC"/>
    <w:rsid w:val="0E22798F"/>
    <w:rsid w:val="0E2791D4"/>
    <w:rsid w:val="0E2D67AE"/>
    <w:rsid w:val="0E40256A"/>
    <w:rsid w:val="0E435AAA"/>
    <w:rsid w:val="0E4382F5"/>
    <w:rsid w:val="0E48D203"/>
    <w:rsid w:val="0E4DA7F8"/>
    <w:rsid w:val="0E4F16FC"/>
    <w:rsid w:val="0E53365F"/>
    <w:rsid w:val="0E543EB1"/>
    <w:rsid w:val="0E571B0F"/>
    <w:rsid w:val="0E5AE7FC"/>
    <w:rsid w:val="0E5DCFE3"/>
    <w:rsid w:val="0E605EEC"/>
    <w:rsid w:val="0E68B612"/>
    <w:rsid w:val="0E71FDE3"/>
    <w:rsid w:val="0E778146"/>
    <w:rsid w:val="0E7B1EEA"/>
    <w:rsid w:val="0E7BFFE3"/>
    <w:rsid w:val="0E8907A9"/>
    <w:rsid w:val="0E89E7D0"/>
    <w:rsid w:val="0E983981"/>
    <w:rsid w:val="0EAFA581"/>
    <w:rsid w:val="0EB2E378"/>
    <w:rsid w:val="0EB8CC55"/>
    <w:rsid w:val="0ECD8277"/>
    <w:rsid w:val="0ED11C8C"/>
    <w:rsid w:val="0ED8E44D"/>
    <w:rsid w:val="0EDF84D5"/>
    <w:rsid w:val="0EE66646"/>
    <w:rsid w:val="0EEC0273"/>
    <w:rsid w:val="0EEC4EDE"/>
    <w:rsid w:val="0EEC7CEC"/>
    <w:rsid w:val="0EF59CC6"/>
    <w:rsid w:val="0EF81346"/>
    <w:rsid w:val="0EFA23E3"/>
    <w:rsid w:val="0F00C6D9"/>
    <w:rsid w:val="0F012F3F"/>
    <w:rsid w:val="0F01A7FF"/>
    <w:rsid w:val="0F044B8A"/>
    <w:rsid w:val="0F0C6368"/>
    <w:rsid w:val="0F11AA9F"/>
    <w:rsid w:val="0F1D35BE"/>
    <w:rsid w:val="0F1EEBA4"/>
    <w:rsid w:val="0F21BCFE"/>
    <w:rsid w:val="0F290C94"/>
    <w:rsid w:val="0F290CAD"/>
    <w:rsid w:val="0F2AA02B"/>
    <w:rsid w:val="0F2D8D8B"/>
    <w:rsid w:val="0F2FB6F0"/>
    <w:rsid w:val="0F36F35F"/>
    <w:rsid w:val="0F384749"/>
    <w:rsid w:val="0F404E09"/>
    <w:rsid w:val="0F45AB9E"/>
    <w:rsid w:val="0F50C212"/>
    <w:rsid w:val="0F519980"/>
    <w:rsid w:val="0F5A82F9"/>
    <w:rsid w:val="0F61288C"/>
    <w:rsid w:val="0F787FC4"/>
    <w:rsid w:val="0F78F649"/>
    <w:rsid w:val="0F80244E"/>
    <w:rsid w:val="0F8485C7"/>
    <w:rsid w:val="0F84C725"/>
    <w:rsid w:val="0F8587B6"/>
    <w:rsid w:val="0F8BC904"/>
    <w:rsid w:val="0F8E96EB"/>
    <w:rsid w:val="0F919308"/>
    <w:rsid w:val="0F932807"/>
    <w:rsid w:val="0F9613FF"/>
    <w:rsid w:val="0FA07607"/>
    <w:rsid w:val="0FAE79A9"/>
    <w:rsid w:val="0FB1A8CA"/>
    <w:rsid w:val="0FB443FE"/>
    <w:rsid w:val="0FC03653"/>
    <w:rsid w:val="0FC0DB4A"/>
    <w:rsid w:val="0FC46308"/>
    <w:rsid w:val="0FC8C9AE"/>
    <w:rsid w:val="0FCA8AB1"/>
    <w:rsid w:val="0FD1C100"/>
    <w:rsid w:val="0FE2FF0F"/>
    <w:rsid w:val="0FE615E0"/>
    <w:rsid w:val="0FF3694A"/>
    <w:rsid w:val="0FF9A5E8"/>
    <w:rsid w:val="0FF9CF60"/>
    <w:rsid w:val="0FF9EAA8"/>
    <w:rsid w:val="101976F0"/>
    <w:rsid w:val="101B235B"/>
    <w:rsid w:val="101FBDCA"/>
    <w:rsid w:val="1029E161"/>
    <w:rsid w:val="102CADDD"/>
    <w:rsid w:val="102CF67B"/>
    <w:rsid w:val="102DDE5C"/>
    <w:rsid w:val="102F5732"/>
    <w:rsid w:val="10413E03"/>
    <w:rsid w:val="1043A62E"/>
    <w:rsid w:val="104BC8F8"/>
    <w:rsid w:val="104E08FC"/>
    <w:rsid w:val="10560CCB"/>
    <w:rsid w:val="105624ED"/>
    <w:rsid w:val="105AAE43"/>
    <w:rsid w:val="106299D9"/>
    <w:rsid w:val="106EC563"/>
    <w:rsid w:val="1075EB31"/>
    <w:rsid w:val="107A8DA4"/>
    <w:rsid w:val="107BEAE7"/>
    <w:rsid w:val="107E2744"/>
    <w:rsid w:val="108061E1"/>
    <w:rsid w:val="108F2DE1"/>
    <w:rsid w:val="10920DBC"/>
    <w:rsid w:val="1093ACB8"/>
    <w:rsid w:val="109688E9"/>
    <w:rsid w:val="10A1F70D"/>
    <w:rsid w:val="10A2BE52"/>
    <w:rsid w:val="10A2D22A"/>
    <w:rsid w:val="10A55DDA"/>
    <w:rsid w:val="10A81416"/>
    <w:rsid w:val="10AE49A1"/>
    <w:rsid w:val="10AFA296"/>
    <w:rsid w:val="10B54081"/>
    <w:rsid w:val="10B9B035"/>
    <w:rsid w:val="10BA71C7"/>
    <w:rsid w:val="10BF0BC3"/>
    <w:rsid w:val="10BF5FBA"/>
    <w:rsid w:val="10C2326E"/>
    <w:rsid w:val="10C87BE1"/>
    <w:rsid w:val="10CF7F54"/>
    <w:rsid w:val="10D302EF"/>
    <w:rsid w:val="10D6B8C6"/>
    <w:rsid w:val="10DAB7E6"/>
    <w:rsid w:val="10DC5C6B"/>
    <w:rsid w:val="10DDEDFF"/>
    <w:rsid w:val="10E00CE4"/>
    <w:rsid w:val="10E50729"/>
    <w:rsid w:val="10E79DE7"/>
    <w:rsid w:val="10E7AA4C"/>
    <w:rsid w:val="10E9D24F"/>
    <w:rsid w:val="10EEBFDE"/>
    <w:rsid w:val="10F1E790"/>
    <w:rsid w:val="10F46B36"/>
    <w:rsid w:val="10FAE933"/>
    <w:rsid w:val="1101E65E"/>
    <w:rsid w:val="110352FA"/>
    <w:rsid w:val="1106F94A"/>
    <w:rsid w:val="111489B2"/>
    <w:rsid w:val="11192C55"/>
    <w:rsid w:val="11196418"/>
    <w:rsid w:val="111E6F89"/>
    <w:rsid w:val="111E843F"/>
    <w:rsid w:val="1121C53C"/>
    <w:rsid w:val="11231856"/>
    <w:rsid w:val="1128B4D9"/>
    <w:rsid w:val="112AB63E"/>
    <w:rsid w:val="1138DEF8"/>
    <w:rsid w:val="113CDBAE"/>
    <w:rsid w:val="113EC9C7"/>
    <w:rsid w:val="114A599E"/>
    <w:rsid w:val="114B6947"/>
    <w:rsid w:val="114E6343"/>
    <w:rsid w:val="114EC0AD"/>
    <w:rsid w:val="1150E2DB"/>
    <w:rsid w:val="1155660F"/>
    <w:rsid w:val="115C5B31"/>
    <w:rsid w:val="11688759"/>
    <w:rsid w:val="116E2BE7"/>
    <w:rsid w:val="116E6A77"/>
    <w:rsid w:val="11753DCC"/>
    <w:rsid w:val="1175DA2F"/>
    <w:rsid w:val="11768900"/>
    <w:rsid w:val="117E132E"/>
    <w:rsid w:val="1188389A"/>
    <w:rsid w:val="118ADC00"/>
    <w:rsid w:val="1195FEED"/>
    <w:rsid w:val="11987890"/>
    <w:rsid w:val="119AD29C"/>
    <w:rsid w:val="119BC164"/>
    <w:rsid w:val="11B158D4"/>
    <w:rsid w:val="11BCBF9B"/>
    <w:rsid w:val="11CF49E8"/>
    <w:rsid w:val="11DF3E46"/>
    <w:rsid w:val="11DF424A"/>
    <w:rsid w:val="11E18781"/>
    <w:rsid w:val="11E3A139"/>
    <w:rsid w:val="11F18741"/>
    <w:rsid w:val="11F5198B"/>
    <w:rsid w:val="11FFE93A"/>
    <w:rsid w:val="1200BC8C"/>
    <w:rsid w:val="120C01A8"/>
    <w:rsid w:val="120DA60B"/>
    <w:rsid w:val="12193C30"/>
    <w:rsid w:val="12245314"/>
    <w:rsid w:val="1228DBF0"/>
    <w:rsid w:val="122D7748"/>
    <w:rsid w:val="123286D2"/>
    <w:rsid w:val="124FBA9C"/>
    <w:rsid w:val="125B0F6E"/>
    <w:rsid w:val="125BD19E"/>
    <w:rsid w:val="125D4F8E"/>
    <w:rsid w:val="1264112B"/>
    <w:rsid w:val="12664EB0"/>
    <w:rsid w:val="12665BA1"/>
    <w:rsid w:val="126B2C25"/>
    <w:rsid w:val="1274936D"/>
    <w:rsid w:val="12786412"/>
    <w:rsid w:val="1278A7FD"/>
    <w:rsid w:val="128C5811"/>
    <w:rsid w:val="12A56D27"/>
    <w:rsid w:val="12A6B147"/>
    <w:rsid w:val="12B49D55"/>
    <w:rsid w:val="12B58CFE"/>
    <w:rsid w:val="12B6DF5F"/>
    <w:rsid w:val="12B72D98"/>
    <w:rsid w:val="12B83C48"/>
    <w:rsid w:val="12BB4947"/>
    <w:rsid w:val="12C64A0E"/>
    <w:rsid w:val="12C96C57"/>
    <w:rsid w:val="12CC7CD7"/>
    <w:rsid w:val="12D57FB2"/>
    <w:rsid w:val="12D7354E"/>
    <w:rsid w:val="12DA78B2"/>
    <w:rsid w:val="12DD1689"/>
    <w:rsid w:val="12EBA8E0"/>
    <w:rsid w:val="12F4B311"/>
    <w:rsid w:val="12F5C0CF"/>
    <w:rsid w:val="13022189"/>
    <w:rsid w:val="130423A3"/>
    <w:rsid w:val="1306425D"/>
    <w:rsid w:val="1309D6AD"/>
    <w:rsid w:val="130DB5E5"/>
    <w:rsid w:val="1319748E"/>
    <w:rsid w:val="131B8F15"/>
    <w:rsid w:val="131C6597"/>
    <w:rsid w:val="133C18B0"/>
    <w:rsid w:val="133D9113"/>
    <w:rsid w:val="13443C9E"/>
    <w:rsid w:val="135CAF18"/>
    <w:rsid w:val="135D02FB"/>
    <w:rsid w:val="135EC7A2"/>
    <w:rsid w:val="1363050F"/>
    <w:rsid w:val="1363BA66"/>
    <w:rsid w:val="13681593"/>
    <w:rsid w:val="137B2B10"/>
    <w:rsid w:val="137FD70D"/>
    <w:rsid w:val="139D1C75"/>
    <w:rsid w:val="13A1FB75"/>
    <w:rsid w:val="13B20026"/>
    <w:rsid w:val="13B5FFD0"/>
    <w:rsid w:val="13B660FC"/>
    <w:rsid w:val="13C2F252"/>
    <w:rsid w:val="13CB228A"/>
    <w:rsid w:val="13DF3C78"/>
    <w:rsid w:val="13E4758C"/>
    <w:rsid w:val="13ECFD85"/>
    <w:rsid w:val="13ED2F30"/>
    <w:rsid w:val="13F1B291"/>
    <w:rsid w:val="13F4BAA9"/>
    <w:rsid w:val="13F7710B"/>
    <w:rsid w:val="13FD892A"/>
    <w:rsid w:val="1403DE5D"/>
    <w:rsid w:val="1405E12E"/>
    <w:rsid w:val="141975B1"/>
    <w:rsid w:val="1433AF49"/>
    <w:rsid w:val="143B8E18"/>
    <w:rsid w:val="14505400"/>
    <w:rsid w:val="145A6B8E"/>
    <w:rsid w:val="146222FA"/>
    <w:rsid w:val="1462B229"/>
    <w:rsid w:val="1463CDEE"/>
    <w:rsid w:val="1465E533"/>
    <w:rsid w:val="1467C44B"/>
    <w:rsid w:val="146F72BA"/>
    <w:rsid w:val="14710221"/>
    <w:rsid w:val="147448BA"/>
    <w:rsid w:val="14754267"/>
    <w:rsid w:val="147F7A71"/>
    <w:rsid w:val="14803F8E"/>
    <w:rsid w:val="1480E647"/>
    <w:rsid w:val="14812D8F"/>
    <w:rsid w:val="14961822"/>
    <w:rsid w:val="14979365"/>
    <w:rsid w:val="14ABE512"/>
    <w:rsid w:val="14B1BBA5"/>
    <w:rsid w:val="14B94D84"/>
    <w:rsid w:val="14BBFFD5"/>
    <w:rsid w:val="14C239E3"/>
    <w:rsid w:val="14C2D4D6"/>
    <w:rsid w:val="14C526D3"/>
    <w:rsid w:val="14CA8FE8"/>
    <w:rsid w:val="14CB992B"/>
    <w:rsid w:val="14D1CA0F"/>
    <w:rsid w:val="14D25637"/>
    <w:rsid w:val="14E2649F"/>
    <w:rsid w:val="14E9B1B8"/>
    <w:rsid w:val="14EB9801"/>
    <w:rsid w:val="14EDDCB9"/>
    <w:rsid w:val="14EEFFAE"/>
    <w:rsid w:val="14F33F3D"/>
    <w:rsid w:val="1500599D"/>
    <w:rsid w:val="150711BA"/>
    <w:rsid w:val="150FA169"/>
    <w:rsid w:val="15126868"/>
    <w:rsid w:val="151268E5"/>
    <w:rsid w:val="1515818D"/>
    <w:rsid w:val="1515FFF5"/>
    <w:rsid w:val="1518AB99"/>
    <w:rsid w:val="151C9AF1"/>
    <w:rsid w:val="1529B300"/>
    <w:rsid w:val="152C7130"/>
    <w:rsid w:val="15309C3D"/>
    <w:rsid w:val="153B0A57"/>
    <w:rsid w:val="153B49E2"/>
    <w:rsid w:val="1543019C"/>
    <w:rsid w:val="154D42C9"/>
    <w:rsid w:val="155174B2"/>
    <w:rsid w:val="155336A9"/>
    <w:rsid w:val="1555996C"/>
    <w:rsid w:val="15568526"/>
    <w:rsid w:val="15573163"/>
    <w:rsid w:val="15582E94"/>
    <w:rsid w:val="156D9BCA"/>
    <w:rsid w:val="157632BC"/>
    <w:rsid w:val="15772105"/>
    <w:rsid w:val="157722D5"/>
    <w:rsid w:val="157A1A48"/>
    <w:rsid w:val="1585DB1C"/>
    <w:rsid w:val="158A7790"/>
    <w:rsid w:val="158CF095"/>
    <w:rsid w:val="15939DBB"/>
    <w:rsid w:val="1597C41C"/>
    <w:rsid w:val="1599598B"/>
    <w:rsid w:val="159DB018"/>
    <w:rsid w:val="159E2183"/>
    <w:rsid w:val="15A6C6AB"/>
    <w:rsid w:val="15A8DE70"/>
    <w:rsid w:val="15AA9D0B"/>
    <w:rsid w:val="15AD5878"/>
    <w:rsid w:val="15B383DF"/>
    <w:rsid w:val="15B7855B"/>
    <w:rsid w:val="15B83348"/>
    <w:rsid w:val="15B9C7EA"/>
    <w:rsid w:val="15C1BDB7"/>
    <w:rsid w:val="15C7FEF7"/>
    <w:rsid w:val="15C98552"/>
    <w:rsid w:val="15D422A7"/>
    <w:rsid w:val="15DC491F"/>
    <w:rsid w:val="15E0561F"/>
    <w:rsid w:val="15E9E329"/>
    <w:rsid w:val="15ECC20E"/>
    <w:rsid w:val="15EFEC37"/>
    <w:rsid w:val="15F00EB1"/>
    <w:rsid w:val="15F66BE8"/>
    <w:rsid w:val="15F68800"/>
    <w:rsid w:val="15F9164B"/>
    <w:rsid w:val="1606F4BF"/>
    <w:rsid w:val="160794E4"/>
    <w:rsid w:val="160A1EBC"/>
    <w:rsid w:val="160E72E5"/>
    <w:rsid w:val="16143DBD"/>
    <w:rsid w:val="1614B70C"/>
    <w:rsid w:val="16151643"/>
    <w:rsid w:val="16168198"/>
    <w:rsid w:val="162C9B82"/>
    <w:rsid w:val="162ECC88"/>
    <w:rsid w:val="16319184"/>
    <w:rsid w:val="1638E5F3"/>
    <w:rsid w:val="16396B1A"/>
    <w:rsid w:val="163D4E2E"/>
    <w:rsid w:val="163D81C7"/>
    <w:rsid w:val="163EC1D5"/>
    <w:rsid w:val="1641737A"/>
    <w:rsid w:val="164241DE"/>
    <w:rsid w:val="16461ECD"/>
    <w:rsid w:val="164996CB"/>
    <w:rsid w:val="164A1A0C"/>
    <w:rsid w:val="165A26F4"/>
    <w:rsid w:val="1662560B"/>
    <w:rsid w:val="166E78EF"/>
    <w:rsid w:val="1675B610"/>
    <w:rsid w:val="1676DB78"/>
    <w:rsid w:val="167FD34B"/>
    <w:rsid w:val="16801CFC"/>
    <w:rsid w:val="168102A2"/>
    <w:rsid w:val="16817D74"/>
    <w:rsid w:val="168756A7"/>
    <w:rsid w:val="168C7204"/>
    <w:rsid w:val="16958C6F"/>
    <w:rsid w:val="169AD510"/>
    <w:rsid w:val="169B9CAE"/>
    <w:rsid w:val="16A51BA7"/>
    <w:rsid w:val="16AAD3E6"/>
    <w:rsid w:val="16AAE7DD"/>
    <w:rsid w:val="16AE4D5C"/>
    <w:rsid w:val="16BC6791"/>
    <w:rsid w:val="16C0E03A"/>
    <w:rsid w:val="16C841DF"/>
    <w:rsid w:val="16D00F0E"/>
    <w:rsid w:val="16D64487"/>
    <w:rsid w:val="16D7510E"/>
    <w:rsid w:val="16DD958F"/>
    <w:rsid w:val="16E283A1"/>
    <w:rsid w:val="16E3228E"/>
    <w:rsid w:val="16E6AB0B"/>
    <w:rsid w:val="16EFF1D3"/>
    <w:rsid w:val="16F733DF"/>
    <w:rsid w:val="17039522"/>
    <w:rsid w:val="170585EA"/>
    <w:rsid w:val="1706DB1F"/>
    <w:rsid w:val="170F4B8A"/>
    <w:rsid w:val="17119402"/>
    <w:rsid w:val="1714C195"/>
    <w:rsid w:val="17154BD4"/>
    <w:rsid w:val="17221A08"/>
    <w:rsid w:val="1724E9C1"/>
    <w:rsid w:val="17296B74"/>
    <w:rsid w:val="172C28EE"/>
    <w:rsid w:val="172D7046"/>
    <w:rsid w:val="172E76BE"/>
    <w:rsid w:val="1732622D"/>
    <w:rsid w:val="1733632A"/>
    <w:rsid w:val="1733F0BB"/>
    <w:rsid w:val="17358B15"/>
    <w:rsid w:val="1735E04C"/>
    <w:rsid w:val="173640C3"/>
    <w:rsid w:val="173827E2"/>
    <w:rsid w:val="173D17DC"/>
    <w:rsid w:val="173EEECA"/>
    <w:rsid w:val="1745601F"/>
    <w:rsid w:val="174AA91A"/>
    <w:rsid w:val="174B175A"/>
    <w:rsid w:val="174E7392"/>
    <w:rsid w:val="174F7C7D"/>
    <w:rsid w:val="175037D9"/>
    <w:rsid w:val="1752A3AB"/>
    <w:rsid w:val="175C03BA"/>
    <w:rsid w:val="176DCC24"/>
    <w:rsid w:val="177AC60C"/>
    <w:rsid w:val="177D6689"/>
    <w:rsid w:val="178AFE22"/>
    <w:rsid w:val="178C5494"/>
    <w:rsid w:val="178D9B2E"/>
    <w:rsid w:val="178DBC5A"/>
    <w:rsid w:val="1796405D"/>
    <w:rsid w:val="17969DC3"/>
    <w:rsid w:val="17A31975"/>
    <w:rsid w:val="17A5EFE1"/>
    <w:rsid w:val="17B28B6F"/>
    <w:rsid w:val="17B4C500"/>
    <w:rsid w:val="17BB96FB"/>
    <w:rsid w:val="17BD545F"/>
    <w:rsid w:val="17C0386F"/>
    <w:rsid w:val="17C9DCAC"/>
    <w:rsid w:val="17CAB377"/>
    <w:rsid w:val="17CDD688"/>
    <w:rsid w:val="17CDE54C"/>
    <w:rsid w:val="17D212AD"/>
    <w:rsid w:val="17D6050C"/>
    <w:rsid w:val="17D6ED6A"/>
    <w:rsid w:val="17DB374C"/>
    <w:rsid w:val="17E59E76"/>
    <w:rsid w:val="17EA06EA"/>
    <w:rsid w:val="17EB8CCA"/>
    <w:rsid w:val="17ED5D46"/>
    <w:rsid w:val="17EFAC71"/>
    <w:rsid w:val="17F68014"/>
    <w:rsid w:val="17FC4F48"/>
    <w:rsid w:val="1801315D"/>
    <w:rsid w:val="180777D8"/>
    <w:rsid w:val="180BE88A"/>
    <w:rsid w:val="180CFE48"/>
    <w:rsid w:val="18138B08"/>
    <w:rsid w:val="1814B500"/>
    <w:rsid w:val="18160790"/>
    <w:rsid w:val="181783C6"/>
    <w:rsid w:val="181B2748"/>
    <w:rsid w:val="181BE443"/>
    <w:rsid w:val="181C93D4"/>
    <w:rsid w:val="182ACFAF"/>
    <w:rsid w:val="18303F61"/>
    <w:rsid w:val="18339211"/>
    <w:rsid w:val="183815DD"/>
    <w:rsid w:val="183B80EC"/>
    <w:rsid w:val="183CF830"/>
    <w:rsid w:val="1842AE97"/>
    <w:rsid w:val="18430D2F"/>
    <w:rsid w:val="1843E541"/>
    <w:rsid w:val="1846267B"/>
    <w:rsid w:val="184D0508"/>
    <w:rsid w:val="1855B83B"/>
    <w:rsid w:val="18611EB0"/>
    <w:rsid w:val="1864F36D"/>
    <w:rsid w:val="18746DBB"/>
    <w:rsid w:val="18781424"/>
    <w:rsid w:val="188814E4"/>
    <w:rsid w:val="188C961A"/>
    <w:rsid w:val="188D9B17"/>
    <w:rsid w:val="188E1F3D"/>
    <w:rsid w:val="1890EF57"/>
    <w:rsid w:val="18A72463"/>
    <w:rsid w:val="18A7A45F"/>
    <w:rsid w:val="18A8FEAA"/>
    <w:rsid w:val="18A9A799"/>
    <w:rsid w:val="18AEC1C7"/>
    <w:rsid w:val="18B91641"/>
    <w:rsid w:val="18BB8EC6"/>
    <w:rsid w:val="18BC2D95"/>
    <w:rsid w:val="18BDC2FC"/>
    <w:rsid w:val="18C56706"/>
    <w:rsid w:val="18CE243A"/>
    <w:rsid w:val="18DB7BAB"/>
    <w:rsid w:val="18E172EF"/>
    <w:rsid w:val="18EF225D"/>
    <w:rsid w:val="18F0CD57"/>
    <w:rsid w:val="18F3E542"/>
    <w:rsid w:val="18F5C962"/>
    <w:rsid w:val="18F73AB2"/>
    <w:rsid w:val="1904E4BD"/>
    <w:rsid w:val="1908856A"/>
    <w:rsid w:val="1908A99B"/>
    <w:rsid w:val="19091696"/>
    <w:rsid w:val="190A44B6"/>
    <w:rsid w:val="19112B24"/>
    <w:rsid w:val="191431F0"/>
    <w:rsid w:val="191B5A9F"/>
    <w:rsid w:val="191F0B84"/>
    <w:rsid w:val="192544F0"/>
    <w:rsid w:val="1929DC3A"/>
    <w:rsid w:val="19311EA4"/>
    <w:rsid w:val="1931C65F"/>
    <w:rsid w:val="1933684B"/>
    <w:rsid w:val="194EF80B"/>
    <w:rsid w:val="19516AF5"/>
    <w:rsid w:val="1954AE1F"/>
    <w:rsid w:val="195A7070"/>
    <w:rsid w:val="195E0853"/>
    <w:rsid w:val="196A02DC"/>
    <w:rsid w:val="1974E422"/>
    <w:rsid w:val="197CCCDC"/>
    <w:rsid w:val="197EEC84"/>
    <w:rsid w:val="197F87E8"/>
    <w:rsid w:val="19818BD9"/>
    <w:rsid w:val="19834E65"/>
    <w:rsid w:val="19949087"/>
    <w:rsid w:val="19986412"/>
    <w:rsid w:val="19A523AE"/>
    <w:rsid w:val="19B7161E"/>
    <w:rsid w:val="19C05936"/>
    <w:rsid w:val="19C1C86F"/>
    <w:rsid w:val="19C55072"/>
    <w:rsid w:val="19C88302"/>
    <w:rsid w:val="19D42B25"/>
    <w:rsid w:val="19D75F68"/>
    <w:rsid w:val="19DDC342"/>
    <w:rsid w:val="19EAA7FB"/>
    <w:rsid w:val="19F6A055"/>
    <w:rsid w:val="19F8C3CC"/>
    <w:rsid w:val="1A01A549"/>
    <w:rsid w:val="1A048338"/>
    <w:rsid w:val="1A0B27F1"/>
    <w:rsid w:val="1A0F36F8"/>
    <w:rsid w:val="1A126DBF"/>
    <w:rsid w:val="1A12E0E9"/>
    <w:rsid w:val="1A17210C"/>
    <w:rsid w:val="1A22BAAA"/>
    <w:rsid w:val="1A2A4E2A"/>
    <w:rsid w:val="1A2B3086"/>
    <w:rsid w:val="1A31E52F"/>
    <w:rsid w:val="1A326CDE"/>
    <w:rsid w:val="1A33D8E9"/>
    <w:rsid w:val="1A366AD4"/>
    <w:rsid w:val="1A3F6BEC"/>
    <w:rsid w:val="1A46A95A"/>
    <w:rsid w:val="1A53454C"/>
    <w:rsid w:val="1A54882B"/>
    <w:rsid w:val="1A57C26F"/>
    <w:rsid w:val="1A5AD509"/>
    <w:rsid w:val="1A5F3992"/>
    <w:rsid w:val="1A601421"/>
    <w:rsid w:val="1A645CD6"/>
    <w:rsid w:val="1A649BFE"/>
    <w:rsid w:val="1A6BB921"/>
    <w:rsid w:val="1A6C053A"/>
    <w:rsid w:val="1A7A2959"/>
    <w:rsid w:val="1A7A975F"/>
    <w:rsid w:val="1A823EFD"/>
    <w:rsid w:val="1A861454"/>
    <w:rsid w:val="1A9226A3"/>
    <w:rsid w:val="1A93CCFF"/>
    <w:rsid w:val="1A95E26B"/>
    <w:rsid w:val="1AA5DFBF"/>
    <w:rsid w:val="1AAB75A1"/>
    <w:rsid w:val="1AB74DE8"/>
    <w:rsid w:val="1AB7AE1A"/>
    <w:rsid w:val="1ABADF25"/>
    <w:rsid w:val="1ABC8A70"/>
    <w:rsid w:val="1AC0563F"/>
    <w:rsid w:val="1AC2AB06"/>
    <w:rsid w:val="1AC2CD66"/>
    <w:rsid w:val="1AC59AD9"/>
    <w:rsid w:val="1AC5F059"/>
    <w:rsid w:val="1AD43D57"/>
    <w:rsid w:val="1AD5543C"/>
    <w:rsid w:val="1AD7CEB8"/>
    <w:rsid w:val="1ADBE0A8"/>
    <w:rsid w:val="1AE64F1F"/>
    <w:rsid w:val="1AED01D7"/>
    <w:rsid w:val="1AEF1183"/>
    <w:rsid w:val="1AF3E6B1"/>
    <w:rsid w:val="1AF4A549"/>
    <w:rsid w:val="1AFA9E32"/>
    <w:rsid w:val="1B063C56"/>
    <w:rsid w:val="1B097A95"/>
    <w:rsid w:val="1B0CADC6"/>
    <w:rsid w:val="1B106C78"/>
    <w:rsid w:val="1B112698"/>
    <w:rsid w:val="1B12DDBD"/>
    <w:rsid w:val="1B1306AD"/>
    <w:rsid w:val="1B13C68F"/>
    <w:rsid w:val="1B1A586E"/>
    <w:rsid w:val="1B1C50AC"/>
    <w:rsid w:val="1B2627DA"/>
    <w:rsid w:val="1B290F62"/>
    <w:rsid w:val="1B2A8603"/>
    <w:rsid w:val="1B2D88CF"/>
    <w:rsid w:val="1B375808"/>
    <w:rsid w:val="1B3A5115"/>
    <w:rsid w:val="1B3F8C56"/>
    <w:rsid w:val="1B42EA4E"/>
    <w:rsid w:val="1B473E22"/>
    <w:rsid w:val="1B4C2D5B"/>
    <w:rsid w:val="1B51C55D"/>
    <w:rsid w:val="1B528A6E"/>
    <w:rsid w:val="1B5D9479"/>
    <w:rsid w:val="1B6610B1"/>
    <w:rsid w:val="1B6BA05F"/>
    <w:rsid w:val="1B724D6F"/>
    <w:rsid w:val="1B759ED8"/>
    <w:rsid w:val="1B766923"/>
    <w:rsid w:val="1B78AEFB"/>
    <w:rsid w:val="1B79073C"/>
    <w:rsid w:val="1B79D8C3"/>
    <w:rsid w:val="1B7A92BD"/>
    <w:rsid w:val="1B7D0A46"/>
    <w:rsid w:val="1B7D8750"/>
    <w:rsid w:val="1B8A5CC7"/>
    <w:rsid w:val="1B8BDDA0"/>
    <w:rsid w:val="1B931043"/>
    <w:rsid w:val="1B941D9A"/>
    <w:rsid w:val="1B98C928"/>
    <w:rsid w:val="1B9ABE9D"/>
    <w:rsid w:val="1B9C00AC"/>
    <w:rsid w:val="1BB2C3D3"/>
    <w:rsid w:val="1BB2CCB7"/>
    <w:rsid w:val="1BB866AB"/>
    <w:rsid w:val="1BBE554D"/>
    <w:rsid w:val="1BC22DEC"/>
    <w:rsid w:val="1BCCAE09"/>
    <w:rsid w:val="1BD151B0"/>
    <w:rsid w:val="1BD8FD72"/>
    <w:rsid w:val="1BD904B6"/>
    <w:rsid w:val="1BDD920A"/>
    <w:rsid w:val="1BDFEEEF"/>
    <w:rsid w:val="1BE8D60C"/>
    <w:rsid w:val="1BEC1AA5"/>
    <w:rsid w:val="1BEE3BC2"/>
    <w:rsid w:val="1BF0B28D"/>
    <w:rsid w:val="1BF1455D"/>
    <w:rsid w:val="1BFB8748"/>
    <w:rsid w:val="1C03A59B"/>
    <w:rsid w:val="1C04C27D"/>
    <w:rsid w:val="1C0B1CD8"/>
    <w:rsid w:val="1C0EB1E2"/>
    <w:rsid w:val="1C0F6AE0"/>
    <w:rsid w:val="1C109028"/>
    <w:rsid w:val="1C15C335"/>
    <w:rsid w:val="1C1D03EB"/>
    <w:rsid w:val="1C1F51DB"/>
    <w:rsid w:val="1C20C4DF"/>
    <w:rsid w:val="1C2EB89B"/>
    <w:rsid w:val="1C306943"/>
    <w:rsid w:val="1C3E429E"/>
    <w:rsid w:val="1C45918A"/>
    <w:rsid w:val="1C51EF6A"/>
    <w:rsid w:val="1C57359D"/>
    <w:rsid w:val="1C5C6ED7"/>
    <w:rsid w:val="1C5F43A4"/>
    <w:rsid w:val="1C64D3A1"/>
    <w:rsid w:val="1C6B014C"/>
    <w:rsid w:val="1C6DDDFD"/>
    <w:rsid w:val="1C77E5DE"/>
    <w:rsid w:val="1C79DF4C"/>
    <w:rsid w:val="1C7C8B81"/>
    <w:rsid w:val="1C7D1E9F"/>
    <w:rsid w:val="1C7D560E"/>
    <w:rsid w:val="1C8281CE"/>
    <w:rsid w:val="1C837B85"/>
    <w:rsid w:val="1C940996"/>
    <w:rsid w:val="1C96A969"/>
    <w:rsid w:val="1C96E1D3"/>
    <w:rsid w:val="1C9F10E4"/>
    <w:rsid w:val="1CB060BB"/>
    <w:rsid w:val="1CB5F588"/>
    <w:rsid w:val="1CBC9CAA"/>
    <w:rsid w:val="1CBE88A7"/>
    <w:rsid w:val="1CC87F9D"/>
    <w:rsid w:val="1CCBC1B4"/>
    <w:rsid w:val="1CD39479"/>
    <w:rsid w:val="1CD42121"/>
    <w:rsid w:val="1CD7F833"/>
    <w:rsid w:val="1CD81388"/>
    <w:rsid w:val="1CD8BDC3"/>
    <w:rsid w:val="1CDDEDBF"/>
    <w:rsid w:val="1CDEF8AF"/>
    <w:rsid w:val="1CE877CB"/>
    <w:rsid w:val="1D021BFD"/>
    <w:rsid w:val="1D05DA63"/>
    <w:rsid w:val="1D112EEC"/>
    <w:rsid w:val="1D147657"/>
    <w:rsid w:val="1D20A058"/>
    <w:rsid w:val="1D3869B7"/>
    <w:rsid w:val="1D3AB080"/>
    <w:rsid w:val="1D4286A9"/>
    <w:rsid w:val="1D50B1DA"/>
    <w:rsid w:val="1D5D8787"/>
    <w:rsid w:val="1D61C7FE"/>
    <w:rsid w:val="1D679BD6"/>
    <w:rsid w:val="1D69BCAC"/>
    <w:rsid w:val="1D7A5F76"/>
    <w:rsid w:val="1D7B148C"/>
    <w:rsid w:val="1D7D52E7"/>
    <w:rsid w:val="1D81B53B"/>
    <w:rsid w:val="1D83B965"/>
    <w:rsid w:val="1D8FC99A"/>
    <w:rsid w:val="1D91E78D"/>
    <w:rsid w:val="1D9BB088"/>
    <w:rsid w:val="1DA47350"/>
    <w:rsid w:val="1DA6BA3F"/>
    <w:rsid w:val="1DA73E08"/>
    <w:rsid w:val="1DA7FE1C"/>
    <w:rsid w:val="1DAC1B44"/>
    <w:rsid w:val="1DB1ADBB"/>
    <w:rsid w:val="1DB52FB3"/>
    <w:rsid w:val="1DB9B15D"/>
    <w:rsid w:val="1DC9C342"/>
    <w:rsid w:val="1DCB823F"/>
    <w:rsid w:val="1DCB91D6"/>
    <w:rsid w:val="1DCDFE0C"/>
    <w:rsid w:val="1DD48A77"/>
    <w:rsid w:val="1DDEA877"/>
    <w:rsid w:val="1DE29E13"/>
    <w:rsid w:val="1DE37E88"/>
    <w:rsid w:val="1DE3CE89"/>
    <w:rsid w:val="1DE3E8F3"/>
    <w:rsid w:val="1DE529A2"/>
    <w:rsid w:val="1DED173B"/>
    <w:rsid w:val="1DEF3451"/>
    <w:rsid w:val="1DF0E930"/>
    <w:rsid w:val="1DF13BFC"/>
    <w:rsid w:val="1DF8A62F"/>
    <w:rsid w:val="1DF92268"/>
    <w:rsid w:val="1DFD5C39"/>
    <w:rsid w:val="1DFE60CC"/>
    <w:rsid w:val="1E0EAFF4"/>
    <w:rsid w:val="1E1173F6"/>
    <w:rsid w:val="1E15E990"/>
    <w:rsid w:val="1E199A0A"/>
    <w:rsid w:val="1E2736CB"/>
    <w:rsid w:val="1E2C471F"/>
    <w:rsid w:val="1E35AB89"/>
    <w:rsid w:val="1E36A940"/>
    <w:rsid w:val="1E3AEC8F"/>
    <w:rsid w:val="1E3B3DAD"/>
    <w:rsid w:val="1E3B3EE9"/>
    <w:rsid w:val="1E3C25E9"/>
    <w:rsid w:val="1E3C73EF"/>
    <w:rsid w:val="1E405C84"/>
    <w:rsid w:val="1E427742"/>
    <w:rsid w:val="1E42AF4D"/>
    <w:rsid w:val="1E432A30"/>
    <w:rsid w:val="1E507B7F"/>
    <w:rsid w:val="1E6C0B6E"/>
    <w:rsid w:val="1E6C8253"/>
    <w:rsid w:val="1E7DCCAC"/>
    <w:rsid w:val="1E81A280"/>
    <w:rsid w:val="1E8FF9BC"/>
    <w:rsid w:val="1E923191"/>
    <w:rsid w:val="1E98C565"/>
    <w:rsid w:val="1E98C8A3"/>
    <w:rsid w:val="1E9DEFDF"/>
    <w:rsid w:val="1E9F869B"/>
    <w:rsid w:val="1EA75F7A"/>
    <w:rsid w:val="1EACC959"/>
    <w:rsid w:val="1EACC9B4"/>
    <w:rsid w:val="1EB466BE"/>
    <w:rsid w:val="1EBA2A32"/>
    <w:rsid w:val="1EBF400B"/>
    <w:rsid w:val="1EC11D7C"/>
    <w:rsid w:val="1EC3EC9E"/>
    <w:rsid w:val="1ECFE799"/>
    <w:rsid w:val="1ED20D1D"/>
    <w:rsid w:val="1ED434F1"/>
    <w:rsid w:val="1EEB38CD"/>
    <w:rsid w:val="1EEC151A"/>
    <w:rsid w:val="1EEC25C6"/>
    <w:rsid w:val="1EEC8D7D"/>
    <w:rsid w:val="1EF0F27C"/>
    <w:rsid w:val="1EFB35D1"/>
    <w:rsid w:val="1F0D7F9B"/>
    <w:rsid w:val="1F0E766C"/>
    <w:rsid w:val="1F109B28"/>
    <w:rsid w:val="1F1907AB"/>
    <w:rsid w:val="1F1AFAC1"/>
    <w:rsid w:val="1F1EB7F6"/>
    <w:rsid w:val="1F372F7F"/>
    <w:rsid w:val="1F397332"/>
    <w:rsid w:val="1F3FF77A"/>
    <w:rsid w:val="1F432906"/>
    <w:rsid w:val="1F4935CC"/>
    <w:rsid w:val="1F59551D"/>
    <w:rsid w:val="1F595B02"/>
    <w:rsid w:val="1F5F68FD"/>
    <w:rsid w:val="1F7BA34A"/>
    <w:rsid w:val="1F7D2394"/>
    <w:rsid w:val="1F82C9FF"/>
    <w:rsid w:val="1F878D4C"/>
    <w:rsid w:val="1F91A37E"/>
    <w:rsid w:val="1F9921A4"/>
    <w:rsid w:val="1F9A3000"/>
    <w:rsid w:val="1F9DCB5E"/>
    <w:rsid w:val="1FA7B2AC"/>
    <w:rsid w:val="1FA9D9F8"/>
    <w:rsid w:val="1FAC2355"/>
    <w:rsid w:val="1FB24D90"/>
    <w:rsid w:val="1FB3FC5F"/>
    <w:rsid w:val="1FB490D5"/>
    <w:rsid w:val="1FBAC745"/>
    <w:rsid w:val="1FC19B1F"/>
    <w:rsid w:val="1FC87085"/>
    <w:rsid w:val="1FCAC57D"/>
    <w:rsid w:val="1FCDD0BB"/>
    <w:rsid w:val="1FCF68AB"/>
    <w:rsid w:val="1FD21FB7"/>
    <w:rsid w:val="1FDA353C"/>
    <w:rsid w:val="1FDDFE7A"/>
    <w:rsid w:val="1FDF9A4B"/>
    <w:rsid w:val="1FE78A41"/>
    <w:rsid w:val="1FEF6CD5"/>
    <w:rsid w:val="1FFA4BD9"/>
    <w:rsid w:val="1FFC76F4"/>
    <w:rsid w:val="200600AA"/>
    <w:rsid w:val="20088890"/>
    <w:rsid w:val="200A1582"/>
    <w:rsid w:val="20201FCB"/>
    <w:rsid w:val="20226EC1"/>
    <w:rsid w:val="20243D57"/>
    <w:rsid w:val="2024A7E7"/>
    <w:rsid w:val="202801D9"/>
    <w:rsid w:val="202A9B39"/>
    <w:rsid w:val="202CB834"/>
    <w:rsid w:val="2033AA72"/>
    <w:rsid w:val="2034305C"/>
    <w:rsid w:val="203D5937"/>
    <w:rsid w:val="20435E8D"/>
    <w:rsid w:val="204CA7EF"/>
    <w:rsid w:val="2050F744"/>
    <w:rsid w:val="2055C0C0"/>
    <w:rsid w:val="205F27F8"/>
    <w:rsid w:val="2065552C"/>
    <w:rsid w:val="206977C4"/>
    <w:rsid w:val="206D3A33"/>
    <w:rsid w:val="206FD6A0"/>
    <w:rsid w:val="20729F87"/>
    <w:rsid w:val="20762E12"/>
    <w:rsid w:val="207B2619"/>
    <w:rsid w:val="20868AE2"/>
    <w:rsid w:val="20872C21"/>
    <w:rsid w:val="208F9C86"/>
    <w:rsid w:val="209088DC"/>
    <w:rsid w:val="20957E2E"/>
    <w:rsid w:val="209F9869"/>
    <w:rsid w:val="20A08CEF"/>
    <w:rsid w:val="20A876A2"/>
    <w:rsid w:val="20A8E3D1"/>
    <w:rsid w:val="20A92AD9"/>
    <w:rsid w:val="20AC4807"/>
    <w:rsid w:val="20AE0137"/>
    <w:rsid w:val="20B2F920"/>
    <w:rsid w:val="20B7B296"/>
    <w:rsid w:val="20C20ADE"/>
    <w:rsid w:val="20C88C60"/>
    <w:rsid w:val="20D49103"/>
    <w:rsid w:val="20D722DE"/>
    <w:rsid w:val="20D97BF8"/>
    <w:rsid w:val="20DEBE65"/>
    <w:rsid w:val="20E22033"/>
    <w:rsid w:val="20E4D37C"/>
    <w:rsid w:val="20E6D5F6"/>
    <w:rsid w:val="20EFA7F3"/>
    <w:rsid w:val="20F208E8"/>
    <w:rsid w:val="20FC1837"/>
    <w:rsid w:val="210A6D04"/>
    <w:rsid w:val="210DD373"/>
    <w:rsid w:val="211257C2"/>
    <w:rsid w:val="211AB725"/>
    <w:rsid w:val="211CF5FF"/>
    <w:rsid w:val="211FF57A"/>
    <w:rsid w:val="212375F0"/>
    <w:rsid w:val="2126B49D"/>
    <w:rsid w:val="21287BF4"/>
    <w:rsid w:val="212A4E23"/>
    <w:rsid w:val="212A74FC"/>
    <w:rsid w:val="212D106B"/>
    <w:rsid w:val="21399E9E"/>
    <w:rsid w:val="21422E2B"/>
    <w:rsid w:val="21526800"/>
    <w:rsid w:val="21546A0D"/>
    <w:rsid w:val="2155074A"/>
    <w:rsid w:val="215B9071"/>
    <w:rsid w:val="216605B6"/>
    <w:rsid w:val="21667289"/>
    <w:rsid w:val="2176A0E3"/>
    <w:rsid w:val="217A1804"/>
    <w:rsid w:val="2183EA27"/>
    <w:rsid w:val="218F42CC"/>
    <w:rsid w:val="21902A7A"/>
    <w:rsid w:val="21906AFF"/>
    <w:rsid w:val="21947645"/>
    <w:rsid w:val="21ADCF66"/>
    <w:rsid w:val="21B365F1"/>
    <w:rsid w:val="21B4CC80"/>
    <w:rsid w:val="21B52090"/>
    <w:rsid w:val="21B6E2C7"/>
    <w:rsid w:val="21B9DC0A"/>
    <w:rsid w:val="21C66FED"/>
    <w:rsid w:val="21C6F59E"/>
    <w:rsid w:val="21C93695"/>
    <w:rsid w:val="21CE436E"/>
    <w:rsid w:val="21DD28FB"/>
    <w:rsid w:val="21DFC92E"/>
    <w:rsid w:val="21EC861F"/>
    <w:rsid w:val="21ED1CF7"/>
    <w:rsid w:val="21F94E0A"/>
    <w:rsid w:val="21FA6B46"/>
    <w:rsid w:val="220B29C9"/>
    <w:rsid w:val="220C6F2B"/>
    <w:rsid w:val="220CC97D"/>
    <w:rsid w:val="220E8FA2"/>
    <w:rsid w:val="22148432"/>
    <w:rsid w:val="22187BF8"/>
    <w:rsid w:val="221A1395"/>
    <w:rsid w:val="221AFAD7"/>
    <w:rsid w:val="2237D9B5"/>
    <w:rsid w:val="223AAF50"/>
    <w:rsid w:val="223ECDE4"/>
    <w:rsid w:val="224A271F"/>
    <w:rsid w:val="22519610"/>
    <w:rsid w:val="22538CA2"/>
    <w:rsid w:val="2255DA44"/>
    <w:rsid w:val="2258EDFE"/>
    <w:rsid w:val="225FB703"/>
    <w:rsid w:val="22661224"/>
    <w:rsid w:val="226A24B8"/>
    <w:rsid w:val="226FDFCD"/>
    <w:rsid w:val="2273CF71"/>
    <w:rsid w:val="2279117B"/>
    <w:rsid w:val="2279DDE5"/>
    <w:rsid w:val="227C727A"/>
    <w:rsid w:val="227D359A"/>
    <w:rsid w:val="2282F690"/>
    <w:rsid w:val="22868F94"/>
    <w:rsid w:val="229192F3"/>
    <w:rsid w:val="22958AB4"/>
    <w:rsid w:val="229B23A1"/>
    <w:rsid w:val="22A897C5"/>
    <w:rsid w:val="22AC4C8B"/>
    <w:rsid w:val="22ADE67F"/>
    <w:rsid w:val="22B136DD"/>
    <w:rsid w:val="22BD4018"/>
    <w:rsid w:val="22CAA67F"/>
    <w:rsid w:val="22CDAA23"/>
    <w:rsid w:val="22D01B22"/>
    <w:rsid w:val="22D07215"/>
    <w:rsid w:val="22D3A169"/>
    <w:rsid w:val="22D410C4"/>
    <w:rsid w:val="22EA6CC8"/>
    <w:rsid w:val="22EC69B7"/>
    <w:rsid w:val="22F1AE3B"/>
    <w:rsid w:val="22FB829F"/>
    <w:rsid w:val="22FBEB13"/>
    <w:rsid w:val="2304D146"/>
    <w:rsid w:val="2305B017"/>
    <w:rsid w:val="2318666F"/>
    <w:rsid w:val="231C1575"/>
    <w:rsid w:val="231E9B8C"/>
    <w:rsid w:val="2322D2D4"/>
    <w:rsid w:val="2323B2E5"/>
    <w:rsid w:val="2325AC78"/>
    <w:rsid w:val="23265A1B"/>
    <w:rsid w:val="2328DABD"/>
    <w:rsid w:val="23292398"/>
    <w:rsid w:val="233096EB"/>
    <w:rsid w:val="2331EC9B"/>
    <w:rsid w:val="233A1621"/>
    <w:rsid w:val="233D93AA"/>
    <w:rsid w:val="2344EC8C"/>
    <w:rsid w:val="234ED168"/>
    <w:rsid w:val="234EE2D1"/>
    <w:rsid w:val="234FA631"/>
    <w:rsid w:val="236E3F57"/>
    <w:rsid w:val="236E959C"/>
    <w:rsid w:val="2376BA56"/>
    <w:rsid w:val="23776B7A"/>
    <w:rsid w:val="237C7B62"/>
    <w:rsid w:val="2388D36D"/>
    <w:rsid w:val="238C26AD"/>
    <w:rsid w:val="2399A03E"/>
    <w:rsid w:val="239AFE0F"/>
    <w:rsid w:val="239F018F"/>
    <w:rsid w:val="23A3065B"/>
    <w:rsid w:val="23A3A7B6"/>
    <w:rsid w:val="23B35F18"/>
    <w:rsid w:val="23B41477"/>
    <w:rsid w:val="23C1617B"/>
    <w:rsid w:val="23CAC7F7"/>
    <w:rsid w:val="23D292EF"/>
    <w:rsid w:val="23D4AD4F"/>
    <w:rsid w:val="23DD17B8"/>
    <w:rsid w:val="23E8FC99"/>
    <w:rsid w:val="23ECA089"/>
    <w:rsid w:val="23ECE9CB"/>
    <w:rsid w:val="23F155AB"/>
    <w:rsid w:val="2401462A"/>
    <w:rsid w:val="2402669B"/>
    <w:rsid w:val="24026DA4"/>
    <w:rsid w:val="2404E0EC"/>
    <w:rsid w:val="24078D42"/>
    <w:rsid w:val="240AA132"/>
    <w:rsid w:val="24142465"/>
    <w:rsid w:val="2414A9BF"/>
    <w:rsid w:val="241C41DF"/>
    <w:rsid w:val="241E1E75"/>
    <w:rsid w:val="242E0D84"/>
    <w:rsid w:val="243309C8"/>
    <w:rsid w:val="2433B669"/>
    <w:rsid w:val="2438F2ED"/>
    <w:rsid w:val="24459AAB"/>
    <w:rsid w:val="2445EAF2"/>
    <w:rsid w:val="244903AB"/>
    <w:rsid w:val="24493855"/>
    <w:rsid w:val="244B4140"/>
    <w:rsid w:val="244C6D4A"/>
    <w:rsid w:val="2454C042"/>
    <w:rsid w:val="245CBC5E"/>
    <w:rsid w:val="2470CA7C"/>
    <w:rsid w:val="2475ACC6"/>
    <w:rsid w:val="24773515"/>
    <w:rsid w:val="247C3715"/>
    <w:rsid w:val="24853AE6"/>
    <w:rsid w:val="248E0D45"/>
    <w:rsid w:val="248EC2A7"/>
    <w:rsid w:val="24969B55"/>
    <w:rsid w:val="249ACAEE"/>
    <w:rsid w:val="24A3445E"/>
    <w:rsid w:val="24A81DBA"/>
    <w:rsid w:val="24A9C6E9"/>
    <w:rsid w:val="24B80C32"/>
    <w:rsid w:val="24BD97C6"/>
    <w:rsid w:val="24BDD61D"/>
    <w:rsid w:val="24BFBE2D"/>
    <w:rsid w:val="24BFEB82"/>
    <w:rsid w:val="24C03000"/>
    <w:rsid w:val="24C2D904"/>
    <w:rsid w:val="24CA0430"/>
    <w:rsid w:val="24CA74A7"/>
    <w:rsid w:val="24CABCAD"/>
    <w:rsid w:val="24CEB6E5"/>
    <w:rsid w:val="24D3FABF"/>
    <w:rsid w:val="24D8C702"/>
    <w:rsid w:val="24E3528A"/>
    <w:rsid w:val="24EC80C8"/>
    <w:rsid w:val="24EF59BB"/>
    <w:rsid w:val="24F97A78"/>
    <w:rsid w:val="24FB44F8"/>
    <w:rsid w:val="25007B5B"/>
    <w:rsid w:val="2501F28A"/>
    <w:rsid w:val="2509D9B6"/>
    <w:rsid w:val="250C05CE"/>
    <w:rsid w:val="2510CA5A"/>
    <w:rsid w:val="251639F0"/>
    <w:rsid w:val="2518B367"/>
    <w:rsid w:val="251959AC"/>
    <w:rsid w:val="251B4CEC"/>
    <w:rsid w:val="25214244"/>
    <w:rsid w:val="25254F42"/>
    <w:rsid w:val="2527541F"/>
    <w:rsid w:val="252F135C"/>
    <w:rsid w:val="25322DD0"/>
    <w:rsid w:val="253502C3"/>
    <w:rsid w:val="2539F24B"/>
    <w:rsid w:val="253FA1B8"/>
    <w:rsid w:val="25552717"/>
    <w:rsid w:val="2559060B"/>
    <w:rsid w:val="255D467C"/>
    <w:rsid w:val="256F8191"/>
    <w:rsid w:val="2579B0C2"/>
    <w:rsid w:val="25890943"/>
    <w:rsid w:val="258F3E78"/>
    <w:rsid w:val="259029F5"/>
    <w:rsid w:val="25948E36"/>
    <w:rsid w:val="2598A9B0"/>
    <w:rsid w:val="259AB19D"/>
    <w:rsid w:val="25A248C8"/>
    <w:rsid w:val="25A636E9"/>
    <w:rsid w:val="25B39406"/>
    <w:rsid w:val="25B9C87B"/>
    <w:rsid w:val="25C0621D"/>
    <w:rsid w:val="25C548F0"/>
    <w:rsid w:val="25C7B5EA"/>
    <w:rsid w:val="25D15401"/>
    <w:rsid w:val="25D44244"/>
    <w:rsid w:val="25D70DC6"/>
    <w:rsid w:val="25D85E77"/>
    <w:rsid w:val="25E8BCA4"/>
    <w:rsid w:val="25ED8984"/>
    <w:rsid w:val="25F0309E"/>
    <w:rsid w:val="25F41265"/>
    <w:rsid w:val="25F6A21B"/>
    <w:rsid w:val="25F6CED0"/>
    <w:rsid w:val="25F75EF6"/>
    <w:rsid w:val="25FC657C"/>
    <w:rsid w:val="260475EF"/>
    <w:rsid w:val="2604A6B3"/>
    <w:rsid w:val="2606E0F8"/>
    <w:rsid w:val="260A341D"/>
    <w:rsid w:val="260C430E"/>
    <w:rsid w:val="2610A376"/>
    <w:rsid w:val="2615B741"/>
    <w:rsid w:val="26198E06"/>
    <w:rsid w:val="2620718A"/>
    <w:rsid w:val="26236643"/>
    <w:rsid w:val="262BC2EC"/>
    <w:rsid w:val="262E87FB"/>
    <w:rsid w:val="262F0194"/>
    <w:rsid w:val="2636F9B2"/>
    <w:rsid w:val="2645E84B"/>
    <w:rsid w:val="2648BE42"/>
    <w:rsid w:val="264F3E36"/>
    <w:rsid w:val="265B8351"/>
    <w:rsid w:val="265B8861"/>
    <w:rsid w:val="265CAB85"/>
    <w:rsid w:val="265DE074"/>
    <w:rsid w:val="26631696"/>
    <w:rsid w:val="2669347F"/>
    <w:rsid w:val="266956C4"/>
    <w:rsid w:val="266BEBF8"/>
    <w:rsid w:val="266D22D2"/>
    <w:rsid w:val="266F4D68"/>
    <w:rsid w:val="266F62C8"/>
    <w:rsid w:val="267A9428"/>
    <w:rsid w:val="267C05A7"/>
    <w:rsid w:val="267E3668"/>
    <w:rsid w:val="267E7169"/>
    <w:rsid w:val="2681E9AD"/>
    <w:rsid w:val="2682378F"/>
    <w:rsid w:val="2685D1BF"/>
    <w:rsid w:val="268F3945"/>
    <w:rsid w:val="26929897"/>
    <w:rsid w:val="269D945A"/>
    <w:rsid w:val="26A71959"/>
    <w:rsid w:val="26ABB2F5"/>
    <w:rsid w:val="26B36692"/>
    <w:rsid w:val="26B51FE9"/>
    <w:rsid w:val="26B7065C"/>
    <w:rsid w:val="26C3F6A5"/>
    <w:rsid w:val="26CD90FB"/>
    <w:rsid w:val="26CEFFC9"/>
    <w:rsid w:val="26D44F9A"/>
    <w:rsid w:val="26E2E07E"/>
    <w:rsid w:val="26E60458"/>
    <w:rsid w:val="26F2B2A3"/>
    <w:rsid w:val="270E0AF0"/>
    <w:rsid w:val="270E3F61"/>
    <w:rsid w:val="2717C832"/>
    <w:rsid w:val="271BA4E9"/>
    <w:rsid w:val="2725D1BC"/>
    <w:rsid w:val="2728B85A"/>
    <w:rsid w:val="27527192"/>
    <w:rsid w:val="27541500"/>
    <w:rsid w:val="275E560C"/>
    <w:rsid w:val="2763EAC5"/>
    <w:rsid w:val="276BF097"/>
    <w:rsid w:val="2772DF52"/>
    <w:rsid w:val="277C9C9A"/>
    <w:rsid w:val="277F9673"/>
    <w:rsid w:val="2784640E"/>
    <w:rsid w:val="27847CCE"/>
    <w:rsid w:val="278C5B0E"/>
    <w:rsid w:val="278D7DE8"/>
    <w:rsid w:val="2794A0E2"/>
    <w:rsid w:val="279B65F3"/>
    <w:rsid w:val="279E5CFA"/>
    <w:rsid w:val="27A5D84D"/>
    <w:rsid w:val="27AB4B01"/>
    <w:rsid w:val="27AF1B90"/>
    <w:rsid w:val="27AFD66C"/>
    <w:rsid w:val="27B944B3"/>
    <w:rsid w:val="27C08A18"/>
    <w:rsid w:val="27C43ED6"/>
    <w:rsid w:val="27C65D48"/>
    <w:rsid w:val="27CECEB7"/>
    <w:rsid w:val="27CF3539"/>
    <w:rsid w:val="27CF709F"/>
    <w:rsid w:val="27D60F07"/>
    <w:rsid w:val="27D8C27D"/>
    <w:rsid w:val="27DB35AE"/>
    <w:rsid w:val="27DFA8BC"/>
    <w:rsid w:val="27E2AF40"/>
    <w:rsid w:val="27E8A442"/>
    <w:rsid w:val="27EEA509"/>
    <w:rsid w:val="27FE1A6D"/>
    <w:rsid w:val="27FE7626"/>
    <w:rsid w:val="28138019"/>
    <w:rsid w:val="2820FD26"/>
    <w:rsid w:val="282335AC"/>
    <w:rsid w:val="2829AB52"/>
    <w:rsid w:val="2829EA39"/>
    <w:rsid w:val="28392CD2"/>
    <w:rsid w:val="2839881A"/>
    <w:rsid w:val="284251EF"/>
    <w:rsid w:val="2844F5E5"/>
    <w:rsid w:val="284A61AE"/>
    <w:rsid w:val="284DA151"/>
    <w:rsid w:val="284E0C35"/>
    <w:rsid w:val="284E6895"/>
    <w:rsid w:val="284ED5E7"/>
    <w:rsid w:val="284F140B"/>
    <w:rsid w:val="28543554"/>
    <w:rsid w:val="2861E328"/>
    <w:rsid w:val="2879518F"/>
    <w:rsid w:val="287D5EE4"/>
    <w:rsid w:val="2880724A"/>
    <w:rsid w:val="28825230"/>
    <w:rsid w:val="2889D98A"/>
    <w:rsid w:val="288C7F52"/>
    <w:rsid w:val="289CDAC9"/>
    <w:rsid w:val="289CFE5C"/>
    <w:rsid w:val="28A05267"/>
    <w:rsid w:val="28A28AAF"/>
    <w:rsid w:val="28AE508E"/>
    <w:rsid w:val="28B63B50"/>
    <w:rsid w:val="28B88E8D"/>
    <w:rsid w:val="28C52F3C"/>
    <w:rsid w:val="28C6F6F1"/>
    <w:rsid w:val="28D5BBD6"/>
    <w:rsid w:val="28E43E0A"/>
    <w:rsid w:val="28E68B40"/>
    <w:rsid w:val="28E73F60"/>
    <w:rsid w:val="28E98416"/>
    <w:rsid w:val="28EA31EF"/>
    <w:rsid w:val="28EBDF57"/>
    <w:rsid w:val="28FCFCEB"/>
    <w:rsid w:val="290902AF"/>
    <w:rsid w:val="290C1FFD"/>
    <w:rsid w:val="290C5D66"/>
    <w:rsid w:val="290D1CDC"/>
    <w:rsid w:val="2911AA18"/>
    <w:rsid w:val="291E8F7E"/>
    <w:rsid w:val="292305B2"/>
    <w:rsid w:val="292437E4"/>
    <w:rsid w:val="292C5EB9"/>
    <w:rsid w:val="292C5FE9"/>
    <w:rsid w:val="292DAB68"/>
    <w:rsid w:val="2930BEB0"/>
    <w:rsid w:val="2931F6CF"/>
    <w:rsid w:val="294EE7DC"/>
    <w:rsid w:val="2951EBCD"/>
    <w:rsid w:val="295738DC"/>
    <w:rsid w:val="295F1388"/>
    <w:rsid w:val="296AF747"/>
    <w:rsid w:val="296B55B5"/>
    <w:rsid w:val="2973E0F4"/>
    <w:rsid w:val="29763DD9"/>
    <w:rsid w:val="2979735F"/>
    <w:rsid w:val="297B8EDD"/>
    <w:rsid w:val="297CF016"/>
    <w:rsid w:val="29823DC3"/>
    <w:rsid w:val="2986E233"/>
    <w:rsid w:val="29891364"/>
    <w:rsid w:val="298D41C8"/>
    <w:rsid w:val="2990AF98"/>
    <w:rsid w:val="2991C212"/>
    <w:rsid w:val="2995FA63"/>
    <w:rsid w:val="299AC293"/>
    <w:rsid w:val="299AD2F5"/>
    <w:rsid w:val="299CE4A5"/>
    <w:rsid w:val="299DABA9"/>
    <w:rsid w:val="299F48DD"/>
    <w:rsid w:val="29A07E76"/>
    <w:rsid w:val="29A4D518"/>
    <w:rsid w:val="29A67B59"/>
    <w:rsid w:val="29A82E14"/>
    <w:rsid w:val="29B46D1E"/>
    <w:rsid w:val="29B80E41"/>
    <w:rsid w:val="29C07FB8"/>
    <w:rsid w:val="29C9EF06"/>
    <w:rsid w:val="29D1FF45"/>
    <w:rsid w:val="29D7A46B"/>
    <w:rsid w:val="29DAEED1"/>
    <w:rsid w:val="29DB0253"/>
    <w:rsid w:val="29DBC3E4"/>
    <w:rsid w:val="29DFB8DF"/>
    <w:rsid w:val="29E46E7E"/>
    <w:rsid w:val="29E89DC9"/>
    <w:rsid w:val="29E93A26"/>
    <w:rsid w:val="29F07CA4"/>
    <w:rsid w:val="29F34635"/>
    <w:rsid w:val="29F4A6FB"/>
    <w:rsid w:val="29FB14AF"/>
    <w:rsid w:val="29FD54DD"/>
    <w:rsid w:val="2A0365BD"/>
    <w:rsid w:val="2A0D6824"/>
    <w:rsid w:val="2A10A5D6"/>
    <w:rsid w:val="2A1BAA4E"/>
    <w:rsid w:val="2A1E7825"/>
    <w:rsid w:val="2A1ECA52"/>
    <w:rsid w:val="2A20E852"/>
    <w:rsid w:val="2A2205D0"/>
    <w:rsid w:val="2A229B59"/>
    <w:rsid w:val="2A26A277"/>
    <w:rsid w:val="2A2AC039"/>
    <w:rsid w:val="2A2CEC92"/>
    <w:rsid w:val="2A3425BA"/>
    <w:rsid w:val="2A3FB43A"/>
    <w:rsid w:val="2A4148AF"/>
    <w:rsid w:val="2A43F652"/>
    <w:rsid w:val="2A454633"/>
    <w:rsid w:val="2A4570F4"/>
    <w:rsid w:val="2A45F64E"/>
    <w:rsid w:val="2A463670"/>
    <w:rsid w:val="2A4683B2"/>
    <w:rsid w:val="2A50B256"/>
    <w:rsid w:val="2A52F2F1"/>
    <w:rsid w:val="2A52F6C3"/>
    <w:rsid w:val="2A565514"/>
    <w:rsid w:val="2A6D1215"/>
    <w:rsid w:val="2A8610EA"/>
    <w:rsid w:val="2A87475E"/>
    <w:rsid w:val="2A8EB74C"/>
    <w:rsid w:val="2A91E44C"/>
    <w:rsid w:val="2A99351A"/>
    <w:rsid w:val="2A9AEB4F"/>
    <w:rsid w:val="2A9E1951"/>
    <w:rsid w:val="2A9F2E4C"/>
    <w:rsid w:val="2AB25151"/>
    <w:rsid w:val="2AB4AD96"/>
    <w:rsid w:val="2AB9C2AD"/>
    <w:rsid w:val="2AC42340"/>
    <w:rsid w:val="2AC815BE"/>
    <w:rsid w:val="2AC90F80"/>
    <w:rsid w:val="2AD710C1"/>
    <w:rsid w:val="2AE6CF1F"/>
    <w:rsid w:val="2AEDAD71"/>
    <w:rsid w:val="2AFBE69E"/>
    <w:rsid w:val="2B034070"/>
    <w:rsid w:val="2B15B1ED"/>
    <w:rsid w:val="2B196709"/>
    <w:rsid w:val="2B1CFCA9"/>
    <w:rsid w:val="2B1E8612"/>
    <w:rsid w:val="2B1F8CF2"/>
    <w:rsid w:val="2B264896"/>
    <w:rsid w:val="2B29E4E4"/>
    <w:rsid w:val="2B2F355E"/>
    <w:rsid w:val="2B30449A"/>
    <w:rsid w:val="2B308300"/>
    <w:rsid w:val="2B373851"/>
    <w:rsid w:val="2B3CFC4A"/>
    <w:rsid w:val="2B3EA644"/>
    <w:rsid w:val="2B41E073"/>
    <w:rsid w:val="2B42E2EB"/>
    <w:rsid w:val="2B4661CA"/>
    <w:rsid w:val="2B557A28"/>
    <w:rsid w:val="2B58D427"/>
    <w:rsid w:val="2B58E771"/>
    <w:rsid w:val="2B5D8590"/>
    <w:rsid w:val="2B7EC35E"/>
    <w:rsid w:val="2B8134C3"/>
    <w:rsid w:val="2B868A4D"/>
    <w:rsid w:val="2B95591F"/>
    <w:rsid w:val="2B98FE86"/>
    <w:rsid w:val="2B9D9CB5"/>
    <w:rsid w:val="2BA0DC05"/>
    <w:rsid w:val="2BA2AA44"/>
    <w:rsid w:val="2BA56027"/>
    <w:rsid w:val="2BAC6750"/>
    <w:rsid w:val="2BAE2EBD"/>
    <w:rsid w:val="2BB3B713"/>
    <w:rsid w:val="2BE0526F"/>
    <w:rsid w:val="2BE499E8"/>
    <w:rsid w:val="2BECB7A8"/>
    <w:rsid w:val="2BEF9BB4"/>
    <w:rsid w:val="2BF01B5A"/>
    <w:rsid w:val="2BF775FC"/>
    <w:rsid w:val="2C023BBB"/>
    <w:rsid w:val="2C0405E2"/>
    <w:rsid w:val="2C0AF64E"/>
    <w:rsid w:val="2C0CDD36"/>
    <w:rsid w:val="2C0D706C"/>
    <w:rsid w:val="2C0E19A2"/>
    <w:rsid w:val="2C1004A7"/>
    <w:rsid w:val="2C1AC68D"/>
    <w:rsid w:val="2C1CD99C"/>
    <w:rsid w:val="2C1DD330"/>
    <w:rsid w:val="2C2797FF"/>
    <w:rsid w:val="2C28B1EF"/>
    <w:rsid w:val="2C2BAA0C"/>
    <w:rsid w:val="2C2D5051"/>
    <w:rsid w:val="2C2F0B42"/>
    <w:rsid w:val="2C391C9A"/>
    <w:rsid w:val="2C3EECEB"/>
    <w:rsid w:val="2C43B4FC"/>
    <w:rsid w:val="2C4F296A"/>
    <w:rsid w:val="2C5411F2"/>
    <w:rsid w:val="2C69CD92"/>
    <w:rsid w:val="2C6BFE8B"/>
    <w:rsid w:val="2C83C9D5"/>
    <w:rsid w:val="2C897DD2"/>
    <w:rsid w:val="2C89D64F"/>
    <w:rsid w:val="2C8AF7EA"/>
    <w:rsid w:val="2C95A7F7"/>
    <w:rsid w:val="2CB3B625"/>
    <w:rsid w:val="2CBB64BA"/>
    <w:rsid w:val="2CBC057D"/>
    <w:rsid w:val="2CC3820E"/>
    <w:rsid w:val="2CC72E95"/>
    <w:rsid w:val="2CCB59C6"/>
    <w:rsid w:val="2CD40D9A"/>
    <w:rsid w:val="2CD9AC70"/>
    <w:rsid w:val="2CDF44D0"/>
    <w:rsid w:val="2CE7278E"/>
    <w:rsid w:val="2CEC9F02"/>
    <w:rsid w:val="2CED67E0"/>
    <w:rsid w:val="2CEF6919"/>
    <w:rsid w:val="2CF1EFC0"/>
    <w:rsid w:val="2CF3688C"/>
    <w:rsid w:val="2CF92EFB"/>
    <w:rsid w:val="2CFD55D4"/>
    <w:rsid w:val="2D019C8B"/>
    <w:rsid w:val="2D0AB85D"/>
    <w:rsid w:val="2D1AAD6B"/>
    <w:rsid w:val="2D20DAE8"/>
    <w:rsid w:val="2D23327D"/>
    <w:rsid w:val="2D2B9BE0"/>
    <w:rsid w:val="2D3421F6"/>
    <w:rsid w:val="2D348E17"/>
    <w:rsid w:val="2D357C7A"/>
    <w:rsid w:val="2D3BE449"/>
    <w:rsid w:val="2D3E4782"/>
    <w:rsid w:val="2D5A15C3"/>
    <w:rsid w:val="2D5FCFA4"/>
    <w:rsid w:val="2D68B30D"/>
    <w:rsid w:val="2D71F8C1"/>
    <w:rsid w:val="2D723DF2"/>
    <w:rsid w:val="2D74DFAB"/>
    <w:rsid w:val="2D7600B5"/>
    <w:rsid w:val="2D77E33B"/>
    <w:rsid w:val="2D77FF03"/>
    <w:rsid w:val="2D798C98"/>
    <w:rsid w:val="2D8015F8"/>
    <w:rsid w:val="2D804B20"/>
    <w:rsid w:val="2D84E727"/>
    <w:rsid w:val="2D85FAC3"/>
    <w:rsid w:val="2D92565F"/>
    <w:rsid w:val="2D93569E"/>
    <w:rsid w:val="2D965A1A"/>
    <w:rsid w:val="2D96CDDF"/>
    <w:rsid w:val="2D9B5C88"/>
    <w:rsid w:val="2DA81662"/>
    <w:rsid w:val="2DAD909B"/>
    <w:rsid w:val="2DBC0FE3"/>
    <w:rsid w:val="2DC0D540"/>
    <w:rsid w:val="2DC18FCA"/>
    <w:rsid w:val="2DC22374"/>
    <w:rsid w:val="2DCC1859"/>
    <w:rsid w:val="2DD00CA5"/>
    <w:rsid w:val="2DDB003B"/>
    <w:rsid w:val="2DE3004C"/>
    <w:rsid w:val="2DE7566D"/>
    <w:rsid w:val="2DE9B2A1"/>
    <w:rsid w:val="2DEF01B2"/>
    <w:rsid w:val="2DF5079B"/>
    <w:rsid w:val="2DF9F007"/>
    <w:rsid w:val="2E0C02D2"/>
    <w:rsid w:val="2E1215FD"/>
    <w:rsid w:val="2E18A36C"/>
    <w:rsid w:val="2E256C10"/>
    <w:rsid w:val="2E27AE82"/>
    <w:rsid w:val="2E344E25"/>
    <w:rsid w:val="2E426FF7"/>
    <w:rsid w:val="2E49B30C"/>
    <w:rsid w:val="2E5459F1"/>
    <w:rsid w:val="2E552B6E"/>
    <w:rsid w:val="2E576316"/>
    <w:rsid w:val="2E59F4FB"/>
    <w:rsid w:val="2E619178"/>
    <w:rsid w:val="2E66B851"/>
    <w:rsid w:val="2E66D620"/>
    <w:rsid w:val="2E6A8DA6"/>
    <w:rsid w:val="2E763C10"/>
    <w:rsid w:val="2E7B33C3"/>
    <w:rsid w:val="2E7E5172"/>
    <w:rsid w:val="2E825931"/>
    <w:rsid w:val="2E8CC012"/>
    <w:rsid w:val="2E942A30"/>
    <w:rsid w:val="2E9CAF99"/>
    <w:rsid w:val="2EA16F05"/>
    <w:rsid w:val="2EA7CD7F"/>
    <w:rsid w:val="2EB0923C"/>
    <w:rsid w:val="2EB35018"/>
    <w:rsid w:val="2EDB76A6"/>
    <w:rsid w:val="2EDBB3FC"/>
    <w:rsid w:val="2EDE8276"/>
    <w:rsid w:val="2EE47EE0"/>
    <w:rsid w:val="2EE86F19"/>
    <w:rsid w:val="2EEC5BD7"/>
    <w:rsid w:val="2EEE7B24"/>
    <w:rsid w:val="2EF47600"/>
    <w:rsid w:val="2EF95EB1"/>
    <w:rsid w:val="2EFC8DD9"/>
    <w:rsid w:val="2EFE442E"/>
    <w:rsid w:val="2F005F51"/>
    <w:rsid w:val="2F00CBB3"/>
    <w:rsid w:val="2F00CF0A"/>
    <w:rsid w:val="2F0CE19A"/>
    <w:rsid w:val="2F10B477"/>
    <w:rsid w:val="2F135733"/>
    <w:rsid w:val="2F19167B"/>
    <w:rsid w:val="2F240E96"/>
    <w:rsid w:val="2F28977E"/>
    <w:rsid w:val="2F2FC224"/>
    <w:rsid w:val="2F3113F5"/>
    <w:rsid w:val="2F325B16"/>
    <w:rsid w:val="2F339FC2"/>
    <w:rsid w:val="2F34A42A"/>
    <w:rsid w:val="2F395484"/>
    <w:rsid w:val="2F3985BA"/>
    <w:rsid w:val="2F52061F"/>
    <w:rsid w:val="2F5255FB"/>
    <w:rsid w:val="2F61E00D"/>
    <w:rsid w:val="2F6341DF"/>
    <w:rsid w:val="2F657BA6"/>
    <w:rsid w:val="2F693847"/>
    <w:rsid w:val="2F6E2BAF"/>
    <w:rsid w:val="2F700E41"/>
    <w:rsid w:val="2F724AEE"/>
    <w:rsid w:val="2F738F34"/>
    <w:rsid w:val="2F742C6C"/>
    <w:rsid w:val="2F7C3986"/>
    <w:rsid w:val="2F8D08CA"/>
    <w:rsid w:val="2F9046C1"/>
    <w:rsid w:val="2F95CDFB"/>
    <w:rsid w:val="2FB546BB"/>
    <w:rsid w:val="2FC95742"/>
    <w:rsid w:val="2FCC9F15"/>
    <w:rsid w:val="2FCE3F87"/>
    <w:rsid w:val="2FCE9DEF"/>
    <w:rsid w:val="2FD1201C"/>
    <w:rsid w:val="2FD81474"/>
    <w:rsid w:val="2FDA9909"/>
    <w:rsid w:val="2FFC08E5"/>
    <w:rsid w:val="301A0871"/>
    <w:rsid w:val="301EBB6B"/>
    <w:rsid w:val="30270614"/>
    <w:rsid w:val="3030FA31"/>
    <w:rsid w:val="3032EE64"/>
    <w:rsid w:val="303353FB"/>
    <w:rsid w:val="30359ABB"/>
    <w:rsid w:val="3035A71F"/>
    <w:rsid w:val="303CC92F"/>
    <w:rsid w:val="30429A85"/>
    <w:rsid w:val="304AC49E"/>
    <w:rsid w:val="304DB5AB"/>
    <w:rsid w:val="305B06C0"/>
    <w:rsid w:val="3067F8AC"/>
    <w:rsid w:val="3071CEA3"/>
    <w:rsid w:val="309136E6"/>
    <w:rsid w:val="309354C5"/>
    <w:rsid w:val="3095CB3F"/>
    <w:rsid w:val="309B0217"/>
    <w:rsid w:val="309E20BA"/>
    <w:rsid w:val="30AAC5EE"/>
    <w:rsid w:val="30AB317B"/>
    <w:rsid w:val="30BAA62D"/>
    <w:rsid w:val="30BB2CE7"/>
    <w:rsid w:val="30CAC4E8"/>
    <w:rsid w:val="30CF83BC"/>
    <w:rsid w:val="30D0E065"/>
    <w:rsid w:val="30D33877"/>
    <w:rsid w:val="30D81E07"/>
    <w:rsid w:val="30DDD14A"/>
    <w:rsid w:val="30EDBC58"/>
    <w:rsid w:val="30EE8C33"/>
    <w:rsid w:val="30F60001"/>
    <w:rsid w:val="30FB0922"/>
    <w:rsid w:val="30FE6473"/>
    <w:rsid w:val="310458C4"/>
    <w:rsid w:val="31095626"/>
    <w:rsid w:val="310B464B"/>
    <w:rsid w:val="310EB520"/>
    <w:rsid w:val="3112E6DF"/>
    <w:rsid w:val="31137DD4"/>
    <w:rsid w:val="311597B5"/>
    <w:rsid w:val="31219579"/>
    <w:rsid w:val="3126DAB1"/>
    <w:rsid w:val="31302221"/>
    <w:rsid w:val="3135FE99"/>
    <w:rsid w:val="3146EE0E"/>
    <w:rsid w:val="31487791"/>
    <w:rsid w:val="314EF40F"/>
    <w:rsid w:val="3154632E"/>
    <w:rsid w:val="315C6B1F"/>
    <w:rsid w:val="315D9B46"/>
    <w:rsid w:val="315FD7F0"/>
    <w:rsid w:val="316305D6"/>
    <w:rsid w:val="31774AE4"/>
    <w:rsid w:val="317ED7DC"/>
    <w:rsid w:val="3186E6AB"/>
    <w:rsid w:val="31960DA8"/>
    <w:rsid w:val="3199B173"/>
    <w:rsid w:val="31AA7319"/>
    <w:rsid w:val="31AAAF01"/>
    <w:rsid w:val="31B1C5E7"/>
    <w:rsid w:val="31B84EE4"/>
    <w:rsid w:val="31BB6391"/>
    <w:rsid w:val="31BBA53E"/>
    <w:rsid w:val="31CA048A"/>
    <w:rsid w:val="31CC8968"/>
    <w:rsid w:val="31CC8FBC"/>
    <w:rsid w:val="31CCA856"/>
    <w:rsid w:val="31D01FD5"/>
    <w:rsid w:val="31D455EE"/>
    <w:rsid w:val="31E5A7FF"/>
    <w:rsid w:val="31E67616"/>
    <w:rsid w:val="31E694FF"/>
    <w:rsid w:val="31E910FD"/>
    <w:rsid w:val="31F809A3"/>
    <w:rsid w:val="32249DE2"/>
    <w:rsid w:val="322AB113"/>
    <w:rsid w:val="322D446A"/>
    <w:rsid w:val="3235C40A"/>
    <w:rsid w:val="323A9E7A"/>
    <w:rsid w:val="323C231D"/>
    <w:rsid w:val="32471320"/>
    <w:rsid w:val="32523410"/>
    <w:rsid w:val="3255D27C"/>
    <w:rsid w:val="3255D930"/>
    <w:rsid w:val="3257BC6F"/>
    <w:rsid w:val="3261269B"/>
    <w:rsid w:val="3287818E"/>
    <w:rsid w:val="328B4EEB"/>
    <w:rsid w:val="32937DC8"/>
    <w:rsid w:val="32980EDC"/>
    <w:rsid w:val="329D0FCB"/>
    <w:rsid w:val="32A0AF6D"/>
    <w:rsid w:val="32AAE2A4"/>
    <w:rsid w:val="32AB2C2B"/>
    <w:rsid w:val="32B13308"/>
    <w:rsid w:val="32B4EE7B"/>
    <w:rsid w:val="32B65702"/>
    <w:rsid w:val="32B72FE5"/>
    <w:rsid w:val="32B95AF4"/>
    <w:rsid w:val="32B96AE7"/>
    <w:rsid w:val="32BCD763"/>
    <w:rsid w:val="32CB4D1C"/>
    <w:rsid w:val="32CF8DF9"/>
    <w:rsid w:val="32DFEFA2"/>
    <w:rsid w:val="32E865F0"/>
    <w:rsid w:val="32F51291"/>
    <w:rsid w:val="32FC35CE"/>
    <w:rsid w:val="32FC9413"/>
    <w:rsid w:val="331122FC"/>
    <w:rsid w:val="331CC276"/>
    <w:rsid w:val="332938F4"/>
    <w:rsid w:val="33298D1F"/>
    <w:rsid w:val="332B8D11"/>
    <w:rsid w:val="33330CED"/>
    <w:rsid w:val="3338FE67"/>
    <w:rsid w:val="333A08B7"/>
    <w:rsid w:val="333BCEAD"/>
    <w:rsid w:val="333FF2B9"/>
    <w:rsid w:val="33410226"/>
    <w:rsid w:val="334107B7"/>
    <w:rsid w:val="334A9E28"/>
    <w:rsid w:val="334C546D"/>
    <w:rsid w:val="335427ED"/>
    <w:rsid w:val="336F44ED"/>
    <w:rsid w:val="338F6E17"/>
    <w:rsid w:val="3393FC89"/>
    <w:rsid w:val="339AC21F"/>
    <w:rsid w:val="33AE45C2"/>
    <w:rsid w:val="33B2BF43"/>
    <w:rsid w:val="33BD070E"/>
    <w:rsid w:val="33C029BE"/>
    <w:rsid w:val="33C82E0E"/>
    <w:rsid w:val="33C9AA80"/>
    <w:rsid w:val="33CA0996"/>
    <w:rsid w:val="33CC6E95"/>
    <w:rsid w:val="33DA78F1"/>
    <w:rsid w:val="33E647D3"/>
    <w:rsid w:val="33E80B3B"/>
    <w:rsid w:val="33ECD154"/>
    <w:rsid w:val="33F052F2"/>
    <w:rsid w:val="33F16457"/>
    <w:rsid w:val="33F40D14"/>
    <w:rsid w:val="3400BC2E"/>
    <w:rsid w:val="3404DA11"/>
    <w:rsid w:val="340661EC"/>
    <w:rsid w:val="3410A4EC"/>
    <w:rsid w:val="3410EBA8"/>
    <w:rsid w:val="34125198"/>
    <w:rsid w:val="3418CC30"/>
    <w:rsid w:val="3424DFF1"/>
    <w:rsid w:val="3430A592"/>
    <w:rsid w:val="34468703"/>
    <w:rsid w:val="344B8432"/>
    <w:rsid w:val="3451A040"/>
    <w:rsid w:val="3454B3A7"/>
    <w:rsid w:val="34663AA1"/>
    <w:rsid w:val="346B8EB1"/>
    <w:rsid w:val="346BE87B"/>
    <w:rsid w:val="34706937"/>
    <w:rsid w:val="347F2F7E"/>
    <w:rsid w:val="347FB950"/>
    <w:rsid w:val="34847587"/>
    <w:rsid w:val="3485E3E3"/>
    <w:rsid w:val="348B07A8"/>
    <w:rsid w:val="348D5C06"/>
    <w:rsid w:val="348DE616"/>
    <w:rsid w:val="348DEA33"/>
    <w:rsid w:val="348ED574"/>
    <w:rsid w:val="34912D72"/>
    <w:rsid w:val="3496A147"/>
    <w:rsid w:val="34970D24"/>
    <w:rsid w:val="3497E816"/>
    <w:rsid w:val="34983A73"/>
    <w:rsid w:val="349FB4F6"/>
    <w:rsid w:val="34A11EB5"/>
    <w:rsid w:val="34A141E7"/>
    <w:rsid w:val="34A83630"/>
    <w:rsid w:val="34B545F5"/>
    <w:rsid w:val="34C16AA0"/>
    <w:rsid w:val="34C85C13"/>
    <w:rsid w:val="34C99D54"/>
    <w:rsid w:val="34CB28B5"/>
    <w:rsid w:val="34CEC307"/>
    <w:rsid w:val="34D0E4F8"/>
    <w:rsid w:val="34D9E9DD"/>
    <w:rsid w:val="34DECE14"/>
    <w:rsid w:val="34E4B05D"/>
    <w:rsid w:val="34E55BCC"/>
    <w:rsid w:val="34E814F4"/>
    <w:rsid w:val="34E83B7D"/>
    <w:rsid w:val="34F0F490"/>
    <w:rsid w:val="35036EDB"/>
    <w:rsid w:val="3507D610"/>
    <w:rsid w:val="35108289"/>
    <w:rsid w:val="35130510"/>
    <w:rsid w:val="35132A55"/>
    <w:rsid w:val="351DB2C8"/>
    <w:rsid w:val="351DDCCF"/>
    <w:rsid w:val="351E6C35"/>
    <w:rsid w:val="35235628"/>
    <w:rsid w:val="3523C20E"/>
    <w:rsid w:val="35264D4D"/>
    <w:rsid w:val="35268050"/>
    <w:rsid w:val="3527EB6E"/>
    <w:rsid w:val="352A4E2E"/>
    <w:rsid w:val="352E7324"/>
    <w:rsid w:val="35347219"/>
    <w:rsid w:val="353AFAD2"/>
    <w:rsid w:val="353C1F93"/>
    <w:rsid w:val="3543588B"/>
    <w:rsid w:val="35443C4B"/>
    <w:rsid w:val="35450FC2"/>
    <w:rsid w:val="3546ACEE"/>
    <w:rsid w:val="3550A8FD"/>
    <w:rsid w:val="3555DB80"/>
    <w:rsid w:val="35564BE8"/>
    <w:rsid w:val="355EDC58"/>
    <w:rsid w:val="355EF6FB"/>
    <w:rsid w:val="355FA5BE"/>
    <w:rsid w:val="3565F386"/>
    <w:rsid w:val="3572FC84"/>
    <w:rsid w:val="3577B0CE"/>
    <w:rsid w:val="357803D2"/>
    <w:rsid w:val="357AF1F7"/>
    <w:rsid w:val="357FB528"/>
    <w:rsid w:val="3586B734"/>
    <w:rsid w:val="358C2C61"/>
    <w:rsid w:val="3591CA3E"/>
    <w:rsid w:val="3593DDF0"/>
    <w:rsid w:val="359F3E92"/>
    <w:rsid w:val="35A24683"/>
    <w:rsid w:val="35A66237"/>
    <w:rsid w:val="35A6BE5D"/>
    <w:rsid w:val="35AEE232"/>
    <w:rsid w:val="35B1AEA7"/>
    <w:rsid w:val="35B76F64"/>
    <w:rsid w:val="35BC7759"/>
    <w:rsid w:val="35C66ED2"/>
    <w:rsid w:val="35C70D29"/>
    <w:rsid w:val="35CB1E8A"/>
    <w:rsid w:val="35CB5442"/>
    <w:rsid w:val="35CE30B5"/>
    <w:rsid w:val="35CEDC7D"/>
    <w:rsid w:val="35D2248C"/>
    <w:rsid w:val="35D72CFC"/>
    <w:rsid w:val="35E31239"/>
    <w:rsid w:val="35F3A7D8"/>
    <w:rsid w:val="35F9220C"/>
    <w:rsid w:val="3608C856"/>
    <w:rsid w:val="3609F284"/>
    <w:rsid w:val="36106A00"/>
    <w:rsid w:val="3612EE78"/>
    <w:rsid w:val="36164574"/>
    <w:rsid w:val="36167197"/>
    <w:rsid w:val="3617258D"/>
    <w:rsid w:val="3619CB53"/>
    <w:rsid w:val="3623FC2F"/>
    <w:rsid w:val="3626C791"/>
    <w:rsid w:val="362934C5"/>
    <w:rsid w:val="362EB500"/>
    <w:rsid w:val="362FC2DF"/>
    <w:rsid w:val="3633EB9A"/>
    <w:rsid w:val="36384D9E"/>
    <w:rsid w:val="364E779D"/>
    <w:rsid w:val="365468A8"/>
    <w:rsid w:val="36593067"/>
    <w:rsid w:val="365BC700"/>
    <w:rsid w:val="36613C10"/>
    <w:rsid w:val="3661A65F"/>
    <w:rsid w:val="366440C4"/>
    <w:rsid w:val="36654ED6"/>
    <w:rsid w:val="366AC1B5"/>
    <w:rsid w:val="366AE3E8"/>
    <w:rsid w:val="366C215E"/>
    <w:rsid w:val="36733A72"/>
    <w:rsid w:val="367B5C2F"/>
    <w:rsid w:val="367C5954"/>
    <w:rsid w:val="367EBA65"/>
    <w:rsid w:val="367ED774"/>
    <w:rsid w:val="3687C489"/>
    <w:rsid w:val="368EDAAE"/>
    <w:rsid w:val="369B27AA"/>
    <w:rsid w:val="369DA0B7"/>
    <w:rsid w:val="36A43A29"/>
    <w:rsid w:val="36A7D151"/>
    <w:rsid w:val="36B2E6E3"/>
    <w:rsid w:val="36B332F3"/>
    <w:rsid w:val="36B8FD4A"/>
    <w:rsid w:val="36BE8D39"/>
    <w:rsid w:val="36C70900"/>
    <w:rsid w:val="36C7BC6E"/>
    <w:rsid w:val="36C86F61"/>
    <w:rsid w:val="36CA5471"/>
    <w:rsid w:val="36CBBC6B"/>
    <w:rsid w:val="36CC0DA0"/>
    <w:rsid w:val="36CFC163"/>
    <w:rsid w:val="36D10F97"/>
    <w:rsid w:val="36D7DEF7"/>
    <w:rsid w:val="36DAA945"/>
    <w:rsid w:val="36DC7323"/>
    <w:rsid w:val="36DE0AA9"/>
    <w:rsid w:val="36E1D2DD"/>
    <w:rsid w:val="36E4A79B"/>
    <w:rsid w:val="36EFE316"/>
    <w:rsid w:val="36F743EB"/>
    <w:rsid w:val="36F98369"/>
    <w:rsid w:val="36FAA90F"/>
    <w:rsid w:val="370615DA"/>
    <w:rsid w:val="370E6F91"/>
    <w:rsid w:val="370FC81F"/>
    <w:rsid w:val="371521A8"/>
    <w:rsid w:val="37168C4D"/>
    <w:rsid w:val="371A216D"/>
    <w:rsid w:val="372332DB"/>
    <w:rsid w:val="37243C5D"/>
    <w:rsid w:val="372B64C6"/>
    <w:rsid w:val="37335E6B"/>
    <w:rsid w:val="37357C9D"/>
    <w:rsid w:val="3737D740"/>
    <w:rsid w:val="373A22FD"/>
    <w:rsid w:val="373F76A4"/>
    <w:rsid w:val="374C8B2D"/>
    <w:rsid w:val="374DD142"/>
    <w:rsid w:val="374EED9D"/>
    <w:rsid w:val="3756EC2A"/>
    <w:rsid w:val="37587982"/>
    <w:rsid w:val="3759F599"/>
    <w:rsid w:val="3766EEEB"/>
    <w:rsid w:val="376DC21A"/>
    <w:rsid w:val="37712B12"/>
    <w:rsid w:val="377218CE"/>
    <w:rsid w:val="3772FD5D"/>
    <w:rsid w:val="377957C5"/>
    <w:rsid w:val="37801748"/>
    <w:rsid w:val="37868015"/>
    <w:rsid w:val="37873BD6"/>
    <w:rsid w:val="378EDDFD"/>
    <w:rsid w:val="3795BCA8"/>
    <w:rsid w:val="37979D11"/>
    <w:rsid w:val="379ED49D"/>
    <w:rsid w:val="37A580A2"/>
    <w:rsid w:val="37B15DBF"/>
    <w:rsid w:val="37C1040A"/>
    <w:rsid w:val="37C2352D"/>
    <w:rsid w:val="37C3F31A"/>
    <w:rsid w:val="37CA0302"/>
    <w:rsid w:val="37CC3079"/>
    <w:rsid w:val="37E29936"/>
    <w:rsid w:val="37EB9A38"/>
    <w:rsid w:val="37EC46B7"/>
    <w:rsid w:val="37F022DF"/>
    <w:rsid w:val="37F2F7B8"/>
    <w:rsid w:val="37F59EF3"/>
    <w:rsid w:val="37FD2AE4"/>
    <w:rsid w:val="37FF7BEF"/>
    <w:rsid w:val="3805850E"/>
    <w:rsid w:val="380CEEF9"/>
    <w:rsid w:val="380DEAFB"/>
    <w:rsid w:val="38156A12"/>
    <w:rsid w:val="3817BC1F"/>
    <w:rsid w:val="3825359F"/>
    <w:rsid w:val="382700FB"/>
    <w:rsid w:val="382AAD95"/>
    <w:rsid w:val="38356935"/>
    <w:rsid w:val="38368E4E"/>
    <w:rsid w:val="383752E3"/>
    <w:rsid w:val="383AC42B"/>
    <w:rsid w:val="383E27D1"/>
    <w:rsid w:val="384EA1A8"/>
    <w:rsid w:val="385142A2"/>
    <w:rsid w:val="3854800C"/>
    <w:rsid w:val="38574C94"/>
    <w:rsid w:val="3858AA95"/>
    <w:rsid w:val="385DFF1E"/>
    <w:rsid w:val="3861BF78"/>
    <w:rsid w:val="386796D3"/>
    <w:rsid w:val="3867F667"/>
    <w:rsid w:val="3874965C"/>
    <w:rsid w:val="3875F30D"/>
    <w:rsid w:val="387A1845"/>
    <w:rsid w:val="387BA669"/>
    <w:rsid w:val="388979B8"/>
    <w:rsid w:val="3889B40A"/>
    <w:rsid w:val="388D0484"/>
    <w:rsid w:val="38900AEF"/>
    <w:rsid w:val="389553CA"/>
    <w:rsid w:val="389D63D2"/>
    <w:rsid w:val="389EDFF0"/>
    <w:rsid w:val="38AF72BE"/>
    <w:rsid w:val="38B04178"/>
    <w:rsid w:val="38B0FCF6"/>
    <w:rsid w:val="38B5CB0E"/>
    <w:rsid w:val="38C3317D"/>
    <w:rsid w:val="38C33713"/>
    <w:rsid w:val="38C848C3"/>
    <w:rsid w:val="38D0010C"/>
    <w:rsid w:val="38D0C18F"/>
    <w:rsid w:val="38F6B8D6"/>
    <w:rsid w:val="3901716D"/>
    <w:rsid w:val="3902D486"/>
    <w:rsid w:val="391A9F3A"/>
    <w:rsid w:val="391D1F54"/>
    <w:rsid w:val="39246BD9"/>
    <w:rsid w:val="3928781D"/>
    <w:rsid w:val="394633AE"/>
    <w:rsid w:val="39465FE0"/>
    <w:rsid w:val="3946D437"/>
    <w:rsid w:val="39487ED6"/>
    <w:rsid w:val="394A6303"/>
    <w:rsid w:val="395446F9"/>
    <w:rsid w:val="3954559B"/>
    <w:rsid w:val="39558832"/>
    <w:rsid w:val="3959050C"/>
    <w:rsid w:val="395B3573"/>
    <w:rsid w:val="3963A605"/>
    <w:rsid w:val="3967BB90"/>
    <w:rsid w:val="396800DA"/>
    <w:rsid w:val="396923A0"/>
    <w:rsid w:val="396ECD97"/>
    <w:rsid w:val="3970BACA"/>
    <w:rsid w:val="3976F68C"/>
    <w:rsid w:val="397C7557"/>
    <w:rsid w:val="3985D29E"/>
    <w:rsid w:val="398B8121"/>
    <w:rsid w:val="398C8FFE"/>
    <w:rsid w:val="398FCAF6"/>
    <w:rsid w:val="399230D3"/>
    <w:rsid w:val="3995CCF4"/>
    <w:rsid w:val="39978F3A"/>
    <w:rsid w:val="399E0D0A"/>
    <w:rsid w:val="39A0F25C"/>
    <w:rsid w:val="39A4F7EF"/>
    <w:rsid w:val="39A61712"/>
    <w:rsid w:val="39A7E0F0"/>
    <w:rsid w:val="39A81B9F"/>
    <w:rsid w:val="39AB5B58"/>
    <w:rsid w:val="39B6CC96"/>
    <w:rsid w:val="39B96255"/>
    <w:rsid w:val="39C5B6DA"/>
    <w:rsid w:val="39C9B3DC"/>
    <w:rsid w:val="39DDFF1C"/>
    <w:rsid w:val="39E68F78"/>
    <w:rsid w:val="3A04A3AA"/>
    <w:rsid w:val="3A074B76"/>
    <w:rsid w:val="3A08773F"/>
    <w:rsid w:val="3A0F4013"/>
    <w:rsid w:val="3A1061DF"/>
    <w:rsid w:val="3A144198"/>
    <w:rsid w:val="3A1DF5B0"/>
    <w:rsid w:val="3A1FAB03"/>
    <w:rsid w:val="3A327FA6"/>
    <w:rsid w:val="3A329270"/>
    <w:rsid w:val="3A33528B"/>
    <w:rsid w:val="3A3D4560"/>
    <w:rsid w:val="3A4E112C"/>
    <w:rsid w:val="3A5319F3"/>
    <w:rsid w:val="3A5BB3AD"/>
    <w:rsid w:val="3A63E834"/>
    <w:rsid w:val="3A670DDB"/>
    <w:rsid w:val="3A691285"/>
    <w:rsid w:val="3A6CA212"/>
    <w:rsid w:val="3A6EBC52"/>
    <w:rsid w:val="3A726BE2"/>
    <w:rsid w:val="3A741FB6"/>
    <w:rsid w:val="3A75D147"/>
    <w:rsid w:val="3A7A4C29"/>
    <w:rsid w:val="3A7D6BB0"/>
    <w:rsid w:val="3A7E8621"/>
    <w:rsid w:val="3A84DB3E"/>
    <w:rsid w:val="3A919AD4"/>
    <w:rsid w:val="3A96A64C"/>
    <w:rsid w:val="3A96E34E"/>
    <w:rsid w:val="3A9740A5"/>
    <w:rsid w:val="3A97C28B"/>
    <w:rsid w:val="3A98B347"/>
    <w:rsid w:val="3A991F64"/>
    <w:rsid w:val="3AA32B1C"/>
    <w:rsid w:val="3AAFD7FF"/>
    <w:rsid w:val="3AB1112F"/>
    <w:rsid w:val="3AB8F9EE"/>
    <w:rsid w:val="3ABB515E"/>
    <w:rsid w:val="3ABE7FB1"/>
    <w:rsid w:val="3AC4E95C"/>
    <w:rsid w:val="3AC7DD31"/>
    <w:rsid w:val="3ACE02CE"/>
    <w:rsid w:val="3ACE386D"/>
    <w:rsid w:val="3AD65BCE"/>
    <w:rsid w:val="3AD980E1"/>
    <w:rsid w:val="3AE3FB38"/>
    <w:rsid w:val="3AE68973"/>
    <w:rsid w:val="3AE6F5C1"/>
    <w:rsid w:val="3AE76BED"/>
    <w:rsid w:val="3AE79B10"/>
    <w:rsid w:val="3AEC5495"/>
    <w:rsid w:val="3AF507E6"/>
    <w:rsid w:val="3B07AEFF"/>
    <w:rsid w:val="3B0E668E"/>
    <w:rsid w:val="3B11C708"/>
    <w:rsid w:val="3B15B274"/>
    <w:rsid w:val="3B1DFD4A"/>
    <w:rsid w:val="3B28B5C5"/>
    <w:rsid w:val="3B296B2D"/>
    <w:rsid w:val="3B2AF86D"/>
    <w:rsid w:val="3B3D68EA"/>
    <w:rsid w:val="3B3D96D8"/>
    <w:rsid w:val="3B3E1BFF"/>
    <w:rsid w:val="3B438859"/>
    <w:rsid w:val="3B4D46AE"/>
    <w:rsid w:val="3B4E727D"/>
    <w:rsid w:val="3B4E9B4D"/>
    <w:rsid w:val="3B4F5FC0"/>
    <w:rsid w:val="3B50830C"/>
    <w:rsid w:val="3B53ED06"/>
    <w:rsid w:val="3B582E84"/>
    <w:rsid w:val="3B6540CB"/>
    <w:rsid w:val="3B659477"/>
    <w:rsid w:val="3B69EAD4"/>
    <w:rsid w:val="3B6C6A32"/>
    <w:rsid w:val="3B6D4DED"/>
    <w:rsid w:val="3B6EAD20"/>
    <w:rsid w:val="3B6EF70E"/>
    <w:rsid w:val="3B76931F"/>
    <w:rsid w:val="3B774440"/>
    <w:rsid w:val="3B7DB184"/>
    <w:rsid w:val="3B7E6772"/>
    <w:rsid w:val="3B884BEC"/>
    <w:rsid w:val="3B8E537A"/>
    <w:rsid w:val="3B8FB3B4"/>
    <w:rsid w:val="3B9113D7"/>
    <w:rsid w:val="3B96C118"/>
    <w:rsid w:val="3B9C08BD"/>
    <w:rsid w:val="3B9CE9BC"/>
    <w:rsid w:val="3B9D8D41"/>
    <w:rsid w:val="3B9E1D2E"/>
    <w:rsid w:val="3BA6AD40"/>
    <w:rsid w:val="3BA84A78"/>
    <w:rsid w:val="3BA88D32"/>
    <w:rsid w:val="3BAB2D42"/>
    <w:rsid w:val="3BB56E01"/>
    <w:rsid w:val="3BBA5741"/>
    <w:rsid w:val="3BBF8EB2"/>
    <w:rsid w:val="3BC1DF25"/>
    <w:rsid w:val="3BC2395C"/>
    <w:rsid w:val="3BC48F5E"/>
    <w:rsid w:val="3BC82576"/>
    <w:rsid w:val="3BC930F1"/>
    <w:rsid w:val="3BD361DC"/>
    <w:rsid w:val="3BDB3484"/>
    <w:rsid w:val="3BE0CCDB"/>
    <w:rsid w:val="3BF3CB75"/>
    <w:rsid w:val="3BF9FF8D"/>
    <w:rsid w:val="3BFA2379"/>
    <w:rsid w:val="3BFBC97F"/>
    <w:rsid w:val="3C09D76A"/>
    <w:rsid w:val="3C0CB25E"/>
    <w:rsid w:val="3C111EFF"/>
    <w:rsid w:val="3C15C81A"/>
    <w:rsid w:val="3C22963F"/>
    <w:rsid w:val="3C23C7C9"/>
    <w:rsid w:val="3C2C41A7"/>
    <w:rsid w:val="3C2FF80A"/>
    <w:rsid w:val="3C3A600E"/>
    <w:rsid w:val="3C3DBBC9"/>
    <w:rsid w:val="3C3E3E41"/>
    <w:rsid w:val="3C43D10B"/>
    <w:rsid w:val="3C46E53D"/>
    <w:rsid w:val="3C4E0227"/>
    <w:rsid w:val="3C5C5ABD"/>
    <w:rsid w:val="3C5E8209"/>
    <w:rsid w:val="3C6CC36A"/>
    <w:rsid w:val="3C6F08FE"/>
    <w:rsid w:val="3C6F8C9C"/>
    <w:rsid w:val="3C70CA3E"/>
    <w:rsid w:val="3C79195D"/>
    <w:rsid w:val="3C7D937C"/>
    <w:rsid w:val="3C8264AC"/>
    <w:rsid w:val="3C827AF8"/>
    <w:rsid w:val="3C83309E"/>
    <w:rsid w:val="3C99AD06"/>
    <w:rsid w:val="3C9A32BB"/>
    <w:rsid w:val="3CA78F22"/>
    <w:rsid w:val="3CB2EAAF"/>
    <w:rsid w:val="3CBB02CA"/>
    <w:rsid w:val="3CC13A9D"/>
    <w:rsid w:val="3CC32EE8"/>
    <w:rsid w:val="3CC50EF7"/>
    <w:rsid w:val="3CC642F7"/>
    <w:rsid w:val="3CDCBB65"/>
    <w:rsid w:val="3CE7ADF4"/>
    <w:rsid w:val="3CEAC95F"/>
    <w:rsid w:val="3CFBBDF6"/>
    <w:rsid w:val="3D02D16D"/>
    <w:rsid w:val="3D0642D9"/>
    <w:rsid w:val="3D0860C4"/>
    <w:rsid w:val="3D0E7372"/>
    <w:rsid w:val="3D11F191"/>
    <w:rsid w:val="3D211C14"/>
    <w:rsid w:val="3D239986"/>
    <w:rsid w:val="3D2C7DFB"/>
    <w:rsid w:val="3D328B05"/>
    <w:rsid w:val="3D365BC9"/>
    <w:rsid w:val="3D391579"/>
    <w:rsid w:val="3D45BDF2"/>
    <w:rsid w:val="3D45D516"/>
    <w:rsid w:val="3D4836AC"/>
    <w:rsid w:val="3D5497A5"/>
    <w:rsid w:val="3D552808"/>
    <w:rsid w:val="3D5B008C"/>
    <w:rsid w:val="3D5DECC0"/>
    <w:rsid w:val="3D6046DC"/>
    <w:rsid w:val="3D6124F8"/>
    <w:rsid w:val="3D6C0AAD"/>
    <w:rsid w:val="3D6FA9CC"/>
    <w:rsid w:val="3D765975"/>
    <w:rsid w:val="3D7AAC4C"/>
    <w:rsid w:val="3D7B6E09"/>
    <w:rsid w:val="3D7D3D7D"/>
    <w:rsid w:val="3D87AD15"/>
    <w:rsid w:val="3D8A93CC"/>
    <w:rsid w:val="3D9555BD"/>
    <w:rsid w:val="3D968AA2"/>
    <w:rsid w:val="3DA24287"/>
    <w:rsid w:val="3DACD814"/>
    <w:rsid w:val="3DB0EC12"/>
    <w:rsid w:val="3DB1BE8D"/>
    <w:rsid w:val="3DBCBD86"/>
    <w:rsid w:val="3DBDDCC6"/>
    <w:rsid w:val="3DC63C36"/>
    <w:rsid w:val="3DC6FA34"/>
    <w:rsid w:val="3DC70C54"/>
    <w:rsid w:val="3DCB1461"/>
    <w:rsid w:val="3DCB43BF"/>
    <w:rsid w:val="3DD2CFF6"/>
    <w:rsid w:val="3DD57689"/>
    <w:rsid w:val="3DDA2B9C"/>
    <w:rsid w:val="3DDF7507"/>
    <w:rsid w:val="3DE2A388"/>
    <w:rsid w:val="3DE3D582"/>
    <w:rsid w:val="3DF1E8AF"/>
    <w:rsid w:val="3DF725E9"/>
    <w:rsid w:val="3DF7CEDF"/>
    <w:rsid w:val="3DFE667E"/>
    <w:rsid w:val="3DFFFF12"/>
    <w:rsid w:val="3E00F84B"/>
    <w:rsid w:val="3E09FA06"/>
    <w:rsid w:val="3E133CBF"/>
    <w:rsid w:val="3E22AEE1"/>
    <w:rsid w:val="3E24FD69"/>
    <w:rsid w:val="3E27DE5B"/>
    <w:rsid w:val="3E2AB51F"/>
    <w:rsid w:val="3E2DB573"/>
    <w:rsid w:val="3E33145B"/>
    <w:rsid w:val="3E3384BF"/>
    <w:rsid w:val="3E3EE94C"/>
    <w:rsid w:val="3E470726"/>
    <w:rsid w:val="3E5737D2"/>
    <w:rsid w:val="3E5C1B67"/>
    <w:rsid w:val="3E63C751"/>
    <w:rsid w:val="3E6767AC"/>
    <w:rsid w:val="3E69531A"/>
    <w:rsid w:val="3E6C5B6E"/>
    <w:rsid w:val="3E6C6E75"/>
    <w:rsid w:val="3E6EE56F"/>
    <w:rsid w:val="3E760F96"/>
    <w:rsid w:val="3E766939"/>
    <w:rsid w:val="3E7B2569"/>
    <w:rsid w:val="3E7EBDD8"/>
    <w:rsid w:val="3E835331"/>
    <w:rsid w:val="3E85D7A2"/>
    <w:rsid w:val="3E867802"/>
    <w:rsid w:val="3E89B21B"/>
    <w:rsid w:val="3E8A99AD"/>
    <w:rsid w:val="3E907D89"/>
    <w:rsid w:val="3E9A3A12"/>
    <w:rsid w:val="3E9B6D51"/>
    <w:rsid w:val="3EB610C1"/>
    <w:rsid w:val="3EB7ED60"/>
    <w:rsid w:val="3EC94084"/>
    <w:rsid w:val="3EC9E669"/>
    <w:rsid w:val="3ECF204D"/>
    <w:rsid w:val="3EDBCC57"/>
    <w:rsid w:val="3EDC71EF"/>
    <w:rsid w:val="3EDDAE19"/>
    <w:rsid w:val="3EE8DADA"/>
    <w:rsid w:val="3EEDF7CF"/>
    <w:rsid w:val="3EF1513A"/>
    <w:rsid w:val="3EF2128D"/>
    <w:rsid w:val="3EF52A4E"/>
    <w:rsid w:val="3EFDC89A"/>
    <w:rsid w:val="3EFDE437"/>
    <w:rsid w:val="3F0F66B8"/>
    <w:rsid w:val="3F1329A8"/>
    <w:rsid w:val="3F194BFA"/>
    <w:rsid w:val="3F229E86"/>
    <w:rsid w:val="3F269837"/>
    <w:rsid w:val="3F2E3BFB"/>
    <w:rsid w:val="3F2E9174"/>
    <w:rsid w:val="3F301750"/>
    <w:rsid w:val="3F31DDF8"/>
    <w:rsid w:val="3F3204F6"/>
    <w:rsid w:val="3F34FB24"/>
    <w:rsid w:val="3F3BFA7C"/>
    <w:rsid w:val="3F3DE960"/>
    <w:rsid w:val="3F3FBE60"/>
    <w:rsid w:val="3F410262"/>
    <w:rsid w:val="3F47E2F5"/>
    <w:rsid w:val="3F518647"/>
    <w:rsid w:val="3F588DE7"/>
    <w:rsid w:val="3F690DBB"/>
    <w:rsid w:val="3F7200D0"/>
    <w:rsid w:val="3F756D91"/>
    <w:rsid w:val="3F763104"/>
    <w:rsid w:val="3F7A48A0"/>
    <w:rsid w:val="3F7E9AFD"/>
    <w:rsid w:val="3F844249"/>
    <w:rsid w:val="3F88EDFE"/>
    <w:rsid w:val="3F93CD6D"/>
    <w:rsid w:val="3F97D1C7"/>
    <w:rsid w:val="3F9FF691"/>
    <w:rsid w:val="3FAC5318"/>
    <w:rsid w:val="3FAF52B8"/>
    <w:rsid w:val="3FBA0D54"/>
    <w:rsid w:val="3FBF5389"/>
    <w:rsid w:val="3FC3F03B"/>
    <w:rsid w:val="3FC4820E"/>
    <w:rsid w:val="3FC9FBE5"/>
    <w:rsid w:val="3FCA40D2"/>
    <w:rsid w:val="3FD3FE01"/>
    <w:rsid w:val="3FD7425E"/>
    <w:rsid w:val="3FD78804"/>
    <w:rsid w:val="3FDC1678"/>
    <w:rsid w:val="3FDE992A"/>
    <w:rsid w:val="3FE4BB5C"/>
    <w:rsid w:val="3FEA7730"/>
    <w:rsid w:val="3FF13A40"/>
    <w:rsid w:val="3FF298F4"/>
    <w:rsid w:val="3FF6E2E0"/>
    <w:rsid w:val="3FFCFA71"/>
    <w:rsid w:val="400CE4E8"/>
    <w:rsid w:val="400D477B"/>
    <w:rsid w:val="40105CE0"/>
    <w:rsid w:val="4011D563"/>
    <w:rsid w:val="4012D7A9"/>
    <w:rsid w:val="40134083"/>
    <w:rsid w:val="40270D12"/>
    <w:rsid w:val="40435BD4"/>
    <w:rsid w:val="4044E3DB"/>
    <w:rsid w:val="4044EA2E"/>
    <w:rsid w:val="40478EBB"/>
    <w:rsid w:val="4050005F"/>
    <w:rsid w:val="4051725B"/>
    <w:rsid w:val="4053735A"/>
    <w:rsid w:val="40542894"/>
    <w:rsid w:val="40542B1F"/>
    <w:rsid w:val="4054A64A"/>
    <w:rsid w:val="406023FD"/>
    <w:rsid w:val="406081C0"/>
    <w:rsid w:val="40659F10"/>
    <w:rsid w:val="406AC6F0"/>
    <w:rsid w:val="406DF454"/>
    <w:rsid w:val="40701173"/>
    <w:rsid w:val="407974A4"/>
    <w:rsid w:val="407B02EB"/>
    <w:rsid w:val="407BD797"/>
    <w:rsid w:val="4085F7B5"/>
    <w:rsid w:val="4087A146"/>
    <w:rsid w:val="408EE4CF"/>
    <w:rsid w:val="40A1E27C"/>
    <w:rsid w:val="40AA555C"/>
    <w:rsid w:val="40B56E54"/>
    <w:rsid w:val="40B610F1"/>
    <w:rsid w:val="40B75D46"/>
    <w:rsid w:val="40BE6B00"/>
    <w:rsid w:val="40C03D89"/>
    <w:rsid w:val="40C18E20"/>
    <w:rsid w:val="40C26738"/>
    <w:rsid w:val="40C3056A"/>
    <w:rsid w:val="40C5B7A8"/>
    <w:rsid w:val="40CB26D7"/>
    <w:rsid w:val="40D19440"/>
    <w:rsid w:val="40D1A27A"/>
    <w:rsid w:val="40DEF3C8"/>
    <w:rsid w:val="40E1C3A4"/>
    <w:rsid w:val="40E23DA7"/>
    <w:rsid w:val="40EA2DAF"/>
    <w:rsid w:val="40EFF3DE"/>
    <w:rsid w:val="40F12DCE"/>
    <w:rsid w:val="40F153B2"/>
    <w:rsid w:val="40FB37C3"/>
    <w:rsid w:val="40FD86EF"/>
    <w:rsid w:val="40FE3FAC"/>
    <w:rsid w:val="41146E0C"/>
    <w:rsid w:val="412541BF"/>
    <w:rsid w:val="412687C2"/>
    <w:rsid w:val="41281C48"/>
    <w:rsid w:val="41294E8B"/>
    <w:rsid w:val="412A7A6A"/>
    <w:rsid w:val="4131B410"/>
    <w:rsid w:val="4134A62F"/>
    <w:rsid w:val="41358B30"/>
    <w:rsid w:val="4135948F"/>
    <w:rsid w:val="413B85DF"/>
    <w:rsid w:val="413C116D"/>
    <w:rsid w:val="413EC1FF"/>
    <w:rsid w:val="413F1EF4"/>
    <w:rsid w:val="41415371"/>
    <w:rsid w:val="414253D1"/>
    <w:rsid w:val="4145FBBE"/>
    <w:rsid w:val="414C26DD"/>
    <w:rsid w:val="414DC43F"/>
    <w:rsid w:val="4152A3C9"/>
    <w:rsid w:val="4169D054"/>
    <w:rsid w:val="416DE29A"/>
    <w:rsid w:val="416E47AB"/>
    <w:rsid w:val="417312BF"/>
    <w:rsid w:val="41762B84"/>
    <w:rsid w:val="418F043E"/>
    <w:rsid w:val="418F700C"/>
    <w:rsid w:val="4196C5D7"/>
    <w:rsid w:val="41986052"/>
    <w:rsid w:val="419BCCA3"/>
    <w:rsid w:val="419C1BE8"/>
    <w:rsid w:val="41A51F6D"/>
    <w:rsid w:val="41A78900"/>
    <w:rsid w:val="41BB473F"/>
    <w:rsid w:val="41C76C84"/>
    <w:rsid w:val="41C7E739"/>
    <w:rsid w:val="41CEA77E"/>
    <w:rsid w:val="41DD13E7"/>
    <w:rsid w:val="41E0F79E"/>
    <w:rsid w:val="41EAFD2B"/>
    <w:rsid w:val="41EF569E"/>
    <w:rsid w:val="41FA78F9"/>
    <w:rsid w:val="41FFA10E"/>
    <w:rsid w:val="41FFAB9B"/>
    <w:rsid w:val="4203FF83"/>
    <w:rsid w:val="4208CFB8"/>
    <w:rsid w:val="420A6B6C"/>
    <w:rsid w:val="420DAA1A"/>
    <w:rsid w:val="42242324"/>
    <w:rsid w:val="4229B2CA"/>
    <w:rsid w:val="4242BFBF"/>
    <w:rsid w:val="4243B2BF"/>
    <w:rsid w:val="424B30BC"/>
    <w:rsid w:val="424FC7D9"/>
    <w:rsid w:val="4260F362"/>
    <w:rsid w:val="42612C90"/>
    <w:rsid w:val="4261F5E7"/>
    <w:rsid w:val="4264B7DB"/>
    <w:rsid w:val="4266BDE7"/>
    <w:rsid w:val="426B88C6"/>
    <w:rsid w:val="426FBCF4"/>
    <w:rsid w:val="42750376"/>
    <w:rsid w:val="428FCEB5"/>
    <w:rsid w:val="4294E453"/>
    <w:rsid w:val="429961A2"/>
    <w:rsid w:val="429FB460"/>
    <w:rsid w:val="42A5932A"/>
    <w:rsid w:val="42A60FFA"/>
    <w:rsid w:val="42A6A297"/>
    <w:rsid w:val="42A7394F"/>
    <w:rsid w:val="42AF8058"/>
    <w:rsid w:val="42B0DEEA"/>
    <w:rsid w:val="42B480B8"/>
    <w:rsid w:val="42B767DC"/>
    <w:rsid w:val="42B9D02A"/>
    <w:rsid w:val="42C0388B"/>
    <w:rsid w:val="42CE0413"/>
    <w:rsid w:val="42D27416"/>
    <w:rsid w:val="42D33917"/>
    <w:rsid w:val="42D8941F"/>
    <w:rsid w:val="42DC7F34"/>
    <w:rsid w:val="42EA884E"/>
    <w:rsid w:val="42EB10B7"/>
    <w:rsid w:val="42EF551A"/>
    <w:rsid w:val="42EFFA47"/>
    <w:rsid w:val="42F93575"/>
    <w:rsid w:val="4305FCE6"/>
    <w:rsid w:val="430D572C"/>
    <w:rsid w:val="43182BDE"/>
    <w:rsid w:val="43230531"/>
    <w:rsid w:val="433A8351"/>
    <w:rsid w:val="43404F76"/>
    <w:rsid w:val="4346B4EB"/>
    <w:rsid w:val="4348208B"/>
    <w:rsid w:val="434FB683"/>
    <w:rsid w:val="43502F33"/>
    <w:rsid w:val="43548169"/>
    <w:rsid w:val="435E9F1F"/>
    <w:rsid w:val="435F687C"/>
    <w:rsid w:val="436BA13F"/>
    <w:rsid w:val="436D86E3"/>
    <w:rsid w:val="4374FCB9"/>
    <w:rsid w:val="437682CE"/>
    <w:rsid w:val="437978D1"/>
    <w:rsid w:val="437F4294"/>
    <w:rsid w:val="4385208C"/>
    <w:rsid w:val="4386D60F"/>
    <w:rsid w:val="438A02EA"/>
    <w:rsid w:val="438B9EE9"/>
    <w:rsid w:val="438DF8D1"/>
    <w:rsid w:val="43972864"/>
    <w:rsid w:val="43A08121"/>
    <w:rsid w:val="43A61E83"/>
    <w:rsid w:val="43AA0164"/>
    <w:rsid w:val="43AAB6FD"/>
    <w:rsid w:val="43AC88E7"/>
    <w:rsid w:val="43B839BD"/>
    <w:rsid w:val="43CB0C8B"/>
    <w:rsid w:val="43CCFF82"/>
    <w:rsid w:val="43F0DEDB"/>
    <w:rsid w:val="43F2AD51"/>
    <w:rsid w:val="43F2E200"/>
    <w:rsid w:val="440C393F"/>
    <w:rsid w:val="44157328"/>
    <w:rsid w:val="44177CCE"/>
    <w:rsid w:val="441A9929"/>
    <w:rsid w:val="441C3705"/>
    <w:rsid w:val="441C4B71"/>
    <w:rsid w:val="442F55E6"/>
    <w:rsid w:val="443CD7F7"/>
    <w:rsid w:val="44439430"/>
    <w:rsid w:val="444535D9"/>
    <w:rsid w:val="4448A3B3"/>
    <w:rsid w:val="44520BD9"/>
    <w:rsid w:val="44572D67"/>
    <w:rsid w:val="445937FE"/>
    <w:rsid w:val="445A755B"/>
    <w:rsid w:val="445E17DB"/>
    <w:rsid w:val="445FB16A"/>
    <w:rsid w:val="44687368"/>
    <w:rsid w:val="446AC37D"/>
    <w:rsid w:val="446C6DAC"/>
    <w:rsid w:val="44714E19"/>
    <w:rsid w:val="44766F90"/>
    <w:rsid w:val="447887F4"/>
    <w:rsid w:val="447A5EE7"/>
    <w:rsid w:val="448AD21C"/>
    <w:rsid w:val="448F0880"/>
    <w:rsid w:val="4492C88E"/>
    <w:rsid w:val="449FB5FC"/>
    <w:rsid w:val="44A3BBB2"/>
    <w:rsid w:val="44A42871"/>
    <w:rsid w:val="44A4AE07"/>
    <w:rsid w:val="44A74CA0"/>
    <w:rsid w:val="44A78F7D"/>
    <w:rsid w:val="44A90918"/>
    <w:rsid w:val="44B57891"/>
    <w:rsid w:val="44C635D5"/>
    <w:rsid w:val="44CD064B"/>
    <w:rsid w:val="44CDEB85"/>
    <w:rsid w:val="44D156AD"/>
    <w:rsid w:val="44D5E581"/>
    <w:rsid w:val="44E04CF7"/>
    <w:rsid w:val="44E3EDFD"/>
    <w:rsid w:val="44EBE229"/>
    <w:rsid w:val="44F5803B"/>
    <w:rsid w:val="44F69FF7"/>
    <w:rsid w:val="44FA68A6"/>
    <w:rsid w:val="44FF2606"/>
    <w:rsid w:val="450021B5"/>
    <w:rsid w:val="450395B6"/>
    <w:rsid w:val="45054F3B"/>
    <w:rsid w:val="450C69FE"/>
    <w:rsid w:val="45119EA4"/>
    <w:rsid w:val="451B7DCE"/>
    <w:rsid w:val="45233459"/>
    <w:rsid w:val="4523B554"/>
    <w:rsid w:val="4526C1DE"/>
    <w:rsid w:val="4526D7F2"/>
    <w:rsid w:val="452E66F4"/>
    <w:rsid w:val="45312FA5"/>
    <w:rsid w:val="453444E5"/>
    <w:rsid w:val="453563CE"/>
    <w:rsid w:val="45367B91"/>
    <w:rsid w:val="45367D6A"/>
    <w:rsid w:val="4539F61D"/>
    <w:rsid w:val="453AA039"/>
    <w:rsid w:val="453E9F7D"/>
    <w:rsid w:val="454378CE"/>
    <w:rsid w:val="45451A92"/>
    <w:rsid w:val="45483D2A"/>
    <w:rsid w:val="4549DB6F"/>
    <w:rsid w:val="45577244"/>
    <w:rsid w:val="455AD137"/>
    <w:rsid w:val="455EF292"/>
    <w:rsid w:val="4564AC50"/>
    <w:rsid w:val="45698D44"/>
    <w:rsid w:val="456AB767"/>
    <w:rsid w:val="45749E24"/>
    <w:rsid w:val="457B9525"/>
    <w:rsid w:val="458440C1"/>
    <w:rsid w:val="4593397B"/>
    <w:rsid w:val="45970393"/>
    <w:rsid w:val="45989424"/>
    <w:rsid w:val="45A2B130"/>
    <w:rsid w:val="45A8BB5F"/>
    <w:rsid w:val="45B24117"/>
    <w:rsid w:val="45B24146"/>
    <w:rsid w:val="45B667A4"/>
    <w:rsid w:val="45CEE8F0"/>
    <w:rsid w:val="45CEEDC5"/>
    <w:rsid w:val="45CF8BB2"/>
    <w:rsid w:val="45D02198"/>
    <w:rsid w:val="45D19E65"/>
    <w:rsid w:val="45DE82F7"/>
    <w:rsid w:val="45E45383"/>
    <w:rsid w:val="45E544EB"/>
    <w:rsid w:val="45E92FDA"/>
    <w:rsid w:val="45EB26AA"/>
    <w:rsid w:val="45EFFAF4"/>
    <w:rsid w:val="45F76539"/>
    <w:rsid w:val="45F95400"/>
    <w:rsid w:val="45FE20E8"/>
    <w:rsid w:val="46130F90"/>
    <w:rsid w:val="461CD9BD"/>
    <w:rsid w:val="461E3C98"/>
    <w:rsid w:val="46254D87"/>
    <w:rsid w:val="4626B73C"/>
    <w:rsid w:val="46297B55"/>
    <w:rsid w:val="462DDC97"/>
    <w:rsid w:val="462EEED1"/>
    <w:rsid w:val="4634BB49"/>
    <w:rsid w:val="463B4082"/>
    <w:rsid w:val="464C15BB"/>
    <w:rsid w:val="4651DF66"/>
    <w:rsid w:val="4652ACCC"/>
    <w:rsid w:val="465CE262"/>
    <w:rsid w:val="4662404A"/>
    <w:rsid w:val="4669B6B6"/>
    <w:rsid w:val="466B73C4"/>
    <w:rsid w:val="4677BE06"/>
    <w:rsid w:val="46791150"/>
    <w:rsid w:val="4679B17C"/>
    <w:rsid w:val="467AAE03"/>
    <w:rsid w:val="467AF0C4"/>
    <w:rsid w:val="467C13E1"/>
    <w:rsid w:val="46876546"/>
    <w:rsid w:val="46905262"/>
    <w:rsid w:val="4692BF08"/>
    <w:rsid w:val="46956E14"/>
    <w:rsid w:val="469DC277"/>
    <w:rsid w:val="469EEA9C"/>
    <w:rsid w:val="46A252F6"/>
    <w:rsid w:val="46A99D1D"/>
    <w:rsid w:val="46AEA279"/>
    <w:rsid w:val="46B18AAE"/>
    <w:rsid w:val="46B29D35"/>
    <w:rsid w:val="46B7DF85"/>
    <w:rsid w:val="46C41075"/>
    <w:rsid w:val="46CE849A"/>
    <w:rsid w:val="46D41000"/>
    <w:rsid w:val="46D44ABE"/>
    <w:rsid w:val="46D76513"/>
    <w:rsid w:val="46DA9F58"/>
    <w:rsid w:val="46E56FC2"/>
    <w:rsid w:val="46E67664"/>
    <w:rsid w:val="46E7566D"/>
    <w:rsid w:val="46E8D906"/>
    <w:rsid w:val="46F3B59E"/>
    <w:rsid w:val="47008EAF"/>
    <w:rsid w:val="470933F7"/>
    <w:rsid w:val="470AACBC"/>
    <w:rsid w:val="47161E72"/>
    <w:rsid w:val="47170A08"/>
    <w:rsid w:val="471B9723"/>
    <w:rsid w:val="471DA15D"/>
    <w:rsid w:val="471F1FD9"/>
    <w:rsid w:val="47266392"/>
    <w:rsid w:val="47279994"/>
    <w:rsid w:val="472A59C3"/>
    <w:rsid w:val="4730E1FE"/>
    <w:rsid w:val="4732D191"/>
    <w:rsid w:val="474088BB"/>
    <w:rsid w:val="4742B691"/>
    <w:rsid w:val="4752116B"/>
    <w:rsid w:val="4756C1E0"/>
    <w:rsid w:val="4760769C"/>
    <w:rsid w:val="4761D1A5"/>
    <w:rsid w:val="4762FCF3"/>
    <w:rsid w:val="476D141D"/>
    <w:rsid w:val="476FA208"/>
    <w:rsid w:val="4784C0D1"/>
    <w:rsid w:val="47857694"/>
    <w:rsid w:val="478654D7"/>
    <w:rsid w:val="4786CC05"/>
    <w:rsid w:val="478C3195"/>
    <w:rsid w:val="478FA6AA"/>
    <w:rsid w:val="4797E3A5"/>
    <w:rsid w:val="479878D5"/>
    <w:rsid w:val="479A9EAF"/>
    <w:rsid w:val="47A16040"/>
    <w:rsid w:val="47B28A6B"/>
    <w:rsid w:val="47C47B4E"/>
    <w:rsid w:val="47C53E51"/>
    <w:rsid w:val="47C576D1"/>
    <w:rsid w:val="47C5EC67"/>
    <w:rsid w:val="47C642EF"/>
    <w:rsid w:val="47C81F58"/>
    <w:rsid w:val="47C9F765"/>
    <w:rsid w:val="47CA6A7A"/>
    <w:rsid w:val="47D209DE"/>
    <w:rsid w:val="47D35900"/>
    <w:rsid w:val="47D51862"/>
    <w:rsid w:val="47D78A81"/>
    <w:rsid w:val="47D79600"/>
    <w:rsid w:val="47DFCE43"/>
    <w:rsid w:val="47E57739"/>
    <w:rsid w:val="47E8E399"/>
    <w:rsid w:val="47EB8C37"/>
    <w:rsid w:val="47EBECB7"/>
    <w:rsid w:val="47F26202"/>
    <w:rsid w:val="47FBF92E"/>
    <w:rsid w:val="47FEBA99"/>
    <w:rsid w:val="4803B54E"/>
    <w:rsid w:val="48040347"/>
    <w:rsid w:val="48127909"/>
    <w:rsid w:val="4813E815"/>
    <w:rsid w:val="4815455F"/>
    <w:rsid w:val="4816AABA"/>
    <w:rsid w:val="48192832"/>
    <w:rsid w:val="481938B1"/>
    <w:rsid w:val="481E6D0D"/>
    <w:rsid w:val="4821F2C1"/>
    <w:rsid w:val="4823F080"/>
    <w:rsid w:val="4825028D"/>
    <w:rsid w:val="482C7A21"/>
    <w:rsid w:val="483320CA"/>
    <w:rsid w:val="48471248"/>
    <w:rsid w:val="4847C759"/>
    <w:rsid w:val="484816F1"/>
    <w:rsid w:val="484BD0B7"/>
    <w:rsid w:val="484E6396"/>
    <w:rsid w:val="4854E5B3"/>
    <w:rsid w:val="48552B57"/>
    <w:rsid w:val="4855E642"/>
    <w:rsid w:val="4857F407"/>
    <w:rsid w:val="4858C67D"/>
    <w:rsid w:val="48595687"/>
    <w:rsid w:val="485AB561"/>
    <w:rsid w:val="485BA6E9"/>
    <w:rsid w:val="485C9A2E"/>
    <w:rsid w:val="485EB34D"/>
    <w:rsid w:val="48688F60"/>
    <w:rsid w:val="486941C1"/>
    <w:rsid w:val="486FA99F"/>
    <w:rsid w:val="4871F329"/>
    <w:rsid w:val="4876B119"/>
    <w:rsid w:val="48812963"/>
    <w:rsid w:val="4884A967"/>
    <w:rsid w:val="48876C2C"/>
    <w:rsid w:val="488D2560"/>
    <w:rsid w:val="4890BFE8"/>
    <w:rsid w:val="4893BFDF"/>
    <w:rsid w:val="48968B96"/>
    <w:rsid w:val="48976180"/>
    <w:rsid w:val="48A89E2A"/>
    <w:rsid w:val="48AB6976"/>
    <w:rsid w:val="48AFF0A1"/>
    <w:rsid w:val="48B3F58A"/>
    <w:rsid w:val="48B84DAA"/>
    <w:rsid w:val="48C675E8"/>
    <w:rsid w:val="48C89A38"/>
    <w:rsid w:val="48CA6674"/>
    <w:rsid w:val="48CBA25E"/>
    <w:rsid w:val="48CC550E"/>
    <w:rsid w:val="48D0D9B3"/>
    <w:rsid w:val="48D21CDF"/>
    <w:rsid w:val="48D8AE7D"/>
    <w:rsid w:val="48DB67C7"/>
    <w:rsid w:val="48DE49B3"/>
    <w:rsid w:val="48E211D7"/>
    <w:rsid w:val="48EDCF64"/>
    <w:rsid w:val="48F4B208"/>
    <w:rsid w:val="48F55E87"/>
    <w:rsid w:val="48FB4ADE"/>
    <w:rsid w:val="48FF7D59"/>
    <w:rsid w:val="49003ECD"/>
    <w:rsid w:val="49082448"/>
    <w:rsid w:val="490A91F0"/>
    <w:rsid w:val="490FA64F"/>
    <w:rsid w:val="4910082E"/>
    <w:rsid w:val="491ABF92"/>
    <w:rsid w:val="493976E3"/>
    <w:rsid w:val="4939D4A9"/>
    <w:rsid w:val="4939DB44"/>
    <w:rsid w:val="493B71C6"/>
    <w:rsid w:val="4941FBF7"/>
    <w:rsid w:val="49428A2A"/>
    <w:rsid w:val="49596E31"/>
    <w:rsid w:val="495C037D"/>
    <w:rsid w:val="497608E8"/>
    <w:rsid w:val="497CBA2C"/>
    <w:rsid w:val="497FFC92"/>
    <w:rsid w:val="49849DC6"/>
    <w:rsid w:val="4986122A"/>
    <w:rsid w:val="49862EE4"/>
    <w:rsid w:val="498C3EC3"/>
    <w:rsid w:val="4993C274"/>
    <w:rsid w:val="499CFEB4"/>
    <w:rsid w:val="499E5F81"/>
    <w:rsid w:val="49A42338"/>
    <w:rsid w:val="49A55F83"/>
    <w:rsid w:val="49A7CC09"/>
    <w:rsid w:val="49AD320B"/>
    <w:rsid w:val="49AE03C2"/>
    <w:rsid w:val="49B020DF"/>
    <w:rsid w:val="49B09231"/>
    <w:rsid w:val="49B4F893"/>
    <w:rsid w:val="49B61D5E"/>
    <w:rsid w:val="49B853CB"/>
    <w:rsid w:val="49BC67F5"/>
    <w:rsid w:val="49C69418"/>
    <w:rsid w:val="49D2D8D1"/>
    <w:rsid w:val="49D477C6"/>
    <w:rsid w:val="49D478AD"/>
    <w:rsid w:val="49DA4A04"/>
    <w:rsid w:val="49DDB953"/>
    <w:rsid w:val="49E5D1D4"/>
    <w:rsid w:val="49EBEED2"/>
    <w:rsid w:val="49EC646C"/>
    <w:rsid w:val="49EF52AE"/>
    <w:rsid w:val="49FCE613"/>
    <w:rsid w:val="49FED92B"/>
    <w:rsid w:val="4A086F0B"/>
    <w:rsid w:val="4A09C5E9"/>
    <w:rsid w:val="4A0B236D"/>
    <w:rsid w:val="4A0B3AD8"/>
    <w:rsid w:val="4A0D0DDA"/>
    <w:rsid w:val="4A0EEC96"/>
    <w:rsid w:val="4A164168"/>
    <w:rsid w:val="4A1D664F"/>
    <w:rsid w:val="4A2DCEEB"/>
    <w:rsid w:val="4A2E7ABE"/>
    <w:rsid w:val="4A2F9040"/>
    <w:rsid w:val="4A52D59E"/>
    <w:rsid w:val="4A53B25B"/>
    <w:rsid w:val="4A543664"/>
    <w:rsid w:val="4A54D1A5"/>
    <w:rsid w:val="4A59AC34"/>
    <w:rsid w:val="4A65506E"/>
    <w:rsid w:val="4A6AEC94"/>
    <w:rsid w:val="4A72E3B6"/>
    <w:rsid w:val="4A7B322D"/>
    <w:rsid w:val="4A819EB9"/>
    <w:rsid w:val="4A83C14B"/>
    <w:rsid w:val="4A84CC03"/>
    <w:rsid w:val="4A9246D6"/>
    <w:rsid w:val="4AA125DF"/>
    <w:rsid w:val="4AA573C5"/>
    <w:rsid w:val="4AADCB05"/>
    <w:rsid w:val="4ABC1E88"/>
    <w:rsid w:val="4ABD9198"/>
    <w:rsid w:val="4ABF3815"/>
    <w:rsid w:val="4AC07863"/>
    <w:rsid w:val="4AD2C8DB"/>
    <w:rsid w:val="4AE22447"/>
    <w:rsid w:val="4AE2F8EE"/>
    <w:rsid w:val="4AE85C64"/>
    <w:rsid w:val="4AEABB29"/>
    <w:rsid w:val="4AFAB127"/>
    <w:rsid w:val="4AFC1C10"/>
    <w:rsid w:val="4B002376"/>
    <w:rsid w:val="4B06B1D0"/>
    <w:rsid w:val="4B06DAD0"/>
    <w:rsid w:val="4B0B1EB6"/>
    <w:rsid w:val="4B105ACB"/>
    <w:rsid w:val="4B126451"/>
    <w:rsid w:val="4B147E1C"/>
    <w:rsid w:val="4B151EF7"/>
    <w:rsid w:val="4B1795EF"/>
    <w:rsid w:val="4B1E0B2F"/>
    <w:rsid w:val="4B1EB583"/>
    <w:rsid w:val="4B257514"/>
    <w:rsid w:val="4B2F52CC"/>
    <w:rsid w:val="4B38C23F"/>
    <w:rsid w:val="4B3957AB"/>
    <w:rsid w:val="4B3FD60C"/>
    <w:rsid w:val="4B43A7A1"/>
    <w:rsid w:val="4B460C45"/>
    <w:rsid w:val="4B4B0AF6"/>
    <w:rsid w:val="4B4C029C"/>
    <w:rsid w:val="4B526D0A"/>
    <w:rsid w:val="4B565D45"/>
    <w:rsid w:val="4B57FF1C"/>
    <w:rsid w:val="4B5A1716"/>
    <w:rsid w:val="4B6F8A33"/>
    <w:rsid w:val="4B72B1F4"/>
    <w:rsid w:val="4B7D2079"/>
    <w:rsid w:val="4B7F03DF"/>
    <w:rsid w:val="4B80BFA8"/>
    <w:rsid w:val="4B815237"/>
    <w:rsid w:val="4B81F05A"/>
    <w:rsid w:val="4B847D3A"/>
    <w:rsid w:val="4B88340E"/>
    <w:rsid w:val="4B890C13"/>
    <w:rsid w:val="4B8C7B97"/>
    <w:rsid w:val="4B91DF71"/>
    <w:rsid w:val="4B93200A"/>
    <w:rsid w:val="4B98A5A1"/>
    <w:rsid w:val="4B993D87"/>
    <w:rsid w:val="4B9AB424"/>
    <w:rsid w:val="4B9C44A7"/>
    <w:rsid w:val="4BB43463"/>
    <w:rsid w:val="4BBC2C5E"/>
    <w:rsid w:val="4BC469D4"/>
    <w:rsid w:val="4BCB60A1"/>
    <w:rsid w:val="4BCB7727"/>
    <w:rsid w:val="4BCE1C78"/>
    <w:rsid w:val="4BD04E43"/>
    <w:rsid w:val="4BD489F4"/>
    <w:rsid w:val="4BD5202B"/>
    <w:rsid w:val="4BD5515B"/>
    <w:rsid w:val="4BD9703B"/>
    <w:rsid w:val="4BDB2D3D"/>
    <w:rsid w:val="4BDEE585"/>
    <w:rsid w:val="4BE2C2F0"/>
    <w:rsid w:val="4BE3170B"/>
    <w:rsid w:val="4BE45F5D"/>
    <w:rsid w:val="4BE99EAD"/>
    <w:rsid w:val="4BEB885A"/>
    <w:rsid w:val="4BEECDF2"/>
    <w:rsid w:val="4BEF0435"/>
    <w:rsid w:val="4BF09108"/>
    <w:rsid w:val="4BF16A52"/>
    <w:rsid w:val="4BF347ED"/>
    <w:rsid w:val="4BFA3D0F"/>
    <w:rsid w:val="4BFB4F25"/>
    <w:rsid w:val="4C01A6A0"/>
    <w:rsid w:val="4C0B9F35"/>
    <w:rsid w:val="4C101605"/>
    <w:rsid w:val="4C1721B8"/>
    <w:rsid w:val="4C18F15F"/>
    <w:rsid w:val="4C24C910"/>
    <w:rsid w:val="4C2CB82E"/>
    <w:rsid w:val="4C357FA4"/>
    <w:rsid w:val="4C39BCF0"/>
    <w:rsid w:val="4C3A14D0"/>
    <w:rsid w:val="4C3A9561"/>
    <w:rsid w:val="4C3CFC93"/>
    <w:rsid w:val="4C42CB02"/>
    <w:rsid w:val="4C46B82F"/>
    <w:rsid w:val="4C4CA442"/>
    <w:rsid w:val="4C4E48A9"/>
    <w:rsid w:val="4C552703"/>
    <w:rsid w:val="4C5C0E64"/>
    <w:rsid w:val="4C60C897"/>
    <w:rsid w:val="4C692D14"/>
    <w:rsid w:val="4C69831A"/>
    <w:rsid w:val="4C6EC578"/>
    <w:rsid w:val="4C701BE0"/>
    <w:rsid w:val="4C84B8CB"/>
    <w:rsid w:val="4C88E7B4"/>
    <w:rsid w:val="4C8B4A77"/>
    <w:rsid w:val="4C8D6BE6"/>
    <w:rsid w:val="4C955FB6"/>
    <w:rsid w:val="4C98BCD9"/>
    <w:rsid w:val="4C9E160C"/>
    <w:rsid w:val="4CA83EE7"/>
    <w:rsid w:val="4CA87CAA"/>
    <w:rsid w:val="4CAA665E"/>
    <w:rsid w:val="4CAB34D2"/>
    <w:rsid w:val="4CB4985B"/>
    <w:rsid w:val="4CB68D4E"/>
    <w:rsid w:val="4CC431B8"/>
    <w:rsid w:val="4CC798DD"/>
    <w:rsid w:val="4CCC922D"/>
    <w:rsid w:val="4CDBA8D9"/>
    <w:rsid w:val="4CDE1A82"/>
    <w:rsid w:val="4CE21C4B"/>
    <w:rsid w:val="4CF7F2E3"/>
    <w:rsid w:val="4CF8AA28"/>
    <w:rsid w:val="4CFB0429"/>
    <w:rsid w:val="4D078AC9"/>
    <w:rsid w:val="4D0B145F"/>
    <w:rsid w:val="4D15BCA2"/>
    <w:rsid w:val="4D1E1726"/>
    <w:rsid w:val="4D25E00A"/>
    <w:rsid w:val="4D267122"/>
    <w:rsid w:val="4D2DC422"/>
    <w:rsid w:val="4D321D97"/>
    <w:rsid w:val="4D379FEC"/>
    <w:rsid w:val="4D3AEFEC"/>
    <w:rsid w:val="4D3EC0DB"/>
    <w:rsid w:val="4D3FC8D4"/>
    <w:rsid w:val="4D41D43D"/>
    <w:rsid w:val="4D474B8B"/>
    <w:rsid w:val="4D4919EA"/>
    <w:rsid w:val="4D506FBE"/>
    <w:rsid w:val="4D53361B"/>
    <w:rsid w:val="4D731091"/>
    <w:rsid w:val="4D766B50"/>
    <w:rsid w:val="4D76CD0C"/>
    <w:rsid w:val="4D7C75D4"/>
    <w:rsid w:val="4D83AF1D"/>
    <w:rsid w:val="4D8F7DF8"/>
    <w:rsid w:val="4D9434B9"/>
    <w:rsid w:val="4D984D82"/>
    <w:rsid w:val="4D998996"/>
    <w:rsid w:val="4D9DFC99"/>
    <w:rsid w:val="4DA09863"/>
    <w:rsid w:val="4DBA57B2"/>
    <w:rsid w:val="4DBC0412"/>
    <w:rsid w:val="4DC9297A"/>
    <w:rsid w:val="4DCF2BBC"/>
    <w:rsid w:val="4DD09EE6"/>
    <w:rsid w:val="4DD48A6A"/>
    <w:rsid w:val="4DD70A52"/>
    <w:rsid w:val="4DDB1C49"/>
    <w:rsid w:val="4DDC4B7C"/>
    <w:rsid w:val="4DEEC3B6"/>
    <w:rsid w:val="4DF03753"/>
    <w:rsid w:val="4DF52E87"/>
    <w:rsid w:val="4DF68308"/>
    <w:rsid w:val="4DFF0700"/>
    <w:rsid w:val="4E00BDF3"/>
    <w:rsid w:val="4E0690CC"/>
    <w:rsid w:val="4E0BAB90"/>
    <w:rsid w:val="4E10960F"/>
    <w:rsid w:val="4E128AAC"/>
    <w:rsid w:val="4E13676B"/>
    <w:rsid w:val="4E1BCE19"/>
    <w:rsid w:val="4E28B601"/>
    <w:rsid w:val="4E2F0032"/>
    <w:rsid w:val="4E303A5E"/>
    <w:rsid w:val="4E3BBC8C"/>
    <w:rsid w:val="4E40F54F"/>
    <w:rsid w:val="4E4BBA8C"/>
    <w:rsid w:val="4E56911F"/>
    <w:rsid w:val="4E6AE0CD"/>
    <w:rsid w:val="4E6F1FBC"/>
    <w:rsid w:val="4E709C19"/>
    <w:rsid w:val="4E72EAFF"/>
    <w:rsid w:val="4E7A7D4B"/>
    <w:rsid w:val="4E7C3060"/>
    <w:rsid w:val="4E89A74A"/>
    <w:rsid w:val="4E8B56F0"/>
    <w:rsid w:val="4E930910"/>
    <w:rsid w:val="4E930A97"/>
    <w:rsid w:val="4E9902F0"/>
    <w:rsid w:val="4E9ACC7C"/>
    <w:rsid w:val="4E9AE20E"/>
    <w:rsid w:val="4E9CB6FE"/>
    <w:rsid w:val="4E9E8095"/>
    <w:rsid w:val="4EA04996"/>
    <w:rsid w:val="4EA5CE3F"/>
    <w:rsid w:val="4EA6B26F"/>
    <w:rsid w:val="4EA807DD"/>
    <w:rsid w:val="4EBF05E7"/>
    <w:rsid w:val="4EC2F20D"/>
    <w:rsid w:val="4EC43C2C"/>
    <w:rsid w:val="4EC971DF"/>
    <w:rsid w:val="4EC9F0D6"/>
    <w:rsid w:val="4ECC4E8B"/>
    <w:rsid w:val="4EDAC7D6"/>
    <w:rsid w:val="4EDCB157"/>
    <w:rsid w:val="4EE0B99D"/>
    <w:rsid w:val="4EE99EF1"/>
    <w:rsid w:val="4EF47F0A"/>
    <w:rsid w:val="4F05CD1A"/>
    <w:rsid w:val="4F0BD11C"/>
    <w:rsid w:val="4F130A38"/>
    <w:rsid w:val="4F1C82E9"/>
    <w:rsid w:val="4F1E16E2"/>
    <w:rsid w:val="4F2A783F"/>
    <w:rsid w:val="4F2E0588"/>
    <w:rsid w:val="4F30051A"/>
    <w:rsid w:val="4F3406E7"/>
    <w:rsid w:val="4F45CB43"/>
    <w:rsid w:val="4F49E5ED"/>
    <w:rsid w:val="4F4E5F96"/>
    <w:rsid w:val="4F50C5DF"/>
    <w:rsid w:val="4F52144C"/>
    <w:rsid w:val="4F5D9F74"/>
    <w:rsid w:val="4F64B5AC"/>
    <w:rsid w:val="4F67456A"/>
    <w:rsid w:val="4F7102F5"/>
    <w:rsid w:val="4F71993A"/>
    <w:rsid w:val="4F747E02"/>
    <w:rsid w:val="4F79BD54"/>
    <w:rsid w:val="4F804046"/>
    <w:rsid w:val="4F80DC86"/>
    <w:rsid w:val="4F879263"/>
    <w:rsid w:val="4F8923A0"/>
    <w:rsid w:val="4F8B19AC"/>
    <w:rsid w:val="4F8C46FB"/>
    <w:rsid w:val="4F901220"/>
    <w:rsid w:val="4F90FEE8"/>
    <w:rsid w:val="4F957CB7"/>
    <w:rsid w:val="4F962700"/>
    <w:rsid w:val="4F964A7E"/>
    <w:rsid w:val="4F9C7A85"/>
    <w:rsid w:val="4F9D472D"/>
    <w:rsid w:val="4FA29ABC"/>
    <w:rsid w:val="4FA6EC2C"/>
    <w:rsid w:val="4FADC6A1"/>
    <w:rsid w:val="4FB3B65E"/>
    <w:rsid w:val="4FB72A35"/>
    <w:rsid w:val="4FB91AA2"/>
    <w:rsid w:val="4FBA71A1"/>
    <w:rsid w:val="4FBBE399"/>
    <w:rsid w:val="4FBD6464"/>
    <w:rsid w:val="4FBE0BF3"/>
    <w:rsid w:val="4FBFBD80"/>
    <w:rsid w:val="4FC3F91F"/>
    <w:rsid w:val="4FC73BE7"/>
    <w:rsid w:val="4FD24688"/>
    <w:rsid w:val="4FD3D61D"/>
    <w:rsid w:val="4FD982E5"/>
    <w:rsid w:val="4FE41AF6"/>
    <w:rsid w:val="4FE7C95F"/>
    <w:rsid w:val="4FEC71F8"/>
    <w:rsid w:val="4FECC9DF"/>
    <w:rsid w:val="4FF3DA2E"/>
    <w:rsid w:val="4FF82B38"/>
    <w:rsid w:val="4FF831B3"/>
    <w:rsid w:val="4FFCFB1F"/>
    <w:rsid w:val="500B36FD"/>
    <w:rsid w:val="5012B3A6"/>
    <w:rsid w:val="50149A26"/>
    <w:rsid w:val="501530CA"/>
    <w:rsid w:val="501FA2A3"/>
    <w:rsid w:val="5023EB5F"/>
    <w:rsid w:val="502AF859"/>
    <w:rsid w:val="502EB23B"/>
    <w:rsid w:val="503014EF"/>
    <w:rsid w:val="5048D7F0"/>
    <w:rsid w:val="504FD7CE"/>
    <w:rsid w:val="504FE672"/>
    <w:rsid w:val="5060DCAD"/>
    <w:rsid w:val="506A59EE"/>
    <w:rsid w:val="506E8A31"/>
    <w:rsid w:val="506EF2C4"/>
    <w:rsid w:val="507BB7E6"/>
    <w:rsid w:val="507D3CBB"/>
    <w:rsid w:val="507F4348"/>
    <w:rsid w:val="507F5046"/>
    <w:rsid w:val="5085D24F"/>
    <w:rsid w:val="5086DE73"/>
    <w:rsid w:val="5088B799"/>
    <w:rsid w:val="50965564"/>
    <w:rsid w:val="509963F2"/>
    <w:rsid w:val="509E0C17"/>
    <w:rsid w:val="50A2999A"/>
    <w:rsid w:val="50AA5BD3"/>
    <w:rsid w:val="50C0CD0D"/>
    <w:rsid w:val="50CA2B3E"/>
    <w:rsid w:val="50CAA9C9"/>
    <w:rsid w:val="50CE74C8"/>
    <w:rsid w:val="50D30B27"/>
    <w:rsid w:val="50D62FEE"/>
    <w:rsid w:val="50E0F2F0"/>
    <w:rsid w:val="50E87E59"/>
    <w:rsid w:val="50ED6F6F"/>
    <w:rsid w:val="50F0FE24"/>
    <w:rsid w:val="50F8DE0E"/>
    <w:rsid w:val="50FF46FE"/>
    <w:rsid w:val="50FF6A1E"/>
    <w:rsid w:val="51041450"/>
    <w:rsid w:val="5107818B"/>
    <w:rsid w:val="51091E7A"/>
    <w:rsid w:val="51092593"/>
    <w:rsid w:val="510D9F74"/>
    <w:rsid w:val="5110811B"/>
    <w:rsid w:val="51191642"/>
    <w:rsid w:val="512CCF49"/>
    <w:rsid w:val="513307AA"/>
    <w:rsid w:val="5136E339"/>
    <w:rsid w:val="5148455F"/>
    <w:rsid w:val="51495FE5"/>
    <w:rsid w:val="515A8BF1"/>
    <w:rsid w:val="5164C639"/>
    <w:rsid w:val="5165D3DD"/>
    <w:rsid w:val="516AD7C7"/>
    <w:rsid w:val="51702942"/>
    <w:rsid w:val="5178AC7C"/>
    <w:rsid w:val="517FBC59"/>
    <w:rsid w:val="518136BA"/>
    <w:rsid w:val="5188E3B6"/>
    <w:rsid w:val="519483AC"/>
    <w:rsid w:val="5198715C"/>
    <w:rsid w:val="519CC1A8"/>
    <w:rsid w:val="51A48261"/>
    <w:rsid w:val="51A614E0"/>
    <w:rsid w:val="51B45172"/>
    <w:rsid w:val="51B66C2E"/>
    <w:rsid w:val="51BD45D9"/>
    <w:rsid w:val="51BD6B0A"/>
    <w:rsid w:val="51C07446"/>
    <w:rsid w:val="51C3CDF8"/>
    <w:rsid w:val="51CD70C8"/>
    <w:rsid w:val="51D46890"/>
    <w:rsid w:val="51D6694D"/>
    <w:rsid w:val="51D6FA2E"/>
    <w:rsid w:val="51D9D00E"/>
    <w:rsid w:val="51E05A66"/>
    <w:rsid w:val="51E0D6CA"/>
    <w:rsid w:val="51E1E863"/>
    <w:rsid w:val="51E37502"/>
    <w:rsid w:val="51E3AAF9"/>
    <w:rsid w:val="51E5BF4B"/>
    <w:rsid w:val="51E7A443"/>
    <w:rsid w:val="51ED2592"/>
    <w:rsid w:val="51FB444C"/>
    <w:rsid w:val="51FE8F91"/>
    <w:rsid w:val="52053571"/>
    <w:rsid w:val="52146CA9"/>
    <w:rsid w:val="52196AFD"/>
    <w:rsid w:val="521CD208"/>
    <w:rsid w:val="521F5577"/>
    <w:rsid w:val="522547F6"/>
    <w:rsid w:val="52354B6C"/>
    <w:rsid w:val="523A5456"/>
    <w:rsid w:val="523EFC5B"/>
    <w:rsid w:val="524E99FD"/>
    <w:rsid w:val="52537594"/>
    <w:rsid w:val="5255D5B5"/>
    <w:rsid w:val="52621901"/>
    <w:rsid w:val="5262B410"/>
    <w:rsid w:val="526D4673"/>
    <w:rsid w:val="526F9A1B"/>
    <w:rsid w:val="52748ECB"/>
    <w:rsid w:val="52815033"/>
    <w:rsid w:val="5286D276"/>
    <w:rsid w:val="52969302"/>
    <w:rsid w:val="5297AC94"/>
    <w:rsid w:val="52A0F96E"/>
    <w:rsid w:val="52A8D995"/>
    <w:rsid w:val="52AAC769"/>
    <w:rsid w:val="52AD9099"/>
    <w:rsid w:val="52B9B98B"/>
    <w:rsid w:val="52BDB8CE"/>
    <w:rsid w:val="52BE458F"/>
    <w:rsid w:val="52CFD27A"/>
    <w:rsid w:val="52D2D424"/>
    <w:rsid w:val="52E42C22"/>
    <w:rsid w:val="52E491BF"/>
    <w:rsid w:val="52E87FD3"/>
    <w:rsid w:val="52EA3E52"/>
    <w:rsid w:val="52F19659"/>
    <w:rsid w:val="52F59E97"/>
    <w:rsid w:val="52F92990"/>
    <w:rsid w:val="52FED12A"/>
    <w:rsid w:val="52FF48DD"/>
    <w:rsid w:val="530E330E"/>
    <w:rsid w:val="53107FBF"/>
    <w:rsid w:val="53169C19"/>
    <w:rsid w:val="531D0409"/>
    <w:rsid w:val="531E38FB"/>
    <w:rsid w:val="53207E7F"/>
    <w:rsid w:val="53236276"/>
    <w:rsid w:val="53246BF2"/>
    <w:rsid w:val="532F3FA8"/>
    <w:rsid w:val="53403D83"/>
    <w:rsid w:val="53430DC7"/>
    <w:rsid w:val="5346D98B"/>
    <w:rsid w:val="53470453"/>
    <w:rsid w:val="53517B6E"/>
    <w:rsid w:val="53545CC4"/>
    <w:rsid w:val="535C6A58"/>
    <w:rsid w:val="535E3492"/>
    <w:rsid w:val="535FE926"/>
    <w:rsid w:val="53637E04"/>
    <w:rsid w:val="536ED98F"/>
    <w:rsid w:val="536EDC30"/>
    <w:rsid w:val="536F27E8"/>
    <w:rsid w:val="5373469D"/>
    <w:rsid w:val="537DEBE0"/>
    <w:rsid w:val="53826E23"/>
    <w:rsid w:val="53827DF6"/>
    <w:rsid w:val="5382F09E"/>
    <w:rsid w:val="538920A4"/>
    <w:rsid w:val="538D92F9"/>
    <w:rsid w:val="5391CAA9"/>
    <w:rsid w:val="539A95ED"/>
    <w:rsid w:val="539DC3A7"/>
    <w:rsid w:val="53A257E3"/>
    <w:rsid w:val="53A87BDF"/>
    <w:rsid w:val="53AA82BD"/>
    <w:rsid w:val="53B062AA"/>
    <w:rsid w:val="53B09E5D"/>
    <w:rsid w:val="53B1D55F"/>
    <w:rsid w:val="53B51ECD"/>
    <w:rsid w:val="53B9B19C"/>
    <w:rsid w:val="53BC32BB"/>
    <w:rsid w:val="53BD655E"/>
    <w:rsid w:val="53C75C0E"/>
    <w:rsid w:val="53C8F69B"/>
    <w:rsid w:val="53CAF92B"/>
    <w:rsid w:val="53CB7BCC"/>
    <w:rsid w:val="53CD020F"/>
    <w:rsid w:val="53CDA054"/>
    <w:rsid w:val="53CDC0F3"/>
    <w:rsid w:val="53CE26FC"/>
    <w:rsid w:val="53D2EFCB"/>
    <w:rsid w:val="53D737C9"/>
    <w:rsid w:val="53E09A54"/>
    <w:rsid w:val="53EE1C53"/>
    <w:rsid w:val="53F86DCF"/>
    <w:rsid w:val="53FD4782"/>
    <w:rsid w:val="540216C2"/>
    <w:rsid w:val="540C4BD8"/>
    <w:rsid w:val="540D4EDB"/>
    <w:rsid w:val="540E88F2"/>
    <w:rsid w:val="540EE625"/>
    <w:rsid w:val="542563DD"/>
    <w:rsid w:val="54278DF3"/>
    <w:rsid w:val="54280141"/>
    <w:rsid w:val="542FDF85"/>
    <w:rsid w:val="5434678F"/>
    <w:rsid w:val="543705E6"/>
    <w:rsid w:val="543A1260"/>
    <w:rsid w:val="543EC37D"/>
    <w:rsid w:val="543F8550"/>
    <w:rsid w:val="545160E8"/>
    <w:rsid w:val="545715EF"/>
    <w:rsid w:val="545CFD70"/>
    <w:rsid w:val="546E5D25"/>
    <w:rsid w:val="547456F2"/>
    <w:rsid w:val="5476A9E3"/>
    <w:rsid w:val="54794D73"/>
    <w:rsid w:val="547BB975"/>
    <w:rsid w:val="54831691"/>
    <w:rsid w:val="54885BCB"/>
    <w:rsid w:val="548C9892"/>
    <w:rsid w:val="548F03F3"/>
    <w:rsid w:val="54917FCC"/>
    <w:rsid w:val="5491EB41"/>
    <w:rsid w:val="5496B565"/>
    <w:rsid w:val="54990415"/>
    <w:rsid w:val="54A5B7AB"/>
    <w:rsid w:val="54AB76D3"/>
    <w:rsid w:val="54B90C22"/>
    <w:rsid w:val="54C173E4"/>
    <w:rsid w:val="54C909A5"/>
    <w:rsid w:val="54D429ED"/>
    <w:rsid w:val="54D582AE"/>
    <w:rsid w:val="54D86689"/>
    <w:rsid w:val="54E0FD93"/>
    <w:rsid w:val="54E470B4"/>
    <w:rsid w:val="54E9A6F3"/>
    <w:rsid w:val="54ED022D"/>
    <w:rsid w:val="54EF4E56"/>
    <w:rsid w:val="54F0E5A3"/>
    <w:rsid w:val="54F43023"/>
    <w:rsid w:val="54FAD2BF"/>
    <w:rsid w:val="54FC94E3"/>
    <w:rsid w:val="55010453"/>
    <w:rsid w:val="550839DC"/>
    <w:rsid w:val="5518F13A"/>
    <w:rsid w:val="551A6310"/>
    <w:rsid w:val="551B29CF"/>
    <w:rsid w:val="5523A275"/>
    <w:rsid w:val="5526B6A4"/>
    <w:rsid w:val="553692A8"/>
    <w:rsid w:val="553D3655"/>
    <w:rsid w:val="554407BB"/>
    <w:rsid w:val="55470AD1"/>
    <w:rsid w:val="5549C029"/>
    <w:rsid w:val="554E0FE8"/>
    <w:rsid w:val="554EE3E9"/>
    <w:rsid w:val="555BB4AE"/>
    <w:rsid w:val="555D2851"/>
    <w:rsid w:val="5560507C"/>
    <w:rsid w:val="55655AFD"/>
    <w:rsid w:val="55701DF4"/>
    <w:rsid w:val="5570F454"/>
    <w:rsid w:val="55719A27"/>
    <w:rsid w:val="5575B729"/>
    <w:rsid w:val="5575F019"/>
    <w:rsid w:val="557672A3"/>
    <w:rsid w:val="557CB5E0"/>
    <w:rsid w:val="5584E7B4"/>
    <w:rsid w:val="5587FEF6"/>
    <w:rsid w:val="558B19B9"/>
    <w:rsid w:val="55966F56"/>
    <w:rsid w:val="55A7540A"/>
    <w:rsid w:val="55A800DF"/>
    <w:rsid w:val="55AA9711"/>
    <w:rsid w:val="55AAEA75"/>
    <w:rsid w:val="55B02071"/>
    <w:rsid w:val="55B4ACF8"/>
    <w:rsid w:val="55C18106"/>
    <w:rsid w:val="55C3CA34"/>
    <w:rsid w:val="55CCB55A"/>
    <w:rsid w:val="55D3529B"/>
    <w:rsid w:val="55E24B77"/>
    <w:rsid w:val="55EF25D2"/>
    <w:rsid w:val="55F12965"/>
    <w:rsid w:val="55FA7B07"/>
    <w:rsid w:val="55FF53A4"/>
    <w:rsid w:val="560E7021"/>
    <w:rsid w:val="5614A2E1"/>
    <w:rsid w:val="561615E1"/>
    <w:rsid w:val="561B3555"/>
    <w:rsid w:val="561F28FD"/>
    <w:rsid w:val="561F84C4"/>
    <w:rsid w:val="562D3109"/>
    <w:rsid w:val="563074A0"/>
    <w:rsid w:val="563156D3"/>
    <w:rsid w:val="56347A38"/>
    <w:rsid w:val="56398A66"/>
    <w:rsid w:val="563B7C59"/>
    <w:rsid w:val="5643753F"/>
    <w:rsid w:val="564697FC"/>
    <w:rsid w:val="564A8193"/>
    <w:rsid w:val="564D05A9"/>
    <w:rsid w:val="564DA7E0"/>
    <w:rsid w:val="564FF03C"/>
    <w:rsid w:val="56500F99"/>
    <w:rsid w:val="56572680"/>
    <w:rsid w:val="565E4BFE"/>
    <w:rsid w:val="56654DC9"/>
    <w:rsid w:val="56676538"/>
    <w:rsid w:val="566ADF32"/>
    <w:rsid w:val="5680231E"/>
    <w:rsid w:val="5685EDF8"/>
    <w:rsid w:val="568B146E"/>
    <w:rsid w:val="568B298E"/>
    <w:rsid w:val="568FD039"/>
    <w:rsid w:val="5694E431"/>
    <w:rsid w:val="56960188"/>
    <w:rsid w:val="5697C394"/>
    <w:rsid w:val="569E4C53"/>
    <w:rsid w:val="56A4A172"/>
    <w:rsid w:val="56AC0B4C"/>
    <w:rsid w:val="56B36F24"/>
    <w:rsid w:val="56B3B4F6"/>
    <w:rsid w:val="56BAF441"/>
    <w:rsid w:val="56BB1725"/>
    <w:rsid w:val="56BD2DC2"/>
    <w:rsid w:val="56BE0A81"/>
    <w:rsid w:val="56C4BA7E"/>
    <w:rsid w:val="56C5A594"/>
    <w:rsid w:val="56C78239"/>
    <w:rsid w:val="56CB021D"/>
    <w:rsid w:val="56D200B4"/>
    <w:rsid w:val="56D5DB24"/>
    <w:rsid w:val="56D671B6"/>
    <w:rsid w:val="56E1AB1E"/>
    <w:rsid w:val="56E5EEB9"/>
    <w:rsid w:val="56EAE0B4"/>
    <w:rsid w:val="56EAEE9A"/>
    <w:rsid w:val="56F96307"/>
    <w:rsid w:val="56F9FA3B"/>
    <w:rsid w:val="56FE49A9"/>
    <w:rsid w:val="5708623B"/>
    <w:rsid w:val="570BDF44"/>
    <w:rsid w:val="57128787"/>
    <w:rsid w:val="571C26CA"/>
    <w:rsid w:val="57208795"/>
    <w:rsid w:val="5729D06A"/>
    <w:rsid w:val="5735ED1B"/>
    <w:rsid w:val="573A2142"/>
    <w:rsid w:val="5746FD9E"/>
    <w:rsid w:val="574F41A8"/>
    <w:rsid w:val="57608282"/>
    <w:rsid w:val="576814C3"/>
    <w:rsid w:val="57704374"/>
    <w:rsid w:val="577658D5"/>
    <w:rsid w:val="57772A11"/>
    <w:rsid w:val="5780B7B5"/>
    <w:rsid w:val="57826C18"/>
    <w:rsid w:val="5783A2C9"/>
    <w:rsid w:val="578BA250"/>
    <w:rsid w:val="578F5293"/>
    <w:rsid w:val="5792AB42"/>
    <w:rsid w:val="5798C5CB"/>
    <w:rsid w:val="579F7A50"/>
    <w:rsid w:val="57A4D54A"/>
    <w:rsid w:val="57AC0027"/>
    <w:rsid w:val="57AEC7E6"/>
    <w:rsid w:val="57B36545"/>
    <w:rsid w:val="57B7F091"/>
    <w:rsid w:val="57BE7B66"/>
    <w:rsid w:val="57C67022"/>
    <w:rsid w:val="57C86E6A"/>
    <w:rsid w:val="57C9208D"/>
    <w:rsid w:val="57DBC6C2"/>
    <w:rsid w:val="57DF9BF6"/>
    <w:rsid w:val="57E3BF23"/>
    <w:rsid w:val="57F029C2"/>
    <w:rsid w:val="580F5F03"/>
    <w:rsid w:val="581358B4"/>
    <w:rsid w:val="5814E82E"/>
    <w:rsid w:val="581732F7"/>
    <w:rsid w:val="581E198E"/>
    <w:rsid w:val="581FA635"/>
    <w:rsid w:val="582E5226"/>
    <w:rsid w:val="5836C664"/>
    <w:rsid w:val="58396E60"/>
    <w:rsid w:val="5847CBC6"/>
    <w:rsid w:val="5850EFF0"/>
    <w:rsid w:val="5864072B"/>
    <w:rsid w:val="58647A8F"/>
    <w:rsid w:val="586937E7"/>
    <w:rsid w:val="586A531B"/>
    <w:rsid w:val="58726DFE"/>
    <w:rsid w:val="58726EDE"/>
    <w:rsid w:val="587877BC"/>
    <w:rsid w:val="587AB07D"/>
    <w:rsid w:val="587AF30B"/>
    <w:rsid w:val="588A5D27"/>
    <w:rsid w:val="588BFF1F"/>
    <w:rsid w:val="58932D05"/>
    <w:rsid w:val="5894022E"/>
    <w:rsid w:val="58949E81"/>
    <w:rsid w:val="589A0998"/>
    <w:rsid w:val="589CC3A2"/>
    <w:rsid w:val="589D3B36"/>
    <w:rsid w:val="58A51A88"/>
    <w:rsid w:val="58A551C5"/>
    <w:rsid w:val="58ACAF76"/>
    <w:rsid w:val="58B53E3B"/>
    <w:rsid w:val="58B5EBFF"/>
    <w:rsid w:val="58BD03EE"/>
    <w:rsid w:val="58C12697"/>
    <w:rsid w:val="58C78834"/>
    <w:rsid w:val="58CEE6B0"/>
    <w:rsid w:val="58CF9EF7"/>
    <w:rsid w:val="58D29AA4"/>
    <w:rsid w:val="58D5B0D3"/>
    <w:rsid w:val="58DAD70E"/>
    <w:rsid w:val="58DB2A8B"/>
    <w:rsid w:val="58E1586A"/>
    <w:rsid w:val="58E28B37"/>
    <w:rsid w:val="58E3CAF7"/>
    <w:rsid w:val="58E4FE47"/>
    <w:rsid w:val="58E8CFF7"/>
    <w:rsid w:val="58E9BF14"/>
    <w:rsid w:val="58EF6B59"/>
    <w:rsid w:val="58F08CDF"/>
    <w:rsid w:val="58F259EA"/>
    <w:rsid w:val="58F334CE"/>
    <w:rsid w:val="58F4EB1A"/>
    <w:rsid w:val="58F6477F"/>
    <w:rsid w:val="5905E15E"/>
    <w:rsid w:val="590BADAE"/>
    <w:rsid w:val="590FBB8A"/>
    <w:rsid w:val="591279DE"/>
    <w:rsid w:val="591571AB"/>
    <w:rsid w:val="5918B0EC"/>
    <w:rsid w:val="5919662E"/>
    <w:rsid w:val="5919E94C"/>
    <w:rsid w:val="591C141B"/>
    <w:rsid w:val="592A5138"/>
    <w:rsid w:val="5931108E"/>
    <w:rsid w:val="5933B234"/>
    <w:rsid w:val="59374825"/>
    <w:rsid w:val="5942E76B"/>
    <w:rsid w:val="5943448E"/>
    <w:rsid w:val="59460DE4"/>
    <w:rsid w:val="594C6AA1"/>
    <w:rsid w:val="5951F1AA"/>
    <w:rsid w:val="595299BB"/>
    <w:rsid w:val="5953C972"/>
    <w:rsid w:val="595C078C"/>
    <w:rsid w:val="595EB091"/>
    <w:rsid w:val="5965DA4A"/>
    <w:rsid w:val="5966FE2E"/>
    <w:rsid w:val="597625B3"/>
    <w:rsid w:val="597C9167"/>
    <w:rsid w:val="59801C64"/>
    <w:rsid w:val="5983E397"/>
    <w:rsid w:val="59883DBD"/>
    <w:rsid w:val="59976B0F"/>
    <w:rsid w:val="59A94088"/>
    <w:rsid w:val="59B024E6"/>
    <w:rsid w:val="59B2500C"/>
    <w:rsid w:val="59B36DF9"/>
    <w:rsid w:val="59B4F62C"/>
    <w:rsid w:val="59BFA1E5"/>
    <w:rsid w:val="59C25D24"/>
    <w:rsid w:val="59C50F7F"/>
    <w:rsid w:val="59C55079"/>
    <w:rsid w:val="59C69449"/>
    <w:rsid w:val="59CBDD39"/>
    <w:rsid w:val="59CFE87F"/>
    <w:rsid w:val="59D29577"/>
    <w:rsid w:val="59D6C767"/>
    <w:rsid w:val="59D70A07"/>
    <w:rsid w:val="59D714C0"/>
    <w:rsid w:val="59D7E30B"/>
    <w:rsid w:val="59D85A41"/>
    <w:rsid w:val="59E06551"/>
    <w:rsid w:val="59E6D1A5"/>
    <w:rsid w:val="59E8A9AA"/>
    <w:rsid w:val="59EACEEA"/>
    <w:rsid w:val="59F5ADFB"/>
    <w:rsid w:val="59F6598B"/>
    <w:rsid w:val="59F6809C"/>
    <w:rsid w:val="59F92B4F"/>
    <w:rsid w:val="5A003EFF"/>
    <w:rsid w:val="5A010526"/>
    <w:rsid w:val="5A10EF19"/>
    <w:rsid w:val="5A18DDCA"/>
    <w:rsid w:val="5A1A5A4F"/>
    <w:rsid w:val="5A283A48"/>
    <w:rsid w:val="5A287B2F"/>
    <w:rsid w:val="5A2AC014"/>
    <w:rsid w:val="5A2B2325"/>
    <w:rsid w:val="5A30EFB7"/>
    <w:rsid w:val="5A3D5D91"/>
    <w:rsid w:val="5A3EDCD1"/>
    <w:rsid w:val="5A408189"/>
    <w:rsid w:val="5A500ACC"/>
    <w:rsid w:val="5A55ECC5"/>
    <w:rsid w:val="5A5632F9"/>
    <w:rsid w:val="5A572378"/>
    <w:rsid w:val="5A57A31F"/>
    <w:rsid w:val="5A5FC777"/>
    <w:rsid w:val="5A6003AC"/>
    <w:rsid w:val="5A681C84"/>
    <w:rsid w:val="5A6A7C8C"/>
    <w:rsid w:val="5A6B23F0"/>
    <w:rsid w:val="5A6B25C6"/>
    <w:rsid w:val="5A6E8D78"/>
    <w:rsid w:val="5A6F5F4A"/>
    <w:rsid w:val="5A777075"/>
    <w:rsid w:val="5A8595DD"/>
    <w:rsid w:val="5A8923F9"/>
    <w:rsid w:val="5A8FEE2D"/>
    <w:rsid w:val="5A907BF4"/>
    <w:rsid w:val="5AA0B919"/>
    <w:rsid w:val="5AA2B937"/>
    <w:rsid w:val="5AA3A9F8"/>
    <w:rsid w:val="5AA56923"/>
    <w:rsid w:val="5AAD11F9"/>
    <w:rsid w:val="5AAEF95D"/>
    <w:rsid w:val="5AB0D202"/>
    <w:rsid w:val="5AB703D8"/>
    <w:rsid w:val="5AC0B0D2"/>
    <w:rsid w:val="5ACE9128"/>
    <w:rsid w:val="5AD08998"/>
    <w:rsid w:val="5ADE81E9"/>
    <w:rsid w:val="5AE8849D"/>
    <w:rsid w:val="5AE92C24"/>
    <w:rsid w:val="5AEBC93A"/>
    <w:rsid w:val="5AEE1C6E"/>
    <w:rsid w:val="5AF109EF"/>
    <w:rsid w:val="5AF40FFA"/>
    <w:rsid w:val="5AF92F8B"/>
    <w:rsid w:val="5AFBD8FE"/>
    <w:rsid w:val="5AFF2E90"/>
    <w:rsid w:val="5B07DFF7"/>
    <w:rsid w:val="5B0CC593"/>
    <w:rsid w:val="5B1AC516"/>
    <w:rsid w:val="5B1AF60F"/>
    <w:rsid w:val="5B1C8467"/>
    <w:rsid w:val="5B1F00E1"/>
    <w:rsid w:val="5B242BA8"/>
    <w:rsid w:val="5B2719C8"/>
    <w:rsid w:val="5B3A14AA"/>
    <w:rsid w:val="5B3DDF00"/>
    <w:rsid w:val="5B4BC822"/>
    <w:rsid w:val="5B521BAA"/>
    <w:rsid w:val="5B5822BC"/>
    <w:rsid w:val="5B58731D"/>
    <w:rsid w:val="5B5F057E"/>
    <w:rsid w:val="5B672D66"/>
    <w:rsid w:val="5B6E9F4B"/>
    <w:rsid w:val="5B779863"/>
    <w:rsid w:val="5B7AC215"/>
    <w:rsid w:val="5B7C26BD"/>
    <w:rsid w:val="5B7D11D2"/>
    <w:rsid w:val="5B7D4B93"/>
    <w:rsid w:val="5B82BB28"/>
    <w:rsid w:val="5B849A0D"/>
    <w:rsid w:val="5B874B2D"/>
    <w:rsid w:val="5B9AEACF"/>
    <w:rsid w:val="5B9DEABD"/>
    <w:rsid w:val="5BA640B8"/>
    <w:rsid w:val="5BA86A59"/>
    <w:rsid w:val="5BA93DFC"/>
    <w:rsid w:val="5BAA0FC9"/>
    <w:rsid w:val="5BB00F5E"/>
    <w:rsid w:val="5BB53EAE"/>
    <w:rsid w:val="5BBF252A"/>
    <w:rsid w:val="5BC98996"/>
    <w:rsid w:val="5BCF9C73"/>
    <w:rsid w:val="5BD1DCF6"/>
    <w:rsid w:val="5BD44B66"/>
    <w:rsid w:val="5BD57B6F"/>
    <w:rsid w:val="5BD717D7"/>
    <w:rsid w:val="5BD9462A"/>
    <w:rsid w:val="5BEADF61"/>
    <w:rsid w:val="5BED8CC1"/>
    <w:rsid w:val="5BF3E8E9"/>
    <w:rsid w:val="5BF6EC7A"/>
    <w:rsid w:val="5C03622A"/>
    <w:rsid w:val="5C03E752"/>
    <w:rsid w:val="5C053580"/>
    <w:rsid w:val="5C0E2D34"/>
    <w:rsid w:val="5C12A0EB"/>
    <w:rsid w:val="5C14FE00"/>
    <w:rsid w:val="5C187BB9"/>
    <w:rsid w:val="5C213D9A"/>
    <w:rsid w:val="5C3A26AD"/>
    <w:rsid w:val="5C3CB90A"/>
    <w:rsid w:val="5C40E6AF"/>
    <w:rsid w:val="5C489D15"/>
    <w:rsid w:val="5C4F9B2F"/>
    <w:rsid w:val="5C57E302"/>
    <w:rsid w:val="5C5B0F7C"/>
    <w:rsid w:val="5C5E8E38"/>
    <w:rsid w:val="5C5F6096"/>
    <w:rsid w:val="5C60CE12"/>
    <w:rsid w:val="5C677272"/>
    <w:rsid w:val="5C685130"/>
    <w:rsid w:val="5C6D2719"/>
    <w:rsid w:val="5C7073A7"/>
    <w:rsid w:val="5C78047F"/>
    <w:rsid w:val="5C7F71A4"/>
    <w:rsid w:val="5C835C11"/>
    <w:rsid w:val="5C883A86"/>
    <w:rsid w:val="5C88C13D"/>
    <w:rsid w:val="5C8DAF82"/>
    <w:rsid w:val="5CA3403A"/>
    <w:rsid w:val="5CB24036"/>
    <w:rsid w:val="5CB78ADE"/>
    <w:rsid w:val="5CB8A2A7"/>
    <w:rsid w:val="5CC411B4"/>
    <w:rsid w:val="5CD60F44"/>
    <w:rsid w:val="5CF0074E"/>
    <w:rsid w:val="5CF3A7AB"/>
    <w:rsid w:val="5CF77695"/>
    <w:rsid w:val="5CFB49F9"/>
    <w:rsid w:val="5CFB86FF"/>
    <w:rsid w:val="5D04C3CB"/>
    <w:rsid w:val="5D096B0F"/>
    <w:rsid w:val="5D0A9F85"/>
    <w:rsid w:val="5D0C5597"/>
    <w:rsid w:val="5D0CD7E0"/>
    <w:rsid w:val="5D0EC8C2"/>
    <w:rsid w:val="5D0F43C2"/>
    <w:rsid w:val="5D116423"/>
    <w:rsid w:val="5D17F4CD"/>
    <w:rsid w:val="5D19B6EC"/>
    <w:rsid w:val="5D1D12BA"/>
    <w:rsid w:val="5D226587"/>
    <w:rsid w:val="5D2438E2"/>
    <w:rsid w:val="5D282825"/>
    <w:rsid w:val="5D2BB6C9"/>
    <w:rsid w:val="5D2C45C6"/>
    <w:rsid w:val="5D2E9875"/>
    <w:rsid w:val="5D340D26"/>
    <w:rsid w:val="5D3670A1"/>
    <w:rsid w:val="5D39E6D8"/>
    <w:rsid w:val="5D43B82F"/>
    <w:rsid w:val="5D4615B3"/>
    <w:rsid w:val="5D4C6ACA"/>
    <w:rsid w:val="5D4C8B79"/>
    <w:rsid w:val="5D509250"/>
    <w:rsid w:val="5D56D8A8"/>
    <w:rsid w:val="5D584C09"/>
    <w:rsid w:val="5D59D26A"/>
    <w:rsid w:val="5D5EF9EE"/>
    <w:rsid w:val="5D606F36"/>
    <w:rsid w:val="5D6162B5"/>
    <w:rsid w:val="5D65C1EA"/>
    <w:rsid w:val="5D746EF4"/>
    <w:rsid w:val="5D8577CA"/>
    <w:rsid w:val="5D8B5AF2"/>
    <w:rsid w:val="5D9375E4"/>
    <w:rsid w:val="5D9C1803"/>
    <w:rsid w:val="5DB0C10E"/>
    <w:rsid w:val="5DBB592F"/>
    <w:rsid w:val="5DBF4A63"/>
    <w:rsid w:val="5DC330AC"/>
    <w:rsid w:val="5DCCEB9C"/>
    <w:rsid w:val="5DCD80B4"/>
    <w:rsid w:val="5DDAA489"/>
    <w:rsid w:val="5DDAF967"/>
    <w:rsid w:val="5DDB546D"/>
    <w:rsid w:val="5DDC4FD7"/>
    <w:rsid w:val="5DDD4930"/>
    <w:rsid w:val="5DE3704E"/>
    <w:rsid w:val="5DE3B0DB"/>
    <w:rsid w:val="5DE499FE"/>
    <w:rsid w:val="5DE97DA7"/>
    <w:rsid w:val="5DEA2FA2"/>
    <w:rsid w:val="5DF4FFF2"/>
    <w:rsid w:val="5DFD234E"/>
    <w:rsid w:val="5DFDA99E"/>
    <w:rsid w:val="5E0694AB"/>
    <w:rsid w:val="5E09D31E"/>
    <w:rsid w:val="5E0CE5E8"/>
    <w:rsid w:val="5E0F0147"/>
    <w:rsid w:val="5E124EE7"/>
    <w:rsid w:val="5E1C526E"/>
    <w:rsid w:val="5E299E7D"/>
    <w:rsid w:val="5E2FE19E"/>
    <w:rsid w:val="5E33AED0"/>
    <w:rsid w:val="5E3B1465"/>
    <w:rsid w:val="5E3DD9C3"/>
    <w:rsid w:val="5E42264C"/>
    <w:rsid w:val="5E4249DB"/>
    <w:rsid w:val="5E424C14"/>
    <w:rsid w:val="5E44200E"/>
    <w:rsid w:val="5E449C4B"/>
    <w:rsid w:val="5E49DA48"/>
    <w:rsid w:val="5E63F7B8"/>
    <w:rsid w:val="5E69622A"/>
    <w:rsid w:val="5E6B1AD4"/>
    <w:rsid w:val="5E6BE6DE"/>
    <w:rsid w:val="5E6D2F8C"/>
    <w:rsid w:val="5E6EC676"/>
    <w:rsid w:val="5E6F4C00"/>
    <w:rsid w:val="5E715375"/>
    <w:rsid w:val="5E7274C1"/>
    <w:rsid w:val="5E8E9924"/>
    <w:rsid w:val="5E8F1B63"/>
    <w:rsid w:val="5E9B9EEE"/>
    <w:rsid w:val="5EA15343"/>
    <w:rsid w:val="5EA5F5A3"/>
    <w:rsid w:val="5EA6D24A"/>
    <w:rsid w:val="5EA6D5B7"/>
    <w:rsid w:val="5EA7BA1C"/>
    <w:rsid w:val="5EAAD9B4"/>
    <w:rsid w:val="5EB0D590"/>
    <w:rsid w:val="5EB2F3ED"/>
    <w:rsid w:val="5EB4AD81"/>
    <w:rsid w:val="5EB7DD4B"/>
    <w:rsid w:val="5EC0841E"/>
    <w:rsid w:val="5EC0C79E"/>
    <w:rsid w:val="5EC71FE4"/>
    <w:rsid w:val="5EC96CAB"/>
    <w:rsid w:val="5ECBA81B"/>
    <w:rsid w:val="5ECF8A50"/>
    <w:rsid w:val="5EE16D53"/>
    <w:rsid w:val="5EE5B609"/>
    <w:rsid w:val="5EE5CC54"/>
    <w:rsid w:val="5EE7BAD8"/>
    <w:rsid w:val="5EF388CA"/>
    <w:rsid w:val="5EF9A9F8"/>
    <w:rsid w:val="5EFAF2C0"/>
    <w:rsid w:val="5F032D2E"/>
    <w:rsid w:val="5F097DDA"/>
    <w:rsid w:val="5F0B52D5"/>
    <w:rsid w:val="5F0C0526"/>
    <w:rsid w:val="5F10BE62"/>
    <w:rsid w:val="5F17031E"/>
    <w:rsid w:val="5F1F60A3"/>
    <w:rsid w:val="5F32A5EB"/>
    <w:rsid w:val="5F3BA506"/>
    <w:rsid w:val="5F3EF7D2"/>
    <w:rsid w:val="5F445F5D"/>
    <w:rsid w:val="5F458145"/>
    <w:rsid w:val="5F4765A7"/>
    <w:rsid w:val="5F49452A"/>
    <w:rsid w:val="5F5E8E71"/>
    <w:rsid w:val="5F66CCF3"/>
    <w:rsid w:val="5F66D511"/>
    <w:rsid w:val="5F6CFA3A"/>
    <w:rsid w:val="5F7D0392"/>
    <w:rsid w:val="5F7D5AC2"/>
    <w:rsid w:val="5F7F6035"/>
    <w:rsid w:val="5F806A5F"/>
    <w:rsid w:val="5F8122A2"/>
    <w:rsid w:val="5F827D36"/>
    <w:rsid w:val="5F844AE1"/>
    <w:rsid w:val="5F880AF8"/>
    <w:rsid w:val="5F8E02A8"/>
    <w:rsid w:val="5F93821E"/>
    <w:rsid w:val="5F97D4F8"/>
    <w:rsid w:val="5F993CF0"/>
    <w:rsid w:val="5FA645F6"/>
    <w:rsid w:val="5FA9BC37"/>
    <w:rsid w:val="5FABA56F"/>
    <w:rsid w:val="5FAD47F9"/>
    <w:rsid w:val="5FB248A4"/>
    <w:rsid w:val="5FB705D2"/>
    <w:rsid w:val="5FB7ED46"/>
    <w:rsid w:val="5FC4A4EB"/>
    <w:rsid w:val="5FCAC15D"/>
    <w:rsid w:val="5FCF4C60"/>
    <w:rsid w:val="5FD2181B"/>
    <w:rsid w:val="5FD366F0"/>
    <w:rsid w:val="5FDE5C1B"/>
    <w:rsid w:val="5FF69455"/>
    <w:rsid w:val="5FFA0B01"/>
    <w:rsid w:val="5FFE8BE8"/>
    <w:rsid w:val="60001B48"/>
    <w:rsid w:val="60029344"/>
    <w:rsid w:val="6003A28F"/>
    <w:rsid w:val="600590AA"/>
    <w:rsid w:val="6008E888"/>
    <w:rsid w:val="600A4E03"/>
    <w:rsid w:val="600C3F60"/>
    <w:rsid w:val="60133C79"/>
    <w:rsid w:val="6018F8B0"/>
    <w:rsid w:val="6023BB71"/>
    <w:rsid w:val="6024E9C2"/>
    <w:rsid w:val="6025A564"/>
    <w:rsid w:val="60263FC0"/>
    <w:rsid w:val="602C3CBC"/>
    <w:rsid w:val="603041DE"/>
    <w:rsid w:val="6036FA21"/>
    <w:rsid w:val="60397237"/>
    <w:rsid w:val="603FB3B5"/>
    <w:rsid w:val="6041CF73"/>
    <w:rsid w:val="6042A618"/>
    <w:rsid w:val="604B57E6"/>
    <w:rsid w:val="60537BFB"/>
    <w:rsid w:val="6056FA59"/>
    <w:rsid w:val="6063B19E"/>
    <w:rsid w:val="606EE249"/>
    <w:rsid w:val="60733501"/>
    <w:rsid w:val="607951F2"/>
    <w:rsid w:val="607BF3D0"/>
    <w:rsid w:val="607C2623"/>
    <w:rsid w:val="607E62CE"/>
    <w:rsid w:val="6085E2F9"/>
    <w:rsid w:val="608CB6B9"/>
    <w:rsid w:val="60969AB0"/>
    <w:rsid w:val="60A0AA3C"/>
    <w:rsid w:val="60A30531"/>
    <w:rsid w:val="60A4BDF4"/>
    <w:rsid w:val="60A7A10B"/>
    <w:rsid w:val="60B36719"/>
    <w:rsid w:val="60B92CE6"/>
    <w:rsid w:val="60BC75D2"/>
    <w:rsid w:val="60C7405A"/>
    <w:rsid w:val="60CED5C5"/>
    <w:rsid w:val="60CFDF68"/>
    <w:rsid w:val="60D19006"/>
    <w:rsid w:val="60D303F8"/>
    <w:rsid w:val="60D36CD0"/>
    <w:rsid w:val="60D44841"/>
    <w:rsid w:val="60D8EE5A"/>
    <w:rsid w:val="60E47199"/>
    <w:rsid w:val="60E77C06"/>
    <w:rsid w:val="60E7A5D2"/>
    <w:rsid w:val="60E7F1D7"/>
    <w:rsid w:val="60E965A1"/>
    <w:rsid w:val="60F19B12"/>
    <w:rsid w:val="61054DC7"/>
    <w:rsid w:val="61061158"/>
    <w:rsid w:val="61129189"/>
    <w:rsid w:val="61135730"/>
    <w:rsid w:val="61158DD7"/>
    <w:rsid w:val="6119CE80"/>
    <w:rsid w:val="611DE411"/>
    <w:rsid w:val="613030C0"/>
    <w:rsid w:val="6137C67F"/>
    <w:rsid w:val="61393D3C"/>
    <w:rsid w:val="614173B9"/>
    <w:rsid w:val="6144465D"/>
    <w:rsid w:val="6155B0D9"/>
    <w:rsid w:val="6159E6DF"/>
    <w:rsid w:val="615B1F3F"/>
    <w:rsid w:val="616C045F"/>
    <w:rsid w:val="616C5597"/>
    <w:rsid w:val="616CC89E"/>
    <w:rsid w:val="616FC2DF"/>
    <w:rsid w:val="617EBB06"/>
    <w:rsid w:val="6181DFBA"/>
    <w:rsid w:val="6184B71A"/>
    <w:rsid w:val="61895AF0"/>
    <w:rsid w:val="61968391"/>
    <w:rsid w:val="6199D96A"/>
    <w:rsid w:val="619DABAA"/>
    <w:rsid w:val="619E7FA9"/>
    <w:rsid w:val="619EDC30"/>
    <w:rsid w:val="61A6E43B"/>
    <w:rsid w:val="61AF4A62"/>
    <w:rsid w:val="61B00D51"/>
    <w:rsid w:val="61BF0C9D"/>
    <w:rsid w:val="61C11475"/>
    <w:rsid w:val="61C51041"/>
    <w:rsid w:val="61C86A40"/>
    <w:rsid w:val="61DBCD6C"/>
    <w:rsid w:val="61E4E9E2"/>
    <w:rsid w:val="61EE7799"/>
    <w:rsid w:val="620B3620"/>
    <w:rsid w:val="620BDA82"/>
    <w:rsid w:val="620C9729"/>
    <w:rsid w:val="621F624F"/>
    <w:rsid w:val="6226ADB0"/>
    <w:rsid w:val="6228D265"/>
    <w:rsid w:val="62323DAC"/>
    <w:rsid w:val="6233B1BA"/>
    <w:rsid w:val="623A807E"/>
    <w:rsid w:val="62400292"/>
    <w:rsid w:val="6243A5E8"/>
    <w:rsid w:val="6247E266"/>
    <w:rsid w:val="62485F53"/>
    <w:rsid w:val="624DE08A"/>
    <w:rsid w:val="624FDEA1"/>
    <w:rsid w:val="6252EE13"/>
    <w:rsid w:val="6260AC14"/>
    <w:rsid w:val="6266307D"/>
    <w:rsid w:val="6267C257"/>
    <w:rsid w:val="62723743"/>
    <w:rsid w:val="628683B8"/>
    <w:rsid w:val="6288F58C"/>
    <w:rsid w:val="62891BEF"/>
    <w:rsid w:val="628C4363"/>
    <w:rsid w:val="628FAD75"/>
    <w:rsid w:val="6291CEFC"/>
    <w:rsid w:val="6292248D"/>
    <w:rsid w:val="629FE815"/>
    <w:rsid w:val="62ABD6E1"/>
    <w:rsid w:val="62B421B5"/>
    <w:rsid w:val="62BB436A"/>
    <w:rsid w:val="62C28627"/>
    <w:rsid w:val="62CA4A3B"/>
    <w:rsid w:val="62D081A5"/>
    <w:rsid w:val="62D94BE8"/>
    <w:rsid w:val="62E9C270"/>
    <w:rsid w:val="62EBFC90"/>
    <w:rsid w:val="62EE849D"/>
    <w:rsid w:val="62EF912F"/>
    <w:rsid w:val="62FCBA84"/>
    <w:rsid w:val="62FD737B"/>
    <w:rsid w:val="6300ADA3"/>
    <w:rsid w:val="630114D8"/>
    <w:rsid w:val="630A3A54"/>
    <w:rsid w:val="630E2E0D"/>
    <w:rsid w:val="630F4D3B"/>
    <w:rsid w:val="6311A0B2"/>
    <w:rsid w:val="63147745"/>
    <w:rsid w:val="63174420"/>
    <w:rsid w:val="631A43A5"/>
    <w:rsid w:val="63244364"/>
    <w:rsid w:val="632562FB"/>
    <w:rsid w:val="63268AD4"/>
    <w:rsid w:val="6327C994"/>
    <w:rsid w:val="6334DF3F"/>
    <w:rsid w:val="6340C162"/>
    <w:rsid w:val="63430832"/>
    <w:rsid w:val="63462A27"/>
    <w:rsid w:val="6355C39F"/>
    <w:rsid w:val="6359F036"/>
    <w:rsid w:val="6362D946"/>
    <w:rsid w:val="63684806"/>
    <w:rsid w:val="637C22A9"/>
    <w:rsid w:val="637F8BB2"/>
    <w:rsid w:val="6385B430"/>
    <w:rsid w:val="63872C2D"/>
    <w:rsid w:val="6388F12D"/>
    <w:rsid w:val="638905C0"/>
    <w:rsid w:val="638EDA86"/>
    <w:rsid w:val="638FDDBD"/>
    <w:rsid w:val="63A7FD14"/>
    <w:rsid w:val="63AA37D1"/>
    <w:rsid w:val="63AB8889"/>
    <w:rsid w:val="63B633E7"/>
    <w:rsid w:val="63C10A48"/>
    <w:rsid w:val="63C2C19F"/>
    <w:rsid w:val="63C93A79"/>
    <w:rsid w:val="63DC4D3E"/>
    <w:rsid w:val="63DF6FB4"/>
    <w:rsid w:val="63ECD955"/>
    <w:rsid w:val="63F7A507"/>
    <w:rsid w:val="63F8B7D7"/>
    <w:rsid w:val="64041AF4"/>
    <w:rsid w:val="640A2BFA"/>
    <w:rsid w:val="6412627A"/>
    <w:rsid w:val="641306A5"/>
    <w:rsid w:val="6413387B"/>
    <w:rsid w:val="64185AE6"/>
    <w:rsid w:val="6418A205"/>
    <w:rsid w:val="641C2EF6"/>
    <w:rsid w:val="641C830F"/>
    <w:rsid w:val="641D6257"/>
    <w:rsid w:val="641DB2D0"/>
    <w:rsid w:val="64222DA1"/>
    <w:rsid w:val="6429327B"/>
    <w:rsid w:val="642B07D2"/>
    <w:rsid w:val="642C611B"/>
    <w:rsid w:val="643BEE5D"/>
    <w:rsid w:val="643ECFD1"/>
    <w:rsid w:val="6446ACD2"/>
    <w:rsid w:val="644FE19A"/>
    <w:rsid w:val="64594765"/>
    <w:rsid w:val="64641458"/>
    <w:rsid w:val="6468D61A"/>
    <w:rsid w:val="646CDA6B"/>
    <w:rsid w:val="646EE833"/>
    <w:rsid w:val="6473689F"/>
    <w:rsid w:val="64785F33"/>
    <w:rsid w:val="647D9C22"/>
    <w:rsid w:val="64816657"/>
    <w:rsid w:val="648505F1"/>
    <w:rsid w:val="648ACEE3"/>
    <w:rsid w:val="648B7BAE"/>
    <w:rsid w:val="648BC130"/>
    <w:rsid w:val="64922454"/>
    <w:rsid w:val="64970705"/>
    <w:rsid w:val="64978D0A"/>
    <w:rsid w:val="6497923C"/>
    <w:rsid w:val="649BE789"/>
    <w:rsid w:val="64A4B9D0"/>
    <w:rsid w:val="64AC22C6"/>
    <w:rsid w:val="64AF8FF0"/>
    <w:rsid w:val="64B50D1E"/>
    <w:rsid w:val="64B5A004"/>
    <w:rsid w:val="64B7BA77"/>
    <w:rsid w:val="64B97703"/>
    <w:rsid w:val="64C17525"/>
    <w:rsid w:val="64C290FE"/>
    <w:rsid w:val="64C34B96"/>
    <w:rsid w:val="64C42FD1"/>
    <w:rsid w:val="64C6BB9A"/>
    <w:rsid w:val="64C9424A"/>
    <w:rsid w:val="64CC3960"/>
    <w:rsid w:val="64CFACF9"/>
    <w:rsid w:val="64D07A67"/>
    <w:rsid w:val="64D157D1"/>
    <w:rsid w:val="64D4BE6D"/>
    <w:rsid w:val="64D703FC"/>
    <w:rsid w:val="64DC3F66"/>
    <w:rsid w:val="64DDBD24"/>
    <w:rsid w:val="64E57858"/>
    <w:rsid w:val="64E9198A"/>
    <w:rsid w:val="64EC5C70"/>
    <w:rsid w:val="64F72C94"/>
    <w:rsid w:val="64F7542E"/>
    <w:rsid w:val="64F76248"/>
    <w:rsid w:val="64FA38C1"/>
    <w:rsid w:val="64FA52FC"/>
    <w:rsid w:val="64FED718"/>
    <w:rsid w:val="650075FF"/>
    <w:rsid w:val="650E1D65"/>
    <w:rsid w:val="6510B713"/>
    <w:rsid w:val="6512F345"/>
    <w:rsid w:val="65180187"/>
    <w:rsid w:val="6519FFF1"/>
    <w:rsid w:val="652447D2"/>
    <w:rsid w:val="6524C729"/>
    <w:rsid w:val="6536F3DB"/>
    <w:rsid w:val="65379CC2"/>
    <w:rsid w:val="653CF094"/>
    <w:rsid w:val="65458662"/>
    <w:rsid w:val="65473147"/>
    <w:rsid w:val="654BBAA2"/>
    <w:rsid w:val="6552DC55"/>
    <w:rsid w:val="6558C4F8"/>
    <w:rsid w:val="655CCF5C"/>
    <w:rsid w:val="655F05B8"/>
    <w:rsid w:val="655F66C8"/>
    <w:rsid w:val="656806A8"/>
    <w:rsid w:val="6577AB89"/>
    <w:rsid w:val="657B46AA"/>
    <w:rsid w:val="6580A940"/>
    <w:rsid w:val="65854BE8"/>
    <w:rsid w:val="658B0C87"/>
    <w:rsid w:val="658FD190"/>
    <w:rsid w:val="6596927D"/>
    <w:rsid w:val="65974E86"/>
    <w:rsid w:val="65A336AD"/>
    <w:rsid w:val="65A433DD"/>
    <w:rsid w:val="65ABE1F7"/>
    <w:rsid w:val="65ACEA3F"/>
    <w:rsid w:val="65BD701B"/>
    <w:rsid w:val="65BDFCBF"/>
    <w:rsid w:val="65CF78C4"/>
    <w:rsid w:val="65D0B77C"/>
    <w:rsid w:val="65D4FD3E"/>
    <w:rsid w:val="65D85996"/>
    <w:rsid w:val="65E3CE13"/>
    <w:rsid w:val="65EFDB4F"/>
    <w:rsid w:val="65F40D7D"/>
    <w:rsid w:val="65F6DEC8"/>
    <w:rsid w:val="65F7D803"/>
    <w:rsid w:val="65FF2C02"/>
    <w:rsid w:val="6600558B"/>
    <w:rsid w:val="66023B96"/>
    <w:rsid w:val="660B67B1"/>
    <w:rsid w:val="661B900B"/>
    <w:rsid w:val="661DB779"/>
    <w:rsid w:val="66262FD0"/>
    <w:rsid w:val="662771AF"/>
    <w:rsid w:val="66282AF2"/>
    <w:rsid w:val="662A9128"/>
    <w:rsid w:val="6642C63B"/>
    <w:rsid w:val="66435415"/>
    <w:rsid w:val="66476DD1"/>
    <w:rsid w:val="664983DA"/>
    <w:rsid w:val="6651D000"/>
    <w:rsid w:val="6652CF26"/>
    <w:rsid w:val="6653EACF"/>
    <w:rsid w:val="6656EF0C"/>
    <w:rsid w:val="6657B99F"/>
    <w:rsid w:val="665E6080"/>
    <w:rsid w:val="66615644"/>
    <w:rsid w:val="6676E997"/>
    <w:rsid w:val="66772F13"/>
    <w:rsid w:val="6679D07E"/>
    <w:rsid w:val="667B80E4"/>
    <w:rsid w:val="6683AC77"/>
    <w:rsid w:val="668FE0BC"/>
    <w:rsid w:val="669506A1"/>
    <w:rsid w:val="66956A6A"/>
    <w:rsid w:val="669CA131"/>
    <w:rsid w:val="66A7B7BE"/>
    <w:rsid w:val="66A9629E"/>
    <w:rsid w:val="66AB1B91"/>
    <w:rsid w:val="66ADF29F"/>
    <w:rsid w:val="66BBC145"/>
    <w:rsid w:val="66BF9CEA"/>
    <w:rsid w:val="66C76025"/>
    <w:rsid w:val="66C7F1BB"/>
    <w:rsid w:val="66C8A837"/>
    <w:rsid w:val="66D42E98"/>
    <w:rsid w:val="66D72EB3"/>
    <w:rsid w:val="66D8BAC1"/>
    <w:rsid w:val="66D904DD"/>
    <w:rsid w:val="66DA58A9"/>
    <w:rsid w:val="66E003BC"/>
    <w:rsid w:val="66E9434E"/>
    <w:rsid w:val="66E9D8E2"/>
    <w:rsid w:val="66FCEB1F"/>
    <w:rsid w:val="6705A46A"/>
    <w:rsid w:val="67099543"/>
    <w:rsid w:val="671FE679"/>
    <w:rsid w:val="67219D6A"/>
    <w:rsid w:val="6726A8FA"/>
    <w:rsid w:val="673FFFF2"/>
    <w:rsid w:val="6745C1F7"/>
    <w:rsid w:val="67478E38"/>
    <w:rsid w:val="67484F57"/>
    <w:rsid w:val="674ACFF7"/>
    <w:rsid w:val="6758B4D8"/>
    <w:rsid w:val="676003AC"/>
    <w:rsid w:val="6761E6AD"/>
    <w:rsid w:val="67629ACD"/>
    <w:rsid w:val="676B24D7"/>
    <w:rsid w:val="676BB531"/>
    <w:rsid w:val="677194FF"/>
    <w:rsid w:val="67759F1C"/>
    <w:rsid w:val="677B6935"/>
    <w:rsid w:val="678FE8CD"/>
    <w:rsid w:val="67949975"/>
    <w:rsid w:val="6794B1FF"/>
    <w:rsid w:val="679B5F3A"/>
    <w:rsid w:val="67A407F8"/>
    <w:rsid w:val="67B0655A"/>
    <w:rsid w:val="67B69051"/>
    <w:rsid w:val="67BB8348"/>
    <w:rsid w:val="67C29C6C"/>
    <w:rsid w:val="67C32C18"/>
    <w:rsid w:val="67C55F3C"/>
    <w:rsid w:val="67C68928"/>
    <w:rsid w:val="67C78796"/>
    <w:rsid w:val="67C799CF"/>
    <w:rsid w:val="67C8B01C"/>
    <w:rsid w:val="67CAB666"/>
    <w:rsid w:val="67D1783A"/>
    <w:rsid w:val="67D3E881"/>
    <w:rsid w:val="67E89D9D"/>
    <w:rsid w:val="67EFBB30"/>
    <w:rsid w:val="67F0485B"/>
    <w:rsid w:val="67F755BE"/>
    <w:rsid w:val="67FBC17B"/>
    <w:rsid w:val="67FBF790"/>
    <w:rsid w:val="67FE967B"/>
    <w:rsid w:val="680C80AA"/>
    <w:rsid w:val="6814A1EE"/>
    <w:rsid w:val="6816E72D"/>
    <w:rsid w:val="681A49FF"/>
    <w:rsid w:val="681B84B5"/>
    <w:rsid w:val="681B895C"/>
    <w:rsid w:val="681BCCB3"/>
    <w:rsid w:val="68219A3D"/>
    <w:rsid w:val="683E7551"/>
    <w:rsid w:val="68449F77"/>
    <w:rsid w:val="684532F3"/>
    <w:rsid w:val="684B7621"/>
    <w:rsid w:val="68553FB1"/>
    <w:rsid w:val="68568DAD"/>
    <w:rsid w:val="68579E72"/>
    <w:rsid w:val="685FAE04"/>
    <w:rsid w:val="686090D1"/>
    <w:rsid w:val="686C3ADF"/>
    <w:rsid w:val="688601D5"/>
    <w:rsid w:val="689044C7"/>
    <w:rsid w:val="6896F53C"/>
    <w:rsid w:val="68AA1B47"/>
    <w:rsid w:val="68B2351B"/>
    <w:rsid w:val="68B403A3"/>
    <w:rsid w:val="68BD3326"/>
    <w:rsid w:val="68BE21CB"/>
    <w:rsid w:val="68C45EE9"/>
    <w:rsid w:val="68CBE1B8"/>
    <w:rsid w:val="68CF8028"/>
    <w:rsid w:val="68E34105"/>
    <w:rsid w:val="68E9199A"/>
    <w:rsid w:val="68F1D34E"/>
    <w:rsid w:val="690041DD"/>
    <w:rsid w:val="690162D8"/>
    <w:rsid w:val="6901E906"/>
    <w:rsid w:val="69035C11"/>
    <w:rsid w:val="690F7348"/>
    <w:rsid w:val="690FF5DF"/>
    <w:rsid w:val="690FFA58"/>
    <w:rsid w:val="691587F1"/>
    <w:rsid w:val="69161CC7"/>
    <w:rsid w:val="6917AE9A"/>
    <w:rsid w:val="6918D21F"/>
    <w:rsid w:val="691A8E89"/>
    <w:rsid w:val="691BD039"/>
    <w:rsid w:val="69264858"/>
    <w:rsid w:val="6926D2B7"/>
    <w:rsid w:val="69274CA5"/>
    <w:rsid w:val="692C6818"/>
    <w:rsid w:val="69379C15"/>
    <w:rsid w:val="69389B7D"/>
    <w:rsid w:val="69391D01"/>
    <w:rsid w:val="693DA381"/>
    <w:rsid w:val="695095E7"/>
    <w:rsid w:val="6950A611"/>
    <w:rsid w:val="695903F4"/>
    <w:rsid w:val="695F673D"/>
    <w:rsid w:val="696893B7"/>
    <w:rsid w:val="696A55BC"/>
    <w:rsid w:val="696D01A4"/>
    <w:rsid w:val="696F7462"/>
    <w:rsid w:val="6973BAE9"/>
    <w:rsid w:val="698626B2"/>
    <w:rsid w:val="69947A99"/>
    <w:rsid w:val="6996EFED"/>
    <w:rsid w:val="6999EBBC"/>
    <w:rsid w:val="699C402F"/>
    <w:rsid w:val="69A01DEE"/>
    <w:rsid w:val="69A42399"/>
    <w:rsid w:val="69A4C2D3"/>
    <w:rsid w:val="69B2E35B"/>
    <w:rsid w:val="69B4B3D5"/>
    <w:rsid w:val="69D7DCDB"/>
    <w:rsid w:val="69E2E200"/>
    <w:rsid w:val="69E45924"/>
    <w:rsid w:val="69E7518D"/>
    <w:rsid w:val="69F5C8F1"/>
    <w:rsid w:val="69F5D8F8"/>
    <w:rsid w:val="69F7CDE0"/>
    <w:rsid w:val="69F83715"/>
    <w:rsid w:val="69FE2457"/>
    <w:rsid w:val="6A00A7F3"/>
    <w:rsid w:val="6A06FB88"/>
    <w:rsid w:val="6A0C0B99"/>
    <w:rsid w:val="6A0D3E3C"/>
    <w:rsid w:val="6A15CDF6"/>
    <w:rsid w:val="6A19CE57"/>
    <w:rsid w:val="6A1AF7C6"/>
    <w:rsid w:val="6A1D2A45"/>
    <w:rsid w:val="6A243DA6"/>
    <w:rsid w:val="6A289EC5"/>
    <w:rsid w:val="6A2AB786"/>
    <w:rsid w:val="6A2EE9EE"/>
    <w:rsid w:val="6A2FF334"/>
    <w:rsid w:val="6A3372FA"/>
    <w:rsid w:val="6A3425DF"/>
    <w:rsid w:val="6A3AC3F9"/>
    <w:rsid w:val="6A3AF39D"/>
    <w:rsid w:val="6A3CE006"/>
    <w:rsid w:val="6A445063"/>
    <w:rsid w:val="6A49CD1D"/>
    <w:rsid w:val="6A5446E5"/>
    <w:rsid w:val="6A59ECC7"/>
    <w:rsid w:val="6A5B1096"/>
    <w:rsid w:val="6A5F26B7"/>
    <w:rsid w:val="6A5FEB92"/>
    <w:rsid w:val="6A60F56E"/>
    <w:rsid w:val="6A687BFD"/>
    <w:rsid w:val="6A701AEC"/>
    <w:rsid w:val="6A721832"/>
    <w:rsid w:val="6A7803DB"/>
    <w:rsid w:val="6A7DBB43"/>
    <w:rsid w:val="6A88A160"/>
    <w:rsid w:val="6A89BDCF"/>
    <w:rsid w:val="6A8EF435"/>
    <w:rsid w:val="6A8F3428"/>
    <w:rsid w:val="6A95F69A"/>
    <w:rsid w:val="6A96E4AB"/>
    <w:rsid w:val="6A981687"/>
    <w:rsid w:val="6AA19B65"/>
    <w:rsid w:val="6AB18906"/>
    <w:rsid w:val="6AB70C51"/>
    <w:rsid w:val="6AC48415"/>
    <w:rsid w:val="6ACB0A8C"/>
    <w:rsid w:val="6AD006FF"/>
    <w:rsid w:val="6AD09C00"/>
    <w:rsid w:val="6ADCF89E"/>
    <w:rsid w:val="6ADDDA8E"/>
    <w:rsid w:val="6AE0143E"/>
    <w:rsid w:val="6AE1447A"/>
    <w:rsid w:val="6AE2107C"/>
    <w:rsid w:val="6AE5D776"/>
    <w:rsid w:val="6AEBF6F5"/>
    <w:rsid w:val="6AEFA2E9"/>
    <w:rsid w:val="6AF59897"/>
    <w:rsid w:val="6AFB91F0"/>
    <w:rsid w:val="6B0394B0"/>
    <w:rsid w:val="6B07CDDD"/>
    <w:rsid w:val="6B09535E"/>
    <w:rsid w:val="6B102D52"/>
    <w:rsid w:val="6B135548"/>
    <w:rsid w:val="6B185CF9"/>
    <w:rsid w:val="6B28D042"/>
    <w:rsid w:val="6B2A55DA"/>
    <w:rsid w:val="6B300312"/>
    <w:rsid w:val="6B37D1C8"/>
    <w:rsid w:val="6B41940F"/>
    <w:rsid w:val="6B4A8F66"/>
    <w:rsid w:val="6B4C61D9"/>
    <w:rsid w:val="6B4FA43A"/>
    <w:rsid w:val="6B51DB70"/>
    <w:rsid w:val="6B553623"/>
    <w:rsid w:val="6B62F424"/>
    <w:rsid w:val="6B63ECB2"/>
    <w:rsid w:val="6B650C2B"/>
    <w:rsid w:val="6B760687"/>
    <w:rsid w:val="6B795776"/>
    <w:rsid w:val="6B7C5430"/>
    <w:rsid w:val="6B874CC2"/>
    <w:rsid w:val="6B8833C2"/>
    <w:rsid w:val="6B8B56BA"/>
    <w:rsid w:val="6B994D44"/>
    <w:rsid w:val="6B9C4267"/>
    <w:rsid w:val="6B9E142C"/>
    <w:rsid w:val="6BAA5F7A"/>
    <w:rsid w:val="6BABA8D5"/>
    <w:rsid w:val="6BABD135"/>
    <w:rsid w:val="6BB1DB22"/>
    <w:rsid w:val="6BB6693C"/>
    <w:rsid w:val="6BB90CE1"/>
    <w:rsid w:val="6BBB467B"/>
    <w:rsid w:val="6BBE8DE0"/>
    <w:rsid w:val="6BC6DEE2"/>
    <w:rsid w:val="6BCD4935"/>
    <w:rsid w:val="6BCE7576"/>
    <w:rsid w:val="6BD21004"/>
    <w:rsid w:val="6BD44C5E"/>
    <w:rsid w:val="6BD658DC"/>
    <w:rsid w:val="6BDBC7E5"/>
    <w:rsid w:val="6BDE70ED"/>
    <w:rsid w:val="6BEC7BBE"/>
    <w:rsid w:val="6BEDABBC"/>
    <w:rsid w:val="6BEFDD4E"/>
    <w:rsid w:val="6BF275B4"/>
    <w:rsid w:val="6BF4A423"/>
    <w:rsid w:val="6BF7A185"/>
    <w:rsid w:val="6BFDD491"/>
    <w:rsid w:val="6C00467E"/>
    <w:rsid w:val="6C010F05"/>
    <w:rsid w:val="6C0E7088"/>
    <w:rsid w:val="6C0FFB5D"/>
    <w:rsid w:val="6C1D4E84"/>
    <w:rsid w:val="6C1D6E0B"/>
    <w:rsid w:val="6C1FDDF7"/>
    <w:rsid w:val="6C20C7FD"/>
    <w:rsid w:val="6C29DC18"/>
    <w:rsid w:val="6C2B3FE2"/>
    <w:rsid w:val="6C2D8074"/>
    <w:rsid w:val="6C3194A0"/>
    <w:rsid w:val="6C345C28"/>
    <w:rsid w:val="6C3A9A2E"/>
    <w:rsid w:val="6C3B9B96"/>
    <w:rsid w:val="6C3C385D"/>
    <w:rsid w:val="6C3CDEEA"/>
    <w:rsid w:val="6C486537"/>
    <w:rsid w:val="6C58A7D2"/>
    <w:rsid w:val="6C591B51"/>
    <w:rsid w:val="6C5E285E"/>
    <w:rsid w:val="6C6B02B0"/>
    <w:rsid w:val="6C6FC1A4"/>
    <w:rsid w:val="6C8B961A"/>
    <w:rsid w:val="6C8ED71E"/>
    <w:rsid w:val="6C9337BD"/>
    <w:rsid w:val="6C985706"/>
    <w:rsid w:val="6C9C4511"/>
    <w:rsid w:val="6CA6F96E"/>
    <w:rsid w:val="6CA8EC7E"/>
    <w:rsid w:val="6CA996D7"/>
    <w:rsid w:val="6CADF16B"/>
    <w:rsid w:val="6CB10229"/>
    <w:rsid w:val="6CB169B4"/>
    <w:rsid w:val="6CB7B348"/>
    <w:rsid w:val="6CC29531"/>
    <w:rsid w:val="6CCB4534"/>
    <w:rsid w:val="6CCEFC96"/>
    <w:rsid w:val="6CD020EC"/>
    <w:rsid w:val="6CD5E3A3"/>
    <w:rsid w:val="6CDC899A"/>
    <w:rsid w:val="6CE63B27"/>
    <w:rsid w:val="6CF13FE3"/>
    <w:rsid w:val="6CF29E7B"/>
    <w:rsid w:val="6CF57F88"/>
    <w:rsid w:val="6CF9DD68"/>
    <w:rsid w:val="6D048E68"/>
    <w:rsid w:val="6D06DBA5"/>
    <w:rsid w:val="6D08A149"/>
    <w:rsid w:val="6D14CCC6"/>
    <w:rsid w:val="6D1C0CDB"/>
    <w:rsid w:val="6D1C4F78"/>
    <w:rsid w:val="6D1DCEF2"/>
    <w:rsid w:val="6D1E9C5F"/>
    <w:rsid w:val="6D1EAE7C"/>
    <w:rsid w:val="6D1F045D"/>
    <w:rsid w:val="6D1F6057"/>
    <w:rsid w:val="6D20912F"/>
    <w:rsid w:val="6D211D5E"/>
    <w:rsid w:val="6D2364D0"/>
    <w:rsid w:val="6D2977DA"/>
    <w:rsid w:val="6D2A4429"/>
    <w:rsid w:val="6D2C2D42"/>
    <w:rsid w:val="6D2C600B"/>
    <w:rsid w:val="6D36B9A3"/>
    <w:rsid w:val="6D4391C6"/>
    <w:rsid w:val="6D443A27"/>
    <w:rsid w:val="6D4B9189"/>
    <w:rsid w:val="6D524744"/>
    <w:rsid w:val="6D5A5F6D"/>
    <w:rsid w:val="6D5F13C1"/>
    <w:rsid w:val="6D65DB25"/>
    <w:rsid w:val="6D6770E5"/>
    <w:rsid w:val="6D776BCA"/>
    <w:rsid w:val="6D797B3C"/>
    <w:rsid w:val="6D79F5B2"/>
    <w:rsid w:val="6D80449C"/>
    <w:rsid w:val="6D81A356"/>
    <w:rsid w:val="6D82D31D"/>
    <w:rsid w:val="6D88A0FD"/>
    <w:rsid w:val="6DACB43B"/>
    <w:rsid w:val="6DAFD056"/>
    <w:rsid w:val="6DB5B400"/>
    <w:rsid w:val="6DB7CDDA"/>
    <w:rsid w:val="6DBAC5FE"/>
    <w:rsid w:val="6DBD5075"/>
    <w:rsid w:val="6DCF7EA2"/>
    <w:rsid w:val="6DD14221"/>
    <w:rsid w:val="6DD6D9CE"/>
    <w:rsid w:val="6DD9AF29"/>
    <w:rsid w:val="6DE59565"/>
    <w:rsid w:val="6DEEF2C2"/>
    <w:rsid w:val="6E12AA37"/>
    <w:rsid w:val="6E172446"/>
    <w:rsid w:val="6E187A18"/>
    <w:rsid w:val="6E1F6C63"/>
    <w:rsid w:val="6E2CBD15"/>
    <w:rsid w:val="6E3531E3"/>
    <w:rsid w:val="6E389B1A"/>
    <w:rsid w:val="6E3F4A11"/>
    <w:rsid w:val="6E418E4C"/>
    <w:rsid w:val="6E44EE66"/>
    <w:rsid w:val="6E497D66"/>
    <w:rsid w:val="6E4C895D"/>
    <w:rsid w:val="6E51D76B"/>
    <w:rsid w:val="6E53B6AE"/>
    <w:rsid w:val="6E57BEAC"/>
    <w:rsid w:val="6E58037B"/>
    <w:rsid w:val="6E587C69"/>
    <w:rsid w:val="6E5A99B9"/>
    <w:rsid w:val="6E5C67CA"/>
    <w:rsid w:val="6E633B43"/>
    <w:rsid w:val="6E65A1C1"/>
    <w:rsid w:val="6E6AD818"/>
    <w:rsid w:val="6E6BDC60"/>
    <w:rsid w:val="6E6E96CE"/>
    <w:rsid w:val="6E74D5A4"/>
    <w:rsid w:val="6E8E2B46"/>
    <w:rsid w:val="6E8F529F"/>
    <w:rsid w:val="6E920762"/>
    <w:rsid w:val="6E926964"/>
    <w:rsid w:val="6E964554"/>
    <w:rsid w:val="6E98D9E2"/>
    <w:rsid w:val="6E9D6C6E"/>
    <w:rsid w:val="6E9D8A58"/>
    <w:rsid w:val="6E9F80AD"/>
    <w:rsid w:val="6EA9BB62"/>
    <w:rsid w:val="6EB106F0"/>
    <w:rsid w:val="6EB42493"/>
    <w:rsid w:val="6EB95428"/>
    <w:rsid w:val="6EBDF65C"/>
    <w:rsid w:val="6ECA5AC8"/>
    <w:rsid w:val="6ECCD69C"/>
    <w:rsid w:val="6ED95ED3"/>
    <w:rsid w:val="6EDC9CDC"/>
    <w:rsid w:val="6EE0B799"/>
    <w:rsid w:val="6EE5D725"/>
    <w:rsid w:val="6EEB4FD5"/>
    <w:rsid w:val="6EEEE32C"/>
    <w:rsid w:val="6EFA6E92"/>
    <w:rsid w:val="6EFF8A3B"/>
    <w:rsid w:val="6F0D55F7"/>
    <w:rsid w:val="6F0F0583"/>
    <w:rsid w:val="6F140631"/>
    <w:rsid w:val="6F18DB9F"/>
    <w:rsid w:val="6F19D165"/>
    <w:rsid w:val="6F3AA2AA"/>
    <w:rsid w:val="6F40B5A1"/>
    <w:rsid w:val="6F471E71"/>
    <w:rsid w:val="6F4A1C1A"/>
    <w:rsid w:val="6F547322"/>
    <w:rsid w:val="6F5B9DBD"/>
    <w:rsid w:val="6F5E441E"/>
    <w:rsid w:val="6F69913B"/>
    <w:rsid w:val="6F6AA324"/>
    <w:rsid w:val="6F6E82D0"/>
    <w:rsid w:val="6F7651DD"/>
    <w:rsid w:val="6F819F12"/>
    <w:rsid w:val="6F88FD84"/>
    <w:rsid w:val="6F89ACBB"/>
    <w:rsid w:val="6F89FE7B"/>
    <w:rsid w:val="6F8AB096"/>
    <w:rsid w:val="6F8D1523"/>
    <w:rsid w:val="6F8F73ED"/>
    <w:rsid w:val="6F93DDA6"/>
    <w:rsid w:val="6F95C67E"/>
    <w:rsid w:val="6F97A06B"/>
    <w:rsid w:val="6F985240"/>
    <w:rsid w:val="6FA02FC5"/>
    <w:rsid w:val="6FA1896D"/>
    <w:rsid w:val="6FB4939A"/>
    <w:rsid w:val="6FC246A4"/>
    <w:rsid w:val="6FC5F8C2"/>
    <w:rsid w:val="6FC65688"/>
    <w:rsid w:val="6FCDDC5F"/>
    <w:rsid w:val="6FCEEE7A"/>
    <w:rsid w:val="6FD07BDB"/>
    <w:rsid w:val="6FD0A22C"/>
    <w:rsid w:val="6FD1E51E"/>
    <w:rsid w:val="6FD21416"/>
    <w:rsid w:val="6FD9B79F"/>
    <w:rsid w:val="6FDB7198"/>
    <w:rsid w:val="6FE4458C"/>
    <w:rsid w:val="6FE4DBDD"/>
    <w:rsid w:val="6FF83806"/>
    <w:rsid w:val="70000B56"/>
    <w:rsid w:val="70060002"/>
    <w:rsid w:val="7009AB8B"/>
    <w:rsid w:val="700FDDF6"/>
    <w:rsid w:val="7010F46A"/>
    <w:rsid w:val="70112AE1"/>
    <w:rsid w:val="7011A45E"/>
    <w:rsid w:val="70121C1C"/>
    <w:rsid w:val="7012666B"/>
    <w:rsid w:val="7014CB5A"/>
    <w:rsid w:val="701DB5B1"/>
    <w:rsid w:val="7027D29C"/>
    <w:rsid w:val="7028A44B"/>
    <w:rsid w:val="702AAE46"/>
    <w:rsid w:val="702B38BB"/>
    <w:rsid w:val="702F1004"/>
    <w:rsid w:val="70303A09"/>
    <w:rsid w:val="703082E7"/>
    <w:rsid w:val="70313CFA"/>
    <w:rsid w:val="703BBFA2"/>
    <w:rsid w:val="703EF22D"/>
    <w:rsid w:val="7040D046"/>
    <w:rsid w:val="7053B994"/>
    <w:rsid w:val="7059973C"/>
    <w:rsid w:val="70665E0E"/>
    <w:rsid w:val="70690878"/>
    <w:rsid w:val="707B7FEE"/>
    <w:rsid w:val="707D077A"/>
    <w:rsid w:val="708C460D"/>
    <w:rsid w:val="70907153"/>
    <w:rsid w:val="70993740"/>
    <w:rsid w:val="709B844B"/>
    <w:rsid w:val="70B4671D"/>
    <w:rsid w:val="70B87D1A"/>
    <w:rsid w:val="70B9CC24"/>
    <w:rsid w:val="70C232BE"/>
    <w:rsid w:val="70C95188"/>
    <w:rsid w:val="70CD5E7A"/>
    <w:rsid w:val="70CDB79D"/>
    <w:rsid w:val="70D7A57E"/>
    <w:rsid w:val="70D928B2"/>
    <w:rsid w:val="70E6A7CA"/>
    <w:rsid w:val="70E6C326"/>
    <w:rsid w:val="70EAFB01"/>
    <w:rsid w:val="70F013DD"/>
    <w:rsid w:val="70F0282F"/>
    <w:rsid w:val="70F3CFCF"/>
    <w:rsid w:val="70F62DEB"/>
    <w:rsid w:val="70FA2E99"/>
    <w:rsid w:val="70FF3418"/>
    <w:rsid w:val="7108D005"/>
    <w:rsid w:val="710BD54F"/>
    <w:rsid w:val="71121D88"/>
    <w:rsid w:val="71136240"/>
    <w:rsid w:val="71137986"/>
    <w:rsid w:val="711A0ECA"/>
    <w:rsid w:val="711D9294"/>
    <w:rsid w:val="712D3250"/>
    <w:rsid w:val="7133915C"/>
    <w:rsid w:val="7138F85C"/>
    <w:rsid w:val="713F8BD1"/>
    <w:rsid w:val="7149FE9A"/>
    <w:rsid w:val="714BBEA8"/>
    <w:rsid w:val="715EAE1B"/>
    <w:rsid w:val="716D3154"/>
    <w:rsid w:val="716DF445"/>
    <w:rsid w:val="7170889F"/>
    <w:rsid w:val="7172F89F"/>
    <w:rsid w:val="717894E2"/>
    <w:rsid w:val="717BA9A4"/>
    <w:rsid w:val="718424BB"/>
    <w:rsid w:val="718607E8"/>
    <w:rsid w:val="7188D5C0"/>
    <w:rsid w:val="71890C96"/>
    <w:rsid w:val="718EBCBC"/>
    <w:rsid w:val="71930B56"/>
    <w:rsid w:val="71B11047"/>
    <w:rsid w:val="71B2C283"/>
    <w:rsid w:val="71BCBA3C"/>
    <w:rsid w:val="71BCC60D"/>
    <w:rsid w:val="71BD8876"/>
    <w:rsid w:val="71C9D236"/>
    <w:rsid w:val="71D06C01"/>
    <w:rsid w:val="71D3848D"/>
    <w:rsid w:val="71DD4C0D"/>
    <w:rsid w:val="71E035E5"/>
    <w:rsid w:val="71E723C2"/>
    <w:rsid w:val="71E759DE"/>
    <w:rsid w:val="71EA167B"/>
    <w:rsid w:val="71F05E0C"/>
    <w:rsid w:val="71F4C152"/>
    <w:rsid w:val="71FB9515"/>
    <w:rsid w:val="7201647A"/>
    <w:rsid w:val="721B9D07"/>
    <w:rsid w:val="7221E620"/>
    <w:rsid w:val="7224AC01"/>
    <w:rsid w:val="722A6585"/>
    <w:rsid w:val="722BB713"/>
    <w:rsid w:val="7231BDAD"/>
    <w:rsid w:val="723B9989"/>
    <w:rsid w:val="7240E897"/>
    <w:rsid w:val="7243BCBD"/>
    <w:rsid w:val="724514B3"/>
    <w:rsid w:val="72457B81"/>
    <w:rsid w:val="7245963D"/>
    <w:rsid w:val="7249D384"/>
    <w:rsid w:val="724D98B6"/>
    <w:rsid w:val="72589148"/>
    <w:rsid w:val="725D7B34"/>
    <w:rsid w:val="7263CBBB"/>
    <w:rsid w:val="72647842"/>
    <w:rsid w:val="727EF72E"/>
    <w:rsid w:val="72803716"/>
    <w:rsid w:val="7283FF0F"/>
    <w:rsid w:val="728AEB70"/>
    <w:rsid w:val="72924C4C"/>
    <w:rsid w:val="7296CCE1"/>
    <w:rsid w:val="72A3BF2C"/>
    <w:rsid w:val="72A786DF"/>
    <w:rsid w:val="72C108D4"/>
    <w:rsid w:val="72C87A96"/>
    <w:rsid w:val="72E2467F"/>
    <w:rsid w:val="72E9307F"/>
    <w:rsid w:val="72F43D1E"/>
    <w:rsid w:val="72F8250B"/>
    <w:rsid w:val="72FF4272"/>
    <w:rsid w:val="7309DEA0"/>
    <w:rsid w:val="730C4CDD"/>
    <w:rsid w:val="730F48CA"/>
    <w:rsid w:val="730FF0A5"/>
    <w:rsid w:val="73107CB1"/>
    <w:rsid w:val="731141AB"/>
    <w:rsid w:val="73129DF8"/>
    <w:rsid w:val="7317444C"/>
    <w:rsid w:val="73199478"/>
    <w:rsid w:val="731CBA1C"/>
    <w:rsid w:val="732804B4"/>
    <w:rsid w:val="732F6130"/>
    <w:rsid w:val="7330C453"/>
    <w:rsid w:val="733F0271"/>
    <w:rsid w:val="73402D39"/>
    <w:rsid w:val="734FF0B6"/>
    <w:rsid w:val="73517568"/>
    <w:rsid w:val="735733A2"/>
    <w:rsid w:val="735809D5"/>
    <w:rsid w:val="735F984F"/>
    <w:rsid w:val="73628AF0"/>
    <w:rsid w:val="7365BA00"/>
    <w:rsid w:val="736BBCD2"/>
    <w:rsid w:val="736DFE47"/>
    <w:rsid w:val="737275F1"/>
    <w:rsid w:val="737473A3"/>
    <w:rsid w:val="73760FD1"/>
    <w:rsid w:val="7377046C"/>
    <w:rsid w:val="73804E86"/>
    <w:rsid w:val="739FE74A"/>
    <w:rsid w:val="73A5AF5A"/>
    <w:rsid w:val="73A91D58"/>
    <w:rsid w:val="73B4BC81"/>
    <w:rsid w:val="73B755C8"/>
    <w:rsid w:val="73BFB92E"/>
    <w:rsid w:val="73C9DA9E"/>
    <w:rsid w:val="73CA4B49"/>
    <w:rsid w:val="73CE89F3"/>
    <w:rsid w:val="73D33655"/>
    <w:rsid w:val="73E018FE"/>
    <w:rsid w:val="73E50FE5"/>
    <w:rsid w:val="73E71253"/>
    <w:rsid w:val="73EC4CC2"/>
    <w:rsid w:val="73F31077"/>
    <w:rsid w:val="73F5B4E6"/>
    <w:rsid w:val="73F934AE"/>
    <w:rsid w:val="73FB1760"/>
    <w:rsid w:val="7400893F"/>
    <w:rsid w:val="74008DA3"/>
    <w:rsid w:val="7402098C"/>
    <w:rsid w:val="7402E1DD"/>
    <w:rsid w:val="7402E6EE"/>
    <w:rsid w:val="740BF75C"/>
    <w:rsid w:val="740ED754"/>
    <w:rsid w:val="7424A464"/>
    <w:rsid w:val="742DFF79"/>
    <w:rsid w:val="742FC10F"/>
    <w:rsid w:val="744055F9"/>
    <w:rsid w:val="7441B3CD"/>
    <w:rsid w:val="74459750"/>
    <w:rsid w:val="74467B69"/>
    <w:rsid w:val="7457A881"/>
    <w:rsid w:val="7458C231"/>
    <w:rsid w:val="7458C475"/>
    <w:rsid w:val="745C1440"/>
    <w:rsid w:val="745D8583"/>
    <w:rsid w:val="7460349E"/>
    <w:rsid w:val="746F1D7D"/>
    <w:rsid w:val="7478A837"/>
    <w:rsid w:val="747A85D3"/>
    <w:rsid w:val="748044F6"/>
    <w:rsid w:val="7480D0F3"/>
    <w:rsid w:val="74A7484A"/>
    <w:rsid w:val="74AC276D"/>
    <w:rsid w:val="74ACB59B"/>
    <w:rsid w:val="74ADC56E"/>
    <w:rsid w:val="74B035A4"/>
    <w:rsid w:val="74BF457B"/>
    <w:rsid w:val="74C1708A"/>
    <w:rsid w:val="74C8171A"/>
    <w:rsid w:val="74CBB979"/>
    <w:rsid w:val="74D2526C"/>
    <w:rsid w:val="74D2B2A7"/>
    <w:rsid w:val="74D75C14"/>
    <w:rsid w:val="74D908FD"/>
    <w:rsid w:val="74DF99D2"/>
    <w:rsid w:val="74E2309E"/>
    <w:rsid w:val="74EAD5FC"/>
    <w:rsid w:val="74EB12BA"/>
    <w:rsid w:val="74EE5025"/>
    <w:rsid w:val="74F3CA04"/>
    <w:rsid w:val="74F56562"/>
    <w:rsid w:val="74FB0FD5"/>
    <w:rsid w:val="74FF27DC"/>
    <w:rsid w:val="750315D3"/>
    <w:rsid w:val="75057433"/>
    <w:rsid w:val="7511CA6E"/>
    <w:rsid w:val="751468A7"/>
    <w:rsid w:val="75204183"/>
    <w:rsid w:val="7523A391"/>
    <w:rsid w:val="7527B50B"/>
    <w:rsid w:val="7527DAE7"/>
    <w:rsid w:val="753A5120"/>
    <w:rsid w:val="753F46AA"/>
    <w:rsid w:val="7541A641"/>
    <w:rsid w:val="75426205"/>
    <w:rsid w:val="7549F911"/>
    <w:rsid w:val="754D5A53"/>
    <w:rsid w:val="75515553"/>
    <w:rsid w:val="75554629"/>
    <w:rsid w:val="75554DAA"/>
    <w:rsid w:val="7555E17D"/>
    <w:rsid w:val="755642BD"/>
    <w:rsid w:val="755A21BC"/>
    <w:rsid w:val="755A5AED"/>
    <w:rsid w:val="755C85E5"/>
    <w:rsid w:val="755F1366"/>
    <w:rsid w:val="7560C360"/>
    <w:rsid w:val="756390AB"/>
    <w:rsid w:val="7566444F"/>
    <w:rsid w:val="756D8CA1"/>
    <w:rsid w:val="756F4381"/>
    <w:rsid w:val="75707A6B"/>
    <w:rsid w:val="75708551"/>
    <w:rsid w:val="7570EE33"/>
    <w:rsid w:val="75757C45"/>
    <w:rsid w:val="7576DA5C"/>
    <w:rsid w:val="75819685"/>
    <w:rsid w:val="758511C6"/>
    <w:rsid w:val="7586D7E7"/>
    <w:rsid w:val="758A29D9"/>
    <w:rsid w:val="758A5B19"/>
    <w:rsid w:val="758C0CA7"/>
    <w:rsid w:val="758FC411"/>
    <w:rsid w:val="759A3052"/>
    <w:rsid w:val="759AF5EE"/>
    <w:rsid w:val="759B4941"/>
    <w:rsid w:val="75A75ED5"/>
    <w:rsid w:val="75AAF990"/>
    <w:rsid w:val="75B448F0"/>
    <w:rsid w:val="75B58566"/>
    <w:rsid w:val="75BCFE39"/>
    <w:rsid w:val="75BE2A96"/>
    <w:rsid w:val="75BE7586"/>
    <w:rsid w:val="75CBF187"/>
    <w:rsid w:val="75CE5B38"/>
    <w:rsid w:val="75D10680"/>
    <w:rsid w:val="75D74831"/>
    <w:rsid w:val="75D90C8A"/>
    <w:rsid w:val="75DA2CFC"/>
    <w:rsid w:val="75DAD409"/>
    <w:rsid w:val="75DF471B"/>
    <w:rsid w:val="75DF8EF0"/>
    <w:rsid w:val="75E154F3"/>
    <w:rsid w:val="75E29A1C"/>
    <w:rsid w:val="75F2E012"/>
    <w:rsid w:val="75F707B4"/>
    <w:rsid w:val="760096E4"/>
    <w:rsid w:val="76011F4E"/>
    <w:rsid w:val="760E2EC6"/>
    <w:rsid w:val="7612FE35"/>
    <w:rsid w:val="7615BF37"/>
    <w:rsid w:val="7619CA02"/>
    <w:rsid w:val="76205FC2"/>
    <w:rsid w:val="7628C61D"/>
    <w:rsid w:val="763364D4"/>
    <w:rsid w:val="7636F5E7"/>
    <w:rsid w:val="7644F30A"/>
    <w:rsid w:val="76450003"/>
    <w:rsid w:val="765E809B"/>
    <w:rsid w:val="76623555"/>
    <w:rsid w:val="76783037"/>
    <w:rsid w:val="767A2A60"/>
    <w:rsid w:val="76813CCD"/>
    <w:rsid w:val="7681F25B"/>
    <w:rsid w:val="76852D67"/>
    <w:rsid w:val="7686871C"/>
    <w:rsid w:val="7689A13E"/>
    <w:rsid w:val="768C61EA"/>
    <w:rsid w:val="76949290"/>
    <w:rsid w:val="769979DB"/>
    <w:rsid w:val="769B34B0"/>
    <w:rsid w:val="76A1DF26"/>
    <w:rsid w:val="76A20FA9"/>
    <w:rsid w:val="76AE164E"/>
    <w:rsid w:val="76B9007C"/>
    <w:rsid w:val="76BC90EE"/>
    <w:rsid w:val="76C2FCEB"/>
    <w:rsid w:val="76C6BDF7"/>
    <w:rsid w:val="76C6DE33"/>
    <w:rsid w:val="76C78A02"/>
    <w:rsid w:val="76D543E6"/>
    <w:rsid w:val="76D950A3"/>
    <w:rsid w:val="76DBE0B8"/>
    <w:rsid w:val="7702528C"/>
    <w:rsid w:val="7702B464"/>
    <w:rsid w:val="770F9026"/>
    <w:rsid w:val="7713F765"/>
    <w:rsid w:val="771945F2"/>
    <w:rsid w:val="771B4DAD"/>
    <w:rsid w:val="77316D31"/>
    <w:rsid w:val="773BDA04"/>
    <w:rsid w:val="773E1C1B"/>
    <w:rsid w:val="7745B690"/>
    <w:rsid w:val="77470B9F"/>
    <w:rsid w:val="774B133E"/>
    <w:rsid w:val="774BF8F2"/>
    <w:rsid w:val="774CDBD2"/>
    <w:rsid w:val="774F3EA5"/>
    <w:rsid w:val="776747F6"/>
    <w:rsid w:val="7769306A"/>
    <w:rsid w:val="776A1A6C"/>
    <w:rsid w:val="776B5D9D"/>
    <w:rsid w:val="776C26EB"/>
    <w:rsid w:val="776E13AC"/>
    <w:rsid w:val="7771B306"/>
    <w:rsid w:val="7779A87D"/>
    <w:rsid w:val="7782F2A3"/>
    <w:rsid w:val="77916B4C"/>
    <w:rsid w:val="779D88F6"/>
    <w:rsid w:val="77A1E1BA"/>
    <w:rsid w:val="77A2716B"/>
    <w:rsid w:val="77A53540"/>
    <w:rsid w:val="77A9F233"/>
    <w:rsid w:val="77AAE630"/>
    <w:rsid w:val="77BA5660"/>
    <w:rsid w:val="77BF9E10"/>
    <w:rsid w:val="77C00EB4"/>
    <w:rsid w:val="77C2FCC5"/>
    <w:rsid w:val="77CAC010"/>
    <w:rsid w:val="77CB0959"/>
    <w:rsid w:val="77CF3535"/>
    <w:rsid w:val="77CFFA34"/>
    <w:rsid w:val="77D15BF5"/>
    <w:rsid w:val="77D2362B"/>
    <w:rsid w:val="77E03C16"/>
    <w:rsid w:val="77E4D6DE"/>
    <w:rsid w:val="77E54200"/>
    <w:rsid w:val="77E5E8DA"/>
    <w:rsid w:val="77E7D666"/>
    <w:rsid w:val="77F914F9"/>
    <w:rsid w:val="78063490"/>
    <w:rsid w:val="780DA381"/>
    <w:rsid w:val="7818351E"/>
    <w:rsid w:val="781EAD74"/>
    <w:rsid w:val="78217A97"/>
    <w:rsid w:val="7822493D"/>
    <w:rsid w:val="78233056"/>
    <w:rsid w:val="78235953"/>
    <w:rsid w:val="78263F1D"/>
    <w:rsid w:val="78269A57"/>
    <w:rsid w:val="782832B2"/>
    <w:rsid w:val="7829F402"/>
    <w:rsid w:val="7835A393"/>
    <w:rsid w:val="784CF152"/>
    <w:rsid w:val="785E45EE"/>
    <w:rsid w:val="78619763"/>
    <w:rsid w:val="786546C2"/>
    <w:rsid w:val="786D61F2"/>
    <w:rsid w:val="786E17FB"/>
    <w:rsid w:val="786F737F"/>
    <w:rsid w:val="7876460C"/>
    <w:rsid w:val="787B501A"/>
    <w:rsid w:val="7886F54A"/>
    <w:rsid w:val="78937011"/>
    <w:rsid w:val="78941EDB"/>
    <w:rsid w:val="789A5530"/>
    <w:rsid w:val="789FF47C"/>
    <w:rsid w:val="78AA23DD"/>
    <w:rsid w:val="78B02C13"/>
    <w:rsid w:val="78B127D6"/>
    <w:rsid w:val="78B2422F"/>
    <w:rsid w:val="78B82D79"/>
    <w:rsid w:val="78BFBDE5"/>
    <w:rsid w:val="78C01FEE"/>
    <w:rsid w:val="78CD339C"/>
    <w:rsid w:val="78D9106C"/>
    <w:rsid w:val="78DFF8B8"/>
    <w:rsid w:val="78E41AC8"/>
    <w:rsid w:val="78E9E9C7"/>
    <w:rsid w:val="78EA067E"/>
    <w:rsid w:val="78F2E21E"/>
    <w:rsid w:val="78F5589B"/>
    <w:rsid w:val="790CB3FE"/>
    <w:rsid w:val="790DE0A2"/>
    <w:rsid w:val="79128467"/>
    <w:rsid w:val="791568E5"/>
    <w:rsid w:val="791724AC"/>
    <w:rsid w:val="79192E5A"/>
    <w:rsid w:val="791DB42E"/>
    <w:rsid w:val="79208874"/>
    <w:rsid w:val="792A9AED"/>
    <w:rsid w:val="792FDCF0"/>
    <w:rsid w:val="79336340"/>
    <w:rsid w:val="79361926"/>
    <w:rsid w:val="7937BA57"/>
    <w:rsid w:val="7938312E"/>
    <w:rsid w:val="793A9170"/>
    <w:rsid w:val="793ED03D"/>
    <w:rsid w:val="793F873C"/>
    <w:rsid w:val="793FEAE7"/>
    <w:rsid w:val="794179FE"/>
    <w:rsid w:val="7948CB34"/>
    <w:rsid w:val="794C3AA8"/>
    <w:rsid w:val="794F5B25"/>
    <w:rsid w:val="7965388D"/>
    <w:rsid w:val="7969489E"/>
    <w:rsid w:val="796C8A73"/>
    <w:rsid w:val="796D4E0C"/>
    <w:rsid w:val="796E732D"/>
    <w:rsid w:val="796FDD7F"/>
    <w:rsid w:val="79704364"/>
    <w:rsid w:val="7971FC1E"/>
    <w:rsid w:val="797307ED"/>
    <w:rsid w:val="79768C9F"/>
    <w:rsid w:val="797AE4C8"/>
    <w:rsid w:val="7982D6FD"/>
    <w:rsid w:val="7990E22E"/>
    <w:rsid w:val="7993DD68"/>
    <w:rsid w:val="7999A2C3"/>
    <w:rsid w:val="79AA053E"/>
    <w:rsid w:val="79AE3F8D"/>
    <w:rsid w:val="79B005F5"/>
    <w:rsid w:val="79B249E5"/>
    <w:rsid w:val="79B46CA1"/>
    <w:rsid w:val="79B65A8C"/>
    <w:rsid w:val="79B749C1"/>
    <w:rsid w:val="79BD9E8C"/>
    <w:rsid w:val="79BDC7AE"/>
    <w:rsid w:val="79C00704"/>
    <w:rsid w:val="79CBE811"/>
    <w:rsid w:val="79D049EF"/>
    <w:rsid w:val="79D30547"/>
    <w:rsid w:val="79D324DD"/>
    <w:rsid w:val="79E38F3C"/>
    <w:rsid w:val="79E62A53"/>
    <w:rsid w:val="79EB8478"/>
    <w:rsid w:val="79ECAABA"/>
    <w:rsid w:val="79EF7D02"/>
    <w:rsid w:val="79F11AA4"/>
    <w:rsid w:val="79F317D0"/>
    <w:rsid w:val="79F62F17"/>
    <w:rsid w:val="79FC06CF"/>
    <w:rsid w:val="79FD8C48"/>
    <w:rsid w:val="79FDF1EA"/>
    <w:rsid w:val="7A02A256"/>
    <w:rsid w:val="7A037814"/>
    <w:rsid w:val="7A03B47A"/>
    <w:rsid w:val="7A0C74AD"/>
    <w:rsid w:val="7A0D1A82"/>
    <w:rsid w:val="7A0E47AA"/>
    <w:rsid w:val="7A179A43"/>
    <w:rsid w:val="7A18AE29"/>
    <w:rsid w:val="7A1AF595"/>
    <w:rsid w:val="7A1FB57E"/>
    <w:rsid w:val="7A212CC9"/>
    <w:rsid w:val="7A260372"/>
    <w:rsid w:val="7A296845"/>
    <w:rsid w:val="7A2D0A16"/>
    <w:rsid w:val="7A2EA99C"/>
    <w:rsid w:val="7A367F08"/>
    <w:rsid w:val="7A3AD7A4"/>
    <w:rsid w:val="7A3B61B0"/>
    <w:rsid w:val="7A3FD5C8"/>
    <w:rsid w:val="7A423F49"/>
    <w:rsid w:val="7A4B3A81"/>
    <w:rsid w:val="7A4B42A1"/>
    <w:rsid w:val="7A4E80E3"/>
    <w:rsid w:val="7A526362"/>
    <w:rsid w:val="7A55875A"/>
    <w:rsid w:val="7A55E814"/>
    <w:rsid w:val="7A5795EA"/>
    <w:rsid w:val="7A5AC82B"/>
    <w:rsid w:val="7A5EACC1"/>
    <w:rsid w:val="7A65A9B0"/>
    <w:rsid w:val="7A67A62B"/>
    <w:rsid w:val="7A772FCD"/>
    <w:rsid w:val="7A7C8CA2"/>
    <w:rsid w:val="7A9101AA"/>
    <w:rsid w:val="7A92093A"/>
    <w:rsid w:val="7AA4F66D"/>
    <w:rsid w:val="7AA4F69D"/>
    <w:rsid w:val="7AA7FC43"/>
    <w:rsid w:val="7AA92DC3"/>
    <w:rsid w:val="7AB84BAC"/>
    <w:rsid w:val="7ACB689D"/>
    <w:rsid w:val="7ADBFDB9"/>
    <w:rsid w:val="7AE12E56"/>
    <w:rsid w:val="7AF7B0C5"/>
    <w:rsid w:val="7B0922F3"/>
    <w:rsid w:val="7B0F33EC"/>
    <w:rsid w:val="7B1352A8"/>
    <w:rsid w:val="7B1F1F9C"/>
    <w:rsid w:val="7B1FCCBF"/>
    <w:rsid w:val="7B284FEB"/>
    <w:rsid w:val="7B30B792"/>
    <w:rsid w:val="7B370EAF"/>
    <w:rsid w:val="7B372F4A"/>
    <w:rsid w:val="7B37D9C1"/>
    <w:rsid w:val="7B3E0C9C"/>
    <w:rsid w:val="7B4A8EF5"/>
    <w:rsid w:val="7B4FA22C"/>
    <w:rsid w:val="7B509726"/>
    <w:rsid w:val="7B54F21F"/>
    <w:rsid w:val="7B5E9509"/>
    <w:rsid w:val="7B61750A"/>
    <w:rsid w:val="7B67D2DB"/>
    <w:rsid w:val="7B69817A"/>
    <w:rsid w:val="7B6B8387"/>
    <w:rsid w:val="7B7057EF"/>
    <w:rsid w:val="7B7289F8"/>
    <w:rsid w:val="7B72A82D"/>
    <w:rsid w:val="7B77456E"/>
    <w:rsid w:val="7B777799"/>
    <w:rsid w:val="7B7EBD89"/>
    <w:rsid w:val="7B84B3E4"/>
    <w:rsid w:val="7B91FF78"/>
    <w:rsid w:val="7B93E8E3"/>
    <w:rsid w:val="7B9958BE"/>
    <w:rsid w:val="7B9B203D"/>
    <w:rsid w:val="7BA02251"/>
    <w:rsid w:val="7BA10C47"/>
    <w:rsid w:val="7BA8B4C5"/>
    <w:rsid w:val="7BB02508"/>
    <w:rsid w:val="7BB6F407"/>
    <w:rsid w:val="7BBEE38F"/>
    <w:rsid w:val="7BC122C5"/>
    <w:rsid w:val="7BD05BCF"/>
    <w:rsid w:val="7BD370FC"/>
    <w:rsid w:val="7BD54C6E"/>
    <w:rsid w:val="7BD69EEC"/>
    <w:rsid w:val="7BDC2FD0"/>
    <w:rsid w:val="7BDE1526"/>
    <w:rsid w:val="7BE637E9"/>
    <w:rsid w:val="7BE701BB"/>
    <w:rsid w:val="7BE7592A"/>
    <w:rsid w:val="7BEDEC23"/>
    <w:rsid w:val="7BF6A4F3"/>
    <w:rsid w:val="7BF7ABAB"/>
    <w:rsid w:val="7BFAFB2E"/>
    <w:rsid w:val="7BFDBF46"/>
    <w:rsid w:val="7C002478"/>
    <w:rsid w:val="7C020498"/>
    <w:rsid w:val="7C07131A"/>
    <w:rsid w:val="7C0E6E0F"/>
    <w:rsid w:val="7C157EE8"/>
    <w:rsid w:val="7C181A52"/>
    <w:rsid w:val="7C1D643C"/>
    <w:rsid w:val="7C1EC0ED"/>
    <w:rsid w:val="7C29F96D"/>
    <w:rsid w:val="7C2CC3F0"/>
    <w:rsid w:val="7C2E0882"/>
    <w:rsid w:val="7C2EF816"/>
    <w:rsid w:val="7C33720B"/>
    <w:rsid w:val="7C33DBDA"/>
    <w:rsid w:val="7C424061"/>
    <w:rsid w:val="7C4896E5"/>
    <w:rsid w:val="7C48E69D"/>
    <w:rsid w:val="7C4A5C52"/>
    <w:rsid w:val="7C4BE4E2"/>
    <w:rsid w:val="7C599655"/>
    <w:rsid w:val="7C6055B1"/>
    <w:rsid w:val="7C73F3E5"/>
    <w:rsid w:val="7C7EE04E"/>
    <w:rsid w:val="7C830897"/>
    <w:rsid w:val="7C878B80"/>
    <w:rsid w:val="7C89C0BA"/>
    <w:rsid w:val="7C96D1C6"/>
    <w:rsid w:val="7CA2106D"/>
    <w:rsid w:val="7CA30812"/>
    <w:rsid w:val="7CA38231"/>
    <w:rsid w:val="7CA4333F"/>
    <w:rsid w:val="7CABA532"/>
    <w:rsid w:val="7CAECDAF"/>
    <w:rsid w:val="7CAF85E0"/>
    <w:rsid w:val="7CB0394D"/>
    <w:rsid w:val="7CB399EF"/>
    <w:rsid w:val="7CBB14B8"/>
    <w:rsid w:val="7CC3874A"/>
    <w:rsid w:val="7CC9EB2D"/>
    <w:rsid w:val="7CC9F230"/>
    <w:rsid w:val="7CD35D19"/>
    <w:rsid w:val="7CD9BBDC"/>
    <w:rsid w:val="7CE12653"/>
    <w:rsid w:val="7CE33414"/>
    <w:rsid w:val="7CE5208A"/>
    <w:rsid w:val="7CECECA5"/>
    <w:rsid w:val="7CEF2DB7"/>
    <w:rsid w:val="7CF67B40"/>
    <w:rsid w:val="7D01AF20"/>
    <w:rsid w:val="7D03245C"/>
    <w:rsid w:val="7D06DAE0"/>
    <w:rsid w:val="7D099AA8"/>
    <w:rsid w:val="7D0A0396"/>
    <w:rsid w:val="7D0A249B"/>
    <w:rsid w:val="7D0FEF60"/>
    <w:rsid w:val="7D10B252"/>
    <w:rsid w:val="7D13280B"/>
    <w:rsid w:val="7D1428F7"/>
    <w:rsid w:val="7D19B385"/>
    <w:rsid w:val="7D1A33DF"/>
    <w:rsid w:val="7D204FC9"/>
    <w:rsid w:val="7D324619"/>
    <w:rsid w:val="7D3766AF"/>
    <w:rsid w:val="7D3EA9B1"/>
    <w:rsid w:val="7D3FDAE3"/>
    <w:rsid w:val="7D448526"/>
    <w:rsid w:val="7D4BB601"/>
    <w:rsid w:val="7D4E087F"/>
    <w:rsid w:val="7D57B6CA"/>
    <w:rsid w:val="7D61D799"/>
    <w:rsid w:val="7D6954BF"/>
    <w:rsid w:val="7D6D7203"/>
    <w:rsid w:val="7D6FF08B"/>
    <w:rsid w:val="7D705BAC"/>
    <w:rsid w:val="7D7BE243"/>
    <w:rsid w:val="7D7DA7D0"/>
    <w:rsid w:val="7D930EE0"/>
    <w:rsid w:val="7D932F08"/>
    <w:rsid w:val="7D9AA6AB"/>
    <w:rsid w:val="7D9E835D"/>
    <w:rsid w:val="7DAFA1FA"/>
    <w:rsid w:val="7DBADDE7"/>
    <w:rsid w:val="7DBBA33A"/>
    <w:rsid w:val="7DBE34C5"/>
    <w:rsid w:val="7DC37207"/>
    <w:rsid w:val="7DC5057D"/>
    <w:rsid w:val="7DC679E2"/>
    <w:rsid w:val="7DCD4A2E"/>
    <w:rsid w:val="7DD85147"/>
    <w:rsid w:val="7DD9A9C0"/>
    <w:rsid w:val="7DDC7B5C"/>
    <w:rsid w:val="7DE6D66B"/>
    <w:rsid w:val="7DE70CC3"/>
    <w:rsid w:val="7DE8BB73"/>
    <w:rsid w:val="7DEEC400"/>
    <w:rsid w:val="7DFA55AF"/>
    <w:rsid w:val="7DFE9340"/>
    <w:rsid w:val="7E013CDC"/>
    <w:rsid w:val="7E025405"/>
    <w:rsid w:val="7E15688E"/>
    <w:rsid w:val="7E19FF93"/>
    <w:rsid w:val="7E1D57E1"/>
    <w:rsid w:val="7E20E1DC"/>
    <w:rsid w:val="7E2816FF"/>
    <w:rsid w:val="7E319A35"/>
    <w:rsid w:val="7E3E51D4"/>
    <w:rsid w:val="7E424613"/>
    <w:rsid w:val="7E438583"/>
    <w:rsid w:val="7E450F15"/>
    <w:rsid w:val="7E491457"/>
    <w:rsid w:val="7E5578A9"/>
    <w:rsid w:val="7E567AA9"/>
    <w:rsid w:val="7E590B3F"/>
    <w:rsid w:val="7E5E4E25"/>
    <w:rsid w:val="7E60DB1F"/>
    <w:rsid w:val="7E629B3C"/>
    <w:rsid w:val="7E6BCC24"/>
    <w:rsid w:val="7E7558DB"/>
    <w:rsid w:val="7E7F115E"/>
    <w:rsid w:val="7E80BB0F"/>
    <w:rsid w:val="7E81AB87"/>
    <w:rsid w:val="7E81D194"/>
    <w:rsid w:val="7E893540"/>
    <w:rsid w:val="7E8B3D2E"/>
    <w:rsid w:val="7E8F5016"/>
    <w:rsid w:val="7E9491FA"/>
    <w:rsid w:val="7E94952C"/>
    <w:rsid w:val="7E99E3CA"/>
    <w:rsid w:val="7EB0D8E8"/>
    <w:rsid w:val="7EB56974"/>
    <w:rsid w:val="7EB620E9"/>
    <w:rsid w:val="7EB6FC53"/>
    <w:rsid w:val="7EB71CC5"/>
    <w:rsid w:val="7EBE42F8"/>
    <w:rsid w:val="7EC49173"/>
    <w:rsid w:val="7ED6FB49"/>
    <w:rsid w:val="7EDD9B7D"/>
    <w:rsid w:val="7EE379A5"/>
    <w:rsid w:val="7EE4C89F"/>
    <w:rsid w:val="7EF9B08F"/>
    <w:rsid w:val="7EFB5403"/>
    <w:rsid w:val="7F0175B5"/>
    <w:rsid w:val="7F0D33E9"/>
    <w:rsid w:val="7F0E1ED7"/>
    <w:rsid w:val="7F1E8747"/>
    <w:rsid w:val="7F1FB30A"/>
    <w:rsid w:val="7F386577"/>
    <w:rsid w:val="7F4382BA"/>
    <w:rsid w:val="7F44A583"/>
    <w:rsid w:val="7F4775B3"/>
    <w:rsid w:val="7F5EE5FF"/>
    <w:rsid w:val="7F60BC0B"/>
    <w:rsid w:val="7F62111F"/>
    <w:rsid w:val="7F6441C5"/>
    <w:rsid w:val="7F6A91C0"/>
    <w:rsid w:val="7F728C6E"/>
    <w:rsid w:val="7F760573"/>
    <w:rsid w:val="7F81EC44"/>
    <w:rsid w:val="7F86ADDE"/>
    <w:rsid w:val="7F97D65F"/>
    <w:rsid w:val="7FA9F909"/>
    <w:rsid w:val="7FBFFA38"/>
    <w:rsid w:val="7FC86A43"/>
    <w:rsid w:val="7FC9E228"/>
    <w:rsid w:val="7FD10565"/>
    <w:rsid w:val="7FD2ACF3"/>
    <w:rsid w:val="7FD62E06"/>
    <w:rsid w:val="7FEB0E90"/>
    <w:rsid w:val="7FED4C71"/>
    <w:rsid w:val="7FEF38E7"/>
    <w:rsid w:val="7FF2E84B"/>
    <w:rsid w:val="7FFABD3C"/>
    <w:rsid w:val="7FFC86A3"/>
    <w:rsid w:val="7FFCB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1276A8"/>
  <w15:chartTrackingRefBased/>
  <w15:docId w15:val="{A1371794-C124-472C-9BC5-1872F717B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7F9"/>
    <w:rPr>
      <w:lang w:val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D5BB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D5BB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D07FD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802AC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Revisjon">
    <w:name w:val="Revision"/>
    <w:hidden/>
    <w:uiPriority w:val="99"/>
    <w:semiHidden/>
    <w:rsid w:val="007B7234"/>
  </w:style>
  <w:style w:type="paragraph" w:styleId="Tittel">
    <w:name w:val="Title"/>
    <w:basedOn w:val="Normal"/>
    <w:next w:val="Normal"/>
    <w:link w:val="TittelTegn"/>
    <w:uiPriority w:val="10"/>
    <w:qFormat/>
    <w:rsid w:val="000D5BB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D5B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0D5B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0D5BB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eavsnitt">
    <w:name w:val="List Paragraph"/>
    <w:basedOn w:val="Normal"/>
    <w:uiPriority w:val="34"/>
    <w:qFormat/>
    <w:rsid w:val="00620246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Tegn"/>
    <w:rsid w:val="002B45BE"/>
    <w:pPr>
      <w:jc w:val="center"/>
    </w:pPr>
    <w:rPr>
      <w:rFonts w:ascii="Calibri" w:hAnsi="Calibri" w:cs="Calibri"/>
    </w:rPr>
  </w:style>
  <w:style w:type="character" w:customStyle="1" w:styleId="EndNoteBibliographyTitleTegn">
    <w:name w:val="EndNote Bibliography Title Tegn"/>
    <w:basedOn w:val="Standardskriftforavsnitt"/>
    <w:link w:val="EndNoteBibliographyTitle"/>
    <w:rsid w:val="002B45BE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2B45BE"/>
    <w:rPr>
      <w:rFonts w:ascii="Calibri" w:hAnsi="Calibri" w:cs="Calibri"/>
    </w:rPr>
  </w:style>
  <w:style w:type="character" w:customStyle="1" w:styleId="EndNoteBibliographyTegn">
    <w:name w:val="EndNote Bibliography Tegn"/>
    <w:basedOn w:val="Standardskriftforavsnitt"/>
    <w:link w:val="EndNoteBibliography"/>
    <w:rsid w:val="002B45BE"/>
    <w:rPr>
      <w:rFonts w:ascii="Calibri" w:hAnsi="Calibri" w:cs="Calibri"/>
      <w:lang w:val="en-US"/>
    </w:rPr>
  </w:style>
  <w:style w:type="character" w:styleId="Hyperkobling">
    <w:name w:val="Hyperlink"/>
    <w:basedOn w:val="Standardskriftforavsnitt"/>
    <w:uiPriority w:val="99"/>
    <w:unhideWhenUsed/>
    <w:rsid w:val="002B45BE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B45BE"/>
    <w:rPr>
      <w:color w:val="605E5C"/>
      <w:shd w:val="clear" w:color="auto" w:fill="E1DFDD"/>
    </w:rPr>
  </w:style>
  <w:style w:type="character" w:customStyle="1" w:styleId="anchor-text">
    <w:name w:val="anchor-text"/>
    <w:basedOn w:val="Standardskriftforavsnitt"/>
    <w:rsid w:val="00D83C0F"/>
  </w:style>
  <w:style w:type="character" w:customStyle="1" w:styleId="normaltextrun">
    <w:name w:val="normaltextrun"/>
    <w:basedOn w:val="Standardskriftforavsnitt"/>
    <w:rsid w:val="00BF55B7"/>
  </w:style>
  <w:style w:type="paragraph" w:styleId="NormalWeb">
    <w:name w:val="Normal (Web)"/>
    <w:basedOn w:val="Normal"/>
    <w:uiPriority w:val="99"/>
    <w:unhideWhenUsed/>
    <w:rsid w:val="003A466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nb-NO"/>
      <w14:ligatures w14:val="non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16439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qFormat/>
    <w:rsid w:val="0016439A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qFormat/>
    <w:rsid w:val="0016439A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6439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6439A"/>
    <w:rPr>
      <w:b/>
      <w:bCs/>
      <w:sz w:val="20"/>
      <w:szCs w:val="20"/>
    </w:rPr>
  </w:style>
  <w:style w:type="character" w:styleId="Utheving">
    <w:name w:val="Emphasis"/>
    <w:basedOn w:val="Standardskriftforavsnitt"/>
    <w:uiPriority w:val="20"/>
    <w:qFormat/>
    <w:rsid w:val="009879E7"/>
    <w:rPr>
      <w:i/>
      <w:iCs/>
    </w:rPr>
  </w:style>
  <w:style w:type="character" w:styleId="Fulgthyperkobling">
    <w:name w:val="FollowedHyperlink"/>
    <w:basedOn w:val="Standardskriftforavsnitt"/>
    <w:uiPriority w:val="99"/>
    <w:semiHidden/>
    <w:unhideWhenUsed/>
    <w:rsid w:val="005C37A4"/>
    <w:rPr>
      <w:color w:val="954F72" w:themeColor="followedHyperlink"/>
      <w:u w:val="single"/>
    </w:rPr>
  </w:style>
  <w:style w:type="paragraph" w:styleId="HTML-forhndsformatert">
    <w:name w:val="HTML Preformatted"/>
    <w:basedOn w:val="Normal"/>
    <w:link w:val="HTML-forhndsformatertTegn"/>
    <w:uiPriority w:val="99"/>
    <w:unhideWhenUsed/>
    <w:rsid w:val="008615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nb-NO"/>
      <w14:ligatures w14:val="none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rsid w:val="008615D1"/>
    <w:rPr>
      <w:rFonts w:ascii="Courier New" w:eastAsia="Times New Roman" w:hAnsi="Courier New" w:cs="Courier New"/>
      <w:kern w:val="0"/>
      <w:sz w:val="20"/>
      <w:szCs w:val="20"/>
      <w:lang w:eastAsia="nb-NO"/>
      <w14:ligatures w14:val="none"/>
    </w:rPr>
  </w:style>
  <w:style w:type="table" w:styleId="Tabellrutenett">
    <w:name w:val="Table Grid"/>
    <w:basedOn w:val="Vanligtabell"/>
    <w:uiPriority w:val="39"/>
    <w:rsid w:val="00AA59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3Tegn">
    <w:name w:val="Overskrift 3 Tegn"/>
    <w:basedOn w:val="Standardskriftforavsnitt"/>
    <w:link w:val="Overskrift3"/>
    <w:uiPriority w:val="9"/>
    <w:rsid w:val="00D07FD5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p">
    <w:name w:val="p"/>
    <w:basedOn w:val="Normal"/>
    <w:rsid w:val="0013556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nb-NO"/>
      <w14:ligatures w14:val="none"/>
    </w:rPr>
  </w:style>
  <w:style w:type="character" w:customStyle="1" w:styleId="show-for-sr">
    <w:name w:val="show-for-sr"/>
    <w:basedOn w:val="Standardskriftforavsnitt"/>
    <w:rsid w:val="00135561"/>
  </w:style>
  <w:style w:type="paragraph" w:styleId="Bildetekst">
    <w:name w:val="caption"/>
    <w:basedOn w:val="Normal"/>
    <w:next w:val="Normal"/>
    <w:uiPriority w:val="35"/>
    <w:unhideWhenUsed/>
    <w:qFormat/>
    <w:rsid w:val="00924E27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Default">
    <w:name w:val="Default"/>
    <w:rsid w:val="00E91476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character" w:customStyle="1" w:styleId="u-custom-list-number">
    <w:name w:val="u-custom-list-number"/>
    <w:basedOn w:val="Standardskriftforavsnitt"/>
    <w:rsid w:val="008D078B"/>
  </w:style>
  <w:style w:type="paragraph" w:styleId="Topptekst">
    <w:name w:val="header"/>
    <w:basedOn w:val="Normal"/>
    <w:link w:val="TopptekstTegn"/>
    <w:uiPriority w:val="99"/>
    <w:unhideWhenUsed/>
    <w:rsid w:val="00F3593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35939"/>
  </w:style>
  <w:style w:type="paragraph" w:styleId="Bunntekst">
    <w:name w:val="footer"/>
    <w:basedOn w:val="Normal"/>
    <w:link w:val="BunntekstTegn"/>
    <w:uiPriority w:val="99"/>
    <w:unhideWhenUsed/>
    <w:rsid w:val="00F3593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35939"/>
  </w:style>
  <w:style w:type="paragraph" w:customStyle="1" w:styleId="paragraph">
    <w:name w:val="paragraph"/>
    <w:basedOn w:val="Normal"/>
    <w:rsid w:val="00626C9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nb-NO"/>
      <w14:ligatures w14:val="none"/>
    </w:rPr>
  </w:style>
  <w:style w:type="character" w:customStyle="1" w:styleId="eop">
    <w:name w:val="eop"/>
    <w:basedOn w:val="Standardskriftforavsnitt"/>
    <w:rsid w:val="00626C93"/>
  </w:style>
  <w:style w:type="character" w:customStyle="1" w:styleId="wacimagecontainer">
    <w:name w:val="wacimagecontainer"/>
    <w:basedOn w:val="Standardskriftforavsnitt"/>
    <w:rsid w:val="00626C93"/>
  </w:style>
  <w:style w:type="character" w:styleId="Omtale">
    <w:name w:val="Mention"/>
    <w:basedOn w:val="Standardskriftforavsnitt"/>
    <w:uiPriority w:val="99"/>
    <w:unhideWhenUsed/>
    <w:rsid w:val="009E5126"/>
    <w:rPr>
      <w:color w:val="2B579A"/>
      <w:shd w:val="clear" w:color="auto" w:fill="E1DFDD"/>
    </w:rPr>
  </w:style>
  <w:style w:type="numbering" w:customStyle="1" w:styleId="Gjeldendeliste1">
    <w:name w:val="Gjeldende liste1"/>
    <w:uiPriority w:val="99"/>
    <w:rsid w:val="00BA5BFA"/>
    <w:pPr>
      <w:numPr>
        <w:numId w:val="26"/>
      </w:numPr>
    </w:pPr>
  </w:style>
  <w:style w:type="numbering" w:customStyle="1" w:styleId="Gjeldendeliste2">
    <w:name w:val="Gjeldende liste2"/>
    <w:uiPriority w:val="99"/>
    <w:rsid w:val="00541C73"/>
    <w:pPr>
      <w:numPr>
        <w:numId w:val="27"/>
      </w:numPr>
    </w:pPr>
  </w:style>
  <w:style w:type="numbering" w:customStyle="1" w:styleId="Gjeldendeliste3">
    <w:name w:val="Gjeldende liste3"/>
    <w:uiPriority w:val="99"/>
    <w:rsid w:val="00541C73"/>
    <w:pPr>
      <w:numPr>
        <w:numId w:val="28"/>
      </w:numPr>
    </w:pPr>
  </w:style>
  <w:style w:type="numbering" w:customStyle="1" w:styleId="Gjeldendeliste4">
    <w:name w:val="Gjeldende liste4"/>
    <w:uiPriority w:val="99"/>
    <w:rsid w:val="00541C73"/>
    <w:pPr>
      <w:numPr>
        <w:numId w:val="29"/>
      </w:numPr>
    </w:pPr>
  </w:style>
  <w:style w:type="character" w:styleId="Sidetall">
    <w:name w:val="page number"/>
    <w:basedOn w:val="Standardskriftforavsnitt"/>
    <w:uiPriority w:val="99"/>
    <w:semiHidden/>
    <w:unhideWhenUsed/>
    <w:rsid w:val="00333F3A"/>
  </w:style>
  <w:style w:type="table" w:styleId="Vanligtabell5">
    <w:name w:val="Plain Table 5"/>
    <w:basedOn w:val="Vanligtabell"/>
    <w:uiPriority w:val="45"/>
    <w:rsid w:val="00E7718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Vanligtabell3">
    <w:name w:val="Plain Table 3"/>
    <w:basedOn w:val="Vanligtabell"/>
    <w:uiPriority w:val="43"/>
    <w:rsid w:val="00E7718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Vanligtabell2">
    <w:name w:val="Plain Table 2"/>
    <w:basedOn w:val="Vanligtabell"/>
    <w:uiPriority w:val="42"/>
    <w:rsid w:val="00E7718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9B0893"/>
    <w:rPr>
      <w:rFonts w:ascii="Segoe UI" w:hAnsi="Segoe UI" w:cs="Segoe UI"/>
      <w:sz w:val="20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B0893"/>
    <w:rPr>
      <w:rFonts w:ascii="Segoe UI" w:hAnsi="Segoe UI" w:cs="Segoe UI"/>
      <w:sz w:val="20"/>
      <w:szCs w:val="18"/>
    </w:rPr>
  </w:style>
  <w:style w:type="paragraph" w:customStyle="1" w:styleId="citation">
    <w:name w:val="citation"/>
    <w:basedOn w:val="Normal"/>
    <w:rsid w:val="008B6D6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802AC8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8438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79937534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764915942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9861341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914969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18066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70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86469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142697029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240065513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251988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179269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83757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6350">
          <w:marLeft w:val="0"/>
          <w:marRight w:val="0"/>
          <w:marTop w:val="0"/>
          <w:marBottom w:val="0"/>
          <w:divBdr>
            <w:top w:val="single" w:sz="6" w:space="4" w:color="ABABAB"/>
            <w:left w:val="single" w:sz="6" w:space="4" w:color="ABABAB"/>
            <w:bottom w:val="single" w:sz="6" w:space="4" w:color="ABABAB"/>
            <w:right w:val="single" w:sz="6" w:space="4" w:color="ABABAB"/>
          </w:divBdr>
          <w:divsChild>
            <w:div w:id="10457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2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2042435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  <w:divsChild>
            <w:div w:id="51223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6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03654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FCFCF"/>
                        <w:left w:val="single" w:sz="6" w:space="0" w:color="CFCFCF"/>
                        <w:bottom w:val="single" w:sz="6" w:space="0" w:color="CFCFCF"/>
                        <w:right w:val="single" w:sz="6" w:space="0" w:color="CFCFCF"/>
                      </w:divBdr>
                      <w:divsChild>
                        <w:div w:id="1165825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935159">
                              <w:marLeft w:val="0"/>
                              <w:marRight w:val="-7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02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555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275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15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7864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99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6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96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2914">
          <w:marLeft w:val="0"/>
          <w:marRight w:val="0"/>
          <w:marTop w:val="0"/>
          <w:marBottom w:val="0"/>
          <w:divBdr>
            <w:top w:val="single" w:sz="6" w:space="4" w:color="ABABAB"/>
            <w:left w:val="single" w:sz="6" w:space="4" w:color="ABABAB"/>
            <w:bottom w:val="single" w:sz="6" w:space="4" w:color="ABABAB"/>
            <w:right w:val="single" w:sz="6" w:space="4" w:color="ABABAB"/>
          </w:divBdr>
          <w:divsChild>
            <w:div w:id="140714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41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23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693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2376730">
          <w:marLeft w:val="0"/>
          <w:marRight w:val="0"/>
          <w:marTop w:val="0"/>
          <w:marBottom w:val="0"/>
          <w:divBdr>
            <w:top w:val="single" w:sz="6" w:space="4" w:color="auto"/>
            <w:left w:val="single" w:sz="6" w:space="4" w:color="auto"/>
            <w:bottom w:val="single" w:sz="6" w:space="4" w:color="auto"/>
            <w:right w:val="single" w:sz="6" w:space="4" w:color="auto"/>
          </w:divBdr>
          <w:divsChild>
            <w:div w:id="65149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8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07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3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2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6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74326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6810344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</w:div>
              </w:divsChild>
            </w:div>
          </w:divsChild>
        </w:div>
        <w:div w:id="80820915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7807458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395282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5845332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53992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48224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70098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412313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00658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524487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858852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283467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84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0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306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55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29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0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5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5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6157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7547897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527107529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84689845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202528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60057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746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8627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6927502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841968820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8257807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10889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72780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729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0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4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940272">
              <w:marLeft w:val="0"/>
              <w:marRight w:val="0"/>
              <w:marTop w:val="0"/>
              <w:marBottom w:val="600"/>
              <w:divBdr>
                <w:top w:val="single" w:sz="12" w:space="30" w:color="D5D5D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912208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155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50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3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45804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2596666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2095781368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0508844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95331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617376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90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7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6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5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0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4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4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1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1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3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4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emf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2736752-2690-47c8-a226-17e9b158c6ec">
      <UserInfo>
        <DisplayName>Torgeir Moberget</DisplayName>
        <AccountId>13</AccountId>
        <AccountType/>
      </UserInfo>
      <UserInfo>
        <DisplayName>Rune Jonassen</DisplayName>
        <AccountId>12</AccountId>
        <AccountType/>
      </UserInfo>
      <UserInfo>
        <DisplayName>Elise Solbu Roalsø</DisplayName>
        <AccountId>14</AccountId>
        <AccountType/>
      </UserInfo>
      <UserInfo>
        <DisplayName>Eva Hilland</DisplayName>
        <AccountId>10</AccountId>
        <AccountType/>
      </UserInfo>
      <UserInfo>
        <DisplayName>Brage Kraft</DisplayName>
        <AccountId>11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10CD506606861429A53A08B2F79BBC4" ma:contentTypeVersion="6" ma:contentTypeDescription="Opprett et nytt dokument." ma:contentTypeScope="" ma:versionID="876ed92b5ab58a7a7118110d50b6547c">
  <xsd:schema xmlns:xsd="http://www.w3.org/2001/XMLSchema" xmlns:xs="http://www.w3.org/2001/XMLSchema" xmlns:p="http://schemas.microsoft.com/office/2006/metadata/properties" xmlns:ns2="5cd3d492-2dec-4eae-80e9-be2416118cc5" xmlns:ns3="12736752-2690-47c8-a226-17e9b158c6ec" targetNamespace="http://schemas.microsoft.com/office/2006/metadata/properties" ma:root="true" ma:fieldsID="0c79e83626aafe3e3f17a84e45e75d76" ns2:_="" ns3:_="">
    <xsd:import namespace="5cd3d492-2dec-4eae-80e9-be2416118cc5"/>
    <xsd:import namespace="12736752-2690-47c8-a226-17e9b158c6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d3d492-2dec-4eae-80e9-be2416118c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736752-2690-47c8-a226-17e9b158c6e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A6A5324-252B-4C29-805C-40CD8EF79496}">
  <ds:schemaRefs>
    <ds:schemaRef ds:uri="http://schemas.microsoft.com/office/2006/metadata/properties"/>
    <ds:schemaRef ds:uri="http://schemas.microsoft.com/office/infopath/2007/PartnerControls"/>
    <ds:schemaRef ds:uri="12736752-2690-47c8-a226-17e9b158c6ec"/>
  </ds:schemaRefs>
</ds:datastoreItem>
</file>

<file path=customXml/itemProps2.xml><?xml version="1.0" encoding="utf-8"?>
<ds:datastoreItem xmlns:ds="http://schemas.openxmlformats.org/officeDocument/2006/customXml" ds:itemID="{02088F35-CAD0-4AA6-93C9-CA45363699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5BB9CE-5174-4107-A36A-4D3EED9B52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d3d492-2dec-4eae-80e9-be2416118cc5"/>
    <ds:schemaRef ds:uri="12736752-2690-47c8-a226-17e9b158c6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700DA63-C05D-8647-B753-88E280151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295</TotalTime>
  <Pages>7</Pages>
  <Words>988</Words>
  <Characters>5240</Characters>
  <Application>Microsoft Office Word</Application>
  <DocSecurity>0</DocSecurity>
  <Lines>43</Lines>
  <Paragraphs>12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6216</CharactersWithSpaces>
  <SharedDoc>false</SharedDoc>
  <HLinks>
    <vt:vector size="132" baseType="variant">
      <vt:variant>
        <vt:i4>3473509</vt:i4>
      </vt:variant>
      <vt:variant>
        <vt:i4>231</vt:i4>
      </vt:variant>
      <vt:variant>
        <vt:i4>0</vt:i4>
      </vt:variant>
      <vt:variant>
        <vt:i4>5</vt:i4>
      </vt:variant>
      <vt:variant>
        <vt:lpwstr>https://doi.org/https://doi.org/10.1016/j.neuropsychologia.2020.107731</vt:lpwstr>
      </vt:variant>
      <vt:variant>
        <vt:lpwstr/>
      </vt:variant>
      <vt:variant>
        <vt:i4>196626</vt:i4>
      </vt:variant>
      <vt:variant>
        <vt:i4>228</vt:i4>
      </vt:variant>
      <vt:variant>
        <vt:i4>0</vt:i4>
      </vt:variant>
      <vt:variant>
        <vt:i4>5</vt:i4>
      </vt:variant>
      <vt:variant>
        <vt:lpwstr>https://doi.org/10.1007/s10608-013-9588-2</vt:lpwstr>
      </vt:variant>
      <vt:variant>
        <vt:lpwstr/>
      </vt:variant>
      <vt:variant>
        <vt:i4>3014711</vt:i4>
      </vt:variant>
      <vt:variant>
        <vt:i4>225</vt:i4>
      </vt:variant>
      <vt:variant>
        <vt:i4>0</vt:i4>
      </vt:variant>
      <vt:variant>
        <vt:i4>5</vt:i4>
      </vt:variant>
      <vt:variant>
        <vt:lpwstr>https://doi.org/10.1038/s41598-020-68490-5</vt:lpwstr>
      </vt:variant>
      <vt:variant>
        <vt:lpwstr/>
      </vt:variant>
      <vt:variant>
        <vt:i4>2883646</vt:i4>
      </vt:variant>
      <vt:variant>
        <vt:i4>222</vt:i4>
      </vt:variant>
      <vt:variant>
        <vt:i4>0</vt:i4>
      </vt:variant>
      <vt:variant>
        <vt:i4>5</vt:i4>
      </vt:variant>
      <vt:variant>
        <vt:lpwstr>https://doi.org/https://doi.org/10.1111/psyp.13051</vt:lpwstr>
      </vt:variant>
      <vt:variant>
        <vt:lpwstr/>
      </vt:variant>
      <vt:variant>
        <vt:i4>7143535</vt:i4>
      </vt:variant>
      <vt:variant>
        <vt:i4>219</vt:i4>
      </vt:variant>
      <vt:variant>
        <vt:i4>0</vt:i4>
      </vt:variant>
      <vt:variant>
        <vt:i4>5</vt:i4>
      </vt:variant>
      <vt:variant>
        <vt:lpwstr>https://doi.org/10.1002/per.554</vt:lpwstr>
      </vt:variant>
      <vt:variant>
        <vt:lpwstr/>
      </vt:variant>
      <vt:variant>
        <vt:i4>2162815</vt:i4>
      </vt:variant>
      <vt:variant>
        <vt:i4>216</vt:i4>
      </vt:variant>
      <vt:variant>
        <vt:i4>0</vt:i4>
      </vt:variant>
      <vt:variant>
        <vt:i4>5</vt:i4>
      </vt:variant>
      <vt:variant>
        <vt:lpwstr>https://doi.org/10.1111/psyp.12809</vt:lpwstr>
      </vt:variant>
      <vt:variant>
        <vt:lpwstr/>
      </vt:variant>
      <vt:variant>
        <vt:i4>7798893</vt:i4>
      </vt:variant>
      <vt:variant>
        <vt:i4>213</vt:i4>
      </vt:variant>
      <vt:variant>
        <vt:i4>0</vt:i4>
      </vt:variant>
      <vt:variant>
        <vt:i4>5</vt:i4>
      </vt:variant>
      <vt:variant>
        <vt:lpwstr>https://doi.org/10.1037/pas0000036</vt:lpwstr>
      </vt:variant>
      <vt:variant>
        <vt:lpwstr/>
      </vt:variant>
      <vt:variant>
        <vt:i4>5767235</vt:i4>
      </vt:variant>
      <vt:variant>
        <vt:i4>210</vt:i4>
      </vt:variant>
      <vt:variant>
        <vt:i4>0</vt:i4>
      </vt:variant>
      <vt:variant>
        <vt:i4>5</vt:i4>
      </vt:variant>
      <vt:variant>
        <vt:lpwstr>https://doi.org/10.1016/j.neuroimage.2019.05.026</vt:lpwstr>
      </vt:variant>
      <vt:variant>
        <vt:lpwstr/>
      </vt:variant>
      <vt:variant>
        <vt:i4>7012400</vt:i4>
      </vt:variant>
      <vt:variant>
        <vt:i4>207</vt:i4>
      </vt:variant>
      <vt:variant>
        <vt:i4>0</vt:i4>
      </vt:variant>
      <vt:variant>
        <vt:i4>5</vt:i4>
      </vt:variant>
      <vt:variant>
        <vt:lpwstr>https://doi.org/10.1007/s10608-021-10212-w</vt:lpwstr>
      </vt:variant>
      <vt:variant>
        <vt:lpwstr/>
      </vt:variant>
      <vt:variant>
        <vt:i4>7340130</vt:i4>
      </vt:variant>
      <vt:variant>
        <vt:i4>204</vt:i4>
      </vt:variant>
      <vt:variant>
        <vt:i4>0</vt:i4>
      </vt:variant>
      <vt:variant>
        <vt:i4>5</vt:i4>
      </vt:variant>
      <vt:variant>
        <vt:lpwstr>https://doi.org/10.1037/abn0000406</vt:lpwstr>
      </vt:variant>
      <vt:variant>
        <vt:lpwstr/>
      </vt:variant>
      <vt:variant>
        <vt:i4>3473447</vt:i4>
      </vt:variant>
      <vt:variant>
        <vt:i4>201</vt:i4>
      </vt:variant>
      <vt:variant>
        <vt:i4>0</vt:i4>
      </vt:variant>
      <vt:variant>
        <vt:i4>5</vt:i4>
      </vt:variant>
      <vt:variant>
        <vt:lpwstr>https://doi.org/10.1093/scan/nsu098</vt:lpwstr>
      </vt:variant>
      <vt:variant>
        <vt:lpwstr/>
      </vt:variant>
      <vt:variant>
        <vt:i4>65544</vt:i4>
      </vt:variant>
      <vt:variant>
        <vt:i4>198</vt:i4>
      </vt:variant>
      <vt:variant>
        <vt:i4>0</vt:i4>
      </vt:variant>
      <vt:variant>
        <vt:i4>5</vt:i4>
      </vt:variant>
      <vt:variant>
        <vt:lpwstr>https://doi.org/10.3389/fpsyg.2014.01368</vt:lpwstr>
      </vt:variant>
      <vt:variant>
        <vt:lpwstr/>
      </vt:variant>
      <vt:variant>
        <vt:i4>1703963</vt:i4>
      </vt:variant>
      <vt:variant>
        <vt:i4>195</vt:i4>
      </vt:variant>
      <vt:variant>
        <vt:i4>0</vt:i4>
      </vt:variant>
      <vt:variant>
        <vt:i4>5</vt:i4>
      </vt:variant>
      <vt:variant>
        <vt:lpwstr>https://doi.org/10.1192/bjp.bp.114.146761</vt:lpwstr>
      </vt:variant>
      <vt:variant>
        <vt:lpwstr/>
      </vt:variant>
      <vt:variant>
        <vt:i4>5701640</vt:i4>
      </vt:variant>
      <vt:variant>
        <vt:i4>192</vt:i4>
      </vt:variant>
      <vt:variant>
        <vt:i4>0</vt:i4>
      </vt:variant>
      <vt:variant>
        <vt:i4>5</vt:i4>
      </vt:variant>
      <vt:variant>
        <vt:lpwstr>https://doi.org/10.1016/j.cpr.2022.102142</vt:lpwstr>
      </vt:variant>
      <vt:variant>
        <vt:lpwstr/>
      </vt:variant>
      <vt:variant>
        <vt:i4>2359355</vt:i4>
      </vt:variant>
      <vt:variant>
        <vt:i4>189</vt:i4>
      </vt:variant>
      <vt:variant>
        <vt:i4>0</vt:i4>
      </vt:variant>
      <vt:variant>
        <vt:i4>5</vt:i4>
      </vt:variant>
      <vt:variant>
        <vt:lpwstr>https://doi.org/https://doi.org/10.1111/psyp.13801</vt:lpwstr>
      </vt:variant>
      <vt:variant>
        <vt:lpwstr/>
      </vt:variant>
      <vt:variant>
        <vt:i4>655369</vt:i4>
      </vt:variant>
      <vt:variant>
        <vt:i4>186</vt:i4>
      </vt:variant>
      <vt:variant>
        <vt:i4>0</vt:i4>
      </vt:variant>
      <vt:variant>
        <vt:i4>5</vt:i4>
      </vt:variant>
      <vt:variant>
        <vt:lpwstr>https://doi.org/10.3389/fpsyg.2015.00968</vt:lpwstr>
      </vt:variant>
      <vt:variant>
        <vt:lpwstr/>
      </vt:variant>
      <vt:variant>
        <vt:i4>2556012</vt:i4>
      </vt:variant>
      <vt:variant>
        <vt:i4>183</vt:i4>
      </vt:variant>
      <vt:variant>
        <vt:i4>0</vt:i4>
      </vt:variant>
      <vt:variant>
        <vt:i4>5</vt:i4>
      </vt:variant>
      <vt:variant>
        <vt:lpwstr>https://doi.org/https://doi.org/10.1016/j.brat.2020.103709</vt:lpwstr>
      </vt:variant>
      <vt:variant>
        <vt:lpwstr/>
      </vt:variant>
      <vt:variant>
        <vt:i4>589847</vt:i4>
      </vt:variant>
      <vt:variant>
        <vt:i4>180</vt:i4>
      </vt:variant>
      <vt:variant>
        <vt:i4>0</vt:i4>
      </vt:variant>
      <vt:variant>
        <vt:i4>5</vt:i4>
      </vt:variant>
      <vt:variant>
        <vt:lpwstr>https://doi.org/10.1007/s10608-017-9860-y</vt:lpwstr>
      </vt:variant>
      <vt:variant>
        <vt:lpwstr/>
      </vt:variant>
      <vt:variant>
        <vt:i4>6225945</vt:i4>
      </vt:variant>
      <vt:variant>
        <vt:i4>6</vt:i4>
      </vt:variant>
      <vt:variant>
        <vt:i4>0</vt:i4>
      </vt:variant>
      <vt:variant>
        <vt:i4>5</vt:i4>
      </vt:variant>
      <vt:variant>
        <vt:lpwstr>https://orcid.org/0000-0003-1997-5206</vt:lpwstr>
      </vt:variant>
      <vt:variant>
        <vt:lpwstr/>
      </vt:variant>
      <vt:variant>
        <vt:i4>1835070</vt:i4>
      </vt:variant>
      <vt:variant>
        <vt:i4>6</vt:i4>
      </vt:variant>
      <vt:variant>
        <vt:i4>0</vt:i4>
      </vt:variant>
      <vt:variant>
        <vt:i4>5</vt:i4>
      </vt:variant>
      <vt:variant>
        <vt:lpwstr>mailto:elisesol@oslomet.no</vt:lpwstr>
      </vt:variant>
      <vt:variant>
        <vt:lpwstr/>
      </vt:variant>
      <vt:variant>
        <vt:i4>7995487</vt:i4>
      </vt:variant>
      <vt:variant>
        <vt:i4>3</vt:i4>
      </vt:variant>
      <vt:variant>
        <vt:i4>0</vt:i4>
      </vt:variant>
      <vt:variant>
        <vt:i4>5</vt:i4>
      </vt:variant>
      <vt:variant>
        <vt:lpwstr>mailto:brkra3612@oslomet.no</vt:lpwstr>
      </vt:variant>
      <vt:variant>
        <vt:lpwstr/>
      </vt:variant>
      <vt:variant>
        <vt:i4>6291533</vt:i4>
      </vt:variant>
      <vt:variant>
        <vt:i4>0</vt:i4>
      </vt:variant>
      <vt:variant>
        <vt:i4>0</vt:i4>
      </vt:variant>
      <vt:variant>
        <vt:i4>5</vt:i4>
      </vt:variant>
      <vt:variant>
        <vt:lpwstr>mailto:runej@oslomet.no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Klonteig</dc:creator>
  <cp:keywords/>
  <dc:description/>
  <cp:lastModifiedBy>Sandra Klonteig</cp:lastModifiedBy>
  <cp:revision>298</cp:revision>
  <cp:lastPrinted>2024-03-12T18:29:00Z</cp:lastPrinted>
  <dcterms:created xsi:type="dcterms:W3CDTF">2024-05-23T19:17:00Z</dcterms:created>
  <dcterms:modified xsi:type="dcterms:W3CDTF">2024-05-26T12:16:00Z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0x010100B10CD506606861429A53A08B2F79BBC4</vt:lpwstr>
  </property>
</Properties>
</file>