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F2" w:rsidRPr="00FA34F2" w:rsidRDefault="008A14FB" w:rsidP="008A14FB">
      <w:pPr>
        <w:spacing w:line="48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Preparation and characterization of g-C</w:t>
      </w:r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bscript"/>
        </w:rPr>
        <w:t>3</w:t>
      </w:r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N</w:t>
      </w:r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bscript"/>
        </w:rPr>
        <w:t>4</w:t>
      </w:r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@ L-arginine as a highly -efficient and recyclable catalyst for the synthesis of 1, 4-dihydropyridine, </w:t>
      </w:r>
      <w:r w:rsidRPr="008A14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4H</w:t>
      </w:r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-chromene, and 2, 3-dihydro </w:t>
      </w:r>
      <w:proofErr w:type="spellStart"/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quinazoline</w:t>
      </w:r>
      <w:proofErr w:type="spellEnd"/>
      <w:r w:rsidRPr="008A14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derivatives</w:t>
      </w:r>
    </w:p>
    <w:p w:rsidR="002F2A61" w:rsidRPr="008A14FB" w:rsidRDefault="00FA34F2" w:rsidP="008A14FB">
      <w:pPr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8A14FB">
        <w:rPr>
          <w:rFonts w:asciiTheme="majorBidi" w:hAnsiTheme="majorBidi" w:cstheme="majorBidi"/>
          <w:sz w:val="24"/>
          <w:szCs w:val="24"/>
        </w:rPr>
        <w:t>Zeinab</w:t>
      </w:r>
      <w:proofErr w:type="spellEnd"/>
      <w:r w:rsidRPr="008A14FB">
        <w:rPr>
          <w:rFonts w:asciiTheme="majorBidi" w:hAnsiTheme="majorBidi" w:cstheme="majorBidi"/>
          <w:sz w:val="24"/>
          <w:szCs w:val="24"/>
        </w:rPr>
        <w:t xml:space="preserve"> Tajik, Hossein </w:t>
      </w:r>
      <w:proofErr w:type="spellStart"/>
      <w:r w:rsidRPr="008A14FB">
        <w:rPr>
          <w:rFonts w:asciiTheme="majorBidi" w:hAnsiTheme="majorBidi" w:cstheme="majorBidi"/>
          <w:sz w:val="24"/>
          <w:szCs w:val="24"/>
        </w:rPr>
        <w:t>Ghafuri</w:t>
      </w:r>
      <w:proofErr w:type="spellEnd"/>
      <w:r w:rsidRPr="008A14FB">
        <w:rPr>
          <w:rFonts w:asciiTheme="majorBidi" w:hAnsiTheme="majorBidi" w:cstheme="majorBidi"/>
          <w:sz w:val="24"/>
          <w:szCs w:val="24"/>
        </w:rPr>
        <w:t xml:space="preserve"> </w:t>
      </w:r>
      <w:r w:rsidRPr="008A14FB">
        <w:rPr>
          <w:rFonts w:asciiTheme="majorBidi" w:hAnsiTheme="majorBidi" w:cstheme="majorBidi"/>
          <w:sz w:val="24"/>
          <w:szCs w:val="24"/>
          <w:vertAlign w:val="superscript"/>
        </w:rPr>
        <w:t>*a</w:t>
      </w:r>
      <w:r w:rsidRPr="008A14F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A14FB">
        <w:rPr>
          <w:rFonts w:asciiTheme="majorBidi" w:hAnsiTheme="majorBidi" w:cstheme="majorBidi"/>
          <w:sz w:val="24"/>
          <w:szCs w:val="24"/>
        </w:rPr>
        <w:t>Nastaran</w:t>
      </w:r>
      <w:proofErr w:type="spellEnd"/>
      <w:r w:rsidRPr="008A14F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A14FB">
        <w:rPr>
          <w:rFonts w:asciiTheme="majorBidi" w:hAnsiTheme="majorBidi" w:cstheme="majorBidi"/>
          <w:sz w:val="24"/>
          <w:szCs w:val="24"/>
        </w:rPr>
        <w:t>Ghanbari</w:t>
      </w:r>
      <w:proofErr w:type="spellEnd"/>
      <w:r w:rsidRPr="008A14F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A14FB" w:rsidRPr="008A14FB">
        <w:rPr>
          <w:rFonts w:asciiTheme="majorBidi" w:hAnsiTheme="majorBidi" w:cstheme="majorBidi"/>
          <w:sz w:val="24"/>
          <w:szCs w:val="24"/>
          <w:lang w:val="en-GB"/>
        </w:rPr>
        <w:t>Payman</w:t>
      </w:r>
      <w:proofErr w:type="spellEnd"/>
      <w:r w:rsidR="008A14FB" w:rsidRPr="008A14F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8A14FB" w:rsidRPr="008A14FB">
        <w:rPr>
          <w:rFonts w:asciiTheme="majorBidi" w:hAnsiTheme="majorBidi" w:cstheme="majorBidi"/>
          <w:sz w:val="24"/>
          <w:szCs w:val="24"/>
          <w:lang w:val="en-GB"/>
        </w:rPr>
        <w:t>Hanifehnejad</w:t>
      </w:r>
      <w:proofErr w:type="spellEnd"/>
    </w:p>
    <w:p w:rsidR="00E528FD" w:rsidRPr="009A7531" w:rsidRDefault="009A7531" w:rsidP="002F2A61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BE4F54">
        <w:rPr>
          <w:rFonts w:cs="Times New Roman"/>
          <w:b/>
          <w:bCs/>
          <w:i/>
          <w:iCs/>
        </w:rPr>
        <w:t xml:space="preserve"> </w:t>
      </w:r>
    </w:p>
    <w:p w:rsidR="00905617" w:rsidRPr="008A14FB" w:rsidRDefault="000A27E0" w:rsidP="002F2A61">
      <w:pPr>
        <w:bidi w:val="0"/>
        <w:spacing w:line="288" w:lineRule="auto"/>
        <w:rPr>
          <w:rFonts w:asciiTheme="majorBidi" w:hAnsiTheme="majorBidi" w:cstheme="majorBidi"/>
          <w:bCs/>
          <w:i/>
          <w:iCs/>
          <w:lang w:bidi="ar-SA"/>
        </w:rPr>
      </w:pPr>
      <w:r w:rsidRPr="008A14FB">
        <w:rPr>
          <w:rFonts w:asciiTheme="majorBidi" w:hAnsiTheme="majorBidi" w:cstheme="majorBidi"/>
          <w:bCs/>
          <w:i/>
          <w:iCs/>
          <w:lang w:bidi="ar-SA"/>
        </w:rPr>
        <w:t>C</w:t>
      </w:r>
      <w:r w:rsidR="002F2A61" w:rsidRPr="008A14FB">
        <w:rPr>
          <w:rFonts w:asciiTheme="majorBidi" w:hAnsiTheme="majorBidi" w:cstheme="majorBidi"/>
          <w:bCs/>
          <w:i/>
          <w:iCs/>
          <w:lang w:bidi="ar-SA"/>
        </w:rPr>
        <w:t>atalysts and Organic Synthesis Research Laboratory, Department of Chemistry, Iran University of Science and Technology, Tehran 16846‑13114, Iran.</w:t>
      </w:r>
    </w:p>
    <w:p w:rsidR="002F2A61" w:rsidRPr="008A14FB" w:rsidRDefault="00905617" w:rsidP="002F2A61">
      <w:pPr>
        <w:bidi w:val="0"/>
        <w:rPr>
          <w:rFonts w:asciiTheme="majorBidi" w:hAnsiTheme="majorBidi" w:cstheme="majorBidi"/>
          <w:i/>
          <w:iCs/>
          <w:lang w:val="en-GB"/>
        </w:rPr>
      </w:pPr>
      <w:r w:rsidRPr="008A14FB">
        <w:rPr>
          <w:rFonts w:asciiTheme="majorBidi" w:hAnsiTheme="majorBidi" w:cstheme="majorBidi"/>
          <w:b/>
          <w:i/>
          <w:iCs/>
          <w:lang w:bidi="ar-SA"/>
        </w:rPr>
        <w:t xml:space="preserve"> </w:t>
      </w:r>
      <w:r w:rsidR="008A14FB" w:rsidRPr="008A14FB">
        <w:rPr>
          <w:rFonts w:asciiTheme="majorBidi" w:hAnsiTheme="majorBidi" w:cstheme="majorBidi"/>
          <w:b/>
          <w:i/>
          <w:iCs/>
          <w:lang w:bidi="ar-SA"/>
        </w:rPr>
        <w:t>Email</w:t>
      </w:r>
      <w:r w:rsidRPr="008A14FB">
        <w:rPr>
          <w:rFonts w:asciiTheme="majorBidi" w:hAnsiTheme="majorBidi" w:cstheme="majorBidi"/>
          <w:b/>
          <w:i/>
          <w:iCs/>
          <w:lang w:bidi="ar-SA"/>
        </w:rPr>
        <w:t xml:space="preserve">: </w:t>
      </w:r>
      <w:r w:rsidR="002F2A61" w:rsidRPr="008A14FB">
        <w:rPr>
          <w:rFonts w:asciiTheme="majorBidi" w:hAnsiTheme="majorBidi" w:cstheme="majorBidi"/>
          <w:i/>
          <w:iCs/>
        </w:rPr>
        <w:t>ghafuri@iust.ac.ir</w:t>
      </w:r>
    </w:p>
    <w:p w:rsidR="00905617" w:rsidRDefault="00905617" w:rsidP="002F2A61">
      <w:pPr>
        <w:bidi w:val="0"/>
        <w:rPr>
          <w:i/>
          <w:sz w:val="24"/>
          <w:szCs w:val="18"/>
          <w:lang w:val="en-GB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7905"/>
      </w:tblGrid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2724">
              <w:rPr>
                <w:rFonts w:ascii="Times New Roman" w:hAnsi="Times New Roman" w:cs="Times New Roman"/>
                <w:b/>
                <w:bCs/>
              </w:rPr>
              <w:t>Page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2724">
              <w:rPr>
                <w:rFonts w:ascii="Times New Roman" w:hAnsi="Times New Roman" w:cs="Times New Roman"/>
                <w:b/>
                <w:bCs/>
              </w:rPr>
              <w:t>Content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Title page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AA461E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657F74">
              <w:rPr>
                <w:rFonts w:ascii="Times New Roman" w:hAnsi="Times New Roman" w:cs="Times New Roman"/>
                <w:lang w:val="en-GB"/>
              </w:rPr>
              <w:t xml:space="preserve">General procedure for preparation of the </w:t>
            </w:r>
            <w:r w:rsidRPr="00AA461E">
              <w:rPr>
                <w:rFonts w:ascii="Times New Roman" w:hAnsi="Times New Roman" w:cs="Times New Roman"/>
              </w:rPr>
              <w:t>bulk g-C</w:t>
            </w:r>
            <w:r w:rsidRPr="00AA461E">
              <w:rPr>
                <w:rFonts w:ascii="Times New Roman" w:hAnsi="Times New Roman" w:cs="Times New Roman"/>
                <w:vertAlign w:val="subscript"/>
              </w:rPr>
              <w:t>3</w:t>
            </w:r>
            <w:r w:rsidRPr="00AA461E">
              <w:rPr>
                <w:rFonts w:ascii="Times New Roman" w:hAnsi="Times New Roman" w:cs="Times New Roman"/>
              </w:rPr>
              <w:t>N</w:t>
            </w:r>
            <w:r w:rsidRPr="00AA461E">
              <w:rPr>
                <w:rFonts w:ascii="Times New Roman" w:hAnsi="Times New Roman" w:cs="Times New Roman"/>
                <w:vertAlign w:val="subscript"/>
              </w:rPr>
              <w:t xml:space="preserve">4 </w:t>
            </w:r>
            <w:r w:rsidRPr="00AA461E">
              <w:rPr>
                <w:rFonts w:ascii="Times New Roman" w:hAnsi="Times New Roman" w:cs="Times New Roman"/>
              </w:rPr>
              <w:t>and g-C</w:t>
            </w:r>
            <w:r w:rsidRPr="00AA461E">
              <w:rPr>
                <w:rFonts w:ascii="Times New Roman" w:hAnsi="Times New Roman" w:cs="Times New Roman"/>
                <w:vertAlign w:val="subscript"/>
              </w:rPr>
              <w:t>3</w:t>
            </w:r>
            <w:r w:rsidRPr="00AA461E">
              <w:rPr>
                <w:rFonts w:ascii="Times New Roman" w:hAnsi="Times New Roman" w:cs="Times New Roman"/>
              </w:rPr>
              <w:t>N</w:t>
            </w:r>
            <w:r w:rsidRPr="00AA461E">
              <w:rPr>
                <w:rFonts w:ascii="Times New Roman" w:hAnsi="Times New Roman" w:cs="Times New Roman"/>
                <w:vertAlign w:val="subscript"/>
              </w:rPr>
              <w:t>4</w:t>
            </w:r>
            <w:r w:rsidRPr="00AA4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61E">
              <w:rPr>
                <w:rFonts w:ascii="Times New Roman" w:hAnsi="Times New Roman" w:cs="Times New Roman"/>
              </w:rPr>
              <w:t>nanosheets</w:t>
            </w:r>
            <w:proofErr w:type="spellEnd"/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AA461E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</w:pPr>
            <w:r w:rsidRPr="00AA461E">
              <w:rPr>
                <w:rFonts w:ascii="Times New Roman" w:hAnsi="Times New Roman" w:cs="Times New Roman"/>
                <w:bCs/>
                <w:lang w:val="en-GB"/>
              </w:rPr>
              <w:t xml:space="preserve">General procedure for preparation of the 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  <w:t>g-C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bidi="ar-SA"/>
              </w:rPr>
              <w:t>3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  <w:t>N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bidi="ar-SA"/>
              </w:rPr>
              <w:t>4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  <w:t>@L-arginine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657F74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7F74">
              <w:rPr>
                <w:rFonts w:ascii="Times New Roman" w:hAnsi="Times New Roman" w:cs="Times New Roman"/>
                <w:bCs/>
                <w:lang w:val="en-GB"/>
              </w:rPr>
              <w:t xml:space="preserve">Characterization of the 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  <w:t>g-C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bidi="ar-SA"/>
              </w:rPr>
              <w:t>3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  <w:t>N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bidi="ar-SA"/>
              </w:rPr>
              <w:t>4</w:t>
            </w:r>
            <w:r w:rsidRPr="00AA4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-SA"/>
              </w:rPr>
              <w:t>@L-arginine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7A4EB0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S</w:t>
            </w:r>
            <w:r w:rsidR="007A4E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657F74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7F74">
              <w:rPr>
                <w:rFonts w:ascii="Times New Roman" w:hAnsi="Times New Roman" w:cs="Times New Roman"/>
              </w:rPr>
              <w:t xml:space="preserve">Chemical characterization </w:t>
            </w:r>
            <w:r w:rsidRPr="0033782C">
              <w:rPr>
                <w:rFonts w:ascii="Times New Roman" w:hAnsi="Times New Roman" w:cs="Times New Roman"/>
              </w:rPr>
              <w:t xml:space="preserve">of </w:t>
            </w:r>
            <w:r w:rsidRPr="00AA461E">
              <w:rPr>
                <w:rFonts w:ascii="Times New Roman" w:hAnsi="Times New Roman" w:cs="Times New Roman"/>
              </w:rPr>
              <w:t>Chemical characterization Ethyl 2, 7, 7-trimethyl-5-oxo-4-(4-hydroxylphenyl)-1,4,5,6,7,8-hexahydroquinoline-3-carboxylate (</w:t>
            </w:r>
            <w:r w:rsidRPr="00AA461E">
              <w:rPr>
                <w:rFonts w:ascii="Times New Roman" w:hAnsi="Times New Roman" w:cs="Times New Roman"/>
                <w:b/>
                <w:bCs/>
              </w:rPr>
              <w:t>5c</w:t>
            </w:r>
            <w:r w:rsidRPr="00AA461E">
              <w:rPr>
                <w:rFonts w:ascii="Times New Roman" w:hAnsi="Times New Roman" w:cs="Times New Roman"/>
              </w:rPr>
              <w:t>)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7A4EB0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724">
              <w:rPr>
                <w:rFonts w:ascii="Times New Roman" w:hAnsi="Times New Roman" w:cs="Times New Roman"/>
              </w:rPr>
              <w:t>S</w:t>
            </w:r>
            <w:r w:rsidR="007A4E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AA461E" w:rsidRDefault="00AA461E" w:rsidP="00AA461E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657F74">
              <w:rPr>
                <w:rFonts w:ascii="Times New Roman" w:hAnsi="Times New Roman" w:cs="Times New Roman"/>
              </w:rPr>
              <w:t>Chemical characterization of</w:t>
            </w:r>
            <w:r w:rsidRPr="00A55D89">
              <w:rPr>
                <w:rFonts w:ascii="Times New Roman" w:hAnsi="Times New Roman" w:cs="Times New Roman"/>
              </w:rPr>
              <w:t xml:space="preserve"> </w:t>
            </w:r>
            <w:r w:rsidRPr="00AA461E">
              <w:rPr>
                <w:rFonts w:ascii="Times New Roman" w:hAnsi="Times New Roman" w:cs="Times New Roman"/>
              </w:rPr>
              <w:t>Ethyl 1,4,7,8-tetrahydro-2,7,7-trimethyl-4-(4-nitrophenyl)-5(6H)-oxoquinoline-3-carboxylate (</w:t>
            </w:r>
            <w:r w:rsidRPr="00AA461E">
              <w:rPr>
                <w:rFonts w:ascii="Times New Roman" w:hAnsi="Times New Roman" w:cs="Times New Roman"/>
                <w:b/>
                <w:bCs/>
              </w:rPr>
              <w:t>5d</w:t>
            </w:r>
            <w:r w:rsidRPr="00AA461E">
              <w:rPr>
                <w:rFonts w:ascii="Times New Roman" w:hAnsi="Times New Roman" w:cs="Times New Roman"/>
              </w:rPr>
              <w:t>)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Pr="00BF2724" w:rsidRDefault="00AA461E" w:rsidP="007A4EB0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A4E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AA461E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57F74">
              <w:rPr>
                <w:rFonts w:ascii="Times New Roman" w:hAnsi="Times New Roman" w:cs="Times New Roman"/>
              </w:rPr>
              <w:t xml:space="preserve">Chemical characterization of </w:t>
            </w:r>
            <w:r w:rsidRPr="00AA461E">
              <w:rPr>
                <w:rFonts w:ascii="Times New Roman" w:hAnsi="Times New Roman" w:cs="Times New Roman"/>
                <w:color w:val="000000"/>
              </w:rPr>
              <w:t>2-phenyl-2, 3-dihydro-4(1H)-</w:t>
            </w:r>
            <w:proofErr w:type="spellStart"/>
            <w:r w:rsidRPr="00AA461E">
              <w:rPr>
                <w:rFonts w:ascii="Times New Roman" w:hAnsi="Times New Roman" w:cs="Times New Roman"/>
                <w:color w:val="000000"/>
              </w:rPr>
              <w:t>quinazolinone</w:t>
            </w:r>
            <w:proofErr w:type="spellEnd"/>
            <w:r w:rsidRPr="00AA461E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AA461E">
              <w:rPr>
                <w:rFonts w:ascii="Times New Roman" w:hAnsi="Times New Roman" w:cs="Times New Roman"/>
                <w:b/>
                <w:bCs/>
                <w:color w:val="000000"/>
              </w:rPr>
              <w:t>13a</w:t>
            </w:r>
            <w:r w:rsidRPr="00AA461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AA461E" w:rsidRPr="00657F74" w:rsidRDefault="00AA461E" w:rsidP="00553753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Default="00AA461E" w:rsidP="007A4EB0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</w:t>
            </w:r>
            <w:r w:rsidR="007A4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AA461E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57F74">
              <w:rPr>
                <w:rFonts w:ascii="Times New Roman" w:hAnsi="Times New Roman" w:cs="Times New Roman"/>
              </w:rPr>
              <w:t>Chemical characterization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461E">
              <w:rPr>
                <w:rFonts w:ascii="Times New Roman" w:hAnsi="Times New Roman" w:cs="Times New Roman"/>
              </w:rPr>
              <w:t>2-(4-chloro-phenyl)-2, 3-dihydro-1H-quinazoline-4-one (</w:t>
            </w:r>
            <w:r w:rsidRPr="00AA461E">
              <w:rPr>
                <w:rFonts w:ascii="Times New Roman" w:hAnsi="Times New Roman" w:cs="Times New Roman"/>
                <w:b/>
                <w:bCs/>
              </w:rPr>
              <w:t>13b</w:t>
            </w:r>
            <w:r w:rsidRPr="00AA461E">
              <w:rPr>
                <w:rFonts w:ascii="Times New Roman" w:hAnsi="Times New Roman" w:cs="Times New Roman"/>
              </w:rPr>
              <w:t>)</w:t>
            </w:r>
          </w:p>
        </w:tc>
      </w:tr>
      <w:tr w:rsidR="00AA461E" w:rsidRPr="001415BA" w:rsidTr="00553753">
        <w:tc>
          <w:tcPr>
            <w:tcW w:w="1337" w:type="dxa"/>
            <w:shd w:val="clear" w:color="auto" w:fill="auto"/>
            <w:vAlign w:val="center"/>
          </w:tcPr>
          <w:p w:rsidR="00AA461E" w:rsidRDefault="00AA461E" w:rsidP="007A4EB0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</w:t>
            </w:r>
            <w:r w:rsidR="007A4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05" w:type="dxa"/>
            <w:shd w:val="clear" w:color="auto" w:fill="auto"/>
            <w:vAlign w:val="center"/>
          </w:tcPr>
          <w:p w:rsidR="00AA461E" w:rsidRPr="00657F74" w:rsidRDefault="00AA461E" w:rsidP="00AA461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7F74">
              <w:rPr>
                <w:rFonts w:ascii="Times New Roman" w:hAnsi="Times New Roman" w:cs="Times New Roman"/>
              </w:rPr>
              <w:t>Chemical characterization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461E">
              <w:rPr>
                <w:rFonts w:ascii="Times New Roman" w:hAnsi="Times New Roman" w:cs="Times New Roman"/>
              </w:rPr>
              <w:t>2-amino-4-(4-nitrophenyl)-7,7-dimethyl-5-oxo-5,6,7,8-tetrahydro-4H-chromene-3-carbonitrile (</w:t>
            </w:r>
            <w:r w:rsidRPr="00AA461E">
              <w:rPr>
                <w:rFonts w:ascii="Times New Roman" w:hAnsi="Times New Roman" w:cs="Times New Roman"/>
                <w:b/>
                <w:bCs/>
              </w:rPr>
              <w:t>9c</w:t>
            </w:r>
            <w:r w:rsidRPr="00AA461E">
              <w:rPr>
                <w:rFonts w:ascii="Times New Roman" w:hAnsi="Times New Roman" w:cs="Times New Roman"/>
              </w:rPr>
              <w:t>)</w:t>
            </w:r>
          </w:p>
        </w:tc>
      </w:tr>
    </w:tbl>
    <w:p w:rsidR="00AA461E" w:rsidRPr="00AA461E" w:rsidRDefault="00AA461E" w:rsidP="00AA461E">
      <w:pPr>
        <w:bidi w:val="0"/>
        <w:rPr>
          <w:iCs/>
          <w:sz w:val="24"/>
          <w:szCs w:val="18"/>
          <w:lang w:val="en-GB" w:bidi="ar-SA"/>
        </w:rPr>
      </w:pPr>
    </w:p>
    <w:p w:rsidR="00431763" w:rsidRDefault="00431763" w:rsidP="00905617">
      <w:pPr>
        <w:bidi w:val="0"/>
        <w:spacing w:after="0"/>
        <w:rPr>
          <w:b/>
          <w:lang w:bidi="ar-SA"/>
        </w:rPr>
      </w:pPr>
    </w:p>
    <w:p w:rsidR="006A0CC4" w:rsidRDefault="006A0CC4" w:rsidP="00F11E6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7A4EB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t>Preparation of bulk g-C</w:t>
      </w:r>
      <w:r w:rsidRPr="008A14FB">
        <w:rPr>
          <w:rFonts w:ascii="Times New Roman" w:hAnsi="Times New Roman" w:cs="Times New Roman"/>
          <w:b/>
          <w:bCs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b/>
          <w:bCs/>
          <w:lang w:bidi="ar-SA"/>
        </w:rPr>
        <w:t>N</w:t>
      </w:r>
      <w:r w:rsidRPr="008A14FB">
        <w:rPr>
          <w:rFonts w:ascii="Times New Roman" w:hAnsi="Times New Roman" w:cs="Times New Roman"/>
          <w:b/>
          <w:bCs/>
          <w:vertAlign w:val="subscript"/>
          <w:lang w:bidi="ar-SA"/>
        </w:rPr>
        <w:t xml:space="preserve">4 </w:t>
      </w:r>
      <w:r w:rsidRPr="008A14FB">
        <w:rPr>
          <w:rFonts w:ascii="Times New Roman" w:hAnsi="Times New Roman" w:cs="Times New Roman"/>
          <w:b/>
          <w:bCs/>
          <w:lang w:bidi="ar-SA"/>
        </w:rPr>
        <w:t>and g-C</w:t>
      </w:r>
      <w:r w:rsidRPr="008A14FB">
        <w:rPr>
          <w:rFonts w:ascii="Times New Roman" w:hAnsi="Times New Roman" w:cs="Times New Roman"/>
          <w:b/>
          <w:bCs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b/>
          <w:bCs/>
          <w:lang w:bidi="ar-SA"/>
        </w:rPr>
        <w:t>N</w:t>
      </w:r>
      <w:r w:rsidRPr="008A14FB">
        <w:rPr>
          <w:rFonts w:ascii="Times New Roman" w:hAnsi="Times New Roman" w:cs="Times New Roman"/>
          <w:b/>
          <w:bCs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spellStart"/>
      <w:r w:rsidRPr="008A14FB">
        <w:rPr>
          <w:rFonts w:ascii="Times New Roman" w:hAnsi="Times New Roman" w:cs="Times New Roman"/>
          <w:b/>
          <w:bCs/>
          <w:lang w:bidi="ar-SA"/>
        </w:rPr>
        <w:t>nanosheets</w:t>
      </w:r>
      <w:proofErr w:type="spellEnd"/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lang w:bidi="ar-SA"/>
        </w:rPr>
      </w:pPr>
      <w:r w:rsidRPr="008A14FB">
        <w:rPr>
          <w:rFonts w:ascii="Times New Roman" w:hAnsi="Times New Roman" w:cs="Times New Roman"/>
          <w:lang w:bidi="ar-SA"/>
        </w:rPr>
        <w:t>For the synthesis of bulk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 xml:space="preserve">, the melamine was heated at 550 ℃ temperature in a furnace at the ramp 2.5 ℃ min </w:t>
      </w:r>
      <w:r w:rsidRPr="008A14FB">
        <w:rPr>
          <w:rFonts w:ascii="Times New Roman" w:hAnsi="Times New Roman" w:cs="Times New Roman"/>
          <w:vertAlign w:val="superscript"/>
          <w:lang w:bidi="ar-SA"/>
        </w:rPr>
        <w:t>-1</w:t>
      </w:r>
      <w:r w:rsidRPr="008A14FB">
        <w:rPr>
          <w:rFonts w:ascii="Times New Roman" w:hAnsi="Times New Roman" w:cs="Times New Roman"/>
          <w:lang w:bidi="ar-SA"/>
        </w:rPr>
        <w:t xml:space="preserve"> in static air for 4 h. A yellow powder was obtained, which was grounded with a ball mill. For the synthesis of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 xml:space="preserve">4 </w:t>
      </w:r>
      <w:proofErr w:type="spellStart"/>
      <w:r w:rsidRPr="008A14FB">
        <w:rPr>
          <w:rFonts w:ascii="Times New Roman" w:hAnsi="Times New Roman" w:cs="Times New Roman"/>
          <w:lang w:bidi="ar-SA"/>
        </w:rPr>
        <w:t>nanosheets</w:t>
      </w:r>
      <w:proofErr w:type="spellEnd"/>
      <w:r w:rsidRPr="008A14FB">
        <w:rPr>
          <w:rFonts w:ascii="Times New Roman" w:hAnsi="Times New Roman" w:cs="Times New Roman"/>
          <w:lang w:bidi="ar-SA"/>
        </w:rPr>
        <w:t>, first bulk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 xml:space="preserve"> (1.0 g) was stirred in H</w:t>
      </w:r>
      <w:r w:rsidRPr="008A14FB">
        <w:rPr>
          <w:rFonts w:ascii="Times New Roman" w:hAnsi="Times New Roman" w:cs="Times New Roman"/>
          <w:vertAlign w:val="subscript"/>
          <w:lang w:bidi="ar-SA"/>
        </w:rPr>
        <w:t>2</w:t>
      </w:r>
      <w:r w:rsidRPr="008A14FB">
        <w:rPr>
          <w:rFonts w:ascii="Times New Roman" w:hAnsi="Times New Roman" w:cs="Times New Roman"/>
          <w:lang w:bidi="ar-SA"/>
        </w:rPr>
        <w:t>SO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 xml:space="preserve"> (20 mL) at 90 ℃ for 5 h, then diluted with ethanol (200 mL) and was stirred again at room temperature for 2 h. The resulting product was dispersed in the 100.0 mL of water/isopropanol (1:1) and sonicated for 6 h. Finally, the formed suspension was centrifuged (5000 rpm) for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 xml:space="preserve">4 </w:t>
      </w:r>
      <w:proofErr w:type="spellStart"/>
      <w:r w:rsidRPr="008A14FB">
        <w:rPr>
          <w:rFonts w:ascii="Times New Roman" w:hAnsi="Times New Roman" w:cs="Times New Roman"/>
          <w:lang w:bidi="ar-SA"/>
        </w:rPr>
        <w:t>nanosheets</w:t>
      </w:r>
      <w:proofErr w:type="spellEnd"/>
      <w:r w:rsidRPr="008A14FB">
        <w:rPr>
          <w:rFonts w:ascii="Times New Roman" w:hAnsi="Times New Roman" w:cs="Times New Roman"/>
          <w:lang w:bidi="ar-SA"/>
        </w:rPr>
        <w:t xml:space="preserve"> separation.</w:t>
      </w: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8A14FB">
        <w:rPr>
          <w:rFonts w:ascii="Times New Roman" w:hAnsi="Times New Roman" w:cs="Times New Roman"/>
          <w:lang w:bidi="ar-SA"/>
        </w:rPr>
        <w:t xml:space="preserve"> </w:t>
      </w:r>
      <w:r w:rsidRPr="008A14FB">
        <w:rPr>
          <w:rFonts w:ascii="Times New Roman" w:hAnsi="Times New Roman" w:cs="Times New Roman"/>
          <w:b/>
          <w:bCs/>
          <w:lang w:bidi="ar-SA"/>
        </w:rPr>
        <w:t>Preparation of g-C</w:t>
      </w:r>
      <w:r w:rsidRPr="008A14FB">
        <w:rPr>
          <w:rFonts w:ascii="Times New Roman" w:hAnsi="Times New Roman" w:cs="Times New Roman"/>
          <w:b/>
          <w:bCs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b/>
          <w:bCs/>
          <w:lang w:bidi="ar-SA"/>
        </w:rPr>
        <w:t>N</w:t>
      </w:r>
      <w:r w:rsidRPr="008A14FB">
        <w:rPr>
          <w:rFonts w:ascii="Times New Roman" w:hAnsi="Times New Roman" w:cs="Times New Roman"/>
          <w:b/>
          <w:bCs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b/>
          <w:bCs/>
          <w:lang w:bidi="ar-SA"/>
        </w:rPr>
        <w:t>@L-arginine</w:t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rtl/>
          <w:lang w:bidi="ar-SA"/>
        </w:rPr>
      </w:pPr>
      <w:proofErr w:type="spellStart"/>
      <w:r w:rsidRPr="008A14FB">
        <w:rPr>
          <w:rFonts w:ascii="Times New Roman" w:hAnsi="Times New Roman" w:cs="Times New Roman"/>
          <w:lang w:bidi="ar-SA"/>
        </w:rPr>
        <w:t>Nanosheets</w:t>
      </w:r>
      <w:proofErr w:type="spellEnd"/>
      <w:r w:rsidRPr="008A14FB">
        <w:rPr>
          <w:rFonts w:ascii="Times New Roman" w:hAnsi="Times New Roman" w:cs="Times New Roman"/>
          <w:lang w:bidi="ar-SA"/>
        </w:rPr>
        <w:t xml:space="preserve">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 xml:space="preserve"> (1.0 g) were dispersed in dry toluene (20.0 mL) then, 1,3dibromopropane (2.0 mL) </w:t>
      </w:r>
      <w:proofErr w:type="gramStart"/>
      <w:r w:rsidRPr="008A14FB">
        <w:rPr>
          <w:rFonts w:ascii="Times New Roman" w:hAnsi="Times New Roman" w:cs="Times New Roman"/>
          <w:lang w:bidi="ar-SA"/>
        </w:rPr>
        <w:t>was</w:t>
      </w:r>
      <w:proofErr w:type="gramEnd"/>
      <w:r w:rsidRPr="008A14FB">
        <w:rPr>
          <w:rFonts w:ascii="Times New Roman" w:hAnsi="Times New Roman" w:cs="Times New Roman"/>
          <w:lang w:bidi="ar-SA"/>
        </w:rPr>
        <w:t xml:space="preserve"> added to the solution, and the reaction mixture was refluxed under N</w:t>
      </w:r>
      <w:r w:rsidRPr="008A14FB">
        <w:rPr>
          <w:rFonts w:ascii="Times New Roman" w:hAnsi="Times New Roman" w:cs="Times New Roman"/>
          <w:vertAlign w:val="subscript"/>
          <w:lang w:bidi="ar-SA"/>
        </w:rPr>
        <w:t>2</w:t>
      </w:r>
      <w:r w:rsidRPr="008A14FB">
        <w:rPr>
          <w:rFonts w:ascii="Times New Roman" w:hAnsi="Times New Roman" w:cs="Times New Roman"/>
          <w:lang w:bidi="ar-SA"/>
        </w:rPr>
        <w:t xml:space="preserve"> atmosphere for 24 h. Finally, the product was filtered and was washed with ethyl acetate, and dried at room temperature. The resulting product was solved in a mixture of water and methanol (1:1) then, L-arginine (1mmol), K</w:t>
      </w:r>
      <w:r w:rsidRPr="008A14FB">
        <w:rPr>
          <w:rFonts w:ascii="Times New Roman" w:hAnsi="Times New Roman" w:cs="Times New Roman"/>
          <w:vertAlign w:val="subscript"/>
          <w:lang w:bidi="ar-SA"/>
        </w:rPr>
        <w:t>2</w:t>
      </w:r>
      <w:r w:rsidRPr="008A14FB">
        <w:rPr>
          <w:rFonts w:ascii="Times New Roman" w:hAnsi="Times New Roman" w:cs="Times New Roman"/>
          <w:lang w:bidi="ar-SA"/>
        </w:rPr>
        <w:t>CO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 xml:space="preserve"> (1.0 </w:t>
      </w:r>
      <w:proofErr w:type="spellStart"/>
      <w:r w:rsidRPr="008A14FB">
        <w:rPr>
          <w:rFonts w:ascii="Times New Roman" w:hAnsi="Times New Roman" w:cs="Times New Roman"/>
          <w:lang w:bidi="ar-SA"/>
        </w:rPr>
        <w:t>mmol</w:t>
      </w:r>
      <w:proofErr w:type="spellEnd"/>
      <w:r w:rsidRPr="008A14FB">
        <w:rPr>
          <w:rFonts w:ascii="Times New Roman" w:hAnsi="Times New Roman" w:cs="Times New Roman"/>
          <w:lang w:bidi="ar-SA"/>
        </w:rPr>
        <w:t xml:space="preserve">), and </w:t>
      </w:r>
      <w:proofErr w:type="spellStart"/>
      <w:r w:rsidRPr="008A14FB">
        <w:rPr>
          <w:rFonts w:ascii="Times New Roman" w:hAnsi="Times New Roman" w:cs="Times New Roman"/>
          <w:lang w:bidi="ar-SA"/>
        </w:rPr>
        <w:t>NaI</w:t>
      </w:r>
      <w:proofErr w:type="spellEnd"/>
      <w:r w:rsidRPr="008A14FB">
        <w:rPr>
          <w:rFonts w:ascii="Times New Roman" w:hAnsi="Times New Roman" w:cs="Times New Roman"/>
          <w:lang w:bidi="ar-SA"/>
        </w:rPr>
        <w:t xml:space="preserve"> (1.0 </w:t>
      </w:r>
      <w:proofErr w:type="spellStart"/>
      <w:r w:rsidRPr="008A14FB">
        <w:rPr>
          <w:rFonts w:ascii="Times New Roman" w:hAnsi="Times New Roman" w:cs="Times New Roman"/>
          <w:lang w:bidi="ar-SA"/>
        </w:rPr>
        <w:t>mmol</w:t>
      </w:r>
      <w:proofErr w:type="spellEnd"/>
      <w:r w:rsidRPr="008A14FB">
        <w:rPr>
          <w:rFonts w:ascii="Times New Roman" w:hAnsi="Times New Roman" w:cs="Times New Roman"/>
          <w:lang w:bidi="ar-SA"/>
        </w:rPr>
        <w:t>) were added. The solution was stirred at room temperature for 24h; the reaction mixture was washed with water and methanol and dried at room temperature.</w:t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rtl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lang w:bidi="ar-SA"/>
        </w:rPr>
      </w:pPr>
      <w:r w:rsidRPr="00D3366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4D6D47C" wp14:editId="20A27549">
            <wp:extent cx="4162425" cy="43086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084" cy="436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C4" w:rsidRDefault="006A0CC4" w:rsidP="006A0C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rtl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t>Scheme S1.</w:t>
      </w:r>
      <w:r>
        <w:rPr>
          <w:rFonts w:ascii="Times New Roman" w:hAnsi="Times New Roman" w:cs="Times New Roman" w:hint="cs"/>
          <w:b/>
          <w:bCs/>
          <w:rtl/>
          <w:lang w:bidi="ar-SA"/>
        </w:rPr>
        <w:t xml:space="preserve"> </w:t>
      </w:r>
      <w:r w:rsidRPr="008A14FB">
        <w:rPr>
          <w:rFonts w:ascii="Times New Roman" w:hAnsi="Times New Roman" w:cs="Times New Roman"/>
          <w:lang w:bidi="ar-SA"/>
        </w:rPr>
        <w:t>Synthesis of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@L-arginine</w:t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 xml:space="preserve"> </w:t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bidi="ar-SA"/>
        </w:rPr>
      </w:pPr>
      <w:r w:rsidRPr="008A14FB">
        <w:rPr>
          <w:rFonts w:ascii="Times New Roman" w:hAnsi="Times New Roman" w:cs="Times New Roman"/>
          <w:b/>
          <w:bCs/>
          <w:i/>
          <w:iCs/>
          <w:lang w:bidi="ar-SA"/>
        </w:rPr>
        <w:t>Characterization of the</w:t>
      </w:r>
      <w:r>
        <w:rPr>
          <w:rFonts w:ascii="Times New Roman" w:hAnsi="Times New Roman" w:cs="Times New Roman"/>
          <w:b/>
          <w:bCs/>
          <w:i/>
          <w:iCs/>
          <w:lang w:bidi="ar-SA"/>
        </w:rPr>
        <w:t xml:space="preserve"> </w:t>
      </w:r>
      <w:r w:rsidRPr="008A14FB">
        <w:rPr>
          <w:rFonts w:ascii="Times New Roman" w:hAnsi="Times New Roman" w:cs="Times New Roman"/>
          <w:b/>
          <w:bCs/>
          <w:i/>
          <w:iCs/>
          <w:lang w:bidi="ar-SA"/>
        </w:rPr>
        <w:t>g-C</w:t>
      </w:r>
      <w:r w:rsidRPr="008A14FB">
        <w:rPr>
          <w:rFonts w:ascii="Times New Roman" w:hAnsi="Times New Roman" w:cs="Times New Roman"/>
          <w:b/>
          <w:bCs/>
          <w:i/>
          <w:iCs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b/>
          <w:bCs/>
          <w:i/>
          <w:iCs/>
          <w:lang w:bidi="ar-SA"/>
        </w:rPr>
        <w:t>N</w:t>
      </w:r>
      <w:r w:rsidRPr="008A14FB">
        <w:rPr>
          <w:rFonts w:ascii="Times New Roman" w:hAnsi="Times New Roman" w:cs="Times New Roman"/>
          <w:b/>
          <w:bCs/>
          <w:i/>
          <w:iCs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b/>
          <w:bCs/>
          <w:i/>
          <w:iCs/>
          <w:lang w:bidi="ar-SA"/>
        </w:rPr>
        <w:t>@L-arginine</w:t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  <w:r w:rsidRPr="008A14FB">
        <w:rPr>
          <w:rFonts w:ascii="Times New Roman" w:hAnsi="Times New Roman" w:cs="Times New Roman"/>
          <w:lang w:bidi="ar-SA"/>
        </w:rPr>
        <w:drawing>
          <wp:inline distT="0" distB="0" distL="0" distR="0" wp14:anchorId="56725100" wp14:editId="7A9A578B">
            <wp:extent cx="4430987" cy="2686050"/>
            <wp:effectExtent l="0" t="0" r="8255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390" cy="27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t>Figure 1</w:t>
      </w:r>
      <w:r w:rsidRPr="008A14FB">
        <w:rPr>
          <w:rFonts w:ascii="Times New Roman" w:hAnsi="Times New Roman" w:cs="Times New Roman"/>
          <w:lang w:bidi="ar-SA"/>
        </w:rPr>
        <w:t xml:space="preserve">. FT-IR spectra of (a) </w:t>
      </w:r>
      <w:proofErr w:type="spellStart"/>
      <w:r w:rsidRPr="008A14FB">
        <w:rPr>
          <w:rFonts w:ascii="Times New Roman" w:hAnsi="Times New Roman" w:cs="Times New Roman"/>
          <w:lang w:bidi="ar-SA"/>
        </w:rPr>
        <w:t>nanosheets</w:t>
      </w:r>
      <w:proofErr w:type="spellEnd"/>
      <w:r w:rsidRPr="008A14FB">
        <w:rPr>
          <w:rFonts w:ascii="Times New Roman" w:hAnsi="Times New Roman" w:cs="Times New Roman"/>
          <w:lang w:bidi="ar-SA"/>
        </w:rPr>
        <w:t xml:space="preserve">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, (b) modified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, (c)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@L-arginine.</w:t>
      </w: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drawing>
          <wp:inline distT="0" distB="0" distL="0" distR="0" wp14:anchorId="55A9E8BF" wp14:editId="7252D767">
            <wp:extent cx="4438650" cy="2963851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3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685" cy="306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lastRenderedPageBreak/>
        <w:drawing>
          <wp:inline distT="0" distB="0" distL="0" distR="0" wp14:anchorId="6F1E7976" wp14:editId="7F268532">
            <wp:extent cx="4772025" cy="3156877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14" cy="324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FB" w:rsidRP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drawing>
          <wp:inline distT="0" distB="0" distL="0" distR="0" wp14:anchorId="03D0CD92" wp14:editId="7C6B1DFF">
            <wp:extent cx="4713792" cy="3190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3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141" cy="323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  <w:r w:rsidRPr="008A14FB">
        <w:rPr>
          <w:rFonts w:ascii="Times New Roman" w:hAnsi="Times New Roman" w:cs="Times New Roman"/>
          <w:b/>
          <w:bCs/>
          <w:lang w:bidi="ar-SA"/>
        </w:rPr>
        <w:t xml:space="preserve">Figure 2.  </w:t>
      </w:r>
      <w:r w:rsidRPr="008A14FB">
        <w:rPr>
          <w:rFonts w:ascii="Times New Roman" w:hAnsi="Times New Roman" w:cs="Times New Roman"/>
          <w:lang w:bidi="ar-SA"/>
        </w:rPr>
        <w:t xml:space="preserve">EDX spectrum of (a) </w:t>
      </w:r>
      <w:proofErr w:type="spellStart"/>
      <w:r w:rsidRPr="008A14FB">
        <w:rPr>
          <w:rFonts w:ascii="Times New Roman" w:hAnsi="Times New Roman" w:cs="Times New Roman"/>
          <w:lang w:bidi="ar-SA"/>
        </w:rPr>
        <w:t>nanosheets</w:t>
      </w:r>
      <w:proofErr w:type="spellEnd"/>
      <w:r w:rsidRPr="008A14FB">
        <w:rPr>
          <w:rFonts w:ascii="Times New Roman" w:hAnsi="Times New Roman" w:cs="Times New Roman"/>
          <w:lang w:bidi="ar-SA"/>
        </w:rPr>
        <w:t xml:space="preserve">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, (b) modified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, (c) g-C</w:t>
      </w:r>
      <w:r w:rsidRPr="008A14FB">
        <w:rPr>
          <w:rFonts w:ascii="Times New Roman" w:hAnsi="Times New Roman" w:cs="Times New Roman"/>
          <w:vertAlign w:val="subscript"/>
          <w:lang w:bidi="ar-SA"/>
        </w:rPr>
        <w:t>3</w:t>
      </w:r>
      <w:r w:rsidRPr="008A14FB">
        <w:rPr>
          <w:rFonts w:ascii="Times New Roman" w:hAnsi="Times New Roman" w:cs="Times New Roman"/>
          <w:lang w:bidi="ar-SA"/>
        </w:rPr>
        <w:t>N</w:t>
      </w:r>
      <w:r w:rsidRPr="008A14FB">
        <w:rPr>
          <w:rFonts w:ascii="Times New Roman" w:hAnsi="Times New Roman" w:cs="Times New Roman"/>
          <w:vertAlign w:val="subscript"/>
          <w:lang w:bidi="ar-SA"/>
        </w:rPr>
        <w:t>4</w:t>
      </w:r>
      <w:r w:rsidRPr="008A14FB">
        <w:rPr>
          <w:rFonts w:ascii="Times New Roman" w:hAnsi="Times New Roman" w:cs="Times New Roman"/>
          <w:lang w:bidi="ar-SA"/>
        </w:rPr>
        <w:t>@L-arginine.</w:t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r-SA"/>
        </w:rPr>
      </w:pPr>
    </w:p>
    <w:p w:rsidR="008A14FB" w:rsidRPr="000A639B" w:rsidRDefault="008A14FB" w:rsidP="008A14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A14FB" w:rsidRDefault="008A14FB" w:rsidP="008A14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5756D">
        <w:rPr>
          <w:rFonts w:asciiTheme="majorBidi" w:hAnsiTheme="majorBidi" w:cstheme="majorBidi"/>
          <w:noProof/>
        </w:rPr>
        <w:drawing>
          <wp:inline distT="0" distB="0" distL="0" distR="0" wp14:anchorId="35AD7608" wp14:editId="5A95D577">
            <wp:extent cx="1397564" cy="1557628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852" cy="161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5756D">
        <w:rPr>
          <w:rFonts w:asciiTheme="majorBidi" w:hAnsiTheme="majorBidi" w:cstheme="majorBidi"/>
          <w:noProof/>
        </w:rPr>
        <w:drawing>
          <wp:inline distT="0" distB="0" distL="0" distR="0" wp14:anchorId="412B17CA" wp14:editId="2D3C66E4">
            <wp:extent cx="1389163" cy="1556426"/>
            <wp:effectExtent l="0" t="0" r="1905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485" cy="158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5756D">
        <w:rPr>
          <w:rFonts w:asciiTheme="majorBidi" w:hAnsiTheme="majorBidi" w:cstheme="majorBidi"/>
          <w:noProof/>
        </w:rPr>
        <w:drawing>
          <wp:inline distT="0" distB="0" distL="0" distR="0" wp14:anchorId="01440FC0" wp14:editId="2B1CE0D7">
            <wp:extent cx="1401853" cy="1566153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469" cy="161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03C4">
        <w:rPr>
          <w:rFonts w:asciiTheme="majorBidi" w:hAnsiTheme="majorBidi" w:cstheme="majorBidi"/>
          <w:noProof/>
        </w:rPr>
        <w:drawing>
          <wp:inline distT="0" distB="0" distL="0" distR="0" wp14:anchorId="0DEA5267" wp14:editId="71680488">
            <wp:extent cx="1393921" cy="1557291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332" cy="157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FB" w:rsidRDefault="008A14FB" w:rsidP="008A14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03C4">
        <w:rPr>
          <w:rFonts w:asciiTheme="majorBidi" w:hAnsiTheme="majorBidi" w:cstheme="majorBidi"/>
          <w:noProof/>
        </w:rPr>
        <w:drawing>
          <wp:inline distT="0" distB="0" distL="0" distR="0" wp14:anchorId="3E82C610" wp14:editId="39F51E38">
            <wp:extent cx="1390352" cy="1575881"/>
            <wp:effectExtent l="0" t="0" r="635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841" cy="158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03C4">
        <w:rPr>
          <w:rFonts w:asciiTheme="majorBidi" w:hAnsiTheme="majorBidi" w:cstheme="majorBidi"/>
          <w:noProof/>
        </w:rPr>
        <w:drawing>
          <wp:inline distT="0" distB="0" distL="0" distR="0" wp14:anchorId="0B950BFC" wp14:editId="6FF97A84">
            <wp:extent cx="1410511" cy="158411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861" cy="162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03C4">
        <w:rPr>
          <w:rFonts w:asciiTheme="majorBidi" w:hAnsiTheme="majorBidi" w:cstheme="majorBidi"/>
          <w:noProof/>
        </w:rPr>
        <w:drawing>
          <wp:inline distT="0" distB="0" distL="0" distR="0" wp14:anchorId="50DE0E17" wp14:editId="71CF772C">
            <wp:extent cx="1397980" cy="158452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405" cy="160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03C4">
        <w:rPr>
          <w:rFonts w:asciiTheme="majorBidi" w:hAnsiTheme="majorBidi" w:cstheme="majorBidi"/>
          <w:noProof/>
        </w:rPr>
        <w:drawing>
          <wp:inline distT="0" distB="0" distL="0" distR="0" wp14:anchorId="3F1BC5A0" wp14:editId="277961AB">
            <wp:extent cx="1410163" cy="15754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11" cy="160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EB5774">
        <w:rPr>
          <w:rFonts w:asciiTheme="majorBidi" w:hAnsiTheme="majorBidi" w:cstheme="majorBidi"/>
          <w:b/>
          <w:bCs/>
          <w:sz w:val="20"/>
          <w:szCs w:val="20"/>
        </w:rPr>
        <w:t>Figure 3</w:t>
      </w:r>
      <w:r w:rsidRPr="00EB5774">
        <w:rPr>
          <w:rFonts w:asciiTheme="majorBidi" w:hAnsiTheme="majorBidi" w:cstheme="majorBidi"/>
          <w:sz w:val="20"/>
          <w:szCs w:val="20"/>
        </w:rPr>
        <w:t xml:space="preserve">. FE-SEM image of </w:t>
      </w:r>
      <w:proofErr w:type="spellStart"/>
      <w:r w:rsidRPr="00EB5774">
        <w:rPr>
          <w:rFonts w:asciiTheme="majorBidi" w:hAnsiTheme="majorBidi" w:cstheme="majorBidi"/>
          <w:sz w:val="20"/>
          <w:szCs w:val="20"/>
        </w:rPr>
        <w:t>nanosheets</w:t>
      </w:r>
      <w:proofErr w:type="spellEnd"/>
      <w:r w:rsidRPr="00EB5774">
        <w:rPr>
          <w:rFonts w:asciiTheme="majorBidi" w:hAnsiTheme="majorBidi" w:cstheme="majorBidi"/>
          <w:sz w:val="20"/>
          <w:szCs w:val="20"/>
        </w:rPr>
        <w:t xml:space="preserve"> g-C</w:t>
      </w:r>
      <w:r w:rsidRPr="00EB5774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EB5774">
        <w:rPr>
          <w:rFonts w:asciiTheme="majorBidi" w:hAnsiTheme="majorBidi" w:cstheme="majorBidi"/>
          <w:sz w:val="20"/>
          <w:szCs w:val="20"/>
        </w:rPr>
        <w:t>N</w:t>
      </w:r>
      <w:r w:rsidRPr="00EB5774">
        <w:rPr>
          <w:rFonts w:asciiTheme="majorBidi" w:hAnsiTheme="majorBidi" w:cstheme="majorBidi"/>
          <w:sz w:val="20"/>
          <w:szCs w:val="20"/>
          <w:vertAlign w:val="subscript"/>
        </w:rPr>
        <w:t xml:space="preserve">4 </w:t>
      </w:r>
      <w:r w:rsidRPr="00EB5774">
        <w:rPr>
          <w:rFonts w:asciiTheme="majorBidi" w:hAnsiTheme="majorBidi" w:cstheme="majorBidi"/>
          <w:sz w:val="20"/>
          <w:szCs w:val="20"/>
        </w:rPr>
        <w:t>(a, b, c, and d), and g-C</w:t>
      </w:r>
      <w:r w:rsidRPr="00EB5774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EB5774">
        <w:rPr>
          <w:rFonts w:asciiTheme="majorBidi" w:hAnsiTheme="majorBidi" w:cstheme="majorBidi"/>
          <w:sz w:val="20"/>
          <w:szCs w:val="20"/>
        </w:rPr>
        <w:t>N</w:t>
      </w:r>
      <w:r w:rsidRPr="00EB5774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EB5774">
        <w:rPr>
          <w:rFonts w:asciiTheme="majorBidi" w:hAnsiTheme="majorBidi" w:cstheme="majorBidi"/>
          <w:sz w:val="20"/>
          <w:szCs w:val="20"/>
        </w:rPr>
        <w:t xml:space="preserve">@L-arginine (e, f, g, </w:t>
      </w:r>
      <w:proofErr w:type="spellStart"/>
      <w:r w:rsidRPr="00EB5774">
        <w:rPr>
          <w:rFonts w:asciiTheme="majorBidi" w:hAnsiTheme="majorBidi" w:cstheme="majorBidi"/>
          <w:sz w:val="20"/>
          <w:szCs w:val="20"/>
        </w:rPr>
        <w:t>i</w:t>
      </w:r>
      <w:proofErr w:type="spellEnd"/>
      <w:r w:rsidRPr="00EB5774">
        <w:rPr>
          <w:rFonts w:asciiTheme="majorBidi" w:hAnsiTheme="majorBidi" w:cstheme="majorBidi"/>
          <w:sz w:val="20"/>
          <w:szCs w:val="20"/>
        </w:rPr>
        <w:t>).</w:t>
      </w: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p w:rsidR="008A14FB" w:rsidRPr="004D6F8A" w:rsidRDefault="008A14FB" w:rsidP="008A14F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CE46394" wp14:editId="50CCF8FC">
            <wp:extent cx="2930967" cy="1927667"/>
            <wp:effectExtent l="0" t="0" r="3175" b="15875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278BBAE" wp14:editId="4CC4DDC6">
            <wp:extent cx="2772686" cy="1927943"/>
            <wp:effectExtent l="0" t="0" r="8890" b="1524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EB5774">
        <w:rPr>
          <w:rFonts w:asciiTheme="majorBidi" w:hAnsiTheme="majorBidi" w:cstheme="majorBidi"/>
          <w:b/>
          <w:bCs/>
          <w:noProof/>
          <w:sz w:val="20"/>
          <w:szCs w:val="20"/>
        </w:rPr>
        <w:t>Figure 4.</w:t>
      </w:r>
      <w:r w:rsidRPr="00EB5774">
        <w:rPr>
          <w:rFonts w:asciiTheme="majorBidi" w:hAnsiTheme="majorBidi" w:cstheme="majorBidi"/>
          <w:noProof/>
          <w:sz w:val="20"/>
          <w:szCs w:val="20"/>
        </w:rPr>
        <w:t xml:space="preserve"> XRD pattern of (a)  nanosheets g-C</w:t>
      </w:r>
      <w:r w:rsidRPr="00EB5774">
        <w:rPr>
          <w:rFonts w:asciiTheme="majorBidi" w:hAnsiTheme="majorBidi" w:cstheme="majorBidi"/>
          <w:noProof/>
          <w:sz w:val="20"/>
          <w:szCs w:val="20"/>
          <w:vertAlign w:val="subscript"/>
        </w:rPr>
        <w:t>3</w:t>
      </w:r>
      <w:r w:rsidRPr="00EB5774">
        <w:rPr>
          <w:rFonts w:asciiTheme="majorBidi" w:hAnsiTheme="majorBidi" w:cstheme="majorBidi"/>
          <w:noProof/>
          <w:sz w:val="20"/>
          <w:szCs w:val="20"/>
        </w:rPr>
        <w:t>N</w:t>
      </w:r>
      <w:r w:rsidRPr="00EB5774">
        <w:rPr>
          <w:rFonts w:asciiTheme="majorBidi" w:hAnsiTheme="majorBidi" w:cstheme="majorBidi"/>
          <w:noProof/>
          <w:sz w:val="20"/>
          <w:szCs w:val="20"/>
          <w:vertAlign w:val="subscript"/>
        </w:rPr>
        <w:t>4</w:t>
      </w:r>
      <w:r w:rsidRPr="00EB5774">
        <w:rPr>
          <w:rFonts w:asciiTheme="majorBidi" w:hAnsiTheme="majorBidi" w:cstheme="majorBidi"/>
          <w:noProof/>
          <w:sz w:val="20"/>
          <w:szCs w:val="20"/>
        </w:rPr>
        <w:t xml:space="preserve">, (b) </w:t>
      </w:r>
      <w:r w:rsidRPr="00EB5774">
        <w:rPr>
          <w:rFonts w:asciiTheme="majorBidi" w:hAnsiTheme="majorBidi" w:cstheme="majorBidi"/>
          <w:sz w:val="20"/>
          <w:szCs w:val="20"/>
        </w:rPr>
        <w:t>g-C</w:t>
      </w:r>
      <w:r w:rsidRPr="00EB5774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EB5774">
        <w:rPr>
          <w:rFonts w:asciiTheme="majorBidi" w:hAnsiTheme="majorBidi" w:cstheme="majorBidi"/>
          <w:sz w:val="20"/>
          <w:szCs w:val="20"/>
        </w:rPr>
        <w:t>N</w:t>
      </w:r>
      <w:r w:rsidRPr="00EB5774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EB5774">
        <w:rPr>
          <w:rFonts w:asciiTheme="majorBidi" w:hAnsiTheme="majorBidi" w:cstheme="majorBidi"/>
          <w:sz w:val="20"/>
          <w:szCs w:val="20"/>
        </w:rPr>
        <w:t>@L-arginine.</w:t>
      </w: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8A14FB" w:rsidRP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8A14FB" w:rsidRP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A14FB">
        <w:rPr>
          <w:rFonts w:asciiTheme="majorBidi" w:hAnsiTheme="majorBidi" w:cstheme="majorBidi"/>
          <w:sz w:val="20"/>
          <w:szCs w:val="20"/>
        </w:rPr>
        <w:drawing>
          <wp:inline distT="0" distB="0" distL="0" distR="0" wp14:anchorId="3656CD1D" wp14:editId="3B07A3E2">
            <wp:extent cx="5610225" cy="2925554"/>
            <wp:effectExtent l="0" t="0" r="0" b="8255"/>
            <wp:docPr id="26" name="Picture 26" descr="C:\Users\lenovo\Documents\cat2(l-arginine)\Cat analysis\CAT\STA\tga cat\CRL99770-3-2808-L-A\Mass\CRL99770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ocuments\cat2(l-arginine)\Cat analysis\CAT\STA\tga cat\CRL99770-3-2808-L-A\Mass\CRL99770-3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62" cy="29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FB" w:rsidRP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A14FB">
        <w:rPr>
          <w:rFonts w:asciiTheme="majorBidi" w:hAnsiTheme="majorBidi" w:cstheme="majorBidi"/>
          <w:b/>
          <w:bCs/>
          <w:sz w:val="20"/>
          <w:szCs w:val="20"/>
        </w:rPr>
        <w:t>Figure 5</w:t>
      </w:r>
      <w:r w:rsidRPr="008A14FB">
        <w:rPr>
          <w:rFonts w:asciiTheme="majorBidi" w:hAnsiTheme="majorBidi" w:cstheme="majorBidi"/>
          <w:sz w:val="20"/>
          <w:szCs w:val="20"/>
        </w:rPr>
        <w:t>. TGA analysis of g-C</w:t>
      </w:r>
      <w:r w:rsidRPr="008A14FB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8A14FB">
        <w:rPr>
          <w:rFonts w:asciiTheme="majorBidi" w:hAnsiTheme="majorBidi" w:cstheme="majorBidi"/>
          <w:sz w:val="20"/>
          <w:szCs w:val="20"/>
        </w:rPr>
        <w:t>N</w:t>
      </w:r>
      <w:r w:rsidRPr="008A14FB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8A14FB">
        <w:rPr>
          <w:rFonts w:asciiTheme="majorBidi" w:hAnsiTheme="majorBidi" w:cstheme="majorBidi"/>
          <w:sz w:val="20"/>
          <w:szCs w:val="20"/>
        </w:rPr>
        <w:t>@L-arginine.</w:t>
      </w:r>
    </w:p>
    <w:p w:rsidR="008A14FB" w:rsidRDefault="008A14FB" w:rsidP="008A14FB">
      <w:pPr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:rsidR="00075890" w:rsidRPr="00075890" w:rsidRDefault="00075890" w:rsidP="00075890">
      <w:pPr>
        <w:spacing w:line="480" w:lineRule="auto"/>
        <w:jc w:val="right"/>
        <w:rPr>
          <w:rFonts w:asciiTheme="majorBidi" w:hAnsiTheme="majorBidi" w:cstheme="majorBidi"/>
          <w:b/>
          <w:bCs/>
        </w:rPr>
      </w:pPr>
      <w:r w:rsidRPr="00075890">
        <w:rPr>
          <w:rFonts w:asciiTheme="majorBidi" w:hAnsiTheme="majorBidi" w:cstheme="majorBidi"/>
          <w:b/>
          <w:bCs/>
        </w:rPr>
        <w:t>General procedure for the synthesis of 1, 4-dihydropyridine derivatives</w:t>
      </w:r>
    </w:p>
    <w:p w:rsidR="00075890" w:rsidRPr="00075890" w:rsidRDefault="00075890" w:rsidP="00075890">
      <w:pPr>
        <w:spacing w:line="480" w:lineRule="auto"/>
        <w:jc w:val="right"/>
        <w:rPr>
          <w:rFonts w:asciiTheme="majorBidi" w:hAnsiTheme="majorBidi" w:cstheme="majorBidi"/>
        </w:rPr>
      </w:pPr>
      <w:r w:rsidRPr="00075890">
        <w:rPr>
          <w:rFonts w:asciiTheme="majorBidi" w:hAnsiTheme="majorBidi" w:cstheme="majorBidi"/>
        </w:rPr>
        <w:t xml:space="preserve">A mixture of aldehyde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ethyl acetoacetate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</w:t>
      </w:r>
      <w:proofErr w:type="spellStart"/>
      <w:r w:rsidRPr="00075890">
        <w:rPr>
          <w:rFonts w:asciiTheme="majorBidi" w:hAnsiTheme="majorBidi" w:cstheme="majorBidi"/>
        </w:rPr>
        <w:t>dimedone</w:t>
      </w:r>
      <w:proofErr w:type="spellEnd"/>
      <w:r w:rsidRPr="00075890">
        <w:rPr>
          <w:rFonts w:asciiTheme="majorBidi" w:hAnsiTheme="majorBidi" w:cstheme="majorBidi"/>
        </w:rPr>
        <w:t xml:space="preserve">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ammonium acetate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>), g-C</w:t>
      </w:r>
      <w:r w:rsidRPr="00075890">
        <w:rPr>
          <w:rFonts w:asciiTheme="majorBidi" w:hAnsiTheme="majorBidi" w:cstheme="majorBidi"/>
          <w:vertAlign w:val="subscript"/>
        </w:rPr>
        <w:t>3</w:t>
      </w:r>
      <w:r w:rsidRPr="00075890">
        <w:rPr>
          <w:rFonts w:asciiTheme="majorBidi" w:hAnsiTheme="majorBidi" w:cstheme="majorBidi"/>
        </w:rPr>
        <w:t>N</w:t>
      </w:r>
      <w:r w:rsidRPr="00075890">
        <w:rPr>
          <w:rFonts w:asciiTheme="majorBidi" w:hAnsiTheme="majorBidi" w:cstheme="majorBidi"/>
          <w:vertAlign w:val="subscript"/>
        </w:rPr>
        <w:t>4</w:t>
      </w:r>
      <w:r w:rsidRPr="00075890">
        <w:rPr>
          <w:rFonts w:asciiTheme="majorBidi" w:hAnsiTheme="majorBidi" w:cstheme="majorBidi"/>
        </w:rPr>
        <w:t>@L-arginine (20.0 mg), and ethanol (2.0 mL) was added in a round bottom flask and refluxed at 70 ℃. When the reaction was completed (was monitored by TLC), the catalyst was separated by filtration.</w:t>
      </w:r>
    </w:p>
    <w:p w:rsidR="00075890" w:rsidRPr="00075890" w:rsidRDefault="00075890" w:rsidP="00075890">
      <w:pPr>
        <w:spacing w:line="480" w:lineRule="auto"/>
        <w:jc w:val="right"/>
        <w:rPr>
          <w:rFonts w:asciiTheme="majorBidi" w:hAnsiTheme="majorBidi" w:cstheme="majorBidi"/>
          <w:b/>
          <w:bCs/>
        </w:rPr>
      </w:pPr>
      <w:r w:rsidRPr="00075890">
        <w:rPr>
          <w:rFonts w:asciiTheme="majorBidi" w:hAnsiTheme="majorBidi" w:cstheme="majorBidi"/>
          <w:b/>
          <w:bCs/>
        </w:rPr>
        <w:t>General procedure for the synthesis of 2</w:t>
      </w:r>
      <w:proofErr w:type="gramStart"/>
      <w:r w:rsidRPr="00075890">
        <w:rPr>
          <w:rFonts w:asciiTheme="majorBidi" w:hAnsiTheme="majorBidi" w:cstheme="majorBidi"/>
          <w:b/>
          <w:bCs/>
        </w:rPr>
        <w:t>,3</w:t>
      </w:r>
      <w:proofErr w:type="gramEnd"/>
      <w:r w:rsidRPr="00075890">
        <w:rPr>
          <w:rFonts w:asciiTheme="majorBidi" w:hAnsiTheme="majorBidi" w:cstheme="majorBidi"/>
          <w:b/>
          <w:bCs/>
        </w:rPr>
        <w:t xml:space="preserve">-dihydro </w:t>
      </w:r>
      <w:proofErr w:type="spellStart"/>
      <w:r w:rsidRPr="00075890">
        <w:rPr>
          <w:rFonts w:asciiTheme="majorBidi" w:hAnsiTheme="majorBidi" w:cstheme="majorBidi"/>
          <w:b/>
          <w:bCs/>
        </w:rPr>
        <w:t>quinazoline</w:t>
      </w:r>
      <w:proofErr w:type="spellEnd"/>
      <w:r w:rsidRPr="00075890">
        <w:rPr>
          <w:rFonts w:asciiTheme="majorBidi" w:hAnsiTheme="majorBidi" w:cstheme="majorBidi"/>
          <w:b/>
          <w:bCs/>
        </w:rPr>
        <w:t xml:space="preserve"> derivatives</w:t>
      </w:r>
    </w:p>
    <w:p w:rsidR="00075890" w:rsidRDefault="00075890" w:rsidP="00075890">
      <w:pPr>
        <w:spacing w:line="480" w:lineRule="auto"/>
        <w:jc w:val="right"/>
        <w:rPr>
          <w:rFonts w:asciiTheme="majorBidi" w:hAnsiTheme="majorBidi" w:cstheme="majorBidi"/>
        </w:rPr>
      </w:pPr>
      <w:r w:rsidRPr="00075890">
        <w:rPr>
          <w:rFonts w:asciiTheme="majorBidi" w:hAnsiTheme="majorBidi" w:cstheme="majorBidi"/>
        </w:rPr>
        <w:t xml:space="preserve">In a round bottom flask, aldehyde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isotonic anhydride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ammonium acetate (2.0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>), and g-C</w:t>
      </w:r>
      <w:r w:rsidRPr="00075890">
        <w:rPr>
          <w:rFonts w:asciiTheme="majorBidi" w:hAnsiTheme="majorBidi" w:cstheme="majorBidi"/>
          <w:vertAlign w:val="subscript"/>
        </w:rPr>
        <w:t>3</w:t>
      </w:r>
      <w:r w:rsidRPr="00075890">
        <w:rPr>
          <w:rFonts w:asciiTheme="majorBidi" w:hAnsiTheme="majorBidi" w:cstheme="majorBidi"/>
        </w:rPr>
        <w:t>N</w:t>
      </w:r>
      <w:r w:rsidRPr="00075890">
        <w:rPr>
          <w:rFonts w:asciiTheme="majorBidi" w:hAnsiTheme="majorBidi" w:cstheme="majorBidi"/>
          <w:vertAlign w:val="subscript"/>
        </w:rPr>
        <w:t>4</w:t>
      </w:r>
      <w:r w:rsidRPr="00075890">
        <w:rPr>
          <w:rFonts w:asciiTheme="majorBidi" w:hAnsiTheme="majorBidi" w:cstheme="majorBidi"/>
        </w:rPr>
        <w:t>@L-arginine (20.0 mg) were added and refluxed in ethanol (2.0 mL) at 70℃. After completion of the reaction (was monitored by TLC), the catalyst was removed by filtration and washed with ethanol.</w:t>
      </w:r>
    </w:p>
    <w:p w:rsidR="00075890" w:rsidRPr="00075890" w:rsidRDefault="00075890" w:rsidP="00075890">
      <w:pPr>
        <w:spacing w:line="480" w:lineRule="auto"/>
        <w:jc w:val="right"/>
        <w:rPr>
          <w:rFonts w:asciiTheme="majorBidi" w:hAnsiTheme="majorBidi" w:cstheme="majorBidi"/>
        </w:rPr>
      </w:pPr>
    </w:p>
    <w:p w:rsidR="00075890" w:rsidRPr="00075890" w:rsidRDefault="00075890" w:rsidP="00075890">
      <w:pPr>
        <w:spacing w:line="480" w:lineRule="auto"/>
        <w:jc w:val="right"/>
        <w:rPr>
          <w:rFonts w:asciiTheme="majorBidi" w:hAnsiTheme="majorBidi" w:cstheme="majorBidi"/>
        </w:rPr>
      </w:pPr>
      <w:r w:rsidRPr="00075890">
        <w:rPr>
          <w:rFonts w:asciiTheme="majorBidi" w:hAnsiTheme="majorBidi" w:cstheme="majorBidi"/>
          <w:b/>
          <w:bCs/>
        </w:rPr>
        <w:t xml:space="preserve"> General procedure for the synthesis of 4</w:t>
      </w:r>
      <w:r w:rsidRPr="00075890">
        <w:rPr>
          <w:rFonts w:asciiTheme="majorBidi" w:hAnsiTheme="majorBidi" w:cstheme="majorBidi"/>
          <w:b/>
          <w:bCs/>
          <w:i/>
          <w:iCs/>
        </w:rPr>
        <w:t>H</w:t>
      </w:r>
      <w:r w:rsidRPr="00075890">
        <w:rPr>
          <w:rFonts w:asciiTheme="majorBidi" w:hAnsiTheme="majorBidi" w:cstheme="majorBidi"/>
          <w:b/>
          <w:bCs/>
        </w:rPr>
        <w:t>-chromene derivatives</w:t>
      </w:r>
    </w:p>
    <w:p w:rsidR="00075890" w:rsidRDefault="00075890" w:rsidP="00075890">
      <w:pPr>
        <w:bidi w:val="0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075890">
        <w:rPr>
          <w:rFonts w:asciiTheme="majorBidi" w:hAnsiTheme="majorBidi" w:cstheme="majorBidi"/>
        </w:rPr>
        <w:t xml:space="preserve">In a usual experiment, in a round bottom flask were added aldehyde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</w:t>
      </w:r>
      <w:proofErr w:type="spellStart"/>
      <w:r w:rsidRPr="00075890">
        <w:rPr>
          <w:rFonts w:asciiTheme="majorBidi" w:hAnsiTheme="majorBidi" w:cstheme="majorBidi"/>
        </w:rPr>
        <w:t>dimedone</w:t>
      </w:r>
      <w:proofErr w:type="spellEnd"/>
      <w:r w:rsidRPr="00075890">
        <w:rPr>
          <w:rFonts w:asciiTheme="majorBidi" w:hAnsiTheme="majorBidi" w:cstheme="majorBidi"/>
        </w:rPr>
        <w:t xml:space="preserve">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 xml:space="preserve">), </w:t>
      </w:r>
      <w:proofErr w:type="spellStart"/>
      <w:r w:rsidRPr="00075890">
        <w:rPr>
          <w:rFonts w:asciiTheme="majorBidi" w:hAnsiTheme="majorBidi" w:cstheme="majorBidi"/>
        </w:rPr>
        <w:t>malononitrile</w:t>
      </w:r>
      <w:proofErr w:type="spellEnd"/>
      <w:r w:rsidRPr="00075890">
        <w:rPr>
          <w:rFonts w:asciiTheme="majorBidi" w:hAnsiTheme="majorBidi" w:cstheme="majorBidi"/>
        </w:rPr>
        <w:t xml:space="preserve"> (1.0 </w:t>
      </w:r>
      <w:proofErr w:type="spellStart"/>
      <w:r w:rsidRPr="00075890">
        <w:rPr>
          <w:rFonts w:asciiTheme="majorBidi" w:hAnsiTheme="majorBidi" w:cstheme="majorBidi"/>
        </w:rPr>
        <w:t>mmol</w:t>
      </w:r>
      <w:proofErr w:type="spellEnd"/>
      <w:r w:rsidRPr="00075890">
        <w:rPr>
          <w:rFonts w:asciiTheme="majorBidi" w:hAnsiTheme="majorBidi" w:cstheme="majorBidi"/>
        </w:rPr>
        <w:t>), g-C</w:t>
      </w:r>
      <w:r w:rsidRPr="00075890">
        <w:rPr>
          <w:rFonts w:asciiTheme="majorBidi" w:hAnsiTheme="majorBidi" w:cstheme="majorBidi"/>
          <w:vertAlign w:val="subscript"/>
        </w:rPr>
        <w:t>3</w:t>
      </w:r>
      <w:r w:rsidRPr="00075890">
        <w:rPr>
          <w:rFonts w:asciiTheme="majorBidi" w:hAnsiTheme="majorBidi" w:cstheme="majorBidi"/>
        </w:rPr>
        <w:t>N</w:t>
      </w:r>
      <w:r w:rsidRPr="00075890">
        <w:rPr>
          <w:rFonts w:asciiTheme="majorBidi" w:hAnsiTheme="majorBidi" w:cstheme="majorBidi"/>
          <w:vertAlign w:val="subscript"/>
        </w:rPr>
        <w:t>4</w:t>
      </w:r>
      <w:r w:rsidRPr="00075890">
        <w:rPr>
          <w:rFonts w:asciiTheme="majorBidi" w:hAnsiTheme="majorBidi" w:cstheme="majorBidi"/>
        </w:rPr>
        <w:t>@L-arginine (20.0 mg), and ethanol (2.0 mL). Then refluxed at 70 ℃ until the reaction was completed (was monitored by TLC), at last, catalyst separation and crystallization was performed as</w:t>
      </w:r>
      <w:r>
        <w:rPr>
          <w:rFonts w:asciiTheme="majorBidi" w:hAnsiTheme="majorBidi" w:cstheme="majorBidi"/>
        </w:rPr>
        <w:t xml:space="preserve"> </w:t>
      </w:r>
      <w:r w:rsidRPr="008A5B72">
        <w:rPr>
          <w:rFonts w:asciiTheme="majorBidi" w:hAnsiTheme="majorBidi" w:cstheme="majorBidi"/>
          <w:sz w:val="20"/>
          <w:szCs w:val="20"/>
        </w:rPr>
        <w:t>above.</w:t>
      </w:r>
    </w:p>
    <w:p w:rsidR="00075890" w:rsidRPr="00075890" w:rsidRDefault="00075890" w:rsidP="00075890">
      <w:pPr>
        <w:tabs>
          <w:tab w:val="left" w:pos="1260"/>
        </w:tabs>
        <w:bidi w:val="0"/>
        <w:rPr>
          <w:rFonts w:asciiTheme="majorBidi" w:hAnsiTheme="majorBidi" w:cstheme="majorBidi"/>
          <w:sz w:val="20"/>
          <w:szCs w:val="20"/>
        </w:rPr>
        <w:sectPr w:rsidR="00075890" w:rsidRPr="00075890" w:rsidSect="00075890">
          <w:footerReference w:type="default" r:id="rId3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sz w:val="20"/>
          <w:szCs w:val="20"/>
        </w:rPr>
        <w:tab/>
      </w: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rtl/>
          <w:lang w:bidi="ar-SA"/>
        </w:rPr>
      </w:pPr>
    </w:p>
    <w:p w:rsidR="008A14FB" w:rsidRDefault="008A14FB" w:rsidP="008A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rtl/>
          <w:lang w:bidi="ar-SA"/>
        </w:rPr>
      </w:pPr>
    </w:p>
    <w:p w:rsidR="00507536" w:rsidRDefault="006A0CC4" w:rsidP="00075890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1</w:t>
      </w:r>
      <w:r w:rsidR="00507536">
        <w:rPr>
          <w:rFonts w:ascii="Times New Roman" w:hAnsi="Times New Roman" w:cs="Times New Roman"/>
          <w:b/>
          <w:bCs/>
          <w:lang w:bidi="ar-SA"/>
        </w:rPr>
        <w:t>. Selected Spectral Data:</w:t>
      </w:r>
    </w:p>
    <w:p w:rsidR="006A0CC4" w:rsidRDefault="006A0CC4" w:rsidP="00075890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6A0CC4" w:rsidRPr="00FA34F2" w:rsidRDefault="00FA34F2" w:rsidP="00075890">
      <w:pPr>
        <w:pStyle w:val="ListParagraph"/>
        <w:numPr>
          <w:ilvl w:val="1"/>
          <w:numId w:val="6"/>
        </w:num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FA34F2">
        <w:rPr>
          <w:rFonts w:ascii="Times New Roman" w:hAnsi="Times New Roman" w:cs="Times New Roman"/>
          <w:b/>
          <w:bCs/>
          <w:lang w:bidi="ar-SA"/>
        </w:rPr>
        <w:t>Ethyl 2, 7, 7-trimethyl-5-oxo-4-(4-hydroxylphenyl)-1,4,5,6,7,8-hexahydroquinoline-3-carboxylate (5c)</w:t>
      </w:r>
    </w:p>
    <w:p w:rsidR="00FA34F2" w:rsidRPr="00FA34F2" w:rsidRDefault="00FA34F2" w:rsidP="00075890">
      <w:pPr>
        <w:pStyle w:val="ListParagraph"/>
        <w:autoSpaceDE w:val="0"/>
        <w:autoSpaceDN w:val="0"/>
        <w:bidi w:val="0"/>
        <w:adjustRightInd w:val="0"/>
        <w:spacing w:after="0" w:line="480" w:lineRule="auto"/>
        <w:ind w:left="585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F11E6F" w:rsidRDefault="00FA34F2" w:rsidP="00075890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FA34F2">
        <w:rPr>
          <w:rFonts w:ascii="Times New Roman" w:hAnsi="Times New Roman" w:cs="Times New Roman"/>
          <w:lang w:bidi="ar-SA"/>
        </w:rPr>
        <w:t>FTIR (</w:t>
      </w:r>
      <w:proofErr w:type="spellStart"/>
      <w:r w:rsidRPr="00FA34F2">
        <w:rPr>
          <w:rFonts w:ascii="Times New Roman" w:hAnsi="Times New Roman" w:cs="Times New Roman"/>
          <w:lang w:bidi="ar-SA"/>
        </w:rPr>
        <w:t>KBr</w:t>
      </w:r>
      <w:proofErr w:type="spellEnd"/>
      <w:r w:rsidRPr="00FA34F2">
        <w:rPr>
          <w:rFonts w:ascii="Times New Roman" w:hAnsi="Times New Roman" w:cs="Times New Roman"/>
          <w:lang w:bidi="ar-SA"/>
        </w:rPr>
        <w:t xml:space="preserve">, cm-1): 3270, 3194, 3071, 2957, 1678, 1645, 1481, 1377, 1214 cm-1. 1H NMR (500 MHz, DMSO): δ H (ppm)= 0.85(s, 3H, CH3), 1.0(s, 3H, CH3), 1.13(t, 3H, CH3), 1.9-2.41(m,4H, 2CH2), 2.25(s, 3H, CH3), 3.95-3.99(q, 2H, OCH2), 4.73(s, 1H, </w:t>
      </w:r>
      <w:proofErr w:type="spellStart"/>
      <w:r w:rsidRPr="00FA34F2">
        <w:rPr>
          <w:rFonts w:ascii="Times New Roman" w:hAnsi="Times New Roman" w:cs="Times New Roman"/>
          <w:lang w:bidi="ar-SA"/>
        </w:rPr>
        <w:t>Ar</w:t>
      </w:r>
      <w:proofErr w:type="spellEnd"/>
      <w:r w:rsidRPr="00FA34F2">
        <w:rPr>
          <w:rFonts w:ascii="Times New Roman" w:hAnsi="Times New Roman" w:cs="Times New Roman"/>
          <w:lang w:bidi="ar-SA"/>
        </w:rPr>
        <w:t xml:space="preserve">-CH), 6.54(d, 2H, </w:t>
      </w:r>
      <w:proofErr w:type="spellStart"/>
      <w:r w:rsidRPr="00FA34F2">
        <w:rPr>
          <w:rFonts w:ascii="Times New Roman" w:hAnsi="Times New Roman" w:cs="Times New Roman"/>
          <w:lang w:bidi="ar-SA"/>
        </w:rPr>
        <w:t>Ar</w:t>
      </w:r>
      <w:proofErr w:type="spellEnd"/>
      <w:r w:rsidRPr="00FA34F2">
        <w:rPr>
          <w:rFonts w:ascii="Times New Roman" w:hAnsi="Times New Roman" w:cs="Times New Roman"/>
          <w:lang w:bidi="ar-SA"/>
        </w:rPr>
        <w:t xml:space="preserve">-H), 6.93(d, 2H, </w:t>
      </w:r>
      <w:proofErr w:type="spellStart"/>
      <w:r w:rsidRPr="00FA34F2">
        <w:rPr>
          <w:rFonts w:ascii="Times New Roman" w:hAnsi="Times New Roman" w:cs="Times New Roman"/>
          <w:lang w:bidi="ar-SA"/>
        </w:rPr>
        <w:t>Ar</w:t>
      </w:r>
      <w:proofErr w:type="spellEnd"/>
      <w:r w:rsidRPr="00FA34F2">
        <w:rPr>
          <w:rFonts w:ascii="Times New Roman" w:hAnsi="Times New Roman" w:cs="Times New Roman"/>
          <w:lang w:bidi="ar-SA"/>
        </w:rPr>
        <w:t>-H), 8.95(s, 1H, NH), 9.01(s,1H, OH).</w:t>
      </w:r>
    </w:p>
    <w:p w:rsidR="001F72C9" w:rsidRDefault="001F72C9" w:rsidP="00075890">
      <w:pPr>
        <w:spacing w:line="480" w:lineRule="auto"/>
        <w:jc w:val="center"/>
        <w:rPr>
          <w:rFonts w:ascii="Times New Roman" w:hAnsi="Times New Roman" w:cs="Times New Roman"/>
          <w:lang w:bidi="en-US"/>
        </w:rPr>
      </w:pPr>
    </w:p>
    <w:p w:rsidR="00F11E6F" w:rsidRDefault="00F11E6F" w:rsidP="001F72C9">
      <w:pPr>
        <w:spacing w:line="360" w:lineRule="auto"/>
        <w:jc w:val="center"/>
        <w:rPr>
          <w:rFonts w:ascii="Times New Roman" w:hAnsi="Times New Roman" w:cs="Times New Roman"/>
          <w:lang w:bidi="en-US"/>
        </w:rPr>
      </w:pPr>
    </w:p>
    <w:p w:rsidR="00F11E6F" w:rsidRDefault="00FA34F2" w:rsidP="001F72C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1EF825EB" wp14:editId="1AC782C5">
            <wp:extent cx="5829300" cy="37268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6F" w:rsidRPr="00334CB7" w:rsidRDefault="00DD38CF" w:rsidP="002D77A4">
      <w:pPr>
        <w:bidi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D38CF">
        <w:rPr>
          <w:rFonts w:ascii="Times New Roman" w:hAnsi="Times New Roman" w:cs="Times New Roman"/>
          <w:b/>
          <w:bCs/>
          <w:lang w:bidi="ar-SA"/>
        </w:rPr>
        <w:t xml:space="preserve">Fig. </w:t>
      </w:r>
      <w:r w:rsidR="006A0CC4">
        <w:rPr>
          <w:rFonts w:ascii="Times New Roman" w:hAnsi="Times New Roman" w:cs="Times New Roman"/>
          <w:b/>
          <w:bCs/>
          <w:lang w:bidi="ar-SA"/>
        </w:rPr>
        <w:t>S1</w:t>
      </w:r>
      <w:r>
        <w:rPr>
          <w:rFonts w:ascii="Times New Roman" w:hAnsi="Times New Roman" w:cs="Times New Roman"/>
          <w:lang w:bidi="ar-SA"/>
        </w:rPr>
        <w:t>.</w:t>
      </w:r>
      <w:r w:rsidRPr="00976B3E">
        <w:rPr>
          <w:rFonts w:ascii="Times New Roman" w:hAnsi="Times New Roman" w:cs="Times New Roman"/>
          <w:lang w:bidi="ar-SA"/>
        </w:rPr>
        <w:t xml:space="preserve"> </w:t>
      </w:r>
      <w:r w:rsidR="00F11E6F" w:rsidRPr="000B191E">
        <w:rPr>
          <w:rFonts w:ascii="Times New Roman" w:hAnsi="Times New Roman" w:cs="Times New Roman"/>
          <w:sz w:val="20"/>
          <w:szCs w:val="20"/>
          <w:lang w:bidi="ar-SA"/>
        </w:rPr>
        <w:t xml:space="preserve">FT-IR spectrum of </w:t>
      </w:r>
      <w:r w:rsidR="002D77A4">
        <w:rPr>
          <w:rFonts w:ascii="Times New Roman" w:hAnsi="Times New Roman" w:cs="Times New Roman"/>
          <w:sz w:val="20"/>
          <w:szCs w:val="20"/>
          <w:lang w:val="en-GB" w:bidi="ar-SA"/>
        </w:rPr>
        <w:t xml:space="preserve">the </w:t>
      </w:r>
      <w:r w:rsidR="00FB7BA3" w:rsidRPr="00FB7BA3">
        <w:rPr>
          <w:rFonts w:ascii="Times New Roman" w:hAnsi="Times New Roman" w:cs="Times New Roman"/>
          <w:sz w:val="20"/>
          <w:szCs w:val="20"/>
          <w:lang w:val="en-GB" w:bidi="ar-SA"/>
        </w:rPr>
        <w:t>Ethyl 2, 7, 7-trimethyl-5-oxo-4-(4-hydroxylphenyl)-1</w:t>
      </w:r>
      <w:proofErr w:type="gramStart"/>
      <w:r w:rsidR="00FB7BA3" w:rsidRPr="00FB7BA3">
        <w:rPr>
          <w:rFonts w:ascii="Times New Roman" w:hAnsi="Times New Roman" w:cs="Times New Roman"/>
          <w:sz w:val="20"/>
          <w:szCs w:val="20"/>
          <w:lang w:val="en-GB" w:bidi="ar-SA"/>
        </w:rPr>
        <w:t>,4,5,6,7,8</w:t>
      </w:r>
      <w:proofErr w:type="gramEnd"/>
      <w:r w:rsidR="00FB7BA3" w:rsidRPr="00FB7BA3">
        <w:rPr>
          <w:rFonts w:ascii="Times New Roman" w:hAnsi="Times New Roman" w:cs="Times New Roman"/>
          <w:sz w:val="20"/>
          <w:szCs w:val="20"/>
          <w:lang w:val="en-GB" w:bidi="ar-SA"/>
        </w:rPr>
        <w:t>-hexahydroquinoline-3-carboxylate (5c)</w:t>
      </w:r>
    </w:p>
    <w:p w:rsidR="00F11E6F" w:rsidRDefault="00F11E6F" w:rsidP="00F11E6F">
      <w:pPr>
        <w:bidi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DD38CF" w:rsidRDefault="00FB7BA3" w:rsidP="00945204">
      <w:pPr>
        <w:bidi w:val="0"/>
        <w:spacing w:after="0" w:line="360" w:lineRule="auto"/>
        <w:jc w:val="center"/>
        <w:rPr>
          <w:rFonts w:ascii="Times New Roman" w:hAnsi="Times New Roman" w:cs="Times New Roman"/>
          <w:lang w:bidi="ar-SA"/>
        </w:rPr>
      </w:pPr>
      <w:r>
        <w:rPr>
          <w:noProof/>
          <w:lang w:bidi="ar-SA"/>
        </w:rPr>
        <w:drawing>
          <wp:inline distT="0" distB="0" distL="0" distR="0" wp14:anchorId="1CBFF9F2" wp14:editId="2AC862F8">
            <wp:extent cx="5829300" cy="58108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6F" w:rsidRPr="00915CD8" w:rsidRDefault="00F11E6F" w:rsidP="00F11E6F">
      <w:pPr>
        <w:bidi w:val="0"/>
        <w:spacing w:after="0" w:line="360" w:lineRule="auto"/>
        <w:jc w:val="center"/>
        <w:rPr>
          <w:rFonts w:ascii="Times New Roman" w:hAnsi="Times New Roman" w:cs="Times New Roman"/>
          <w:lang w:bidi="ar-SA"/>
        </w:rPr>
      </w:pPr>
    </w:p>
    <w:p w:rsidR="00FB7BA3" w:rsidRDefault="00DD38CF" w:rsidP="00FB7BA3">
      <w:pPr>
        <w:pStyle w:val="Body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  <w:r w:rsidRPr="00DD38CF">
        <w:rPr>
          <w:rFonts w:ascii="Times New Roman" w:hAnsi="Times New Roman" w:cs="Times New Roman"/>
          <w:b/>
          <w:bCs/>
        </w:rPr>
        <w:t xml:space="preserve">Fig. </w:t>
      </w:r>
      <w:r w:rsidR="006A0CC4">
        <w:rPr>
          <w:rFonts w:ascii="Times New Roman" w:hAnsi="Times New Roman" w:cs="Times New Roman"/>
          <w:b/>
          <w:bCs/>
        </w:rPr>
        <w:t>S2</w:t>
      </w:r>
      <w:r w:rsidRPr="00DD38CF">
        <w:rPr>
          <w:rFonts w:ascii="Times New Roman" w:hAnsi="Times New Roman" w:cs="Times New Roman"/>
          <w:b/>
          <w:bCs/>
        </w:rPr>
        <w:t>.</w:t>
      </w:r>
      <w:r w:rsidR="00F11E6F">
        <w:rPr>
          <w:rFonts w:ascii="Times New Roman" w:hAnsi="Times New Roman" w:cs="Times New Roman"/>
          <w:b/>
          <w:bCs/>
        </w:rPr>
        <w:t xml:space="preserve"> </w:t>
      </w:r>
      <w:r w:rsidR="00F11E6F" w:rsidRPr="00181C7F">
        <w:rPr>
          <w:rFonts w:ascii="Times New Roman" w:hAnsi="Times New Roman" w:cs="Times New Roman"/>
          <w:color w:val="auto"/>
          <w:sz w:val="20"/>
          <w:szCs w:val="20"/>
          <w:u w:color="1F497D"/>
          <w:vertAlign w:val="superscript"/>
          <w:lang w:val="en-GB"/>
        </w:rPr>
        <w:t>1</w:t>
      </w:r>
      <w:r w:rsidR="00F11E6F" w:rsidRPr="00181C7F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 xml:space="preserve">HNMR spectrum of the </w:t>
      </w:r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Ethyl 2, 7, 7-trimethyl-5-oxo-4-(4-hydroxylphenyl)-1</w:t>
      </w:r>
      <w:proofErr w:type="gramStart"/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,4,5,6,7,8</w:t>
      </w:r>
      <w:proofErr w:type="gramEnd"/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-hexahydroquinoline-3-carboxylate (5c)</w:t>
      </w:r>
    </w:p>
    <w:p w:rsidR="00FB7BA3" w:rsidRDefault="00FB7BA3" w:rsidP="00FB7BA3">
      <w:pPr>
        <w:pStyle w:val="Body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spacing w:after="0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6A0CC4" w:rsidRDefault="00DD38CF" w:rsidP="00FB7BA3">
      <w:pPr>
        <w:pStyle w:val="Body"/>
        <w:spacing w:after="0"/>
        <w:jc w:val="center"/>
        <w:rPr>
          <w:rFonts w:ascii="Times New Roman" w:hAnsi="Times New Roman" w:cs="Times New Roman"/>
        </w:rPr>
      </w:pPr>
      <w:r w:rsidRPr="00976B3E">
        <w:rPr>
          <w:rFonts w:ascii="Times New Roman" w:hAnsi="Times New Roman" w:cs="Times New Roman"/>
        </w:rPr>
        <w:t xml:space="preserve"> </w:t>
      </w:r>
    </w:p>
    <w:p w:rsidR="00FB7BA3" w:rsidRDefault="00FB7BA3" w:rsidP="00BC17F3">
      <w:pPr>
        <w:pStyle w:val="Body"/>
        <w:numPr>
          <w:ilvl w:val="1"/>
          <w:numId w:val="6"/>
        </w:numPr>
        <w:rPr>
          <w:rFonts w:ascii="Times New Roman" w:hAnsi="Times New Roman" w:cs="Times New Roman"/>
          <w:b/>
          <w:bCs/>
          <w:lang w:val="en-US"/>
        </w:rPr>
      </w:pPr>
      <w:r w:rsidRPr="00FB7BA3">
        <w:rPr>
          <w:rFonts w:ascii="Times New Roman" w:hAnsi="Times New Roman" w:cs="Times New Roman"/>
          <w:b/>
          <w:bCs/>
          <w:lang w:val="en-US"/>
        </w:rPr>
        <w:t>Ethyl 1,4,7,8-tetrahydro-2,7,7-trimethyl-4-(4-nitrophenyl)-5(6H)-oxoquinoline-3-carboxylate (5d)</w:t>
      </w:r>
    </w:p>
    <w:p w:rsidR="001F72C9" w:rsidRDefault="00FB7BA3" w:rsidP="00FB7BA3">
      <w:pPr>
        <w:bidi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>FTIR (</w:t>
      </w:r>
      <w:proofErr w:type="spellStart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>KBr</w:t>
      </w:r>
      <w:proofErr w:type="spellEnd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 xml:space="preserve">, cm-1): 3276, 3210, 3076, 2969, 2902, 1703, 1641, 1530, 1379 cm-1. 1H NMR (500 MHz, DMSO): </w:t>
      </w:r>
      <w:proofErr w:type="spellStart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>δH</w:t>
      </w:r>
      <w:proofErr w:type="spellEnd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 xml:space="preserve"> (ppm)= 0.83(s, 3H, CH3), 1.01(s, 3H, CH3), 1.11(t, 3H, CH3), 1.96-2.46(m,4H, 2CH2), </w:t>
      </w:r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lastRenderedPageBreak/>
        <w:t xml:space="preserve">2.31(s, 3H, CH3), 3.93-4.0(m, 2H, OCH2), 4.97(s, 1H, </w:t>
      </w:r>
      <w:proofErr w:type="spellStart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>Ar</w:t>
      </w:r>
      <w:proofErr w:type="spellEnd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 xml:space="preserve">-CH), 7.5-7.61 (m, 4H, </w:t>
      </w:r>
      <w:proofErr w:type="spellStart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>Ar</w:t>
      </w:r>
      <w:proofErr w:type="spellEnd"/>
      <w:r w:rsidRPr="00FB7BA3">
        <w:rPr>
          <w:rFonts w:ascii="Times New Roman" w:hAnsi="Times New Roman" w:cs="Times New Roman"/>
          <w:color w:val="000000"/>
          <w:u w:color="1F497D"/>
          <w:bdr w:val="nil"/>
          <w:lang w:eastAsia="en-GB" w:bidi="ar-SA"/>
        </w:rPr>
        <w:t>-H), 7.97(s, 1H, NH), 9.23(s,1H, OH).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1F72C9" w:rsidRDefault="00FB7BA3" w:rsidP="00DD38C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bidi="ar-SA"/>
        </w:rPr>
        <w:drawing>
          <wp:inline distT="0" distB="0" distL="0" distR="0" wp14:anchorId="2D2F03BD" wp14:editId="2419420B">
            <wp:extent cx="5829300" cy="36341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91E" w:rsidRPr="001F72C9" w:rsidRDefault="000B191E" w:rsidP="00DD38C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691996" w:rsidRDefault="00DD38CF" w:rsidP="00FB7BA3">
      <w:pPr>
        <w:pStyle w:val="Body"/>
        <w:jc w:val="center"/>
        <w:rPr>
          <w:rFonts w:ascii="Times New Roman" w:hAnsi="Times New Roman" w:cs="Times New Roman"/>
        </w:rPr>
      </w:pPr>
      <w:r w:rsidRPr="00DD38CF">
        <w:rPr>
          <w:rFonts w:ascii="Times New Roman" w:hAnsi="Times New Roman" w:cs="Times New Roman"/>
          <w:b/>
          <w:bCs/>
        </w:rPr>
        <w:t xml:space="preserve">Fig. </w:t>
      </w:r>
      <w:r w:rsidR="006A0CC4">
        <w:rPr>
          <w:rFonts w:ascii="Times New Roman" w:hAnsi="Times New Roman" w:cs="Times New Roman"/>
          <w:b/>
          <w:bCs/>
        </w:rPr>
        <w:t>S3</w:t>
      </w:r>
      <w:r>
        <w:rPr>
          <w:rFonts w:ascii="Times New Roman" w:hAnsi="Times New Roman" w:cs="Times New Roman"/>
        </w:rPr>
        <w:t>.</w:t>
      </w:r>
      <w:r w:rsidRPr="00976B3E">
        <w:rPr>
          <w:rFonts w:ascii="Times New Roman" w:hAnsi="Times New Roman" w:cs="Times New Roman"/>
        </w:rPr>
        <w:t xml:space="preserve"> </w:t>
      </w:r>
      <w:r w:rsidR="000B191E" w:rsidRPr="00181C7F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 xml:space="preserve">FT-IR spectrum of the </w:t>
      </w:r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Ethyl 1</w:t>
      </w:r>
      <w:proofErr w:type="gramStart"/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,4,7,8</w:t>
      </w:r>
      <w:proofErr w:type="gramEnd"/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-tetrahydro-2,7,7-trimethyl-4-(4-nitrophenyl)-5(6H)-oxoquinoline-3-carboxylate (5d)</w:t>
      </w: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0B191E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u w:color="1F497D"/>
        </w:rPr>
      </w:pPr>
    </w:p>
    <w:p w:rsidR="000B191E" w:rsidRDefault="00FB7BA3" w:rsidP="000B191E">
      <w:pPr>
        <w:bidi w:val="0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21327080" wp14:editId="60C51B84">
            <wp:extent cx="5829300" cy="58572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8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91E" w:rsidRDefault="00DD38CF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  <w:r w:rsidRPr="00DD38CF">
        <w:rPr>
          <w:rFonts w:ascii="Times New Roman" w:hAnsi="Times New Roman" w:cs="Times New Roman"/>
          <w:b/>
          <w:bCs/>
        </w:rPr>
        <w:t xml:space="preserve">Fig. </w:t>
      </w:r>
      <w:r w:rsidR="006A0CC4">
        <w:rPr>
          <w:rFonts w:ascii="Times New Roman" w:hAnsi="Times New Roman" w:cs="Times New Roman"/>
          <w:b/>
          <w:bCs/>
        </w:rPr>
        <w:t>S4</w:t>
      </w:r>
      <w:r w:rsidRPr="00DD38CF">
        <w:rPr>
          <w:rFonts w:ascii="Times New Roman" w:hAnsi="Times New Roman" w:cs="Times New Roman"/>
          <w:b/>
          <w:bCs/>
        </w:rPr>
        <w:t>.</w:t>
      </w:r>
      <w:r w:rsidRPr="00976B3E">
        <w:rPr>
          <w:rFonts w:ascii="Times New Roman" w:hAnsi="Times New Roman" w:cs="Times New Roman"/>
        </w:rPr>
        <w:t xml:space="preserve"> </w:t>
      </w:r>
      <w:r w:rsidR="000B191E" w:rsidRPr="00181C7F">
        <w:rPr>
          <w:rFonts w:ascii="Times New Roman" w:hAnsi="Times New Roman" w:cs="Times New Roman"/>
          <w:color w:val="auto"/>
          <w:sz w:val="20"/>
          <w:szCs w:val="20"/>
          <w:u w:color="1F497D"/>
          <w:vertAlign w:val="superscript"/>
          <w:lang w:val="en-GB"/>
        </w:rPr>
        <w:t>1</w:t>
      </w:r>
      <w:r w:rsidR="000B191E" w:rsidRPr="00181C7F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 xml:space="preserve">HNMR spectrum of the </w:t>
      </w:r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Ethyl 1</w:t>
      </w:r>
      <w:proofErr w:type="gramStart"/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,4,7,8</w:t>
      </w:r>
      <w:proofErr w:type="gramEnd"/>
      <w:r w:rsidR="00FB7BA3" w:rsidRPr="00FB7BA3"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  <w:t>-tetrahydro-2,7,7-trimethyl-4-(4-nitrophenyl)-5(6H)-oxoquinoline-3-carboxylate (5d)</w:t>
      </w: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FB7BA3" w:rsidRDefault="00FB7BA3" w:rsidP="00FB7BA3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  <w:u w:color="1F497D"/>
          <w:lang w:val="en-GB"/>
        </w:rPr>
      </w:pPr>
    </w:p>
    <w:p w:rsidR="00EA1743" w:rsidRPr="00EA1743" w:rsidRDefault="00EA1743" w:rsidP="00075890">
      <w:pPr>
        <w:pStyle w:val="Body"/>
        <w:numPr>
          <w:ilvl w:val="1"/>
          <w:numId w:val="6"/>
        </w:num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EA1743">
        <w:rPr>
          <w:rFonts w:ascii="Times New Roman" w:hAnsi="Times New Roman" w:cs="Times New Roman"/>
          <w:b/>
          <w:bCs/>
          <w:lang w:val="en-US"/>
        </w:rPr>
        <w:t>2-phenyl-2, 3-dihydro-4(1H)-</w:t>
      </w:r>
      <w:proofErr w:type="spellStart"/>
      <w:r w:rsidRPr="00EA1743">
        <w:rPr>
          <w:rFonts w:ascii="Times New Roman" w:hAnsi="Times New Roman" w:cs="Times New Roman"/>
          <w:b/>
          <w:bCs/>
          <w:lang w:val="en-US"/>
        </w:rPr>
        <w:t>quinazolinone</w:t>
      </w:r>
      <w:proofErr w:type="spellEnd"/>
      <w:r w:rsidRPr="00EA1743">
        <w:rPr>
          <w:rFonts w:ascii="Times New Roman" w:hAnsi="Times New Roman" w:cs="Times New Roman"/>
          <w:b/>
          <w:bCs/>
          <w:lang w:val="en-US"/>
        </w:rPr>
        <w:t xml:space="preserve"> (13a)</w:t>
      </w:r>
    </w:p>
    <w:p w:rsidR="00FB7BA3" w:rsidRPr="00EA1743" w:rsidRDefault="00EA1743" w:rsidP="00075890">
      <w:pPr>
        <w:pStyle w:val="Body"/>
        <w:spacing w:line="480" w:lineRule="auto"/>
        <w:jc w:val="both"/>
        <w:rPr>
          <w:rFonts w:ascii="Times New Roman" w:hAnsi="Times New Roman" w:cs="Times New Roman"/>
        </w:rPr>
      </w:pPr>
      <w:r w:rsidRPr="00EA1743">
        <w:rPr>
          <w:rFonts w:ascii="Times New Roman" w:hAnsi="Times New Roman" w:cs="Times New Roman"/>
          <w:lang w:val="en-US"/>
        </w:rPr>
        <w:t>FTIR (</w:t>
      </w:r>
      <w:proofErr w:type="spellStart"/>
      <w:r w:rsidRPr="00EA1743">
        <w:rPr>
          <w:rFonts w:ascii="Times New Roman" w:hAnsi="Times New Roman" w:cs="Times New Roman"/>
          <w:lang w:val="en-US"/>
        </w:rPr>
        <w:t>KBr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, cm-1): 3300, 3176, 2981, 1651, 1610, 1507, 1440, 1385, 745 cm-1. 1H NMR (500 MHz, DMSO): δ H (ppm)= 5.75(s, 1H, CH), 6.67(t,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-H), 6.74(d,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-H), 7,1(s, 1H, NH), 7.23(t,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-H), 7.34(t,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-H), 7.38(t,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-H), 7.49(d,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 xml:space="preserve">-H), 7.60(d, 1H, </w:t>
      </w:r>
      <w:proofErr w:type="spellStart"/>
      <w:r w:rsidRPr="00EA1743">
        <w:rPr>
          <w:rFonts w:ascii="Times New Roman" w:hAnsi="Times New Roman" w:cs="Times New Roman"/>
          <w:lang w:val="en-US"/>
        </w:rPr>
        <w:t>Ar</w:t>
      </w:r>
      <w:proofErr w:type="spellEnd"/>
      <w:r w:rsidRPr="00EA1743">
        <w:rPr>
          <w:rFonts w:ascii="Times New Roman" w:hAnsi="Times New Roman" w:cs="Times New Roman"/>
          <w:lang w:val="en-US"/>
        </w:rPr>
        <w:t>-H), 8.27(s, 1H, CONH).</w:t>
      </w:r>
    </w:p>
    <w:p w:rsidR="00EA1743" w:rsidRDefault="00EA1743" w:rsidP="006A0CC4">
      <w:pPr>
        <w:tabs>
          <w:tab w:val="left" w:pos="2837"/>
        </w:tabs>
        <w:bidi w:val="0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noProof/>
          <w:lang w:bidi="ar-SA"/>
        </w:rPr>
        <w:drawing>
          <wp:inline distT="0" distB="0" distL="0" distR="0" wp14:anchorId="0BC04BC0" wp14:editId="02BF834B">
            <wp:extent cx="5829300" cy="37985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D11" w:rsidRPr="0029084B" w:rsidRDefault="0029084B" w:rsidP="002D77A4">
      <w:pPr>
        <w:bidi w:val="0"/>
        <w:jc w:val="center"/>
        <w:rPr>
          <w:rFonts w:ascii="Times New Roman" w:hAnsi="Times New Roman" w:cs="Times New Roman"/>
          <w:lang w:val="en-GB" w:bidi="ar-SA"/>
        </w:rPr>
      </w:pPr>
      <w:r w:rsidRPr="0029084B">
        <w:rPr>
          <w:rFonts w:ascii="Times New Roman" w:hAnsi="Times New Roman" w:cs="Times New Roman"/>
          <w:b/>
          <w:bCs/>
          <w:lang w:bidi="ar-SA"/>
        </w:rPr>
        <w:t>Fig. S</w:t>
      </w:r>
      <w:r w:rsidR="002D77A4">
        <w:rPr>
          <w:rFonts w:ascii="Times New Roman" w:hAnsi="Times New Roman" w:cs="Times New Roman"/>
          <w:b/>
          <w:bCs/>
          <w:lang w:bidi="ar-SA"/>
        </w:rPr>
        <w:t>5</w:t>
      </w:r>
      <w:r w:rsidRPr="0029084B">
        <w:rPr>
          <w:rFonts w:ascii="Times New Roman" w:hAnsi="Times New Roman" w:cs="Times New Roman"/>
          <w:b/>
          <w:bCs/>
          <w:lang w:bidi="ar-SA"/>
        </w:rPr>
        <w:t>.</w:t>
      </w:r>
      <w:r w:rsidRPr="0029084B">
        <w:rPr>
          <w:rFonts w:ascii="Times New Roman" w:hAnsi="Times New Roman" w:cs="Times New Roman"/>
          <w:lang w:bidi="ar-SA"/>
        </w:rPr>
        <w:t xml:space="preserve"> </w:t>
      </w:r>
      <w:r w:rsidRPr="0029084B">
        <w:rPr>
          <w:rFonts w:ascii="Times New Roman" w:hAnsi="Times New Roman" w:cs="Times New Roman"/>
          <w:vertAlign w:val="superscript"/>
          <w:lang w:val="en-GB" w:bidi="ar-SA"/>
        </w:rPr>
        <w:t>1</w:t>
      </w:r>
      <w:r w:rsidRPr="0029084B">
        <w:rPr>
          <w:rFonts w:ascii="Times New Roman" w:hAnsi="Times New Roman" w:cs="Times New Roman"/>
          <w:lang w:val="en-GB" w:bidi="ar-SA"/>
        </w:rPr>
        <w:t>HNMR spectrum of the</w:t>
      </w:r>
      <w:r>
        <w:rPr>
          <w:rFonts w:ascii="Times New Roman" w:hAnsi="Times New Roman" w:cs="Times New Roman"/>
          <w:lang w:val="en-GB" w:bidi="ar-SA"/>
        </w:rPr>
        <w:t xml:space="preserve"> </w:t>
      </w:r>
      <w:r w:rsidRPr="0029084B">
        <w:rPr>
          <w:rFonts w:ascii="Times New Roman" w:hAnsi="Times New Roman" w:cs="Times New Roman"/>
          <w:lang w:val="en-GB" w:bidi="ar-SA"/>
        </w:rPr>
        <w:t>2-phenyl-2, 3-dihydro-4(1H)-</w:t>
      </w:r>
      <w:proofErr w:type="spellStart"/>
      <w:r w:rsidRPr="0029084B">
        <w:rPr>
          <w:rFonts w:ascii="Times New Roman" w:hAnsi="Times New Roman" w:cs="Times New Roman"/>
          <w:lang w:val="en-GB" w:bidi="ar-SA"/>
        </w:rPr>
        <w:t>quinazolinone</w:t>
      </w:r>
      <w:proofErr w:type="spellEnd"/>
      <w:r w:rsidRPr="0029084B">
        <w:rPr>
          <w:rFonts w:ascii="Times New Roman" w:hAnsi="Times New Roman" w:cs="Times New Roman"/>
          <w:lang w:val="en-GB" w:bidi="ar-SA"/>
        </w:rPr>
        <w:t xml:space="preserve"> (13a)</w:t>
      </w:r>
    </w:p>
    <w:p w:rsidR="0029084B" w:rsidRDefault="00EA1743" w:rsidP="00EA1743">
      <w:pPr>
        <w:bidi w:val="0"/>
        <w:jc w:val="center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EA1743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829300" cy="4259679"/>
            <wp:effectExtent l="0" t="0" r="0" b="7620"/>
            <wp:docPr id="10" name="Picture 10" descr="C:\Users\1482\Downloads\بنزالدهی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482\Downloads\بنزالدهید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3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5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84B" w:rsidRPr="0029084B" w:rsidRDefault="0029084B" w:rsidP="002D77A4">
      <w:pPr>
        <w:bidi w:val="0"/>
        <w:jc w:val="center"/>
        <w:rPr>
          <w:rFonts w:ascii="Times New Roman" w:hAnsi="Times New Roman" w:cs="Times New Roman"/>
          <w:lang w:val="en-GB" w:bidi="ar-SA"/>
        </w:rPr>
      </w:pPr>
      <w:r w:rsidRPr="002D77A4">
        <w:rPr>
          <w:rFonts w:ascii="Times New Roman" w:hAnsi="Times New Roman" w:cs="Times New Roman"/>
          <w:b/>
          <w:bCs/>
          <w:lang w:val="en-GB" w:bidi="ar-SA"/>
        </w:rPr>
        <w:t xml:space="preserve">Fig. </w:t>
      </w:r>
      <w:r w:rsidR="002D77A4" w:rsidRPr="002D77A4">
        <w:rPr>
          <w:rFonts w:ascii="Times New Roman" w:hAnsi="Times New Roman" w:cs="Times New Roman"/>
          <w:b/>
          <w:bCs/>
          <w:lang w:val="en-GB" w:bidi="ar-SA"/>
        </w:rPr>
        <w:t>S6</w:t>
      </w:r>
      <w:r w:rsidRPr="002D77A4">
        <w:rPr>
          <w:rFonts w:ascii="Times New Roman" w:hAnsi="Times New Roman" w:cs="Times New Roman"/>
          <w:b/>
          <w:bCs/>
          <w:lang w:val="en-GB" w:bidi="ar-SA"/>
        </w:rPr>
        <w:t>.</w:t>
      </w:r>
      <w:r w:rsidRPr="0029084B">
        <w:rPr>
          <w:rFonts w:ascii="Times New Roman" w:hAnsi="Times New Roman" w:cs="Times New Roman"/>
          <w:lang w:val="en-GB" w:bidi="ar-SA"/>
        </w:rPr>
        <w:t xml:space="preserve"> 1HNMR spectrum of the 2-phenyl-2, 3-dihydro-4(1H)-</w:t>
      </w:r>
      <w:proofErr w:type="spellStart"/>
      <w:r w:rsidRPr="0029084B">
        <w:rPr>
          <w:rFonts w:ascii="Times New Roman" w:hAnsi="Times New Roman" w:cs="Times New Roman"/>
          <w:lang w:val="en-GB" w:bidi="ar-SA"/>
        </w:rPr>
        <w:t>quinazolinone</w:t>
      </w:r>
      <w:proofErr w:type="spellEnd"/>
      <w:r w:rsidRPr="0029084B">
        <w:rPr>
          <w:rFonts w:ascii="Times New Roman" w:hAnsi="Times New Roman" w:cs="Times New Roman"/>
          <w:lang w:val="en-GB" w:bidi="ar-SA"/>
        </w:rPr>
        <w:t xml:space="preserve"> (13a)</w:t>
      </w:r>
    </w:p>
    <w:p w:rsidR="0029084B" w:rsidRPr="00BC17F3" w:rsidRDefault="0029084B" w:rsidP="00075890">
      <w:pPr>
        <w:pStyle w:val="ListParagraph"/>
        <w:numPr>
          <w:ilvl w:val="1"/>
          <w:numId w:val="6"/>
        </w:numPr>
        <w:bidi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BC17F3">
        <w:rPr>
          <w:rFonts w:ascii="Times New Roman" w:hAnsi="Times New Roman" w:cs="Times New Roman"/>
          <w:b/>
          <w:bCs/>
          <w:sz w:val="24"/>
          <w:szCs w:val="24"/>
          <w:lang w:bidi="ar-SA"/>
        </w:rPr>
        <w:t>2-(4-chloro-phenyl)-2, 3-dihydro-1</w:t>
      </w:r>
      <w:r w:rsidRPr="00BC17F3">
        <w:rPr>
          <w:rFonts w:ascii="Times New Roman" w:hAnsi="Times New Roman" w:cs="Times New Roman"/>
          <w:b/>
          <w:bCs/>
          <w:i/>
          <w:iCs/>
          <w:sz w:val="24"/>
          <w:szCs w:val="24"/>
          <w:lang w:bidi="ar-SA"/>
        </w:rPr>
        <w:t>H</w:t>
      </w:r>
      <w:r w:rsidRPr="00BC17F3">
        <w:rPr>
          <w:rFonts w:ascii="Times New Roman" w:hAnsi="Times New Roman" w:cs="Times New Roman"/>
          <w:b/>
          <w:bCs/>
          <w:sz w:val="24"/>
          <w:szCs w:val="24"/>
          <w:lang w:bidi="ar-SA"/>
        </w:rPr>
        <w:t>-quinazoline-4-one (13b)</w:t>
      </w:r>
    </w:p>
    <w:p w:rsidR="0029084B" w:rsidRPr="0029084B" w:rsidRDefault="0029084B" w:rsidP="00075890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29084B">
        <w:rPr>
          <w:rFonts w:ascii="Times New Roman" w:hAnsi="Times New Roman" w:cs="Times New Roman"/>
          <w:sz w:val="24"/>
          <w:szCs w:val="24"/>
          <w:lang w:bidi="ar-SA"/>
        </w:rPr>
        <w:t>FTIR (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KBr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>, cm</w:t>
      </w:r>
      <w:r w:rsidRPr="0029084B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-1</w:t>
      </w:r>
      <w:r w:rsidRPr="0029084B">
        <w:rPr>
          <w:rFonts w:ascii="Times New Roman" w:hAnsi="Times New Roman" w:cs="Times New Roman"/>
          <w:sz w:val="24"/>
          <w:szCs w:val="24"/>
          <w:lang w:bidi="ar-SA"/>
        </w:rPr>
        <w:t>): 3305, 3184, 3062, 1654, 1606, 1431, 1090, 749 cm</w:t>
      </w:r>
      <w:r w:rsidRPr="0029084B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-1</w:t>
      </w:r>
      <w:r w:rsidRPr="0029084B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Pr="0029084B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 xml:space="preserve"> 1</w:t>
      </w:r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H NMR (500 MHz, DMSO): </w:t>
      </w:r>
      <w:r w:rsidRPr="0029084B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δ </w:t>
      </w:r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H (ppm)= 5.77(s, 1H, CH), 6.68(t, 1H, 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Ar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-H), 6.74(d, 1H, 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Ar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-H), 7,1(s, 1H, NH), 7.24(t, 1H, 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Ar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-H), 7.45(d, 1H, 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Ar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-H), 7.50(d, 1H, 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Ar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 xml:space="preserve">-H), 7.61(d, 1H, </w:t>
      </w:r>
      <w:proofErr w:type="spellStart"/>
      <w:r w:rsidRPr="0029084B">
        <w:rPr>
          <w:rFonts w:ascii="Times New Roman" w:hAnsi="Times New Roman" w:cs="Times New Roman"/>
          <w:sz w:val="24"/>
          <w:szCs w:val="24"/>
          <w:lang w:bidi="ar-SA"/>
        </w:rPr>
        <w:t>Ar</w:t>
      </w:r>
      <w:proofErr w:type="spellEnd"/>
      <w:r w:rsidRPr="0029084B">
        <w:rPr>
          <w:rFonts w:ascii="Times New Roman" w:hAnsi="Times New Roman" w:cs="Times New Roman"/>
          <w:sz w:val="24"/>
          <w:szCs w:val="24"/>
          <w:lang w:bidi="ar-SA"/>
        </w:rPr>
        <w:t>-H), 8.27(s, 1H, CONH).</w:t>
      </w:r>
    </w:p>
    <w:p w:rsidR="00EA1743" w:rsidRDefault="0029084B" w:rsidP="0029084B">
      <w:pPr>
        <w:bidi w:val="0"/>
        <w:jc w:val="both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1A8227DC" wp14:editId="5BE3A149">
            <wp:extent cx="5829300" cy="37064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84B" w:rsidRPr="0029084B" w:rsidRDefault="0029084B" w:rsidP="002D77A4">
      <w:pPr>
        <w:bidi w:val="0"/>
        <w:jc w:val="center"/>
        <w:rPr>
          <w:rFonts w:ascii="Times New Roman" w:hAnsi="Times New Roman" w:cs="Times New Roman"/>
          <w:lang w:val="en-GB" w:bidi="ar-SA"/>
        </w:rPr>
      </w:pPr>
      <w:r w:rsidRPr="002D77A4">
        <w:rPr>
          <w:rFonts w:ascii="Times New Roman" w:hAnsi="Times New Roman" w:cs="Times New Roman"/>
          <w:b/>
          <w:bCs/>
          <w:lang w:val="en-GB" w:bidi="ar-SA"/>
        </w:rPr>
        <w:t>Fig. S</w:t>
      </w:r>
      <w:r w:rsidR="002D77A4" w:rsidRPr="002D77A4">
        <w:rPr>
          <w:rFonts w:ascii="Times New Roman" w:hAnsi="Times New Roman" w:cs="Times New Roman"/>
          <w:b/>
          <w:bCs/>
          <w:lang w:val="en-GB" w:bidi="ar-SA"/>
        </w:rPr>
        <w:t>7</w:t>
      </w:r>
      <w:r w:rsidRPr="002D77A4">
        <w:rPr>
          <w:rFonts w:ascii="Times New Roman" w:hAnsi="Times New Roman" w:cs="Times New Roman"/>
          <w:b/>
          <w:bCs/>
          <w:lang w:val="en-GB" w:bidi="ar-SA"/>
        </w:rPr>
        <w:t>.</w:t>
      </w:r>
      <w:r w:rsidRPr="0029084B">
        <w:rPr>
          <w:rFonts w:ascii="Times New Roman" w:hAnsi="Times New Roman" w:cs="Times New Roman"/>
          <w:lang w:val="en-GB" w:bidi="ar-SA"/>
        </w:rPr>
        <w:t xml:space="preserve"> 1HNMR spectrum of the 2-(4-chloro-phenyl)-2, 3-dihydro-1H-quinazoline-4-one (13b)</w:t>
      </w:r>
    </w:p>
    <w:p w:rsidR="0029084B" w:rsidRDefault="0029084B" w:rsidP="0029084B">
      <w:pPr>
        <w:bidi w:val="0"/>
        <w:jc w:val="center"/>
        <w:rPr>
          <w:rFonts w:ascii="Times New Roman" w:hAnsi="Times New Roman" w:cs="Times New Roman"/>
          <w:sz w:val="24"/>
          <w:szCs w:val="24"/>
          <w:lang w:val="en-GB" w:bidi="ar-SA"/>
        </w:rPr>
      </w:pPr>
    </w:p>
    <w:p w:rsidR="0029084B" w:rsidRDefault="0029084B" w:rsidP="0029084B">
      <w:pPr>
        <w:bidi w:val="0"/>
        <w:jc w:val="center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29084B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5171344" cy="3636170"/>
            <wp:effectExtent l="0" t="0" r="0" b="2540"/>
            <wp:docPr id="12" name="Picture 12" descr="C:\Users\1482\Downloads\4- کلر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482\Downloads\4- کلرو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96" cy="36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84B" w:rsidRDefault="0029084B" w:rsidP="002D77A4">
      <w:pPr>
        <w:bidi w:val="0"/>
        <w:jc w:val="center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2D77A4">
        <w:rPr>
          <w:rFonts w:ascii="Times New Roman" w:hAnsi="Times New Roman" w:cs="Times New Roman"/>
          <w:b/>
          <w:bCs/>
          <w:sz w:val="24"/>
          <w:szCs w:val="24"/>
          <w:lang w:val="en-GB" w:bidi="ar-SA"/>
        </w:rPr>
        <w:lastRenderedPageBreak/>
        <w:t>Fig. S</w:t>
      </w:r>
      <w:r w:rsidR="002D77A4" w:rsidRPr="002D77A4">
        <w:rPr>
          <w:rFonts w:ascii="Times New Roman" w:hAnsi="Times New Roman" w:cs="Times New Roman"/>
          <w:b/>
          <w:bCs/>
          <w:sz w:val="24"/>
          <w:szCs w:val="24"/>
          <w:lang w:val="en-GB" w:bidi="ar-SA"/>
        </w:rPr>
        <w:t>7</w:t>
      </w:r>
      <w:r w:rsidRPr="002D77A4">
        <w:rPr>
          <w:rFonts w:ascii="Times New Roman" w:hAnsi="Times New Roman" w:cs="Times New Roman"/>
          <w:b/>
          <w:bCs/>
          <w:sz w:val="24"/>
          <w:szCs w:val="24"/>
          <w:lang w:val="en-GB" w:bidi="ar-SA"/>
        </w:rPr>
        <w:t>.</w:t>
      </w:r>
      <w:r w:rsidRPr="0029084B">
        <w:rPr>
          <w:rFonts w:ascii="Times New Roman" w:hAnsi="Times New Roman" w:cs="Times New Roman"/>
          <w:sz w:val="24"/>
          <w:szCs w:val="24"/>
          <w:lang w:val="en-GB" w:bidi="ar-SA"/>
        </w:rPr>
        <w:t xml:space="preserve"> 1HNMR spectrum of the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29084B">
        <w:rPr>
          <w:rFonts w:ascii="Times New Roman" w:hAnsi="Times New Roman" w:cs="Times New Roman"/>
          <w:sz w:val="24"/>
          <w:szCs w:val="24"/>
          <w:lang w:val="en-GB" w:bidi="ar-SA"/>
        </w:rPr>
        <w:t>2-(4-chloro-phenyl)-2, 3-dihydro-1H-quinazoline-4-one (13b)</w:t>
      </w:r>
    </w:p>
    <w:p w:rsidR="008D1CCC" w:rsidRPr="00BC17F3" w:rsidRDefault="008D1CCC" w:rsidP="00075890">
      <w:pPr>
        <w:pStyle w:val="ListParagraph"/>
        <w:numPr>
          <w:ilvl w:val="1"/>
          <w:numId w:val="6"/>
        </w:numPr>
        <w:bidi w:val="0"/>
        <w:spacing w:line="480" w:lineRule="auto"/>
        <w:jc w:val="both"/>
        <w:rPr>
          <w:rFonts w:ascii="Times New Roman" w:hAnsi="Times New Roman" w:cs="Times New Roman"/>
          <w:b/>
          <w:bCs/>
          <w:lang w:bidi="ar-SA"/>
        </w:rPr>
      </w:pPr>
      <w:r w:rsidRPr="00BC17F3">
        <w:rPr>
          <w:rFonts w:ascii="Times New Roman" w:hAnsi="Times New Roman" w:cs="Times New Roman"/>
          <w:b/>
          <w:bCs/>
          <w:lang w:bidi="ar-SA"/>
        </w:rPr>
        <w:t>2-amino-4-(4-nitrophenyl)-7,7-dimethyl-5-oxo-5,6,7,8-tetrahydro-4</w:t>
      </w:r>
      <w:r w:rsidRPr="00BC17F3">
        <w:rPr>
          <w:rFonts w:ascii="Times New Roman" w:hAnsi="Times New Roman" w:cs="Times New Roman"/>
          <w:b/>
          <w:bCs/>
          <w:i/>
          <w:iCs/>
          <w:lang w:bidi="ar-SA"/>
        </w:rPr>
        <w:t>H</w:t>
      </w:r>
      <w:r w:rsidRPr="00BC17F3">
        <w:rPr>
          <w:rFonts w:ascii="Times New Roman" w:hAnsi="Times New Roman" w:cs="Times New Roman"/>
          <w:b/>
          <w:bCs/>
          <w:lang w:bidi="ar-SA"/>
        </w:rPr>
        <w:t>-chromene-3-carbonitrile (9c)</w:t>
      </w:r>
    </w:p>
    <w:p w:rsidR="004062D6" w:rsidRDefault="008D1CCC" w:rsidP="00075890">
      <w:pPr>
        <w:bidi w:val="0"/>
        <w:spacing w:line="480" w:lineRule="auto"/>
        <w:jc w:val="both"/>
        <w:rPr>
          <w:rFonts w:ascii="Times New Roman" w:hAnsi="Times New Roman" w:cs="Times New Roman"/>
          <w:lang w:val="en-GB" w:bidi="ar-SA"/>
        </w:rPr>
      </w:pPr>
      <w:r w:rsidRPr="008D1CCC">
        <w:rPr>
          <w:rFonts w:ascii="Times New Roman" w:hAnsi="Times New Roman" w:cs="Times New Roman"/>
          <w:lang w:val="en-GB" w:bidi="ar-SA"/>
        </w:rPr>
        <w:t>FTIR (</w:t>
      </w:r>
      <w:proofErr w:type="spellStart"/>
      <w:r w:rsidRPr="008D1CCC">
        <w:rPr>
          <w:rFonts w:ascii="Times New Roman" w:hAnsi="Times New Roman" w:cs="Times New Roman"/>
          <w:lang w:val="en-GB" w:bidi="ar-SA"/>
        </w:rPr>
        <w:t>KBr</w:t>
      </w:r>
      <w:proofErr w:type="spellEnd"/>
      <w:r w:rsidRPr="008D1CCC">
        <w:rPr>
          <w:rFonts w:ascii="Times New Roman" w:hAnsi="Times New Roman" w:cs="Times New Roman"/>
          <w:lang w:val="en-GB" w:bidi="ar-SA"/>
        </w:rPr>
        <w:t xml:space="preserve">, cm-1): 3403, 3312, 3170, 2969, 2881,2181, 1668, 1626, 1517, 1345, 856 cm-1.1 H NMR (500MHz, DMSO): δ H (ppm)= 0.95(s, 3H, CH3), 1.04(s, 3H, CH3), 2.09-2.53(m, 4H, 2CH2), 4.36(s, 1H, CH), 7.1(s, 2H, NH2), 7.43-8.17(m, 4H, </w:t>
      </w:r>
      <w:proofErr w:type="spellStart"/>
      <w:r w:rsidRPr="008D1CCC">
        <w:rPr>
          <w:rFonts w:ascii="Times New Roman" w:hAnsi="Times New Roman" w:cs="Times New Roman"/>
          <w:lang w:val="en-GB" w:bidi="ar-SA"/>
        </w:rPr>
        <w:t>Ar</w:t>
      </w:r>
      <w:proofErr w:type="spellEnd"/>
      <w:r w:rsidRPr="008D1CCC">
        <w:rPr>
          <w:rFonts w:ascii="Times New Roman" w:hAnsi="Times New Roman" w:cs="Times New Roman"/>
          <w:lang w:val="en-GB" w:bidi="ar-SA"/>
        </w:rPr>
        <w:t>-H).</w:t>
      </w:r>
    </w:p>
    <w:p w:rsidR="008D1CCC" w:rsidRDefault="008D1CCC" w:rsidP="008D1CCC">
      <w:pPr>
        <w:bidi w:val="0"/>
        <w:jc w:val="both"/>
        <w:rPr>
          <w:rFonts w:ascii="Times New Roman" w:hAnsi="Times New Roman" w:cs="Times New Roman"/>
          <w:lang w:val="en-GB" w:bidi="ar-SA"/>
        </w:rPr>
      </w:pPr>
      <w:r>
        <w:rPr>
          <w:noProof/>
          <w:lang w:bidi="ar-SA"/>
        </w:rPr>
        <w:drawing>
          <wp:inline distT="0" distB="0" distL="0" distR="0" wp14:anchorId="1615D33C" wp14:editId="1775DA22">
            <wp:extent cx="5829300" cy="3772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CCC" w:rsidRDefault="008D1CCC" w:rsidP="008D1CCC">
      <w:pPr>
        <w:bidi w:val="0"/>
        <w:rPr>
          <w:rFonts w:ascii="Times New Roman" w:hAnsi="Times New Roman" w:cs="Times New Roman"/>
          <w:lang w:val="en-GB" w:bidi="ar-SA"/>
        </w:rPr>
      </w:pPr>
    </w:p>
    <w:p w:rsidR="008D1CCC" w:rsidRPr="008D1CCC" w:rsidRDefault="008D1CCC" w:rsidP="002D77A4">
      <w:pPr>
        <w:tabs>
          <w:tab w:val="left" w:pos="3165"/>
        </w:tabs>
        <w:bidi w:val="0"/>
        <w:jc w:val="center"/>
        <w:rPr>
          <w:rFonts w:ascii="Times New Roman" w:hAnsi="Times New Roman" w:cs="Times New Roman"/>
          <w:lang w:val="en-GB" w:bidi="ar-SA"/>
        </w:rPr>
      </w:pPr>
      <w:r w:rsidRPr="002D77A4">
        <w:rPr>
          <w:rFonts w:ascii="Times New Roman" w:hAnsi="Times New Roman" w:cs="Times New Roman"/>
          <w:b/>
          <w:bCs/>
          <w:lang w:val="en-GB" w:bidi="ar-SA"/>
        </w:rPr>
        <w:t>Fig. S</w:t>
      </w:r>
      <w:r w:rsidR="002D77A4" w:rsidRPr="002D77A4">
        <w:rPr>
          <w:rFonts w:ascii="Times New Roman" w:hAnsi="Times New Roman" w:cs="Times New Roman"/>
          <w:b/>
          <w:bCs/>
          <w:lang w:val="en-GB" w:bidi="ar-SA"/>
        </w:rPr>
        <w:t>8</w:t>
      </w:r>
      <w:r w:rsidRPr="002D77A4">
        <w:rPr>
          <w:rFonts w:ascii="Times New Roman" w:hAnsi="Times New Roman" w:cs="Times New Roman"/>
          <w:b/>
          <w:bCs/>
          <w:lang w:val="en-GB" w:bidi="ar-SA"/>
        </w:rPr>
        <w:t>.</w:t>
      </w:r>
      <w:r w:rsidRPr="008D1CCC">
        <w:rPr>
          <w:rFonts w:ascii="Times New Roman" w:hAnsi="Times New Roman" w:cs="Times New Roman"/>
          <w:lang w:val="en-GB" w:bidi="ar-SA"/>
        </w:rPr>
        <w:t xml:space="preserve"> 1HNMR spectrum of the</w:t>
      </w:r>
      <w:r>
        <w:rPr>
          <w:rFonts w:ascii="Times New Roman" w:hAnsi="Times New Roman" w:cs="Times New Roman"/>
          <w:lang w:val="en-GB" w:bidi="ar-SA"/>
        </w:rPr>
        <w:t xml:space="preserve"> </w:t>
      </w:r>
      <w:r w:rsidRPr="008D1CCC">
        <w:rPr>
          <w:rFonts w:ascii="Times New Roman" w:hAnsi="Times New Roman" w:cs="Times New Roman"/>
          <w:lang w:val="en-GB" w:bidi="ar-SA"/>
        </w:rPr>
        <w:t>2-amino-4-(4-nitrophenyl)-7</w:t>
      </w:r>
      <w:proofErr w:type="gramStart"/>
      <w:r w:rsidRPr="008D1CCC">
        <w:rPr>
          <w:rFonts w:ascii="Times New Roman" w:hAnsi="Times New Roman" w:cs="Times New Roman"/>
          <w:lang w:val="en-GB" w:bidi="ar-SA"/>
        </w:rPr>
        <w:t>,7</w:t>
      </w:r>
      <w:proofErr w:type="gramEnd"/>
      <w:r w:rsidRPr="008D1CCC">
        <w:rPr>
          <w:rFonts w:ascii="Times New Roman" w:hAnsi="Times New Roman" w:cs="Times New Roman"/>
          <w:lang w:val="en-GB" w:bidi="ar-SA"/>
        </w:rPr>
        <w:t>-dimethyl-5-oxo-5,6,7,8-tetrahydro-4H-chromene-3-carbonitrile (9c)</w:t>
      </w:r>
    </w:p>
    <w:p w:rsidR="008D1CCC" w:rsidRDefault="008D1CCC" w:rsidP="008D1CCC">
      <w:pPr>
        <w:bidi w:val="0"/>
        <w:jc w:val="both"/>
        <w:rPr>
          <w:rFonts w:ascii="Times New Roman" w:hAnsi="Times New Roman" w:cs="Times New Roman"/>
          <w:lang w:val="en-GB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458BC3D6" wp14:editId="6EE97EB1">
            <wp:extent cx="5505450" cy="5981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CCC" w:rsidRPr="008D1CCC" w:rsidRDefault="008D1CCC" w:rsidP="002D77A4">
      <w:pPr>
        <w:tabs>
          <w:tab w:val="left" w:pos="3345"/>
        </w:tabs>
        <w:bidi w:val="0"/>
        <w:jc w:val="center"/>
        <w:rPr>
          <w:rFonts w:ascii="Times New Roman" w:hAnsi="Times New Roman" w:cs="Times New Roman"/>
          <w:lang w:val="en-GB" w:bidi="ar-SA"/>
        </w:rPr>
      </w:pPr>
      <w:r w:rsidRPr="002D77A4">
        <w:rPr>
          <w:rFonts w:ascii="Times New Roman" w:hAnsi="Times New Roman" w:cs="Times New Roman"/>
          <w:b/>
          <w:bCs/>
          <w:lang w:val="en-GB" w:bidi="ar-SA"/>
        </w:rPr>
        <w:t>Fig. S</w:t>
      </w:r>
      <w:r w:rsidR="002D77A4" w:rsidRPr="002D77A4">
        <w:rPr>
          <w:rFonts w:ascii="Times New Roman" w:hAnsi="Times New Roman" w:cs="Times New Roman"/>
          <w:b/>
          <w:bCs/>
          <w:lang w:val="en-GB" w:bidi="ar-SA"/>
        </w:rPr>
        <w:t>9</w:t>
      </w:r>
      <w:r w:rsidRPr="002D77A4">
        <w:rPr>
          <w:rFonts w:ascii="Times New Roman" w:hAnsi="Times New Roman" w:cs="Times New Roman"/>
          <w:b/>
          <w:bCs/>
          <w:lang w:val="en-GB" w:bidi="ar-SA"/>
        </w:rPr>
        <w:t>.</w:t>
      </w:r>
      <w:r w:rsidRPr="008D1CCC">
        <w:rPr>
          <w:rFonts w:ascii="Times New Roman" w:hAnsi="Times New Roman" w:cs="Times New Roman"/>
          <w:lang w:val="en-GB" w:bidi="ar-SA"/>
        </w:rPr>
        <w:t xml:space="preserve"> 1HNMR spectrum of the</w:t>
      </w:r>
      <w:r>
        <w:rPr>
          <w:rFonts w:ascii="Times New Roman" w:hAnsi="Times New Roman" w:cs="Times New Roman"/>
          <w:lang w:val="en-GB" w:bidi="ar-SA"/>
        </w:rPr>
        <w:t xml:space="preserve"> </w:t>
      </w:r>
      <w:r w:rsidRPr="008D1CCC">
        <w:rPr>
          <w:rFonts w:ascii="Times New Roman" w:hAnsi="Times New Roman" w:cs="Times New Roman"/>
          <w:lang w:val="en-GB" w:bidi="ar-SA"/>
        </w:rPr>
        <w:t>2-amino-4-(4-nitrophenyl)-7</w:t>
      </w:r>
      <w:proofErr w:type="gramStart"/>
      <w:r w:rsidRPr="008D1CCC">
        <w:rPr>
          <w:rFonts w:ascii="Times New Roman" w:hAnsi="Times New Roman" w:cs="Times New Roman"/>
          <w:lang w:val="en-GB" w:bidi="ar-SA"/>
        </w:rPr>
        <w:t>,7</w:t>
      </w:r>
      <w:proofErr w:type="gramEnd"/>
      <w:r w:rsidRPr="008D1CCC">
        <w:rPr>
          <w:rFonts w:ascii="Times New Roman" w:hAnsi="Times New Roman" w:cs="Times New Roman"/>
          <w:lang w:val="en-GB" w:bidi="ar-SA"/>
        </w:rPr>
        <w:t>-dimethyl-5-oxo-5,6,7,8-tetrahydro-4H-chromene-3-carbonitrile (9c)</w:t>
      </w:r>
    </w:p>
    <w:sectPr w:rsidR="008D1CCC" w:rsidRPr="008D1CCC" w:rsidSect="00AA461E">
      <w:headerReference w:type="default" r:id="rId49"/>
      <w:footerReference w:type="default" r:id="rId50"/>
      <w:pgSz w:w="11906" w:h="16838"/>
      <w:pgMar w:top="990" w:right="1286" w:bottom="709" w:left="1440" w:header="270" w:footer="231" w:gutter="0"/>
      <w:pgNumType w:start="9"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96" w:rsidRDefault="00D70696" w:rsidP="00546CE5">
      <w:pPr>
        <w:spacing w:after="0" w:line="240" w:lineRule="auto"/>
      </w:pPr>
      <w:r>
        <w:separator/>
      </w:r>
    </w:p>
  </w:endnote>
  <w:endnote w:type="continuationSeparator" w:id="0">
    <w:p w:rsidR="00D70696" w:rsidRDefault="00D70696" w:rsidP="0054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9718835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A461E" w:rsidRPr="007A4EB0" w:rsidRDefault="00AA461E">
        <w:pPr>
          <w:pStyle w:val="Footer"/>
          <w:jc w:val="center"/>
          <w:rPr>
            <w:sz w:val="24"/>
            <w:szCs w:val="24"/>
          </w:rPr>
        </w:pPr>
        <w:r w:rsidRPr="007A4EB0">
          <w:rPr>
            <w:sz w:val="24"/>
            <w:szCs w:val="24"/>
          </w:rPr>
          <w:fldChar w:fldCharType="begin"/>
        </w:r>
        <w:r w:rsidRPr="007A4EB0">
          <w:rPr>
            <w:sz w:val="24"/>
            <w:szCs w:val="24"/>
          </w:rPr>
          <w:instrText xml:space="preserve"> PAGE   \* MERGEFORMAT </w:instrText>
        </w:r>
        <w:r w:rsidRPr="007A4EB0">
          <w:rPr>
            <w:sz w:val="24"/>
            <w:szCs w:val="24"/>
          </w:rPr>
          <w:fldChar w:fldCharType="separate"/>
        </w:r>
        <w:r w:rsidR="007A4EB0">
          <w:rPr>
            <w:noProof/>
            <w:sz w:val="24"/>
            <w:szCs w:val="24"/>
            <w:rtl/>
          </w:rPr>
          <w:t>7</w:t>
        </w:r>
        <w:r w:rsidRPr="007A4EB0">
          <w:rPr>
            <w:noProof/>
            <w:sz w:val="24"/>
            <w:szCs w:val="24"/>
          </w:rPr>
          <w:fldChar w:fldCharType="end"/>
        </w:r>
        <w:r w:rsidR="007A4EB0">
          <w:rPr>
            <w:noProof/>
            <w:sz w:val="24"/>
            <w:szCs w:val="24"/>
          </w:rPr>
          <w:t>S</w:t>
        </w:r>
      </w:p>
    </w:sdtContent>
  </w:sdt>
  <w:p w:rsidR="00AA461E" w:rsidRDefault="00AA4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F54" w:rsidRPr="007A4EB0" w:rsidRDefault="00BE4F54">
    <w:pPr>
      <w:pStyle w:val="Footer"/>
      <w:jc w:val="center"/>
      <w:rPr>
        <w:rFonts w:ascii="Times New Roman" w:hAnsi="Times New Roman" w:cs="Times New Roman"/>
        <w:caps/>
        <w:noProof/>
        <w:color w:val="000000"/>
        <w:sz w:val="24"/>
        <w:szCs w:val="24"/>
      </w:rPr>
    </w:pPr>
    <w:r w:rsidRPr="007A4EB0">
      <w:rPr>
        <w:rFonts w:ascii="Times New Roman" w:hAnsi="Times New Roman" w:cs="Times New Roman"/>
        <w:caps/>
        <w:color w:val="000000"/>
        <w:sz w:val="24"/>
        <w:szCs w:val="24"/>
      </w:rPr>
      <w:fldChar w:fldCharType="begin"/>
    </w:r>
    <w:r w:rsidRPr="007A4EB0">
      <w:rPr>
        <w:rFonts w:ascii="Times New Roman" w:hAnsi="Times New Roman" w:cs="Times New Roman"/>
        <w:caps/>
        <w:color w:val="000000"/>
        <w:sz w:val="24"/>
        <w:szCs w:val="24"/>
      </w:rPr>
      <w:instrText xml:space="preserve"> PAGE   \* MERGEFORMAT </w:instrText>
    </w:r>
    <w:r w:rsidRPr="007A4EB0">
      <w:rPr>
        <w:rFonts w:ascii="Times New Roman" w:hAnsi="Times New Roman" w:cs="Times New Roman"/>
        <w:caps/>
        <w:color w:val="000000"/>
        <w:sz w:val="24"/>
        <w:szCs w:val="24"/>
      </w:rPr>
      <w:fldChar w:fldCharType="separate"/>
    </w:r>
    <w:r w:rsidR="007A4EB0">
      <w:rPr>
        <w:rFonts w:ascii="Times New Roman" w:hAnsi="Times New Roman" w:cs="Times New Roman"/>
        <w:caps/>
        <w:noProof/>
        <w:color w:val="000000"/>
        <w:sz w:val="24"/>
        <w:szCs w:val="24"/>
        <w:rtl/>
      </w:rPr>
      <w:t>17</w:t>
    </w:r>
    <w:r w:rsidRPr="007A4EB0">
      <w:rPr>
        <w:rFonts w:ascii="Times New Roman" w:hAnsi="Times New Roman" w:cs="Times New Roman"/>
        <w:caps/>
        <w:noProof/>
        <w:color w:val="000000"/>
        <w:sz w:val="24"/>
        <w:szCs w:val="24"/>
      </w:rPr>
      <w:fldChar w:fldCharType="end"/>
    </w:r>
    <w:r w:rsidR="007A4EB0">
      <w:rPr>
        <w:rFonts w:ascii="Times New Roman" w:hAnsi="Times New Roman" w:cs="Times New Roman"/>
        <w:caps/>
        <w:noProof/>
        <w:color w:val="000000"/>
        <w:sz w:val="24"/>
        <w:szCs w:val="24"/>
      </w:rPr>
      <w:t>S</w:t>
    </w:r>
  </w:p>
  <w:p w:rsidR="00BE4F54" w:rsidRPr="00BE4F54" w:rsidRDefault="00BE4F54" w:rsidP="00BE4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96" w:rsidRDefault="00D70696" w:rsidP="00546CE5">
      <w:pPr>
        <w:spacing w:after="0" w:line="240" w:lineRule="auto"/>
      </w:pPr>
      <w:r>
        <w:separator/>
      </w:r>
    </w:p>
  </w:footnote>
  <w:footnote w:type="continuationSeparator" w:id="0">
    <w:p w:rsidR="00D70696" w:rsidRDefault="00D70696" w:rsidP="00546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FB" w:rsidRDefault="008A14FB" w:rsidP="008A14FB">
    <w:pPr>
      <w:bidi w:val="0"/>
      <w:jc w:val="center"/>
      <w:outlineLvl w:val="0"/>
      <w:rPr>
        <w:rFonts w:ascii="Times New Roman" w:hAnsi="Times New Roman" w:cs="Times New Roman"/>
        <w:i/>
        <w:iCs/>
        <w:sz w:val="18"/>
        <w:szCs w:val="18"/>
      </w:rPr>
    </w:pPr>
    <w:r w:rsidRPr="006E2DBF">
      <w:rPr>
        <w:rFonts w:ascii="Times New Roman" w:hAnsi="Times New Roman" w:cs="Times New Roman"/>
        <w:i/>
        <w:iCs/>
        <w:sz w:val="18"/>
        <w:szCs w:val="18"/>
      </w:rPr>
      <w:t xml:space="preserve">Electronic Supplementary Information    </w:t>
    </w:r>
  </w:p>
  <w:p w:rsidR="008A14FB" w:rsidRPr="00FD371B" w:rsidRDefault="008A14FB" w:rsidP="008A14FB">
    <w:pPr>
      <w:bidi w:val="0"/>
      <w:jc w:val="center"/>
      <w:outlineLvl w:val="0"/>
      <w:rPr>
        <w:rFonts w:ascii="Times New Roman" w:hAnsi="Times New Roman" w:cs="Times New Roman"/>
        <w:i/>
        <w:iCs/>
        <w:sz w:val="32"/>
        <w:szCs w:val="32"/>
      </w:rPr>
    </w:pPr>
    <w:r w:rsidRPr="00FD371B">
      <w:rPr>
        <w:rFonts w:ascii="Times New Roman" w:hAnsi="Times New Roman" w:cs="Times New Roman"/>
        <w:i/>
        <w:iCs/>
        <w:sz w:val="32"/>
        <w:szCs w:val="32"/>
      </w:rPr>
      <w:t xml:space="preserve">SCIENTIFIC REPORTS                                                                                                   </w:t>
    </w:r>
  </w:p>
  <w:p w:rsidR="008A14FB" w:rsidRPr="00FD371B" w:rsidRDefault="008A14FB" w:rsidP="008A14FB">
    <w:pPr>
      <w:pStyle w:val="Header"/>
      <w:pBdr>
        <w:bottom w:val="thickThinSmallGap" w:sz="24" w:space="1" w:color="622423"/>
      </w:pBdr>
      <w:bidi w:val="0"/>
      <w:rPr>
        <w:rFonts w:ascii="Times New Roman" w:eastAsia="Times New Roman" w:hAnsi="Times New Roman" w:cs="Times New Roman"/>
        <w:sz w:val="10"/>
        <w:szCs w:val="10"/>
      </w:rPr>
    </w:pPr>
  </w:p>
  <w:p w:rsidR="00F25338" w:rsidRPr="008A14FB" w:rsidRDefault="00F25338" w:rsidP="008A1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6BEC"/>
    <w:multiLevelType w:val="multilevel"/>
    <w:tmpl w:val="3086F23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872651"/>
    <w:multiLevelType w:val="hybridMultilevel"/>
    <w:tmpl w:val="CACC8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72EFB"/>
    <w:multiLevelType w:val="hybridMultilevel"/>
    <w:tmpl w:val="A942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66196"/>
    <w:multiLevelType w:val="hybridMultilevel"/>
    <w:tmpl w:val="632644B2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A4AFC"/>
    <w:multiLevelType w:val="hybridMultilevel"/>
    <w:tmpl w:val="BBA2B042"/>
    <w:lvl w:ilvl="0" w:tplc="84563636">
      <w:start w:val="1"/>
      <w:numFmt w:val="decimal"/>
      <w:pStyle w:val="ElsReferences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color w:va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8B6118"/>
    <w:multiLevelType w:val="multilevel"/>
    <w:tmpl w:val="E4FAF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>
      <o:colormru v:ext="edit" colors="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tzA3NTQ3trCwNDBS0lEKTi0uzszPAykwrgUARPv3KiwAAAA="/>
  </w:docVars>
  <w:rsids>
    <w:rsidRoot w:val="00AC3FFE"/>
    <w:rsid w:val="00002AC2"/>
    <w:rsid w:val="00002B25"/>
    <w:rsid w:val="000070AC"/>
    <w:rsid w:val="00021581"/>
    <w:rsid w:val="00021D60"/>
    <w:rsid w:val="00022F54"/>
    <w:rsid w:val="000243CC"/>
    <w:rsid w:val="00030267"/>
    <w:rsid w:val="000304E1"/>
    <w:rsid w:val="0003720A"/>
    <w:rsid w:val="00046537"/>
    <w:rsid w:val="000529A7"/>
    <w:rsid w:val="00057A32"/>
    <w:rsid w:val="00063B8B"/>
    <w:rsid w:val="00065298"/>
    <w:rsid w:val="00075890"/>
    <w:rsid w:val="00075EF4"/>
    <w:rsid w:val="00076127"/>
    <w:rsid w:val="000866EB"/>
    <w:rsid w:val="00086E5D"/>
    <w:rsid w:val="00087BB7"/>
    <w:rsid w:val="0009332A"/>
    <w:rsid w:val="000A2343"/>
    <w:rsid w:val="000A27E0"/>
    <w:rsid w:val="000A2941"/>
    <w:rsid w:val="000A4491"/>
    <w:rsid w:val="000A5D81"/>
    <w:rsid w:val="000B10F0"/>
    <w:rsid w:val="000B191E"/>
    <w:rsid w:val="000B2B1D"/>
    <w:rsid w:val="000C3654"/>
    <w:rsid w:val="000C6FCB"/>
    <w:rsid w:val="000C7882"/>
    <w:rsid w:val="000D23D9"/>
    <w:rsid w:val="000D323D"/>
    <w:rsid w:val="000D37B5"/>
    <w:rsid w:val="000D659D"/>
    <w:rsid w:val="000D7AB8"/>
    <w:rsid w:val="000D7E41"/>
    <w:rsid w:val="000E0B81"/>
    <w:rsid w:val="000E3D88"/>
    <w:rsid w:val="000E75AF"/>
    <w:rsid w:val="000F57A5"/>
    <w:rsid w:val="00101683"/>
    <w:rsid w:val="00101C7B"/>
    <w:rsid w:val="0010222E"/>
    <w:rsid w:val="001045D8"/>
    <w:rsid w:val="00105B9A"/>
    <w:rsid w:val="00110265"/>
    <w:rsid w:val="0011197D"/>
    <w:rsid w:val="00112005"/>
    <w:rsid w:val="00112D46"/>
    <w:rsid w:val="001304EF"/>
    <w:rsid w:val="001323F9"/>
    <w:rsid w:val="001338C3"/>
    <w:rsid w:val="00134934"/>
    <w:rsid w:val="00136977"/>
    <w:rsid w:val="00137252"/>
    <w:rsid w:val="00140BEC"/>
    <w:rsid w:val="00141669"/>
    <w:rsid w:val="0014253C"/>
    <w:rsid w:val="00142CF5"/>
    <w:rsid w:val="0014632B"/>
    <w:rsid w:val="00153962"/>
    <w:rsid w:val="00155853"/>
    <w:rsid w:val="0016069E"/>
    <w:rsid w:val="00161186"/>
    <w:rsid w:val="00162BEC"/>
    <w:rsid w:val="00167B2F"/>
    <w:rsid w:val="00174312"/>
    <w:rsid w:val="001748E8"/>
    <w:rsid w:val="00174AAF"/>
    <w:rsid w:val="00180C0A"/>
    <w:rsid w:val="001813AB"/>
    <w:rsid w:val="001845B1"/>
    <w:rsid w:val="00187ACA"/>
    <w:rsid w:val="001928F1"/>
    <w:rsid w:val="00196D17"/>
    <w:rsid w:val="001A0409"/>
    <w:rsid w:val="001A0EDF"/>
    <w:rsid w:val="001A160F"/>
    <w:rsid w:val="001A5811"/>
    <w:rsid w:val="001B2F46"/>
    <w:rsid w:val="001B5017"/>
    <w:rsid w:val="001B6454"/>
    <w:rsid w:val="001B6D34"/>
    <w:rsid w:val="001B72EC"/>
    <w:rsid w:val="001B7BC4"/>
    <w:rsid w:val="001C000F"/>
    <w:rsid w:val="001C2A58"/>
    <w:rsid w:val="001C3595"/>
    <w:rsid w:val="001C5835"/>
    <w:rsid w:val="001C77FC"/>
    <w:rsid w:val="001D0EC9"/>
    <w:rsid w:val="001D69F4"/>
    <w:rsid w:val="001D7363"/>
    <w:rsid w:val="001E3C3F"/>
    <w:rsid w:val="001E6F54"/>
    <w:rsid w:val="001F0849"/>
    <w:rsid w:val="001F72C9"/>
    <w:rsid w:val="0020614E"/>
    <w:rsid w:val="0021051E"/>
    <w:rsid w:val="0021571A"/>
    <w:rsid w:val="00215A53"/>
    <w:rsid w:val="00224E11"/>
    <w:rsid w:val="00230A79"/>
    <w:rsid w:val="0023252F"/>
    <w:rsid w:val="00233757"/>
    <w:rsid w:val="0023756C"/>
    <w:rsid w:val="00240494"/>
    <w:rsid w:val="00241CE1"/>
    <w:rsid w:val="00242F84"/>
    <w:rsid w:val="00244163"/>
    <w:rsid w:val="00251676"/>
    <w:rsid w:val="002638ED"/>
    <w:rsid w:val="002642E0"/>
    <w:rsid w:val="00277126"/>
    <w:rsid w:val="002823FA"/>
    <w:rsid w:val="00285DAA"/>
    <w:rsid w:val="0029084B"/>
    <w:rsid w:val="00292336"/>
    <w:rsid w:val="002926A0"/>
    <w:rsid w:val="002A0C3F"/>
    <w:rsid w:val="002A2E23"/>
    <w:rsid w:val="002A42B2"/>
    <w:rsid w:val="002A7344"/>
    <w:rsid w:val="002B10A0"/>
    <w:rsid w:val="002B1721"/>
    <w:rsid w:val="002B1869"/>
    <w:rsid w:val="002B3E40"/>
    <w:rsid w:val="002B5242"/>
    <w:rsid w:val="002B56A7"/>
    <w:rsid w:val="002B5B4B"/>
    <w:rsid w:val="002B6F28"/>
    <w:rsid w:val="002B7A4C"/>
    <w:rsid w:val="002C330C"/>
    <w:rsid w:val="002D27B2"/>
    <w:rsid w:val="002D385A"/>
    <w:rsid w:val="002D529A"/>
    <w:rsid w:val="002D55F1"/>
    <w:rsid w:val="002D77A4"/>
    <w:rsid w:val="002D7D4F"/>
    <w:rsid w:val="002E2ACD"/>
    <w:rsid w:val="002F07A3"/>
    <w:rsid w:val="002F1FC3"/>
    <w:rsid w:val="002F2A61"/>
    <w:rsid w:val="002F515F"/>
    <w:rsid w:val="00300E3C"/>
    <w:rsid w:val="00311EF0"/>
    <w:rsid w:val="003160B5"/>
    <w:rsid w:val="003254AD"/>
    <w:rsid w:val="00330848"/>
    <w:rsid w:val="00334CB7"/>
    <w:rsid w:val="00344781"/>
    <w:rsid w:val="00347B8E"/>
    <w:rsid w:val="003505A3"/>
    <w:rsid w:val="003525EB"/>
    <w:rsid w:val="00356EAF"/>
    <w:rsid w:val="0036006E"/>
    <w:rsid w:val="003604FD"/>
    <w:rsid w:val="00360D20"/>
    <w:rsid w:val="00361D79"/>
    <w:rsid w:val="00362C8E"/>
    <w:rsid w:val="00362F0E"/>
    <w:rsid w:val="003661E8"/>
    <w:rsid w:val="0037011E"/>
    <w:rsid w:val="00377A6D"/>
    <w:rsid w:val="00380A27"/>
    <w:rsid w:val="00380D73"/>
    <w:rsid w:val="003828CD"/>
    <w:rsid w:val="00385625"/>
    <w:rsid w:val="00386ED7"/>
    <w:rsid w:val="003A5CE2"/>
    <w:rsid w:val="003A7A67"/>
    <w:rsid w:val="003B349F"/>
    <w:rsid w:val="003B57CF"/>
    <w:rsid w:val="003B64CF"/>
    <w:rsid w:val="003C5E01"/>
    <w:rsid w:val="003D11A5"/>
    <w:rsid w:val="003D252B"/>
    <w:rsid w:val="003D6663"/>
    <w:rsid w:val="003E6062"/>
    <w:rsid w:val="003E731B"/>
    <w:rsid w:val="003E781F"/>
    <w:rsid w:val="003F074F"/>
    <w:rsid w:val="003F7D27"/>
    <w:rsid w:val="00401F06"/>
    <w:rsid w:val="004062D6"/>
    <w:rsid w:val="0040672F"/>
    <w:rsid w:val="004069BA"/>
    <w:rsid w:val="00407512"/>
    <w:rsid w:val="004167D9"/>
    <w:rsid w:val="0042014D"/>
    <w:rsid w:val="00421A5B"/>
    <w:rsid w:val="004223E1"/>
    <w:rsid w:val="00424C5C"/>
    <w:rsid w:val="00431763"/>
    <w:rsid w:val="0043268E"/>
    <w:rsid w:val="0043668F"/>
    <w:rsid w:val="00437F0A"/>
    <w:rsid w:val="0044383E"/>
    <w:rsid w:val="0044504E"/>
    <w:rsid w:val="00454171"/>
    <w:rsid w:val="00455ECF"/>
    <w:rsid w:val="0045746F"/>
    <w:rsid w:val="00461180"/>
    <w:rsid w:val="0046501C"/>
    <w:rsid w:val="004722AC"/>
    <w:rsid w:val="00474B4F"/>
    <w:rsid w:val="00476901"/>
    <w:rsid w:val="00476D30"/>
    <w:rsid w:val="00477C05"/>
    <w:rsid w:val="00485810"/>
    <w:rsid w:val="0048702B"/>
    <w:rsid w:val="004874C1"/>
    <w:rsid w:val="00492D19"/>
    <w:rsid w:val="00495C52"/>
    <w:rsid w:val="004A34F0"/>
    <w:rsid w:val="004A56DB"/>
    <w:rsid w:val="004B090C"/>
    <w:rsid w:val="004B0D7B"/>
    <w:rsid w:val="004B10BC"/>
    <w:rsid w:val="004B65EF"/>
    <w:rsid w:val="004B7B5A"/>
    <w:rsid w:val="004C341F"/>
    <w:rsid w:val="004C67F5"/>
    <w:rsid w:val="004D1499"/>
    <w:rsid w:val="004D351E"/>
    <w:rsid w:val="004D5B95"/>
    <w:rsid w:val="004E0737"/>
    <w:rsid w:val="004E1CCD"/>
    <w:rsid w:val="004E790C"/>
    <w:rsid w:val="004F08A4"/>
    <w:rsid w:val="004F37B9"/>
    <w:rsid w:val="004F767E"/>
    <w:rsid w:val="005016B2"/>
    <w:rsid w:val="00503101"/>
    <w:rsid w:val="00507536"/>
    <w:rsid w:val="00516060"/>
    <w:rsid w:val="00530532"/>
    <w:rsid w:val="0053109D"/>
    <w:rsid w:val="00532BEB"/>
    <w:rsid w:val="005346B0"/>
    <w:rsid w:val="00541134"/>
    <w:rsid w:val="005412EB"/>
    <w:rsid w:val="00543586"/>
    <w:rsid w:val="00544FE9"/>
    <w:rsid w:val="00546CE5"/>
    <w:rsid w:val="00550F01"/>
    <w:rsid w:val="00551ABB"/>
    <w:rsid w:val="005542BB"/>
    <w:rsid w:val="00560AF5"/>
    <w:rsid w:val="005614FD"/>
    <w:rsid w:val="00562518"/>
    <w:rsid w:val="0056463F"/>
    <w:rsid w:val="00566E41"/>
    <w:rsid w:val="00567504"/>
    <w:rsid w:val="00571B1B"/>
    <w:rsid w:val="00573382"/>
    <w:rsid w:val="00576152"/>
    <w:rsid w:val="0057715C"/>
    <w:rsid w:val="0058116E"/>
    <w:rsid w:val="005813A5"/>
    <w:rsid w:val="00583520"/>
    <w:rsid w:val="005907CE"/>
    <w:rsid w:val="00591CCA"/>
    <w:rsid w:val="00592BC4"/>
    <w:rsid w:val="00597415"/>
    <w:rsid w:val="005A275A"/>
    <w:rsid w:val="005A2769"/>
    <w:rsid w:val="005A501D"/>
    <w:rsid w:val="005B3B60"/>
    <w:rsid w:val="005B4576"/>
    <w:rsid w:val="005B66C5"/>
    <w:rsid w:val="005C2EA7"/>
    <w:rsid w:val="005C5059"/>
    <w:rsid w:val="005C6771"/>
    <w:rsid w:val="005C6E5D"/>
    <w:rsid w:val="005D03E3"/>
    <w:rsid w:val="005D04F1"/>
    <w:rsid w:val="005D2A4F"/>
    <w:rsid w:val="005E20F0"/>
    <w:rsid w:val="005E5423"/>
    <w:rsid w:val="005E7072"/>
    <w:rsid w:val="005F0418"/>
    <w:rsid w:val="005F125D"/>
    <w:rsid w:val="005F467B"/>
    <w:rsid w:val="005F5F2C"/>
    <w:rsid w:val="006009D4"/>
    <w:rsid w:val="006045EC"/>
    <w:rsid w:val="006111A1"/>
    <w:rsid w:val="006122C6"/>
    <w:rsid w:val="00617349"/>
    <w:rsid w:val="00622CB1"/>
    <w:rsid w:val="00626A7D"/>
    <w:rsid w:val="006274B9"/>
    <w:rsid w:val="00632ACC"/>
    <w:rsid w:val="00636D59"/>
    <w:rsid w:val="00657489"/>
    <w:rsid w:val="006610B9"/>
    <w:rsid w:val="00661474"/>
    <w:rsid w:val="0066297C"/>
    <w:rsid w:val="00662FB3"/>
    <w:rsid w:val="006630AD"/>
    <w:rsid w:val="00665DA6"/>
    <w:rsid w:val="006664E8"/>
    <w:rsid w:val="0067483C"/>
    <w:rsid w:val="006773AE"/>
    <w:rsid w:val="00677A14"/>
    <w:rsid w:val="00677C60"/>
    <w:rsid w:val="0068004E"/>
    <w:rsid w:val="006812A8"/>
    <w:rsid w:val="00681B1D"/>
    <w:rsid w:val="006845B2"/>
    <w:rsid w:val="00684DBC"/>
    <w:rsid w:val="0068633E"/>
    <w:rsid w:val="006863A8"/>
    <w:rsid w:val="00687DD4"/>
    <w:rsid w:val="006912C9"/>
    <w:rsid w:val="00691996"/>
    <w:rsid w:val="006A0CC4"/>
    <w:rsid w:val="006A26FE"/>
    <w:rsid w:val="006A4267"/>
    <w:rsid w:val="006A5456"/>
    <w:rsid w:val="006B1932"/>
    <w:rsid w:val="006B51AA"/>
    <w:rsid w:val="006C1207"/>
    <w:rsid w:val="006C38D6"/>
    <w:rsid w:val="006C53D5"/>
    <w:rsid w:val="006C5801"/>
    <w:rsid w:val="006C7530"/>
    <w:rsid w:val="006D4B5D"/>
    <w:rsid w:val="006E2DBF"/>
    <w:rsid w:val="006F4E5D"/>
    <w:rsid w:val="006F5E26"/>
    <w:rsid w:val="006F63FA"/>
    <w:rsid w:val="00700697"/>
    <w:rsid w:val="00707A31"/>
    <w:rsid w:val="00712003"/>
    <w:rsid w:val="00713474"/>
    <w:rsid w:val="00715C6C"/>
    <w:rsid w:val="007174FA"/>
    <w:rsid w:val="007177B7"/>
    <w:rsid w:val="0072242F"/>
    <w:rsid w:val="00723625"/>
    <w:rsid w:val="0072522E"/>
    <w:rsid w:val="00727729"/>
    <w:rsid w:val="00730ADF"/>
    <w:rsid w:val="00736352"/>
    <w:rsid w:val="007364C5"/>
    <w:rsid w:val="0074262F"/>
    <w:rsid w:val="00743B71"/>
    <w:rsid w:val="00743EF1"/>
    <w:rsid w:val="007444F0"/>
    <w:rsid w:val="00744EA6"/>
    <w:rsid w:val="0074544C"/>
    <w:rsid w:val="0074637A"/>
    <w:rsid w:val="00747A88"/>
    <w:rsid w:val="007502E2"/>
    <w:rsid w:val="00755408"/>
    <w:rsid w:val="00756EB4"/>
    <w:rsid w:val="007625D4"/>
    <w:rsid w:val="007648CD"/>
    <w:rsid w:val="00772E1F"/>
    <w:rsid w:val="0077558B"/>
    <w:rsid w:val="00775B85"/>
    <w:rsid w:val="0078188B"/>
    <w:rsid w:val="00791CD4"/>
    <w:rsid w:val="00793898"/>
    <w:rsid w:val="00795140"/>
    <w:rsid w:val="007A0B03"/>
    <w:rsid w:val="007A3C2B"/>
    <w:rsid w:val="007A4EB0"/>
    <w:rsid w:val="007A66D1"/>
    <w:rsid w:val="007A7781"/>
    <w:rsid w:val="007B1742"/>
    <w:rsid w:val="007B2D7A"/>
    <w:rsid w:val="007B5125"/>
    <w:rsid w:val="007B7658"/>
    <w:rsid w:val="007C43D6"/>
    <w:rsid w:val="007D6A1C"/>
    <w:rsid w:val="007F33A2"/>
    <w:rsid w:val="007F4739"/>
    <w:rsid w:val="007F4CB5"/>
    <w:rsid w:val="008022A1"/>
    <w:rsid w:val="008046E3"/>
    <w:rsid w:val="00812D2B"/>
    <w:rsid w:val="00817FF0"/>
    <w:rsid w:val="00825AD4"/>
    <w:rsid w:val="00830BA6"/>
    <w:rsid w:val="00844D49"/>
    <w:rsid w:val="008516AF"/>
    <w:rsid w:val="00852275"/>
    <w:rsid w:val="008549A2"/>
    <w:rsid w:val="00855F07"/>
    <w:rsid w:val="00856DA0"/>
    <w:rsid w:val="00857EB6"/>
    <w:rsid w:val="00866873"/>
    <w:rsid w:val="0087334A"/>
    <w:rsid w:val="00884546"/>
    <w:rsid w:val="00885CBC"/>
    <w:rsid w:val="00886A06"/>
    <w:rsid w:val="00891497"/>
    <w:rsid w:val="00896A25"/>
    <w:rsid w:val="0089786E"/>
    <w:rsid w:val="008A14FB"/>
    <w:rsid w:val="008A17A4"/>
    <w:rsid w:val="008A29B7"/>
    <w:rsid w:val="008A4A2F"/>
    <w:rsid w:val="008A6099"/>
    <w:rsid w:val="008B002A"/>
    <w:rsid w:val="008B05A9"/>
    <w:rsid w:val="008B126F"/>
    <w:rsid w:val="008B152A"/>
    <w:rsid w:val="008B1875"/>
    <w:rsid w:val="008B2A3B"/>
    <w:rsid w:val="008B374A"/>
    <w:rsid w:val="008B7E98"/>
    <w:rsid w:val="008C04AD"/>
    <w:rsid w:val="008D1CCC"/>
    <w:rsid w:val="008D37AF"/>
    <w:rsid w:val="008E66AE"/>
    <w:rsid w:val="008F28EF"/>
    <w:rsid w:val="008F4314"/>
    <w:rsid w:val="008F6A72"/>
    <w:rsid w:val="008F7549"/>
    <w:rsid w:val="0090064B"/>
    <w:rsid w:val="00905617"/>
    <w:rsid w:val="00907A89"/>
    <w:rsid w:val="009135B3"/>
    <w:rsid w:val="009162D1"/>
    <w:rsid w:val="00917739"/>
    <w:rsid w:val="00922148"/>
    <w:rsid w:val="00924206"/>
    <w:rsid w:val="00925864"/>
    <w:rsid w:val="0093291C"/>
    <w:rsid w:val="0093291E"/>
    <w:rsid w:val="00932CC4"/>
    <w:rsid w:val="00935283"/>
    <w:rsid w:val="009363B6"/>
    <w:rsid w:val="00937B33"/>
    <w:rsid w:val="00940BCA"/>
    <w:rsid w:val="009427D6"/>
    <w:rsid w:val="00943469"/>
    <w:rsid w:val="00944BF8"/>
    <w:rsid w:val="00945204"/>
    <w:rsid w:val="00945650"/>
    <w:rsid w:val="00950399"/>
    <w:rsid w:val="00951D48"/>
    <w:rsid w:val="00951F57"/>
    <w:rsid w:val="0095414E"/>
    <w:rsid w:val="009628E1"/>
    <w:rsid w:val="009648F1"/>
    <w:rsid w:val="00971E15"/>
    <w:rsid w:val="009724D1"/>
    <w:rsid w:val="009734CA"/>
    <w:rsid w:val="0097453D"/>
    <w:rsid w:val="00981D21"/>
    <w:rsid w:val="00981DC3"/>
    <w:rsid w:val="00982682"/>
    <w:rsid w:val="009860E2"/>
    <w:rsid w:val="00986885"/>
    <w:rsid w:val="00990747"/>
    <w:rsid w:val="0099582D"/>
    <w:rsid w:val="009A130D"/>
    <w:rsid w:val="009A413C"/>
    <w:rsid w:val="009A4776"/>
    <w:rsid w:val="009A7226"/>
    <w:rsid w:val="009A7531"/>
    <w:rsid w:val="009B2DFD"/>
    <w:rsid w:val="009B5BEB"/>
    <w:rsid w:val="009C1C0D"/>
    <w:rsid w:val="009C52C9"/>
    <w:rsid w:val="009D3111"/>
    <w:rsid w:val="009D4F86"/>
    <w:rsid w:val="009D7E7D"/>
    <w:rsid w:val="009E2748"/>
    <w:rsid w:val="009E29B7"/>
    <w:rsid w:val="009E4004"/>
    <w:rsid w:val="009E6054"/>
    <w:rsid w:val="009E7DA2"/>
    <w:rsid w:val="009F0DE7"/>
    <w:rsid w:val="009F5515"/>
    <w:rsid w:val="009F6934"/>
    <w:rsid w:val="009F7E98"/>
    <w:rsid w:val="00A00085"/>
    <w:rsid w:val="00A0107B"/>
    <w:rsid w:val="00A12B33"/>
    <w:rsid w:val="00A13255"/>
    <w:rsid w:val="00A149FB"/>
    <w:rsid w:val="00A14F9E"/>
    <w:rsid w:val="00A159D1"/>
    <w:rsid w:val="00A163AF"/>
    <w:rsid w:val="00A17E6D"/>
    <w:rsid w:val="00A20F0D"/>
    <w:rsid w:val="00A2245B"/>
    <w:rsid w:val="00A2394B"/>
    <w:rsid w:val="00A257A9"/>
    <w:rsid w:val="00A262C1"/>
    <w:rsid w:val="00A30A06"/>
    <w:rsid w:val="00A33B9D"/>
    <w:rsid w:val="00A40C01"/>
    <w:rsid w:val="00A42CA1"/>
    <w:rsid w:val="00A432C8"/>
    <w:rsid w:val="00A450BA"/>
    <w:rsid w:val="00A4511B"/>
    <w:rsid w:val="00A467B8"/>
    <w:rsid w:val="00A46F3C"/>
    <w:rsid w:val="00A5490C"/>
    <w:rsid w:val="00A56AE2"/>
    <w:rsid w:val="00A604B8"/>
    <w:rsid w:val="00A6142B"/>
    <w:rsid w:val="00A65F96"/>
    <w:rsid w:val="00A66193"/>
    <w:rsid w:val="00A665B1"/>
    <w:rsid w:val="00A67381"/>
    <w:rsid w:val="00A679FD"/>
    <w:rsid w:val="00A71449"/>
    <w:rsid w:val="00A72A04"/>
    <w:rsid w:val="00A763D5"/>
    <w:rsid w:val="00A84E6E"/>
    <w:rsid w:val="00A8634C"/>
    <w:rsid w:val="00A86B2C"/>
    <w:rsid w:val="00A8718B"/>
    <w:rsid w:val="00A872C9"/>
    <w:rsid w:val="00A90AD3"/>
    <w:rsid w:val="00AA0366"/>
    <w:rsid w:val="00AA16D9"/>
    <w:rsid w:val="00AA461E"/>
    <w:rsid w:val="00AB0BE1"/>
    <w:rsid w:val="00AB20D0"/>
    <w:rsid w:val="00AB7505"/>
    <w:rsid w:val="00AC00E8"/>
    <w:rsid w:val="00AC2D2C"/>
    <w:rsid w:val="00AC3FFE"/>
    <w:rsid w:val="00AC42D0"/>
    <w:rsid w:val="00AD5299"/>
    <w:rsid w:val="00AD5B8F"/>
    <w:rsid w:val="00AD69A2"/>
    <w:rsid w:val="00AE040E"/>
    <w:rsid w:val="00AE1BA9"/>
    <w:rsid w:val="00AF3577"/>
    <w:rsid w:val="00AF367F"/>
    <w:rsid w:val="00B061F7"/>
    <w:rsid w:val="00B07A9A"/>
    <w:rsid w:val="00B20F68"/>
    <w:rsid w:val="00B21678"/>
    <w:rsid w:val="00B23EB6"/>
    <w:rsid w:val="00B3027B"/>
    <w:rsid w:val="00B3406D"/>
    <w:rsid w:val="00B36FF6"/>
    <w:rsid w:val="00B37DD6"/>
    <w:rsid w:val="00B4360D"/>
    <w:rsid w:val="00B43833"/>
    <w:rsid w:val="00B44D99"/>
    <w:rsid w:val="00B46734"/>
    <w:rsid w:val="00B70636"/>
    <w:rsid w:val="00B70AA4"/>
    <w:rsid w:val="00B71855"/>
    <w:rsid w:val="00B818A8"/>
    <w:rsid w:val="00B92213"/>
    <w:rsid w:val="00B9262B"/>
    <w:rsid w:val="00B93C9D"/>
    <w:rsid w:val="00B95695"/>
    <w:rsid w:val="00BA182C"/>
    <w:rsid w:val="00BA4C30"/>
    <w:rsid w:val="00BA697F"/>
    <w:rsid w:val="00BA7366"/>
    <w:rsid w:val="00BC17F3"/>
    <w:rsid w:val="00BD33FF"/>
    <w:rsid w:val="00BD3F4A"/>
    <w:rsid w:val="00BD6FDB"/>
    <w:rsid w:val="00BD713B"/>
    <w:rsid w:val="00BD78B8"/>
    <w:rsid w:val="00BE0593"/>
    <w:rsid w:val="00BE4F54"/>
    <w:rsid w:val="00BE5461"/>
    <w:rsid w:val="00BE7925"/>
    <w:rsid w:val="00BE7BB2"/>
    <w:rsid w:val="00BF3A7F"/>
    <w:rsid w:val="00C02626"/>
    <w:rsid w:val="00C0280F"/>
    <w:rsid w:val="00C02C38"/>
    <w:rsid w:val="00C13CC1"/>
    <w:rsid w:val="00C15409"/>
    <w:rsid w:val="00C159FE"/>
    <w:rsid w:val="00C21B7E"/>
    <w:rsid w:val="00C21F63"/>
    <w:rsid w:val="00C2226F"/>
    <w:rsid w:val="00C22610"/>
    <w:rsid w:val="00C31DD8"/>
    <w:rsid w:val="00C35DCD"/>
    <w:rsid w:val="00C43781"/>
    <w:rsid w:val="00C54797"/>
    <w:rsid w:val="00C5737D"/>
    <w:rsid w:val="00C57E15"/>
    <w:rsid w:val="00C625A0"/>
    <w:rsid w:val="00C63D92"/>
    <w:rsid w:val="00C66926"/>
    <w:rsid w:val="00C72247"/>
    <w:rsid w:val="00C7331E"/>
    <w:rsid w:val="00C8168E"/>
    <w:rsid w:val="00C8440F"/>
    <w:rsid w:val="00C87821"/>
    <w:rsid w:val="00C93D3D"/>
    <w:rsid w:val="00C94440"/>
    <w:rsid w:val="00C95E35"/>
    <w:rsid w:val="00C977E2"/>
    <w:rsid w:val="00CA3968"/>
    <w:rsid w:val="00CA6C54"/>
    <w:rsid w:val="00CB11ED"/>
    <w:rsid w:val="00CB1A05"/>
    <w:rsid w:val="00CB2AEF"/>
    <w:rsid w:val="00CB5B2A"/>
    <w:rsid w:val="00CB5E80"/>
    <w:rsid w:val="00CC0FED"/>
    <w:rsid w:val="00CC12C0"/>
    <w:rsid w:val="00CC3019"/>
    <w:rsid w:val="00CD27A7"/>
    <w:rsid w:val="00CD44DB"/>
    <w:rsid w:val="00CE5EA8"/>
    <w:rsid w:val="00CE7D26"/>
    <w:rsid w:val="00CF58AC"/>
    <w:rsid w:val="00CF6EB3"/>
    <w:rsid w:val="00D01E3F"/>
    <w:rsid w:val="00D0350E"/>
    <w:rsid w:val="00D1373D"/>
    <w:rsid w:val="00D17F17"/>
    <w:rsid w:val="00D22C9E"/>
    <w:rsid w:val="00D30709"/>
    <w:rsid w:val="00D34046"/>
    <w:rsid w:val="00D36979"/>
    <w:rsid w:val="00D374A0"/>
    <w:rsid w:val="00D42AF9"/>
    <w:rsid w:val="00D43D20"/>
    <w:rsid w:val="00D477A0"/>
    <w:rsid w:val="00D514B4"/>
    <w:rsid w:val="00D60A8B"/>
    <w:rsid w:val="00D628BA"/>
    <w:rsid w:val="00D63272"/>
    <w:rsid w:val="00D657F3"/>
    <w:rsid w:val="00D70629"/>
    <w:rsid w:val="00D70696"/>
    <w:rsid w:val="00D70806"/>
    <w:rsid w:val="00D7660B"/>
    <w:rsid w:val="00D76899"/>
    <w:rsid w:val="00D80CB8"/>
    <w:rsid w:val="00D84840"/>
    <w:rsid w:val="00D8653B"/>
    <w:rsid w:val="00D90E96"/>
    <w:rsid w:val="00D91C09"/>
    <w:rsid w:val="00D93E5D"/>
    <w:rsid w:val="00D951B2"/>
    <w:rsid w:val="00DA3121"/>
    <w:rsid w:val="00DB009A"/>
    <w:rsid w:val="00DB4E78"/>
    <w:rsid w:val="00DC7B34"/>
    <w:rsid w:val="00DD3305"/>
    <w:rsid w:val="00DD38CF"/>
    <w:rsid w:val="00DD6946"/>
    <w:rsid w:val="00DD7267"/>
    <w:rsid w:val="00DE0BFF"/>
    <w:rsid w:val="00DE1B45"/>
    <w:rsid w:val="00DF04CE"/>
    <w:rsid w:val="00DF1A2A"/>
    <w:rsid w:val="00DF3F09"/>
    <w:rsid w:val="00E02BE7"/>
    <w:rsid w:val="00E034B2"/>
    <w:rsid w:val="00E03D61"/>
    <w:rsid w:val="00E064AB"/>
    <w:rsid w:val="00E0719E"/>
    <w:rsid w:val="00E105D8"/>
    <w:rsid w:val="00E14284"/>
    <w:rsid w:val="00E21BF8"/>
    <w:rsid w:val="00E2480B"/>
    <w:rsid w:val="00E2596C"/>
    <w:rsid w:val="00E306AE"/>
    <w:rsid w:val="00E31FB6"/>
    <w:rsid w:val="00E33C6E"/>
    <w:rsid w:val="00E34585"/>
    <w:rsid w:val="00E35746"/>
    <w:rsid w:val="00E36E7D"/>
    <w:rsid w:val="00E41FD1"/>
    <w:rsid w:val="00E42E6F"/>
    <w:rsid w:val="00E50C40"/>
    <w:rsid w:val="00E5231C"/>
    <w:rsid w:val="00E528FD"/>
    <w:rsid w:val="00E5391B"/>
    <w:rsid w:val="00E53A41"/>
    <w:rsid w:val="00E56E4F"/>
    <w:rsid w:val="00E57176"/>
    <w:rsid w:val="00E60AEF"/>
    <w:rsid w:val="00E62440"/>
    <w:rsid w:val="00E74415"/>
    <w:rsid w:val="00E75D11"/>
    <w:rsid w:val="00E76236"/>
    <w:rsid w:val="00E810FC"/>
    <w:rsid w:val="00E81FBA"/>
    <w:rsid w:val="00E825DA"/>
    <w:rsid w:val="00E84BBA"/>
    <w:rsid w:val="00E874DA"/>
    <w:rsid w:val="00E92CAD"/>
    <w:rsid w:val="00E94AAD"/>
    <w:rsid w:val="00E96896"/>
    <w:rsid w:val="00EA1743"/>
    <w:rsid w:val="00EA2EC7"/>
    <w:rsid w:val="00EB6940"/>
    <w:rsid w:val="00EC4169"/>
    <w:rsid w:val="00ED047F"/>
    <w:rsid w:val="00ED0683"/>
    <w:rsid w:val="00ED39B2"/>
    <w:rsid w:val="00ED4773"/>
    <w:rsid w:val="00ED6929"/>
    <w:rsid w:val="00EE04FD"/>
    <w:rsid w:val="00EE1298"/>
    <w:rsid w:val="00EE24EC"/>
    <w:rsid w:val="00EE2C67"/>
    <w:rsid w:val="00EE52D0"/>
    <w:rsid w:val="00EE56A9"/>
    <w:rsid w:val="00EE56DB"/>
    <w:rsid w:val="00EF0688"/>
    <w:rsid w:val="00EF09A8"/>
    <w:rsid w:val="00EF1095"/>
    <w:rsid w:val="00EF3990"/>
    <w:rsid w:val="00EF4EB4"/>
    <w:rsid w:val="00F00A4C"/>
    <w:rsid w:val="00F019E8"/>
    <w:rsid w:val="00F04954"/>
    <w:rsid w:val="00F11E6F"/>
    <w:rsid w:val="00F20ED8"/>
    <w:rsid w:val="00F25338"/>
    <w:rsid w:val="00F30277"/>
    <w:rsid w:val="00F31A05"/>
    <w:rsid w:val="00F32FCD"/>
    <w:rsid w:val="00F3475B"/>
    <w:rsid w:val="00F374C4"/>
    <w:rsid w:val="00F42CAA"/>
    <w:rsid w:val="00F53EC5"/>
    <w:rsid w:val="00F57C0B"/>
    <w:rsid w:val="00F60854"/>
    <w:rsid w:val="00F631AC"/>
    <w:rsid w:val="00F639BB"/>
    <w:rsid w:val="00F67599"/>
    <w:rsid w:val="00F806EC"/>
    <w:rsid w:val="00F84C3C"/>
    <w:rsid w:val="00F908A9"/>
    <w:rsid w:val="00F931C2"/>
    <w:rsid w:val="00F944EF"/>
    <w:rsid w:val="00FA249D"/>
    <w:rsid w:val="00FA29EF"/>
    <w:rsid w:val="00FA34F2"/>
    <w:rsid w:val="00FA5392"/>
    <w:rsid w:val="00FA7E09"/>
    <w:rsid w:val="00FB24CC"/>
    <w:rsid w:val="00FB515A"/>
    <w:rsid w:val="00FB7BA3"/>
    <w:rsid w:val="00FC2CD0"/>
    <w:rsid w:val="00FC776A"/>
    <w:rsid w:val="00FC7A6F"/>
    <w:rsid w:val="00FD000C"/>
    <w:rsid w:val="00FD58DE"/>
    <w:rsid w:val="00FD75AE"/>
    <w:rsid w:val="00FE248E"/>
    <w:rsid w:val="00FE2BEF"/>
    <w:rsid w:val="00FE4934"/>
    <w:rsid w:val="00FE4D07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8f8f8"/>
    </o:shapedefaults>
    <o:shapelayout v:ext="edit">
      <o:idmap v:ext="edit" data="1"/>
    </o:shapelayout>
  </w:shapeDefaults>
  <w:decimalSymbol w:val="."/>
  <w:listSeparator w:val=","/>
  <w14:docId w14:val="2E3CEC0C"/>
  <w15:chartTrackingRefBased/>
  <w15:docId w15:val="{9049AC2E-89A4-4A5F-9F0A-CDB1C5D7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709"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8EF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61E8"/>
    <w:rPr>
      <w:rFonts w:ascii="Tahoma" w:hAnsi="Tahoma" w:cs="Tahoma"/>
      <w:sz w:val="16"/>
      <w:szCs w:val="16"/>
    </w:rPr>
  </w:style>
  <w:style w:type="paragraph" w:customStyle="1" w:styleId="Authors">
    <w:name w:val="Authors"/>
    <w:basedOn w:val="Normal"/>
    <w:rsid w:val="005F125D"/>
    <w:pPr>
      <w:bidi w:val="0"/>
      <w:spacing w:before="360" w:after="240" w:line="260" w:lineRule="exact"/>
    </w:pPr>
    <w:rPr>
      <w:rFonts w:ascii="Times New Roman" w:eastAsia="MS Mincho" w:hAnsi="Times New Roman" w:cs="Times New Roman"/>
      <w:sz w:val="28"/>
      <w:szCs w:val="24"/>
      <w:lang w:val="en-GB" w:eastAsia="ja-JP" w:bidi="ar-SA"/>
    </w:rPr>
  </w:style>
  <w:style w:type="character" w:styleId="Hyperlink">
    <w:name w:val="Hyperlink"/>
    <w:rsid w:val="005F125D"/>
    <w:rPr>
      <w:color w:val="0000FF"/>
      <w:u w:val="single"/>
    </w:rPr>
  </w:style>
  <w:style w:type="paragraph" w:customStyle="1" w:styleId="Title1">
    <w:name w:val="Title1"/>
    <w:basedOn w:val="Normal"/>
    <w:rsid w:val="005F125D"/>
    <w:pPr>
      <w:bidi w:val="0"/>
      <w:spacing w:before="200" w:after="120" w:line="300" w:lineRule="exact"/>
    </w:pPr>
    <w:rPr>
      <w:rFonts w:ascii="Times New Roman" w:eastAsia="MS Mincho" w:hAnsi="Times New Roman" w:cs="Times New Roman"/>
      <w:b/>
      <w:sz w:val="36"/>
      <w:szCs w:val="28"/>
      <w:lang w:val="en-GB" w:eastAsia="ja-JP" w:bidi="ar-SA"/>
    </w:rPr>
  </w:style>
  <w:style w:type="paragraph" w:customStyle="1" w:styleId="Address">
    <w:name w:val="Address"/>
    <w:basedOn w:val="Normal"/>
    <w:rsid w:val="005F125D"/>
    <w:pPr>
      <w:bidi w:val="0"/>
      <w:spacing w:after="0" w:line="240" w:lineRule="auto"/>
      <w:ind w:left="284" w:hanging="284"/>
    </w:pPr>
    <w:rPr>
      <w:rFonts w:ascii="Times New Roman" w:eastAsia="MS Mincho" w:hAnsi="Times New Roman" w:cs="Times New Roman"/>
      <w:sz w:val="20"/>
      <w:szCs w:val="24"/>
      <w:lang w:val="de-DE" w:eastAsia="ja-JP" w:bidi="ar-SA"/>
    </w:rPr>
  </w:style>
  <w:style w:type="paragraph" w:styleId="Header">
    <w:name w:val="header"/>
    <w:basedOn w:val="Normal"/>
    <w:link w:val="HeaderChar"/>
    <w:uiPriority w:val="99"/>
    <w:unhideWhenUsed/>
    <w:rsid w:val="00546CE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46C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46CE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46CE5"/>
    <w:rPr>
      <w:sz w:val="22"/>
      <w:szCs w:val="22"/>
    </w:rPr>
  </w:style>
  <w:style w:type="table" w:styleId="TableGrid">
    <w:name w:val="Table Grid"/>
    <w:basedOn w:val="TableNormal"/>
    <w:uiPriority w:val="59"/>
    <w:rsid w:val="0047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PaperTitle">
    <w:name w:val="01 Paper Title"/>
    <w:qFormat/>
    <w:rsid w:val="00B818A8"/>
    <w:pPr>
      <w:spacing w:after="180" w:line="360" w:lineRule="exact"/>
    </w:pPr>
    <w:rPr>
      <w:rFonts w:ascii="Times New Roman" w:eastAsia="Times New Roman" w:hAnsi="Times New Roman" w:cs="Times New Roman"/>
      <w:b/>
      <w:position w:val="7"/>
      <w:sz w:val="32"/>
      <w:szCs w:val="32"/>
      <w:lang w:val="en-GB" w:eastAsia="en-GB"/>
    </w:rPr>
  </w:style>
  <w:style w:type="paragraph" w:customStyle="1" w:styleId="ManuscriptID">
    <w:name w:val="ManuscriptID"/>
    <w:basedOn w:val="Normal"/>
    <w:qFormat/>
    <w:rsid w:val="004A56DB"/>
    <w:pPr>
      <w:bidi w:val="0"/>
      <w:spacing w:before="220" w:after="0" w:line="230" w:lineRule="exact"/>
    </w:pPr>
    <w:rPr>
      <w:rFonts w:ascii="Arial" w:eastAsia="MS Mincho" w:hAnsi="Arial" w:cs="Times New Roman"/>
      <w:b/>
      <w:sz w:val="17"/>
      <w:szCs w:val="15"/>
      <w:lang w:val="en-GB" w:eastAsia="ja-JP" w:bidi="ar-SA"/>
    </w:rPr>
  </w:style>
  <w:style w:type="paragraph" w:customStyle="1" w:styleId="ElsParagraph">
    <w:name w:val="Els_Paragraph"/>
    <w:rsid w:val="00943469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19"/>
    </w:rPr>
  </w:style>
  <w:style w:type="character" w:customStyle="1" w:styleId="A8">
    <w:name w:val="A8"/>
    <w:uiPriority w:val="99"/>
    <w:rsid w:val="00251676"/>
    <w:rPr>
      <w:color w:val="000000"/>
      <w:sz w:val="11"/>
      <w:szCs w:val="11"/>
    </w:rPr>
  </w:style>
  <w:style w:type="paragraph" w:customStyle="1" w:styleId="ElsReferences">
    <w:name w:val="Els_References"/>
    <w:rsid w:val="00251676"/>
    <w:pPr>
      <w:numPr>
        <w:numId w:val="1"/>
      </w:numPr>
    </w:pPr>
    <w:rPr>
      <w:rFonts w:ascii="Times New Roman" w:eastAsia="Times New Roman" w:hAnsi="Times New Roman" w:cs="Times New Roman"/>
      <w:sz w:val="16"/>
    </w:rPr>
  </w:style>
  <w:style w:type="paragraph" w:customStyle="1" w:styleId="MainTitle">
    <w:name w:val="MainTitle"/>
    <w:basedOn w:val="Heading1"/>
    <w:next w:val="Normal"/>
    <w:rsid w:val="008F28EF"/>
    <w:pPr>
      <w:framePr w:w="9923" w:hSpace="142" w:vSpace="142" w:wrap="notBeside" w:vAnchor="text" w:hAnchor="text" w:y="1" w:anchorLock="1"/>
      <w:bidi w:val="0"/>
      <w:spacing w:after="120" w:line="340" w:lineRule="exact"/>
      <w:jc w:val="both"/>
    </w:pPr>
    <w:rPr>
      <w:rFonts w:ascii="Times New Roman" w:hAnsi="Times New Roman"/>
      <w:b/>
      <w:color w:val="auto"/>
      <w:kern w:val="32"/>
      <w:sz w:val="30"/>
      <w:szCs w:val="20"/>
      <w:lang w:eastAsia="de-DE" w:bidi="ar-SA"/>
    </w:rPr>
  </w:style>
  <w:style w:type="character" w:customStyle="1" w:styleId="Heading1Char">
    <w:name w:val="Heading 1 Char"/>
    <w:link w:val="Heading1"/>
    <w:uiPriority w:val="9"/>
    <w:rsid w:val="008F28EF"/>
    <w:rPr>
      <w:rFonts w:ascii="Cambria" w:eastAsia="Times New Roman" w:hAnsi="Cambria" w:cs="Times New Roman"/>
      <w:color w:val="365F91"/>
      <w:sz w:val="32"/>
      <w:szCs w:val="32"/>
      <w:lang w:bidi="fa-IR"/>
    </w:rPr>
  </w:style>
  <w:style w:type="character" w:styleId="CommentReference">
    <w:name w:val="annotation reference"/>
    <w:uiPriority w:val="99"/>
    <w:semiHidden/>
    <w:unhideWhenUsed/>
    <w:rsid w:val="002F0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7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F07A3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7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07A3"/>
    <w:rPr>
      <w:b/>
      <w:bCs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90561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90C"/>
    <w:pPr>
      <w:ind w:left="720"/>
      <w:contextualSpacing/>
    </w:pPr>
  </w:style>
  <w:style w:type="character" w:customStyle="1" w:styleId="fcb">
    <w:name w:val="_fcb"/>
    <w:rsid w:val="00002AC2"/>
  </w:style>
  <w:style w:type="character" w:customStyle="1" w:styleId="ircpt">
    <w:name w:val="irc_pt"/>
    <w:rsid w:val="00002AC2"/>
  </w:style>
  <w:style w:type="table" w:styleId="GridTable4-Accent1">
    <w:name w:val="Grid Table 4 Accent 1"/>
    <w:basedOn w:val="TableNormal"/>
    <w:uiPriority w:val="49"/>
    <w:rsid w:val="00187AC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3-Accent1">
    <w:name w:val="Grid Table 3 Accent 1"/>
    <w:basedOn w:val="TableNormal"/>
    <w:uiPriority w:val="48"/>
    <w:rsid w:val="00A2394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paragraph" w:customStyle="1" w:styleId="RSCB01ARTAbstract">
    <w:name w:val="RSC B01 ART Abstract"/>
    <w:basedOn w:val="Normal"/>
    <w:link w:val="RSCB01ARTAbstractChar"/>
    <w:qFormat/>
    <w:rsid w:val="00E528FD"/>
    <w:pPr>
      <w:bidi w:val="0"/>
      <w:spacing w:line="240" w:lineRule="exact"/>
      <w:jc w:val="both"/>
    </w:pPr>
    <w:rPr>
      <w:noProof/>
      <w:sz w:val="16"/>
      <w:lang w:val="en-GB" w:eastAsia="en-GB" w:bidi="ar-SA"/>
    </w:rPr>
  </w:style>
  <w:style w:type="character" w:customStyle="1" w:styleId="RSCB01ARTAbstractChar">
    <w:name w:val="RSC B01 ART Abstract Char"/>
    <w:link w:val="RSCB01ARTAbstract"/>
    <w:rsid w:val="00E528FD"/>
    <w:rPr>
      <w:noProof/>
      <w:sz w:val="16"/>
      <w:szCs w:val="22"/>
      <w:lang w:val="en-GB" w:eastAsia="en-GB"/>
    </w:rPr>
  </w:style>
  <w:style w:type="paragraph" w:customStyle="1" w:styleId="RSCB02ArticleText">
    <w:name w:val="RSC B02 Article Text"/>
    <w:basedOn w:val="Normal"/>
    <w:link w:val="RSCB02ArticleTextChar"/>
    <w:qFormat/>
    <w:rsid w:val="00421A5B"/>
    <w:pPr>
      <w:bidi w:val="0"/>
      <w:spacing w:after="0" w:line="240" w:lineRule="exact"/>
      <w:jc w:val="both"/>
    </w:pPr>
    <w:rPr>
      <w:rFonts w:cs="Times New Roman"/>
      <w:w w:val="108"/>
      <w:sz w:val="18"/>
      <w:szCs w:val="18"/>
      <w:lang w:val="en-GB" w:bidi="ar-SA"/>
    </w:rPr>
  </w:style>
  <w:style w:type="character" w:customStyle="1" w:styleId="RSCB02ArticleTextChar">
    <w:name w:val="RSC B02 Article Text Char"/>
    <w:link w:val="RSCB02ArticleText"/>
    <w:rsid w:val="00421A5B"/>
    <w:rPr>
      <w:rFonts w:cs="Times New Roman"/>
      <w:w w:val="108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665D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PlainTable5">
    <w:name w:val="Plain Table 5"/>
    <w:basedOn w:val="TableNormal"/>
    <w:uiPriority w:val="45"/>
    <w:rsid w:val="00356EAF"/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08ArticleText">
    <w:name w:val="08 Article Text"/>
    <w:basedOn w:val="Normal"/>
    <w:link w:val="08ArticleTextChar"/>
    <w:qFormat/>
    <w:rsid w:val="00E75D11"/>
    <w:pPr>
      <w:tabs>
        <w:tab w:val="left" w:pos="284"/>
      </w:tabs>
      <w:bidi w:val="0"/>
      <w:spacing w:after="0" w:line="240" w:lineRule="exact"/>
      <w:jc w:val="both"/>
    </w:pPr>
    <w:rPr>
      <w:rFonts w:ascii="Times New Roman" w:hAnsi="Times New Roman" w:cs="Times New Roman"/>
      <w:w w:val="108"/>
      <w:sz w:val="18"/>
      <w:szCs w:val="18"/>
      <w:lang w:val="en-GB" w:bidi="ar-SA"/>
    </w:rPr>
  </w:style>
  <w:style w:type="character" w:customStyle="1" w:styleId="08ArticleTextChar">
    <w:name w:val="08 Article Text Char"/>
    <w:link w:val="08ArticleText"/>
    <w:rsid w:val="00E75D11"/>
    <w:rPr>
      <w:rFonts w:ascii="Times New Roman" w:hAnsi="Times New Roman" w:cs="Times New Roman"/>
      <w:w w:val="108"/>
      <w:sz w:val="18"/>
      <w:szCs w:val="18"/>
      <w:lang w:val="en-GB"/>
    </w:rPr>
  </w:style>
  <w:style w:type="paragraph" w:customStyle="1" w:styleId="Body">
    <w:name w:val="Body"/>
    <w:rsid w:val="00F11E6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it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openxmlformats.org/officeDocument/2006/relationships/image" Target="media/image16.png"/><Relationship Id="rId21" Type="http://schemas.openxmlformats.org/officeDocument/2006/relationships/image" Target="media/image8.png"/><Relationship Id="rId34" Type="http://schemas.openxmlformats.org/officeDocument/2006/relationships/chart" Target="charts/chart2.xml"/><Relationship Id="rId42" Type="http://schemas.openxmlformats.org/officeDocument/2006/relationships/image" Target="media/image19.png"/><Relationship Id="rId47" Type="http://schemas.openxmlformats.org/officeDocument/2006/relationships/image" Target="media/image23.pn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openxmlformats.org/officeDocument/2006/relationships/footer" Target="footer1.xml"/><Relationship Id="rId40" Type="http://schemas.openxmlformats.org/officeDocument/2006/relationships/image" Target="media/image17.png"/><Relationship Id="rId45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0.wdp"/><Relationship Id="rId36" Type="http://schemas.microsoft.com/office/2007/relationships/hdphoto" Target="media/hdphoto13.wdp"/><Relationship Id="rId49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microsoft.com/office/2007/relationships/hdphoto" Target="media/hdphoto14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1.png"/><Relationship Id="rId30" Type="http://schemas.microsoft.com/office/2007/relationships/hdphoto" Target="media/hdphoto11.wdp"/><Relationship Id="rId35" Type="http://schemas.openxmlformats.org/officeDocument/2006/relationships/image" Target="media/image14.png"/><Relationship Id="rId43" Type="http://schemas.openxmlformats.org/officeDocument/2006/relationships/image" Target="media/image20.png"/><Relationship Id="rId48" Type="http://schemas.openxmlformats.org/officeDocument/2006/relationships/image" Target="media/image24.png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chart" Target="charts/chart1.xml"/><Relationship Id="rId38" Type="http://schemas.openxmlformats.org/officeDocument/2006/relationships/image" Target="media/image15.png"/><Relationship Id="rId46" Type="http://schemas.openxmlformats.org/officeDocument/2006/relationships/image" Target="media/image22.jpeg"/><Relationship Id="rId20" Type="http://schemas.microsoft.com/office/2007/relationships/hdphoto" Target="media/hdphoto6.wdp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jtaba\Desktop\Final.GC\Electronic%20Supporting%20Information%20for%20GC.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g-c3n4%20xr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xr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(a) </a:t>
            </a:r>
          </a:p>
        </c:rich>
      </c:tx>
      <c:layout>
        <c:manualLayout>
          <c:xMode val="edge"/>
          <c:yMode val="edge"/>
          <c:x val="0.86962489063867032"/>
          <c:y val="0.44444444444444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Sheet1!$A$1:$A$2133</c:f>
              <c:numCache>
                <c:formatCode>General</c:formatCode>
                <c:ptCount val="2133"/>
                <c:pt idx="0">
                  <c:v>5.0399399999999996</c:v>
                </c:pt>
                <c:pt idx="1">
                  <c:v>5.07979</c:v>
                </c:pt>
                <c:pt idx="2">
                  <c:v>5.1196299999999999</c:v>
                </c:pt>
                <c:pt idx="3">
                  <c:v>5.1594699999999998</c:v>
                </c:pt>
                <c:pt idx="4">
                  <c:v>5.1993099999999997</c:v>
                </c:pt>
                <c:pt idx="5">
                  <c:v>5.23916</c:v>
                </c:pt>
                <c:pt idx="6">
                  <c:v>5.2789999999999999</c:v>
                </c:pt>
                <c:pt idx="7">
                  <c:v>5.3188399999999998</c:v>
                </c:pt>
                <c:pt idx="8">
                  <c:v>5.3586900000000002</c:v>
                </c:pt>
                <c:pt idx="9">
                  <c:v>5.3985300000000001</c:v>
                </c:pt>
                <c:pt idx="10">
                  <c:v>5.4383699999999999</c:v>
                </c:pt>
                <c:pt idx="11">
                  <c:v>5.4782099999999998</c:v>
                </c:pt>
                <c:pt idx="12">
                  <c:v>5.5180600000000002</c:v>
                </c:pt>
                <c:pt idx="13">
                  <c:v>5.5579000000000001</c:v>
                </c:pt>
                <c:pt idx="14">
                  <c:v>5.5977399999999999</c:v>
                </c:pt>
                <c:pt idx="15">
                  <c:v>5.6375900000000003</c:v>
                </c:pt>
                <c:pt idx="16">
                  <c:v>5.6774300000000002</c:v>
                </c:pt>
                <c:pt idx="17">
                  <c:v>5.7172700000000001</c:v>
                </c:pt>
                <c:pt idx="18">
                  <c:v>5.7571099999999999</c:v>
                </c:pt>
                <c:pt idx="19">
                  <c:v>5.7969600000000003</c:v>
                </c:pt>
                <c:pt idx="20">
                  <c:v>5.8368000000000002</c:v>
                </c:pt>
                <c:pt idx="21">
                  <c:v>5.8766400000000001</c:v>
                </c:pt>
                <c:pt idx="22">
                  <c:v>5.9164899999999996</c:v>
                </c:pt>
                <c:pt idx="23">
                  <c:v>5.9563300000000003</c:v>
                </c:pt>
                <c:pt idx="24">
                  <c:v>5.9961700000000002</c:v>
                </c:pt>
                <c:pt idx="25">
                  <c:v>6.0360100000000001</c:v>
                </c:pt>
                <c:pt idx="26">
                  <c:v>6.0758599999999996</c:v>
                </c:pt>
                <c:pt idx="27">
                  <c:v>6.1157000000000004</c:v>
                </c:pt>
                <c:pt idx="28">
                  <c:v>6.1555400000000002</c:v>
                </c:pt>
                <c:pt idx="29">
                  <c:v>6.1953800000000001</c:v>
                </c:pt>
                <c:pt idx="30">
                  <c:v>6.2352299999999996</c:v>
                </c:pt>
                <c:pt idx="31">
                  <c:v>6.2750700000000004</c:v>
                </c:pt>
                <c:pt idx="32">
                  <c:v>6.3149100000000002</c:v>
                </c:pt>
                <c:pt idx="33">
                  <c:v>6.3547599999999997</c:v>
                </c:pt>
                <c:pt idx="34">
                  <c:v>6.3945999999999996</c:v>
                </c:pt>
                <c:pt idx="35">
                  <c:v>6.4344400000000004</c:v>
                </c:pt>
                <c:pt idx="36">
                  <c:v>6.4742800000000003</c:v>
                </c:pt>
                <c:pt idx="37">
                  <c:v>6.5141299999999998</c:v>
                </c:pt>
                <c:pt idx="38">
                  <c:v>6.5539699999999996</c:v>
                </c:pt>
                <c:pt idx="39">
                  <c:v>6.5938100000000004</c:v>
                </c:pt>
                <c:pt idx="40">
                  <c:v>6.6336599999999999</c:v>
                </c:pt>
                <c:pt idx="41">
                  <c:v>6.6734999999999998</c:v>
                </c:pt>
                <c:pt idx="42">
                  <c:v>6.7133399999999996</c:v>
                </c:pt>
                <c:pt idx="43">
                  <c:v>6.7531800000000004</c:v>
                </c:pt>
                <c:pt idx="44">
                  <c:v>6.7930299999999999</c:v>
                </c:pt>
                <c:pt idx="45">
                  <c:v>6.8328699999999998</c:v>
                </c:pt>
                <c:pt idx="46">
                  <c:v>6.8727099999999997</c:v>
                </c:pt>
                <c:pt idx="47">
                  <c:v>6.91256</c:v>
                </c:pt>
                <c:pt idx="48">
                  <c:v>6.9523999999999999</c:v>
                </c:pt>
                <c:pt idx="49">
                  <c:v>6.9922399999999998</c:v>
                </c:pt>
                <c:pt idx="50">
                  <c:v>7.0320799999999997</c:v>
                </c:pt>
                <c:pt idx="51">
                  <c:v>7.07193</c:v>
                </c:pt>
                <c:pt idx="52">
                  <c:v>7.1117699999999999</c:v>
                </c:pt>
                <c:pt idx="53">
                  <c:v>7.1516099999999998</c:v>
                </c:pt>
                <c:pt idx="54">
                  <c:v>7.1914600000000002</c:v>
                </c:pt>
                <c:pt idx="55">
                  <c:v>7.2313000000000001</c:v>
                </c:pt>
                <c:pt idx="56">
                  <c:v>7.2711399999999999</c:v>
                </c:pt>
                <c:pt idx="57">
                  <c:v>7.3109799999999998</c:v>
                </c:pt>
                <c:pt idx="58">
                  <c:v>7.3508300000000002</c:v>
                </c:pt>
                <c:pt idx="59">
                  <c:v>7.3906700000000001</c:v>
                </c:pt>
                <c:pt idx="60">
                  <c:v>7.4305099999999999</c:v>
                </c:pt>
                <c:pt idx="61">
                  <c:v>7.4703600000000003</c:v>
                </c:pt>
                <c:pt idx="62">
                  <c:v>7.5102000000000002</c:v>
                </c:pt>
                <c:pt idx="63">
                  <c:v>7.5500400000000001</c:v>
                </c:pt>
                <c:pt idx="64">
                  <c:v>7.58988</c:v>
                </c:pt>
                <c:pt idx="65">
                  <c:v>7.6297300000000003</c:v>
                </c:pt>
                <c:pt idx="66">
                  <c:v>7.6695700000000002</c:v>
                </c:pt>
                <c:pt idx="67">
                  <c:v>7.7094100000000001</c:v>
                </c:pt>
                <c:pt idx="68">
                  <c:v>7.7492599999999996</c:v>
                </c:pt>
                <c:pt idx="69">
                  <c:v>7.7891000000000004</c:v>
                </c:pt>
                <c:pt idx="70">
                  <c:v>7.8289400000000002</c:v>
                </c:pt>
                <c:pt idx="71">
                  <c:v>7.8687800000000001</c:v>
                </c:pt>
                <c:pt idx="72">
                  <c:v>7.9086299999999996</c:v>
                </c:pt>
                <c:pt idx="73">
                  <c:v>7.9484700000000004</c:v>
                </c:pt>
                <c:pt idx="74">
                  <c:v>7.9883100000000002</c:v>
                </c:pt>
                <c:pt idx="75">
                  <c:v>8.0281599999999997</c:v>
                </c:pt>
                <c:pt idx="76">
                  <c:v>8.0679999999999996</c:v>
                </c:pt>
                <c:pt idx="77">
                  <c:v>8.1078399999999995</c:v>
                </c:pt>
                <c:pt idx="78">
                  <c:v>8.1476799999999994</c:v>
                </c:pt>
                <c:pt idx="79">
                  <c:v>8.1875300000000006</c:v>
                </c:pt>
                <c:pt idx="80">
                  <c:v>8.2273700000000005</c:v>
                </c:pt>
                <c:pt idx="81">
                  <c:v>8.2672100000000004</c:v>
                </c:pt>
                <c:pt idx="82">
                  <c:v>8.3070500000000003</c:v>
                </c:pt>
                <c:pt idx="83">
                  <c:v>8.3468999999999998</c:v>
                </c:pt>
                <c:pt idx="84">
                  <c:v>8.3867399999999996</c:v>
                </c:pt>
                <c:pt idx="85">
                  <c:v>8.4265799999999995</c:v>
                </c:pt>
                <c:pt idx="86">
                  <c:v>8.4664300000000008</c:v>
                </c:pt>
                <c:pt idx="87">
                  <c:v>8.5062700000000007</c:v>
                </c:pt>
                <c:pt idx="88">
                  <c:v>8.5461100000000005</c:v>
                </c:pt>
                <c:pt idx="89">
                  <c:v>8.5859500000000004</c:v>
                </c:pt>
                <c:pt idx="90">
                  <c:v>8.6257999999999999</c:v>
                </c:pt>
                <c:pt idx="91">
                  <c:v>8.6656399999999998</c:v>
                </c:pt>
                <c:pt idx="92">
                  <c:v>8.7054799999999997</c:v>
                </c:pt>
                <c:pt idx="93">
                  <c:v>8.7453299999999992</c:v>
                </c:pt>
                <c:pt idx="94">
                  <c:v>8.7851700000000008</c:v>
                </c:pt>
                <c:pt idx="95">
                  <c:v>8.8250100000000007</c:v>
                </c:pt>
                <c:pt idx="96">
                  <c:v>8.8648500000000006</c:v>
                </c:pt>
                <c:pt idx="97">
                  <c:v>8.9047000000000001</c:v>
                </c:pt>
                <c:pt idx="98">
                  <c:v>8.9445399999999999</c:v>
                </c:pt>
                <c:pt idx="99">
                  <c:v>8.9843799999999998</c:v>
                </c:pt>
                <c:pt idx="100">
                  <c:v>9.0242299999999993</c:v>
                </c:pt>
                <c:pt idx="101">
                  <c:v>9.0640699999999992</c:v>
                </c:pt>
                <c:pt idx="102">
                  <c:v>9.1039100000000008</c:v>
                </c:pt>
                <c:pt idx="103">
                  <c:v>9.1437500000000007</c:v>
                </c:pt>
                <c:pt idx="104">
                  <c:v>9.1836000000000002</c:v>
                </c:pt>
                <c:pt idx="105">
                  <c:v>9.2234400000000001</c:v>
                </c:pt>
                <c:pt idx="106">
                  <c:v>9.26328</c:v>
                </c:pt>
                <c:pt idx="107">
                  <c:v>9.3031299999999995</c:v>
                </c:pt>
                <c:pt idx="108">
                  <c:v>9.3429699999999993</c:v>
                </c:pt>
                <c:pt idx="109">
                  <c:v>9.3828099999999992</c:v>
                </c:pt>
                <c:pt idx="110">
                  <c:v>9.4226500000000009</c:v>
                </c:pt>
                <c:pt idx="111">
                  <c:v>9.4625000000000004</c:v>
                </c:pt>
                <c:pt idx="112">
                  <c:v>9.5023400000000002</c:v>
                </c:pt>
                <c:pt idx="113">
                  <c:v>9.5421800000000001</c:v>
                </c:pt>
                <c:pt idx="114">
                  <c:v>9.5820299999999996</c:v>
                </c:pt>
                <c:pt idx="115">
                  <c:v>9.6218699999999995</c:v>
                </c:pt>
                <c:pt idx="116">
                  <c:v>9.6617099999999994</c:v>
                </c:pt>
                <c:pt idx="117">
                  <c:v>9.7015499999999992</c:v>
                </c:pt>
                <c:pt idx="118">
                  <c:v>9.7414000000000005</c:v>
                </c:pt>
                <c:pt idx="119">
                  <c:v>9.7812400000000004</c:v>
                </c:pt>
                <c:pt idx="120">
                  <c:v>9.8210800000000003</c:v>
                </c:pt>
                <c:pt idx="121">
                  <c:v>9.8609299999999998</c:v>
                </c:pt>
                <c:pt idx="122">
                  <c:v>9.9007699999999996</c:v>
                </c:pt>
                <c:pt idx="123">
                  <c:v>9.9406099999999995</c:v>
                </c:pt>
                <c:pt idx="124">
                  <c:v>9.9804499999999994</c:v>
                </c:pt>
                <c:pt idx="125">
                  <c:v>10.020300000000001</c:v>
                </c:pt>
                <c:pt idx="126">
                  <c:v>10.0601</c:v>
                </c:pt>
                <c:pt idx="127">
                  <c:v>10.1</c:v>
                </c:pt>
                <c:pt idx="128">
                  <c:v>10.139799999999999</c:v>
                </c:pt>
                <c:pt idx="129">
                  <c:v>10.1797</c:v>
                </c:pt>
                <c:pt idx="130">
                  <c:v>10.2195</c:v>
                </c:pt>
                <c:pt idx="131">
                  <c:v>10.259399999999999</c:v>
                </c:pt>
                <c:pt idx="132">
                  <c:v>10.299200000000001</c:v>
                </c:pt>
                <c:pt idx="133">
                  <c:v>10.339</c:v>
                </c:pt>
                <c:pt idx="134">
                  <c:v>10.3789</c:v>
                </c:pt>
                <c:pt idx="135">
                  <c:v>10.418699999999999</c:v>
                </c:pt>
                <c:pt idx="136">
                  <c:v>10.458600000000001</c:v>
                </c:pt>
                <c:pt idx="137">
                  <c:v>10.4984</c:v>
                </c:pt>
                <c:pt idx="138">
                  <c:v>10.5383</c:v>
                </c:pt>
                <c:pt idx="139">
                  <c:v>10.578099999999999</c:v>
                </c:pt>
                <c:pt idx="140">
                  <c:v>10.617900000000001</c:v>
                </c:pt>
                <c:pt idx="141">
                  <c:v>10.6578</c:v>
                </c:pt>
                <c:pt idx="142">
                  <c:v>10.6976</c:v>
                </c:pt>
                <c:pt idx="143">
                  <c:v>10.737500000000001</c:v>
                </c:pt>
                <c:pt idx="144">
                  <c:v>10.7773</c:v>
                </c:pt>
                <c:pt idx="145">
                  <c:v>10.8172</c:v>
                </c:pt>
                <c:pt idx="146">
                  <c:v>10.856999999999999</c:v>
                </c:pt>
                <c:pt idx="147">
                  <c:v>10.896800000000001</c:v>
                </c:pt>
                <c:pt idx="148">
                  <c:v>10.9367</c:v>
                </c:pt>
                <c:pt idx="149">
                  <c:v>10.9765</c:v>
                </c:pt>
                <c:pt idx="150">
                  <c:v>11.016400000000001</c:v>
                </c:pt>
                <c:pt idx="151">
                  <c:v>11.0562</c:v>
                </c:pt>
                <c:pt idx="152">
                  <c:v>11.0961</c:v>
                </c:pt>
                <c:pt idx="153">
                  <c:v>11.135899999999999</c:v>
                </c:pt>
                <c:pt idx="154">
                  <c:v>11.175700000000001</c:v>
                </c:pt>
                <c:pt idx="155">
                  <c:v>11.2156</c:v>
                </c:pt>
                <c:pt idx="156">
                  <c:v>11.2554</c:v>
                </c:pt>
                <c:pt idx="157">
                  <c:v>11.295299999999999</c:v>
                </c:pt>
                <c:pt idx="158">
                  <c:v>11.335100000000001</c:v>
                </c:pt>
                <c:pt idx="159">
                  <c:v>11.375</c:v>
                </c:pt>
                <c:pt idx="160">
                  <c:v>11.4148</c:v>
                </c:pt>
                <c:pt idx="161">
                  <c:v>11.454599999999999</c:v>
                </c:pt>
                <c:pt idx="162">
                  <c:v>11.4945</c:v>
                </c:pt>
                <c:pt idx="163">
                  <c:v>11.5343</c:v>
                </c:pt>
                <c:pt idx="164">
                  <c:v>11.574199999999999</c:v>
                </c:pt>
                <c:pt idx="165">
                  <c:v>11.614000000000001</c:v>
                </c:pt>
                <c:pt idx="166">
                  <c:v>11.6539</c:v>
                </c:pt>
                <c:pt idx="167">
                  <c:v>11.6937</c:v>
                </c:pt>
                <c:pt idx="168">
                  <c:v>11.733499999999999</c:v>
                </c:pt>
                <c:pt idx="169">
                  <c:v>11.773400000000001</c:v>
                </c:pt>
                <c:pt idx="170">
                  <c:v>11.8132</c:v>
                </c:pt>
                <c:pt idx="171">
                  <c:v>11.8531</c:v>
                </c:pt>
                <c:pt idx="172">
                  <c:v>11.892899999999999</c:v>
                </c:pt>
                <c:pt idx="173">
                  <c:v>11.9328</c:v>
                </c:pt>
                <c:pt idx="174">
                  <c:v>11.9726</c:v>
                </c:pt>
                <c:pt idx="175">
                  <c:v>12.0124</c:v>
                </c:pt>
                <c:pt idx="176">
                  <c:v>12.052300000000001</c:v>
                </c:pt>
                <c:pt idx="177">
                  <c:v>12.0921</c:v>
                </c:pt>
                <c:pt idx="178">
                  <c:v>12.132</c:v>
                </c:pt>
                <c:pt idx="179">
                  <c:v>12.171799999999999</c:v>
                </c:pt>
                <c:pt idx="180">
                  <c:v>12.2117</c:v>
                </c:pt>
                <c:pt idx="181">
                  <c:v>12.2515</c:v>
                </c:pt>
                <c:pt idx="182">
                  <c:v>12.2913</c:v>
                </c:pt>
                <c:pt idx="183">
                  <c:v>12.331200000000001</c:v>
                </c:pt>
                <c:pt idx="184">
                  <c:v>12.371</c:v>
                </c:pt>
                <c:pt idx="185">
                  <c:v>12.4109</c:v>
                </c:pt>
                <c:pt idx="186">
                  <c:v>12.450699999999999</c:v>
                </c:pt>
                <c:pt idx="187">
                  <c:v>12.490600000000001</c:v>
                </c:pt>
                <c:pt idx="188">
                  <c:v>12.5304</c:v>
                </c:pt>
                <c:pt idx="189">
                  <c:v>12.5702</c:v>
                </c:pt>
                <c:pt idx="190">
                  <c:v>12.610099999999999</c:v>
                </c:pt>
                <c:pt idx="191">
                  <c:v>12.649900000000001</c:v>
                </c:pt>
                <c:pt idx="192">
                  <c:v>12.6898</c:v>
                </c:pt>
                <c:pt idx="193">
                  <c:v>12.7296</c:v>
                </c:pt>
                <c:pt idx="194">
                  <c:v>12.769500000000001</c:v>
                </c:pt>
                <c:pt idx="195">
                  <c:v>12.8093</c:v>
                </c:pt>
                <c:pt idx="196">
                  <c:v>12.8491</c:v>
                </c:pt>
                <c:pt idx="197">
                  <c:v>12.888999999999999</c:v>
                </c:pt>
                <c:pt idx="198">
                  <c:v>12.928800000000001</c:v>
                </c:pt>
                <c:pt idx="199">
                  <c:v>12.9687</c:v>
                </c:pt>
                <c:pt idx="200">
                  <c:v>13.0085</c:v>
                </c:pt>
                <c:pt idx="201">
                  <c:v>13.048400000000001</c:v>
                </c:pt>
                <c:pt idx="202">
                  <c:v>13.088200000000001</c:v>
                </c:pt>
                <c:pt idx="203">
                  <c:v>13.128</c:v>
                </c:pt>
                <c:pt idx="204">
                  <c:v>13.167899999999999</c:v>
                </c:pt>
                <c:pt idx="205">
                  <c:v>13.207700000000001</c:v>
                </c:pt>
                <c:pt idx="206">
                  <c:v>13.2476</c:v>
                </c:pt>
                <c:pt idx="207">
                  <c:v>13.2874</c:v>
                </c:pt>
                <c:pt idx="208">
                  <c:v>13.327299999999999</c:v>
                </c:pt>
                <c:pt idx="209">
                  <c:v>13.367100000000001</c:v>
                </c:pt>
                <c:pt idx="210">
                  <c:v>13.4069</c:v>
                </c:pt>
                <c:pt idx="211">
                  <c:v>13.4468</c:v>
                </c:pt>
                <c:pt idx="212">
                  <c:v>13.486599999999999</c:v>
                </c:pt>
                <c:pt idx="213">
                  <c:v>13.5265</c:v>
                </c:pt>
                <c:pt idx="214">
                  <c:v>13.5663</c:v>
                </c:pt>
                <c:pt idx="215">
                  <c:v>13.606199999999999</c:v>
                </c:pt>
                <c:pt idx="216">
                  <c:v>13.646000000000001</c:v>
                </c:pt>
                <c:pt idx="217">
                  <c:v>13.6858</c:v>
                </c:pt>
                <c:pt idx="218">
                  <c:v>13.7257</c:v>
                </c:pt>
                <c:pt idx="219">
                  <c:v>13.765499999999999</c:v>
                </c:pt>
                <c:pt idx="220">
                  <c:v>13.805400000000001</c:v>
                </c:pt>
                <c:pt idx="221">
                  <c:v>13.8452</c:v>
                </c:pt>
                <c:pt idx="222">
                  <c:v>13.8851</c:v>
                </c:pt>
                <c:pt idx="223">
                  <c:v>13.924899999999999</c:v>
                </c:pt>
                <c:pt idx="224">
                  <c:v>13.964700000000001</c:v>
                </c:pt>
                <c:pt idx="225">
                  <c:v>14.0046</c:v>
                </c:pt>
                <c:pt idx="226">
                  <c:v>14.0444</c:v>
                </c:pt>
                <c:pt idx="227">
                  <c:v>14.084300000000001</c:v>
                </c:pt>
                <c:pt idx="228">
                  <c:v>14.1241</c:v>
                </c:pt>
                <c:pt idx="229">
                  <c:v>14.164</c:v>
                </c:pt>
                <c:pt idx="230">
                  <c:v>14.203799999999999</c:v>
                </c:pt>
                <c:pt idx="231">
                  <c:v>14.243600000000001</c:v>
                </c:pt>
                <c:pt idx="232">
                  <c:v>14.2835</c:v>
                </c:pt>
                <c:pt idx="233">
                  <c:v>14.3233</c:v>
                </c:pt>
                <c:pt idx="234">
                  <c:v>14.363200000000001</c:v>
                </c:pt>
                <c:pt idx="235">
                  <c:v>14.403</c:v>
                </c:pt>
                <c:pt idx="236">
                  <c:v>14.4429</c:v>
                </c:pt>
                <c:pt idx="237">
                  <c:v>14.482699999999999</c:v>
                </c:pt>
                <c:pt idx="238">
                  <c:v>14.522500000000001</c:v>
                </c:pt>
                <c:pt idx="239">
                  <c:v>14.5624</c:v>
                </c:pt>
                <c:pt idx="240">
                  <c:v>14.6022</c:v>
                </c:pt>
                <c:pt idx="241">
                  <c:v>14.642099999999999</c:v>
                </c:pt>
                <c:pt idx="242">
                  <c:v>14.681900000000001</c:v>
                </c:pt>
                <c:pt idx="243">
                  <c:v>14.7218</c:v>
                </c:pt>
                <c:pt idx="244">
                  <c:v>14.7616</c:v>
                </c:pt>
                <c:pt idx="245">
                  <c:v>14.801399999999999</c:v>
                </c:pt>
                <c:pt idx="246">
                  <c:v>14.8413</c:v>
                </c:pt>
                <c:pt idx="247">
                  <c:v>14.8811</c:v>
                </c:pt>
                <c:pt idx="248">
                  <c:v>14.920999999999999</c:v>
                </c:pt>
                <c:pt idx="249">
                  <c:v>14.960800000000001</c:v>
                </c:pt>
                <c:pt idx="250">
                  <c:v>15.0007</c:v>
                </c:pt>
                <c:pt idx="251">
                  <c:v>15.0405</c:v>
                </c:pt>
                <c:pt idx="252">
                  <c:v>15.080299999999999</c:v>
                </c:pt>
                <c:pt idx="253">
                  <c:v>15.120200000000001</c:v>
                </c:pt>
                <c:pt idx="254">
                  <c:v>15.16</c:v>
                </c:pt>
                <c:pt idx="255">
                  <c:v>15.1999</c:v>
                </c:pt>
                <c:pt idx="256">
                  <c:v>15.239699999999999</c:v>
                </c:pt>
                <c:pt idx="257">
                  <c:v>15.2796</c:v>
                </c:pt>
                <c:pt idx="258">
                  <c:v>15.3194</c:v>
                </c:pt>
                <c:pt idx="259">
                  <c:v>15.3592</c:v>
                </c:pt>
                <c:pt idx="260">
                  <c:v>15.399100000000001</c:v>
                </c:pt>
                <c:pt idx="261">
                  <c:v>15.4389</c:v>
                </c:pt>
                <c:pt idx="262">
                  <c:v>15.4788</c:v>
                </c:pt>
                <c:pt idx="263">
                  <c:v>15.518599999999999</c:v>
                </c:pt>
                <c:pt idx="264">
                  <c:v>15.5585</c:v>
                </c:pt>
                <c:pt idx="265">
                  <c:v>15.5983</c:v>
                </c:pt>
                <c:pt idx="266">
                  <c:v>15.6381</c:v>
                </c:pt>
                <c:pt idx="267">
                  <c:v>15.678000000000001</c:v>
                </c:pt>
                <c:pt idx="268">
                  <c:v>15.7178</c:v>
                </c:pt>
                <c:pt idx="269">
                  <c:v>15.7577</c:v>
                </c:pt>
                <c:pt idx="270">
                  <c:v>15.797499999999999</c:v>
                </c:pt>
                <c:pt idx="271">
                  <c:v>15.837300000000001</c:v>
                </c:pt>
                <c:pt idx="272">
                  <c:v>15.8772</c:v>
                </c:pt>
                <c:pt idx="273">
                  <c:v>15.917</c:v>
                </c:pt>
                <c:pt idx="274">
                  <c:v>15.956899999999999</c:v>
                </c:pt>
                <c:pt idx="275">
                  <c:v>15.996700000000001</c:v>
                </c:pt>
                <c:pt idx="276">
                  <c:v>16.0366</c:v>
                </c:pt>
                <c:pt idx="277">
                  <c:v>16.0764</c:v>
                </c:pt>
                <c:pt idx="278">
                  <c:v>16.116199999999999</c:v>
                </c:pt>
                <c:pt idx="279">
                  <c:v>16.156099999999999</c:v>
                </c:pt>
                <c:pt idx="280">
                  <c:v>16.195900000000002</c:v>
                </c:pt>
                <c:pt idx="281">
                  <c:v>16.235800000000001</c:v>
                </c:pt>
                <c:pt idx="282">
                  <c:v>16.275600000000001</c:v>
                </c:pt>
                <c:pt idx="283">
                  <c:v>16.3155</c:v>
                </c:pt>
                <c:pt idx="284">
                  <c:v>16.3553</c:v>
                </c:pt>
                <c:pt idx="285">
                  <c:v>16.395099999999999</c:v>
                </c:pt>
                <c:pt idx="286">
                  <c:v>16.434999999999999</c:v>
                </c:pt>
                <c:pt idx="287">
                  <c:v>16.474799999999998</c:v>
                </c:pt>
                <c:pt idx="288">
                  <c:v>16.514700000000001</c:v>
                </c:pt>
                <c:pt idx="289">
                  <c:v>16.554500000000001</c:v>
                </c:pt>
                <c:pt idx="290">
                  <c:v>16.5944</c:v>
                </c:pt>
                <c:pt idx="291">
                  <c:v>16.6342</c:v>
                </c:pt>
                <c:pt idx="292">
                  <c:v>16.673999999999999</c:v>
                </c:pt>
                <c:pt idx="293">
                  <c:v>16.713899999999999</c:v>
                </c:pt>
                <c:pt idx="294">
                  <c:v>16.753699999999998</c:v>
                </c:pt>
                <c:pt idx="295">
                  <c:v>16.793600000000001</c:v>
                </c:pt>
                <c:pt idx="296">
                  <c:v>16.833400000000001</c:v>
                </c:pt>
                <c:pt idx="297">
                  <c:v>16.8733</c:v>
                </c:pt>
                <c:pt idx="298">
                  <c:v>16.9131</c:v>
                </c:pt>
                <c:pt idx="299">
                  <c:v>16.9529</c:v>
                </c:pt>
                <c:pt idx="300">
                  <c:v>16.992799999999999</c:v>
                </c:pt>
                <c:pt idx="301">
                  <c:v>17.032599999999999</c:v>
                </c:pt>
                <c:pt idx="302">
                  <c:v>17.072500000000002</c:v>
                </c:pt>
                <c:pt idx="303">
                  <c:v>17.112300000000001</c:v>
                </c:pt>
                <c:pt idx="304">
                  <c:v>17.152200000000001</c:v>
                </c:pt>
                <c:pt idx="305">
                  <c:v>17.192</c:v>
                </c:pt>
                <c:pt idx="306">
                  <c:v>17.2318</c:v>
                </c:pt>
                <c:pt idx="307">
                  <c:v>17.271699999999999</c:v>
                </c:pt>
                <c:pt idx="308">
                  <c:v>17.311499999999999</c:v>
                </c:pt>
                <c:pt idx="309">
                  <c:v>17.351400000000002</c:v>
                </c:pt>
                <c:pt idx="310">
                  <c:v>17.391200000000001</c:v>
                </c:pt>
                <c:pt idx="311">
                  <c:v>17.431100000000001</c:v>
                </c:pt>
                <c:pt idx="312">
                  <c:v>17.4709</c:v>
                </c:pt>
                <c:pt idx="313">
                  <c:v>17.5107</c:v>
                </c:pt>
                <c:pt idx="314">
                  <c:v>17.550599999999999</c:v>
                </c:pt>
                <c:pt idx="315">
                  <c:v>17.590399999999999</c:v>
                </c:pt>
                <c:pt idx="316">
                  <c:v>17.630299999999998</c:v>
                </c:pt>
                <c:pt idx="317">
                  <c:v>17.670100000000001</c:v>
                </c:pt>
                <c:pt idx="318">
                  <c:v>17.71</c:v>
                </c:pt>
                <c:pt idx="319">
                  <c:v>17.7498</c:v>
                </c:pt>
                <c:pt idx="320">
                  <c:v>17.7896</c:v>
                </c:pt>
                <c:pt idx="321">
                  <c:v>17.829499999999999</c:v>
                </c:pt>
                <c:pt idx="322">
                  <c:v>17.869299999999999</c:v>
                </c:pt>
                <c:pt idx="323">
                  <c:v>17.909199999999998</c:v>
                </c:pt>
                <c:pt idx="324">
                  <c:v>17.949000000000002</c:v>
                </c:pt>
                <c:pt idx="325">
                  <c:v>17.988900000000001</c:v>
                </c:pt>
                <c:pt idx="326">
                  <c:v>18.028700000000001</c:v>
                </c:pt>
                <c:pt idx="327">
                  <c:v>18.0685</c:v>
                </c:pt>
                <c:pt idx="328">
                  <c:v>18.1084</c:v>
                </c:pt>
                <c:pt idx="329">
                  <c:v>18.148199999999999</c:v>
                </c:pt>
                <c:pt idx="330">
                  <c:v>18.188099999999999</c:v>
                </c:pt>
                <c:pt idx="331">
                  <c:v>18.227900000000002</c:v>
                </c:pt>
                <c:pt idx="332">
                  <c:v>18.267800000000001</c:v>
                </c:pt>
                <c:pt idx="333">
                  <c:v>18.307600000000001</c:v>
                </c:pt>
                <c:pt idx="334">
                  <c:v>18.3474</c:v>
                </c:pt>
                <c:pt idx="335">
                  <c:v>18.3873</c:v>
                </c:pt>
                <c:pt idx="336">
                  <c:v>18.427099999999999</c:v>
                </c:pt>
                <c:pt idx="337">
                  <c:v>18.466999999999999</c:v>
                </c:pt>
                <c:pt idx="338">
                  <c:v>18.506799999999998</c:v>
                </c:pt>
                <c:pt idx="339">
                  <c:v>18.546700000000001</c:v>
                </c:pt>
                <c:pt idx="340">
                  <c:v>18.586500000000001</c:v>
                </c:pt>
                <c:pt idx="341">
                  <c:v>18.626300000000001</c:v>
                </c:pt>
                <c:pt idx="342">
                  <c:v>18.6662</c:v>
                </c:pt>
                <c:pt idx="343">
                  <c:v>18.706</c:v>
                </c:pt>
                <c:pt idx="344">
                  <c:v>18.745899999999999</c:v>
                </c:pt>
                <c:pt idx="345">
                  <c:v>18.785699999999999</c:v>
                </c:pt>
                <c:pt idx="346">
                  <c:v>18.825600000000001</c:v>
                </c:pt>
                <c:pt idx="347">
                  <c:v>18.865400000000001</c:v>
                </c:pt>
                <c:pt idx="348">
                  <c:v>18.905200000000001</c:v>
                </c:pt>
                <c:pt idx="349">
                  <c:v>18.9451</c:v>
                </c:pt>
                <c:pt idx="350">
                  <c:v>18.9849</c:v>
                </c:pt>
                <c:pt idx="351">
                  <c:v>19.024799999999999</c:v>
                </c:pt>
                <c:pt idx="352">
                  <c:v>19.064599999999999</c:v>
                </c:pt>
                <c:pt idx="353">
                  <c:v>19.104500000000002</c:v>
                </c:pt>
                <c:pt idx="354">
                  <c:v>19.144300000000001</c:v>
                </c:pt>
                <c:pt idx="355">
                  <c:v>19.184100000000001</c:v>
                </c:pt>
                <c:pt idx="356">
                  <c:v>19.224</c:v>
                </c:pt>
                <c:pt idx="357">
                  <c:v>19.2638</c:v>
                </c:pt>
                <c:pt idx="358">
                  <c:v>19.303699999999999</c:v>
                </c:pt>
                <c:pt idx="359">
                  <c:v>19.343499999999999</c:v>
                </c:pt>
                <c:pt idx="360">
                  <c:v>19.383400000000002</c:v>
                </c:pt>
                <c:pt idx="361">
                  <c:v>19.423200000000001</c:v>
                </c:pt>
                <c:pt idx="362">
                  <c:v>19.463000000000001</c:v>
                </c:pt>
                <c:pt idx="363">
                  <c:v>19.5029</c:v>
                </c:pt>
                <c:pt idx="364">
                  <c:v>19.5427</c:v>
                </c:pt>
                <c:pt idx="365">
                  <c:v>19.582599999999999</c:v>
                </c:pt>
                <c:pt idx="366">
                  <c:v>19.622399999999999</c:v>
                </c:pt>
                <c:pt idx="367">
                  <c:v>19.662299999999998</c:v>
                </c:pt>
                <c:pt idx="368">
                  <c:v>19.702100000000002</c:v>
                </c:pt>
                <c:pt idx="369">
                  <c:v>19.741900000000001</c:v>
                </c:pt>
                <c:pt idx="370">
                  <c:v>19.7818</c:v>
                </c:pt>
                <c:pt idx="371">
                  <c:v>19.8216</c:v>
                </c:pt>
                <c:pt idx="372">
                  <c:v>19.861499999999999</c:v>
                </c:pt>
                <c:pt idx="373">
                  <c:v>19.901299999999999</c:v>
                </c:pt>
                <c:pt idx="374">
                  <c:v>19.941199999999998</c:v>
                </c:pt>
                <c:pt idx="375">
                  <c:v>19.981000000000002</c:v>
                </c:pt>
                <c:pt idx="376">
                  <c:v>20.020800000000001</c:v>
                </c:pt>
                <c:pt idx="377">
                  <c:v>20.060700000000001</c:v>
                </c:pt>
                <c:pt idx="378">
                  <c:v>20.1005</c:v>
                </c:pt>
                <c:pt idx="379">
                  <c:v>20.1404</c:v>
                </c:pt>
                <c:pt idx="380">
                  <c:v>20.180199999999999</c:v>
                </c:pt>
                <c:pt idx="381">
                  <c:v>20.220099999999999</c:v>
                </c:pt>
                <c:pt idx="382">
                  <c:v>20.259899999999998</c:v>
                </c:pt>
                <c:pt idx="383">
                  <c:v>20.299700000000001</c:v>
                </c:pt>
                <c:pt idx="384">
                  <c:v>20.339600000000001</c:v>
                </c:pt>
                <c:pt idx="385">
                  <c:v>20.3794</c:v>
                </c:pt>
                <c:pt idx="386">
                  <c:v>20.4193</c:v>
                </c:pt>
                <c:pt idx="387">
                  <c:v>20.459099999999999</c:v>
                </c:pt>
                <c:pt idx="388">
                  <c:v>20.498999999999999</c:v>
                </c:pt>
                <c:pt idx="389">
                  <c:v>20.538799999999998</c:v>
                </c:pt>
                <c:pt idx="390">
                  <c:v>20.578600000000002</c:v>
                </c:pt>
                <c:pt idx="391">
                  <c:v>20.618500000000001</c:v>
                </c:pt>
                <c:pt idx="392">
                  <c:v>20.658300000000001</c:v>
                </c:pt>
                <c:pt idx="393">
                  <c:v>20.6982</c:v>
                </c:pt>
                <c:pt idx="394">
                  <c:v>20.738</c:v>
                </c:pt>
                <c:pt idx="395">
                  <c:v>20.777899999999999</c:v>
                </c:pt>
                <c:pt idx="396">
                  <c:v>20.817699999999999</c:v>
                </c:pt>
                <c:pt idx="397">
                  <c:v>20.857500000000002</c:v>
                </c:pt>
                <c:pt idx="398">
                  <c:v>20.897400000000001</c:v>
                </c:pt>
                <c:pt idx="399">
                  <c:v>20.937200000000001</c:v>
                </c:pt>
                <c:pt idx="400">
                  <c:v>20.9771</c:v>
                </c:pt>
                <c:pt idx="401">
                  <c:v>21.0169</c:v>
                </c:pt>
                <c:pt idx="402">
                  <c:v>21.056799999999999</c:v>
                </c:pt>
                <c:pt idx="403">
                  <c:v>21.096599999999999</c:v>
                </c:pt>
                <c:pt idx="404">
                  <c:v>21.136399999999998</c:v>
                </c:pt>
                <c:pt idx="405">
                  <c:v>21.176300000000001</c:v>
                </c:pt>
                <c:pt idx="406">
                  <c:v>21.216100000000001</c:v>
                </c:pt>
                <c:pt idx="407">
                  <c:v>21.256</c:v>
                </c:pt>
                <c:pt idx="408">
                  <c:v>21.2958</c:v>
                </c:pt>
                <c:pt idx="409">
                  <c:v>21.335699999999999</c:v>
                </c:pt>
                <c:pt idx="410">
                  <c:v>21.375499999999999</c:v>
                </c:pt>
                <c:pt idx="411">
                  <c:v>21.415299999999998</c:v>
                </c:pt>
                <c:pt idx="412">
                  <c:v>21.455200000000001</c:v>
                </c:pt>
                <c:pt idx="413">
                  <c:v>21.495000000000001</c:v>
                </c:pt>
                <c:pt idx="414">
                  <c:v>21.5349</c:v>
                </c:pt>
                <c:pt idx="415">
                  <c:v>21.5747</c:v>
                </c:pt>
                <c:pt idx="416">
                  <c:v>21.614599999999999</c:v>
                </c:pt>
                <c:pt idx="417">
                  <c:v>21.654399999999999</c:v>
                </c:pt>
                <c:pt idx="418">
                  <c:v>21.694199999999999</c:v>
                </c:pt>
                <c:pt idx="419">
                  <c:v>21.734100000000002</c:v>
                </c:pt>
                <c:pt idx="420">
                  <c:v>21.773900000000001</c:v>
                </c:pt>
                <c:pt idx="421">
                  <c:v>21.813800000000001</c:v>
                </c:pt>
                <c:pt idx="422">
                  <c:v>21.8536</c:v>
                </c:pt>
                <c:pt idx="423">
                  <c:v>21.8935</c:v>
                </c:pt>
                <c:pt idx="424">
                  <c:v>21.933299999999999</c:v>
                </c:pt>
                <c:pt idx="425">
                  <c:v>21.973099999999999</c:v>
                </c:pt>
                <c:pt idx="426">
                  <c:v>22.013000000000002</c:v>
                </c:pt>
                <c:pt idx="427">
                  <c:v>22.052800000000001</c:v>
                </c:pt>
                <c:pt idx="428">
                  <c:v>22.092700000000001</c:v>
                </c:pt>
                <c:pt idx="429">
                  <c:v>22.1325</c:v>
                </c:pt>
                <c:pt idx="430">
                  <c:v>22.1724</c:v>
                </c:pt>
                <c:pt idx="431">
                  <c:v>22.212199999999999</c:v>
                </c:pt>
                <c:pt idx="432">
                  <c:v>22.251999999999999</c:v>
                </c:pt>
                <c:pt idx="433">
                  <c:v>22.291899999999998</c:v>
                </c:pt>
                <c:pt idx="434">
                  <c:v>22.331700000000001</c:v>
                </c:pt>
                <c:pt idx="435">
                  <c:v>22.371600000000001</c:v>
                </c:pt>
                <c:pt idx="436">
                  <c:v>22.4114</c:v>
                </c:pt>
                <c:pt idx="437">
                  <c:v>22.4513</c:v>
                </c:pt>
                <c:pt idx="438">
                  <c:v>22.491099999999999</c:v>
                </c:pt>
                <c:pt idx="439">
                  <c:v>22.530899999999999</c:v>
                </c:pt>
                <c:pt idx="440">
                  <c:v>22.570799999999998</c:v>
                </c:pt>
                <c:pt idx="441">
                  <c:v>22.610600000000002</c:v>
                </c:pt>
                <c:pt idx="442">
                  <c:v>22.650500000000001</c:v>
                </c:pt>
                <c:pt idx="443">
                  <c:v>22.690300000000001</c:v>
                </c:pt>
                <c:pt idx="444">
                  <c:v>22.7302</c:v>
                </c:pt>
                <c:pt idx="445">
                  <c:v>22.77</c:v>
                </c:pt>
                <c:pt idx="446">
                  <c:v>22.809799999999999</c:v>
                </c:pt>
                <c:pt idx="447">
                  <c:v>22.849699999999999</c:v>
                </c:pt>
                <c:pt idx="448">
                  <c:v>22.889500000000002</c:v>
                </c:pt>
                <c:pt idx="449">
                  <c:v>22.929400000000001</c:v>
                </c:pt>
                <c:pt idx="450">
                  <c:v>22.969200000000001</c:v>
                </c:pt>
                <c:pt idx="451">
                  <c:v>23.0091</c:v>
                </c:pt>
                <c:pt idx="452">
                  <c:v>23.0489</c:v>
                </c:pt>
                <c:pt idx="453">
                  <c:v>23.088699999999999</c:v>
                </c:pt>
                <c:pt idx="454">
                  <c:v>23.128599999999999</c:v>
                </c:pt>
                <c:pt idx="455">
                  <c:v>23.168399999999998</c:v>
                </c:pt>
                <c:pt idx="456">
                  <c:v>23.208300000000001</c:v>
                </c:pt>
                <c:pt idx="457">
                  <c:v>23.248100000000001</c:v>
                </c:pt>
                <c:pt idx="458">
                  <c:v>23.288</c:v>
                </c:pt>
                <c:pt idx="459">
                  <c:v>23.3278</c:v>
                </c:pt>
                <c:pt idx="460">
                  <c:v>23.367599999999999</c:v>
                </c:pt>
                <c:pt idx="461">
                  <c:v>23.407499999999999</c:v>
                </c:pt>
                <c:pt idx="462">
                  <c:v>23.447299999999998</c:v>
                </c:pt>
                <c:pt idx="463">
                  <c:v>23.487200000000001</c:v>
                </c:pt>
                <c:pt idx="464">
                  <c:v>23.527000000000001</c:v>
                </c:pt>
                <c:pt idx="465">
                  <c:v>23.5669</c:v>
                </c:pt>
                <c:pt idx="466">
                  <c:v>23.6067</c:v>
                </c:pt>
                <c:pt idx="467">
                  <c:v>23.6465</c:v>
                </c:pt>
                <c:pt idx="468">
                  <c:v>23.686399999999999</c:v>
                </c:pt>
                <c:pt idx="469">
                  <c:v>23.726199999999999</c:v>
                </c:pt>
                <c:pt idx="470">
                  <c:v>23.766100000000002</c:v>
                </c:pt>
                <c:pt idx="471">
                  <c:v>23.805900000000001</c:v>
                </c:pt>
                <c:pt idx="472">
                  <c:v>23.845800000000001</c:v>
                </c:pt>
                <c:pt idx="473">
                  <c:v>23.8856</c:v>
                </c:pt>
                <c:pt idx="474">
                  <c:v>23.9254</c:v>
                </c:pt>
                <c:pt idx="475">
                  <c:v>23.965299999999999</c:v>
                </c:pt>
                <c:pt idx="476">
                  <c:v>24.005099999999999</c:v>
                </c:pt>
                <c:pt idx="477">
                  <c:v>24.045000000000002</c:v>
                </c:pt>
                <c:pt idx="478">
                  <c:v>24.084800000000001</c:v>
                </c:pt>
                <c:pt idx="479">
                  <c:v>24.124700000000001</c:v>
                </c:pt>
                <c:pt idx="480">
                  <c:v>24.1645</c:v>
                </c:pt>
                <c:pt idx="481">
                  <c:v>24.2043</c:v>
                </c:pt>
                <c:pt idx="482">
                  <c:v>24.244199999999999</c:v>
                </c:pt>
                <c:pt idx="483">
                  <c:v>24.283999999999999</c:v>
                </c:pt>
                <c:pt idx="484">
                  <c:v>24.323899999999998</c:v>
                </c:pt>
                <c:pt idx="485">
                  <c:v>24.363700000000001</c:v>
                </c:pt>
                <c:pt idx="486">
                  <c:v>24.403600000000001</c:v>
                </c:pt>
                <c:pt idx="487">
                  <c:v>24.4434</c:v>
                </c:pt>
                <c:pt idx="488">
                  <c:v>24.4832</c:v>
                </c:pt>
                <c:pt idx="489">
                  <c:v>24.523099999999999</c:v>
                </c:pt>
                <c:pt idx="490">
                  <c:v>24.562899999999999</c:v>
                </c:pt>
                <c:pt idx="491">
                  <c:v>24.602799999999998</c:v>
                </c:pt>
                <c:pt idx="492">
                  <c:v>24.642600000000002</c:v>
                </c:pt>
                <c:pt idx="493">
                  <c:v>24.682500000000001</c:v>
                </c:pt>
                <c:pt idx="494">
                  <c:v>24.722300000000001</c:v>
                </c:pt>
                <c:pt idx="495">
                  <c:v>24.7621</c:v>
                </c:pt>
                <c:pt idx="496">
                  <c:v>24.802</c:v>
                </c:pt>
                <c:pt idx="497">
                  <c:v>24.841799999999999</c:v>
                </c:pt>
                <c:pt idx="498">
                  <c:v>24.881699999999999</c:v>
                </c:pt>
                <c:pt idx="499">
                  <c:v>24.921500000000002</c:v>
                </c:pt>
                <c:pt idx="500">
                  <c:v>24.961400000000001</c:v>
                </c:pt>
                <c:pt idx="501">
                  <c:v>25.001200000000001</c:v>
                </c:pt>
                <c:pt idx="502">
                  <c:v>25.041</c:v>
                </c:pt>
                <c:pt idx="503">
                  <c:v>25.0809</c:v>
                </c:pt>
                <c:pt idx="504">
                  <c:v>25.120699999999999</c:v>
                </c:pt>
                <c:pt idx="505">
                  <c:v>25.160599999999999</c:v>
                </c:pt>
                <c:pt idx="506">
                  <c:v>25.200399999999998</c:v>
                </c:pt>
                <c:pt idx="507">
                  <c:v>25.240300000000001</c:v>
                </c:pt>
                <c:pt idx="508">
                  <c:v>25.280100000000001</c:v>
                </c:pt>
                <c:pt idx="509">
                  <c:v>25.319900000000001</c:v>
                </c:pt>
                <c:pt idx="510">
                  <c:v>25.3598</c:v>
                </c:pt>
                <c:pt idx="511">
                  <c:v>25.3996</c:v>
                </c:pt>
                <c:pt idx="512">
                  <c:v>25.439499999999999</c:v>
                </c:pt>
                <c:pt idx="513">
                  <c:v>25.479299999999999</c:v>
                </c:pt>
                <c:pt idx="514">
                  <c:v>25.519200000000001</c:v>
                </c:pt>
                <c:pt idx="515">
                  <c:v>25.559000000000001</c:v>
                </c:pt>
                <c:pt idx="516">
                  <c:v>25.598800000000001</c:v>
                </c:pt>
                <c:pt idx="517">
                  <c:v>25.6387</c:v>
                </c:pt>
                <c:pt idx="518">
                  <c:v>25.6785</c:v>
                </c:pt>
                <c:pt idx="519">
                  <c:v>25.718399999999999</c:v>
                </c:pt>
                <c:pt idx="520">
                  <c:v>25.758199999999999</c:v>
                </c:pt>
                <c:pt idx="521">
                  <c:v>25.798100000000002</c:v>
                </c:pt>
                <c:pt idx="522">
                  <c:v>25.837900000000001</c:v>
                </c:pt>
                <c:pt idx="523">
                  <c:v>25.877700000000001</c:v>
                </c:pt>
                <c:pt idx="524">
                  <c:v>25.9176</c:v>
                </c:pt>
                <c:pt idx="525">
                  <c:v>25.9574</c:v>
                </c:pt>
                <c:pt idx="526">
                  <c:v>25.997299999999999</c:v>
                </c:pt>
                <c:pt idx="527">
                  <c:v>26.037099999999999</c:v>
                </c:pt>
                <c:pt idx="528">
                  <c:v>26.077000000000002</c:v>
                </c:pt>
                <c:pt idx="529">
                  <c:v>26.116800000000001</c:v>
                </c:pt>
                <c:pt idx="530">
                  <c:v>26.156600000000001</c:v>
                </c:pt>
                <c:pt idx="531">
                  <c:v>26.1965</c:v>
                </c:pt>
                <c:pt idx="532">
                  <c:v>26.2363</c:v>
                </c:pt>
                <c:pt idx="533">
                  <c:v>26.276199999999999</c:v>
                </c:pt>
                <c:pt idx="534">
                  <c:v>26.315999999999999</c:v>
                </c:pt>
                <c:pt idx="535">
                  <c:v>26.355899999999998</c:v>
                </c:pt>
                <c:pt idx="536">
                  <c:v>26.395700000000001</c:v>
                </c:pt>
                <c:pt idx="537">
                  <c:v>26.435500000000001</c:v>
                </c:pt>
                <c:pt idx="538">
                  <c:v>26.4754</c:v>
                </c:pt>
                <c:pt idx="539">
                  <c:v>26.5152</c:v>
                </c:pt>
                <c:pt idx="540">
                  <c:v>26.555099999999999</c:v>
                </c:pt>
                <c:pt idx="541">
                  <c:v>26.594899999999999</c:v>
                </c:pt>
                <c:pt idx="542">
                  <c:v>26.634799999999998</c:v>
                </c:pt>
                <c:pt idx="543">
                  <c:v>26.674600000000002</c:v>
                </c:pt>
                <c:pt idx="544">
                  <c:v>26.714400000000001</c:v>
                </c:pt>
                <c:pt idx="545">
                  <c:v>26.754300000000001</c:v>
                </c:pt>
                <c:pt idx="546">
                  <c:v>26.7941</c:v>
                </c:pt>
                <c:pt idx="547">
                  <c:v>26.834</c:v>
                </c:pt>
                <c:pt idx="548">
                  <c:v>26.873799999999999</c:v>
                </c:pt>
                <c:pt idx="549">
                  <c:v>26.913699999999999</c:v>
                </c:pt>
                <c:pt idx="550">
                  <c:v>26.953499999999998</c:v>
                </c:pt>
                <c:pt idx="551">
                  <c:v>26.993300000000001</c:v>
                </c:pt>
                <c:pt idx="552">
                  <c:v>27.033200000000001</c:v>
                </c:pt>
                <c:pt idx="553">
                  <c:v>27.073</c:v>
                </c:pt>
                <c:pt idx="554">
                  <c:v>27.1129</c:v>
                </c:pt>
                <c:pt idx="555">
                  <c:v>27.152699999999999</c:v>
                </c:pt>
                <c:pt idx="556">
                  <c:v>27.192599999999999</c:v>
                </c:pt>
                <c:pt idx="557">
                  <c:v>27.232399999999998</c:v>
                </c:pt>
                <c:pt idx="558">
                  <c:v>27.272200000000002</c:v>
                </c:pt>
                <c:pt idx="559">
                  <c:v>27.312100000000001</c:v>
                </c:pt>
                <c:pt idx="560">
                  <c:v>27.351900000000001</c:v>
                </c:pt>
                <c:pt idx="561">
                  <c:v>27.3918</c:v>
                </c:pt>
                <c:pt idx="562">
                  <c:v>27.4316</c:v>
                </c:pt>
                <c:pt idx="563">
                  <c:v>27.471499999999999</c:v>
                </c:pt>
                <c:pt idx="564">
                  <c:v>27.511299999999999</c:v>
                </c:pt>
                <c:pt idx="565">
                  <c:v>27.551100000000002</c:v>
                </c:pt>
                <c:pt idx="566">
                  <c:v>27.591000000000001</c:v>
                </c:pt>
                <c:pt idx="567">
                  <c:v>27.630800000000001</c:v>
                </c:pt>
                <c:pt idx="568">
                  <c:v>27.6707</c:v>
                </c:pt>
                <c:pt idx="569">
                  <c:v>27.7105</c:v>
                </c:pt>
                <c:pt idx="570">
                  <c:v>27.750399999999999</c:v>
                </c:pt>
                <c:pt idx="571">
                  <c:v>27.790199999999999</c:v>
                </c:pt>
                <c:pt idx="572">
                  <c:v>27.83</c:v>
                </c:pt>
                <c:pt idx="573">
                  <c:v>27.869900000000001</c:v>
                </c:pt>
                <c:pt idx="574">
                  <c:v>27.909700000000001</c:v>
                </c:pt>
                <c:pt idx="575">
                  <c:v>27.9496</c:v>
                </c:pt>
                <c:pt idx="576">
                  <c:v>27.9894</c:v>
                </c:pt>
                <c:pt idx="577">
                  <c:v>28.029299999999999</c:v>
                </c:pt>
                <c:pt idx="578">
                  <c:v>28.069099999999999</c:v>
                </c:pt>
                <c:pt idx="579">
                  <c:v>28.108899999999998</c:v>
                </c:pt>
                <c:pt idx="580">
                  <c:v>28.148800000000001</c:v>
                </c:pt>
                <c:pt idx="581">
                  <c:v>28.188600000000001</c:v>
                </c:pt>
                <c:pt idx="582">
                  <c:v>28.2285</c:v>
                </c:pt>
                <c:pt idx="583">
                  <c:v>28.2683</c:v>
                </c:pt>
                <c:pt idx="584">
                  <c:v>28.308199999999999</c:v>
                </c:pt>
                <c:pt idx="585">
                  <c:v>28.347999999999999</c:v>
                </c:pt>
                <c:pt idx="586">
                  <c:v>28.387799999999999</c:v>
                </c:pt>
                <c:pt idx="587">
                  <c:v>28.427700000000002</c:v>
                </c:pt>
                <c:pt idx="588">
                  <c:v>28.467500000000001</c:v>
                </c:pt>
                <c:pt idx="589">
                  <c:v>28.507400000000001</c:v>
                </c:pt>
                <c:pt idx="590">
                  <c:v>28.5472</c:v>
                </c:pt>
                <c:pt idx="591">
                  <c:v>28.5871</c:v>
                </c:pt>
                <c:pt idx="592">
                  <c:v>28.626899999999999</c:v>
                </c:pt>
                <c:pt idx="593">
                  <c:v>28.666699999999999</c:v>
                </c:pt>
                <c:pt idx="594">
                  <c:v>28.706600000000002</c:v>
                </c:pt>
                <c:pt idx="595">
                  <c:v>28.746400000000001</c:v>
                </c:pt>
                <c:pt idx="596">
                  <c:v>28.786300000000001</c:v>
                </c:pt>
                <c:pt idx="597">
                  <c:v>28.8261</c:v>
                </c:pt>
                <c:pt idx="598">
                  <c:v>28.866</c:v>
                </c:pt>
                <c:pt idx="599">
                  <c:v>28.905799999999999</c:v>
                </c:pt>
                <c:pt idx="600">
                  <c:v>28.945599999999999</c:v>
                </c:pt>
                <c:pt idx="601">
                  <c:v>28.985499999999998</c:v>
                </c:pt>
                <c:pt idx="602">
                  <c:v>29.025300000000001</c:v>
                </c:pt>
                <c:pt idx="603">
                  <c:v>29.065200000000001</c:v>
                </c:pt>
                <c:pt idx="604">
                  <c:v>29.105</c:v>
                </c:pt>
                <c:pt idx="605">
                  <c:v>29.1449</c:v>
                </c:pt>
                <c:pt idx="606">
                  <c:v>29.184699999999999</c:v>
                </c:pt>
                <c:pt idx="607">
                  <c:v>29.224499999999999</c:v>
                </c:pt>
                <c:pt idx="608">
                  <c:v>29.264399999999998</c:v>
                </c:pt>
                <c:pt idx="609">
                  <c:v>29.304200000000002</c:v>
                </c:pt>
                <c:pt idx="610">
                  <c:v>29.344100000000001</c:v>
                </c:pt>
                <c:pt idx="611">
                  <c:v>29.383900000000001</c:v>
                </c:pt>
                <c:pt idx="612">
                  <c:v>29.4238</c:v>
                </c:pt>
                <c:pt idx="613">
                  <c:v>29.4636</c:v>
                </c:pt>
                <c:pt idx="614">
                  <c:v>29.503399999999999</c:v>
                </c:pt>
                <c:pt idx="615">
                  <c:v>29.543299999999999</c:v>
                </c:pt>
                <c:pt idx="616">
                  <c:v>29.583100000000002</c:v>
                </c:pt>
                <c:pt idx="617">
                  <c:v>29.623000000000001</c:v>
                </c:pt>
                <c:pt idx="618">
                  <c:v>29.662800000000001</c:v>
                </c:pt>
                <c:pt idx="619">
                  <c:v>29.7027</c:v>
                </c:pt>
                <c:pt idx="620">
                  <c:v>29.7425</c:v>
                </c:pt>
                <c:pt idx="621">
                  <c:v>29.782299999999999</c:v>
                </c:pt>
                <c:pt idx="622">
                  <c:v>29.822199999999999</c:v>
                </c:pt>
                <c:pt idx="623">
                  <c:v>29.861999999999998</c:v>
                </c:pt>
                <c:pt idx="624">
                  <c:v>29.901900000000001</c:v>
                </c:pt>
                <c:pt idx="625">
                  <c:v>29.941700000000001</c:v>
                </c:pt>
                <c:pt idx="626">
                  <c:v>29.9816</c:v>
                </c:pt>
                <c:pt idx="627">
                  <c:v>30.0214</c:v>
                </c:pt>
                <c:pt idx="628">
                  <c:v>30.061199999999999</c:v>
                </c:pt>
                <c:pt idx="629">
                  <c:v>30.101099999999999</c:v>
                </c:pt>
                <c:pt idx="630">
                  <c:v>30.140899999999998</c:v>
                </c:pt>
                <c:pt idx="631">
                  <c:v>30.180800000000001</c:v>
                </c:pt>
                <c:pt idx="632">
                  <c:v>30.220600000000001</c:v>
                </c:pt>
                <c:pt idx="633">
                  <c:v>30.2605</c:v>
                </c:pt>
                <c:pt idx="634">
                  <c:v>30.3003</c:v>
                </c:pt>
                <c:pt idx="635">
                  <c:v>30.3401</c:v>
                </c:pt>
                <c:pt idx="636">
                  <c:v>30.38</c:v>
                </c:pt>
                <c:pt idx="637">
                  <c:v>30.419799999999999</c:v>
                </c:pt>
                <c:pt idx="638">
                  <c:v>30.459700000000002</c:v>
                </c:pt>
                <c:pt idx="639">
                  <c:v>30.499500000000001</c:v>
                </c:pt>
                <c:pt idx="640">
                  <c:v>30.539400000000001</c:v>
                </c:pt>
                <c:pt idx="641">
                  <c:v>30.5792</c:v>
                </c:pt>
                <c:pt idx="642">
                  <c:v>30.619</c:v>
                </c:pt>
                <c:pt idx="643">
                  <c:v>30.658899999999999</c:v>
                </c:pt>
                <c:pt idx="644">
                  <c:v>30.698699999999999</c:v>
                </c:pt>
                <c:pt idx="645">
                  <c:v>30.738600000000002</c:v>
                </c:pt>
                <c:pt idx="646">
                  <c:v>30.778400000000001</c:v>
                </c:pt>
                <c:pt idx="647">
                  <c:v>30.818300000000001</c:v>
                </c:pt>
                <c:pt idx="648">
                  <c:v>30.8581</c:v>
                </c:pt>
                <c:pt idx="649">
                  <c:v>30.8979</c:v>
                </c:pt>
                <c:pt idx="650">
                  <c:v>30.937799999999999</c:v>
                </c:pt>
                <c:pt idx="651">
                  <c:v>30.977599999999999</c:v>
                </c:pt>
                <c:pt idx="652">
                  <c:v>31.017499999999998</c:v>
                </c:pt>
                <c:pt idx="653">
                  <c:v>31.057300000000001</c:v>
                </c:pt>
                <c:pt idx="654">
                  <c:v>31.097200000000001</c:v>
                </c:pt>
                <c:pt idx="655">
                  <c:v>31.137</c:v>
                </c:pt>
                <c:pt idx="656">
                  <c:v>31.1768</c:v>
                </c:pt>
                <c:pt idx="657">
                  <c:v>31.216699999999999</c:v>
                </c:pt>
                <c:pt idx="658">
                  <c:v>31.256499999999999</c:v>
                </c:pt>
                <c:pt idx="659">
                  <c:v>31.296399999999998</c:v>
                </c:pt>
                <c:pt idx="660">
                  <c:v>31.336200000000002</c:v>
                </c:pt>
                <c:pt idx="661">
                  <c:v>31.376100000000001</c:v>
                </c:pt>
                <c:pt idx="662">
                  <c:v>31.415900000000001</c:v>
                </c:pt>
                <c:pt idx="663">
                  <c:v>31.4557</c:v>
                </c:pt>
                <c:pt idx="664">
                  <c:v>31.4956</c:v>
                </c:pt>
                <c:pt idx="665">
                  <c:v>31.535399999999999</c:v>
                </c:pt>
                <c:pt idx="666">
                  <c:v>31.575299999999999</c:v>
                </c:pt>
                <c:pt idx="667">
                  <c:v>31.615100000000002</c:v>
                </c:pt>
                <c:pt idx="668">
                  <c:v>31.655000000000001</c:v>
                </c:pt>
                <c:pt idx="669">
                  <c:v>31.694800000000001</c:v>
                </c:pt>
                <c:pt idx="670">
                  <c:v>31.7346</c:v>
                </c:pt>
                <c:pt idx="671">
                  <c:v>31.7745</c:v>
                </c:pt>
                <c:pt idx="672">
                  <c:v>31.814299999999999</c:v>
                </c:pt>
                <c:pt idx="673">
                  <c:v>31.854199999999999</c:v>
                </c:pt>
                <c:pt idx="674">
                  <c:v>31.893999999999998</c:v>
                </c:pt>
                <c:pt idx="675">
                  <c:v>31.933900000000001</c:v>
                </c:pt>
                <c:pt idx="676">
                  <c:v>31.973700000000001</c:v>
                </c:pt>
                <c:pt idx="677">
                  <c:v>32.013500000000001</c:v>
                </c:pt>
                <c:pt idx="678">
                  <c:v>32.053400000000003</c:v>
                </c:pt>
                <c:pt idx="679">
                  <c:v>32.093200000000003</c:v>
                </c:pt>
                <c:pt idx="680">
                  <c:v>32.133099999999999</c:v>
                </c:pt>
                <c:pt idx="681">
                  <c:v>32.172899999999998</c:v>
                </c:pt>
                <c:pt idx="682">
                  <c:v>32.212800000000001</c:v>
                </c:pt>
                <c:pt idx="683">
                  <c:v>32.252600000000001</c:v>
                </c:pt>
                <c:pt idx="684">
                  <c:v>32.292400000000001</c:v>
                </c:pt>
                <c:pt idx="685">
                  <c:v>32.332299999999996</c:v>
                </c:pt>
                <c:pt idx="686">
                  <c:v>32.372100000000003</c:v>
                </c:pt>
                <c:pt idx="687">
                  <c:v>32.411999999999999</c:v>
                </c:pt>
                <c:pt idx="688">
                  <c:v>32.451799999999999</c:v>
                </c:pt>
                <c:pt idx="689">
                  <c:v>32.491700000000002</c:v>
                </c:pt>
                <c:pt idx="690">
                  <c:v>32.531500000000001</c:v>
                </c:pt>
                <c:pt idx="691">
                  <c:v>32.571300000000001</c:v>
                </c:pt>
                <c:pt idx="692">
                  <c:v>32.611199999999997</c:v>
                </c:pt>
                <c:pt idx="693">
                  <c:v>32.651000000000003</c:v>
                </c:pt>
                <c:pt idx="694">
                  <c:v>32.690899999999999</c:v>
                </c:pt>
                <c:pt idx="695">
                  <c:v>32.730699999999999</c:v>
                </c:pt>
                <c:pt idx="696">
                  <c:v>32.770600000000002</c:v>
                </c:pt>
                <c:pt idx="697">
                  <c:v>32.810400000000001</c:v>
                </c:pt>
                <c:pt idx="698">
                  <c:v>32.850200000000001</c:v>
                </c:pt>
                <c:pt idx="699">
                  <c:v>32.890099999999997</c:v>
                </c:pt>
                <c:pt idx="700">
                  <c:v>32.929900000000004</c:v>
                </c:pt>
                <c:pt idx="701">
                  <c:v>32.969799999999999</c:v>
                </c:pt>
                <c:pt idx="702">
                  <c:v>33.009599999999999</c:v>
                </c:pt>
                <c:pt idx="703">
                  <c:v>33.049500000000002</c:v>
                </c:pt>
                <c:pt idx="704">
                  <c:v>33.089300000000001</c:v>
                </c:pt>
                <c:pt idx="705">
                  <c:v>33.129100000000001</c:v>
                </c:pt>
                <c:pt idx="706">
                  <c:v>33.168999999999997</c:v>
                </c:pt>
                <c:pt idx="707">
                  <c:v>33.208799999999997</c:v>
                </c:pt>
                <c:pt idx="708">
                  <c:v>33.248699999999999</c:v>
                </c:pt>
                <c:pt idx="709">
                  <c:v>33.288499999999999</c:v>
                </c:pt>
                <c:pt idx="710">
                  <c:v>33.328400000000002</c:v>
                </c:pt>
                <c:pt idx="711">
                  <c:v>33.368200000000002</c:v>
                </c:pt>
                <c:pt idx="712">
                  <c:v>33.408000000000001</c:v>
                </c:pt>
                <c:pt idx="713">
                  <c:v>33.447899999999997</c:v>
                </c:pt>
                <c:pt idx="714">
                  <c:v>33.487699999999997</c:v>
                </c:pt>
                <c:pt idx="715">
                  <c:v>33.5276</c:v>
                </c:pt>
                <c:pt idx="716">
                  <c:v>33.567399999999999</c:v>
                </c:pt>
                <c:pt idx="717">
                  <c:v>33.607300000000002</c:v>
                </c:pt>
                <c:pt idx="718">
                  <c:v>33.647100000000002</c:v>
                </c:pt>
                <c:pt idx="719">
                  <c:v>33.686900000000001</c:v>
                </c:pt>
                <c:pt idx="720">
                  <c:v>33.726799999999997</c:v>
                </c:pt>
                <c:pt idx="721">
                  <c:v>33.766599999999997</c:v>
                </c:pt>
                <c:pt idx="722">
                  <c:v>33.8065</c:v>
                </c:pt>
                <c:pt idx="723">
                  <c:v>33.846299999999999</c:v>
                </c:pt>
                <c:pt idx="724">
                  <c:v>33.886200000000002</c:v>
                </c:pt>
                <c:pt idx="725">
                  <c:v>33.926000000000002</c:v>
                </c:pt>
                <c:pt idx="726">
                  <c:v>33.965800000000002</c:v>
                </c:pt>
                <c:pt idx="727">
                  <c:v>34.005699999999997</c:v>
                </c:pt>
                <c:pt idx="728">
                  <c:v>34.045499999999997</c:v>
                </c:pt>
                <c:pt idx="729">
                  <c:v>34.0854</c:v>
                </c:pt>
                <c:pt idx="730">
                  <c:v>34.1252</c:v>
                </c:pt>
                <c:pt idx="731">
                  <c:v>34.165100000000002</c:v>
                </c:pt>
                <c:pt idx="732">
                  <c:v>34.204900000000002</c:v>
                </c:pt>
                <c:pt idx="733">
                  <c:v>34.244700000000002</c:v>
                </c:pt>
                <c:pt idx="734">
                  <c:v>34.284599999999998</c:v>
                </c:pt>
                <c:pt idx="735">
                  <c:v>34.324399999999997</c:v>
                </c:pt>
                <c:pt idx="736">
                  <c:v>34.3643</c:v>
                </c:pt>
                <c:pt idx="737">
                  <c:v>34.4041</c:v>
                </c:pt>
                <c:pt idx="738">
                  <c:v>34.444000000000003</c:v>
                </c:pt>
                <c:pt idx="739">
                  <c:v>34.483800000000002</c:v>
                </c:pt>
                <c:pt idx="740">
                  <c:v>34.523600000000002</c:v>
                </c:pt>
                <c:pt idx="741">
                  <c:v>34.563499999999998</c:v>
                </c:pt>
                <c:pt idx="742">
                  <c:v>34.603299999999997</c:v>
                </c:pt>
                <c:pt idx="743">
                  <c:v>34.6432</c:v>
                </c:pt>
                <c:pt idx="744">
                  <c:v>34.683</c:v>
                </c:pt>
                <c:pt idx="745">
                  <c:v>34.722900000000003</c:v>
                </c:pt>
                <c:pt idx="746">
                  <c:v>34.762700000000002</c:v>
                </c:pt>
                <c:pt idx="747">
                  <c:v>34.802500000000002</c:v>
                </c:pt>
                <c:pt idx="748">
                  <c:v>34.842399999999998</c:v>
                </c:pt>
                <c:pt idx="749">
                  <c:v>34.882199999999997</c:v>
                </c:pt>
                <c:pt idx="750">
                  <c:v>34.9221</c:v>
                </c:pt>
                <c:pt idx="751">
                  <c:v>34.9619</c:v>
                </c:pt>
                <c:pt idx="752">
                  <c:v>35.001800000000003</c:v>
                </c:pt>
                <c:pt idx="753">
                  <c:v>35.041600000000003</c:v>
                </c:pt>
                <c:pt idx="754">
                  <c:v>35.081400000000002</c:v>
                </c:pt>
                <c:pt idx="755">
                  <c:v>35.121299999999998</c:v>
                </c:pt>
                <c:pt idx="756">
                  <c:v>35.161099999999998</c:v>
                </c:pt>
                <c:pt idx="757">
                  <c:v>35.201000000000001</c:v>
                </c:pt>
                <c:pt idx="758">
                  <c:v>35.2408</c:v>
                </c:pt>
                <c:pt idx="759">
                  <c:v>35.280700000000003</c:v>
                </c:pt>
                <c:pt idx="760">
                  <c:v>35.320500000000003</c:v>
                </c:pt>
                <c:pt idx="761">
                  <c:v>35.360300000000002</c:v>
                </c:pt>
                <c:pt idx="762">
                  <c:v>35.400199999999998</c:v>
                </c:pt>
                <c:pt idx="763">
                  <c:v>35.44</c:v>
                </c:pt>
                <c:pt idx="764">
                  <c:v>35.479900000000001</c:v>
                </c:pt>
                <c:pt idx="765">
                  <c:v>35.5197</c:v>
                </c:pt>
                <c:pt idx="766">
                  <c:v>35.559600000000003</c:v>
                </c:pt>
                <c:pt idx="767">
                  <c:v>35.599400000000003</c:v>
                </c:pt>
                <c:pt idx="768">
                  <c:v>35.639200000000002</c:v>
                </c:pt>
                <c:pt idx="769">
                  <c:v>35.679099999999998</c:v>
                </c:pt>
                <c:pt idx="770">
                  <c:v>35.718899999999998</c:v>
                </c:pt>
                <c:pt idx="771">
                  <c:v>35.758800000000001</c:v>
                </c:pt>
                <c:pt idx="772">
                  <c:v>35.7986</c:v>
                </c:pt>
                <c:pt idx="773">
                  <c:v>35.838500000000003</c:v>
                </c:pt>
                <c:pt idx="774">
                  <c:v>35.878300000000003</c:v>
                </c:pt>
                <c:pt idx="775">
                  <c:v>35.918100000000003</c:v>
                </c:pt>
                <c:pt idx="776">
                  <c:v>35.957999999999998</c:v>
                </c:pt>
                <c:pt idx="777">
                  <c:v>35.997799999999998</c:v>
                </c:pt>
                <c:pt idx="778">
                  <c:v>36.037700000000001</c:v>
                </c:pt>
                <c:pt idx="779">
                  <c:v>36.077500000000001</c:v>
                </c:pt>
                <c:pt idx="780">
                  <c:v>36.117400000000004</c:v>
                </c:pt>
                <c:pt idx="781">
                  <c:v>36.157200000000003</c:v>
                </c:pt>
                <c:pt idx="782">
                  <c:v>36.197000000000003</c:v>
                </c:pt>
                <c:pt idx="783">
                  <c:v>36.236899999999999</c:v>
                </c:pt>
                <c:pt idx="784">
                  <c:v>36.276699999999998</c:v>
                </c:pt>
                <c:pt idx="785">
                  <c:v>36.316600000000001</c:v>
                </c:pt>
                <c:pt idx="786">
                  <c:v>36.356400000000001</c:v>
                </c:pt>
                <c:pt idx="787">
                  <c:v>36.396299999999997</c:v>
                </c:pt>
                <c:pt idx="788">
                  <c:v>36.436100000000003</c:v>
                </c:pt>
                <c:pt idx="789">
                  <c:v>36.475900000000003</c:v>
                </c:pt>
                <c:pt idx="790">
                  <c:v>36.515799999999999</c:v>
                </c:pt>
                <c:pt idx="791">
                  <c:v>36.555599999999998</c:v>
                </c:pt>
                <c:pt idx="792">
                  <c:v>36.595500000000001</c:v>
                </c:pt>
                <c:pt idx="793">
                  <c:v>36.635300000000001</c:v>
                </c:pt>
                <c:pt idx="794">
                  <c:v>36.675199999999997</c:v>
                </c:pt>
                <c:pt idx="795">
                  <c:v>36.715000000000003</c:v>
                </c:pt>
                <c:pt idx="796">
                  <c:v>36.754800000000003</c:v>
                </c:pt>
                <c:pt idx="797">
                  <c:v>36.794699999999999</c:v>
                </c:pt>
                <c:pt idx="798">
                  <c:v>36.834499999999998</c:v>
                </c:pt>
                <c:pt idx="799">
                  <c:v>36.874400000000001</c:v>
                </c:pt>
                <c:pt idx="800">
                  <c:v>36.914200000000001</c:v>
                </c:pt>
                <c:pt idx="801">
                  <c:v>36.954099999999997</c:v>
                </c:pt>
                <c:pt idx="802">
                  <c:v>36.993899999999996</c:v>
                </c:pt>
                <c:pt idx="803">
                  <c:v>37.033700000000003</c:v>
                </c:pt>
                <c:pt idx="804">
                  <c:v>37.073599999999999</c:v>
                </c:pt>
                <c:pt idx="805">
                  <c:v>37.113399999999999</c:v>
                </c:pt>
                <c:pt idx="806">
                  <c:v>37.153300000000002</c:v>
                </c:pt>
                <c:pt idx="807">
                  <c:v>37.193100000000001</c:v>
                </c:pt>
                <c:pt idx="808">
                  <c:v>37.232999999999997</c:v>
                </c:pt>
                <c:pt idx="809">
                  <c:v>37.272799999999997</c:v>
                </c:pt>
                <c:pt idx="810">
                  <c:v>37.312600000000003</c:v>
                </c:pt>
                <c:pt idx="811">
                  <c:v>37.352499999999999</c:v>
                </c:pt>
                <c:pt idx="812">
                  <c:v>37.392299999999999</c:v>
                </c:pt>
                <c:pt idx="813">
                  <c:v>37.432200000000002</c:v>
                </c:pt>
                <c:pt idx="814">
                  <c:v>37.472000000000001</c:v>
                </c:pt>
                <c:pt idx="815">
                  <c:v>37.511800000000001</c:v>
                </c:pt>
                <c:pt idx="816">
                  <c:v>37.551699999999997</c:v>
                </c:pt>
                <c:pt idx="817">
                  <c:v>37.591500000000003</c:v>
                </c:pt>
                <c:pt idx="818">
                  <c:v>37.631399999999999</c:v>
                </c:pt>
                <c:pt idx="819">
                  <c:v>37.671199999999999</c:v>
                </c:pt>
                <c:pt idx="820">
                  <c:v>37.711100000000002</c:v>
                </c:pt>
                <c:pt idx="821">
                  <c:v>37.750900000000001</c:v>
                </c:pt>
                <c:pt idx="822">
                  <c:v>37.790700000000001</c:v>
                </c:pt>
                <c:pt idx="823">
                  <c:v>37.830599999999997</c:v>
                </c:pt>
                <c:pt idx="824">
                  <c:v>37.870399999999997</c:v>
                </c:pt>
                <c:pt idx="825">
                  <c:v>37.910299999999999</c:v>
                </c:pt>
                <c:pt idx="826">
                  <c:v>37.950099999999999</c:v>
                </c:pt>
                <c:pt idx="827">
                  <c:v>37.99</c:v>
                </c:pt>
                <c:pt idx="828">
                  <c:v>38.029800000000002</c:v>
                </c:pt>
                <c:pt idx="829">
                  <c:v>38.069600000000001</c:v>
                </c:pt>
                <c:pt idx="830">
                  <c:v>38.109499999999997</c:v>
                </c:pt>
                <c:pt idx="831">
                  <c:v>38.149299999999997</c:v>
                </c:pt>
                <c:pt idx="832">
                  <c:v>38.1892</c:v>
                </c:pt>
                <c:pt idx="833">
                  <c:v>38.228999999999999</c:v>
                </c:pt>
                <c:pt idx="834">
                  <c:v>38.268900000000002</c:v>
                </c:pt>
                <c:pt idx="835">
                  <c:v>38.308700000000002</c:v>
                </c:pt>
                <c:pt idx="836">
                  <c:v>38.348500000000001</c:v>
                </c:pt>
                <c:pt idx="837">
                  <c:v>38.388399999999997</c:v>
                </c:pt>
                <c:pt idx="838">
                  <c:v>38.428199999999997</c:v>
                </c:pt>
                <c:pt idx="839">
                  <c:v>38.4681</c:v>
                </c:pt>
                <c:pt idx="840">
                  <c:v>38.507899999999999</c:v>
                </c:pt>
                <c:pt idx="841">
                  <c:v>38.547800000000002</c:v>
                </c:pt>
                <c:pt idx="842">
                  <c:v>38.587600000000002</c:v>
                </c:pt>
                <c:pt idx="843">
                  <c:v>38.627400000000002</c:v>
                </c:pt>
                <c:pt idx="844">
                  <c:v>38.667299999999997</c:v>
                </c:pt>
                <c:pt idx="845">
                  <c:v>38.707099999999997</c:v>
                </c:pt>
                <c:pt idx="846">
                  <c:v>38.747</c:v>
                </c:pt>
                <c:pt idx="847">
                  <c:v>38.786799999999999</c:v>
                </c:pt>
                <c:pt idx="848">
                  <c:v>38.826700000000002</c:v>
                </c:pt>
                <c:pt idx="849">
                  <c:v>38.866500000000002</c:v>
                </c:pt>
                <c:pt idx="850">
                  <c:v>38.906300000000002</c:v>
                </c:pt>
                <c:pt idx="851">
                  <c:v>38.946199999999997</c:v>
                </c:pt>
                <c:pt idx="852">
                  <c:v>38.985999999999997</c:v>
                </c:pt>
                <c:pt idx="853">
                  <c:v>39.0259</c:v>
                </c:pt>
                <c:pt idx="854">
                  <c:v>39.0657</c:v>
                </c:pt>
                <c:pt idx="855">
                  <c:v>39.105600000000003</c:v>
                </c:pt>
                <c:pt idx="856">
                  <c:v>39.145400000000002</c:v>
                </c:pt>
                <c:pt idx="857">
                  <c:v>39.185200000000002</c:v>
                </c:pt>
                <c:pt idx="858">
                  <c:v>39.225099999999998</c:v>
                </c:pt>
                <c:pt idx="859">
                  <c:v>39.264899999999997</c:v>
                </c:pt>
                <c:pt idx="860">
                  <c:v>39.3048</c:v>
                </c:pt>
                <c:pt idx="861">
                  <c:v>39.3446</c:v>
                </c:pt>
                <c:pt idx="862">
                  <c:v>39.384500000000003</c:v>
                </c:pt>
                <c:pt idx="863">
                  <c:v>39.424300000000002</c:v>
                </c:pt>
                <c:pt idx="864">
                  <c:v>39.464100000000002</c:v>
                </c:pt>
                <c:pt idx="865">
                  <c:v>39.503999999999998</c:v>
                </c:pt>
                <c:pt idx="866">
                  <c:v>39.543799999999997</c:v>
                </c:pt>
                <c:pt idx="867">
                  <c:v>39.5837</c:v>
                </c:pt>
                <c:pt idx="868">
                  <c:v>39.6235</c:v>
                </c:pt>
                <c:pt idx="869">
                  <c:v>39.663400000000003</c:v>
                </c:pt>
                <c:pt idx="870">
                  <c:v>39.703200000000002</c:v>
                </c:pt>
                <c:pt idx="871">
                  <c:v>39.743000000000002</c:v>
                </c:pt>
                <c:pt idx="872">
                  <c:v>39.782899999999998</c:v>
                </c:pt>
                <c:pt idx="873">
                  <c:v>39.822699999999998</c:v>
                </c:pt>
                <c:pt idx="874">
                  <c:v>39.8626</c:v>
                </c:pt>
                <c:pt idx="875">
                  <c:v>39.9024</c:v>
                </c:pt>
                <c:pt idx="876">
                  <c:v>39.942300000000003</c:v>
                </c:pt>
                <c:pt idx="877">
                  <c:v>39.982100000000003</c:v>
                </c:pt>
                <c:pt idx="878">
                  <c:v>40.021900000000002</c:v>
                </c:pt>
                <c:pt idx="879">
                  <c:v>40.061799999999998</c:v>
                </c:pt>
                <c:pt idx="880">
                  <c:v>40.101599999999998</c:v>
                </c:pt>
                <c:pt idx="881">
                  <c:v>40.141500000000001</c:v>
                </c:pt>
                <c:pt idx="882">
                  <c:v>40.1813</c:v>
                </c:pt>
                <c:pt idx="883">
                  <c:v>40.221200000000003</c:v>
                </c:pt>
                <c:pt idx="884">
                  <c:v>40.261000000000003</c:v>
                </c:pt>
                <c:pt idx="885">
                  <c:v>40.300800000000002</c:v>
                </c:pt>
                <c:pt idx="886">
                  <c:v>40.340699999999998</c:v>
                </c:pt>
                <c:pt idx="887">
                  <c:v>40.380499999999998</c:v>
                </c:pt>
                <c:pt idx="888">
                  <c:v>40.420400000000001</c:v>
                </c:pt>
                <c:pt idx="889">
                  <c:v>40.4602</c:v>
                </c:pt>
                <c:pt idx="890">
                  <c:v>40.500100000000003</c:v>
                </c:pt>
                <c:pt idx="891">
                  <c:v>40.539900000000003</c:v>
                </c:pt>
                <c:pt idx="892">
                  <c:v>40.579700000000003</c:v>
                </c:pt>
                <c:pt idx="893">
                  <c:v>40.619599999999998</c:v>
                </c:pt>
                <c:pt idx="894">
                  <c:v>40.659399999999998</c:v>
                </c:pt>
                <c:pt idx="895">
                  <c:v>40.699300000000001</c:v>
                </c:pt>
                <c:pt idx="896">
                  <c:v>40.739100000000001</c:v>
                </c:pt>
                <c:pt idx="897">
                  <c:v>40.779000000000003</c:v>
                </c:pt>
                <c:pt idx="898">
                  <c:v>40.818800000000003</c:v>
                </c:pt>
                <c:pt idx="899">
                  <c:v>40.858600000000003</c:v>
                </c:pt>
                <c:pt idx="900">
                  <c:v>40.898499999999999</c:v>
                </c:pt>
                <c:pt idx="901">
                  <c:v>40.938299999999998</c:v>
                </c:pt>
                <c:pt idx="902">
                  <c:v>40.978200000000001</c:v>
                </c:pt>
                <c:pt idx="903">
                  <c:v>41.018000000000001</c:v>
                </c:pt>
                <c:pt idx="904">
                  <c:v>41.057899999999997</c:v>
                </c:pt>
                <c:pt idx="905">
                  <c:v>41.097700000000003</c:v>
                </c:pt>
                <c:pt idx="906">
                  <c:v>41.137500000000003</c:v>
                </c:pt>
                <c:pt idx="907">
                  <c:v>41.177399999999999</c:v>
                </c:pt>
                <c:pt idx="908">
                  <c:v>41.217199999999998</c:v>
                </c:pt>
                <c:pt idx="909">
                  <c:v>41.257100000000001</c:v>
                </c:pt>
                <c:pt idx="910">
                  <c:v>41.296900000000001</c:v>
                </c:pt>
                <c:pt idx="911">
                  <c:v>41.336799999999997</c:v>
                </c:pt>
                <c:pt idx="912">
                  <c:v>41.376600000000003</c:v>
                </c:pt>
                <c:pt idx="913">
                  <c:v>41.416400000000003</c:v>
                </c:pt>
                <c:pt idx="914">
                  <c:v>41.456299999999999</c:v>
                </c:pt>
                <c:pt idx="915">
                  <c:v>41.496099999999998</c:v>
                </c:pt>
                <c:pt idx="916">
                  <c:v>41.536000000000001</c:v>
                </c:pt>
                <c:pt idx="917">
                  <c:v>41.575800000000001</c:v>
                </c:pt>
                <c:pt idx="918">
                  <c:v>41.615699999999997</c:v>
                </c:pt>
                <c:pt idx="919">
                  <c:v>41.655500000000004</c:v>
                </c:pt>
                <c:pt idx="920">
                  <c:v>41.695300000000003</c:v>
                </c:pt>
                <c:pt idx="921">
                  <c:v>41.735199999999999</c:v>
                </c:pt>
                <c:pt idx="922">
                  <c:v>41.774999999999999</c:v>
                </c:pt>
                <c:pt idx="923">
                  <c:v>41.814900000000002</c:v>
                </c:pt>
                <c:pt idx="924">
                  <c:v>41.854700000000001</c:v>
                </c:pt>
                <c:pt idx="925">
                  <c:v>41.894599999999997</c:v>
                </c:pt>
                <c:pt idx="926">
                  <c:v>41.934399999999997</c:v>
                </c:pt>
                <c:pt idx="927">
                  <c:v>41.974200000000003</c:v>
                </c:pt>
                <c:pt idx="928">
                  <c:v>42.014099999999999</c:v>
                </c:pt>
                <c:pt idx="929">
                  <c:v>42.053899999999999</c:v>
                </c:pt>
                <c:pt idx="930">
                  <c:v>42.093800000000002</c:v>
                </c:pt>
                <c:pt idx="931">
                  <c:v>42.133600000000001</c:v>
                </c:pt>
                <c:pt idx="932">
                  <c:v>42.173499999999997</c:v>
                </c:pt>
                <c:pt idx="933">
                  <c:v>42.213299999999997</c:v>
                </c:pt>
                <c:pt idx="934">
                  <c:v>42.253100000000003</c:v>
                </c:pt>
                <c:pt idx="935">
                  <c:v>42.292999999999999</c:v>
                </c:pt>
                <c:pt idx="936">
                  <c:v>42.332799999999999</c:v>
                </c:pt>
                <c:pt idx="937">
                  <c:v>42.372700000000002</c:v>
                </c:pt>
                <c:pt idx="938">
                  <c:v>42.412500000000001</c:v>
                </c:pt>
                <c:pt idx="939">
                  <c:v>42.452399999999997</c:v>
                </c:pt>
                <c:pt idx="940">
                  <c:v>42.492199999999997</c:v>
                </c:pt>
                <c:pt idx="941">
                  <c:v>42.531999999999996</c:v>
                </c:pt>
                <c:pt idx="942">
                  <c:v>42.571899999999999</c:v>
                </c:pt>
                <c:pt idx="943">
                  <c:v>42.611699999999999</c:v>
                </c:pt>
                <c:pt idx="944">
                  <c:v>42.651600000000002</c:v>
                </c:pt>
                <c:pt idx="945">
                  <c:v>42.691400000000002</c:v>
                </c:pt>
                <c:pt idx="946">
                  <c:v>42.731299999999997</c:v>
                </c:pt>
                <c:pt idx="947">
                  <c:v>42.771099999999997</c:v>
                </c:pt>
                <c:pt idx="948">
                  <c:v>42.810899999999997</c:v>
                </c:pt>
                <c:pt idx="949">
                  <c:v>42.8508</c:v>
                </c:pt>
                <c:pt idx="950">
                  <c:v>42.890599999999999</c:v>
                </c:pt>
                <c:pt idx="951">
                  <c:v>42.930500000000002</c:v>
                </c:pt>
                <c:pt idx="952">
                  <c:v>42.970300000000002</c:v>
                </c:pt>
                <c:pt idx="953">
                  <c:v>43.010199999999998</c:v>
                </c:pt>
                <c:pt idx="954">
                  <c:v>43.05</c:v>
                </c:pt>
                <c:pt idx="955">
                  <c:v>43.089799999999997</c:v>
                </c:pt>
                <c:pt idx="956">
                  <c:v>43.1297</c:v>
                </c:pt>
                <c:pt idx="957">
                  <c:v>43.169499999999999</c:v>
                </c:pt>
                <c:pt idx="958">
                  <c:v>43.209400000000002</c:v>
                </c:pt>
                <c:pt idx="959">
                  <c:v>43.249200000000002</c:v>
                </c:pt>
                <c:pt idx="960">
                  <c:v>43.289099999999998</c:v>
                </c:pt>
                <c:pt idx="961">
                  <c:v>43.328899999999997</c:v>
                </c:pt>
                <c:pt idx="962">
                  <c:v>43.368699999999997</c:v>
                </c:pt>
                <c:pt idx="963">
                  <c:v>43.4086</c:v>
                </c:pt>
                <c:pt idx="964">
                  <c:v>43.448399999999999</c:v>
                </c:pt>
                <c:pt idx="965">
                  <c:v>43.488300000000002</c:v>
                </c:pt>
                <c:pt idx="966">
                  <c:v>43.528100000000002</c:v>
                </c:pt>
                <c:pt idx="967">
                  <c:v>43.567999999999998</c:v>
                </c:pt>
                <c:pt idx="968">
                  <c:v>43.607799999999997</c:v>
                </c:pt>
                <c:pt idx="969">
                  <c:v>43.647599999999997</c:v>
                </c:pt>
                <c:pt idx="970">
                  <c:v>43.6875</c:v>
                </c:pt>
                <c:pt idx="971">
                  <c:v>43.7273</c:v>
                </c:pt>
                <c:pt idx="972">
                  <c:v>43.767200000000003</c:v>
                </c:pt>
                <c:pt idx="973">
                  <c:v>43.807000000000002</c:v>
                </c:pt>
                <c:pt idx="974">
                  <c:v>43.846899999999998</c:v>
                </c:pt>
                <c:pt idx="975">
                  <c:v>43.886699999999998</c:v>
                </c:pt>
                <c:pt idx="976">
                  <c:v>43.926499999999997</c:v>
                </c:pt>
                <c:pt idx="977">
                  <c:v>43.9664</c:v>
                </c:pt>
                <c:pt idx="978">
                  <c:v>44.0062</c:v>
                </c:pt>
                <c:pt idx="979">
                  <c:v>44.046100000000003</c:v>
                </c:pt>
                <c:pt idx="980">
                  <c:v>44.085900000000002</c:v>
                </c:pt>
                <c:pt idx="981">
                  <c:v>44.125799999999998</c:v>
                </c:pt>
                <c:pt idx="982">
                  <c:v>44.165599999999998</c:v>
                </c:pt>
                <c:pt idx="983">
                  <c:v>44.205399999999997</c:v>
                </c:pt>
                <c:pt idx="984">
                  <c:v>44.2453</c:v>
                </c:pt>
                <c:pt idx="985">
                  <c:v>44.2851</c:v>
                </c:pt>
                <c:pt idx="986">
                  <c:v>44.325000000000003</c:v>
                </c:pt>
                <c:pt idx="987">
                  <c:v>44.364800000000002</c:v>
                </c:pt>
                <c:pt idx="988">
                  <c:v>44.404699999999998</c:v>
                </c:pt>
                <c:pt idx="989">
                  <c:v>44.444499999999998</c:v>
                </c:pt>
                <c:pt idx="990">
                  <c:v>44.484299999999998</c:v>
                </c:pt>
                <c:pt idx="991">
                  <c:v>44.5242</c:v>
                </c:pt>
                <c:pt idx="992">
                  <c:v>44.564</c:v>
                </c:pt>
                <c:pt idx="993">
                  <c:v>44.603900000000003</c:v>
                </c:pt>
                <c:pt idx="994">
                  <c:v>44.643700000000003</c:v>
                </c:pt>
                <c:pt idx="995">
                  <c:v>44.683599999999998</c:v>
                </c:pt>
                <c:pt idx="996">
                  <c:v>44.723399999999998</c:v>
                </c:pt>
                <c:pt idx="997">
                  <c:v>44.763199999999998</c:v>
                </c:pt>
                <c:pt idx="998">
                  <c:v>44.803100000000001</c:v>
                </c:pt>
                <c:pt idx="999">
                  <c:v>44.8429</c:v>
                </c:pt>
                <c:pt idx="1000">
                  <c:v>44.882800000000003</c:v>
                </c:pt>
                <c:pt idx="1001">
                  <c:v>44.922600000000003</c:v>
                </c:pt>
                <c:pt idx="1002">
                  <c:v>44.962499999999999</c:v>
                </c:pt>
                <c:pt idx="1003">
                  <c:v>45.002299999999998</c:v>
                </c:pt>
                <c:pt idx="1004">
                  <c:v>45.042099999999998</c:v>
                </c:pt>
                <c:pt idx="1005">
                  <c:v>45.082000000000001</c:v>
                </c:pt>
                <c:pt idx="1006">
                  <c:v>45.1218</c:v>
                </c:pt>
                <c:pt idx="1007">
                  <c:v>45.161700000000003</c:v>
                </c:pt>
                <c:pt idx="1008">
                  <c:v>45.201500000000003</c:v>
                </c:pt>
                <c:pt idx="1009">
                  <c:v>45.241399999999999</c:v>
                </c:pt>
                <c:pt idx="1010">
                  <c:v>45.281199999999998</c:v>
                </c:pt>
                <c:pt idx="1011">
                  <c:v>45.320999999999998</c:v>
                </c:pt>
                <c:pt idx="1012">
                  <c:v>45.360900000000001</c:v>
                </c:pt>
                <c:pt idx="1013">
                  <c:v>45.400700000000001</c:v>
                </c:pt>
                <c:pt idx="1014">
                  <c:v>45.440600000000003</c:v>
                </c:pt>
                <c:pt idx="1015">
                  <c:v>45.480400000000003</c:v>
                </c:pt>
                <c:pt idx="1016">
                  <c:v>45.520299999999999</c:v>
                </c:pt>
                <c:pt idx="1017">
                  <c:v>45.560099999999998</c:v>
                </c:pt>
                <c:pt idx="1018">
                  <c:v>45.599899999999998</c:v>
                </c:pt>
                <c:pt idx="1019">
                  <c:v>45.639800000000001</c:v>
                </c:pt>
                <c:pt idx="1020">
                  <c:v>45.679600000000001</c:v>
                </c:pt>
                <c:pt idx="1021">
                  <c:v>45.719499999999996</c:v>
                </c:pt>
                <c:pt idx="1022">
                  <c:v>45.759300000000003</c:v>
                </c:pt>
                <c:pt idx="1023">
                  <c:v>45.799199999999999</c:v>
                </c:pt>
                <c:pt idx="1024">
                  <c:v>45.838999999999999</c:v>
                </c:pt>
                <c:pt idx="1025">
                  <c:v>45.878799999999998</c:v>
                </c:pt>
                <c:pt idx="1026">
                  <c:v>45.918700000000001</c:v>
                </c:pt>
                <c:pt idx="1027">
                  <c:v>45.958500000000001</c:v>
                </c:pt>
                <c:pt idx="1028">
                  <c:v>45.998399999999997</c:v>
                </c:pt>
                <c:pt idx="1029">
                  <c:v>46.038200000000003</c:v>
                </c:pt>
                <c:pt idx="1030">
                  <c:v>46.078099999999999</c:v>
                </c:pt>
                <c:pt idx="1031">
                  <c:v>46.117899999999999</c:v>
                </c:pt>
                <c:pt idx="1032">
                  <c:v>46.157699999999998</c:v>
                </c:pt>
                <c:pt idx="1033">
                  <c:v>46.197600000000001</c:v>
                </c:pt>
                <c:pt idx="1034">
                  <c:v>46.237400000000001</c:v>
                </c:pt>
                <c:pt idx="1035">
                  <c:v>46.277299999999997</c:v>
                </c:pt>
                <c:pt idx="1036">
                  <c:v>46.317100000000003</c:v>
                </c:pt>
                <c:pt idx="1037">
                  <c:v>46.356999999999999</c:v>
                </c:pt>
                <c:pt idx="1038">
                  <c:v>46.396799999999999</c:v>
                </c:pt>
                <c:pt idx="1039">
                  <c:v>46.436599999999999</c:v>
                </c:pt>
                <c:pt idx="1040">
                  <c:v>46.476500000000001</c:v>
                </c:pt>
                <c:pt idx="1041">
                  <c:v>46.516300000000001</c:v>
                </c:pt>
                <c:pt idx="1042">
                  <c:v>46.556199999999997</c:v>
                </c:pt>
                <c:pt idx="1043">
                  <c:v>46.595999999999997</c:v>
                </c:pt>
                <c:pt idx="1044">
                  <c:v>46.635899999999999</c:v>
                </c:pt>
                <c:pt idx="1045">
                  <c:v>46.675699999999999</c:v>
                </c:pt>
                <c:pt idx="1046">
                  <c:v>46.715499999999999</c:v>
                </c:pt>
                <c:pt idx="1047">
                  <c:v>46.755400000000002</c:v>
                </c:pt>
                <c:pt idx="1048">
                  <c:v>46.795200000000001</c:v>
                </c:pt>
                <c:pt idx="1049">
                  <c:v>46.835099999999997</c:v>
                </c:pt>
                <c:pt idx="1050">
                  <c:v>46.874899999999997</c:v>
                </c:pt>
                <c:pt idx="1051">
                  <c:v>46.9148</c:v>
                </c:pt>
                <c:pt idx="1052">
                  <c:v>46.954599999999999</c:v>
                </c:pt>
                <c:pt idx="1053">
                  <c:v>46.994399999999999</c:v>
                </c:pt>
                <c:pt idx="1054">
                  <c:v>47.034300000000002</c:v>
                </c:pt>
                <c:pt idx="1055">
                  <c:v>47.074100000000001</c:v>
                </c:pt>
                <c:pt idx="1056">
                  <c:v>47.113999999999997</c:v>
                </c:pt>
                <c:pt idx="1057">
                  <c:v>47.153799999999997</c:v>
                </c:pt>
                <c:pt idx="1058">
                  <c:v>47.1937</c:v>
                </c:pt>
                <c:pt idx="1059">
                  <c:v>47.233499999999999</c:v>
                </c:pt>
                <c:pt idx="1060">
                  <c:v>47.273299999999999</c:v>
                </c:pt>
                <c:pt idx="1061">
                  <c:v>47.313200000000002</c:v>
                </c:pt>
                <c:pt idx="1062">
                  <c:v>47.353000000000002</c:v>
                </c:pt>
                <c:pt idx="1063">
                  <c:v>47.392899999999997</c:v>
                </c:pt>
                <c:pt idx="1064">
                  <c:v>47.432699999999997</c:v>
                </c:pt>
                <c:pt idx="1065">
                  <c:v>47.4726</c:v>
                </c:pt>
                <c:pt idx="1066">
                  <c:v>47.5124</c:v>
                </c:pt>
                <c:pt idx="1067">
                  <c:v>47.552199999999999</c:v>
                </c:pt>
                <c:pt idx="1068">
                  <c:v>47.592100000000002</c:v>
                </c:pt>
                <c:pt idx="1069">
                  <c:v>47.631900000000002</c:v>
                </c:pt>
                <c:pt idx="1070">
                  <c:v>47.671799999999998</c:v>
                </c:pt>
                <c:pt idx="1071">
                  <c:v>47.711599999999997</c:v>
                </c:pt>
                <c:pt idx="1072">
                  <c:v>47.7515</c:v>
                </c:pt>
                <c:pt idx="1073">
                  <c:v>47.7913</c:v>
                </c:pt>
                <c:pt idx="1074">
                  <c:v>47.831099999999999</c:v>
                </c:pt>
                <c:pt idx="1075">
                  <c:v>47.871000000000002</c:v>
                </c:pt>
                <c:pt idx="1076">
                  <c:v>47.910800000000002</c:v>
                </c:pt>
                <c:pt idx="1077">
                  <c:v>47.950699999999998</c:v>
                </c:pt>
                <c:pt idx="1078">
                  <c:v>47.990499999999997</c:v>
                </c:pt>
                <c:pt idx="1079">
                  <c:v>48.0304</c:v>
                </c:pt>
                <c:pt idx="1080">
                  <c:v>48.0702</c:v>
                </c:pt>
                <c:pt idx="1081">
                  <c:v>48.11</c:v>
                </c:pt>
                <c:pt idx="1082">
                  <c:v>48.149900000000002</c:v>
                </c:pt>
                <c:pt idx="1083">
                  <c:v>48.189700000000002</c:v>
                </c:pt>
                <c:pt idx="1084">
                  <c:v>48.229599999999998</c:v>
                </c:pt>
                <c:pt idx="1085">
                  <c:v>48.269399999999997</c:v>
                </c:pt>
                <c:pt idx="1086">
                  <c:v>48.3093</c:v>
                </c:pt>
                <c:pt idx="1087">
                  <c:v>48.3491</c:v>
                </c:pt>
                <c:pt idx="1088">
                  <c:v>48.3889</c:v>
                </c:pt>
                <c:pt idx="1089">
                  <c:v>48.428800000000003</c:v>
                </c:pt>
                <c:pt idx="1090">
                  <c:v>48.468600000000002</c:v>
                </c:pt>
                <c:pt idx="1091">
                  <c:v>48.508499999999998</c:v>
                </c:pt>
                <c:pt idx="1092">
                  <c:v>48.548299999999998</c:v>
                </c:pt>
                <c:pt idx="1093">
                  <c:v>48.588200000000001</c:v>
                </c:pt>
                <c:pt idx="1094">
                  <c:v>48.628</c:v>
                </c:pt>
                <c:pt idx="1095">
                  <c:v>48.6678</c:v>
                </c:pt>
                <c:pt idx="1096">
                  <c:v>48.707700000000003</c:v>
                </c:pt>
                <c:pt idx="1097">
                  <c:v>48.747500000000002</c:v>
                </c:pt>
                <c:pt idx="1098">
                  <c:v>48.787399999999998</c:v>
                </c:pt>
                <c:pt idx="1099">
                  <c:v>48.827199999999998</c:v>
                </c:pt>
                <c:pt idx="1100">
                  <c:v>48.867100000000001</c:v>
                </c:pt>
                <c:pt idx="1101">
                  <c:v>48.9069</c:v>
                </c:pt>
                <c:pt idx="1102">
                  <c:v>48.9467</c:v>
                </c:pt>
                <c:pt idx="1103">
                  <c:v>48.986600000000003</c:v>
                </c:pt>
                <c:pt idx="1104">
                  <c:v>49.026400000000002</c:v>
                </c:pt>
                <c:pt idx="1105">
                  <c:v>49.066299999999998</c:v>
                </c:pt>
                <c:pt idx="1106">
                  <c:v>49.106099999999998</c:v>
                </c:pt>
                <c:pt idx="1107">
                  <c:v>49.146000000000001</c:v>
                </c:pt>
                <c:pt idx="1108">
                  <c:v>49.1858</c:v>
                </c:pt>
                <c:pt idx="1109">
                  <c:v>49.2256</c:v>
                </c:pt>
                <c:pt idx="1110">
                  <c:v>49.265500000000003</c:v>
                </c:pt>
                <c:pt idx="1111">
                  <c:v>49.305300000000003</c:v>
                </c:pt>
                <c:pt idx="1112">
                  <c:v>49.345199999999998</c:v>
                </c:pt>
                <c:pt idx="1113">
                  <c:v>49.384999999999998</c:v>
                </c:pt>
                <c:pt idx="1114">
                  <c:v>49.424900000000001</c:v>
                </c:pt>
                <c:pt idx="1115">
                  <c:v>49.464700000000001</c:v>
                </c:pt>
                <c:pt idx="1116">
                  <c:v>49.5045</c:v>
                </c:pt>
                <c:pt idx="1117">
                  <c:v>49.544400000000003</c:v>
                </c:pt>
                <c:pt idx="1118">
                  <c:v>49.584200000000003</c:v>
                </c:pt>
                <c:pt idx="1119">
                  <c:v>49.624099999999999</c:v>
                </c:pt>
                <c:pt idx="1120">
                  <c:v>49.663899999999998</c:v>
                </c:pt>
                <c:pt idx="1121">
                  <c:v>49.703800000000001</c:v>
                </c:pt>
                <c:pt idx="1122">
                  <c:v>49.743600000000001</c:v>
                </c:pt>
                <c:pt idx="1123">
                  <c:v>49.7834</c:v>
                </c:pt>
                <c:pt idx="1124">
                  <c:v>49.823300000000003</c:v>
                </c:pt>
                <c:pt idx="1125">
                  <c:v>49.863100000000003</c:v>
                </c:pt>
                <c:pt idx="1126">
                  <c:v>49.902999999999999</c:v>
                </c:pt>
                <c:pt idx="1127">
                  <c:v>49.942799999999998</c:v>
                </c:pt>
                <c:pt idx="1128">
                  <c:v>49.982700000000001</c:v>
                </c:pt>
                <c:pt idx="1129">
                  <c:v>50.022500000000001</c:v>
                </c:pt>
                <c:pt idx="1130">
                  <c:v>50.0623</c:v>
                </c:pt>
                <c:pt idx="1131">
                  <c:v>50.102200000000003</c:v>
                </c:pt>
                <c:pt idx="1132">
                  <c:v>50.142000000000003</c:v>
                </c:pt>
                <c:pt idx="1133">
                  <c:v>50.181899999999999</c:v>
                </c:pt>
                <c:pt idx="1134">
                  <c:v>50.221699999999998</c:v>
                </c:pt>
                <c:pt idx="1135">
                  <c:v>50.261600000000001</c:v>
                </c:pt>
                <c:pt idx="1136">
                  <c:v>50.301400000000001</c:v>
                </c:pt>
                <c:pt idx="1137">
                  <c:v>50.341200000000001</c:v>
                </c:pt>
                <c:pt idx="1138">
                  <c:v>50.381100000000004</c:v>
                </c:pt>
                <c:pt idx="1139">
                  <c:v>50.420900000000003</c:v>
                </c:pt>
                <c:pt idx="1140">
                  <c:v>50.460799999999999</c:v>
                </c:pt>
                <c:pt idx="1141">
                  <c:v>50.500599999999999</c:v>
                </c:pt>
                <c:pt idx="1142">
                  <c:v>50.540500000000002</c:v>
                </c:pt>
                <c:pt idx="1143">
                  <c:v>50.580300000000001</c:v>
                </c:pt>
                <c:pt idx="1144">
                  <c:v>50.620100000000001</c:v>
                </c:pt>
                <c:pt idx="1145">
                  <c:v>50.66</c:v>
                </c:pt>
                <c:pt idx="1146">
                  <c:v>50.699800000000003</c:v>
                </c:pt>
                <c:pt idx="1147">
                  <c:v>50.739699999999999</c:v>
                </c:pt>
                <c:pt idx="1148">
                  <c:v>50.779499999999999</c:v>
                </c:pt>
                <c:pt idx="1149">
                  <c:v>50.819400000000002</c:v>
                </c:pt>
                <c:pt idx="1150">
                  <c:v>50.859200000000001</c:v>
                </c:pt>
                <c:pt idx="1151">
                  <c:v>50.899000000000001</c:v>
                </c:pt>
                <c:pt idx="1152">
                  <c:v>50.938899999999997</c:v>
                </c:pt>
                <c:pt idx="1153">
                  <c:v>50.978700000000003</c:v>
                </c:pt>
                <c:pt idx="1154">
                  <c:v>51.018599999999999</c:v>
                </c:pt>
                <c:pt idx="1155">
                  <c:v>51.058399999999999</c:v>
                </c:pt>
                <c:pt idx="1156">
                  <c:v>51.098300000000002</c:v>
                </c:pt>
                <c:pt idx="1157">
                  <c:v>51.138100000000001</c:v>
                </c:pt>
                <c:pt idx="1158">
                  <c:v>51.177900000000001</c:v>
                </c:pt>
                <c:pt idx="1159">
                  <c:v>51.217799999999997</c:v>
                </c:pt>
                <c:pt idx="1160">
                  <c:v>51.257599999999996</c:v>
                </c:pt>
                <c:pt idx="1161">
                  <c:v>51.297499999999999</c:v>
                </c:pt>
                <c:pt idx="1162">
                  <c:v>51.337299999999999</c:v>
                </c:pt>
                <c:pt idx="1163">
                  <c:v>51.377200000000002</c:v>
                </c:pt>
                <c:pt idx="1164">
                  <c:v>51.417000000000002</c:v>
                </c:pt>
                <c:pt idx="1165">
                  <c:v>51.456800000000001</c:v>
                </c:pt>
                <c:pt idx="1166">
                  <c:v>51.496699999999997</c:v>
                </c:pt>
                <c:pt idx="1167">
                  <c:v>51.536499999999997</c:v>
                </c:pt>
                <c:pt idx="1168">
                  <c:v>51.5764</c:v>
                </c:pt>
                <c:pt idx="1169">
                  <c:v>51.616199999999999</c:v>
                </c:pt>
                <c:pt idx="1170">
                  <c:v>51.656100000000002</c:v>
                </c:pt>
                <c:pt idx="1171">
                  <c:v>51.695900000000002</c:v>
                </c:pt>
                <c:pt idx="1172">
                  <c:v>51.735700000000001</c:v>
                </c:pt>
                <c:pt idx="1173">
                  <c:v>51.775599999999997</c:v>
                </c:pt>
                <c:pt idx="1174">
                  <c:v>51.815399999999997</c:v>
                </c:pt>
                <c:pt idx="1175">
                  <c:v>51.8553</c:v>
                </c:pt>
                <c:pt idx="1176">
                  <c:v>51.895099999999999</c:v>
                </c:pt>
                <c:pt idx="1177">
                  <c:v>51.935000000000002</c:v>
                </c:pt>
                <c:pt idx="1178">
                  <c:v>51.974800000000002</c:v>
                </c:pt>
                <c:pt idx="1179">
                  <c:v>52.014600000000002</c:v>
                </c:pt>
                <c:pt idx="1180">
                  <c:v>52.054499999999997</c:v>
                </c:pt>
                <c:pt idx="1181">
                  <c:v>52.094299999999997</c:v>
                </c:pt>
                <c:pt idx="1182">
                  <c:v>52.1342</c:v>
                </c:pt>
                <c:pt idx="1183">
                  <c:v>52.173999999999999</c:v>
                </c:pt>
                <c:pt idx="1184">
                  <c:v>52.213900000000002</c:v>
                </c:pt>
                <c:pt idx="1185">
                  <c:v>52.253700000000002</c:v>
                </c:pt>
                <c:pt idx="1186">
                  <c:v>52.293500000000002</c:v>
                </c:pt>
                <c:pt idx="1187">
                  <c:v>52.333399999999997</c:v>
                </c:pt>
                <c:pt idx="1188">
                  <c:v>52.373199999999997</c:v>
                </c:pt>
                <c:pt idx="1189">
                  <c:v>52.4131</c:v>
                </c:pt>
                <c:pt idx="1190">
                  <c:v>52.4529</c:v>
                </c:pt>
                <c:pt idx="1191">
                  <c:v>52.492800000000003</c:v>
                </c:pt>
                <c:pt idx="1192">
                  <c:v>52.532600000000002</c:v>
                </c:pt>
                <c:pt idx="1193">
                  <c:v>52.572400000000002</c:v>
                </c:pt>
                <c:pt idx="1194">
                  <c:v>52.612299999999998</c:v>
                </c:pt>
                <c:pt idx="1195">
                  <c:v>52.652099999999997</c:v>
                </c:pt>
                <c:pt idx="1196">
                  <c:v>52.692</c:v>
                </c:pt>
                <c:pt idx="1197">
                  <c:v>52.7318</c:v>
                </c:pt>
                <c:pt idx="1198">
                  <c:v>52.771700000000003</c:v>
                </c:pt>
                <c:pt idx="1199">
                  <c:v>52.811500000000002</c:v>
                </c:pt>
                <c:pt idx="1200">
                  <c:v>52.851300000000002</c:v>
                </c:pt>
                <c:pt idx="1201">
                  <c:v>52.891199999999998</c:v>
                </c:pt>
                <c:pt idx="1202">
                  <c:v>52.930999999999997</c:v>
                </c:pt>
                <c:pt idx="1203">
                  <c:v>52.9709</c:v>
                </c:pt>
                <c:pt idx="1204">
                  <c:v>53.0107</c:v>
                </c:pt>
                <c:pt idx="1205">
                  <c:v>53.050600000000003</c:v>
                </c:pt>
                <c:pt idx="1206">
                  <c:v>53.090400000000002</c:v>
                </c:pt>
                <c:pt idx="1207">
                  <c:v>53.130200000000002</c:v>
                </c:pt>
                <c:pt idx="1208">
                  <c:v>53.170099999999998</c:v>
                </c:pt>
                <c:pt idx="1209">
                  <c:v>53.209899999999998</c:v>
                </c:pt>
                <c:pt idx="1210">
                  <c:v>53.2498</c:v>
                </c:pt>
                <c:pt idx="1211">
                  <c:v>53.2896</c:v>
                </c:pt>
                <c:pt idx="1212">
                  <c:v>53.329500000000003</c:v>
                </c:pt>
                <c:pt idx="1213">
                  <c:v>53.369300000000003</c:v>
                </c:pt>
                <c:pt idx="1214">
                  <c:v>53.409100000000002</c:v>
                </c:pt>
                <c:pt idx="1215">
                  <c:v>53.448999999999998</c:v>
                </c:pt>
                <c:pt idx="1216">
                  <c:v>53.488799999999998</c:v>
                </c:pt>
                <c:pt idx="1217">
                  <c:v>53.528700000000001</c:v>
                </c:pt>
                <c:pt idx="1218">
                  <c:v>53.5685</c:v>
                </c:pt>
                <c:pt idx="1219">
                  <c:v>53.608400000000003</c:v>
                </c:pt>
                <c:pt idx="1220">
                  <c:v>53.648200000000003</c:v>
                </c:pt>
                <c:pt idx="1221">
                  <c:v>53.688000000000002</c:v>
                </c:pt>
                <c:pt idx="1222">
                  <c:v>53.727899999999998</c:v>
                </c:pt>
                <c:pt idx="1223">
                  <c:v>53.767699999999998</c:v>
                </c:pt>
                <c:pt idx="1224">
                  <c:v>53.807600000000001</c:v>
                </c:pt>
                <c:pt idx="1225">
                  <c:v>53.8474</c:v>
                </c:pt>
                <c:pt idx="1226">
                  <c:v>53.887300000000003</c:v>
                </c:pt>
                <c:pt idx="1227">
                  <c:v>53.927100000000003</c:v>
                </c:pt>
                <c:pt idx="1228">
                  <c:v>53.966900000000003</c:v>
                </c:pt>
                <c:pt idx="1229">
                  <c:v>54.006799999999998</c:v>
                </c:pt>
                <c:pt idx="1230">
                  <c:v>54.046599999999998</c:v>
                </c:pt>
                <c:pt idx="1231">
                  <c:v>54.086500000000001</c:v>
                </c:pt>
                <c:pt idx="1232">
                  <c:v>54.126300000000001</c:v>
                </c:pt>
                <c:pt idx="1233">
                  <c:v>54.166200000000003</c:v>
                </c:pt>
                <c:pt idx="1234">
                  <c:v>54.206000000000003</c:v>
                </c:pt>
                <c:pt idx="1235">
                  <c:v>54.245800000000003</c:v>
                </c:pt>
                <c:pt idx="1236">
                  <c:v>54.285699999999999</c:v>
                </c:pt>
                <c:pt idx="1237">
                  <c:v>54.325499999999998</c:v>
                </c:pt>
                <c:pt idx="1238">
                  <c:v>54.365400000000001</c:v>
                </c:pt>
                <c:pt idx="1239">
                  <c:v>54.405200000000001</c:v>
                </c:pt>
                <c:pt idx="1240">
                  <c:v>54.445099999999996</c:v>
                </c:pt>
                <c:pt idx="1241">
                  <c:v>54.484900000000003</c:v>
                </c:pt>
                <c:pt idx="1242">
                  <c:v>54.524700000000003</c:v>
                </c:pt>
                <c:pt idx="1243">
                  <c:v>54.564599999999999</c:v>
                </c:pt>
                <c:pt idx="1244">
                  <c:v>54.604399999999998</c:v>
                </c:pt>
                <c:pt idx="1245">
                  <c:v>54.644300000000001</c:v>
                </c:pt>
                <c:pt idx="1246">
                  <c:v>54.684100000000001</c:v>
                </c:pt>
                <c:pt idx="1247">
                  <c:v>54.723999999999997</c:v>
                </c:pt>
                <c:pt idx="1248">
                  <c:v>54.763800000000003</c:v>
                </c:pt>
                <c:pt idx="1249">
                  <c:v>54.803600000000003</c:v>
                </c:pt>
                <c:pt idx="1250">
                  <c:v>54.843499999999999</c:v>
                </c:pt>
                <c:pt idx="1251">
                  <c:v>54.883299999999998</c:v>
                </c:pt>
                <c:pt idx="1252">
                  <c:v>54.923200000000001</c:v>
                </c:pt>
                <c:pt idx="1253">
                  <c:v>54.963000000000001</c:v>
                </c:pt>
                <c:pt idx="1254">
                  <c:v>55.002899999999997</c:v>
                </c:pt>
                <c:pt idx="1255">
                  <c:v>55.042700000000004</c:v>
                </c:pt>
                <c:pt idx="1256">
                  <c:v>55.082500000000003</c:v>
                </c:pt>
                <c:pt idx="1257">
                  <c:v>55.122399999999999</c:v>
                </c:pt>
                <c:pt idx="1258">
                  <c:v>55.162199999999999</c:v>
                </c:pt>
                <c:pt idx="1259">
                  <c:v>55.202100000000002</c:v>
                </c:pt>
                <c:pt idx="1260">
                  <c:v>55.241900000000001</c:v>
                </c:pt>
                <c:pt idx="1261">
                  <c:v>55.281799999999997</c:v>
                </c:pt>
                <c:pt idx="1262">
                  <c:v>55.321599999999997</c:v>
                </c:pt>
                <c:pt idx="1263">
                  <c:v>55.361400000000003</c:v>
                </c:pt>
                <c:pt idx="1264">
                  <c:v>55.401299999999999</c:v>
                </c:pt>
                <c:pt idx="1265">
                  <c:v>55.441099999999999</c:v>
                </c:pt>
                <c:pt idx="1266">
                  <c:v>55.481000000000002</c:v>
                </c:pt>
                <c:pt idx="1267">
                  <c:v>55.520800000000001</c:v>
                </c:pt>
                <c:pt idx="1268">
                  <c:v>55.560699999999997</c:v>
                </c:pt>
                <c:pt idx="1269">
                  <c:v>55.600499999999997</c:v>
                </c:pt>
                <c:pt idx="1270">
                  <c:v>55.640300000000003</c:v>
                </c:pt>
                <c:pt idx="1271">
                  <c:v>55.680199999999999</c:v>
                </c:pt>
                <c:pt idx="1272">
                  <c:v>55.72</c:v>
                </c:pt>
                <c:pt idx="1273">
                  <c:v>55.759900000000002</c:v>
                </c:pt>
                <c:pt idx="1274">
                  <c:v>55.799700000000001</c:v>
                </c:pt>
                <c:pt idx="1275">
                  <c:v>55.839599999999997</c:v>
                </c:pt>
                <c:pt idx="1276">
                  <c:v>55.879399999999997</c:v>
                </c:pt>
                <c:pt idx="1277">
                  <c:v>55.919199999999996</c:v>
                </c:pt>
                <c:pt idx="1278">
                  <c:v>55.959099999999999</c:v>
                </c:pt>
                <c:pt idx="1279">
                  <c:v>55.998899999999999</c:v>
                </c:pt>
                <c:pt idx="1280">
                  <c:v>56.038800000000002</c:v>
                </c:pt>
                <c:pt idx="1281">
                  <c:v>56.078600000000002</c:v>
                </c:pt>
                <c:pt idx="1282">
                  <c:v>56.118499999999997</c:v>
                </c:pt>
                <c:pt idx="1283">
                  <c:v>56.158299999999997</c:v>
                </c:pt>
                <c:pt idx="1284">
                  <c:v>56.198099999999997</c:v>
                </c:pt>
                <c:pt idx="1285">
                  <c:v>56.238</c:v>
                </c:pt>
                <c:pt idx="1286">
                  <c:v>56.277799999999999</c:v>
                </c:pt>
                <c:pt idx="1287">
                  <c:v>56.317700000000002</c:v>
                </c:pt>
                <c:pt idx="1288">
                  <c:v>56.357500000000002</c:v>
                </c:pt>
                <c:pt idx="1289">
                  <c:v>56.397399999999998</c:v>
                </c:pt>
                <c:pt idx="1290">
                  <c:v>56.437199999999997</c:v>
                </c:pt>
                <c:pt idx="1291">
                  <c:v>56.476999999999997</c:v>
                </c:pt>
                <c:pt idx="1292">
                  <c:v>56.5169</c:v>
                </c:pt>
                <c:pt idx="1293">
                  <c:v>56.556699999999999</c:v>
                </c:pt>
                <c:pt idx="1294">
                  <c:v>56.596600000000002</c:v>
                </c:pt>
                <c:pt idx="1295">
                  <c:v>56.636400000000002</c:v>
                </c:pt>
                <c:pt idx="1296">
                  <c:v>56.676299999999998</c:v>
                </c:pt>
                <c:pt idx="1297">
                  <c:v>56.716099999999997</c:v>
                </c:pt>
                <c:pt idx="1298">
                  <c:v>56.755899999999997</c:v>
                </c:pt>
                <c:pt idx="1299">
                  <c:v>56.7958</c:v>
                </c:pt>
                <c:pt idx="1300">
                  <c:v>56.835599999999999</c:v>
                </c:pt>
                <c:pt idx="1301">
                  <c:v>56.875500000000002</c:v>
                </c:pt>
                <c:pt idx="1302">
                  <c:v>56.915300000000002</c:v>
                </c:pt>
                <c:pt idx="1303">
                  <c:v>56.955199999999998</c:v>
                </c:pt>
                <c:pt idx="1304">
                  <c:v>56.994999999999997</c:v>
                </c:pt>
                <c:pt idx="1305">
                  <c:v>57.034799999999997</c:v>
                </c:pt>
                <c:pt idx="1306">
                  <c:v>57.0747</c:v>
                </c:pt>
                <c:pt idx="1307">
                  <c:v>57.1145</c:v>
                </c:pt>
                <c:pt idx="1308">
                  <c:v>57.154400000000003</c:v>
                </c:pt>
                <c:pt idx="1309">
                  <c:v>57.194200000000002</c:v>
                </c:pt>
                <c:pt idx="1310">
                  <c:v>57.234099999999998</c:v>
                </c:pt>
                <c:pt idx="1311">
                  <c:v>57.273899999999998</c:v>
                </c:pt>
                <c:pt idx="1312">
                  <c:v>57.313699999999997</c:v>
                </c:pt>
                <c:pt idx="1313">
                  <c:v>57.3536</c:v>
                </c:pt>
                <c:pt idx="1314">
                  <c:v>57.3934</c:v>
                </c:pt>
                <c:pt idx="1315">
                  <c:v>57.433300000000003</c:v>
                </c:pt>
                <c:pt idx="1316">
                  <c:v>57.473100000000002</c:v>
                </c:pt>
                <c:pt idx="1317">
                  <c:v>57.512999999999998</c:v>
                </c:pt>
                <c:pt idx="1318">
                  <c:v>57.552799999999998</c:v>
                </c:pt>
                <c:pt idx="1319">
                  <c:v>57.592599999999997</c:v>
                </c:pt>
                <c:pt idx="1320">
                  <c:v>57.6325</c:v>
                </c:pt>
                <c:pt idx="1321">
                  <c:v>57.6723</c:v>
                </c:pt>
                <c:pt idx="1322">
                  <c:v>57.712200000000003</c:v>
                </c:pt>
                <c:pt idx="1323">
                  <c:v>57.752000000000002</c:v>
                </c:pt>
                <c:pt idx="1324">
                  <c:v>57.791899999999998</c:v>
                </c:pt>
                <c:pt idx="1325">
                  <c:v>57.831699999999998</c:v>
                </c:pt>
                <c:pt idx="1326">
                  <c:v>57.871499999999997</c:v>
                </c:pt>
                <c:pt idx="1327">
                  <c:v>57.9114</c:v>
                </c:pt>
                <c:pt idx="1328">
                  <c:v>57.9512</c:v>
                </c:pt>
                <c:pt idx="1329">
                  <c:v>57.991100000000003</c:v>
                </c:pt>
                <c:pt idx="1330">
                  <c:v>58.030900000000003</c:v>
                </c:pt>
                <c:pt idx="1331">
                  <c:v>58.070799999999998</c:v>
                </c:pt>
                <c:pt idx="1332">
                  <c:v>58.110599999999998</c:v>
                </c:pt>
                <c:pt idx="1333">
                  <c:v>58.150399999999998</c:v>
                </c:pt>
                <c:pt idx="1334">
                  <c:v>58.190300000000001</c:v>
                </c:pt>
                <c:pt idx="1335">
                  <c:v>58.2301</c:v>
                </c:pt>
                <c:pt idx="1336">
                  <c:v>58.27</c:v>
                </c:pt>
                <c:pt idx="1337">
                  <c:v>58.309800000000003</c:v>
                </c:pt>
                <c:pt idx="1338">
                  <c:v>58.349699999999999</c:v>
                </c:pt>
                <c:pt idx="1339">
                  <c:v>58.389499999999998</c:v>
                </c:pt>
                <c:pt idx="1340">
                  <c:v>58.429299999999998</c:v>
                </c:pt>
                <c:pt idx="1341">
                  <c:v>58.469200000000001</c:v>
                </c:pt>
                <c:pt idx="1342">
                  <c:v>58.509</c:v>
                </c:pt>
                <c:pt idx="1343">
                  <c:v>58.548900000000003</c:v>
                </c:pt>
                <c:pt idx="1344">
                  <c:v>58.588700000000003</c:v>
                </c:pt>
                <c:pt idx="1345">
                  <c:v>58.628599999999999</c:v>
                </c:pt>
                <c:pt idx="1346">
                  <c:v>58.668399999999998</c:v>
                </c:pt>
                <c:pt idx="1347">
                  <c:v>58.708199999999998</c:v>
                </c:pt>
                <c:pt idx="1348">
                  <c:v>58.748100000000001</c:v>
                </c:pt>
                <c:pt idx="1349">
                  <c:v>58.7879</c:v>
                </c:pt>
                <c:pt idx="1350">
                  <c:v>58.827800000000003</c:v>
                </c:pt>
                <c:pt idx="1351">
                  <c:v>58.867600000000003</c:v>
                </c:pt>
                <c:pt idx="1352">
                  <c:v>58.907499999999999</c:v>
                </c:pt>
                <c:pt idx="1353">
                  <c:v>58.947299999999998</c:v>
                </c:pt>
                <c:pt idx="1354">
                  <c:v>58.987099999999998</c:v>
                </c:pt>
                <c:pt idx="1355">
                  <c:v>59.027000000000001</c:v>
                </c:pt>
                <c:pt idx="1356">
                  <c:v>59.066800000000001</c:v>
                </c:pt>
                <c:pt idx="1357">
                  <c:v>59.106699999999996</c:v>
                </c:pt>
                <c:pt idx="1358">
                  <c:v>59.146500000000003</c:v>
                </c:pt>
                <c:pt idx="1359">
                  <c:v>59.186300000000003</c:v>
                </c:pt>
                <c:pt idx="1360">
                  <c:v>59.226199999999999</c:v>
                </c:pt>
                <c:pt idx="1361">
                  <c:v>59.265999999999998</c:v>
                </c:pt>
                <c:pt idx="1362">
                  <c:v>59.305900000000001</c:v>
                </c:pt>
                <c:pt idx="1363">
                  <c:v>59.345700000000001</c:v>
                </c:pt>
                <c:pt idx="1364">
                  <c:v>59.385599999999997</c:v>
                </c:pt>
                <c:pt idx="1365">
                  <c:v>59.425400000000003</c:v>
                </c:pt>
                <c:pt idx="1366">
                  <c:v>59.465200000000003</c:v>
                </c:pt>
                <c:pt idx="1367">
                  <c:v>59.505099999999999</c:v>
                </c:pt>
                <c:pt idx="1368">
                  <c:v>59.544899999999998</c:v>
                </c:pt>
                <c:pt idx="1369">
                  <c:v>59.584800000000001</c:v>
                </c:pt>
                <c:pt idx="1370">
                  <c:v>59.624600000000001</c:v>
                </c:pt>
                <c:pt idx="1371">
                  <c:v>59.664499999999997</c:v>
                </c:pt>
                <c:pt idx="1372">
                  <c:v>59.704300000000003</c:v>
                </c:pt>
                <c:pt idx="1373">
                  <c:v>59.744100000000003</c:v>
                </c:pt>
                <c:pt idx="1374">
                  <c:v>59.783999999999999</c:v>
                </c:pt>
                <c:pt idx="1375">
                  <c:v>59.823799999999999</c:v>
                </c:pt>
                <c:pt idx="1376">
                  <c:v>59.863700000000001</c:v>
                </c:pt>
                <c:pt idx="1377">
                  <c:v>59.903500000000001</c:v>
                </c:pt>
                <c:pt idx="1378">
                  <c:v>59.943399999999997</c:v>
                </c:pt>
                <c:pt idx="1379">
                  <c:v>59.983199999999997</c:v>
                </c:pt>
                <c:pt idx="1380">
                  <c:v>60.023000000000003</c:v>
                </c:pt>
                <c:pt idx="1381">
                  <c:v>60.062899999999999</c:v>
                </c:pt>
                <c:pt idx="1382">
                  <c:v>60.102699999999999</c:v>
                </c:pt>
                <c:pt idx="1383">
                  <c:v>60.142600000000002</c:v>
                </c:pt>
                <c:pt idx="1384">
                  <c:v>60.182400000000001</c:v>
                </c:pt>
                <c:pt idx="1385">
                  <c:v>60.222299999999997</c:v>
                </c:pt>
                <c:pt idx="1386">
                  <c:v>60.262099999999997</c:v>
                </c:pt>
                <c:pt idx="1387">
                  <c:v>60.301900000000003</c:v>
                </c:pt>
                <c:pt idx="1388">
                  <c:v>60.341799999999999</c:v>
                </c:pt>
                <c:pt idx="1389">
                  <c:v>60.381599999999999</c:v>
                </c:pt>
                <c:pt idx="1390">
                  <c:v>60.421500000000002</c:v>
                </c:pt>
                <c:pt idx="1391">
                  <c:v>60.461300000000001</c:v>
                </c:pt>
                <c:pt idx="1392">
                  <c:v>60.501199999999997</c:v>
                </c:pt>
                <c:pt idx="1393">
                  <c:v>60.540999999999997</c:v>
                </c:pt>
                <c:pt idx="1394">
                  <c:v>60.580800000000004</c:v>
                </c:pt>
                <c:pt idx="1395">
                  <c:v>60.620699999999999</c:v>
                </c:pt>
                <c:pt idx="1396">
                  <c:v>60.660499999999999</c:v>
                </c:pt>
                <c:pt idx="1397">
                  <c:v>60.700400000000002</c:v>
                </c:pt>
                <c:pt idx="1398">
                  <c:v>60.740200000000002</c:v>
                </c:pt>
                <c:pt idx="1399">
                  <c:v>60.780099999999997</c:v>
                </c:pt>
                <c:pt idx="1400">
                  <c:v>60.819899999999997</c:v>
                </c:pt>
                <c:pt idx="1401">
                  <c:v>60.859699999999997</c:v>
                </c:pt>
                <c:pt idx="1402">
                  <c:v>60.8996</c:v>
                </c:pt>
                <c:pt idx="1403">
                  <c:v>60.939399999999999</c:v>
                </c:pt>
                <c:pt idx="1404">
                  <c:v>60.979300000000002</c:v>
                </c:pt>
                <c:pt idx="1405">
                  <c:v>61.019100000000002</c:v>
                </c:pt>
                <c:pt idx="1406">
                  <c:v>61.058999999999997</c:v>
                </c:pt>
                <c:pt idx="1407">
                  <c:v>61.098799999999997</c:v>
                </c:pt>
                <c:pt idx="1408">
                  <c:v>61.138599999999997</c:v>
                </c:pt>
                <c:pt idx="1409">
                  <c:v>61.1785</c:v>
                </c:pt>
                <c:pt idx="1410">
                  <c:v>61.218299999999999</c:v>
                </c:pt>
                <c:pt idx="1411">
                  <c:v>61.258200000000002</c:v>
                </c:pt>
                <c:pt idx="1412">
                  <c:v>61.298000000000002</c:v>
                </c:pt>
                <c:pt idx="1413">
                  <c:v>61.337899999999998</c:v>
                </c:pt>
                <c:pt idx="1414">
                  <c:v>61.377699999999997</c:v>
                </c:pt>
                <c:pt idx="1415">
                  <c:v>61.417499999999997</c:v>
                </c:pt>
                <c:pt idx="1416">
                  <c:v>61.4574</c:v>
                </c:pt>
                <c:pt idx="1417">
                  <c:v>61.497199999999999</c:v>
                </c:pt>
                <c:pt idx="1418">
                  <c:v>61.537100000000002</c:v>
                </c:pt>
                <c:pt idx="1419">
                  <c:v>61.576900000000002</c:v>
                </c:pt>
                <c:pt idx="1420">
                  <c:v>61.616799999999998</c:v>
                </c:pt>
                <c:pt idx="1421">
                  <c:v>61.656599999999997</c:v>
                </c:pt>
                <c:pt idx="1422">
                  <c:v>61.696399999999997</c:v>
                </c:pt>
                <c:pt idx="1423">
                  <c:v>61.7363</c:v>
                </c:pt>
                <c:pt idx="1424">
                  <c:v>61.7761</c:v>
                </c:pt>
                <c:pt idx="1425">
                  <c:v>61.816000000000003</c:v>
                </c:pt>
                <c:pt idx="1426">
                  <c:v>61.855800000000002</c:v>
                </c:pt>
                <c:pt idx="1427">
                  <c:v>61.895699999999998</c:v>
                </c:pt>
                <c:pt idx="1428">
                  <c:v>61.935499999999998</c:v>
                </c:pt>
                <c:pt idx="1429">
                  <c:v>61.975299999999997</c:v>
                </c:pt>
                <c:pt idx="1430">
                  <c:v>62.0152</c:v>
                </c:pt>
                <c:pt idx="1431">
                  <c:v>62.055</c:v>
                </c:pt>
                <c:pt idx="1432">
                  <c:v>62.094900000000003</c:v>
                </c:pt>
                <c:pt idx="1433">
                  <c:v>62.134700000000002</c:v>
                </c:pt>
                <c:pt idx="1434">
                  <c:v>62.174599999999998</c:v>
                </c:pt>
                <c:pt idx="1435">
                  <c:v>62.214399999999998</c:v>
                </c:pt>
                <c:pt idx="1436">
                  <c:v>62.254199999999997</c:v>
                </c:pt>
                <c:pt idx="1437">
                  <c:v>62.2941</c:v>
                </c:pt>
                <c:pt idx="1438">
                  <c:v>62.3339</c:v>
                </c:pt>
                <c:pt idx="1439">
                  <c:v>62.373800000000003</c:v>
                </c:pt>
                <c:pt idx="1440">
                  <c:v>62.413600000000002</c:v>
                </c:pt>
                <c:pt idx="1441">
                  <c:v>62.453499999999998</c:v>
                </c:pt>
                <c:pt idx="1442">
                  <c:v>62.493299999999998</c:v>
                </c:pt>
                <c:pt idx="1443">
                  <c:v>62.533099999999997</c:v>
                </c:pt>
                <c:pt idx="1444">
                  <c:v>62.573</c:v>
                </c:pt>
                <c:pt idx="1445">
                  <c:v>62.6128</c:v>
                </c:pt>
                <c:pt idx="1446">
                  <c:v>62.652700000000003</c:v>
                </c:pt>
                <c:pt idx="1447">
                  <c:v>62.692500000000003</c:v>
                </c:pt>
                <c:pt idx="1448">
                  <c:v>62.732399999999998</c:v>
                </c:pt>
                <c:pt idx="1449">
                  <c:v>62.772199999999998</c:v>
                </c:pt>
                <c:pt idx="1450">
                  <c:v>62.811999999999998</c:v>
                </c:pt>
                <c:pt idx="1451">
                  <c:v>62.851900000000001</c:v>
                </c:pt>
                <c:pt idx="1452">
                  <c:v>62.8917</c:v>
                </c:pt>
                <c:pt idx="1453">
                  <c:v>62.931600000000003</c:v>
                </c:pt>
                <c:pt idx="1454">
                  <c:v>62.971400000000003</c:v>
                </c:pt>
                <c:pt idx="1455">
                  <c:v>63.011299999999999</c:v>
                </c:pt>
                <c:pt idx="1456">
                  <c:v>63.051099999999998</c:v>
                </c:pt>
                <c:pt idx="1457">
                  <c:v>63.090899999999998</c:v>
                </c:pt>
                <c:pt idx="1458">
                  <c:v>63.130800000000001</c:v>
                </c:pt>
                <c:pt idx="1459">
                  <c:v>63.1706</c:v>
                </c:pt>
                <c:pt idx="1460">
                  <c:v>63.210500000000003</c:v>
                </c:pt>
                <c:pt idx="1461">
                  <c:v>63.250300000000003</c:v>
                </c:pt>
                <c:pt idx="1462">
                  <c:v>63.290199999999999</c:v>
                </c:pt>
                <c:pt idx="1463">
                  <c:v>63.33</c:v>
                </c:pt>
                <c:pt idx="1464">
                  <c:v>63.369799999999998</c:v>
                </c:pt>
                <c:pt idx="1465">
                  <c:v>63.409700000000001</c:v>
                </c:pt>
                <c:pt idx="1466">
                  <c:v>63.4495</c:v>
                </c:pt>
                <c:pt idx="1467">
                  <c:v>63.489400000000003</c:v>
                </c:pt>
                <c:pt idx="1468">
                  <c:v>63.529200000000003</c:v>
                </c:pt>
                <c:pt idx="1469">
                  <c:v>63.569099999999999</c:v>
                </c:pt>
                <c:pt idx="1470">
                  <c:v>63.608899999999998</c:v>
                </c:pt>
                <c:pt idx="1471">
                  <c:v>63.648699999999998</c:v>
                </c:pt>
                <c:pt idx="1472">
                  <c:v>63.688600000000001</c:v>
                </c:pt>
                <c:pt idx="1473">
                  <c:v>63.728400000000001</c:v>
                </c:pt>
                <c:pt idx="1474">
                  <c:v>63.768300000000004</c:v>
                </c:pt>
                <c:pt idx="1475">
                  <c:v>63.808100000000003</c:v>
                </c:pt>
                <c:pt idx="1476">
                  <c:v>63.847999999999999</c:v>
                </c:pt>
                <c:pt idx="1477">
                  <c:v>63.887799999999999</c:v>
                </c:pt>
                <c:pt idx="1478">
                  <c:v>63.927599999999998</c:v>
                </c:pt>
                <c:pt idx="1479">
                  <c:v>63.967500000000001</c:v>
                </c:pt>
                <c:pt idx="1480">
                  <c:v>64.007300000000001</c:v>
                </c:pt>
                <c:pt idx="1481">
                  <c:v>64.047200000000004</c:v>
                </c:pt>
                <c:pt idx="1482">
                  <c:v>64.087000000000003</c:v>
                </c:pt>
                <c:pt idx="1483">
                  <c:v>64.126900000000006</c:v>
                </c:pt>
                <c:pt idx="1484">
                  <c:v>64.166700000000006</c:v>
                </c:pt>
                <c:pt idx="1485">
                  <c:v>64.206500000000005</c:v>
                </c:pt>
                <c:pt idx="1486">
                  <c:v>64.246399999999994</c:v>
                </c:pt>
                <c:pt idx="1487">
                  <c:v>64.286199999999994</c:v>
                </c:pt>
                <c:pt idx="1488">
                  <c:v>64.326099999999997</c:v>
                </c:pt>
                <c:pt idx="1489">
                  <c:v>64.365899999999996</c:v>
                </c:pt>
                <c:pt idx="1490">
                  <c:v>64.405799999999999</c:v>
                </c:pt>
                <c:pt idx="1491">
                  <c:v>64.445599999999999</c:v>
                </c:pt>
                <c:pt idx="1492">
                  <c:v>64.485399999999998</c:v>
                </c:pt>
                <c:pt idx="1493">
                  <c:v>64.525300000000001</c:v>
                </c:pt>
                <c:pt idx="1494">
                  <c:v>64.565100000000001</c:v>
                </c:pt>
                <c:pt idx="1495">
                  <c:v>64.605000000000004</c:v>
                </c:pt>
                <c:pt idx="1496">
                  <c:v>64.644800000000004</c:v>
                </c:pt>
                <c:pt idx="1497">
                  <c:v>64.684700000000007</c:v>
                </c:pt>
                <c:pt idx="1498">
                  <c:v>64.724500000000006</c:v>
                </c:pt>
                <c:pt idx="1499">
                  <c:v>64.764300000000006</c:v>
                </c:pt>
                <c:pt idx="1500">
                  <c:v>64.804199999999994</c:v>
                </c:pt>
                <c:pt idx="1501">
                  <c:v>64.843999999999994</c:v>
                </c:pt>
                <c:pt idx="1502">
                  <c:v>64.883899999999997</c:v>
                </c:pt>
                <c:pt idx="1503">
                  <c:v>64.923699999999997</c:v>
                </c:pt>
                <c:pt idx="1504">
                  <c:v>64.9636</c:v>
                </c:pt>
                <c:pt idx="1505">
                  <c:v>65.003399999999999</c:v>
                </c:pt>
                <c:pt idx="1506">
                  <c:v>65.043199999999999</c:v>
                </c:pt>
                <c:pt idx="1507">
                  <c:v>65.083100000000002</c:v>
                </c:pt>
                <c:pt idx="1508">
                  <c:v>65.122900000000001</c:v>
                </c:pt>
                <c:pt idx="1509">
                  <c:v>65.162800000000004</c:v>
                </c:pt>
                <c:pt idx="1510">
                  <c:v>65.202600000000004</c:v>
                </c:pt>
                <c:pt idx="1511">
                  <c:v>65.242500000000007</c:v>
                </c:pt>
                <c:pt idx="1512">
                  <c:v>65.282300000000006</c:v>
                </c:pt>
                <c:pt idx="1513">
                  <c:v>65.322100000000006</c:v>
                </c:pt>
                <c:pt idx="1514">
                  <c:v>65.361999999999995</c:v>
                </c:pt>
                <c:pt idx="1515">
                  <c:v>65.401799999999994</c:v>
                </c:pt>
                <c:pt idx="1516">
                  <c:v>65.441699999999997</c:v>
                </c:pt>
                <c:pt idx="1517">
                  <c:v>65.481499999999997</c:v>
                </c:pt>
                <c:pt idx="1518">
                  <c:v>65.5214</c:v>
                </c:pt>
                <c:pt idx="1519">
                  <c:v>65.561199999999999</c:v>
                </c:pt>
                <c:pt idx="1520">
                  <c:v>65.600999999999999</c:v>
                </c:pt>
                <c:pt idx="1521">
                  <c:v>65.640900000000002</c:v>
                </c:pt>
                <c:pt idx="1522">
                  <c:v>65.680700000000002</c:v>
                </c:pt>
                <c:pt idx="1523">
                  <c:v>65.720600000000005</c:v>
                </c:pt>
                <c:pt idx="1524">
                  <c:v>65.760400000000004</c:v>
                </c:pt>
                <c:pt idx="1525">
                  <c:v>65.800299999999993</c:v>
                </c:pt>
                <c:pt idx="1526">
                  <c:v>65.840100000000007</c:v>
                </c:pt>
                <c:pt idx="1527">
                  <c:v>65.879900000000006</c:v>
                </c:pt>
                <c:pt idx="1528">
                  <c:v>65.919799999999995</c:v>
                </c:pt>
                <c:pt idx="1529">
                  <c:v>65.959599999999995</c:v>
                </c:pt>
                <c:pt idx="1530">
                  <c:v>65.999499999999998</c:v>
                </c:pt>
                <c:pt idx="1531">
                  <c:v>66.039299999999997</c:v>
                </c:pt>
                <c:pt idx="1532">
                  <c:v>66.0792</c:v>
                </c:pt>
                <c:pt idx="1533">
                  <c:v>66.119</c:v>
                </c:pt>
                <c:pt idx="1534">
                  <c:v>66.158799999999999</c:v>
                </c:pt>
                <c:pt idx="1535">
                  <c:v>66.198700000000002</c:v>
                </c:pt>
                <c:pt idx="1536">
                  <c:v>66.238500000000002</c:v>
                </c:pt>
                <c:pt idx="1537">
                  <c:v>66.278400000000005</c:v>
                </c:pt>
                <c:pt idx="1538">
                  <c:v>66.318200000000004</c:v>
                </c:pt>
                <c:pt idx="1539">
                  <c:v>66.358099999999993</c:v>
                </c:pt>
                <c:pt idx="1540">
                  <c:v>66.397900000000007</c:v>
                </c:pt>
                <c:pt idx="1541">
                  <c:v>66.437700000000007</c:v>
                </c:pt>
                <c:pt idx="1542">
                  <c:v>66.477599999999995</c:v>
                </c:pt>
                <c:pt idx="1543">
                  <c:v>66.517399999999995</c:v>
                </c:pt>
                <c:pt idx="1544">
                  <c:v>66.557299999999998</c:v>
                </c:pt>
                <c:pt idx="1545">
                  <c:v>66.597099999999998</c:v>
                </c:pt>
                <c:pt idx="1546">
                  <c:v>66.637</c:v>
                </c:pt>
                <c:pt idx="1547">
                  <c:v>66.6768</c:v>
                </c:pt>
                <c:pt idx="1548">
                  <c:v>66.7166</c:v>
                </c:pt>
                <c:pt idx="1549">
                  <c:v>66.756500000000003</c:v>
                </c:pt>
                <c:pt idx="1550">
                  <c:v>66.796300000000002</c:v>
                </c:pt>
                <c:pt idx="1551">
                  <c:v>66.836200000000005</c:v>
                </c:pt>
                <c:pt idx="1552">
                  <c:v>66.876000000000005</c:v>
                </c:pt>
                <c:pt idx="1553">
                  <c:v>66.915899999999993</c:v>
                </c:pt>
                <c:pt idx="1554">
                  <c:v>66.955699999999993</c:v>
                </c:pt>
                <c:pt idx="1555">
                  <c:v>66.995500000000007</c:v>
                </c:pt>
                <c:pt idx="1556">
                  <c:v>67.035399999999996</c:v>
                </c:pt>
                <c:pt idx="1557">
                  <c:v>67.075199999999995</c:v>
                </c:pt>
                <c:pt idx="1558">
                  <c:v>67.115099999999998</c:v>
                </c:pt>
                <c:pt idx="1559">
                  <c:v>67.154899999999998</c:v>
                </c:pt>
                <c:pt idx="1560">
                  <c:v>67.194800000000001</c:v>
                </c:pt>
                <c:pt idx="1561">
                  <c:v>67.2346</c:v>
                </c:pt>
                <c:pt idx="1562">
                  <c:v>67.2744</c:v>
                </c:pt>
                <c:pt idx="1563">
                  <c:v>67.314300000000003</c:v>
                </c:pt>
                <c:pt idx="1564">
                  <c:v>67.354100000000003</c:v>
                </c:pt>
                <c:pt idx="1565">
                  <c:v>67.394000000000005</c:v>
                </c:pt>
                <c:pt idx="1566">
                  <c:v>67.433800000000005</c:v>
                </c:pt>
                <c:pt idx="1567">
                  <c:v>67.473699999999994</c:v>
                </c:pt>
                <c:pt idx="1568">
                  <c:v>67.513499999999993</c:v>
                </c:pt>
                <c:pt idx="1569">
                  <c:v>67.553299999999993</c:v>
                </c:pt>
                <c:pt idx="1570">
                  <c:v>67.593199999999996</c:v>
                </c:pt>
                <c:pt idx="1571">
                  <c:v>67.632999999999996</c:v>
                </c:pt>
                <c:pt idx="1572">
                  <c:v>67.672899999999998</c:v>
                </c:pt>
                <c:pt idx="1573">
                  <c:v>67.712699999999998</c:v>
                </c:pt>
                <c:pt idx="1574">
                  <c:v>67.752600000000001</c:v>
                </c:pt>
                <c:pt idx="1575">
                  <c:v>67.792400000000001</c:v>
                </c:pt>
                <c:pt idx="1576">
                  <c:v>67.8322</c:v>
                </c:pt>
                <c:pt idx="1577">
                  <c:v>67.872100000000003</c:v>
                </c:pt>
                <c:pt idx="1578">
                  <c:v>67.911900000000003</c:v>
                </c:pt>
                <c:pt idx="1579">
                  <c:v>67.951800000000006</c:v>
                </c:pt>
                <c:pt idx="1580">
                  <c:v>67.991600000000005</c:v>
                </c:pt>
                <c:pt idx="1581">
                  <c:v>68.031499999999994</c:v>
                </c:pt>
                <c:pt idx="1582">
                  <c:v>68.071299999999994</c:v>
                </c:pt>
                <c:pt idx="1583">
                  <c:v>68.111099999999993</c:v>
                </c:pt>
                <c:pt idx="1584">
                  <c:v>68.150999999999996</c:v>
                </c:pt>
                <c:pt idx="1585">
                  <c:v>68.190799999999996</c:v>
                </c:pt>
                <c:pt idx="1586">
                  <c:v>68.230699999999999</c:v>
                </c:pt>
                <c:pt idx="1587">
                  <c:v>68.270499999999998</c:v>
                </c:pt>
                <c:pt idx="1588">
                  <c:v>68.310400000000001</c:v>
                </c:pt>
                <c:pt idx="1589">
                  <c:v>68.350200000000001</c:v>
                </c:pt>
                <c:pt idx="1590">
                  <c:v>68.39</c:v>
                </c:pt>
                <c:pt idx="1591">
                  <c:v>68.429900000000004</c:v>
                </c:pt>
                <c:pt idx="1592">
                  <c:v>68.469700000000003</c:v>
                </c:pt>
                <c:pt idx="1593">
                  <c:v>68.509600000000006</c:v>
                </c:pt>
                <c:pt idx="1594">
                  <c:v>68.549400000000006</c:v>
                </c:pt>
                <c:pt idx="1595">
                  <c:v>68.589299999999994</c:v>
                </c:pt>
                <c:pt idx="1596">
                  <c:v>68.629099999999994</c:v>
                </c:pt>
                <c:pt idx="1597">
                  <c:v>68.668899999999994</c:v>
                </c:pt>
                <c:pt idx="1598">
                  <c:v>68.708799999999997</c:v>
                </c:pt>
                <c:pt idx="1599">
                  <c:v>68.748599999999996</c:v>
                </c:pt>
                <c:pt idx="1600">
                  <c:v>68.788499999999999</c:v>
                </c:pt>
                <c:pt idx="1601">
                  <c:v>68.828299999999999</c:v>
                </c:pt>
                <c:pt idx="1602">
                  <c:v>68.868200000000002</c:v>
                </c:pt>
                <c:pt idx="1603">
                  <c:v>68.908000000000001</c:v>
                </c:pt>
                <c:pt idx="1604">
                  <c:v>68.947800000000001</c:v>
                </c:pt>
                <c:pt idx="1605">
                  <c:v>68.987700000000004</c:v>
                </c:pt>
                <c:pt idx="1606">
                  <c:v>69.027500000000003</c:v>
                </c:pt>
                <c:pt idx="1607">
                  <c:v>69.067400000000006</c:v>
                </c:pt>
                <c:pt idx="1608">
                  <c:v>69.107200000000006</c:v>
                </c:pt>
                <c:pt idx="1609">
                  <c:v>69.147099999999995</c:v>
                </c:pt>
                <c:pt idx="1610">
                  <c:v>69.186899999999994</c:v>
                </c:pt>
                <c:pt idx="1611">
                  <c:v>69.226699999999994</c:v>
                </c:pt>
                <c:pt idx="1612">
                  <c:v>69.266599999999997</c:v>
                </c:pt>
                <c:pt idx="1613">
                  <c:v>69.306399999999996</c:v>
                </c:pt>
                <c:pt idx="1614">
                  <c:v>69.346299999999999</c:v>
                </c:pt>
                <c:pt idx="1615">
                  <c:v>69.386099999999999</c:v>
                </c:pt>
                <c:pt idx="1616">
                  <c:v>69.426000000000002</c:v>
                </c:pt>
                <c:pt idx="1617">
                  <c:v>69.465800000000002</c:v>
                </c:pt>
                <c:pt idx="1618">
                  <c:v>69.505600000000001</c:v>
                </c:pt>
                <c:pt idx="1619">
                  <c:v>69.545500000000004</c:v>
                </c:pt>
                <c:pt idx="1620">
                  <c:v>69.585300000000004</c:v>
                </c:pt>
                <c:pt idx="1621">
                  <c:v>69.625200000000007</c:v>
                </c:pt>
                <c:pt idx="1622">
                  <c:v>69.665000000000006</c:v>
                </c:pt>
                <c:pt idx="1623">
                  <c:v>69.704899999999995</c:v>
                </c:pt>
                <c:pt idx="1624">
                  <c:v>69.744699999999995</c:v>
                </c:pt>
                <c:pt idx="1625">
                  <c:v>69.784499999999994</c:v>
                </c:pt>
                <c:pt idx="1626">
                  <c:v>69.824399999999997</c:v>
                </c:pt>
                <c:pt idx="1627">
                  <c:v>69.864199999999997</c:v>
                </c:pt>
                <c:pt idx="1628">
                  <c:v>69.9041</c:v>
                </c:pt>
                <c:pt idx="1629">
                  <c:v>69.943899999999999</c:v>
                </c:pt>
                <c:pt idx="1630">
                  <c:v>69.983800000000002</c:v>
                </c:pt>
                <c:pt idx="1631">
                  <c:v>70.023600000000002</c:v>
                </c:pt>
                <c:pt idx="1632">
                  <c:v>70.063400000000001</c:v>
                </c:pt>
                <c:pt idx="1633">
                  <c:v>70.103300000000004</c:v>
                </c:pt>
                <c:pt idx="1634">
                  <c:v>70.143100000000004</c:v>
                </c:pt>
                <c:pt idx="1635">
                  <c:v>70.183000000000007</c:v>
                </c:pt>
                <c:pt idx="1636">
                  <c:v>70.222800000000007</c:v>
                </c:pt>
                <c:pt idx="1637">
                  <c:v>70.262699999999995</c:v>
                </c:pt>
                <c:pt idx="1638">
                  <c:v>70.302499999999995</c:v>
                </c:pt>
                <c:pt idx="1639">
                  <c:v>70.342299999999994</c:v>
                </c:pt>
                <c:pt idx="1640">
                  <c:v>70.382199999999997</c:v>
                </c:pt>
                <c:pt idx="1641">
                  <c:v>70.421999999999997</c:v>
                </c:pt>
                <c:pt idx="1642">
                  <c:v>70.4619</c:v>
                </c:pt>
                <c:pt idx="1643">
                  <c:v>70.5017</c:v>
                </c:pt>
                <c:pt idx="1644">
                  <c:v>70.541600000000003</c:v>
                </c:pt>
                <c:pt idx="1645">
                  <c:v>70.581400000000002</c:v>
                </c:pt>
                <c:pt idx="1646">
                  <c:v>70.621200000000002</c:v>
                </c:pt>
                <c:pt idx="1647">
                  <c:v>70.661100000000005</c:v>
                </c:pt>
                <c:pt idx="1648">
                  <c:v>70.700900000000004</c:v>
                </c:pt>
                <c:pt idx="1649">
                  <c:v>70.740799999999993</c:v>
                </c:pt>
                <c:pt idx="1650">
                  <c:v>70.780600000000007</c:v>
                </c:pt>
                <c:pt idx="1651">
                  <c:v>70.820499999999996</c:v>
                </c:pt>
                <c:pt idx="1652">
                  <c:v>70.860299999999995</c:v>
                </c:pt>
                <c:pt idx="1653">
                  <c:v>70.900099999999995</c:v>
                </c:pt>
                <c:pt idx="1654">
                  <c:v>70.94</c:v>
                </c:pt>
                <c:pt idx="1655">
                  <c:v>70.979799999999997</c:v>
                </c:pt>
                <c:pt idx="1656">
                  <c:v>71.0197</c:v>
                </c:pt>
                <c:pt idx="1657">
                  <c:v>71.0595</c:v>
                </c:pt>
                <c:pt idx="1658">
                  <c:v>71.099400000000003</c:v>
                </c:pt>
                <c:pt idx="1659">
                  <c:v>71.139200000000002</c:v>
                </c:pt>
                <c:pt idx="1660">
                  <c:v>71.179000000000002</c:v>
                </c:pt>
                <c:pt idx="1661">
                  <c:v>71.218900000000005</c:v>
                </c:pt>
                <c:pt idx="1662">
                  <c:v>71.258700000000005</c:v>
                </c:pt>
                <c:pt idx="1663">
                  <c:v>71.298599999999993</c:v>
                </c:pt>
                <c:pt idx="1664">
                  <c:v>71.338399999999993</c:v>
                </c:pt>
                <c:pt idx="1665">
                  <c:v>71.378299999999996</c:v>
                </c:pt>
                <c:pt idx="1666">
                  <c:v>71.418099999999995</c:v>
                </c:pt>
                <c:pt idx="1667">
                  <c:v>71.457899999999995</c:v>
                </c:pt>
                <c:pt idx="1668">
                  <c:v>71.497799999999998</c:v>
                </c:pt>
                <c:pt idx="1669">
                  <c:v>71.537599999999998</c:v>
                </c:pt>
                <c:pt idx="1670">
                  <c:v>71.577500000000001</c:v>
                </c:pt>
                <c:pt idx="1671">
                  <c:v>71.6173</c:v>
                </c:pt>
                <c:pt idx="1672">
                  <c:v>71.657200000000003</c:v>
                </c:pt>
                <c:pt idx="1673">
                  <c:v>71.697000000000003</c:v>
                </c:pt>
                <c:pt idx="1674">
                  <c:v>71.736800000000002</c:v>
                </c:pt>
                <c:pt idx="1675">
                  <c:v>71.776700000000005</c:v>
                </c:pt>
                <c:pt idx="1676">
                  <c:v>71.816500000000005</c:v>
                </c:pt>
                <c:pt idx="1677">
                  <c:v>71.856399999999994</c:v>
                </c:pt>
                <c:pt idx="1678">
                  <c:v>71.896199999999993</c:v>
                </c:pt>
                <c:pt idx="1679">
                  <c:v>71.936099999999996</c:v>
                </c:pt>
                <c:pt idx="1680">
                  <c:v>71.975899999999996</c:v>
                </c:pt>
                <c:pt idx="1681">
                  <c:v>72.015699999999995</c:v>
                </c:pt>
                <c:pt idx="1682">
                  <c:v>72.055599999999998</c:v>
                </c:pt>
                <c:pt idx="1683">
                  <c:v>72.095399999999998</c:v>
                </c:pt>
                <c:pt idx="1684">
                  <c:v>72.135300000000001</c:v>
                </c:pt>
                <c:pt idx="1685">
                  <c:v>72.1751</c:v>
                </c:pt>
                <c:pt idx="1686">
                  <c:v>72.215000000000003</c:v>
                </c:pt>
                <c:pt idx="1687">
                  <c:v>72.254800000000003</c:v>
                </c:pt>
                <c:pt idx="1688">
                  <c:v>72.294600000000003</c:v>
                </c:pt>
                <c:pt idx="1689">
                  <c:v>72.334500000000006</c:v>
                </c:pt>
                <c:pt idx="1690">
                  <c:v>72.374300000000005</c:v>
                </c:pt>
                <c:pt idx="1691">
                  <c:v>72.414199999999994</c:v>
                </c:pt>
                <c:pt idx="1692">
                  <c:v>72.453999999999994</c:v>
                </c:pt>
                <c:pt idx="1693">
                  <c:v>72.493899999999996</c:v>
                </c:pt>
                <c:pt idx="1694">
                  <c:v>72.533699999999996</c:v>
                </c:pt>
                <c:pt idx="1695">
                  <c:v>72.573499999999996</c:v>
                </c:pt>
                <c:pt idx="1696">
                  <c:v>72.613399999999999</c:v>
                </c:pt>
                <c:pt idx="1697">
                  <c:v>72.653199999999998</c:v>
                </c:pt>
                <c:pt idx="1698">
                  <c:v>72.693100000000001</c:v>
                </c:pt>
                <c:pt idx="1699">
                  <c:v>72.732900000000001</c:v>
                </c:pt>
                <c:pt idx="1700">
                  <c:v>72.772800000000004</c:v>
                </c:pt>
                <c:pt idx="1701">
                  <c:v>72.812600000000003</c:v>
                </c:pt>
                <c:pt idx="1702">
                  <c:v>72.852400000000003</c:v>
                </c:pt>
                <c:pt idx="1703">
                  <c:v>72.892300000000006</c:v>
                </c:pt>
                <c:pt idx="1704">
                  <c:v>72.932100000000005</c:v>
                </c:pt>
                <c:pt idx="1705">
                  <c:v>72.971999999999994</c:v>
                </c:pt>
                <c:pt idx="1706">
                  <c:v>73.011799999999994</c:v>
                </c:pt>
                <c:pt idx="1707">
                  <c:v>73.051699999999997</c:v>
                </c:pt>
                <c:pt idx="1708">
                  <c:v>73.091499999999996</c:v>
                </c:pt>
                <c:pt idx="1709">
                  <c:v>73.131299999999996</c:v>
                </c:pt>
                <c:pt idx="1710">
                  <c:v>73.171199999999999</c:v>
                </c:pt>
                <c:pt idx="1711">
                  <c:v>73.210999999999999</c:v>
                </c:pt>
                <c:pt idx="1712">
                  <c:v>73.250900000000001</c:v>
                </c:pt>
                <c:pt idx="1713">
                  <c:v>73.290700000000001</c:v>
                </c:pt>
                <c:pt idx="1714">
                  <c:v>73.330600000000004</c:v>
                </c:pt>
                <c:pt idx="1715">
                  <c:v>73.370400000000004</c:v>
                </c:pt>
                <c:pt idx="1716">
                  <c:v>73.410200000000003</c:v>
                </c:pt>
                <c:pt idx="1717">
                  <c:v>73.450100000000006</c:v>
                </c:pt>
                <c:pt idx="1718">
                  <c:v>73.489900000000006</c:v>
                </c:pt>
                <c:pt idx="1719">
                  <c:v>73.529799999999994</c:v>
                </c:pt>
                <c:pt idx="1720">
                  <c:v>73.569599999999994</c:v>
                </c:pt>
                <c:pt idx="1721">
                  <c:v>73.609499999999997</c:v>
                </c:pt>
                <c:pt idx="1722">
                  <c:v>73.649299999999997</c:v>
                </c:pt>
                <c:pt idx="1723">
                  <c:v>73.689099999999996</c:v>
                </c:pt>
                <c:pt idx="1724">
                  <c:v>73.728999999999999</c:v>
                </c:pt>
                <c:pt idx="1725">
                  <c:v>73.768799999999999</c:v>
                </c:pt>
                <c:pt idx="1726">
                  <c:v>73.808700000000002</c:v>
                </c:pt>
                <c:pt idx="1727">
                  <c:v>73.848500000000001</c:v>
                </c:pt>
                <c:pt idx="1728">
                  <c:v>73.888400000000004</c:v>
                </c:pt>
                <c:pt idx="1729">
                  <c:v>73.928200000000004</c:v>
                </c:pt>
                <c:pt idx="1730">
                  <c:v>73.968000000000004</c:v>
                </c:pt>
                <c:pt idx="1731">
                  <c:v>74.007900000000006</c:v>
                </c:pt>
                <c:pt idx="1732">
                  <c:v>74.047700000000006</c:v>
                </c:pt>
                <c:pt idx="1733">
                  <c:v>74.087599999999995</c:v>
                </c:pt>
                <c:pt idx="1734">
                  <c:v>74.127399999999994</c:v>
                </c:pt>
                <c:pt idx="1735">
                  <c:v>74.167299999999997</c:v>
                </c:pt>
                <c:pt idx="1736">
                  <c:v>74.207099999999997</c:v>
                </c:pt>
                <c:pt idx="1737">
                  <c:v>74.246899999999997</c:v>
                </c:pt>
                <c:pt idx="1738">
                  <c:v>74.286799999999999</c:v>
                </c:pt>
                <c:pt idx="1739">
                  <c:v>74.326599999999999</c:v>
                </c:pt>
                <c:pt idx="1740">
                  <c:v>74.366500000000002</c:v>
                </c:pt>
                <c:pt idx="1741">
                  <c:v>74.406300000000002</c:v>
                </c:pt>
                <c:pt idx="1742">
                  <c:v>74.446200000000005</c:v>
                </c:pt>
                <c:pt idx="1743">
                  <c:v>74.486000000000004</c:v>
                </c:pt>
                <c:pt idx="1744">
                  <c:v>74.525800000000004</c:v>
                </c:pt>
                <c:pt idx="1745">
                  <c:v>74.565700000000007</c:v>
                </c:pt>
                <c:pt idx="1746">
                  <c:v>74.605500000000006</c:v>
                </c:pt>
                <c:pt idx="1747">
                  <c:v>74.645399999999995</c:v>
                </c:pt>
                <c:pt idx="1748">
                  <c:v>74.685199999999995</c:v>
                </c:pt>
                <c:pt idx="1749">
                  <c:v>74.725099999999998</c:v>
                </c:pt>
                <c:pt idx="1750">
                  <c:v>74.764899999999997</c:v>
                </c:pt>
                <c:pt idx="1751">
                  <c:v>74.804699999999997</c:v>
                </c:pt>
                <c:pt idx="1752">
                  <c:v>74.8446</c:v>
                </c:pt>
                <c:pt idx="1753">
                  <c:v>74.884399999999999</c:v>
                </c:pt>
                <c:pt idx="1754">
                  <c:v>74.924300000000002</c:v>
                </c:pt>
                <c:pt idx="1755">
                  <c:v>74.964100000000002</c:v>
                </c:pt>
                <c:pt idx="1756">
                  <c:v>75.004000000000005</c:v>
                </c:pt>
                <c:pt idx="1757">
                  <c:v>75.043800000000005</c:v>
                </c:pt>
                <c:pt idx="1758">
                  <c:v>75.083600000000004</c:v>
                </c:pt>
                <c:pt idx="1759">
                  <c:v>75.123500000000007</c:v>
                </c:pt>
                <c:pt idx="1760">
                  <c:v>75.163300000000007</c:v>
                </c:pt>
                <c:pt idx="1761">
                  <c:v>75.203199999999995</c:v>
                </c:pt>
                <c:pt idx="1762">
                  <c:v>75.242999999999995</c:v>
                </c:pt>
                <c:pt idx="1763">
                  <c:v>75.282899999999998</c:v>
                </c:pt>
                <c:pt idx="1764">
                  <c:v>75.322699999999998</c:v>
                </c:pt>
                <c:pt idx="1765">
                  <c:v>75.362499999999997</c:v>
                </c:pt>
                <c:pt idx="1766">
                  <c:v>75.4024</c:v>
                </c:pt>
                <c:pt idx="1767">
                  <c:v>75.4422</c:v>
                </c:pt>
                <c:pt idx="1768">
                  <c:v>75.482100000000003</c:v>
                </c:pt>
                <c:pt idx="1769">
                  <c:v>75.521900000000002</c:v>
                </c:pt>
                <c:pt idx="1770">
                  <c:v>75.561800000000005</c:v>
                </c:pt>
                <c:pt idx="1771">
                  <c:v>75.601600000000005</c:v>
                </c:pt>
                <c:pt idx="1772">
                  <c:v>75.641400000000004</c:v>
                </c:pt>
                <c:pt idx="1773">
                  <c:v>75.681299999999993</c:v>
                </c:pt>
                <c:pt idx="1774">
                  <c:v>75.721100000000007</c:v>
                </c:pt>
                <c:pt idx="1775">
                  <c:v>75.760999999999996</c:v>
                </c:pt>
                <c:pt idx="1776">
                  <c:v>75.800799999999995</c:v>
                </c:pt>
                <c:pt idx="1777">
                  <c:v>75.840699999999998</c:v>
                </c:pt>
                <c:pt idx="1778">
                  <c:v>75.880499999999998</c:v>
                </c:pt>
                <c:pt idx="1779">
                  <c:v>75.920299999999997</c:v>
                </c:pt>
                <c:pt idx="1780">
                  <c:v>75.9602</c:v>
                </c:pt>
                <c:pt idx="1781">
                  <c:v>76</c:v>
                </c:pt>
                <c:pt idx="1782">
                  <c:v>76.039900000000003</c:v>
                </c:pt>
                <c:pt idx="1783">
                  <c:v>76.079700000000003</c:v>
                </c:pt>
                <c:pt idx="1784">
                  <c:v>76.119600000000005</c:v>
                </c:pt>
                <c:pt idx="1785">
                  <c:v>76.159400000000005</c:v>
                </c:pt>
                <c:pt idx="1786">
                  <c:v>76.199200000000005</c:v>
                </c:pt>
                <c:pt idx="1787">
                  <c:v>76.239099999999993</c:v>
                </c:pt>
                <c:pt idx="1788">
                  <c:v>76.278899999999993</c:v>
                </c:pt>
                <c:pt idx="1789">
                  <c:v>76.318799999999996</c:v>
                </c:pt>
                <c:pt idx="1790">
                  <c:v>76.358599999999996</c:v>
                </c:pt>
                <c:pt idx="1791">
                  <c:v>76.398499999999999</c:v>
                </c:pt>
                <c:pt idx="1792">
                  <c:v>76.438299999999998</c:v>
                </c:pt>
                <c:pt idx="1793">
                  <c:v>76.478099999999998</c:v>
                </c:pt>
                <c:pt idx="1794">
                  <c:v>76.518000000000001</c:v>
                </c:pt>
                <c:pt idx="1795">
                  <c:v>76.5578</c:v>
                </c:pt>
                <c:pt idx="1796">
                  <c:v>76.597700000000003</c:v>
                </c:pt>
                <c:pt idx="1797">
                  <c:v>76.637500000000003</c:v>
                </c:pt>
                <c:pt idx="1798">
                  <c:v>76.677400000000006</c:v>
                </c:pt>
                <c:pt idx="1799">
                  <c:v>76.717200000000005</c:v>
                </c:pt>
                <c:pt idx="1800">
                  <c:v>76.757000000000005</c:v>
                </c:pt>
                <c:pt idx="1801">
                  <c:v>76.796899999999994</c:v>
                </c:pt>
                <c:pt idx="1802">
                  <c:v>76.836699999999993</c:v>
                </c:pt>
                <c:pt idx="1803">
                  <c:v>76.876599999999996</c:v>
                </c:pt>
                <c:pt idx="1804">
                  <c:v>76.916399999999996</c:v>
                </c:pt>
                <c:pt idx="1805">
                  <c:v>76.956299999999999</c:v>
                </c:pt>
                <c:pt idx="1806">
                  <c:v>76.996099999999998</c:v>
                </c:pt>
                <c:pt idx="1807">
                  <c:v>77.035899999999998</c:v>
                </c:pt>
                <c:pt idx="1808">
                  <c:v>77.075800000000001</c:v>
                </c:pt>
                <c:pt idx="1809">
                  <c:v>77.115600000000001</c:v>
                </c:pt>
                <c:pt idx="1810">
                  <c:v>77.155500000000004</c:v>
                </c:pt>
                <c:pt idx="1811">
                  <c:v>77.195300000000003</c:v>
                </c:pt>
                <c:pt idx="1812">
                  <c:v>77.235200000000006</c:v>
                </c:pt>
                <c:pt idx="1813">
                  <c:v>77.275000000000006</c:v>
                </c:pt>
                <c:pt idx="1814">
                  <c:v>77.314800000000005</c:v>
                </c:pt>
                <c:pt idx="1815">
                  <c:v>77.354699999999994</c:v>
                </c:pt>
                <c:pt idx="1816">
                  <c:v>77.394499999999994</c:v>
                </c:pt>
                <c:pt idx="1817">
                  <c:v>77.434399999999997</c:v>
                </c:pt>
                <c:pt idx="1818">
                  <c:v>77.474199999999996</c:v>
                </c:pt>
                <c:pt idx="1819">
                  <c:v>77.514099999999999</c:v>
                </c:pt>
                <c:pt idx="1820">
                  <c:v>77.553899999999999</c:v>
                </c:pt>
                <c:pt idx="1821">
                  <c:v>77.593699999999998</c:v>
                </c:pt>
                <c:pt idx="1822">
                  <c:v>77.633600000000001</c:v>
                </c:pt>
                <c:pt idx="1823">
                  <c:v>77.673400000000001</c:v>
                </c:pt>
                <c:pt idx="1824">
                  <c:v>77.713300000000004</c:v>
                </c:pt>
                <c:pt idx="1825">
                  <c:v>77.753100000000003</c:v>
                </c:pt>
                <c:pt idx="1826">
                  <c:v>77.793000000000006</c:v>
                </c:pt>
                <c:pt idx="1827">
                  <c:v>77.832800000000006</c:v>
                </c:pt>
                <c:pt idx="1828">
                  <c:v>77.872600000000006</c:v>
                </c:pt>
                <c:pt idx="1829">
                  <c:v>77.912499999999994</c:v>
                </c:pt>
                <c:pt idx="1830">
                  <c:v>77.952299999999994</c:v>
                </c:pt>
                <c:pt idx="1831">
                  <c:v>77.992199999999997</c:v>
                </c:pt>
                <c:pt idx="1832">
                  <c:v>78.031999999999996</c:v>
                </c:pt>
                <c:pt idx="1833">
                  <c:v>78.071899999999999</c:v>
                </c:pt>
                <c:pt idx="1834">
                  <c:v>78.111699999999999</c:v>
                </c:pt>
                <c:pt idx="1835">
                  <c:v>78.151499999999999</c:v>
                </c:pt>
                <c:pt idx="1836">
                  <c:v>78.191400000000002</c:v>
                </c:pt>
                <c:pt idx="1837">
                  <c:v>78.231200000000001</c:v>
                </c:pt>
                <c:pt idx="1838">
                  <c:v>78.271100000000004</c:v>
                </c:pt>
                <c:pt idx="1839">
                  <c:v>78.310900000000004</c:v>
                </c:pt>
                <c:pt idx="1840">
                  <c:v>78.350800000000007</c:v>
                </c:pt>
                <c:pt idx="1841">
                  <c:v>78.390600000000006</c:v>
                </c:pt>
                <c:pt idx="1842">
                  <c:v>78.430400000000006</c:v>
                </c:pt>
                <c:pt idx="1843">
                  <c:v>78.470299999999995</c:v>
                </c:pt>
                <c:pt idx="1844">
                  <c:v>78.510099999999994</c:v>
                </c:pt>
                <c:pt idx="1845">
                  <c:v>78.55</c:v>
                </c:pt>
                <c:pt idx="1846">
                  <c:v>78.589799999999997</c:v>
                </c:pt>
                <c:pt idx="1847">
                  <c:v>78.6297</c:v>
                </c:pt>
                <c:pt idx="1848">
                  <c:v>78.669499999999999</c:v>
                </c:pt>
                <c:pt idx="1849">
                  <c:v>78.709299999999999</c:v>
                </c:pt>
                <c:pt idx="1850">
                  <c:v>78.749200000000002</c:v>
                </c:pt>
                <c:pt idx="1851">
                  <c:v>78.789000000000001</c:v>
                </c:pt>
                <c:pt idx="1852">
                  <c:v>78.828900000000004</c:v>
                </c:pt>
                <c:pt idx="1853">
                  <c:v>78.868700000000004</c:v>
                </c:pt>
                <c:pt idx="1854">
                  <c:v>78.908600000000007</c:v>
                </c:pt>
                <c:pt idx="1855">
                  <c:v>78.948400000000007</c:v>
                </c:pt>
                <c:pt idx="1856">
                  <c:v>78.988200000000006</c:v>
                </c:pt>
                <c:pt idx="1857">
                  <c:v>79.028099999999995</c:v>
                </c:pt>
                <c:pt idx="1858">
                  <c:v>79.067899999999995</c:v>
                </c:pt>
                <c:pt idx="1859">
                  <c:v>79.107799999999997</c:v>
                </c:pt>
                <c:pt idx="1860">
                  <c:v>79.147599999999997</c:v>
                </c:pt>
                <c:pt idx="1861">
                  <c:v>79.1875</c:v>
                </c:pt>
                <c:pt idx="1862">
                  <c:v>79.2273</c:v>
                </c:pt>
                <c:pt idx="1863">
                  <c:v>79.267099999999999</c:v>
                </c:pt>
                <c:pt idx="1864">
                  <c:v>79.307000000000002</c:v>
                </c:pt>
                <c:pt idx="1865">
                  <c:v>79.346800000000002</c:v>
                </c:pt>
                <c:pt idx="1866">
                  <c:v>79.386700000000005</c:v>
                </c:pt>
                <c:pt idx="1867">
                  <c:v>79.426500000000004</c:v>
                </c:pt>
                <c:pt idx="1868">
                  <c:v>79.466399999999993</c:v>
                </c:pt>
                <c:pt idx="1869">
                  <c:v>79.506200000000007</c:v>
                </c:pt>
                <c:pt idx="1870">
                  <c:v>79.546000000000006</c:v>
                </c:pt>
                <c:pt idx="1871">
                  <c:v>79.585899999999995</c:v>
                </c:pt>
                <c:pt idx="1872">
                  <c:v>79.625699999999995</c:v>
                </c:pt>
                <c:pt idx="1873">
                  <c:v>79.665599999999998</c:v>
                </c:pt>
                <c:pt idx="1874">
                  <c:v>79.705399999999997</c:v>
                </c:pt>
                <c:pt idx="1875">
                  <c:v>79.7453</c:v>
                </c:pt>
                <c:pt idx="1876">
                  <c:v>79.7851</c:v>
                </c:pt>
                <c:pt idx="1877">
                  <c:v>79.8249</c:v>
                </c:pt>
                <c:pt idx="1878">
                  <c:v>79.864800000000002</c:v>
                </c:pt>
                <c:pt idx="1879">
                  <c:v>79.904600000000002</c:v>
                </c:pt>
                <c:pt idx="1880">
                  <c:v>79.944500000000005</c:v>
                </c:pt>
                <c:pt idx="1881">
                  <c:v>79.984300000000005</c:v>
                </c:pt>
                <c:pt idx="1882">
                  <c:v>80.024199999999993</c:v>
                </c:pt>
                <c:pt idx="1883">
                  <c:v>80.063999999999993</c:v>
                </c:pt>
                <c:pt idx="1884">
                  <c:v>80.103800000000007</c:v>
                </c:pt>
                <c:pt idx="1885">
                  <c:v>80.143699999999995</c:v>
                </c:pt>
                <c:pt idx="1886">
                  <c:v>80.183499999999995</c:v>
                </c:pt>
                <c:pt idx="1887">
                  <c:v>80.223399999999998</c:v>
                </c:pt>
                <c:pt idx="1888">
                  <c:v>80.263199999999998</c:v>
                </c:pt>
                <c:pt idx="1889">
                  <c:v>80.303100000000001</c:v>
                </c:pt>
                <c:pt idx="1890">
                  <c:v>80.3429</c:v>
                </c:pt>
                <c:pt idx="1891">
                  <c:v>80.3827</c:v>
                </c:pt>
                <c:pt idx="1892">
                  <c:v>80.422600000000003</c:v>
                </c:pt>
                <c:pt idx="1893">
                  <c:v>80.462400000000002</c:v>
                </c:pt>
                <c:pt idx="1894">
                  <c:v>80.502300000000005</c:v>
                </c:pt>
                <c:pt idx="1895">
                  <c:v>80.542100000000005</c:v>
                </c:pt>
                <c:pt idx="1896">
                  <c:v>80.581900000000005</c:v>
                </c:pt>
                <c:pt idx="1897">
                  <c:v>80.621799999999993</c:v>
                </c:pt>
                <c:pt idx="1898">
                  <c:v>80.661600000000007</c:v>
                </c:pt>
                <c:pt idx="1899">
                  <c:v>80.701499999999996</c:v>
                </c:pt>
                <c:pt idx="1900">
                  <c:v>80.741299999999995</c:v>
                </c:pt>
                <c:pt idx="1901">
                  <c:v>80.781199999999998</c:v>
                </c:pt>
                <c:pt idx="1902">
                  <c:v>80.820999999999998</c:v>
                </c:pt>
                <c:pt idx="1903">
                  <c:v>80.860799999999998</c:v>
                </c:pt>
                <c:pt idx="1904">
                  <c:v>80.900700000000001</c:v>
                </c:pt>
                <c:pt idx="1905">
                  <c:v>80.9405</c:v>
                </c:pt>
                <c:pt idx="1906">
                  <c:v>80.980400000000003</c:v>
                </c:pt>
                <c:pt idx="1907">
                  <c:v>81.020200000000003</c:v>
                </c:pt>
                <c:pt idx="1908">
                  <c:v>81.060100000000006</c:v>
                </c:pt>
                <c:pt idx="1909">
                  <c:v>81.099900000000005</c:v>
                </c:pt>
                <c:pt idx="1910">
                  <c:v>81.139700000000005</c:v>
                </c:pt>
                <c:pt idx="1911">
                  <c:v>81.179599999999994</c:v>
                </c:pt>
                <c:pt idx="1912">
                  <c:v>81.219399999999993</c:v>
                </c:pt>
                <c:pt idx="1913">
                  <c:v>81.259299999999996</c:v>
                </c:pt>
                <c:pt idx="1914">
                  <c:v>81.299099999999996</c:v>
                </c:pt>
                <c:pt idx="1915">
                  <c:v>81.338999999999999</c:v>
                </c:pt>
                <c:pt idx="1916">
                  <c:v>81.378799999999998</c:v>
                </c:pt>
                <c:pt idx="1917">
                  <c:v>81.418599999999998</c:v>
                </c:pt>
                <c:pt idx="1918">
                  <c:v>81.458500000000001</c:v>
                </c:pt>
                <c:pt idx="1919">
                  <c:v>81.4983</c:v>
                </c:pt>
                <c:pt idx="1920">
                  <c:v>81.538200000000003</c:v>
                </c:pt>
                <c:pt idx="1921">
                  <c:v>81.578000000000003</c:v>
                </c:pt>
                <c:pt idx="1922">
                  <c:v>81.617900000000006</c:v>
                </c:pt>
                <c:pt idx="1923">
                  <c:v>81.657700000000006</c:v>
                </c:pt>
                <c:pt idx="1924">
                  <c:v>81.697500000000005</c:v>
                </c:pt>
                <c:pt idx="1925">
                  <c:v>81.737399999999994</c:v>
                </c:pt>
                <c:pt idx="1926">
                  <c:v>81.777199999999993</c:v>
                </c:pt>
                <c:pt idx="1927">
                  <c:v>81.817099999999996</c:v>
                </c:pt>
                <c:pt idx="1928">
                  <c:v>81.856899999999996</c:v>
                </c:pt>
                <c:pt idx="1929">
                  <c:v>81.896799999999999</c:v>
                </c:pt>
                <c:pt idx="1930">
                  <c:v>81.936599999999999</c:v>
                </c:pt>
                <c:pt idx="1931">
                  <c:v>81.976399999999998</c:v>
                </c:pt>
                <c:pt idx="1932">
                  <c:v>82.016300000000001</c:v>
                </c:pt>
                <c:pt idx="1933">
                  <c:v>82.056100000000001</c:v>
                </c:pt>
                <c:pt idx="1934">
                  <c:v>82.096000000000004</c:v>
                </c:pt>
                <c:pt idx="1935">
                  <c:v>82.135800000000003</c:v>
                </c:pt>
                <c:pt idx="1936">
                  <c:v>82.175700000000006</c:v>
                </c:pt>
                <c:pt idx="1937">
                  <c:v>82.215500000000006</c:v>
                </c:pt>
                <c:pt idx="1938">
                  <c:v>82.255300000000005</c:v>
                </c:pt>
                <c:pt idx="1939">
                  <c:v>82.295199999999994</c:v>
                </c:pt>
                <c:pt idx="1940">
                  <c:v>82.334999999999994</c:v>
                </c:pt>
                <c:pt idx="1941">
                  <c:v>82.374899999999997</c:v>
                </c:pt>
                <c:pt idx="1942">
                  <c:v>82.414699999999996</c:v>
                </c:pt>
                <c:pt idx="1943">
                  <c:v>82.454599999999999</c:v>
                </c:pt>
                <c:pt idx="1944">
                  <c:v>82.494399999999999</c:v>
                </c:pt>
                <c:pt idx="1945">
                  <c:v>82.534199999999998</c:v>
                </c:pt>
                <c:pt idx="1946">
                  <c:v>82.574100000000001</c:v>
                </c:pt>
                <c:pt idx="1947">
                  <c:v>82.613900000000001</c:v>
                </c:pt>
                <c:pt idx="1948">
                  <c:v>82.653800000000004</c:v>
                </c:pt>
                <c:pt idx="1949">
                  <c:v>82.693600000000004</c:v>
                </c:pt>
                <c:pt idx="1950">
                  <c:v>82.733500000000006</c:v>
                </c:pt>
                <c:pt idx="1951">
                  <c:v>82.773300000000006</c:v>
                </c:pt>
                <c:pt idx="1952">
                  <c:v>82.813100000000006</c:v>
                </c:pt>
                <c:pt idx="1953">
                  <c:v>82.852999999999994</c:v>
                </c:pt>
                <c:pt idx="1954">
                  <c:v>82.892799999999994</c:v>
                </c:pt>
                <c:pt idx="1955">
                  <c:v>82.932699999999997</c:v>
                </c:pt>
                <c:pt idx="1956">
                  <c:v>82.972499999999997</c:v>
                </c:pt>
                <c:pt idx="1957">
                  <c:v>83.0124</c:v>
                </c:pt>
                <c:pt idx="1958">
                  <c:v>83.052199999999999</c:v>
                </c:pt>
                <c:pt idx="1959">
                  <c:v>83.091999999999999</c:v>
                </c:pt>
                <c:pt idx="1960">
                  <c:v>83.131900000000002</c:v>
                </c:pt>
                <c:pt idx="1961">
                  <c:v>83.171700000000001</c:v>
                </c:pt>
                <c:pt idx="1962">
                  <c:v>83.211600000000004</c:v>
                </c:pt>
                <c:pt idx="1963">
                  <c:v>83.251400000000004</c:v>
                </c:pt>
                <c:pt idx="1964">
                  <c:v>83.291300000000007</c:v>
                </c:pt>
                <c:pt idx="1965">
                  <c:v>83.331100000000006</c:v>
                </c:pt>
                <c:pt idx="1966">
                  <c:v>83.370900000000006</c:v>
                </c:pt>
                <c:pt idx="1967">
                  <c:v>83.410799999999995</c:v>
                </c:pt>
                <c:pt idx="1968">
                  <c:v>83.450599999999994</c:v>
                </c:pt>
                <c:pt idx="1969">
                  <c:v>83.490499999999997</c:v>
                </c:pt>
                <c:pt idx="1970">
                  <c:v>83.530299999999997</c:v>
                </c:pt>
                <c:pt idx="1971">
                  <c:v>83.5702</c:v>
                </c:pt>
                <c:pt idx="1972">
                  <c:v>83.61</c:v>
                </c:pt>
                <c:pt idx="1973">
                  <c:v>83.649799999999999</c:v>
                </c:pt>
                <c:pt idx="1974">
                  <c:v>83.689700000000002</c:v>
                </c:pt>
                <c:pt idx="1975">
                  <c:v>83.729500000000002</c:v>
                </c:pt>
                <c:pt idx="1976">
                  <c:v>83.769400000000005</c:v>
                </c:pt>
                <c:pt idx="1977">
                  <c:v>83.809200000000004</c:v>
                </c:pt>
                <c:pt idx="1978">
                  <c:v>83.849100000000007</c:v>
                </c:pt>
                <c:pt idx="1979">
                  <c:v>83.888900000000007</c:v>
                </c:pt>
                <c:pt idx="1980">
                  <c:v>83.928700000000006</c:v>
                </c:pt>
                <c:pt idx="1981">
                  <c:v>83.968599999999995</c:v>
                </c:pt>
                <c:pt idx="1982">
                  <c:v>84.008399999999995</c:v>
                </c:pt>
                <c:pt idx="1983">
                  <c:v>84.048299999999998</c:v>
                </c:pt>
                <c:pt idx="1984">
                  <c:v>84.088099999999997</c:v>
                </c:pt>
                <c:pt idx="1985">
                  <c:v>84.128</c:v>
                </c:pt>
                <c:pt idx="1986">
                  <c:v>84.1678</c:v>
                </c:pt>
                <c:pt idx="1987">
                  <c:v>84.207599999999999</c:v>
                </c:pt>
                <c:pt idx="1988">
                  <c:v>84.247500000000002</c:v>
                </c:pt>
                <c:pt idx="1989">
                  <c:v>84.287300000000002</c:v>
                </c:pt>
                <c:pt idx="1990">
                  <c:v>84.327200000000005</c:v>
                </c:pt>
                <c:pt idx="1991">
                  <c:v>84.367000000000004</c:v>
                </c:pt>
                <c:pt idx="1992">
                  <c:v>84.406899999999993</c:v>
                </c:pt>
                <c:pt idx="1993">
                  <c:v>84.446700000000007</c:v>
                </c:pt>
                <c:pt idx="1994">
                  <c:v>84.486500000000007</c:v>
                </c:pt>
                <c:pt idx="1995">
                  <c:v>84.526399999999995</c:v>
                </c:pt>
                <c:pt idx="1996">
                  <c:v>84.566199999999995</c:v>
                </c:pt>
                <c:pt idx="1997">
                  <c:v>84.606099999999998</c:v>
                </c:pt>
                <c:pt idx="1998">
                  <c:v>84.645899999999997</c:v>
                </c:pt>
                <c:pt idx="1999">
                  <c:v>84.6858</c:v>
                </c:pt>
                <c:pt idx="2000">
                  <c:v>84.7256</c:v>
                </c:pt>
                <c:pt idx="2001">
                  <c:v>84.7654</c:v>
                </c:pt>
                <c:pt idx="2002">
                  <c:v>84.805300000000003</c:v>
                </c:pt>
                <c:pt idx="2003">
                  <c:v>84.845100000000002</c:v>
                </c:pt>
                <c:pt idx="2004">
                  <c:v>84.885000000000005</c:v>
                </c:pt>
                <c:pt idx="2005">
                  <c:v>84.924800000000005</c:v>
                </c:pt>
                <c:pt idx="2006">
                  <c:v>84.964699999999993</c:v>
                </c:pt>
                <c:pt idx="2007">
                  <c:v>85.004499999999993</c:v>
                </c:pt>
                <c:pt idx="2008">
                  <c:v>85.044300000000007</c:v>
                </c:pt>
                <c:pt idx="2009">
                  <c:v>85.084199999999996</c:v>
                </c:pt>
                <c:pt idx="2010">
                  <c:v>85.123999999999995</c:v>
                </c:pt>
                <c:pt idx="2011">
                  <c:v>85.163899999999998</c:v>
                </c:pt>
                <c:pt idx="2012">
                  <c:v>85.203699999999998</c:v>
                </c:pt>
                <c:pt idx="2013">
                  <c:v>85.243600000000001</c:v>
                </c:pt>
                <c:pt idx="2014">
                  <c:v>85.2834</c:v>
                </c:pt>
                <c:pt idx="2015">
                  <c:v>85.3232</c:v>
                </c:pt>
                <c:pt idx="2016">
                  <c:v>85.363100000000003</c:v>
                </c:pt>
                <c:pt idx="2017">
                  <c:v>85.402900000000002</c:v>
                </c:pt>
                <c:pt idx="2018">
                  <c:v>85.442800000000005</c:v>
                </c:pt>
                <c:pt idx="2019">
                  <c:v>85.482600000000005</c:v>
                </c:pt>
                <c:pt idx="2020">
                  <c:v>85.522499999999994</c:v>
                </c:pt>
                <c:pt idx="2021">
                  <c:v>85.562299999999993</c:v>
                </c:pt>
                <c:pt idx="2022">
                  <c:v>85.602099999999993</c:v>
                </c:pt>
                <c:pt idx="2023">
                  <c:v>85.641999999999996</c:v>
                </c:pt>
                <c:pt idx="2024">
                  <c:v>85.681799999999996</c:v>
                </c:pt>
                <c:pt idx="2025">
                  <c:v>85.721699999999998</c:v>
                </c:pt>
                <c:pt idx="2026">
                  <c:v>85.761499999999998</c:v>
                </c:pt>
                <c:pt idx="2027">
                  <c:v>85.801400000000001</c:v>
                </c:pt>
                <c:pt idx="2028">
                  <c:v>85.841200000000001</c:v>
                </c:pt>
                <c:pt idx="2029">
                  <c:v>85.881</c:v>
                </c:pt>
                <c:pt idx="2030">
                  <c:v>85.920900000000003</c:v>
                </c:pt>
                <c:pt idx="2031">
                  <c:v>85.960700000000003</c:v>
                </c:pt>
                <c:pt idx="2032">
                  <c:v>86.000600000000006</c:v>
                </c:pt>
                <c:pt idx="2033">
                  <c:v>86.040400000000005</c:v>
                </c:pt>
                <c:pt idx="2034">
                  <c:v>86.080299999999994</c:v>
                </c:pt>
                <c:pt idx="2035">
                  <c:v>86.120099999999994</c:v>
                </c:pt>
                <c:pt idx="2036">
                  <c:v>86.159899999999993</c:v>
                </c:pt>
                <c:pt idx="2037">
                  <c:v>86.199799999999996</c:v>
                </c:pt>
                <c:pt idx="2038">
                  <c:v>86.239599999999996</c:v>
                </c:pt>
                <c:pt idx="2039">
                  <c:v>86.279499999999999</c:v>
                </c:pt>
                <c:pt idx="2040">
                  <c:v>86.319299999999998</c:v>
                </c:pt>
                <c:pt idx="2041">
                  <c:v>86.359200000000001</c:v>
                </c:pt>
                <c:pt idx="2042">
                  <c:v>86.399000000000001</c:v>
                </c:pt>
                <c:pt idx="2043">
                  <c:v>86.438800000000001</c:v>
                </c:pt>
                <c:pt idx="2044">
                  <c:v>86.478700000000003</c:v>
                </c:pt>
                <c:pt idx="2045">
                  <c:v>86.518500000000003</c:v>
                </c:pt>
                <c:pt idx="2046">
                  <c:v>86.558400000000006</c:v>
                </c:pt>
                <c:pt idx="2047">
                  <c:v>86.598200000000006</c:v>
                </c:pt>
                <c:pt idx="2048">
                  <c:v>86.638099999999994</c:v>
                </c:pt>
                <c:pt idx="2049">
                  <c:v>86.677899999999994</c:v>
                </c:pt>
                <c:pt idx="2050">
                  <c:v>86.717699999999994</c:v>
                </c:pt>
                <c:pt idx="2051">
                  <c:v>86.757599999999996</c:v>
                </c:pt>
                <c:pt idx="2052">
                  <c:v>86.797399999999996</c:v>
                </c:pt>
                <c:pt idx="2053">
                  <c:v>86.837299999999999</c:v>
                </c:pt>
                <c:pt idx="2054">
                  <c:v>86.877099999999999</c:v>
                </c:pt>
                <c:pt idx="2055">
                  <c:v>86.917000000000002</c:v>
                </c:pt>
                <c:pt idx="2056">
                  <c:v>86.956800000000001</c:v>
                </c:pt>
                <c:pt idx="2057">
                  <c:v>86.996600000000001</c:v>
                </c:pt>
                <c:pt idx="2058">
                  <c:v>87.036500000000004</c:v>
                </c:pt>
                <c:pt idx="2059">
                  <c:v>87.076300000000003</c:v>
                </c:pt>
                <c:pt idx="2060">
                  <c:v>87.116200000000006</c:v>
                </c:pt>
                <c:pt idx="2061">
                  <c:v>87.156000000000006</c:v>
                </c:pt>
                <c:pt idx="2062">
                  <c:v>87.195899999999995</c:v>
                </c:pt>
                <c:pt idx="2063">
                  <c:v>87.235699999999994</c:v>
                </c:pt>
                <c:pt idx="2064">
                  <c:v>87.275499999999994</c:v>
                </c:pt>
                <c:pt idx="2065">
                  <c:v>87.315399999999997</c:v>
                </c:pt>
                <c:pt idx="2066">
                  <c:v>87.355199999999996</c:v>
                </c:pt>
                <c:pt idx="2067">
                  <c:v>87.395099999999999</c:v>
                </c:pt>
                <c:pt idx="2068">
                  <c:v>87.434899999999999</c:v>
                </c:pt>
                <c:pt idx="2069">
                  <c:v>87.474800000000002</c:v>
                </c:pt>
                <c:pt idx="2070">
                  <c:v>87.514600000000002</c:v>
                </c:pt>
                <c:pt idx="2071">
                  <c:v>87.554400000000001</c:v>
                </c:pt>
                <c:pt idx="2072">
                  <c:v>87.594300000000004</c:v>
                </c:pt>
                <c:pt idx="2073">
                  <c:v>87.634100000000004</c:v>
                </c:pt>
                <c:pt idx="2074">
                  <c:v>87.674000000000007</c:v>
                </c:pt>
                <c:pt idx="2075">
                  <c:v>87.713800000000006</c:v>
                </c:pt>
                <c:pt idx="2076">
                  <c:v>87.753699999999995</c:v>
                </c:pt>
                <c:pt idx="2077">
                  <c:v>87.793499999999995</c:v>
                </c:pt>
                <c:pt idx="2078">
                  <c:v>87.833299999999994</c:v>
                </c:pt>
                <c:pt idx="2079">
                  <c:v>87.873199999999997</c:v>
                </c:pt>
                <c:pt idx="2080">
                  <c:v>87.912999999999997</c:v>
                </c:pt>
                <c:pt idx="2081">
                  <c:v>87.9529</c:v>
                </c:pt>
                <c:pt idx="2082">
                  <c:v>87.992699999999999</c:v>
                </c:pt>
                <c:pt idx="2083">
                  <c:v>88.032600000000002</c:v>
                </c:pt>
                <c:pt idx="2084">
                  <c:v>88.072400000000002</c:v>
                </c:pt>
                <c:pt idx="2085">
                  <c:v>88.112200000000001</c:v>
                </c:pt>
                <c:pt idx="2086">
                  <c:v>88.152100000000004</c:v>
                </c:pt>
                <c:pt idx="2087">
                  <c:v>88.191900000000004</c:v>
                </c:pt>
                <c:pt idx="2088">
                  <c:v>88.231800000000007</c:v>
                </c:pt>
                <c:pt idx="2089">
                  <c:v>88.271600000000007</c:v>
                </c:pt>
                <c:pt idx="2090">
                  <c:v>88.311499999999995</c:v>
                </c:pt>
                <c:pt idx="2091">
                  <c:v>88.351299999999995</c:v>
                </c:pt>
                <c:pt idx="2092">
                  <c:v>88.391099999999994</c:v>
                </c:pt>
                <c:pt idx="2093">
                  <c:v>88.430999999999997</c:v>
                </c:pt>
                <c:pt idx="2094">
                  <c:v>88.470799999999997</c:v>
                </c:pt>
                <c:pt idx="2095">
                  <c:v>88.5107</c:v>
                </c:pt>
                <c:pt idx="2096">
                  <c:v>88.5505</c:v>
                </c:pt>
                <c:pt idx="2097">
                  <c:v>88.590400000000002</c:v>
                </c:pt>
                <c:pt idx="2098">
                  <c:v>88.630200000000002</c:v>
                </c:pt>
                <c:pt idx="2099">
                  <c:v>88.67</c:v>
                </c:pt>
                <c:pt idx="2100">
                  <c:v>88.709900000000005</c:v>
                </c:pt>
                <c:pt idx="2101">
                  <c:v>88.749700000000004</c:v>
                </c:pt>
                <c:pt idx="2102">
                  <c:v>88.789599999999993</c:v>
                </c:pt>
                <c:pt idx="2103">
                  <c:v>88.829400000000007</c:v>
                </c:pt>
                <c:pt idx="2104">
                  <c:v>88.869299999999996</c:v>
                </c:pt>
                <c:pt idx="2105">
                  <c:v>88.909099999999995</c:v>
                </c:pt>
                <c:pt idx="2106">
                  <c:v>88.948899999999995</c:v>
                </c:pt>
                <c:pt idx="2107">
                  <c:v>88.988799999999998</c:v>
                </c:pt>
                <c:pt idx="2108">
                  <c:v>89.028599999999997</c:v>
                </c:pt>
                <c:pt idx="2109">
                  <c:v>89.0685</c:v>
                </c:pt>
                <c:pt idx="2110">
                  <c:v>89.1083</c:v>
                </c:pt>
                <c:pt idx="2111">
                  <c:v>89.148200000000003</c:v>
                </c:pt>
                <c:pt idx="2112">
                  <c:v>89.188000000000002</c:v>
                </c:pt>
                <c:pt idx="2113">
                  <c:v>89.227800000000002</c:v>
                </c:pt>
                <c:pt idx="2114">
                  <c:v>89.267700000000005</c:v>
                </c:pt>
                <c:pt idx="2115">
                  <c:v>89.307500000000005</c:v>
                </c:pt>
                <c:pt idx="2116">
                  <c:v>89.347399999999993</c:v>
                </c:pt>
                <c:pt idx="2117">
                  <c:v>89.387200000000007</c:v>
                </c:pt>
                <c:pt idx="2118">
                  <c:v>89.427099999999996</c:v>
                </c:pt>
                <c:pt idx="2119">
                  <c:v>89.466899999999995</c:v>
                </c:pt>
                <c:pt idx="2120">
                  <c:v>89.506699999999995</c:v>
                </c:pt>
                <c:pt idx="2121">
                  <c:v>89.546599999999998</c:v>
                </c:pt>
                <c:pt idx="2122">
                  <c:v>89.586399999999998</c:v>
                </c:pt>
                <c:pt idx="2123">
                  <c:v>89.626300000000001</c:v>
                </c:pt>
                <c:pt idx="2124">
                  <c:v>89.6661</c:v>
                </c:pt>
                <c:pt idx="2125">
                  <c:v>89.706000000000003</c:v>
                </c:pt>
                <c:pt idx="2126">
                  <c:v>89.745800000000003</c:v>
                </c:pt>
                <c:pt idx="2127">
                  <c:v>89.785600000000002</c:v>
                </c:pt>
                <c:pt idx="2128">
                  <c:v>89.825500000000005</c:v>
                </c:pt>
                <c:pt idx="2129">
                  <c:v>89.865300000000005</c:v>
                </c:pt>
                <c:pt idx="2130">
                  <c:v>89.905199999999994</c:v>
                </c:pt>
                <c:pt idx="2131">
                  <c:v>89.944999999999993</c:v>
                </c:pt>
                <c:pt idx="2132">
                  <c:v>89.984899999999996</c:v>
                </c:pt>
              </c:numCache>
            </c:numRef>
          </c:xVal>
          <c:yVal>
            <c:numRef>
              <c:f>Sheet1!$B$1:$B$2133</c:f>
              <c:numCache>
                <c:formatCode>General</c:formatCode>
                <c:ptCount val="2133"/>
                <c:pt idx="0">
                  <c:v>240</c:v>
                </c:pt>
                <c:pt idx="1">
                  <c:v>234</c:v>
                </c:pt>
                <c:pt idx="2">
                  <c:v>214</c:v>
                </c:pt>
                <c:pt idx="3">
                  <c:v>220</c:v>
                </c:pt>
                <c:pt idx="4">
                  <c:v>236</c:v>
                </c:pt>
                <c:pt idx="5">
                  <c:v>226</c:v>
                </c:pt>
                <c:pt idx="6">
                  <c:v>235</c:v>
                </c:pt>
                <c:pt idx="7">
                  <c:v>213</c:v>
                </c:pt>
                <c:pt idx="8">
                  <c:v>229</c:v>
                </c:pt>
                <c:pt idx="9">
                  <c:v>222</c:v>
                </c:pt>
                <c:pt idx="10">
                  <c:v>186</c:v>
                </c:pt>
                <c:pt idx="11">
                  <c:v>222</c:v>
                </c:pt>
                <c:pt idx="12">
                  <c:v>217</c:v>
                </c:pt>
                <c:pt idx="13">
                  <c:v>212</c:v>
                </c:pt>
                <c:pt idx="14">
                  <c:v>197</c:v>
                </c:pt>
                <c:pt idx="15">
                  <c:v>255</c:v>
                </c:pt>
                <c:pt idx="16">
                  <c:v>244</c:v>
                </c:pt>
                <c:pt idx="17">
                  <c:v>186</c:v>
                </c:pt>
                <c:pt idx="18">
                  <c:v>207</c:v>
                </c:pt>
                <c:pt idx="19">
                  <c:v>208</c:v>
                </c:pt>
                <c:pt idx="20">
                  <c:v>213</c:v>
                </c:pt>
                <c:pt idx="21">
                  <c:v>209</c:v>
                </c:pt>
                <c:pt idx="22">
                  <c:v>239</c:v>
                </c:pt>
                <c:pt idx="23">
                  <c:v>207</c:v>
                </c:pt>
                <c:pt idx="24">
                  <c:v>208</c:v>
                </c:pt>
                <c:pt idx="25">
                  <c:v>190</c:v>
                </c:pt>
                <c:pt idx="26">
                  <c:v>222</c:v>
                </c:pt>
                <c:pt idx="27">
                  <c:v>187</c:v>
                </c:pt>
                <c:pt idx="28">
                  <c:v>211</c:v>
                </c:pt>
                <c:pt idx="29">
                  <c:v>217</c:v>
                </c:pt>
                <c:pt idx="30">
                  <c:v>215</c:v>
                </c:pt>
                <c:pt idx="31">
                  <c:v>204</c:v>
                </c:pt>
                <c:pt idx="32">
                  <c:v>209</c:v>
                </c:pt>
                <c:pt idx="33">
                  <c:v>173</c:v>
                </c:pt>
                <c:pt idx="34">
                  <c:v>196</c:v>
                </c:pt>
                <c:pt idx="35">
                  <c:v>202</c:v>
                </c:pt>
                <c:pt idx="36">
                  <c:v>184</c:v>
                </c:pt>
                <c:pt idx="37">
                  <c:v>203</c:v>
                </c:pt>
                <c:pt idx="38">
                  <c:v>205</c:v>
                </c:pt>
                <c:pt idx="39">
                  <c:v>217</c:v>
                </c:pt>
                <c:pt idx="40">
                  <c:v>170</c:v>
                </c:pt>
                <c:pt idx="41">
                  <c:v>198</c:v>
                </c:pt>
                <c:pt idx="42">
                  <c:v>208</c:v>
                </c:pt>
                <c:pt idx="43">
                  <c:v>208</c:v>
                </c:pt>
                <c:pt idx="44">
                  <c:v>199</c:v>
                </c:pt>
                <c:pt idx="45">
                  <c:v>192</c:v>
                </c:pt>
                <c:pt idx="46">
                  <c:v>205</c:v>
                </c:pt>
                <c:pt idx="47">
                  <c:v>185</c:v>
                </c:pt>
                <c:pt idx="48">
                  <c:v>185</c:v>
                </c:pt>
                <c:pt idx="49">
                  <c:v>181</c:v>
                </c:pt>
                <c:pt idx="50">
                  <c:v>231</c:v>
                </c:pt>
                <c:pt idx="51">
                  <c:v>220</c:v>
                </c:pt>
                <c:pt idx="52">
                  <c:v>187</c:v>
                </c:pt>
                <c:pt idx="53">
                  <c:v>204</c:v>
                </c:pt>
                <c:pt idx="54">
                  <c:v>179</c:v>
                </c:pt>
                <c:pt idx="55">
                  <c:v>177</c:v>
                </c:pt>
                <c:pt idx="56">
                  <c:v>202</c:v>
                </c:pt>
                <c:pt idx="57">
                  <c:v>214</c:v>
                </c:pt>
                <c:pt idx="58">
                  <c:v>187</c:v>
                </c:pt>
                <c:pt idx="59">
                  <c:v>189</c:v>
                </c:pt>
                <c:pt idx="60">
                  <c:v>192</c:v>
                </c:pt>
                <c:pt idx="61">
                  <c:v>172</c:v>
                </c:pt>
                <c:pt idx="62">
                  <c:v>195</c:v>
                </c:pt>
                <c:pt idx="63">
                  <c:v>174</c:v>
                </c:pt>
                <c:pt idx="64">
                  <c:v>186</c:v>
                </c:pt>
                <c:pt idx="65">
                  <c:v>219</c:v>
                </c:pt>
                <c:pt idx="66">
                  <c:v>168</c:v>
                </c:pt>
                <c:pt idx="67">
                  <c:v>172</c:v>
                </c:pt>
                <c:pt idx="68">
                  <c:v>195</c:v>
                </c:pt>
                <c:pt idx="69">
                  <c:v>170</c:v>
                </c:pt>
                <c:pt idx="70">
                  <c:v>188</c:v>
                </c:pt>
                <c:pt idx="71">
                  <c:v>178</c:v>
                </c:pt>
                <c:pt idx="72">
                  <c:v>183</c:v>
                </c:pt>
                <c:pt idx="73">
                  <c:v>197</c:v>
                </c:pt>
                <c:pt idx="74">
                  <c:v>180</c:v>
                </c:pt>
                <c:pt idx="75">
                  <c:v>179</c:v>
                </c:pt>
                <c:pt idx="76">
                  <c:v>201</c:v>
                </c:pt>
                <c:pt idx="77">
                  <c:v>205</c:v>
                </c:pt>
                <c:pt idx="78">
                  <c:v>203</c:v>
                </c:pt>
                <c:pt idx="79">
                  <c:v>187</c:v>
                </c:pt>
                <c:pt idx="80">
                  <c:v>178</c:v>
                </c:pt>
                <c:pt idx="81">
                  <c:v>200</c:v>
                </c:pt>
                <c:pt idx="82">
                  <c:v>188</c:v>
                </c:pt>
                <c:pt idx="83">
                  <c:v>184</c:v>
                </c:pt>
                <c:pt idx="84">
                  <c:v>202</c:v>
                </c:pt>
                <c:pt idx="85">
                  <c:v>194</c:v>
                </c:pt>
                <c:pt idx="86">
                  <c:v>189</c:v>
                </c:pt>
                <c:pt idx="87">
                  <c:v>196</c:v>
                </c:pt>
                <c:pt idx="88">
                  <c:v>188</c:v>
                </c:pt>
                <c:pt idx="89">
                  <c:v>205</c:v>
                </c:pt>
                <c:pt idx="90">
                  <c:v>193</c:v>
                </c:pt>
                <c:pt idx="91">
                  <c:v>183</c:v>
                </c:pt>
                <c:pt idx="92">
                  <c:v>192</c:v>
                </c:pt>
                <c:pt idx="93">
                  <c:v>195</c:v>
                </c:pt>
                <c:pt idx="94">
                  <c:v>173</c:v>
                </c:pt>
                <c:pt idx="95">
                  <c:v>192</c:v>
                </c:pt>
                <c:pt idx="96">
                  <c:v>213</c:v>
                </c:pt>
                <c:pt idx="97">
                  <c:v>185</c:v>
                </c:pt>
                <c:pt idx="98">
                  <c:v>179</c:v>
                </c:pt>
                <c:pt idx="99">
                  <c:v>205</c:v>
                </c:pt>
                <c:pt idx="100">
                  <c:v>197</c:v>
                </c:pt>
                <c:pt idx="101">
                  <c:v>179</c:v>
                </c:pt>
                <c:pt idx="102">
                  <c:v>149</c:v>
                </c:pt>
                <c:pt idx="103">
                  <c:v>211</c:v>
                </c:pt>
                <c:pt idx="104">
                  <c:v>180</c:v>
                </c:pt>
                <c:pt idx="105">
                  <c:v>208</c:v>
                </c:pt>
                <c:pt idx="106">
                  <c:v>195</c:v>
                </c:pt>
                <c:pt idx="107">
                  <c:v>191</c:v>
                </c:pt>
                <c:pt idx="108">
                  <c:v>190</c:v>
                </c:pt>
                <c:pt idx="109">
                  <c:v>172</c:v>
                </c:pt>
                <c:pt idx="110">
                  <c:v>208</c:v>
                </c:pt>
                <c:pt idx="111">
                  <c:v>177</c:v>
                </c:pt>
                <c:pt idx="112">
                  <c:v>195</c:v>
                </c:pt>
                <c:pt idx="113">
                  <c:v>185</c:v>
                </c:pt>
                <c:pt idx="114">
                  <c:v>180</c:v>
                </c:pt>
                <c:pt idx="115">
                  <c:v>191</c:v>
                </c:pt>
                <c:pt idx="116">
                  <c:v>204</c:v>
                </c:pt>
                <c:pt idx="117">
                  <c:v>194</c:v>
                </c:pt>
                <c:pt idx="118">
                  <c:v>216</c:v>
                </c:pt>
                <c:pt idx="119">
                  <c:v>201</c:v>
                </c:pt>
                <c:pt idx="120">
                  <c:v>188</c:v>
                </c:pt>
                <c:pt idx="121">
                  <c:v>184</c:v>
                </c:pt>
                <c:pt idx="122">
                  <c:v>209</c:v>
                </c:pt>
                <c:pt idx="123">
                  <c:v>189</c:v>
                </c:pt>
                <c:pt idx="124">
                  <c:v>179</c:v>
                </c:pt>
                <c:pt idx="125">
                  <c:v>224</c:v>
                </c:pt>
                <c:pt idx="126">
                  <c:v>184</c:v>
                </c:pt>
                <c:pt idx="127">
                  <c:v>207</c:v>
                </c:pt>
                <c:pt idx="128">
                  <c:v>211</c:v>
                </c:pt>
                <c:pt idx="129">
                  <c:v>176</c:v>
                </c:pt>
                <c:pt idx="130">
                  <c:v>190</c:v>
                </c:pt>
                <c:pt idx="131">
                  <c:v>217</c:v>
                </c:pt>
                <c:pt idx="132">
                  <c:v>190</c:v>
                </c:pt>
                <c:pt idx="133">
                  <c:v>210</c:v>
                </c:pt>
                <c:pt idx="134">
                  <c:v>207</c:v>
                </c:pt>
                <c:pt idx="135">
                  <c:v>230</c:v>
                </c:pt>
                <c:pt idx="136">
                  <c:v>223</c:v>
                </c:pt>
                <c:pt idx="137">
                  <c:v>177</c:v>
                </c:pt>
                <c:pt idx="138">
                  <c:v>218</c:v>
                </c:pt>
                <c:pt idx="139">
                  <c:v>182</c:v>
                </c:pt>
                <c:pt idx="140">
                  <c:v>236</c:v>
                </c:pt>
                <c:pt idx="141">
                  <c:v>216</c:v>
                </c:pt>
                <c:pt idx="142">
                  <c:v>197</c:v>
                </c:pt>
                <c:pt idx="143">
                  <c:v>174</c:v>
                </c:pt>
                <c:pt idx="144">
                  <c:v>232</c:v>
                </c:pt>
                <c:pt idx="145">
                  <c:v>202</c:v>
                </c:pt>
                <c:pt idx="146">
                  <c:v>224</c:v>
                </c:pt>
                <c:pt idx="147">
                  <c:v>217</c:v>
                </c:pt>
                <c:pt idx="148">
                  <c:v>198</c:v>
                </c:pt>
                <c:pt idx="149">
                  <c:v>197</c:v>
                </c:pt>
                <c:pt idx="150">
                  <c:v>209</c:v>
                </c:pt>
                <c:pt idx="151">
                  <c:v>255</c:v>
                </c:pt>
                <c:pt idx="152">
                  <c:v>227</c:v>
                </c:pt>
                <c:pt idx="153">
                  <c:v>191</c:v>
                </c:pt>
                <c:pt idx="154">
                  <c:v>209</c:v>
                </c:pt>
                <c:pt idx="155">
                  <c:v>215</c:v>
                </c:pt>
                <c:pt idx="156">
                  <c:v>208</c:v>
                </c:pt>
                <c:pt idx="157">
                  <c:v>233</c:v>
                </c:pt>
                <c:pt idx="158">
                  <c:v>216</c:v>
                </c:pt>
                <c:pt idx="159">
                  <c:v>190</c:v>
                </c:pt>
                <c:pt idx="160">
                  <c:v>201</c:v>
                </c:pt>
                <c:pt idx="161">
                  <c:v>222</c:v>
                </c:pt>
                <c:pt idx="162">
                  <c:v>213</c:v>
                </c:pt>
                <c:pt idx="163">
                  <c:v>232</c:v>
                </c:pt>
                <c:pt idx="164">
                  <c:v>237</c:v>
                </c:pt>
                <c:pt idx="165">
                  <c:v>239</c:v>
                </c:pt>
                <c:pt idx="166">
                  <c:v>203</c:v>
                </c:pt>
                <c:pt idx="167">
                  <c:v>251</c:v>
                </c:pt>
                <c:pt idx="168">
                  <c:v>240</c:v>
                </c:pt>
                <c:pt idx="169">
                  <c:v>263</c:v>
                </c:pt>
                <c:pt idx="170">
                  <c:v>217</c:v>
                </c:pt>
                <c:pt idx="171">
                  <c:v>249</c:v>
                </c:pt>
                <c:pt idx="172">
                  <c:v>228</c:v>
                </c:pt>
                <c:pt idx="173">
                  <c:v>245</c:v>
                </c:pt>
                <c:pt idx="174">
                  <c:v>253</c:v>
                </c:pt>
                <c:pt idx="175">
                  <c:v>218</c:v>
                </c:pt>
                <c:pt idx="176">
                  <c:v>232</c:v>
                </c:pt>
                <c:pt idx="177">
                  <c:v>264</c:v>
                </c:pt>
                <c:pt idx="178">
                  <c:v>243</c:v>
                </c:pt>
                <c:pt idx="179">
                  <c:v>249</c:v>
                </c:pt>
                <c:pt idx="180">
                  <c:v>244</c:v>
                </c:pt>
                <c:pt idx="181">
                  <c:v>290</c:v>
                </c:pt>
                <c:pt idx="182">
                  <c:v>284</c:v>
                </c:pt>
                <c:pt idx="183">
                  <c:v>294</c:v>
                </c:pt>
                <c:pt idx="184">
                  <c:v>285</c:v>
                </c:pt>
                <c:pt idx="185">
                  <c:v>299</c:v>
                </c:pt>
                <c:pt idx="186">
                  <c:v>259</c:v>
                </c:pt>
                <c:pt idx="187">
                  <c:v>280</c:v>
                </c:pt>
                <c:pt idx="188">
                  <c:v>283</c:v>
                </c:pt>
                <c:pt idx="189">
                  <c:v>283</c:v>
                </c:pt>
                <c:pt idx="190">
                  <c:v>272</c:v>
                </c:pt>
                <c:pt idx="191">
                  <c:v>313</c:v>
                </c:pt>
                <c:pt idx="192">
                  <c:v>289</c:v>
                </c:pt>
                <c:pt idx="193">
                  <c:v>331</c:v>
                </c:pt>
                <c:pt idx="194">
                  <c:v>292</c:v>
                </c:pt>
                <c:pt idx="195">
                  <c:v>310</c:v>
                </c:pt>
                <c:pt idx="196">
                  <c:v>322</c:v>
                </c:pt>
                <c:pt idx="197">
                  <c:v>323</c:v>
                </c:pt>
                <c:pt idx="198">
                  <c:v>326</c:v>
                </c:pt>
                <c:pt idx="199">
                  <c:v>320</c:v>
                </c:pt>
                <c:pt idx="200">
                  <c:v>301</c:v>
                </c:pt>
                <c:pt idx="201">
                  <c:v>283</c:v>
                </c:pt>
                <c:pt idx="202">
                  <c:v>263</c:v>
                </c:pt>
                <c:pt idx="203">
                  <c:v>296</c:v>
                </c:pt>
                <c:pt idx="204">
                  <c:v>328</c:v>
                </c:pt>
                <c:pt idx="205">
                  <c:v>292</c:v>
                </c:pt>
                <c:pt idx="206">
                  <c:v>342</c:v>
                </c:pt>
                <c:pt idx="207">
                  <c:v>323</c:v>
                </c:pt>
                <c:pt idx="208">
                  <c:v>283</c:v>
                </c:pt>
                <c:pt idx="209">
                  <c:v>290</c:v>
                </c:pt>
                <c:pt idx="210">
                  <c:v>313</c:v>
                </c:pt>
                <c:pt idx="211">
                  <c:v>299</c:v>
                </c:pt>
                <c:pt idx="212">
                  <c:v>313</c:v>
                </c:pt>
                <c:pt idx="213">
                  <c:v>309</c:v>
                </c:pt>
                <c:pt idx="214">
                  <c:v>315</c:v>
                </c:pt>
                <c:pt idx="215">
                  <c:v>290</c:v>
                </c:pt>
                <c:pt idx="216">
                  <c:v>267</c:v>
                </c:pt>
                <c:pt idx="217">
                  <c:v>293</c:v>
                </c:pt>
                <c:pt idx="218">
                  <c:v>290</c:v>
                </c:pt>
                <c:pt idx="219">
                  <c:v>275</c:v>
                </c:pt>
                <c:pt idx="220">
                  <c:v>313</c:v>
                </c:pt>
                <c:pt idx="221">
                  <c:v>335</c:v>
                </c:pt>
                <c:pt idx="222">
                  <c:v>303</c:v>
                </c:pt>
                <c:pt idx="223">
                  <c:v>312</c:v>
                </c:pt>
                <c:pt idx="224">
                  <c:v>305</c:v>
                </c:pt>
                <c:pt idx="225">
                  <c:v>291</c:v>
                </c:pt>
                <c:pt idx="226">
                  <c:v>271</c:v>
                </c:pt>
                <c:pt idx="227">
                  <c:v>295</c:v>
                </c:pt>
                <c:pt idx="228">
                  <c:v>298</c:v>
                </c:pt>
                <c:pt idx="229">
                  <c:v>290</c:v>
                </c:pt>
                <c:pt idx="230">
                  <c:v>280</c:v>
                </c:pt>
                <c:pt idx="231">
                  <c:v>309</c:v>
                </c:pt>
                <c:pt idx="232">
                  <c:v>344</c:v>
                </c:pt>
                <c:pt idx="233">
                  <c:v>256</c:v>
                </c:pt>
                <c:pt idx="234">
                  <c:v>272</c:v>
                </c:pt>
                <c:pt idx="235">
                  <c:v>293</c:v>
                </c:pt>
                <c:pt idx="236">
                  <c:v>302</c:v>
                </c:pt>
                <c:pt idx="237">
                  <c:v>279</c:v>
                </c:pt>
                <c:pt idx="238">
                  <c:v>271</c:v>
                </c:pt>
                <c:pt idx="239">
                  <c:v>279</c:v>
                </c:pt>
                <c:pt idx="240">
                  <c:v>296</c:v>
                </c:pt>
                <c:pt idx="241">
                  <c:v>280</c:v>
                </c:pt>
                <c:pt idx="242">
                  <c:v>244</c:v>
                </c:pt>
                <c:pt idx="243">
                  <c:v>260</c:v>
                </c:pt>
                <c:pt idx="244">
                  <c:v>288</c:v>
                </c:pt>
                <c:pt idx="245">
                  <c:v>254</c:v>
                </c:pt>
                <c:pt idx="246">
                  <c:v>271</c:v>
                </c:pt>
                <c:pt idx="247">
                  <c:v>257</c:v>
                </c:pt>
                <c:pt idx="248">
                  <c:v>272</c:v>
                </c:pt>
                <c:pt idx="249">
                  <c:v>297</c:v>
                </c:pt>
                <c:pt idx="250">
                  <c:v>266</c:v>
                </c:pt>
                <c:pt idx="251">
                  <c:v>246</c:v>
                </c:pt>
                <c:pt idx="252">
                  <c:v>273</c:v>
                </c:pt>
                <c:pt idx="253">
                  <c:v>260</c:v>
                </c:pt>
                <c:pt idx="254">
                  <c:v>248</c:v>
                </c:pt>
                <c:pt idx="255">
                  <c:v>259</c:v>
                </c:pt>
                <c:pt idx="256">
                  <c:v>259</c:v>
                </c:pt>
                <c:pt idx="257">
                  <c:v>284</c:v>
                </c:pt>
                <c:pt idx="258">
                  <c:v>272</c:v>
                </c:pt>
                <c:pt idx="259">
                  <c:v>238</c:v>
                </c:pt>
                <c:pt idx="260">
                  <c:v>263</c:v>
                </c:pt>
                <c:pt idx="261">
                  <c:v>261</c:v>
                </c:pt>
                <c:pt idx="262">
                  <c:v>267</c:v>
                </c:pt>
                <c:pt idx="263">
                  <c:v>262</c:v>
                </c:pt>
                <c:pt idx="264">
                  <c:v>265</c:v>
                </c:pt>
                <c:pt idx="265">
                  <c:v>247</c:v>
                </c:pt>
                <c:pt idx="266">
                  <c:v>285</c:v>
                </c:pt>
                <c:pt idx="267">
                  <c:v>301</c:v>
                </c:pt>
                <c:pt idx="268">
                  <c:v>268</c:v>
                </c:pt>
                <c:pt idx="269">
                  <c:v>262</c:v>
                </c:pt>
                <c:pt idx="270">
                  <c:v>313</c:v>
                </c:pt>
                <c:pt idx="271">
                  <c:v>256</c:v>
                </c:pt>
                <c:pt idx="272">
                  <c:v>274</c:v>
                </c:pt>
                <c:pt idx="273">
                  <c:v>297</c:v>
                </c:pt>
                <c:pt idx="274">
                  <c:v>312</c:v>
                </c:pt>
                <c:pt idx="275">
                  <c:v>287</c:v>
                </c:pt>
                <c:pt idx="276">
                  <c:v>285</c:v>
                </c:pt>
                <c:pt idx="277">
                  <c:v>250</c:v>
                </c:pt>
                <c:pt idx="278">
                  <c:v>269</c:v>
                </c:pt>
                <c:pt idx="279">
                  <c:v>289</c:v>
                </c:pt>
                <c:pt idx="280">
                  <c:v>267</c:v>
                </c:pt>
                <c:pt idx="281">
                  <c:v>251</c:v>
                </c:pt>
                <c:pt idx="282">
                  <c:v>262</c:v>
                </c:pt>
                <c:pt idx="283">
                  <c:v>298</c:v>
                </c:pt>
                <c:pt idx="284">
                  <c:v>232</c:v>
                </c:pt>
                <c:pt idx="285">
                  <c:v>270</c:v>
                </c:pt>
                <c:pt idx="286">
                  <c:v>241</c:v>
                </c:pt>
                <c:pt idx="287">
                  <c:v>263</c:v>
                </c:pt>
                <c:pt idx="288">
                  <c:v>277</c:v>
                </c:pt>
                <c:pt idx="289">
                  <c:v>286</c:v>
                </c:pt>
                <c:pt idx="290">
                  <c:v>292</c:v>
                </c:pt>
                <c:pt idx="291">
                  <c:v>267</c:v>
                </c:pt>
                <c:pt idx="292">
                  <c:v>247</c:v>
                </c:pt>
                <c:pt idx="293">
                  <c:v>276</c:v>
                </c:pt>
                <c:pt idx="294">
                  <c:v>274</c:v>
                </c:pt>
                <c:pt idx="295">
                  <c:v>288</c:v>
                </c:pt>
                <c:pt idx="296">
                  <c:v>283</c:v>
                </c:pt>
                <c:pt idx="297">
                  <c:v>285</c:v>
                </c:pt>
                <c:pt idx="298">
                  <c:v>256</c:v>
                </c:pt>
                <c:pt idx="299">
                  <c:v>304</c:v>
                </c:pt>
                <c:pt idx="300">
                  <c:v>269</c:v>
                </c:pt>
                <c:pt idx="301">
                  <c:v>279</c:v>
                </c:pt>
                <c:pt idx="302">
                  <c:v>281</c:v>
                </c:pt>
                <c:pt idx="303">
                  <c:v>310</c:v>
                </c:pt>
                <c:pt idx="304">
                  <c:v>280</c:v>
                </c:pt>
                <c:pt idx="305">
                  <c:v>275</c:v>
                </c:pt>
                <c:pt idx="306">
                  <c:v>288</c:v>
                </c:pt>
                <c:pt idx="307">
                  <c:v>260</c:v>
                </c:pt>
                <c:pt idx="308">
                  <c:v>301</c:v>
                </c:pt>
                <c:pt idx="309">
                  <c:v>297</c:v>
                </c:pt>
                <c:pt idx="310">
                  <c:v>282</c:v>
                </c:pt>
                <c:pt idx="311">
                  <c:v>280</c:v>
                </c:pt>
                <c:pt idx="312">
                  <c:v>275</c:v>
                </c:pt>
                <c:pt idx="313">
                  <c:v>309</c:v>
                </c:pt>
                <c:pt idx="314">
                  <c:v>286</c:v>
                </c:pt>
                <c:pt idx="315">
                  <c:v>271</c:v>
                </c:pt>
                <c:pt idx="316">
                  <c:v>269</c:v>
                </c:pt>
                <c:pt idx="317">
                  <c:v>288</c:v>
                </c:pt>
                <c:pt idx="318">
                  <c:v>316</c:v>
                </c:pt>
                <c:pt idx="319">
                  <c:v>292</c:v>
                </c:pt>
                <c:pt idx="320">
                  <c:v>296</c:v>
                </c:pt>
                <c:pt idx="321">
                  <c:v>287</c:v>
                </c:pt>
                <c:pt idx="322">
                  <c:v>296</c:v>
                </c:pt>
                <c:pt idx="323">
                  <c:v>258</c:v>
                </c:pt>
                <c:pt idx="324">
                  <c:v>290</c:v>
                </c:pt>
                <c:pt idx="325">
                  <c:v>274</c:v>
                </c:pt>
                <c:pt idx="326">
                  <c:v>283</c:v>
                </c:pt>
                <c:pt idx="327">
                  <c:v>298</c:v>
                </c:pt>
                <c:pt idx="328">
                  <c:v>302</c:v>
                </c:pt>
                <c:pt idx="329">
                  <c:v>291</c:v>
                </c:pt>
                <c:pt idx="330">
                  <c:v>307</c:v>
                </c:pt>
                <c:pt idx="331">
                  <c:v>266</c:v>
                </c:pt>
                <c:pt idx="332">
                  <c:v>321</c:v>
                </c:pt>
                <c:pt idx="333">
                  <c:v>301</c:v>
                </c:pt>
                <c:pt idx="334">
                  <c:v>272</c:v>
                </c:pt>
                <c:pt idx="335">
                  <c:v>287</c:v>
                </c:pt>
                <c:pt idx="336">
                  <c:v>298</c:v>
                </c:pt>
                <c:pt idx="337">
                  <c:v>255</c:v>
                </c:pt>
                <c:pt idx="338">
                  <c:v>296</c:v>
                </c:pt>
                <c:pt idx="339">
                  <c:v>304</c:v>
                </c:pt>
                <c:pt idx="340">
                  <c:v>309</c:v>
                </c:pt>
                <c:pt idx="341">
                  <c:v>272</c:v>
                </c:pt>
                <c:pt idx="342">
                  <c:v>287</c:v>
                </c:pt>
                <c:pt idx="343">
                  <c:v>260</c:v>
                </c:pt>
                <c:pt idx="344">
                  <c:v>283</c:v>
                </c:pt>
                <c:pt idx="345">
                  <c:v>279</c:v>
                </c:pt>
                <c:pt idx="346">
                  <c:v>278</c:v>
                </c:pt>
                <c:pt idx="347">
                  <c:v>322</c:v>
                </c:pt>
                <c:pt idx="348">
                  <c:v>292</c:v>
                </c:pt>
                <c:pt idx="349">
                  <c:v>286</c:v>
                </c:pt>
                <c:pt idx="350">
                  <c:v>263</c:v>
                </c:pt>
                <c:pt idx="351">
                  <c:v>285</c:v>
                </c:pt>
                <c:pt idx="352">
                  <c:v>261</c:v>
                </c:pt>
                <c:pt idx="353">
                  <c:v>286</c:v>
                </c:pt>
                <c:pt idx="354">
                  <c:v>311</c:v>
                </c:pt>
                <c:pt idx="355">
                  <c:v>292</c:v>
                </c:pt>
                <c:pt idx="356">
                  <c:v>258</c:v>
                </c:pt>
                <c:pt idx="357">
                  <c:v>271</c:v>
                </c:pt>
                <c:pt idx="358">
                  <c:v>280</c:v>
                </c:pt>
                <c:pt idx="359">
                  <c:v>270</c:v>
                </c:pt>
                <c:pt idx="360">
                  <c:v>299</c:v>
                </c:pt>
                <c:pt idx="361">
                  <c:v>313</c:v>
                </c:pt>
                <c:pt idx="362">
                  <c:v>257</c:v>
                </c:pt>
                <c:pt idx="363">
                  <c:v>287</c:v>
                </c:pt>
                <c:pt idx="364">
                  <c:v>289</c:v>
                </c:pt>
                <c:pt idx="365">
                  <c:v>283</c:v>
                </c:pt>
                <c:pt idx="366">
                  <c:v>291</c:v>
                </c:pt>
                <c:pt idx="367">
                  <c:v>257</c:v>
                </c:pt>
                <c:pt idx="368">
                  <c:v>263</c:v>
                </c:pt>
                <c:pt idx="369">
                  <c:v>290</c:v>
                </c:pt>
                <c:pt idx="370">
                  <c:v>261</c:v>
                </c:pt>
                <c:pt idx="371">
                  <c:v>288</c:v>
                </c:pt>
                <c:pt idx="372">
                  <c:v>274</c:v>
                </c:pt>
                <c:pt idx="373">
                  <c:v>294</c:v>
                </c:pt>
                <c:pt idx="374">
                  <c:v>269</c:v>
                </c:pt>
                <c:pt idx="375">
                  <c:v>279</c:v>
                </c:pt>
                <c:pt idx="376">
                  <c:v>258</c:v>
                </c:pt>
                <c:pt idx="377">
                  <c:v>238</c:v>
                </c:pt>
                <c:pt idx="378">
                  <c:v>260</c:v>
                </c:pt>
                <c:pt idx="379">
                  <c:v>262</c:v>
                </c:pt>
                <c:pt idx="380">
                  <c:v>294</c:v>
                </c:pt>
                <c:pt idx="381">
                  <c:v>282</c:v>
                </c:pt>
                <c:pt idx="382">
                  <c:v>275</c:v>
                </c:pt>
                <c:pt idx="383">
                  <c:v>266</c:v>
                </c:pt>
                <c:pt idx="384">
                  <c:v>266</c:v>
                </c:pt>
                <c:pt idx="385">
                  <c:v>269</c:v>
                </c:pt>
                <c:pt idx="386">
                  <c:v>281</c:v>
                </c:pt>
                <c:pt idx="387">
                  <c:v>273</c:v>
                </c:pt>
                <c:pt idx="388">
                  <c:v>250</c:v>
                </c:pt>
                <c:pt idx="389">
                  <c:v>269</c:v>
                </c:pt>
                <c:pt idx="390">
                  <c:v>275</c:v>
                </c:pt>
                <c:pt idx="391">
                  <c:v>285</c:v>
                </c:pt>
                <c:pt idx="392">
                  <c:v>273</c:v>
                </c:pt>
                <c:pt idx="393">
                  <c:v>260</c:v>
                </c:pt>
                <c:pt idx="394">
                  <c:v>274</c:v>
                </c:pt>
                <c:pt idx="395">
                  <c:v>260</c:v>
                </c:pt>
                <c:pt idx="396">
                  <c:v>288</c:v>
                </c:pt>
                <c:pt idx="397">
                  <c:v>264</c:v>
                </c:pt>
                <c:pt idx="398">
                  <c:v>265</c:v>
                </c:pt>
                <c:pt idx="399">
                  <c:v>268</c:v>
                </c:pt>
                <c:pt idx="400">
                  <c:v>286</c:v>
                </c:pt>
                <c:pt idx="401">
                  <c:v>268</c:v>
                </c:pt>
                <c:pt idx="402">
                  <c:v>271</c:v>
                </c:pt>
                <c:pt idx="403">
                  <c:v>285</c:v>
                </c:pt>
                <c:pt idx="404">
                  <c:v>306</c:v>
                </c:pt>
                <c:pt idx="405">
                  <c:v>285</c:v>
                </c:pt>
                <c:pt idx="406">
                  <c:v>299</c:v>
                </c:pt>
                <c:pt idx="407">
                  <c:v>299</c:v>
                </c:pt>
                <c:pt idx="408">
                  <c:v>278</c:v>
                </c:pt>
                <c:pt idx="409">
                  <c:v>298</c:v>
                </c:pt>
                <c:pt idx="410">
                  <c:v>275</c:v>
                </c:pt>
                <c:pt idx="411">
                  <c:v>301</c:v>
                </c:pt>
                <c:pt idx="412">
                  <c:v>272</c:v>
                </c:pt>
                <c:pt idx="413">
                  <c:v>284</c:v>
                </c:pt>
                <c:pt idx="414">
                  <c:v>311</c:v>
                </c:pt>
                <c:pt idx="415">
                  <c:v>309</c:v>
                </c:pt>
                <c:pt idx="416">
                  <c:v>312</c:v>
                </c:pt>
                <c:pt idx="417">
                  <c:v>283</c:v>
                </c:pt>
                <c:pt idx="418">
                  <c:v>305</c:v>
                </c:pt>
                <c:pt idx="419">
                  <c:v>302</c:v>
                </c:pt>
                <c:pt idx="420">
                  <c:v>288</c:v>
                </c:pt>
                <c:pt idx="421">
                  <c:v>277</c:v>
                </c:pt>
                <c:pt idx="422">
                  <c:v>281</c:v>
                </c:pt>
                <c:pt idx="423">
                  <c:v>295</c:v>
                </c:pt>
                <c:pt idx="424">
                  <c:v>317</c:v>
                </c:pt>
                <c:pt idx="425">
                  <c:v>297</c:v>
                </c:pt>
                <c:pt idx="426">
                  <c:v>303</c:v>
                </c:pt>
                <c:pt idx="427">
                  <c:v>301</c:v>
                </c:pt>
                <c:pt idx="428">
                  <c:v>279</c:v>
                </c:pt>
                <c:pt idx="429">
                  <c:v>307</c:v>
                </c:pt>
                <c:pt idx="430">
                  <c:v>268</c:v>
                </c:pt>
                <c:pt idx="431">
                  <c:v>292</c:v>
                </c:pt>
                <c:pt idx="432">
                  <c:v>304</c:v>
                </c:pt>
                <c:pt idx="433">
                  <c:v>325</c:v>
                </c:pt>
                <c:pt idx="434">
                  <c:v>313</c:v>
                </c:pt>
                <c:pt idx="435">
                  <c:v>293</c:v>
                </c:pt>
                <c:pt idx="436">
                  <c:v>303</c:v>
                </c:pt>
                <c:pt idx="437">
                  <c:v>276</c:v>
                </c:pt>
                <c:pt idx="438">
                  <c:v>282</c:v>
                </c:pt>
                <c:pt idx="439">
                  <c:v>317</c:v>
                </c:pt>
                <c:pt idx="440">
                  <c:v>298</c:v>
                </c:pt>
                <c:pt idx="441">
                  <c:v>301</c:v>
                </c:pt>
                <c:pt idx="442">
                  <c:v>297</c:v>
                </c:pt>
                <c:pt idx="443">
                  <c:v>245</c:v>
                </c:pt>
                <c:pt idx="444">
                  <c:v>308</c:v>
                </c:pt>
                <c:pt idx="445">
                  <c:v>325</c:v>
                </c:pt>
                <c:pt idx="446">
                  <c:v>301</c:v>
                </c:pt>
                <c:pt idx="447">
                  <c:v>303</c:v>
                </c:pt>
                <c:pt idx="448">
                  <c:v>300</c:v>
                </c:pt>
                <c:pt idx="449">
                  <c:v>300</c:v>
                </c:pt>
                <c:pt idx="450">
                  <c:v>307</c:v>
                </c:pt>
                <c:pt idx="451">
                  <c:v>269</c:v>
                </c:pt>
                <c:pt idx="452">
                  <c:v>293</c:v>
                </c:pt>
                <c:pt idx="453">
                  <c:v>313</c:v>
                </c:pt>
                <c:pt idx="454">
                  <c:v>286</c:v>
                </c:pt>
                <c:pt idx="455">
                  <c:v>288</c:v>
                </c:pt>
                <c:pt idx="456">
                  <c:v>334</c:v>
                </c:pt>
                <c:pt idx="457">
                  <c:v>281</c:v>
                </c:pt>
                <c:pt idx="458">
                  <c:v>289</c:v>
                </c:pt>
                <c:pt idx="459">
                  <c:v>302</c:v>
                </c:pt>
                <c:pt idx="460">
                  <c:v>289</c:v>
                </c:pt>
                <c:pt idx="461">
                  <c:v>307</c:v>
                </c:pt>
                <c:pt idx="462">
                  <c:v>286</c:v>
                </c:pt>
                <c:pt idx="463">
                  <c:v>321</c:v>
                </c:pt>
                <c:pt idx="464">
                  <c:v>280</c:v>
                </c:pt>
                <c:pt idx="465">
                  <c:v>332</c:v>
                </c:pt>
                <c:pt idx="466">
                  <c:v>281</c:v>
                </c:pt>
                <c:pt idx="467">
                  <c:v>293</c:v>
                </c:pt>
                <c:pt idx="468">
                  <c:v>299</c:v>
                </c:pt>
                <c:pt idx="469">
                  <c:v>325</c:v>
                </c:pt>
                <c:pt idx="470">
                  <c:v>333</c:v>
                </c:pt>
                <c:pt idx="471">
                  <c:v>309</c:v>
                </c:pt>
                <c:pt idx="472">
                  <c:v>297</c:v>
                </c:pt>
                <c:pt idx="473">
                  <c:v>319</c:v>
                </c:pt>
                <c:pt idx="474">
                  <c:v>328</c:v>
                </c:pt>
                <c:pt idx="475">
                  <c:v>353</c:v>
                </c:pt>
                <c:pt idx="476">
                  <c:v>314</c:v>
                </c:pt>
                <c:pt idx="477">
                  <c:v>319</c:v>
                </c:pt>
                <c:pt idx="478">
                  <c:v>328</c:v>
                </c:pt>
                <c:pt idx="479">
                  <c:v>322</c:v>
                </c:pt>
                <c:pt idx="480">
                  <c:v>307</c:v>
                </c:pt>
                <c:pt idx="481">
                  <c:v>314</c:v>
                </c:pt>
                <c:pt idx="482">
                  <c:v>333</c:v>
                </c:pt>
                <c:pt idx="483">
                  <c:v>355</c:v>
                </c:pt>
                <c:pt idx="484">
                  <c:v>341</c:v>
                </c:pt>
                <c:pt idx="485">
                  <c:v>319</c:v>
                </c:pt>
                <c:pt idx="486">
                  <c:v>371</c:v>
                </c:pt>
                <c:pt idx="487">
                  <c:v>358</c:v>
                </c:pt>
                <c:pt idx="488">
                  <c:v>365</c:v>
                </c:pt>
                <c:pt idx="489">
                  <c:v>361</c:v>
                </c:pt>
                <c:pt idx="490">
                  <c:v>353</c:v>
                </c:pt>
                <c:pt idx="491">
                  <c:v>322</c:v>
                </c:pt>
                <c:pt idx="492">
                  <c:v>331</c:v>
                </c:pt>
                <c:pt idx="493">
                  <c:v>365</c:v>
                </c:pt>
                <c:pt idx="494">
                  <c:v>328</c:v>
                </c:pt>
                <c:pt idx="495">
                  <c:v>326</c:v>
                </c:pt>
                <c:pt idx="496">
                  <c:v>366</c:v>
                </c:pt>
                <c:pt idx="497">
                  <c:v>403</c:v>
                </c:pt>
                <c:pt idx="498">
                  <c:v>381</c:v>
                </c:pt>
                <c:pt idx="499">
                  <c:v>367</c:v>
                </c:pt>
                <c:pt idx="500">
                  <c:v>361</c:v>
                </c:pt>
                <c:pt idx="501">
                  <c:v>386</c:v>
                </c:pt>
                <c:pt idx="502">
                  <c:v>348</c:v>
                </c:pt>
                <c:pt idx="503">
                  <c:v>364</c:v>
                </c:pt>
                <c:pt idx="504">
                  <c:v>372</c:v>
                </c:pt>
                <c:pt idx="505">
                  <c:v>456</c:v>
                </c:pt>
                <c:pt idx="506">
                  <c:v>420</c:v>
                </c:pt>
                <c:pt idx="507">
                  <c:v>376</c:v>
                </c:pt>
                <c:pt idx="508">
                  <c:v>412</c:v>
                </c:pt>
                <c:pt idx="509">
                  <c:v>402</c:v>
                </c:pt>
                <c:pt idx="510">
                  <c:v>445</c:v>
                </c:pt>
                <c:pt idx="511">
                  <c:v>459</c:v>
                </c:pt>
                <c:pt idx="512">
                  <c:v>421</c:v>
                </c:pt>
                <c:pt idx="513">
                  <c:v>462</c:v>
                </c:pt>
                <c:pt idx="514">
                  <c:v>451</c:v>
                </c:pt>
                <c:pt idx="515">
                  <c:v>484</c:v>
                </c:pt>
                <c:pt idx="516">
                  <c:v>462</c:v>
                </c:pt>
                <c:pt idx="517">
                  <c:v>455</c:v>
                </c:pt>
                <c:pt idx="518">
                  <c:v>476</c:v>
                </c:pt>
                <c:pt idx="519">
                  <c:v>473</c:v>
                </c:pt>
                <c:pt idx="520">
                  <c:v>499</c:v>
                </c:pt>
                <c:pt idx="521">
                  <c:v>495</c:v>
                </c:pt>
                <c:pt idx="522">
                  <c:v>531</c:v>
                </c:pt>
                <c:pt idx="523">
                  <c:v>502</c:v>
                </c:pt>
                <c:pt idx="524">
                  <c:v>538</c:v>
                </c:pt>
                <c:pt idx="525">
                  <c:v>519</c:v>
                </c:pt>
                <c:pt idx="526">
                  <c:v>536</c:v>
                </c:pt>
                <c:pt idx="527">
                  <c:v>494</c:v>
                </c:pt>
                <c:pt idx="528">
                  <c:v>554</c:v>
                </c:pt>
                <c:pt idx="529">
                  <c:v>546</c:v>
                </c:pt>
                <c:pt idx="530">
                  <c:v>605</c:v>
                </c:pt>
                <c:pt idx="531">
                  <c:v>580</c:v>
                </c:pt>
                <c:pt idx="532">
                  <c:v>682</c:v>
                </c:pt>
                <c:pt idx="533">
                  <c:v>642</c:v>
                </c:pt>
                <c:pt idx="534">
                  <c:v>643</c:v>
                </c:pt>
                <c:pt idx="535">
                  <c:v>656</c:v>
                </c:pt>
                <c:pt idx="536">
                  <c:v>676</c:v>
                </c:pt>
                <c:pt idx="537">
                  <c:v>724</c:v>
                </c:pt>
                <c:pt idx="538">
                  <c:v>701</c:v>
                </c:pt>
                <c:pt idx="539">
                  <c:v>736</c:v>
                </c:pt>
                <c:pt idx="540">
                  <c:v>712</c:v>
                </c:pt>
                <c:pt idx="541">
                  <c:v>790</c:v>
                </c:pt>
                <c:pt idx="542">
                  <c:v>832</c:v>
                </c:pt>
                <c:pt idx="543">
                  <c:v>818</c:v>
                </c:pt>
                <c:pt idx="544">
                  <c:v>855</c:v>
                </c:pt>
                <c:pt idx="545">
                  <c:v>833</c:v>
                </c:pt>
                <c:pt idx="546">
                  <c:v>939</c:v>
                </c:pt>
                <c:pt idx="547">
                  <c:v>909</c:v>
                </c:pt>
                <c:pt idx="548">
                  <c:v>1009</c:v>
                </c:pt>
                <c:pt idx="549">
                  <c:v>1009</c:v>
                </c:pt>
                <c:pt idx="550">
                  <c:v>1122</c:v>
                </c:pt>
                <c:pt idx="551">
                  <c:v>1051</c:v>
                </c:pt>
                <c:pt idx="552">
                  <c:v>1170</c:v>
                </c:pt>
                <c:pt idx="553">
                  <c:v>1177</c:v>
                </c:pt>
                <c:pt idx="554">
                  <c:v>1186</c:v>
                </c:pt>
                <c:pt idx="555">
                  <c:v>1329</c:v>
                </c:pt>
                <c:pt idx="556">
                  <c:v>1329</c:v>
                </c:pt>
                <c:pt idx="557">
                  <c:v>1361</c:v>
                </c:pt>
                <c:pt idx="558">
                  <c:v>1335</c:v>
                </c:pt>
                <c:pt idx="559">
                  <c:v>1461</c:v>
                </c:pt>
                <c:pt idx="560">
                  <c:v>1491</c:v>
                </c:pt>
                <c:pt idx="561">
                  <c:v>1619</c:v>
                </c:pt>
                <c:pt idx="562">
                  <c:v>1625</c:v>
                </c:pt>
                <c:pt idx="563">
                  <c:v>1658</c:v>
                </c:pt>
                <c:pt idx="564">
                  <c:v>1696</c:v>
                </c:pt>
                <c:pt idx="565">
                  <c:v>1752</c:v>
                </c:pt>
                <c:pt idx="566">
                  <c:v>1776</c:v>
                </c:pt>
                <c:pt idx="567">
                  <c:v>1775</c:v>
                </c:pt>
                <c:pt idx="568">
                  <c:v>1729</c:v>
                </c:pt>
                <c:pt idx="569">
                  <c:v>1871</c:v>
                </c:pt>
                <c:pt idx="570">
                  <c:v>1696</c:v>
                </c:pt>
                <c:pt idx="571">
                  <c:v>1822</c:v>
                </c:pt>
                <c:pt idx="572">
                  <c:v>1769</c:v>
                </c:pt>
                <c:pt idx="573">
                  <c:v>1741</c:v>
                </c:pt>
                <c:pt idx="574">
                  <c:v>1689</c:v>
                </c:pt>
                <c:pt idx="575">
                  <c:v>1660</c:v>
                </c:pt>
                <c:pt idx="576">
                  <c:v>1611</c:v>
                </c:pt>
                <c:pt idx="577">
                  <c:v>1477</c:v>
                </c:pt>
                <c:pt idx="578">
                  <c:v>1454</c:v>
                </c:pt>
                <c:pt idx="579">
                  <c:v>1425</c:v>
                </c:pt>
                <c:pt idx="580">
                  <c:v>1343</c:v>
                </c:pt>
                <c:pt idx="581">
                  <c:v>1290</c:v>
                </c:pt>
                <c:pt idx="582">
                  <c:v>1186</c:v>
                </c:pt>
                <c:pt idx="583">
                  <c:v>1105</c:v>
                </c:pt>
                <c:pt idx="584">
                  <c:v>1151</c:v>
                </c:pt>
                <c:pt idx="585">
                  <c:v>1024</c:v>
                </c:pt>
                <c:pt idx="586">
                  <c:v>981</c:v>
                </c:pt>
                <c:pt idx="587">
                  <c:v>947</c:v>
                </c:pt>
                <c:pt idx="588">
                  <c:v>858</c:v>
                </c:pt>
                <c:pt idx="589">
                  <c:v>812</c:v>
                </c:pt>
                <c:pt idx="590">
                  <c:v>818</c:v>
                </c:pt>
                <c:pt idx="591">
                  <c:v>788</c:v>
                </c:pt>
                <c:pt idx="592">
                  <c:v>748</c:v>
                </c:pt>
                <c:pt idx="593">
                  <c:v>704</c:v>
                </c:pt>
                <c:pt idx="594">
                  <c:v>701</c:v>
                </c:pt>
                <c:pt idx="595">
                  <c:v>714</c:v>
                </c:pt>
                <c:pt idx="596">
                  <c:v>625</c:v>
                </c:pt>
                <c:pt idx="597">
                  <c:v>584</c:v>
                </c:pt>
                <c:pt idx="598">
                  <c:v>585</c:v>
                </c:pt>
                <c:pt idx="599">
                  <c:v>586</c:v>
                </c:pt>
                <c:pt idx="600">
                  <c:v>522</c:v>
                </c:pt>
                <c:pt idx="601">
                  <c:v>578</c:v>
                </c:pt>
                <c:pt idx="602">
                  <c:v>545</c:v>
                </c:pt>
                <c:pt idx="603">
                  <c:v>513</c:v>
                </c:pt>
                <c:pt idx="604">
                  <c:v>501</c:v>
                </c:pt>
                <c:pt idx="605">
                  <c:v>505</c:v>
                </c:pt>
                <c:pt idx="606">
                  <c:v>489</c:v>
                </c:pt>
                <c:pt idx="607">
                  <c:v>444</c:v>
                </c:pt>
                <c:pt idx="608">
                  <c:v>504</c:v>
                </c:pt>
                <c:pt idx="609">
                  <c:v>399</c:v>
                </c:pt>
                <c:pt idx="610">
                  <c:v>412</c:v>
                </c:pt>
                <c:pt idx="611">
                  <c:v>427</c:v>
                </c:pt>
                <c:pt idx="612">
                  <c:v>436</c:v>
                </c:pt>
                <c:pt idx="613">
                  <c:v>448</c:v>
                </c:pt>
                <c:pt idx="614">
                  <c:v>420</c:v>
                </c:pt>
                <c:pt idx="615">
                  <c:v>400</c:v>
                </c:pt>
                <c:pt idx="616">
                  <c:v>409</c:v>
                </c:pt>
                <c:pt idx="617">
                  <c:v>395</c:v>
                </c:pt>
                <c:pt idx="618">
                  <c:v>368</c:v>
                </c:pt>
                <c:pt idx="619">
                  <c:v>368</c:v>
                </c:pt>
                <c:pt idx="620">
                  <c:v>352</c:v>
                </c:pt>
                <c:pt idx="621">
                  <c:v>384</c:v>
                </c:pt>
                <c:pt idx="622">
                  <c:v>338</c:v>
                </c:pt>
                <c:pt idx="623">
                  <c:v>380</c:v>
                </c:pt>
                <c:pt idx="624">
                  <c:v>359</c:v>
                </c:pt>
                <c:pt idx="625">
                  <c:v>358</c:v>
                </c:pt>
                <c:pt idx="626">
                  <c:v>339</c:v>
                </c:pt>
                <c:pt idx="627">
                  <c:v>388</c:v>
                </c:pt>
                <c:pt idx="628">
                  <c:v>350</c:v>
                </c:pt>
                <c:pt idx="629">
                  <c:v>352</c:v>
                </c:pt>
                <c:pt idx="630">
                  <c:v>329</c:v>
                </c:pt>
                <c:pt idx="631">
                  <c:v>352</c:v>
                </c:pt>
                <c:pt idx="632">
                  <c:v>361</c:v>
                </c:pt>
                <c:pt idx="633">
                  <c:v>364</c:v>
                </c:pt>
                <c:pt idx="634">
                  <c:v>341</c:v>
                </c:pt>
                <c:pt idx="635">
                  <c:v>328</c:v>
                </c:pt>
                <c:pt idx="636">
                  <c:v>341</c:v>
                </c:pt>
                <c:pt idx="637">
                  <c:v>352</c:v>
                </c:pt>
                <c:pt idx="638">
                  <c:v>341</c:v>
                </c:pt>
                <c:pt idx="639">
                  <c:v>342</c:v>
                </c:pt>
                <c:pt idx="640">
                  <c:v>319</c:v>
                </c:pt>
                <c:pt idx="641">
                  <c:v>330</c:v>
                </c:pt>
                <c:pt idx="642">
                  <c:v>313</c:v>
                </c:pt>
                <c:pt idx="643">
                  <c:v>341</c:v>
                </c:pt>
                <c:pt idx="644">
                  <c:v>295</c:v>
                </c:pt>
                <c:pt idx="645">
                  <c:v>327</c:v>
                </c:pt>
                <c:pt idx="646">
                  <c:v>326</c:v>
                </c:pt>
                <c:pt idx="647">
                  <c:v>300</c:v>
                </c:pt>
                <c:pt idx="648">
                  <c:v>303</c:v>
                </c:pt>
                <c:pt idx="649">
                  <c:v>310</c:v>
                </c:pt>
                <c:pt idx="650">
                  <c:v>311</c:v>
                </c:pt>
                <c:pt idx="651">
                  <c:v>315</c:v>
                </c:pt>
                <c:pt idx="652">
                  <c:v>323</c:v>
                </c:pt>
                <c:pt idx="653">
                  <c:v>287</c:v>
                </c:pt>
                <c:pt idx="654">
                  <c:v>307</c:v>
                </c:pt>
                <c:pt idx="655">
                  <c:v>286</c:v>
                </c:pt>
                <c:pt idx="656">
                  <c:v>322</c:v>
                </c:pt>
                <c:pt idx="657">
                  <c:v>293</c:v>
                </c:pt>
                <c:pt idx="658">
                  <c:v>268</c:v>
                </c:pt>
                <c:pt idx="659">
                  <c:v>288</c:v>
                </c:pt>
                <c:pt idx="660">
                  <c:v>284</c:v>
                </c:pt>
                <c:pt idx="661">
                  <c:v>277</c:v>
                </c:pt>
                <c:pt idx="662">
                  <c:v>296</c:v>
                </c:pt>
                <c:pt idx="663">
                  <c:v>269</c:v>
                </c:pt>
                <c:pt idx="664">
                  <c:v>271</c:v>
                </c:pt>
                <c:pt idx="665">
                  <c:v>288</c:v>
                </c:pt>
                <c:pt idx="666">
                  <c:v>288</c:v>
                </c:pt>
                <c:pt idx="667">
                  <c:v>263</c:v>
                </c:pt>
                <c:pt idx="668">
                  <c:v>265</c:v>
                </c:pt>
                <c:pt idx="669">
                  <c:v>261</c:v>
                </c:pt>
                <c:pt idx="670">
                  <c:v>278</c:v>
                </c:pt>
                <c:pt idx="671">
                  <c:v>264</c:v>
                </c:pt>
                <c:pt idx="672">
                  <c:v>277</c:v>
                </c:pt>
                <c:pt idx="673">
                  <c:v>286</c:v>
                </c:pt>
                <c:pt idx="674">
                  <c:v>269</c:v>
                </c:pt>
                <c:pt idx="675">
                  <c:v>254</c:v>
                </c:pt>
                <c:pt idx="676">
                  <c:v>259</c:v>
                </c:pt>
                <c:pt idx="677">
                  <c:v>259</c:v>
                </c:pt>
                <c:pt idx="678">
                  <c:v>300</c:v>
                </c:pt>
                <c:pt idx="679">
                  <c:v>278</c:v>
                </c:pt>
                <c:pt idx="680">
                  <c:v>250</c:v>
                </c:pt>
                <c:pt idx="681">
                  <c:v>235</c:v>
                </c:pt>
                <c:pt idx="682">
                  <c:v>281</c:v>
                </c:pt>
                <c:pt idx="683">
                  <c:v>251</c:v>
                </c:pt>
                <c:pt idx="684">
                  <c:v>259</c:v>
                </c:pt>
                <c:pt idx="685">
                  <c:v>259</c:v>
                </c:pt>
                <c:pt idx="686">
                  <c:v>253</c:v>
                </c:pt>
                <c:pt idx="687">
                  <c:v>258</c:v>
                </c:pt>
                <c:pt idx="688">
                  <c:v>267</c:v>
                </c:pt>
                <c:pt idx="689">
                  <c:v>225</c:v>
                </c:pt>
                <c:pt idx="690">
                  <c:v>256</c:v>
                </c:pt>
                <c:pt idx="691">
                  <c:v>261</c:v>
                </c:pt>
                <c:pt idx="692">
                  <c:v>271</c:v>
                </c:pt>
                <c:pt idx="693">
                  <c:v>242</c:v>
                </c:pt>
                <c:pt idx="694">
                  <c:v>248</c:v>
                </c:pt>
                <c:pt idx="695">
                  <c:v>260</c:v>
                </c:pt>
                <c:pt idx="696">
                  <c:v>236</c:v>
                </c:pt>
                <c:pt idx="697">
                  <c:v>223</c:v>
                </c:pt>
                <c:pt idx="698">
                  <c:v>223</c:v>
                </c:pt>
                <c:pt idx="699">
                  <c:v>267</c:v>
                </c:pt>
                <c:pt idx="700">
                  <c:v>257</c:v>
                </c:pt>
                <c:pt idx="701">
                  <c:v>227</c:v>
                </c:pt>
                <c:pt idx="702">
                  <c:v>250</c:v>
                </c:pt>
                <c:pt idx="703">
                  <c:v>242</c:v>
                </c:pt>
                <c:pt idx="704">
                  <c:v>236</c:v>
                </c:pt>
                <c:pt idx="705">
                  <c:v>266</c:v>
                </c:pt>
                <c:pt idx="706">
                  <c:v>254</c:v>
                </c:pt>
                <c:pt idx="707">
                  <c:v>219</c:v>
                </c:pt>
                <c:pt idx="708">
                  <c:v>251</c:v>
                </c:pt>
                <c:pt idx="709">
                  <c:v>245</c:v>
                </c:pt>
                <c:pt idx="710">
                  <c:v>233</c:v>
                </c:pt>
                <c:pt idx="711">
                  <c:v>246</c:v>
                </c:pt>
                <c:pt idx="712">
                  <c:v>259</c:v>
                </c:pt>
                <c:pt idx="713">
                  <c:v>223</c:v>
                </c:pt>
                <c:pt idx="714">
                  <c:v>259</c:v>
                </c:pt>
                <c:pt idx="715">
                  <c:v>232</c:v>
                </c:pt>
                <c:pt idx="716">
                  <c:v>233</c:v>
                </c:pt>
                <c:pt idx="717">
                  <c:v>227</c:v>
                </c:pt>
                <c:pt idx="718">
                  <c:v>241</c:v>
                </c:pt>
                <c:pt idx="719">
                  <c:v>254</c:v>
                </c:pt>
                <c:pt idx="720">
                  <c:v>234</c:v>
                </c:pt>
                <c:pt idx="721">
                  <c:v>230</c:v>
                </c:pt>
                <c:pt idx="722">
                  <c:v>242</c:v>
                </c:pt>
                <c:pt idx="723">
                  <c:v>224</c:v>
                </c:pt>
                <c:pt idx="724">
                  <c:v>231</c:v>
                </c:pt>
                <c:pt idx="725">
                  <c:v>213</c:v>
                </c:pt>
                <c:pt idx="726">
                  <c:v>229</c:v>
                </c:pt>
                <c:pt idx="727">
                  <c:v>238</c:v>
                </c:pt>
                <c:pt idx="728">
                  <c:v>236</c:v>
                </c:pt>
                <c:pt idx="729">
                  <c:v>216</c:v>
                </c:pt>
                <c:pt idx="730">
                  <c:v>221</c:v>
                </c:pt>
                <c:pt idx="731">
                  <c:v>254</c:v>
                </c:pt>
                <c:pt idx="732">
                  <c:v>268</c:v>
                </c:pt>
                <c:pt idx="733">
                  <c:v>221</c:v>
                </c:pt>
                <c:pt idx="734">
                  <c:v>207</c:v>
                </c:pt>
                <c:pt idx="735">
                  <c:v>232</c:v>
                </c:pt>
                <c:pt idx="736">
                  <c:v>213</c:v>
                </c:pt>
                <c:pt idx="737">
                  <c:v>238</c:v>
                </c:pt>
                <c:pt idx="738">
                  <c:v>216</c:v>
                </c:pt>
                <c:pt idx="739">
                  <c:v>224</c:v>
                </c:pt>
                <c:pt idx="740">
                  <c:v>215</c:v>
                </c:pt>
                <c:pt idx="741">
                  <c:v>216</c:v>
                </c:pt>
                <c:pt idx="742">
                  <c:v>241</c:v>
                </c:pt>
                <c:pt idx="743">
                  <c:v>215</c:v>
                </c:pt>
                <c:pt idx="744">
                  <c:v>237</c:v>
                </c:pt>
                <c:pt idx="745">
                  <c:v>253</c:v>
                </c:pt>
                <c:pt idx="746">
                  <c:v>234</c:v>
                </c:pt>
                <c:pt idx="747">
                  <c:v>240</c:v>
                </c:pt>
                <c:pt idx="748">
                  <c:v>213</c:v>
                </c:pt>
                <c:pt idx="749">
                  <c:v>202</c:v>
                </c:pt>
                <c:pt idx="750">
                  <c:v>209</c:v>
                </c:pt>
                <c:pt idx="751">
                  <c:v>221</c:v>
                </c:pt>
                <c:pt idx="752">
                  <c:v>240</c:v>
                </c:pt>
                <c:pt idx="753">
                  <c:v>258</c:v>
                </c:pt>
                <c:pt idx="754">
                  <c:v>238</c:v>
                </c:pt>
                <c:pt idx="755">
                  <c:v>244</c:v>
                </c:pt>
                <c:pt idx="756">
                  <c:v>190</c:v>
                </c:pt>
                <c:pt idx="757">
                  <c:v>223</c:v>
                </c:pt>
                <c:pt idx="758">
                  <c:v>209</c:v>
                </c:pt>
                <c:pt idx="759">
                  <c:v>218</c:v>
                </c:pt>
                <c:pt idx="760">
                  <c:v>206</c:v>
                </c:pt>
                <c:pt idx="761">
                  <c:v>223</c:v>
                </c:pt>
                <c:pt idx="762">
                  <c:v>239</c:v>
                </c:pt>
                <c:pt idx="763">
                  <c:v>222</c:v>
                </c:pt>
                <c:pt idx="764">
                  <c:v>223</c:v>
                </c:pt>
                <c:pt idx="765">
                  <c:v>217</c:v>
                </c:pt>
                <c:pt idx="766">
                  <c:v>218</c:v>
                </c:pt>
                <c:pt idx="767">
                  <c:v>222</c:v>
                </c:pt>
                <c:pt idx="768">
                  <c:v>192</c:v>
                </c:pt>
                <c:pt idx="769">
                  <c:v>216</c:v>
                </c:pt>
                <c:pt idx="770">
                  <c:v>258</c:v>
                </c:pt>
                <c:pt idx="771">
                  <c:v>238</c:v>
                </c:pt>
                <c:pt idx="772">
                  <c:v>223</c:v>
                </c:pt>
                <c:pt idx="773">
                  <c:v>222</c:v>
                </c:pt>
                <c:pt idx="774">
                  <c:v>227</c:v>
                </c:pt>
                <c:pt idx="775">
                  <c:v>206</c:v>
                </c:pt>
                <c:pt idx="776">
                  <c:v>212</c:v>
                </c:pt>
                <c:pt idx="777">
                  <c:v>212</c:v>
                </c:pt>
                <c:pt idx="778">
                  <c:v>222</c:v>
                </c:pt>
                <c:pt idx="779">
                  <c:v>202</c:v>
                </c:pt>
                <c:pt idx="780">
                  <c:v>209</c:v>
                </c:pt>
                <c:pt idx="781">
                  <c:v>183</c:v>
                </c:pt>
                <c:pt idx="782">
                  <c:v>235</c:v>
                </c:pt>
                <c:pt idx="783">
                  <c:v>233</c:v>
                </c:pt>
                <c:pt idx="784">
                  <c:v>210</c:v>
                </c:pt>
                <c:pt idx="785">
                  <c:v>224</c:v>
                </c:pt>
                <c:pt idx="786">
                  <c:v>240</c:v>
                </c:pt>
                <c:pt idx="787">
                  <c:v>231</c:v>
                </c:pt>
                <c:pt idx="788">
                  <c:v>206</c:v>
                </c:pt>
                <c:pt idx="789">
                  <c:v>202</c:v>
                </c:pt>
                <c:pt idx="790">
                  <c:v>199</c:v>
                </c:pt>
                <c:pt idx="791">
                  <c:v>196</c:v>
                </c:pt>
                <c:pt idx="792">
                  <c:v>231</c:v>
                </c:pt>
                <c:pt idx="793">
                  <c:v>187</c:v>
                </c:pt>
                <c:pt idx="794">
                  <c:v>190</c:v>
                </c:pt>
                <c:pt idx="795">
                  <c:v>190</c:v>
                </c:pt>
                <c:pt idx="796">
                  <c:v>189</c:v>
                </c:pt>
                <c:pt idx="797">
                  <c:v>207</c:v>
                </c:pt>
                <c:pt idx="798">
                  <c:v>185</c:v>
                </c:pt>
                <c:pt idx="799">
                  <c:v>215</c:v>
                </c:pt>
                <c:pt idx="800">
                  <c:v>209</c:v>
                </c:pt>
                <c:pt idx="801">
                  <c:v>220</c:v>
                </c:pt>
                <c:pt idx="802">
                  <c:v>232</c:v>
                </c:pt>
                <c:pt idx="803">
                  <c:v>226</c:v>
                </c:pt>
                <c:pt idx="804">
                  <c:v>217</c:v>
                </c:pt>
                <c:pt idx="805">
                  <c:v>205</c:v>
                </c:pt>
                <c:pt idx="806">
                  <c:v>215</c:v>
                </c:pt>
                <c:pt idx="807">
                  <c:v>209</c:v>
                </c:pt>
                <c:pt idx="808">
                  <c:v>190</c:v>
                </c:pt>
                <c:pt idx="809">
                  <c:v>180</c:v>
                </c:pt>
                <c:pt idx="810">
                  <c:v>207</c:v>
                </c:pt>
                <c:pt idx="811">
                  <c:v>220</c:v>
                </c:pt>
                <c:pt idx="812">
                  <c:v>216</c:v>
                </c:pt>
                <c:pt idx="813">
                  <c:v>210</c:v>
                </c:pt>
                <c:pt idx="814">
                  <c:v>199</c:v>
                </c:pt>
                <c:pt idx="815">
                  <c:v>191</c:v>
                </c:pt>
                <c:pt idx="816">
                  <c:v>208</c:v>
                </c:pt>
                <c:pt idx="817">
                  <c:v>212</c:v>
                </c:pt>
                <c:pt idx="818">
                  <c:v>211</c:v>
                </c:pt>
                <c:pt idx="819">
                  <c:v>204</c:v>
                </c:pt>
                <c:pt idx="820">
                  <c:v>201</c:v>
                </c:pt>
                <c:pt idx="821">
                  <c:v>231</c:v>
                </c:pt>
                <c:pt idx="822">
                  <c:v>232</c:v>
                </c:pt>
                <c:pt idx="823">
                  <c:v>208</c:v>
                </c:pt>
                <c:pt idx="824">
                  <c:v>208</c:v>
                </c:pt>
                <c:pt idx="825">
                  <c:v>223</c:v>
                </c:pt>
                <c:pt idx="826">
                  <c:v>202</c:v>
                </c:pt>
                <c:pt idx="827">
                  <c:v>217</c:v>
                </c:pt>
                <c:pt idx="828">
                  <c:v>190</c:v>
                </c:pt>
                <c:pt idx="829">
                  <c:v>241</c:v>
                </c:pt>
                <c:pt idx="830">
                  <c:v>224</c:v>
                </c:pt>
                <c:pt idx="831">
                  <c:v>189</c:v>
                </c:pt>
                <c:pt idx="832">
                  <c:v>201</c:v>
                </c:pt>
                <c:pt idx="833">
                  <c:v>191</c:v>
                </c:pt>
                <c:pt idx="834">
                  <c:v>190</c:v>
                </c:pt>
                <c:pt idx="835">
                  <c:v>240</c:v>
                </c:pt>
                <c:pt idx="836">
                  <c:v>218</c:v>
                </c:pt>
                <c:pt idx="837">
                  <c:v>201</c:v>
                </c:pt>
                <c:pt idx="838">
                  <c:v>192</c:v>
                </c:pt>
                <c:pt idx="839">
                  <c:v>197</c:v>
                </c:pt>
                <c:pt idx="840">
                  <c:v>227</c:v>
                </c:pt>
                <c:pt idx="841">
                  <c:v>227</c:v>
                </c:pt>
                <c:pt idx="842">
                  <c:v>203</c:v>
                </c:pt>
                <c:pt idx="843">
                  <c:v>228</c:v>
                </c:pt>
                <c:pt idx="844">
                  <c:v>218</c:v>
                </c:pt>
                <c:pt idx="845">
                  <c:v>210</c:v>
                </c:pt>
                <c:pt idx="846">
                  <c:v>221</c:v>
                </c:pt>
                <c:pt idx="847">
                  <c:v>201</c:v>
                </c:pt>
                <c:pt idx="848">
                  <c:v>225</c:v>
                </c:pt>
                <c:pt idx="849">
                  <c:v>196</c:v>
                </c:pt>
                <c:pt idx="850">
                  <c:v>217</c:v>
                </c:pt>
                <c:pt idx="851">
                  <c:v>236</c:v>
                </c:pt>
                <c:pt idx="852">
                  <c:v>232</c:v>
                </c:pt>
                <c:pt idx="853">
                  <c:v>216</c:v>
                </c:pt>
                <c:pt idx="854">
                  <c:v>212</c:v>
                </c:pt>
                <c:pt idx="855">
                  <c:v>193</c:v>
                </c:pt>
                <c:pt idx="856">
                  <c:v>213</c:v>
                </c:pt>
                <c:pt idx="857">
                  <c:v>245</c:v>
                </c:pt>
                <c:pt idx="858">
                  <c:v>214</c:v>
                </c:pt>
                <c:pt idx="859">
                  <c:v>194</c:v>
                </c:pt>
                <c:pt idx="860">
                  <c:v>236</c:v>
                </c:pt>
                <c:pt idx="861">
                  <c:v>225</c:v>
                </c:pt>
                <c:pt idx="862">
                  <c:v>216</c:v>
                </c:pt>
                <c:pt idx="863">
                  <c:v>188</c:v>
                </c:pt>
                <c:pt idx="864">
                  <c:v>219</c:v>
                </c:pt>
                <c:pt idx="865">
                  <c:v>203</c:v>
                </c:pt>
                <c:pt idx="866">
                  <c:v>222</c:v>
                </c:pt>
                <c:pt idx="867">
                  <c:v>248</c:v>
                </c:pt>
                <c:pt idx="868">
                  <c:v>232</c:v>
                </c:pt>
                <c:pt idx="869">
                  <c:v>188</c:v>
                </c:pt>
                <c:pt idx="870">
                  <c:v>204</c:v>
                </c:pt>
                <c:pt idx="871">
                  <c:v>205</c:v>
                </c:pt>
                <c:pt idx="872">
                  <c:v>218</c:v>
                </c:pt>
                <c:pt idx="873">
                  <c:v>208</c:v>
                </c:pt>
                <c:pt idx="874">
                  <c:v>203</c:v>
                </c:pt>
                <c:pt idx="875">
                  <c:v>207</c:v>
                </c:pt>
                <c:pt idx="876">
                  <c:v>208</c:v>
                </c:pt>
                <c:pt idx="877">
                  <c:v>202</c:v>
                </c:pt>
                <c:pt idx="878">
                  <c:v>222</c:v>
                </c:pt>
                <c:pt idx="879">
                  <c:v>205</c:v>
                </c:pt>
                <c:pt idx="880">
                  <c:v>205</c:v>
                </c:pt>
                <c:pt idx="881">
                  <c:v>205</c:v>
                </c:pt>
                <c:pt idx="882">
                  <c:v>191</c:v>
                </c:pt>
                <c:pt idx="883">
                  <c:v>215</c:v>
                </c:pt>
                <c:pt idx="884">
                  <c:v>202</c:v>
                </c:pt>
                <c:pt idx="885">
                  <c:v>203</c:v>
                </c:pt>
                <c:pt idx="886">
                  <c:v>218</c:v>
                </c:pt>
                <c:pt idx="887">
                  <c:v>232</c:v>
                </c:pt>
                <c:pt idx="888">
                  <c:v>211</c:v>
                </c:pt>
                <c:pt idx="889">
                  <c:v>214</c:v>
                </c:pt>
                <c:pt idx="890">
                  <c:v>189</c:v>
                </c:pt>
                <c:pt idx="891">
                  <c:v>225</c:v>
                </c:pt>
                <c:pt idx="892">
                  <c:v>231</c:v>
                </c:pt>
                <c:pt idx="893">
                  <c:v>207</c:v>
                </c:pt>
                <c:pt idx="894">
                  <c:v>196</c:v>
                </c:pt>
                <c:pt idx="895">
                  <c:v>213</c:v>
                </c:pt>
                <c:pt idx="896">
                  <c:v>230</c:v>
                </c:pt>
                <c:pt idx="897">
                  <c:v>221</c:v>
                </c:pt>
                <c:pt idx="898">
                  <c:v>237</c:v>
                </c:pt>
                <c:pt idx="899">
                  <c:v>220</c:v>
                </c:pt>
                <c:pt idx="900">
                  <c:v>202</c:v>
                </c:pt>
                <c:pt idx="901">
                  <c:v>231</c:v>
                </c:pt>
                <c:pt idx="902">
                  <c:v>221</c:v>
                </c:pt>
                <c:pt idx="903">
                  <c:v>220</c:v>
                </c:pt>
                <c:pt idx="904">
                  <c:v>228</c:v>
                </c:pt>
                <c:pt idx="905">
                  <c:v>246</c:v>
                </c:pt>
                <c:pt idx="906">
                  <c:v>209</c:v>
                </c:pt>
                <c:pt idx="907">
                  <c:v>225</c:v>
                </c:pt>
                <c:pt idx="908">
                  <c:v>194</c:v>
                </c:pt>
                <c:pt idx="909">
                  <c:v>199</c:v>
                </c:pt>
                <c:pt idx="910">
                  <c:v>215</c:v>
                </c:pt>
                <c:pt idx="911">
                  <c:v>218</c:v>
                </c:pt>
                <c:pt idx="912">
                  <c:v>219</c:v>
                </c:pt>
                <c:pt idx="913">
                  <c:v>223</c:v>
                </c:pt>
                <c:pt idx="914">
                  <c:v>207</c:v>
                </c:pt>
                <c:pt idx="915">
                  <c:v>216</c:v>
                </c:pt>
                <c:pt idx="916">
                  <c:v>224</c:v>
                </c:pt>
                <c:pt idx="917">
                  <c:v>217</c:v>
                </c:pt>
                <c:pt idx="918">
                  <c:v>229</c:v>
                </c:pt>
                <c:pt idx="919">
                  <c:v>201</c:v>
                </c:pt>
                <c:pt idx="920">
                  <c:v>209</c:v>
                </c:pt>
                <c:pt idx="921">
                  <c:v>208</c:v>
                </c:pt>
                <c:pt idx="922">
                  <c:v>207</c:v>
                </c:pt>
                <c:pt idx="923">
                  <c:v>190</c:v>
                </c:pt>
                <c:pt idx="924">
                  <c:v>188</c:v>
                </c:pt>
                <c:pt idx="925">
                  <c:v>214</c:v>
                </c:pt>
                <c:pt idx="926">
                  <c:v>197</c:v>
                </c:pt>
                <c:pt idx="927">
                  <c:v>211</c:v>
                </c:pt>
                <c:pt idx="928">
                  <c:v>223</c:v>
                </c:pt>
                <c:pt idx="929">
                  <c:v>218</c:v>
                </c:pt>
                <c:pt idx="930">
                  <c:v>220</c:v>
                </c:pt>
                <c:pt idx="931">
                  <c:v>217</c:v>
                </c:pt>
                <c:pt idx="932">
                  <c:v>182</c:v>
                </c:pt>
                <c:pt idx="933">
                  <c:v>198</c:v>
                </c:pt>
                <c:pt idx="934">
                  <c:v>200</c:v>
                </c:pt>
                <c:pt idx="935">
                  <c:v>210</c:v>
                </c:pt>
                <c:pt idx="936">
                  <c:v>249</c:v>
                </c:pt>
                <c:pt idx="937">
                  <c:v>229</c:v>
                </c:pt>
                <c:pt idx="938">
                  <c:v>219</c:v>
                </c:pt>
                <c:pt idx="939">
                  <c:v>219</c:v>
                </c:pt>
                <c:pt idx="940">
                  <c:v>220</c:v>
                </c:pt>
                <c:pt idx="941">
                  <c:v>215</c:v>
                </c:pt>
                <c:pt idx="942">
                  <c:v>222</c:v>
                </c:pt>
                <c:pt idx="943">
                  <c:v>243</c:v>
                </c:pt>
                <c:pt idx="944">
                  <c:v>208</c:v>
                </c:pt>
                <c:pt idx="945">
                  <c:v>240</c:v>
                </c:pt>
                <c:pt idx="946">
                  <c:v>212</c:v>
                </c:pt>
                <c:pt idx="947">
                  <c:v>216</c:v>
                </c:pt>
                <c:pt idx="948">
                  <c:v>180</c:v>
                </c:pt>
                <c:pt idx="949">
                  <c:v>228</c:v>
                </c:pt>
                <c:pt idx="950">
                  <c:v>230</c:v>
                </c:pt>
                <c:pt idx="951">
                  <c:v>229</c:v>
                </c:pt>
                <c:pt idx="952">
                  <c:v>201</c:v>
                </c:pt>
                <c:pt idx="953">
                  <c:v>192</c:v>
                </c:pt>
                <c:pt idx="954">
                  <c:v>204</c:v>
                </c:pt>
                <c:pt idx="955">
                  <c:v>217</c:v>
                </c:pt>
                <c:pt idx="956">
                  <c:v>213</c:v>
                </c:pt>
                <c:pt idx="957">
                  <c:v>202</c:v>
                </c:pt>
                <c:pt idx="958">
                  <c:v>221</c:v>
                </c:pt>
                <c:pt idx="959">
                  <c:v>191</c:v>
                </c:pt>
                <c:pt idx="960">
                  <c:v>257</c:v>
                </c:pt>
                <c:pt idx="961">
                  <c:v>241</c:v>
                </c:pt>
                <c:pt idx="962">
                  <c:v>204</c:v>
                </c:pt>
                <c:pt idx="963">
                  <c:v>227</c:v>
                </c:pt>
                <c:pt idx="964">
                  <c:v>199</c:v>
                </c:pt>
                <c:pt idx="965">
                  <c:v>211</c:v>
                </c:pt>
                <c:pt idx="966">
                  <c:v>200</c:v>
                </c:pt>
                <c:pt idx="967">
                  <c:v>218</c:v>
                </c:pt>
                <c:pt idx="968">
                  <c:v>246</c:v>
                </c:pt>
                <c:pt idx="969">
                  <c:v>228</c:v>
                </c:pt>
                <c:pt idx="970">
                  <c:v>198</c:v>
                </c:pt>
                <c:pt idx="971">
                  <c:v>217</c:v>
                </c:pt>
                <c:pt idx="972">
                  <c:v>208</c:v>
                </c:pt>
                <c:pt idx="973">
                  <c:v>261</c:v>
                </c:pt>
                <c:pt idx="974">
                  <c:v>220</c:v>
                </c:pt>
                <c:pt idx="975">
                  <c:v>195</c:v>
                </c:pt>
                <c:pt idx="976">
                  <c:v>184</c:v>
                </c:pt>
                <c:pt idx="977">
                  <c:v>215</c:v>
                </c:pt>
                <c:pt idx="978">
                  <c:v>247</c:v>
                </c:pt>
                <c:pt idx="979">
                  <c:v>219</c:v>
                </c:pt>
                <c:pt idx="980">
                  <c:v>219</c:v>
                </c:pt>
                <c:pt idx="981">
                  <c:v>188</c:v>
                </c:pt>
                <c:pt idx="982">
                  <c:v>227</c:v>
                </c:pt>
                <c:pt idx="983">
                  <c:v>194</c:v>
                </c:pt>
                <c:pt idx="984">
                  <c:v>202</c:v>
                </c:pt>
                <c:pt idx="985">
                  <c:v>205</c:v>
                </c:pt>
                <c:pt idx="986">
                  <c:v>222</c:v>
                </c:pt>
                <c:pt idx="987">
                  <c:v>195</c:v>
                </c:pt>
                <c:pt idx="988">
                  <c:v>219</c:v>
                </c:pt>
                <c:pt idx="989">
                  <c:v>231</c:v>
                </c:pt>
                <c:pt idx="990">
                  <c:v>200</c:v>
                </c:pt>
                <c:pt idx="991">
                  <c:v>206</c:v>
                </c:pt>
                <c:pt idx="992">
                  <c:v>204</c:v>
                </c:pt>
                <c:pt idx="993">
                  <c:v>204</c:v>
                </c:pt>
                <c:pt idx="994">
                  <c:v>193</c:v>
                </c:pt>
                <c:pt idx="995">
                  <c:v>219</c:v>
                </c:pt>
                <c:pt idx="996">
                  <c:v>214</c:v>
                </c:pt>
                <c:pt idx="997">
                  <c:v>200</c:v>
                </c:pt>
                <c:pt idx="998">
                  <c:v>223</c:v>
                </c:pt>
                <c:pt idx="999">
                  <c:v>210</c:v>
                </c:pt>
                <c:pt idx="1000">
                  <c:v>195</c:v>
                </c:pt>
                <c:pt idx="1001">
                  <c:v>193</c:v>
                </c:pt>
                <c:pt idx="1002">
                  <c:v>217</c:v>
                </c:pt>
                <c:pt idx="1003">
                  <c:v>228</c:v>
                </c:pt>
                <c:pt idx="1004">
                  <c:v>184</c:v>
                </c:pt>
                <c:pt idx="1005">
                  <c:v>208</c:v>
                </c:pt>
                <c:pt idx="1006">
                  <c:v>206</c:v>
                </c:pt>
                <c:pt idx="1007">
                  <c:v>211</c:v>
                </c:pt>
                <c:pt idx="1008">
                  <c:v>195</c:v>
                </c:pt>
                <c:pt idx="1009">
                  <c:v>197</c:v>
                </c:pt>
                <c:pt idx="1010">
                  <c:v>214</c:v>
                </c:pt>
                <c:pt idx="1011">
                  <c:v>193</c:v>
                </c:pt>
                <c:pt idx="1012">
                  <c:v>206</c:v>
                </c:pt>
                <c:pt idx="1013">
                  <c:v>204</c:v>
                </c:pt>
                <c:pt idx="1014">
                  <c:v>209</c:v>
                </c:pt>
                <c:pt idx="1015">
                  <c:v>216</c:v>
                </c:pt>
                <c:pt idx="1016">
                  <c:v>202</c:v>
                </c:pt>
                <c:pt idx="1017">
                  <c:v>195</c:v>
                </c:pt>
                <c:pt idx="1018">
                  <c:v>195</c:v>
                </c:pt>
                <c:pt idx="1019">
                  <c:v>198</c:v>
                </c:pt>
                <c:pt idx="1020">
                  <c:v>208</c:v>
                </c:pt>
                <c:pt idx="1021">
                  <c:v>202</c:v>
                </c:pt>
                <c:pt idx="1022">
                  <c:v>167</c:v>
                </c:pt>
                <c:pt idx="1023">
                  <c:v>158</c:v>
                </c:pt>
                <c:pt idx="1024">
                  <c:v>201</c:v>
                </c:pt>
                <c:pt idx="1025">
                  <c:v>171</c:v>
                </c:pt>
                <c:pt idx="1026">
                  <c:v>192</c:v>
                </c:pt>
                <c:pt idx="1027">
                  <c:v>176</c:v>
                </c:pt>
                <c:pt idx="1028">
                  <c:v>163</c:v>
                </c:pt>
                <c:pt idx="1029">
                  <c:v>183</c:v>
                </c:pt>
                <c:pt idx="1030">
                  <c:v>208</c:v>
                </c:pt>
                <c:pt idx="1031">
                  <c:v>224</c:v>
                </c:pt>
                <c:pt idx="1032">
                  <c:v>207</c:v>
                </c:pt>
                <c:pt idx="1033">
                  <c:v>181</c:v>
                </c:pt>
                <c:pt idx="1034">
                  <c:v>203</c:v>
                </c:pt>
                <c:pt idx="1035">
                  <c:v>213</c:v>
                </c:pt>
                <c:pt idx="1036">
                  <c:v>211</c:v>
                </c:pt>
                <c:pt idx="1037">
                  <c:v>197</c:v>
                </c:pt>
                <c:pt idx="1038">
                  <c:v>189</c:v>
                </c:pt>
                <c:pt idx="1039">
                  <c:v>189</c:v>
                </c:pt>
                <c:pt idx="1040">
                  <c:v>191</c:v>
                </c:pt>
                <c:pt idx="1041">
                  <c:v>177</c:v>
                </c:pt>
                <c:pt idx="1042">
                  <c:v>190</c:v>
                </c:pt>
                <c:pt idx="1043">
                  <c:v>203</c:v>
                </c:pt>
                <c:pt idx="1044">
                  <c:v>160</c:v>
                </c:pt>
                <c:pt idx="1045">
                  <c:v>177</c:v>
                </c:pt>
                <c:pt idx="1046">
                  <c:v>186</c:v>
                </c:pt>
                <c:pt idx="1047">
                  <c:v>166</c:v>
                </c:pt>
                <c:pt idx="1048">
                  <c:v>187</c:v>
                </c:pt>
                <c:pt idx="1049">
                  <c:v>161</c:v>
                </c:pt>
                <c:pt idx="1050">
                  <c:v>164</c:v>
                </c:pt>
                <c:pt idx="1051">
                  <c:v>177</c:v>
                </c:pt>
                <c:pt idx="1052">
                  <c:v>189</c:v>
                </c:pt>
                <c:pt idx="1053">
                  <c:v>192</c:v>
                </c:pt>
                <c:pt idx="1054">
                  <c:v>175</c:v>
                </c:pt>
                <c:pt idx="1055">
                  <c:v>141</c:v>
                </c:pt>
                <c:pt idx="1056">
                  <c:v>175</c:v>
                </c:pt>
                <c:pt idx="1057">
                  <c:v>176</c:v>
                </c:pt>
                <c:pt idx="1058">
                  <c:v>161</c:v>
                </c:pt>
                <c:pt idx="1059">
                  <c:v>184</c:v>
                </c:pt>
                <c:pt idx="1060">
                  <c:v>178</c:v>
                </c:pt>
                <c:pt idx="1061">
                  <c:v>171</c:v>
                </c:pt>
                <c:pt idx="1062">
                  <c:v>178</c:v>
                </c:pt>
                <c:pt idx="1063">
                  <c:v>179</c:v>
                </c:pt>
                <c:pt idx="1064">
                  <c:v>161</c:v>
                </c:pt>
                <c:pt idx="1065">
                  <c:v>177</c:v>
                </c:pt>
                <c:pt idx="1066">
                  <c:v>184</c:v>
                </c:pt>
                <c:pt idx="1067">
                  <c:v>156</c:v>
                </c:pt>
                <c:pt idx="1068">
                  <c:v>180</c:v>
                </c:pt>
                <c:pt idx="1069">
                  <c:v>149</c:v>
                </c:pt>
                <c:pt idx="1070">
                  <c:v>191</c:v>
                </c:pt>
                <c:pt idx="1071">
                  <c:v>178</c:v>
                </c:pt>
                <c:pt idx="1072">
                  <c:v>184</c:v>
                </c:pt>
                <c:pt idx="1073">
                  <c:v>180</c:v>
                </c:pt>
                <c:pt idx="1074">
                  <c:v>162</c:v>
                </c:pt>
                <c:pt idx="1075">
                  <c:v>164</c:v>
                </c:pt>
                <c:pt idx="1076">
                  <c:v>172</c:v>
                </c:pt>
                <c:pt idx="1077">
                  <c:v>171</c:v>
                </c:pt>
                <c:pt idx="1078">
                  <c:v>173</c:v>
                </c:pt>
                <c:pt idx="1079">
                  <c:v>187</c:v>
                </c:pt>
                <c:pt idx="1080">
                  <c:v>162</c:v>
                </c:pt>
                <c:pt idx="1081">
                  <c:v>160</c:v>
                </c:pt>
                <c:pt idx="1082">
                  <c:v>146</c:v>
                </c:pt>
                <c:pt idx="1083">
                  <c:v>157</c:v>
                </c:pt>
                <c:pt idx="1084">
                  <c:v>164</c:v>
                </c:pt>
                <c:pt idx="1085">
                  <c:v>174</c:v>
                </c:pt>
                <c:pt idx="1086">
                  <c:v>147</c:v>
                </c:pt>
                <c:pt idx="1087">
                  <c:v>160</c:v>
                </c:pt>
                <c:pt idx="1088">
                  <c:v>137</c:v>
                </c:pt>
                <c:pt idx="1089">
                  <c:v>173</c:v>
                </c:pt>
                <c:pt idx="1090">
                  <c:v>175</c:v>
                </c:pt>
                <c:pt idx="1091">
                  <c:v>172</c:v>
                </c:pt>
                <c:pt idx="1092">
                  <c:v>126</c:v>
                </c:pt>
                <c:pt idx="1093">
                  <c:v>160</c:v>
                </c:pt>
                <c:pt idx="1094">
                  <c:v>164</c:v>
                </c:pt>
                <c:pt idx="1095">
                  <c:v>143</c:v>
                </c:pt>
                <c:pt idx="1096">
                  <c:v>153</c:v>
                </c:pt>
                <c:pt idx="1097">
                  <c:v>148</c:v>
                </c:pt>
                <c:pt idx="1098">
                  <c:v>170</c:v>
                </c:pt>
                <c:pt idx="1099">
                  <c:v>182</c:v>
                </c:pt>
                <c:pt idx="1100">
                  <c:v>149</c:v>
                </c:pt>
                <c:pt idx="1101">
                  <c:v>166</c:v>
                </c:pt>
                <c:pt idx="1102">
                  <c:v>149</c:v>
                </c:pt>
                <c:pt idx="1103">
                  <c:v>141</c:v>
                </c:pt>
                <c:pt idx="1104">
                  <c:v>162</c:v>
                </c:pt>
                <c:pt idx="1105">
                  <c:v>159</c:v>
                </c:pt>
                <c:pt idx="1106">
                  <c:v>152</c:v>
                </c:pt>
                <c:pt idx="1107">
                  <c:v>151</c:v>
                </c:pt>
                <c:pt idx="1108">
                  <c:v>165</c:v>
                </c:pt>
                <c:pt idx="1109">
                  <c:v>141</c:v>
                </c:pt>
                <c:pt idx="1110">
                  <c:v>152</c:v>
                </c:pt>
                <c:pt idx="1111">
                  <c:v>144</c:v>
                </c:pt>
                <c:pt idx="1112">
                  <c:v>164</c:v>
                </c:pt>
                <c:pt idx="1113">
                  <c:v>154</c:v>
                </c:pt>
                <c:pt idx="1114">
                  <c:v>147</c:v>
                </c:pt>
                <c:pt idx="1115">
                  <c:v>139</c:v>
                </c:pt>
                <c:pt idx="1116">
                  <c:v>176</c:v>
                </c:pt>
                <c:pt idx="1117">
                  <c:v>146</c:v>
                </c:pt>
                <c:pt idx="1118">
                  <c:v>172</c:v>
                </c:pt>
                <c:pt idx="1119">
                  <c:v>172</c:v>
                </c:pt>
                <c:pt idx="1120">
                  <c:v>153</c:v>
                </c:pt>
                <c:pt idx="1121">
                  <c:v>131</c:v>
                </c:pt>
                <c:pt idx="1122">
                  <c:v>139</c:v>
                </c:pt>
                <c:pt idx="1123">
                  <c:v>170</c:v>
                </c:pt>
                <c:pt idx="1124">
                  <c:v>147</c:v>
                </c:pt>
                <c:pt idx="1125">
                  <c:v>153</c:v>
                </c:pt>
                <c:pt idx="1126">
                  <c:v>148</c:v>
                </c:pt>
                <c:pt idx="1127">
                  <c:v>134</c:v>
                </c:pt>
                <c:pt idx="1128">
                  <c:v>139</c:v>
                </c:pt>
                <c:pt idx="1129">
                  <c:v>169</c:v>
                </c:pt>
                <c:pt idx="1130">
                  <c:v>142</c:v>
                </c:pt>
                <c:pt idx="1131">
                  <c:v>131</c:v>
                </c:pt>
                <c:pt idx="1132">
                  <c:v>139</c:v>
                </c:pt>
                <c:pt idx="1133">
                  <c:v>149</c:v>
                </c:pt>
                <c:pt idx="1134">
                  <c:v>138</c:v>
                </c:pt>
                <c:pt idx="1135">
                  <c:v>125</c:v>
                </c:pt>
                <c:pt idx="1136">
                  <c:v>141</c:v>
                </c:pt>
                <c:pt idx="1137">
                  <c:v>131</c:v>
                </c:pt>
                <c:pt idx="1138">
                  <c:v>158</c:v>
                </c:pt>
                <c:pt idx="1139">
                  <c:v>145</c:v>
                </c:pt>
                <c:pt idx="1140">
                  <c:v>135</c:v>
                </c:pt>
                <c:pt idx="1141">
                  <c:v>162</c:v>
                </c:pt>
                <c:pt idx="1142">
                  <c:v>183</c:v>
                </c:pt>
                <c:pt idx="1143">
                  <c:v>149</c:v>
                </c:pt>
                <c:pt idx="1144">
                  <c:v>187</c:v>
                </c:pt>
                <c:pt idx="1145">
                  <c:v>131</c:v>
                </c:pt>
                <c:pt idx="1146">
                  <c:v>156</c:v>
                </c:pt>
                <c:pt idx="1147">
                  <c:v>145</c:v>
                </c:pt>
                <c:pt idx="1148">
                  <c:v>136</c:v>
                </c:pt>
                <c:pt idx="1149">
                  <c:v>140</c:v>
                </c:pt>
                <c:pt idx="1150">
                  <c:v>140</c:v>
                </c:pt>
                <c:pt idx="1151">
                  <c:v>145</c:v>
                </c:pt>
                <c:pt idx="1152">
                  <c:v>158</c:v>
                </c:pt>
                <c:pt idx="1153">
                  <c:v>144</c:v>
                </c:pt>
                <c:pt idx="1154">
                  <c:v>133</c:v>
                </c:pt>
                <c:pt idx="1155">
                  <c:v>151</c:v>
                </c:pt>
                <c:pt idx="1156">
                  <c:v>168</c:v>
                </c:pt>
                <c:pt idx="1157">
                  <c:v>143</c:v>
                </c:pt>
                <c:pt idx="1158">
                  <c:v>147</c:v>
                </c:pt>
                <c:pt idx="1159">
                  <c:v>153</c:v>
                </c:pt>
                <c:pt idx="1160">
                  <c:v>160</c:v>
                </c:pt>
                <c:pt idx="1161">
                  <c:v>154</c:v>
                </c:pt>
                <c:pt idx="1162">
                  <c:v>127</c:v>
                </c:pt>
                <c:pt idx="1163">
                  <c:v>170</c:v>
                </c:pt>
                <c:pt idx="1164">
                  <c:v>168</c:v>
                </c:pt>
                <c:pt idx="1165">
                  <c:v>128</c:v>
                </c:pt>
                <c:pt idx="1166">
                  <c:v>134</c:v>
                </c:pt>
                <c:pt idx="1167">
                  <c:v>137</c:v>
                </c:pt>
                <c:pt idx="1168">
                  <c:v>150</c:v>
                </c:pt>
                <c:pt idx="1169">
                  <c:v>155</c:v>
                </c:pt>
                <c:pt idx="1170">
                  <c:v>175</c:v>
                </c:pt>
                <c:pt idx="1171">
                  <c:v>136</c:v>
                </c:pt>
                <c:pt idx="1172">
                  <c:v>141</c:v>
                </c:pt>
                <c:pt idx="1173">
                  <c:v>150</c:v>
                </c:pt>
                <c:pt idx="1174">
                  <c:v>128</c:v>
                </c:pt>
                <c:pt idx="1175">
                  <c:v>145</c:v>
                </c:pt>
                <c:pt idx="1176">
                  <c:v>155</c:v>
                </c:pt>
                <c:pt idx="1177">
                  <c:v>140</c:v>
                </c:pt>
                <c:pt idx="1178">
                  <c:v>151</c:v>
                </c:pt>
                <c:pt idx="1179">
                  <c:v>125</c:v>
                </c:pt>
                <c:pt idx="1180">
                  <c:v>138</c:v>
                </c:pt>
                <c:pt idx="1181">
                  <c:v>125</c:v>
                </c:pt>
                <c:pt idx="1182">
                  <c:v>151</c:v>
                </c:pt>
                <c:pt idx="1183">
                  <c:v>149</c:v>
                </c:pt>
                <c:pt idx="1184">
                  <c:v>173</c:v>
                </c:pt>
                <c:pt idx="1185">
                  <c:v>158</c:v>
                </c:pt>
                <c:pt idx="1186">
                  <c:v>159</c:v>
                </c:pt>
                <c:pt idx="1187">
                  <c:v>122</c:v>
                </c:pt>
                <c:pt idx="1188">
                  <c:v>131</c:v>
                </c:pt>
                <c:pt idx="1189">
                  <c:v>126</c:v>
                </c:pt>
                <c:pt idx="1190">
                  <c:v>144</c:v>
                </c:pt>
                <c:pt idx="1191">
                  <c:v>154</c:v>
                </c:pt>
                <c:pt idx="1192">
                  <c:v>144</c:v>
                </c:pt>
                <c:pt idx="1193">
                  <c:v>145</c:v>
                </c:pt>
                <c:pt idx="1194">
                  <c:v>148</c:v>
                </c:pt>
                <c:pt idx="1195">
                  <c:v>129</c:v>
                </c:pt>
                <c:pt idx="1196">
                  <c:v>137</c:v>
                </c:pt>
                <c:pt idx="1197">
                  <c:v>129</c:v>
                </c:pt>
                <c:pt idx="1198">
                  <c:v>155</c:v>
                </c:pt>
                <c:pt idx="1199">
                  <c:v>146</c:v>
                </c:pt>
                <c:pt idx="1200">
                  <c:v>135</c:v>
                </c:pt>
                <c:pt idx="1201">
                  <c:v>167</c:v>
                </c:pt>
                <c:pt idx="1202">
                  <c:v>127</c:v>
                </c:pt>
                <c:pt idx="1203">
                  <c:v>147</c:v>
                </c:pt>
                <c:pt idx="1204">
                  <c:v>159</c:v>
                </c:pt>
                <c:pt idx="1205">
                  <c:v>147</c:v>
                </c:pt>
                <c:pt idx="1206">
                  <c:v>146</c:v>
                </c:pt>
                <c:pt idx="1207">
                  <c:v>148</c:v>
                </c:pt>
                <c:pt idx="1208">
                  <c:v>132</c:v>
                </c:pt>
                <c:pt idx="1209">
                  <c:v>118</c:v>
                </c:pt>
                <c:pt idx="1210">
                  <c:v>135</c:v>
                </c:pt>
                <c:pt idx="1211">
                  <c:v>143</c:v>
                </c:pt>
                <c:pt idx="1212">
                  <c:v>144</c:v>
                </c:pt>
                <c:pt idx="1213">
                  <c:v>128</c:v>
                </c:pt>
                <c:pt idx="1214">
                  <c:v>138</c:v>
                </c:pt>
                <c:pt idx="1215">
                  <c:v>145</c:v>
                </c:pt>
                <c:pt idx="1216">
                  <c:v>167</c:v>
                </c:pt>
                <c:pt idx="1217">
                  <c:v>146</c:v>
                </c:pt>
                <c:pt idx="1218">
                  <c:v>140</c:v>
                </c:pt>
                <c:pt idx="1219">
                  <c:v>137</c:v>
                </c:pt>
                <c:pt idx="1220">
                  <c:v>139</c:v>
                </c:pt>
                <c:pt idx="1221">
                  <c:v>112</c:v>
                </c:pt>
                <c:pt idx="1222">
                  <c:v>136</c:v>
                </c:pt>
                <c:pt idx="1223">
                  <c:v>127</c:v>
                </c:pt>
                <c:pt idx="1224">
                  <c:v>118</c:v>
                </c:pt>
                <c:pt idx="1225">
                  <c:v>131</c:v>
                </c:pt>
                <c:pt idx="1226">
                  <c:v>117</c:v>
                </c:pt>
                <c:pt idx="1227">
                  <c:v>139</c:v>
                </c:pt>
                <c:pt idx="1228">
                  <c:v>131</c:v>
                </c:pt>
                <c:pt idx="1229">
                  <c:v>147</c:v>
                </c:pt>
                <c:pt idx="1230">
                  <c:v>135</c:v>
                </c:pt>
                <c:pt idx="1231">
                  <c:v>156</c:v>
                </c:pt>
                <c:pt idx="1232">
                  <c:v>131</c:v>
                </c:pt>
                <c:pt idx="1233">
                  <c:v>127</c:v>
                </c:pt>
                <c:pt idx="1234">
                  <c:v>144</c:v>
                </c:pt>
                <c:pt idx="1235">
                  <c:v>140</c:v>
                </c:pt>
                <c:pt idx="1236">
                  <c:v>124</c:v>
                </c:pt>
                <c:pt idx="1237">
                  <c:v>143</c:v>
                </c:pt>
                <c:pt idx="1238">
                  <c:v>138</c:v>
                </c:pt>
                <c:pt idx="1239">
                  <c:v>138</c:v>
                </c:pt>
                <c:pt idx="1240">
                  <c:v>134</c:v>
                </c:pt>
                <c:pt idx="1241">
                  <c:v>146</c:v>
                </c:pt>
                <c:pt idx="1242">
                  <c:v>130</c:v>
                </c:pt>
                <c:pt idx="1243">
                  <c:v>128</c:v>
                </c:pt>
                <c:pt idx="1244">
                  <c:v>131</c:v>
                </c:pt>
                <c:pt idx="1245">
                  <c:v>139</c:v>
                </c:pt>
                <c:pt idx="1246">
                  <c:v>129</c:v>
                </c:pt>
                <c:pt idx="1247">
                  <c:v>114</c:v>
                </c:pt>
                <c:pt idx="1248">
                  <c:v>133</c:v>
                </c:pt>
                <c:pt idx="1249">
                  <c:v>136</c:v>
                </c:pt>
                <c:pt idx="1250">
                  <c:v>138</c:v>
                </c:pt>
                <c:pt idx="1251">
                  <c:v>136</c:v>
                </c:pt>
                <c:pt idx="1252">
                  <c:v>108</c:v>
                </c:pt>
                <c:pt idx="1253">
                  <c:v>131</c:v>
                </c:pt>
                <c:pt idx="1254">
                  <c:v>122</c:v>
                </c:pt>
                <c:pt idx="1255">
                  <c:v>133</c:v>
                </c:pt>
                <c:pt idx="1256">
                  <c:v>120</c:v>
                </c:pt>
                <c:pt idx="1257">
                  <c:v>125</c:v>
                </c:pt>
                <c:pt idx="1258">
                  <c:v>112</c:v>
                </c:pt>
                <c:pt idx="1259">
                  <c:v>134</c:v>
                </c:pt>
                <c:pt idx="1260">
                  <c:v>127</c:v>
                </c:pt>
                <c:pt idx="1261">
                  <c:v>133</c:v>
                </c:pt>
                <c:pt idx="1262">
                  <c:v>136</c:v>
                </c:pt>
                <c:pt idx="1263">
                  <c:v>142</c:v>
                </c:pt>
                <c:pt idx="1264">
                  <c:v>138</c:v>
                </c:pt>
                <c:pt idx="1265">
                  <c:v>132</c:v>
                </c:pt>
                <c:pt idx="1266">
                  <c:v>105</c:v>
                </c:pt>
                <c:pt idx="1267">
                  <c:v>123</c:v>
                </c:pt>
                <c:pt idx="1268">
                  <c:v>139</c:v>
                </c:pt>
                <c:pt idx="1269">
                  <c:v>126</c:v>
                </c:pt>
                <c:pt idx="1270">
                  <c:v>120</c:v>
                </c:pt>
                <c:pt idx="1271">
                  <c:v>150</c:v>
                </c:pt>
                <c:pt idx="1272">
                  <c:v>132</c:v>
                </c:pt>
                <c:pt idx="1273">
                  <c:v>131</c:v>
                </c:pt>
                <c:pt idx="1274">
                  <c:v>129</c:v>
                </c:pt>
                <c:pt idx="1275">
                  <c:v>140</c:v>
                </c:pt>
                <c:pt idx="1276">
                  <c:v>133</c:v>
                </c:pt>
                <c:pt idx="1277">
                  <c:v>143</c:v>
                </c:pt>
                <c:pt idx="1278">
                  <c:v>135</c:v>
                </c:pt>
                <c:pt idx="1279">
                  <c:v>150</c:v>
                </c:pt>
                <c:pt idx="1280">
                  <c:v>108</c:v>
                </c:pt>
                <c:pt idx="1281">
                  <c:v>132</c:v>
                </c:pt>
                <c:pt idx="1282">
                  <c:v>113</c:v>
                </c:pt>
                <c:pt idx="1283">
                  <c:v>120</c:v>
                </c:pt>
                <c:pt idx="1284">
                  <c:v>117</c:v>
                </c:pt>
                <c:pt idx="1285">
                  <c:v>119</c:v>
                </c:pt>
                <c:pt idx="1286">
                  <c:v>125</c:v>
                </c:pt>
                <c:pt idx="1287">
                  <c:v>116</c:v>
                </c:pt>
                <c:pt idx="1288">
                  <c:v>145</c:v>
                </c:pt>
                <c:pt idx="1289">
                  <c:v>122</c:v>
                </c:pt>
                <c:pt idx="1290">
                  <c:v>152</c:v>
                </c:pt>
                <c:pt idx="1291">
                  <c:v>135</c:v>
                </c:pt>
                <c:pt idx="1292">
                  <c:v>142</c:v>
                </c:pt>
                <c:pt idx="1293">
                  <c:v>133</c:v>
                </c:pt>
                <c:pt idx="1294">
                  <c:v>147</c:v>
                </c:pt>
                <c:pt idx="1295">
                  <c:v>143</c:v>
                </c:pt>
                <c:pt idx="1296">
                  <c:v>122</c:v>
                </c:pt>
                <c:pt idx="1297">
                  <c:v>132</c:v>
                </c:pt>
                <c:pt idx="1298">
                  <c:v>129</c:v>
                </c:pt>
                <c:pt idx="1299">
                  <c:v>139</c:v>
                </c:pt>
                <c:pt idx="1300">
                  <c:v>141</c:v>
                </c:pt>
                <c:pt idx="1301">
                  <c:v>134</c:v>
                </c:pt>
                <c:pt idx="1302">
                  <c:v>148</c:v>
                </c:pt>
                <c:pt idx="1303">
                  <c:v>149</c:v>
                </c:pt>
                <c:pt idx="1304">
                  <c:v>152</c:v>
                </c:pt>
                <c:pt idx="1305">
                  <c:v>133</c:v>
                </c:pt>
                <c:pt idx="1306">
                  <c:v>121</c:v>
                </c:pt>
                <c:pt idx="1307">
                  <c:v>137</c:v>
                </c:pt>
                <c:pt idx="1308">
                  <c:v>113</c:v>
                </c:pt>
                <c:pt idx="1309">
                  <c:v>116</c:v>
                </c:pt>
                <c:pt idx="1310">
                  <c:v>124</c:v>
                </c:pt>
                <c:pt idx="1311">
                  <c:v>137</c:v>
                </c:pt>
                <c:pt idx="1312">
                  <c:v>140</c:v>
                </c:pt>
                <c:pt idx="1313">
                  <c:v>144</c:v>
                </c:pt>
                <c:pt idx="1314">
                  <c:v>121</c:v>
                </c:pt>
                <c:pt idx="1315">
                  <c:v>147</c:v>
                </c:pt>
                <c:pt idx="1316">
                  <c:v>140</c:v>
                </c:pt>
                <c:pt idx="1317">
                  <c:v>129</c:v>
                </c:pt>
                <c:pt idx="1318">
                  <c:v>157</c:v>
                </c:pt>
                <c:pt idx="1319">
                  <c:v>122</c:v>
                </c:pt>
                <c:pt idx="1320">
                  <c:v>164</c:v>
                </c:pt>
                <c:pt idx="1321">
                  <c:v>136</c:v>
                </c:pt>
                <c:pt idx="1322">
                  <c:v>113</c:v>
                </c:pt>
                <c:pt idx="1323">
                  <c:v>137</c:v>
                </c:pt>
                <c:pt idx="1324">
                  <c:v>126</c:v>
                </c:pt>
                <c:pt idx="1325">
                  <c:v>137</c:v>
                </c:pt>
                <c:pt idx="1326">
                  <c:v>145</c:v>
                </c:pt>
                <c:pt idx="1327">
                  <c:v>149</c:v>
                </c:pt>
                <c:pt idx="1328">
                  <c:v>136</c:v>
                </c:pt>
                <c:pt idx="1329">
                  <c:v>142</c:v>
                </c:pt>
                <c:pt idx="1330">
                  <c:v>119</c:v>
                </c:pt>
                <c:pt idx="1331">
                  <c:v>123</c:v>
                </c:pt>
                <c:pt idx="1332">
                  <c:v>126</c:v>
                </c:pt>
                <c:pt idx="1333">
                  <c:v>114</c:v>
                </c:pt>
                <c:pt idx="1334">
                  <c:v>146</c:v>
                </c:pt>
                <c:pt idx="1335">
                  <c:v>112</c:v>
                </c:pt>
                <c:pt idx="1336">
                  <c:v>122</c:v>
                </c:pt>
                <c:pt idx="1337">
                  <c:v>125</c:v>
                </c:pt>
                <c:pt idx="1338">
                  <c:v>109</c:v>
                </c:pt>
                <c:pt idx="1339">
                  <c:v>163</c:v>
                </c:pt>
                <c:pt idx="1340">
                  <c:v>133</c:v>
                </c:pt>
                <c:pt idx="1341">
                  <c:v>134</c:v>
                </c:pt>
                <c:pt idx="1342">
                  <c:v>104</c:v>
                </c:pt>
                <c:pt idx="1343">
                  <c:v>132</c:v>
                </c:pt>
                <c:pt idx="1344">
                  <c:v>125</c:v>
                </c:pt>
                <c:pt idx="1345">
                  <c:v>113</c:v>
                </c:pt>
                <c:pt idx="1346">
                  <c:v>131</c:v>
                </c:pt>
                <c:pt idx="1347">
                  <c:v>118</c:v>
                </c:pt>
                <c:pt idx="1348">
                  <c:v>123</c:v>
                </c:pt>
                <c:pt idx="1349">
                  <c:v>120</c:v>
                </c:pt>
                <c:pt idx="1350">
                  <c:v>103</c:v>
                </c:pt>
                <c:pt idx="1351">
                  <c:v>113</c:v>
                </c:pt>
                <c:pt idx="1352">
                  <c:v>109</c:v>
                </c:pt>
                <c:pt idx="1353">
                  <c:v>92</c:v>
                </c:pt>
                <c:pt idx="1354">
                  <c:v>107</c:v>
                </c:pt>
                <c:pt idx="1355">
                  <c:v>132</c:v>
                </c:pt>
                <c:pt idx="1356">
                  <c:v>115</c:v>
                </c:pt>
                <c:pt idx="1357">
                  <c:v>129</c:v>
                </c:pt>
                <c:pt idx="1358">
                  <c:v>105</c:v>
                </c:pt>
                <c:pt idx="1359">
                  <c:v>99</c:v>
                </c:pt>
                <c:pt idx="1360">
                  <c:v>95</c:v>
                </c:pt>
                <c:pt idx="1361">
                  <c:v>110</c:v>
                </c:pt>
                <c:pt idx="1362">
                  <c:v>112</c:v>
                </c:pt>
                <c:pt idx="1363">
                  <c:v>116</c:v>
                </c:pt>
                <c:pt idx="1364">
                  <c:v>98</c:v>
                </c:pt>
                <c:pt idx="1365">
                  <c:v>96</c:v>
                </c:pt>
                <c:pt idx="1366">
                  <c:v>91</c:v>
                </c:pt>
                <c:pt idx="1367">
                  <c:v>99</c:v>
                </c:pt>
                <c:pt idx="1368">
                  <c:v>97</c:v>
                </c:pt>
                <c:pt idx="1369">
                  <c:v>103</c:v>
                </c:pt>
                <c:pt idx="1370">
                  <c:v>99</c:v>
                </c:pt>
                <c:pt idx="1371">
                  <c:v>88</c:v>
                </c:pt>
                <c:pt idx="1372">
                  <c:v>102</c:v>
                </c:pt>
                <c:pt idx="1373">
                  <c:v>122</c:v>
                </c:pt>
                <c:pt idx="1374">
                  <c:v>109</c:v>
                </c:pt>
                <c:pt idx="1375">
                  <c:v>99</c:v>
                </c:pt>
                <c:pt idx="1376">
                  <c:v>98</c:v>
                </c:pt>
                <c:pt idx="1377">
                  <c:v>100</c:v>
                </c:pt>
                <c:pt idx="1378">
                  <c:v>96</c:v>
                </c:pt>
                <c:pt idx="1379">
                  <c:v>87</c:v>
                </c:pt>
                <c:pt idx="1380">
                  <c:v>112</c:v>
                </c:pt>
                <c:pt idx="1381">
                  <c:v>86</c:v>
                </c:pt>
                <c:pt idx="1382">
                  <c:v>108</c:v>
                </c:pt>
                <c:pt idx="1383">
                  <c:v>102</c:v>
                </c:pt>
                <c:pt idx="1384">
                  <c:v>88</c:v>
                </c:pt>
                <c:pt idx="1385">
                  <c:v>106</c:v>
                </c:pt>
                <c:pt idx="1386">
                  <c:v>108</c:v>
                </c:pt>
                <c:pt idx="1387">
                  <c:v>96</c:v>
                </c:pt>
                <c:pt idx="1388">
                  <c:v>99</c:v>
                </c:pt>
                <c:pt idx="1389">
                  <c:v>110</c:v>
                </c:pt>
                <c:pt idx="1390">
                  <c:v>102</c:v>
                </c:pt>
                <c:pt idx="1391">
                  <c:v>104</c:v>
                </c:pt>
                <c:pt idx="1392">
                  <c:v>91</c:v>
                </c:pt>
                <c:pt idx="1393">
                  <c:v>108</c:v>
                </c:pt>
                <c:pt idx="1394">
                  <c:v>92</c:v>
                </c:pt>
                <c:pt idx="1395">
                  <c:v>105</c:v>
                </c:pt>
                <c:pt idx="1396">
                  <c:v>109</c:v>
                </c:pt>
                <c:pt idx="1397">
                  <c:v>100</c:v>
                </c:pt>
                <c:pt idx="1398">
                  <c:v>98</c:v>
                </c:pt>
                <c:pt idx="1399">
                  <c:v>88</c:v>
                </c:pt>
                <c:pt idx="1400">
                  <c:v>99</c:v>
                </c:pt>
                <c:pt idx="1401">
                  <c:v>109</c:v>
                </c:pt>
                <c:pt idx="1402">
                  <c:v>103</c:v>
                </c:pt>
                <c:pt idx="1403">
                  <c:v>96</c:v>
                </c:pt>
                <c:pt idx="1404">
                  <c:v>96</c:v>
                </c:pt>
                <c:pt idx="1405">
                  <c:v>110</c:v>
                </c:pt>
                <c:pt idx="1406">
                  <c:v>85</c:v>
                </c:pt>
                <c:pt idx="1407">
                  <c:v>97</c:v>
                </c:pt>
                <c:pt idx="1408">
                  <c:v>121</c:v>
                </c:pt>
                <c:pt idx="1409">
                  <c:v>100</c:v>
                </c:pt>
                <c:pt idx="1410">
                  <c:v>110</c:v>
                </c:pt>
                <c:pt idx="1411">
                  <c:v>86</c:v>
                </c:pt>
                <c:pt idx="1412">
                  <c:v>92</c:v>
                </c:pt>
                <c:pt idx="1413">
                  <c:v>83</c:v>
                </c:pt>
                <c:pt idx="1414">
                  <c:v>104</c:v>
                </c:pt>
                <c:pt idx="1415">
                  <c:v>106</c:v>
                </c:pt>
                <c:pt idx="1416">
                  <c:v>95</c:v>
                </c:pt>
                <c:pt idx="1417">
                  <c:v>88</c:v>
                </c:pt>
                <c:pt idx="1418">
                  <c:v>99</c:v>
                </c:pt>
                <c:pt idx="1419">
                  <c:v>86</c:v>
                </c:pt>
                <c:pt idx="1420">
                  <c:v>90</c:v>
                </c:pt>
                <c:pt idx="1421">
                  <c:v>90</c:v>
                </c:pt>
                <c:pt idx="1422">
                  <c:v>92</c:v>
                </c:pt>
                <c:pt idx="1423">
                  <c:v>82</c:v>
                </c:pt>
                <c:pt idx="1424">
                  <c:v>102</c:v>
                </c:pt>
                <c:pt idx="1425">
                  <c:v>108</c:v>
                </c:pt>
                <c:pt idx="1426">
                  <c:v>91</c:v>
                </c:pt>
                <c:pt idx="1427">
                  <c:v>93</c:v>
                </c:pt>
                <c:pt idx="1428">
                  <c:v>111</c:v>
                </c:pt>
                <c:pt idx="1429">
                  <c:v>96</c:v>
                </c:pt>
                <c:pt idx="1430">
                  <c:v>90</c:v>
                </c:pt>
                <c:pt idx="1431">
                  <c:v>87</c:v>
                </c:pt>
                <c:pt idx="1432">
                  <c:v>82</c:v>
                </c:pt>
                <c:pt idx="1433">
                  <c:v>93</c:v>
                </c:pt>
                <c:pt idx="1434">
                  <c:v>93</c:v>
                </c:pt>
                <c:pt idx="1435">
                  <c:v>105</c:v>
                </c:pt>
                <c:pt idx="1436">
                  <c:v>77</c:v>
                </c:pt>
                <c:pt idx="1437">
                  <c:v>76</c:v>
                </c:pt>
                <c:pt idx="1438">
                  <c:v>86</c:v>
                </c:pt>
                <c:pt idx="1439">
                  <c:v>76</c:v>
                </c:pt>
                <c:pt idx="1440">
                  <c:v>82</c:v>
                </c:pt>
                <c:pt idx="1441">
                  <c:v>88</c:v>
                </c:pt>
                <c:pt idx="1442">
                  <c:v>86</c:v>
                </c:pt>
                <c:pt idx="1443">
                  <c:v>85</c:v>
                </c:pt>
                <c:pt idx="1444">
                  <c:v>96</c:v>
                </c:pt>
                <c:pt idx="1445">
                  <c:v>93</c:v>
                </c:pt>
                <c:pt idx="1446">
                  <c:v>92</c:v>
                </c:pt>
                <c:pt idx="1447">
                  <c:v>78</c:v>
                </c:pt>
                <c:pt idx="1448">
                  <c:v>107</c:v>
                </c:pt>
                <c:pt idx="1449">
                  <c:v>81</c:v>
                </c:pt>
                <c:pt idx="1450">
                  <c:v>96</c:v>
                </c:pt>
                <c:pt idx="1451">
                  <c:v>84</c:v>
                </c:pt>
                <c:pt idx="1452">
                  <c:v>91</c:v>
                </c:pt>
                <c:pt idx="1453">
                  <c:v>80</c:v>
                </c:pt>
                <c:pt idx="1454">
                  <c:v>79</c:v>
                </c:pt>
                <c:pt idx="1455">
                  <c:v>91</c:v>
                </c:pt>
                <c:pt idx="1456">
                  <c:v>68</c:v>
                </c:pt>
                <c:pt idx="1457">
                  <c:v>93</c:v>
                </c:pt>
                <c:pt idx="1458">
                  <c:v>79</c:v>
                </c:pt>
                <c:pt idx="1459">
                  <c:v>79</c:v>
                </c:pt>
                <c:pt idx="1460">
                  <c:v>73</c:v>
                </c:pt>
                <c:pt idx="1461">
                  <c:v>72</c:v>
                </c:pt>
                <c:pt idx="1462">
                  <c:v>81</c:v>
                </c:pt>
                <c:pt idx="1463">
                  <c:v>77</c:v>
                </c:pt>
                <c:pt idx="1464">
                  <c:v>77</c:v>
                </c:pt>
                <c:pt idx="1465">
                  <c:v>78</c:v>
                </c:pt>
                <c:pt idx="1466">
                  <c:v>78</c:v>
                </c:pt>
                <c:pt idx="1467">
                  <c:v>84</c:v>
                </c:pt>
                <c:pt idx="1468">
                  <c:v>78</c:v>
                </c:pt>
                <c:pt idx="1469">
                  <c:v>86</c:v>
                </c:pt>
                <c:pt idx="1470">
                  <c:v>84</c:v>
                </c:pt>
                <c:pt idx="1471">
                  <c:v>86</c:v>
                </c:pt>
                <c:pt idx="1472">
                  <c:v>71</c:v>
                </c:pt>
                <c:pt idx="1473">
                  <c:v>77</c:v>
                </c:pt>
                <c:pt idx="1474">
                  <c:v>96</c:v>
                </c:pt>
                <c:pt idx="1475">
                  <c:v>94</c:v>
                </c:pt>
                <c:pt idx="1476">
                  <c:v>77</c:v>
                </c:pt>
                <c:pt idx="1477">
                  <c:v>92</c:v>
                </c:pt>
                <c:pt idx="1478">
                  <c:v>90</c:v>
                </c:pt>
                <c:pt idx="1479">
                  <c:v>90</c:v>
                </c:pt>
                <c:pt idx="1480">
                  <c:v>97</c:v>
                </c:pt>
                <c:pt idx="1481">
                  <c:v>73</c:v>
                </c:pt>
                <c:pt idx="1482">
                  <c:v>70</c:v>
                </c:pt>
                <c:pt idx="1483">
                  <c:v>94</c:v>
                </c:pt>
                <c:pt idx="1484">
                  <c:v>84</c:v>
                </c:pt>
                <c:pt idx="1485">
                  <c:v>80</c:v>
                </c:pt>
                <c:pt idx="1486">
                  <c:v>68</c:v>
                </c:pt>
                <c:pt idx="1487">
                  <c:v>87</c:v>
                </c:pt>
                <c:pt idx="1488">
                  <c:v>86</c:v>
                </c:pt>
                <c:pt idx="1489">
                  <c:v>89</c:v>
                </c:pt>
                <c:pt idx="1490">
                  <c:v>83</c:v>
                </c:pt>
                <c:pt idx="1491">
                  <c:v>74</c:v>
                </c:pt>
                <c:pt idx="1492">
                  <c:v>71</c:v>
                </c:pt>
                <c:pt idx="1493">
                  <c:v>74</c:v>
                </c:pt>
                <c:pt idx="1494">
                  <c:v>65</c:v>
                </c:pt>
                <c:pt idx="1495">
                  <c:v>89</c:v>
                </c:pt>
                <c:pt idx="1496">
                  <c:v>89</c:v>
                </c:pt>
                <c:pt idx="1497">
                  <c:v>86</c:v>
                </c:pt>
                <c:pt idx="1498">
                  <c:v>80</c:v>
                </c:pt>
                <c:pt idx="1499">
                  <c:v>79</c:v>
                </c:pt>
                <c:pt idx="1500">
                  <c:v>79</c:v>
                </c:pt>
                <c:pt idx="1501">
                  <c:v>89</c:v>
                </c:pt>
                <c:pt idx="1502">
                  <c:v>74</c:v>
                </c:pt>
                <c:pt idx="1503">
                  <c:v>69</c:v>
                </c:pt>
                <c:pt idx="1504">
                  <c:v>79</c:v>
                </c:pt>
                <c:pt idx="1505">
                  <c:v>97</c:v>
                </c:pt>
                <c:pt idx="1506">
                  <c:v>84</c:v>
                </c:pt>
                <c:pt idx="1507">
                  <c:v>87</c:v>
                </c:pt>
                <c:pt idx="1508">
                  <c:v>73</c:v>
                </c:pt>
                <c:pt idx="1509">
                  <c:v>70</c:v>
                </c:pt>
                <c:pt idx="1510">
                  <c:v>81</c:v>
                </c:pt>
                <c:pt idx="1511">
                  <c:v>80</c:v>
                </c:pt>
                <c:pt idx="1512">
                  <c:v>85</c:v>
                </c:pt>
                <c:pt idx="1513">
                  <c:v>79</c:v>
                </c:pt>
                <c:pt idx="1514">
                  <c:v>83</c:v>
                </c:pt>
                <c:pt idx="1515">
                  <c:v>88</c:v>
                </c:pt>
                <c:pt idx="1516">
                  <c:v>73</c:v>
                </c:pt>
                <c:pt idx="1517">
                  <c:v>77</c:v>
                </c:pt>
                <c:pt idx="1518">
                  <c:v>88</c:v>
                </c:pt>
                <c:pt idx="1519">
                  <c:v>82</c:v>
                </c:pt>
                <c:pt idx="1520">
                  <c:v>78</c:v>
                </c:pt>
                <c:pt idx="1521">
                  <c:v>74</c:v>
                </c:pt>
                <c:pt idx="1522">
                  <c:v>73</c:v>
                </c:pt>
                <c:pt idx="1523">
                  <c:v>81</c:v>
                </c:pt>
                <c:pt idx="1524">
                  <c:v>76</c:v>
                </c:pt>
                <c:pt idx="1525">
                  <c:v>85</c:v>
                </c:pt>
                <c:pt idx="1526">
                  <c:v>80</c:v>
                </c:pt>
                <c:pt idx="1527">
                  <c:v>81</c:v>
                </c:pt>
                <c:pt idx="1528">
                  <c:v>74</c:v>
                </c:pt>
                <c:pt idx="1529">
                  <c:v>81</c:v>
                </c:pt>
                <c:pt idx="1530">
                  <c:v>70</c:v>
                </c:pt>
                <c:pt idx="1531">
                  <c:v>82</c:v>
                </c:pt>
                <c:pt idx="1532">
                  <c:v>89</c:v>
                </c:pt>
                <c:pt idx="1533">
                  <c:v>71</c:v>
                </c:pt>
                <c:pt idx="1534">
                  <c:v>80</c:v>
                </c:pt>
                <c:pt idx="1535">
                  <c:v>89</c:v>
                </c:pt>
                <c:pt idx="1536">
                  <c:v>63</c:v>
                </c:pt>
                <c:pt idx="1537">
                  <c:v>89</c:v>
                </c:pt>
                <c:pt idx="1538">
                  <c:v>77</c:v>
                </c:pt>
                <c:pt idx="1539">
                  <c:v>83</c:v>
                </c:pt>
                <c:pt idx="1540">
                  <c:v>68</c:v>
                </c:pt>
                <c:pt idx="1541">
                  <c:v>78</c:v>
                </c:pt>
                <c:pt idx="1542">
                  <c:v>70</c:v>
                </c:pt>
                <c:pt idx="1543">
                  <c:v>83</c:v>
                </c:pt>
                <c:pt idx="1544">
                  <c:v>57</c:v>
                </c:pt>
                <c:pt idx="1545">
                  <c:v>69</c:v>
                </c:pt>
                <c:pt idx="1546">
                  <c:v>80</c:v>
                </c:pt>
                <c:pt idx="1547">
                  <c:v>79</c:v>
                </c:pt>
                <c:pt idx="1548">
                  <c:v>71</c:v>
                </c:pt>
                <c:pt idx="1549">
                  <c:v>65</c:v>
                </c:pt>
                <c:pt idx="1550">
                  <c:v>78</c:v>
                </c:pt>
                <c:pt idx="1551">
                  <c:v>72</c:v>
                </c:pt>
                <c:pt idx="1552">
                  <c:v>90</c:v>
                </c:pt>
                <c:pt idx="1553">
                  <c:v>61</c:v>
                </c:pt>
                <c:pt idx="1554">
                  <c:v>74</c:v>
                </c:pt>
                <c:pt idx="1555">
                  <c:v>92</c:v>
                </c:pt>
                <c:pt idx="1556">
                  <c:v>76</c:v>
                </c:pt>
                <c:pt idx="1557">
                  <c:v>83</c:v>
                </c:pt>
                <c:pt idx="1558">
                  <c:v>77</c:v>
                </c:pt>
                <c:pt idx="1559">
                  <c:v>56</c:v>
                </c:pt>
                <c:pt idx="1560">
                  <c:v>84</c:v>
                </c:pt>
                <c:pt idx="1561">
                  <c:v>75</c:v>
                </c:pt>
                <c:pt idx="1562">
                  <c:v>80</c:v>
                </c:pt>
                <c:pt idx="1563">
                  <c:v>74</c:v>
                </c:pt>
                <c:pt idx="1564">
                  <c:v>71</c:v>
                </c:pt>
                <c:pt idx="1565">
                  <c:v>76</c:v>
                </c:pt>
                <c:pt idx="1566">
                  <c:v>85</c:v>
                </c:pt>
                <c:pt idx="1567">
                  <c:v>90</c:v>
                </c:pt>
                <c:pt idx="1568">
                  <c:v>79</c:v>
                </c:pt>
                <c:pt idx="1569">
                  <c:v>63</c:v>
                </c:pt>
                <c:pt idx="1570">
                  <c:v>75</c:v>
                </c:pt>
                <c:pt idx="1571">
                  <c:v>72</c:v>
                </c:pt>
                <c:pt idx="1572">
                  <c:v>75</c:v>
                </c:pt>
                <c:pt idx="1573">
                  <c:v>79</c:v>
                </c:pt>
                <c:pt idx="1574">
                  <c:v>86</c:v>
                </c:pt>
                <c:pt idx="1575">
                  <c:v>67</c:v>
                </c:pt>
                <c:pt idx="1576">
                  <c:v>73</c:v>
                </c:pt>
                <c:pt idx="1577">
                  <c:v>87</c:v>
                </c:pt>
                <c:pt idx="1578">
                  <c:v>78</c:v>
                </c:pt>
                <c:pt idx="1579">
                  <c:v>81</c:v>
                </c:pt>
                <c:pt idx="1580">
                  <c:v>74</c:v>
                </c:pt>
                <c:pt idx="1581">
                  <c:v>84</c:v>
                </c:pt>
                <c:pt idx="1582">
                  <c:v>80</c:v>
                </c:pt>
                <c:pt idx="1583">
                  <c:v>71</c:v>
                </c:pt>
                <c:pt idx="1584">
                  <c:v>66</c:v>
                </c:pt>
                <c:pt idx="1585">
                  <c:v>98</c:v>
                </c:pt>
                <c:pt idx="1586">
                  <c:v>81</c:v>
                </c:pt>
                <c:pt idx="1587">
                  <c:v>81</c:v>
                </c:pt>
                <c:pt idx="1588">
                  <c:v>80</c:v>
                </c:pt>
                <c:pt idx="1589">
                  <c:v>75</c:v>
                </c:pt>
                <c:pt idx="1590">
                  <c:v>71</c:v>
                </c:pt>
                <c:pt idx="1591">
                  <c:v>84</c:v>
                </c:pt>
                <c:pt idx="1592">
                  <c:v>78</c:v>
                </c:pt>
                <c:pt idx="1593">
                  <c:v>49</c:v>
                </c:pt>
                <c:pt idx="1594">
                  <c:v>69</c:v>
                </c:pt>
                <c:pt idx="1595">
                  <c:v>87</c:v>
                </c:pt>
                <c:pt idx="1596">
                  <c:v>70</c:v>
                </c:pt>
                <c:pt idx="1597">
                  <c:v>74</c:v>
                </c:pt>
                <c:pt idx="1598">
                  <c:v>84</c:v>
                </c:pt>
                <c:pt idx="1599">
                  <c:v>79</c:v>
                </c:pt>
                <c:pt idx="1600">
                  <c:v>73</c:v>
                </c:pt>
                <c:pt idx="1601">
                  <c:v>74</c:v>
                </c:pt>
                <c:pt idx="1602">
                  <c:v>73</c:v>
                </c:pt>
                <c:pt idx="1603">
                  <c:v>72</c:v>
                </c:pt>
                <c:pt idx="1604">
                  <c:v>68</c:v>
                </c:pt>
                <c:pt idx="1605">
                  <c:v>71</c:v>
                </c:pt>
                <c:pt idx="1606">
                  <c:v>69</c:v>
                </c:pt>
                <c:pt idx="1607">
                  <c:v>64</c:v>
                </c:pt>
                <c:pt idx="1608">
                  <c:v>75</c:v>
                </c:pt>
                <c:pt idx="1609">
                  <c:v>83</c:v>
                </c:pt>
                <c:pt idx="1610">
                  <c:v>86</c:v>
                </c:pt>
                <c:pt idx="1611">
                  <c:v>65</c:v>
                </c:pt>
                <c:pt idx="1612">
                  <c:v>72</c:v>
                </c:pt>
                <c:pt idx="1613">
                  <c:v>81</c:v>
                </c:pt>
                <c:pt idx="1614">
                  <c:v>79</c:v>
                </c:pt>
                <c:pt idx="1615">
                  <c:v>69</c:v>
                </c:pt>
                <c:pt idx="1616">
                  <c:v>78</c:v>
                </c:pt>
                <c:pt idx="1617">
                  <c:v>90</c:v>
                </c:pt>
                <c:pt idx="1618">
                  <c:v>68</c:v>
                </c:pt>
                <c:pt idx="1619">
                  <c:v>74</c:v>
                </c:pt>
                <c:pt idx="1620">
                  <c:v>90</c:v>
                </c:pt>
                <c:pt idx="1621">
                  <c:v>74</c:v>
                </c:pt>
                <c:pt idx="1622">
                  <c:v>78</c:v>
                </c:pt>
                <c:pt idx="1623">
                  <c:v>73</c:v>
                </c:pt>
                <c:pt idx="1624">
                  <c:v>68</c:v>
                </c:pt>
                <c:pt idx="1625">
                  <c:v>67</c:v>
                </c:pt>
                <c:pt idx="1626">
                  <c:v>74</c:v>
                </c:pt>
                <c:pt idx="1627">
                  <c:v>83</c:v>
                </c:pt>
                <c:pt idx="1628">
                  <c:v>71</c:v>
                </c:pt>
                <c:pt idx="1629">
                  <c:v>93</c:v>
                </c:pt>
                <c:pt idx="1630">
                  <c:v>75</c:v>
                </c:pt>
                <c:pt idx="1631">
                  <c:v>76</c:v>
                </c:pt>
                <c:pt idx="1632">
                  <c:v>79</c:v>
                </c:pt>
                <c:pt idx="1633">
                  <c:v>77</c:v>
                </c:pt>
                <c:pt idx="1634">
                  <c:v>70</c:v>
                </c:pt>
                <c:pt idx="1635">
                  <c:v>91</c:v>
                </c:pt>
                <c:pt idx="1636">
                  <c:v>80</c:v>
                </c:pt>
                <c:pt idx="1637">
                  <c:v>70</c:v>
                </c:pt>
                <c:pt idx="1638">
                  <c:v>69</c:v>
                </c:pt>
                <c:pt idx="1639">
                  <c:v>67</c:v>
                </c:pt>
                <c:pt idx="1640">
                  <c:v>86</c:v>
                </c:pt>
                <c:pt idx="1641">
                  <c:v>96</c:v>
                </c:pt>
                <c:pt idx="1642">
                  <c:v>78</c:v>
                </c:pt>
                <c:pt idx="1643">
                  <c:v>67</c:v>
                </c:pt>
                <c:pt idx="1644">
                  <c:v>59</c:v>
                </c:pt>
                <c:pt idx="1645">
                  <c:v>70</c:v>
                </c:pt>
                <c:pt idx="1646">
                  <c:v>69</c:v>
                </c:pt>
                <c:pt idx="1647">
                  <c:v>85</c:v>
                </c:pt>
                <c:pt idx="1648">
                  <c:v>78</c:v>
                </c:pt>
                <c:pt idx="1649">
                  <c:v>60</c:v>
                </c:pt>
                <c:pt idx="1650">
                  <c:v>66</c:v>
                </c:pt>
                <c:pt idx="1651">
                  <c:v>58</c:v>
                </c:pt>
                <c:pt idx="1652">
                  <c:v>68</c:v>
                </c:pt>
                <c:pt idx="1653">
                  <c:v>65</c:v>
                </c:pt>
                <c:pt idx="1654">
                  <c:v>81</c:v>
                </c:pt>
                <c:pt idx="1655">
                  <c:v>92</c:v>
                </c:pt>
                <c:pt idx="1656">
                  <c:v>65</c:v>
                </c:pt>
                <c:pt idx="1657">
                  <c:v>67</c:v>
                </c:pt>
                <c:pt idx="1658">
                  <c:v>73</c:v>
                </c:pt>
                <c:pt idx="1659">
                  <c:v>75</c:v>
                </c:pt>
                <c:pt idx="1660">
                  <c:v>73</c:v>
                </c:pt>
                <c:pt idx="1661">
                  <c:v>67</c:v>
                </c:pt>
                <c:pt idx="1662">
                  <c:v>72</c:v>
                </c:pt>
                <c:pt idx="1663">
                  <c:v>66</c:v>
                </c:pt>
                <c:pt idx="1664">
                  <c:v>70</c:v>
                </c:pt>
                <c:pt idx="1665">
                  <c:v>81</c:v>
                </c:pt>
                <c:pt idx="1666">
                  <c:v>58</c:v>
                </c:pt>
                <c:pt idx="1667">
                  <c:v>58</c:v>
                </c:pt>
                <c:pt idx="1668">
                  <c:v>77</c:v>
                </c:pt>
                <c:pt idx="1669">
                  <c:v>67</c:v>
                </c:pt>
                <c:pt idx="1670">
                  <c:v>76</c:v>
                </c:pt>
                <c:pt idx="1671">
                  <c:v>77</c:v>
                </c:pt>
                <c:pt idx="1672">
                  <c:v>73</c:v>
                </c:pt>
                <c:pt idx="1673">
                  <c:v>81</c:v>
                </c:pt>
                <c:pt idx="1674">
                  <c:v>71</c:v>
                </c:pt>
                <c:pt idx="1675">
                  <c:v>71</c:v>
                </c:pt>
                <c:pt idx="1676">
                  <c:v>59</c:v>
                </c:pt>
                <c:pt idx="1677">
                  <c:v>68</c:v>
                </c:pt>
                <c:pt idx="1678">
                  <c:v>67</c:v>
                </c:pt>
                <c:pt idx="1679">
                  <c:v>70</c:v>
                </c:pt>
                <c:pt idx="1680">
                  <c:v>67</c:v>
                </c:pt>
                <c:pt idx="1681">
                  <c:v>76</c:v>
                </c:pt>
                <c:pt idx="1682">
                  <c:v>79</c:v>
                </c:pt>
                <c:pt idx="1683">
                  <c:v>82</c:v>
                </c:pt>
                <c:pt idx="1684">
                  <c:v>68</c:v>
                </c:pt>
                <c:pt idx="1685">
                  <c:v>77</c:v>
                </c:pt>
                <c:pt idx="1686">
                  <c:v>66</c:v>
                </c:pt>
                <c:pt idx="1687">
                  <c:v>74</c:v>
                </c:pt>
                <c:pt idx="1688">
                  <c:v>74</c:v>
                </c:pt>
                <c:pt idx="1689">
                  <c:v>79</c:v>
                </c:pt>
                <c:pt idx="1690">
                  <c:v>79</c:v>
                </c:pt>
                <c:pt idx="1691">
                  <c:v>78</c:v>
                </c:pt>
                <c:pt idx="1692">
                  <c:v>71</c:v>
                </c:pt>
                <c:pt idx="1693">
                  <c:v>68</c:v>
                </c:pt>
                <c:pt idx="1694">
                  <c:v>74</c:v>
                </c:pt>
                <c:pt idx="1695">
                  <c:v>75</c:v>
                </c:pt>
                <c:pt idx="1696">
                  <c:v>68</c:v>
                </c:pt>
                <c:pt idx="1697">
                  <c:v>69</c:v>
                </c:pt>
                <c:pt idx="1698">
                  <c:v>70</c:v>
                </c:pt>
                <c:pt idx="1699">
                  <c:v>69</c:v>
                </c:pt>
                <c:pt idx="1700">
                  <c:v>59</c:v>
                </c:pt>
                <c:pt idx="1701">
                  <c:v>66</c:v>
                </c:pt>
                <c:pt idx="1702">
                  <c:v>80</c:v>
                </c:pt>
                <c:pt idx="1703">
                  <c:v>57</c:v>
                </c:pt>
                <c:pt idx="1704">
                  <c:v>75</c:v>
                </c:pt>
                <c:pt idx="1705">
                  <c:v>67</c:v>
                </c:pt>
                <c:pt idx="1706">
                  <c:v>56</c:v>
                </c:pt>
                <c:pt idx="1707">
                  <c:v>72</c:v>
                </c:pt>
                <c:pt idx="1708">
                  <c:v>73</c:v>
                </c:pt>
                <c:pt idx="1709">
                  <c:v>69</c:v>
                </c:pt>
                <c:pt idx="1710">
                  <c:v>73</c:v>
                </c:pt>
                <c:pt idx="1711">
                  <c:v>61</c:v>
                </c:pt>
                <c:pt idx="1712">
                  <c:v>63</c:v>
                </c:pt>
                <c:pt idx="1713">
                  <c:v>69</c:v>
                </c:pt>
                <c:pt idx="1714">
                  <c:v>74</c:v>
                </c:pt>
                <c:pt idx="1715">
                  <c:v>71</c:v>
                </c:pt>
                <c:pt idx="1716">
                  <c:v>86</c:v>
                </c:pt>
                <c:pt idx="1717">
                  <c:v>85</c:v>
                </c:pt>
                <c:pt idx="1718">
                  <c:v>92</c:v>
                </c:pt>
                <c:pt idx="1719">
                  <c:v>80</c:v>
                </c:pt>
                <c:pt idx="1720">
                  <c:v>65</c:v>
                </c:pt>
                <c:pt idx="1721">
                  <c:v>82</c:v>
                </c:pt>
                <c:pt idx="1722">
                  <c:v>69</c:v>
                </c:pt>
                <c:pt idx="1723">
                  <c:v>80</c:v>
                </c:pt>
                <c:pt idx="1724">
                  <c:v>66</c:v>
                </c:pt>
                <c:pt idx="1725">
                  <c:v>56</c:v>
                </c:pt>
                <c:pt idx="1726">
                  <c:v>55</c:v>
                </c:pt>
                <c:pt idx="1727">
                  <c:v>64</c:v>
                </c:pt>
                <c:pt idx="1728">
                  <c:v>60</c:v>
                </c:pt>
                <c:pt idx="1729">
                  <c:v>68</c:v>
                </c:pt>
                <c:pt idx="1730">
                  <c:v>65</c:v>
                </c:pt>
                <c:pt idx="1731">
                  <c:v>72</c:v>
                </c:pt>
                <c:pt idx="1732">
                  <c:v>60</c:v>
                </c:pt>
                <c:pt idx="1733">
                  <c:v>70</c:v>
                </c:pt>
                <c:pt idx="1734">
                  <c:v>60</c:v>
                </c:pt>
                <c:pt idx="1735">
                  <c:v>67</c:v>
                </c:pt>
                <c:pt idx="1736">
                  <c:v>69</c:v>
                </c:pt>
                <c:pt idx="1737">
                  <c:v>73</c:v>
                </c:pt>
                <c:pt idx="1738">
                  <c:v>71</c:v>
                </c:pt>
                <c:pt idx="1739">
                  <c:v>57</c:v>
                </c:pt>
                <c:pt idx="1740">
                  <c:v>67</c:v>
                </c:pt>
                <c:pt idx="1741">
                  <c:v>72</c:v>
                </c:pt>
                <c:pt idx="1742">
                  <c:v>65</c:v>
                </c:pt>
                <c:pt idx="1743">
                  <c:v>57</c:v>
                </c:pt>
                <c:pt idx="1744">
                  <c:v>75</c:v>
                </c:pt>
                <c:pt idx="1745">
                  <c:v>72</c:v>
                </c:pt>
                <c:pt idx="1746">
                  <c:v>57</c:v>
                </c:pt>
                <c:pt idx="1747">
                  <c:v>65</c:v>
                </c:pt>
                <c:pt idx="1748">
                  <c:v>72</c:v>
                </c:pt>
                <c:pt idx="1749">
                  <c:v>83</c:v>
                </c:pt>
                <c:pt idx="1750">
                  <c:v>68</c:v>
                </c:pt>
                <c:pt idx="1751">
                  <c:v>64</c:v>
                </c:pt>
                <c:pt idx="1752">
                  <c:v>70</c:v>
                </c:pt>
                <c:pt idx="1753">
                  <c:v>56</c:v>
                </c:pt>
                <c:pt idx="1754">
                  <c:v>54</c:v>
                </c:pt>
                <c:pt idx="1755">
                  <c:v>71</c:v>
                </c:pt>
                <c:pt idx="1756">
                  <c:v>80</c:v>
                </c:pt>
                <c:pt idx="1757">
                  <c:v>61</c:v>
                </c:pt>
                <c:pt idx="1758">
                  <c:v>70</c:v>
                </c:pt>
                <c:pt idx="1759">
                  <c:v>67</c:v>
                </c:pt>
                <c:pt idx="1760">
                  <c:v>64</c:v>
                </c:pt>
                <c:pt idx="1761">
                  <c:v>54</c:v>
                </c:pt>
                <c:pt idx="1762">
                  <c:v>70</c:v>
                </c:pt>
                <c:pt idx="1763">
                  <c:v>84</c:v>
                </c:pt>
                <c:pt idx="1764">
                  <c:v>76</c:v>
                </c:pt>
                <c:pt idx="1765">
                  <c:v>69</c:v>
                </c:pt>
                <c:pt idx="1766">
                  <c:v>67</c:v>
                </c:pt>
                <c:pt idx="1767">
                  <c:v>76</c:v>
                </c:pt>
                <c:pt idx="1768">
                  <c:v>62</c:v>
                </c:pt>
                <c:pt idx="1769">
                  <c:v>58</c:v>
                </c:pt>
                <c:pt idx="1770">
                  <c:v>67</c:v>
                </c:pt>
                <c:pt idx="1771">
                  <c:v>57</c:v>
                </c:pt>
                <c:pt idx="1772">
                  <c:v>83</c:v>
                </c:pt>
                <c:pt idx="1773">
                  <c:v>70</c:v>
                </c:pt>
                <c:pt idx="1774">
                  <c:v>58</c:v>
                </c:pt>
                <c:pt idx="1775">
                  <c:v>89</c:v>
                </c:pt>
                <c:pt idx="1776">
                  <c:v>76</c:v>
                </c:pt>
                <c:pt idx="1777">
                  <c:v>65</c:v>
                </c:pt>
                <c:pt idx="1778">
                  <c:v>79</c:v>
                </c:pt>
                <c:pt idx="1779">
                  <c:v>74</c:v>
                </c:pt>
                <c:pt idx="1780">
                  <c:v>78</c:v>
                </c:pt>
                <c:pt idx="1781">
                  <c:v>69</c:v>
                </c:pt>
                <c:pt idx="1782">
                  <c:v>63</c:v>
                </c:pt>
                <c:pt idx="1783">
                  <c:v>70</c:v>
                </c:pt>
                <c:pt idx="1784">
                  <c:v>83</c:v>
                </c:pt>
                <c:pt idx="1785">
                  <c:v>80</c:v>
                </c:pt>
                <c:pt idx="1786">
                  <c:v>62</c:v>
                </c:pt>
                <c:pt idx="1787">
                  <c:v>66</c:v>
                </c:pt>
                <c:pt idx="1788">
                  <c:v>82</c:v>
                </c:pt>
                <c:pt idx="1789">
                  <c:v>53</c:v>
                </c:pt>
                <c:pt idx="1790">
                  <c:v>61</c:v>
                </c:pt>
                <c:pt idx="1791">
                  <c:v>55</c:v>
                </c:pt>
                <c:pt idx="1792">
                  <c:v>67</c:v>
                </c:pt>
                <c:pt idx="1793">
                  <c:v>59</c:v>
                </c:pt>
                <c:pt idx="1794">
                  <c:v>75</c:v>
                </c:pt>
                <c:pt idx="1795">
                  <c:v>69</c:v>
                </c:pt>
                <c:pt idx="1796">
                  <c:v>71</c:v>
                </c:pt>
                <c:pt idx="1797">
                  <c:v>65</c:v>
                </c:pt>
                <c:pt idx="1798">
                  <c:v>79</c:v>
                </c:pt>
                <c:pt idx="1799">
                  <c:v>71</c:v>
                </c:pt>
                <c:pt idx="1800">
                  <c:v>59</c:v>
                </c:pt>
                <c:pt idx="1801">
                  <c:v>65</c:v>
                </c:pt>
                <c:pt idx="1802">
                  <c:v>71</c:v>
                </c:pt>
                <c:pt idx="1803">
                  <c:v>70</c:v>
                </c:pt>
                <c:pt idx="1804">
                  <c:v>70</c:v>
                </c:pt>
                <c:pt idx="1805">
                  <c:v>67</c:v>
                </c:pt>
                <c:pt idx="1806">
                  <c:v>80</c:v>
                </c:pt>
                <c:pt idx="1807">
                  <c:v>59</c:v>
                </c:pt>
                <c:pt idx="1808">
                  <c:v>66</c:v>
                </c:pt>
                <c:pt idx="1809">
                  <c:v>67</c:v>
                </c:pt>
                <c:pt idx="1810">
                  <c:v>70</c:v>
                </c:pt>
                <c:pt idx="1811">
                  <c:v>76</c:v>
                </c:pt>
                <c:pt idx="1812">
                  <c:v>65</c:v>
                </c:pt>
                <c:pt idx="1813">
                  <c:v>71</c:v>
                </c:pt>
                <c:pt idx="1814">
                  <c:v>71</c:v>
                </c:pt>
                <c:pt idx="1815">
                  <c:v>70</c:v>
                </c:pt>
                <c:pt idx="1816">
                  <c:v>79</c:v>
                </c:pt>
                <c:pt idx="1817">
                  <c:v>75</c:v>
                </c:pt>
                <c:pt idx="1818">
                  <c:v>70</c:v>
                </c:pt>
                <c:pt idx="1819">
                  <c:v>69</c:v>
                </c:pt>
                <c:pt idx="1820">
                  <c:v>62</c:v>
                </c:pt>
                <c:pt idx="1821">
                  <c:v>79</c:v>
                </c:pt>
                <c:pt idx="1822">
                  <c:v>73</c:v>
                </c:pt>
                <c:pt idx="1823">
                  <c:v>74</c:v>
                </c:pt>
                <c:pt idx="1824">
                  <c:v>64</c:v>
                </c:pt>
                <c:pt idx="1825">
                  <c:v>48</c:v>
                </c:pt>
                <c:pt idx="1826">
                  <c:v>69</c:v>
                </c:pt>
                <c:pt idx="1827">
                  <c:v>71</c:v>
                </c:pt>
                <c:pt idx="1828">
                  <c:v>71</c:v>
                </c:pt>
                <c:pt idx="1829">
                  <c:v>77</c:v>
                </c:pt>
                <c:pt idx="1830">
                  <c:v>63</c:v>
                </c:pt>
                <c:pt idx="1831">
                  <c:v>71</c:v>
                </c:pt>
                <c:pt idx="1832">
                  <c:v>82</c:v>
                </c:pt>
                <c:pt idx="1833">
                  <c:v>72</c:v>
                </c:pt>
                <c:pt idx="1834">
                  <c:v>63</c:v>
                </c:pt>
                <c:pt idx="1835">
                  <c:v>64</c:v>
                </c:pt>
                <c:pt idx="1836">
                  <c:v>89</c:v>
                </c:pt>
                <c:pt idx="1837">
                  <c:v>90</c:v>
                </c:pt>
                <c:pt idx="1838">
                  <c:v>78</c:v>
                </c:pt>
                <c:pt idx="1839">
                  <c:v>82</c:v>
                </c:pt>
                <c:pt idx="1840">
                  <c:v>56</c:v>
                </c:pt>
                <c:pt idx="1841">
                  <c:v>78</c:v>
                </c:pt>
                <c:pt idx="1842">
                  <c:v>63</c:v>
                </c:pt>
                <c:pt idx="1843">
                  <c:v>72</c:v>
                </c:pt>
                <c:pt idx="1844">
                  <c:v>62</c:v>
                </c:pt>
                <c:pt idx="1845">
                  <c:v>68</c:v>
                </c:pt>
                <c:pt idx="1846">
                  <c:v>63</c:v>
                </c:pt>
                <c:pt idx="1847">
                  <c:v>72</c:v>
                </c:pt>
                <c:pt idx="1848">
                  <c:v>59</c:v>
                </c:pt>
                <c:pt idx="1849">
                  <c:v>71</c:v>
                </c:pt>
                <c:pt idx="1850">
                  <c:v>71</c:v>
                </c:pt>
                <c:pt idx="1851">
                  <c:v>62</c:v>
                </c:pt>
                <c:pt idx="1852">
                  <c:v>62</c:v>
                </c:pt>
                <c:pt idx="1853">
                  <c:v>69</c:v>
                </c:pt>
                <c:pt idx="1854">
                  <c:v>65</c:v>
                </c:pt>
                <c:pt idx="1855">
                  <c:v>78</c:v>
                </c:pt>
                <c:pt idx="1856">
                  <c:v>75</c:v>
                </c:pt>
                <c:pt idx="1857">
                  <c:v>72</c:v>
                </c:pt>
                <c:pt idx="1858">
                  <c:v>65</c:v>
                </c:pt>
                <c:pt idx="1859">
                  <c:v>68</c:v>
                </c:pt>
                <c:pt idx="1860">
                  <c:v>69</c:v>
                </c:pt>
                <c:pt idx="1861">
                  <c:v>80</c:v>
                </c:pt>
                <c:pt idx="1862">
                  <c:v>63</c:v>
                </c:pt>
                <c:pt idx="1863">
                  <c:v>69</c:v>
                </c:pt>
                <c:pt idx="1864">
                  <c:v>67</c:v>
                </c:pt>
                <c:pt idx="1865">
                  <c:v>68</c:v>
                </c:pt>
                <c:pt idx="1866">
                  <c:v>73</c:v>
                </c:pt>
                <c:pt idx="1867">
                  <c:v>76</c:v>
                </c:pt>
                <c:pt idx="1868">
                  <c:v>66</c:v>
                </c:pt>
                <c:pt idx="1869">
                  <c:v>65</c:v>
                </c:pt>
                <c:pt idx="1870">
                  <c:v>68</c:v>
                </c:pt>
                <c:pt idx="1871">
                  <c:v>69</c:v>
                </c:pt>
                <c:pt idx="1872">
                  <c:v>58</c:v>
                </c:pt>
                <c:pt idx="1873">
                  <c:v>70</c:v>
                </c:pt>
                <c:pt idx="1874">
                  <c:v>63</c:v>
                </c:pt>
                <c:pt idx="1875">
                  <c:v>78</c:v>
                </c:pt>
                <c:pt idx="1876">
                  <c:v>81</c:v>
                </c:pt>
                <c:pt idx="1877">
                  <c:v>71</c:v>
                </c:pt>
                <c:pt idx="1878">
                  <c:v>62</c:v>
                </c:pt>
                <c:pt idx="1879">
                  <c:v>66</c:v>
                </c:pt>
                <c:pt idx="1880">
                  <c:v>65</c:v>
                </c:pt>
                <c:pt idx="1881">
                  <c:v>66</c:v>
                </c:pt>
                <c:pt idx="1882">
                  <c:v>56</c:v>
                </c:pt>
                <c:pt idx="1883">
                  <c:v>73</c:v>
                </c:pt>
                <c:pt idx="1884">
                  <c:v>74</c:v>
                </c:pt>
                <c:pt idx="1885">
                  <c:v>70</c:v>
                </c:pt>
                <c:pt idx="1886">
                  <c:v>63</c:v>
                </c:pt>
                <c:pt idx="1887">
                  <c:v>71</c:v>
                </c:pt>
                <c:pt idx="1888">
                  <c:v>64</c:v>
                </c:pt>
                <c:pt idx="1889">
                  <c:v>65</c:v>
                </c:pt>
                <c:pt idx="1890">
                  <c:v>67</c:v>
                </c:pt>
                <c:pt idx="1891">
                  <c:v>79</c:v>
                </c:pt>
                <c:pt idx="1892">
                  <c:v>59</c:v>
                </c:pt>
                <c:pt idx="1893">
                  <c:v>68</c:v>
                </c:pt>
                <c:pt idx="1894">
                  <c:v>57</c:v>
                </c:pt>
                <c:pt idx="1895">
                  <c:v>56</c:v>
                </c:pt>
                <c:pt idx="1896">
                  <c:v>67</c:v>
                </c:pt>
                <c:pt idx="1897">
                  <c:v>71</c:v>
                </c:pt>
                <c:pt idx="1898">
                  <c:v>62</c:v>
                </c:pt>
                <c:pt idx="1899">
                  <c:v>57</c:v>
                </c:pt>
                <c:pt idx="1900">
                  <c:v>79</c:v>
                </c:pt>
                <c:pt idx="1901">
                  <c:v>73</c:v>
                </c:pt>
                <c:pt idx="1902">
                  <c:v>71</c:v>
                </c:pt>
                <c:pt idx="1903">
                  <c:v>71</c:v>
                </c:pt>
                <c:pt idx="1904">
                  <c:v>65</c:v>
                </c:pt>
                <c:pt idx="1905">
                  <c:v>70</c:v>
                </c:pt>
                <c:pt idx="1906">
                  <c:v>68</c:v>
                </c:pt>
                <c:pt idx="1907">
                  <c:v>71</c:v>
                </c:pt>
                <c:pt idx="1908">
                  <c:v>57</c:v>
                </c:pt>
                <c:pt idx="1909">
                  <c:v>71</c:v>
                </c:pt>
                <c:pt idx="1910">
                  <c:v>60</c:v>
                </c:pt>
                <c:pt idx="1911">
                  <c:v>69</c:v>
                </c:pt>
                <c:pt idx="1912">
                  <c:v>70</c:v>
                </c:pt>
                <c:pt idx="1913">
                  <c:v>50</c:v>
                </c:pt>
                <c:pt idx="1914">
                  <c:v>73</c:v>
                </c:pt>
                <c:pt idx="1915">
                  <c:v>58</c:v>
                </c:pt>
                <c:pt idx="1916">
                  <c:v>81</c:v>
                </c:pt>
                <c:pt idx="1917">
                  <c:v>54</c:v>
                </c:pt>
                <c:pt idx="1918">
                  <c:v>75</c:v>
                </c:pt>
                <c:pt idx="1919">
                  <c:v>72</c:v>
                </c:pt>
                <c:pt idx="1920">
                  <c:v>62</c:v>
                </c:pt>
                <c:pt idx="1921">
                  <c:v>70</c:v>
                </c:pt>
                <c:pt idx="1922">
                  <c:v>69</c:v>
                </c:pt>
                <c:pt idx="1923">
                  <c:v>76</c:v>
                </c:pt>
                <c:pt idx="1924">
                  <c:v>86</c:v>
                </c:pt>
                <c:pt idx="1925">
                  <c:v>72</c:v>
                </c:pt>
                <c:pt idx="1926">
                  <c:v>69</c:v>
                </c:pt>
                <c:pt idx="1927">
                  <c:v>71</c:v>
                </c:pt>
                <c:pt idx="1928">
                  <c:v>62</c:v>
                </c:pt>
                <c:pt idx="1929">
                  <c:v>63</c:v>
                </c:pt>
                <c:pt idx="1930">
                  <c:v>62</c:v>
                </c:pt>
                <c:pt idx="1931">
                  <c:v>63</c:v>
                </c:pt>
                <c:pt idx="1932">
                  <c:v>60</c:v>
                </c:pt>
                <c:pt idx="1933">
                  <c:v>66</c:v>
                </c:pt>
                <c:pt idx="1934">
                  <c:v>65</c:v>
                </c:pt>
                <c:pt idx="1935">
                  <c:v>67</c:v>
                </c:pt>
                <c:pt idx="1936">
                  <c:v>68</c:v>
                </c:pt>
                <c:pt idx="1937">
                  <c:v>64</c:v>
                </c:pt>
                <c:pt idx="1938">
                  <c:v>70</c:v>
                </c:pt>
                <c:pt idx="1939">
                  <c:v>70</c:v>
                </c:pt>
                <c:pt idx="1940">
                  <c:v>66</c:v>
                </c:pt>
                <c:pt idx="1941">
                  <c:v>61</c:v>
                </c:pt>
                <c:pt idx="1942">
                  <c:v>79</c:v>
                </c:pt>
                <c:pt idx="1943">
                  <c:v>67</c:v>
                </c:pt>
                <c:pt idx="1944">
                  <c:v>88</c:v>
                </c:pt>
                <c:pt idx="1945">
                  <c:v>61</c:v>
                </c:pt>
                <c:pt idx="1946">
                  <c:v>64</c:v>
                </c:pt>
                <c:pt idx="1947">
                  <c:v>70</c:v>
                </c:pt>
                <c:pt idx="1948">
                  <c:v>66</c:v>
                </c:pt>
                <c:pt idx="1949">
                  <c:v>50</c:v>
                </c:pt>
                <c:pt idx="1950">
                  <c:v>80</c:v>
                </c:pt>
                <c:pt idx="1951">
                  <c:v>55</c:v>
                </c:pt>
                <c:pt idx="1952">
                  <c:v>56</c:v>
                </c:pt>
                <c:pt idx="1953">
                  <c:v>62</c:v>
                </c:pt>
                <c:pt idx="1954">
                  <c:v>87</c:v>
                </c:pt>
                <c:pt idx="1955">
                  <c:v>66</c:v>
                </c:pt>
                <c:pt idx="1956">
                  <c:v>70</c:v>
                </c:pt>
                <c:pt idx="1957">
                  <c:v>53</c:v>
                </c:pt>
                <c:pt idx="1958">
                  <c:v>85</c:v>
                </c:pt>
                <c:pt idx="1959">
                  <c:v>67</c:v>
                </c:pt>
                <c:pt idx="1960">
                  <c:v>77</c:v>
                </c:pt>
                <c:pt idx="1961">
                  <c:v>71</c:v>
                </c:pt>
                <c:pt idx="1962">
                  <c:v>77</c:v>
                </c:pt>
                <c:pt idx="1963">
                  <c:v>57</c:v>
                </c:pt>
                <c:pt idx="1964">
                  <c:v>70</c:v>
                </c:pt>
                <c:pt idx="1965">
                  <c:v>64</c:v>
                </c:pt>
                <c:pt idx="1966">
                  <c:v>69</c:v>
                </c:pt>
                <c:pt idx="1967">
                  <c:v>59</c:v>
                </c:pt>
                <c:pt idx="1968">
                  <c:v>67</c:v>
                </c:pt>
                <c:pt idx="1969">
                  <c:v>53</c:v>
                </c:pt>
                <c:pt idx="1970">
                  <c:v>67</c:v>
                </c:pt>
                <c:pt idx="1971">
                  <c:v>56</c:v>
                </c:pt>
                <c:pt idx="1972">
                  <c:v>56</c:v>
                </c:pt>
                <c:pt idx="1973">
                  <c:v>73</c:v>
                </c:pt>
                <c:pt idx="1974">
                  <c:v>60</c:v>
                </c:pt>
                <c:pt idx="1975">
                  <c:v>65</c:v>
                </c:pt>
                <c:pt idx="1976">
                  <c:v>66</c:v>
                </c:pt>
                <c:pt idx="1977">
                  <c:v>68</c:v>
                </c:pt>
                <c:pt idx="1978">
                  <c:v>64</c:v>
                </c:pt>
                <c:pt idx="1979">
                  <c:v>71</c:v>
                </c:pt>
                <c:pt idx="1980">
                  <c:v>77</c:v>
                </c:pt>
                <c:pt idx="1981">
                  <c:v>60</c:v>
                </c:pt>
                <c:pt idx="1982">
                  <c:v>73</c:v>
                </c:pt>
                <c:pt idx="1983">
                  <c:v>75</c:v>
                </c:pt>
                <c:pt idx="1984">
                  <c:v>64</c:v>
                </c:pt>
                <c:pt idx="1985">
                  <c:v>70</c:v>
                </c:pt>
                <c:pt idx="1986">
                  <c:v>71</c:v>
                </c:pt>
                <c:pt idx="1987">
                  <c:v>65</c:v>
                </c:pt>
                <c:pt idx="1988">
                  <c:v>73</c:v>
                </c:pt>
                <c:pt idx="1989">
                  <c:v>77</c:v>
                </c:pt>
                <c:pt idx="1990">
                  <c:v>74</c:v>
                </c:pt>
                <c:pt idx="1991">
                  <c:v>61</c:v>
                </c:pt>
                <c:pt idx="1992">
                  <c:v>75</c:v>
                </c:pt>
                <c:pt idx="1993">
                  <c:v>60</c:v>
                </c:pt>
                <c:pt idx="1994">
                  <c:v>63</c:v>
                </c:pt>
                <c:pt idx="1995">
                  <c:v>81</c:v>
                </c:pt>
                <c:pt idx="1996">
                  <c:v>57</c:v>
                </c:pt>
                <c:pt idx="1997">
                  <c:v>71</c:v>
                </c:pt>
                <c:pt idx="1998">
                  <c:v>61</c:v>
                </c:pt>
                <c:pt idx="1999">
                  <c:v>60</c:v>
                </c:pt>
                <c:pt idx="2000">
                  <c:v>64</c:v>
                </c:pt>
                <c:pt idx="2001">
                  <c:v>76</c:v>
                </c:pt>
                <c:pt idx="2002">
                  <c:v>78</c:v>
                </c:pt>
                <c:pt idx="2003">
                  <c:v>82</c:v>
                </c:pt>
                <c:pt idx="2004">
                  <c:v>73</c:v>
                </c:pt>
                <c:pt idx="2005">
                  <c:v>68</c:v>
                </c:pt>
                <c:pt idx="2006">
                  <c:v>69</c:v>
                </c:pt>
                <c:pt idx="2007">
                  <c:v>62</c:v>
                </c:pt>
                <c:pt idx="2008">
                  <c:v>72</c:v>
                </c:pt>
                <c:pt idx="2009">
                  <c:v>65</c:v>
                </c:pt>
                <c:pt idx="2010">
                  <c:v>56</c:v>
                </c:pt>
                <c:pt idx="2011">
                  <c:v>65</c:v>
                </c:pt>
                <c:pt idx="2012">
                  <c:v>64</c:v>
                </c:pt>
                <c:pt idx="2013">
                  <c:v>76</c:v>
                </c:pt>
                <c:pt idx="2014">
                  <c:v>77</c:v>
                </c:pt>
                <c:pt idx="2015">
                  <c:v>72</c:v>
                </c:pt>
                <c:pt idx="2016">
                  <c:v>65</c:v>
                </c:pt>
                <c:pt idx="2017">
                  <c:v>64</c:v>
                </c:pt>
                <c:pt idx="2018">
                  <c:v>83</c:v>
                </c:pt>
                <c:pt idx="2019">
                  <c:v>65</c:v>
                </c:pt>
                <c:pt idx="2020">
                  <c:v>62</c:v>
                </c:pt>
                <c:pt idx="2021">
                  <c:v>81</c:v>
                </c:pt>
                <c:pt idx="2022">
                  <c:v>55</c:v>
                </c:pt>
                <c:pt idx="2023">
                  <c:v>68</c:v>
                </c:pt>
                <c:pt idx="2024">
                  <c:v>69</c:v>
                </c:pt>
                <c:pt idx="2025">
                  <c:v>70</c:v>
                </c:pt>
                <c:pt idx="2026">
                  <c:v>67</c:v>
                </c:pt>
                <c:pt idx="2027">
                  <c:v>65</c:v>
                </c:pt>
                <c:pt idx="2028">
                  <c:v>72</c:v>
                </c:pt>
                <c:pt idx="2029">
                  <c:v>53</c:v>
                </c:pt>
                <c:pt idx="2030">
                  <c:v>80</c:v>
                </c:pt>
                <c:pt idx="2031">
                  <c:v>61</c:v>
                </c:pt>
                <c:pt idx="2032">
                  <c:v>58</c:v>
                </c:pt>
                <c:pt idx="2033">
                  <c:v>55</c:v>
                </c:pt>
                <c:pt idx="2034">
                  <c:v>71</c:v>
                </c:pt>
                <c:pt idx="2035">
                  <c:v>65</c:v>
                </c:pt>
                <c:pt idx="2036">
                  <c:v>78</c:v>
                </c:pt>
                <c:pt idx="2037">
                  <c:v>74</c:v>
                </c:pt>
                <c:pt idx="2038">
                  <c:v>66</c:v>
                </c:pt>
                <c:pt idx="2039">
                  <c:v>68</c:v>
                </c:pt>
                <c:pt idx="2040">
                  <c:v>41</c:v>
                </c:pt>
                <c:pt idx="2041">
                  <c:v>63</c:v>
                </c:pt>
                <c:pt idx="2042">
                  <c:v>72</c:v>
                </c:pt>
                <c:pt idx="2043">
                  <c:v>64</c:v>
                </c:pt>
                <c:pt idx="2044">
                  <c:v>65</c:v>
                </c:pt>
                <c:pt idx="2045">
                  <c:v>75</c:v>
                </c:pt>
                <c:pt idx="2046">
                  <c:v>59</c:v>
                </c:pt>
                <c:pt idx="2047">
                  <c:v>52</c:v>
                </c:pt>
                <c:pt idx="2048">
                  <c:v>66</c:v>
                </c:pt>
                <c:pt idx="2049">
                  <c:v>60</c:v>
                </c:pt>
                <c:pt idx="2050">
                  <c:v>66</c:v>
                </c:pt>
                <c:pt idx="2051">
                  <c:v>82</c:v>
                </c:pt>
                <c:pt idx="2052">
                  <c:v>65</c:v>
                </c:pt>
                <c:pt idx="2053">
                  <c:v>52</c:v>
                </c:pt>
                <c:pt idx="2054">
                  <c:v>70</c:v>
                </c:pt>
                <c:pt idx="2055">
                  <c:v>55</c:v>
                </c:pt>
                <c:pt idx="2056">
                  <c:v>57</c:v>
                </c:pt>
                <c:pt idx="2057">
                  <c:v>62</c:v>
                </c:pt>
                <c:pt idx="2058">
                  <c:v>62</c:v>
                </c:pt>
                <c:pt idx="2059">
                  <c:v>68</c:v>
                </c:pt>
                <c:pt idx="2060">
                  <c:v>64</c:v>
                </c:pt>
                <c:pt idx="2061">
                  <c:v>66</c:v>
                </c:pt>
                <c:pt idx="2062">
                  <c:v>64</c:v>
                </c:pt>
                <c:pt idx="2063">
                  <c:v>55</c:v>
                </c:pt>
                <c:pt idx="2064">
                  <c:v>66</c:v>
                </c:pt>
                <c:pt idx="2065">
                  <c:v>60</c:v>
                </c:pt>
                <c:pt idx="2066">
                  <c:v>58</c:v>
                </c:pt>
                <c:pt idx="2067">
                  <c:v>67</c:v>
                </c:pt>
                <c:pt idx="2068">
                  <c:v>72</c:v>
                </c:pt>
                <c:pt idx="2069">
                  <c:v>64</c:v>
                </c:pt>
                <c:pt idx="2070">
                  <c:v>70</c:v>
                </c:pt>
                <c:pt idx="2071">
                  <c:v>78</c:v>
                </c:pt>
                <c:pt idx="2072">
                  <c:v>68</c:v>
                </c:pt>
                <c:pt idx="2073">
                  <c:v>74</c:v>
                </c:pt>
                <c:pt idx="2074">
                  <c:v>59</c:v>
                </c:pt>
                <c:pt idx="2075">
                  <c:v>74</c:v>
                </c:pt>
                <c:pt idx="2076">
                  <c:v>51</c:v>
                </c:pt>
                <c:pt idx="2077">
                  <c:v>63</c:v>
                </c:pt>
                <c:pt idx="2078">
                  <c:v>70</c:v>
                </c:pt>
                <c:pt idx="2079">
                  <c:v>57</c:v>
                </c:pt>
                <c:pt idx="2080">
                  <c:v>63</c:v>
                </c:pt>
                <c:pt idx="2081">
                  <c:v>70</c:v>
                </c:pt>
                <c:pt idx="2082">
                  <c:v>65</c:v>
                </c:pt>
                <c:pt idx="2083">
                  <c:v>61</c:v>
                </c:pt>
                <c:pt idx="2084">
                  <c:v>60</c:v>
                </c:pt>
                <c:pt idx="2085">
                  <c:v>59</c:v>
                </c:pt>
                <c:pt idx="2086">
                  <c:v>77</c:v>
                </c:pt>
                <c:pt idx="2087">
                  <c:v>50</c:v>
                </c:pt>
                <c:pt idx="2088">
                  <c:v>68</c:v>
                </c:pt>
                <c:pt idx="2089">
                  <c:v>65</c:v>
                </c:pt>
                <c:pt idx="2090">
                  <c:v>70</c:v>
                </c:pt>
                <c:pt idx="2091">
                  <c:v>77</c:v>
                </c:pt>
                <c:pt idx="2092">
                  <c:v>67</c:v>
                </c:pt>
                <c:pt idx="2093">
                  <c:v>69</c:v>
                </c:pt>
                <c:pt idx="2094">
                  <c:v>63</c:v>
                </c:pt>
                <c:pt idx="2095">
                  <c:v>70</c:v>
                </c:pt>
                <c:pt idx="2096">
                  <c:v>51</c:v>
                </c:pt>
                <c:pt idx="2097">
                  <c:v>60</c:v>
                </c:pt>
                <c:pt idx="2098">
                  <c:v>63</c:v>
                </c:pt>
                <c:pt idx="2099">
                  <c:v>51</c:v>
                </c:pt>
                <c:pt idx="2100">
                  <c:v>74</c:v>
                </c:pt>
                <c:pt idx="2101">
                  <c:v>62</c:v>
                </c:pt>
                <c:pt idx="2102">
                  <c:v>68</c:v>
                </c:pt>
                <c:pt idx="2103">
                  <c:v>56</c:v>
                </c:pt>
                <c:pt idx="2104">
                  <c:v>61</c:v>
                </c:pt>
                <c:pt idx="2105">
                  <c:v>49</c:v>
                </c:pt>
                <c:pt idx="2106">
                  <c:v>61</c:v>
                </c:pt>
                <c:pt idx="2107">
                  <c:v>70</c:v>
                </c:pt>
                <c:pt idx="2108">
                  <c:v>55</c:v>
                </c:pt>
                <c:pt idx="2109">
                  <c:v>63</c:v>
                </c:pt>
                <c:pt idx="2110">
                  <c:v>58</c:v>
                </c:pt>
                <c:pt idx="2111">
                  <c:v>66</c:v>
                </c:pt>
                <c:pt idx="2112">
                  <c:v>57</c:v>
                </c:pt>
                <c:pt idx="2113">
                  <c:v>60</c:v>
                </c:pt>
                <c:pt idx="2114">
                  <c:v>55</c:v>
                </c:pt>
                <c:pt idx="2115">
                  <c:v>62</c:v>
                </c:pt>
                <c:pt idx="2116">
                  <c:v>59</c:v>
                </c:pt>
                <c:pt idx="2117">
                  <c:v>65</c:v>
                </c:pt>
                <c:pt idx="2118">
                  <c:v>62</c:v>
                </c:pt>
                <c:pt idx="2119">
                  <c:v>55</c:v>
                </c:pt>
                <c:pt idx="2120">
                  <c:v>63</c:v>
                </c:pt>
                <c:pt idx="2121">
                  <c:v>56</c:v>
                </c:pt>
                <c:pt idx="2122">
                  <c:v>62</c:v>
                </c:pt>
                <c:pt idx="2123">
                  <c:v>48</c:v>
                </c:pt>
                <c:pt idx="2124">
                  <c:v>60</c:v>
                </c:pt>
                <c:pt idx="2125">
                  <c:v>65</c:v>
                </c:pt>
                <c:pt idx="2126">
                  <c:v>46</c:v>
                </c:pt>
                <c:pt idx="2127">
                  <c:v>52</c:v>
                </c:pt>
                <c:pt idx="2128">
                  <c:v>61</c:v>
                </c:pt>
                <c:pt idx="2129">
                  <c:v>66</c:v>
                </c:pt>
                <c:pt idx="2130">
                  <c:v>69</c:v>
                </c:pt>
                <c:pt idx="2131">
                  <c:v>70</c:v>
                </c:pt>
                <c:pt idx="2132">
                  <c:v>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B2F-42A3-AFDA-0CD80B55A3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3705984"/>
        <c:axId val="1143696736"/>
      </c:scatterChart>
      <c:valAx>
        <c:axId val="1143705984"/>
        <c:scaling>
          <c:orientation val="minMax"/>
          <c:max val="70"/>
          <c:min val="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Diffraction angel (2</a:t>
                </a:r>
                <a:r>
                  <a:rPr lang="el-GR"/>
                  <a:t>ϴ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3696736"/>
        <c:crosses val="autoZero"/>
        <c:crossBetween val="midCat"/>
      </c:valAx>
      <c:valAx>
        <c:axId val="1143696736"/>
        <c:scaling>
          <c:orientation val="minMax"/>
          <c:min val="1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37059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(b)</a:t>
            </a:r>
          </a:p>
        </c:rich>
      </c:tx>
      <c:layout>
        <c:manualLayout>
          <c:xMode val="edge"/>
          <c:yMode val="edge"/>
          <c:x val="0.93129978317927664"/>
          <c:y val="0.467558270065600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Sheet1!$A$1:$A$2133</c:f>
              <c:numCache>
                <c:formatCode>General</c:formatCode>
                <c:ptCount val="2133"/>
                <c:pt idx="0">
                  <c:v>5.0399399999999996</c:v>
                </c:pt>
                <c:pt idx="1">
                  <c:v>5.07979</c:v>
                </c:pt>
                <c:pt idx="2">
                  <c:v>5.1196299999999999</c:v>
                </c:pt>
                <c:pt idx="3">
                  <c:v>5.1594699999999998</c:v>
                </c:pt>
                <c:pt idx="4">
                  <c:v>5.1993099999999997</c:v>
                </c:pt>
                <c:pt idx="5">
                  <c:v>5.23916</c:v>
                </c:pt>
                <c:pt idx="6">
                  <c:v>5.2789999999999999</c:v>
                </c:pt>
                <c:pt idx="7">
                  <c:v>5.3188399999999998</c:v>
                </c:pt>
                <c:pt idx="8">
                  <c:v>5.3586900000000002</c:v>
                </c:pt>
                <c:pt idx="9">
                  <c:v>5.3985300000000001</c:v>
                </c:pt>
                <c:pt idx="10">
                  <c:v>5.4383699999999999</c:v>
                </c:pt>
                <c:pt idx="11">
                  <c:v>5.4782099999999998</c:v>
                </c:pt>
                <c:pt idx="12">
                  <c:v>5.5180600000000002</c:v>
                </c:pt>
                <c:pt idx="13">
                  <c:v>5.5579000000000001</c:v>
                </c:pt>
                <c:pt idx="14">
                  <c:v>5.5977399999999999</c:v>
                </c:pt>
                <c:pt idx="15">
                  <c:v>5.6375900000000003</c:v>
                </c:pt>
                <c:pt idx="16">
                  <c:v>5.6774300000000002</c:v>
                </c:pt>
                <c:pt idx="17">
                  <c:v>5.7172700000000001</c:v>
                </c:pt>
                <c:pt idx="18">
                  <c:v>5.7571099999999999</c:v>
                </c:pt>
                <c:pt idx="19">
                  <c:v>5.7969600000000003</c:v>
                </c:pt>
                <c:pt idx="20">
                  <c:v>5.8368000000000002</c:v>
                </c:pt>
                <c:pt idx="21">
                  <c:v>5.8766400000000001</c:v>
                </c:pt>
                <c:pt idx="22">
                  <c:v>5.9164899999999996</c:v>
                </c:pt>
                <c:pt idx="23">
                  <c:v>5.9563300000000003</c:v>
                </c:pt>
                <c:pt idx="24">
                  <c:v>5.9961700000000002</c:v>
                </c:pt>
                <c:pt idx="25">
                  <c:v>6.0360100000000001</c:v>
                </c:pt>
                <c:pt idx="26">
                  <c:v>6.0758599999999996</c:v>
                </c:pt>
                <c:pt idx="27">
                  <c:v>6.1157000000000004</c:v>
                </c:pt>
                <c:pt idx="28">
                  <c:v>6.1555400000000002</c:v>
                </c:pt>
                <c:pt idx="29">
                  <c:v>6.1953800000000001</c:v>
                </c:pt>
                <c:pt idx="30">
                  <c:v>6.2352299999999996</c:v>
                </c:pt>
                <c:pt idx="31">
                  <c:v>6.2750700000000004</c:v>
                </c:pt>
                <c:pt idx="32">
                  <c:v>6.3149100000000002</c:v>
                </c:pt>
                <c:pt idx="33">
                  <c:v>6.3547599999999997</c:v>
                </c:pt>
                <c:pt idx="34">
                  <c:v>6.3945999999999996</c:v>
                </c:pt>
                <c:pt idx="35">
                  <c:v>6.4344400000000004</c:v>
                </c:pt>
                <c:pt idx="36">
                  <c:v>6.4742800000000003</c:v>
                </c:pt>
                <c:pt idx="37">
                  <c:v>6.5141299999999998</c:v>
                </c:pt>
                <c:pt idx="38">
                  <c:v>6.5539699999999996</c:v>
                </c:pt>
                <c:pt idx="39">
                  <c:v>6.5938100000000004</c:v>
                </c:pt>
                <c:pt idx="40">
                  <c:v>6.6336599999999999</c:v>
                </c:pt>
                <c:pt idx="41">
                  <c:v>6.6734999999999998</c:v>
                </c:pt>
                <c:pt idx="42">
                  <c:v>6.7133399999999996</c:v>
                </c:pt>
                <c:pt idx="43">
                  <c:v>6.7531800000000004</c:v>
                </c:pt>
                <c:pt idx="44">
                  <c:v>6.7930299999999999</c:v>
                </c:pt>
                <c:pt idx="45">
                  <c:v>6.8328699999999998</c:v>
                </c:pt>
                <c:pt idx="46">
                  <c:v>6.8727099999999997</c:v>
                </c:pt>
                <c:pt idx="47">
                  <c:v>6.91256</c:v>
                </c:pt>
                <c:pt idx="48">
                  <c:v>6.9523999999999999</c:v>
                </c:pt>
                <c:pt idx="49">
                  <c:v>6.9922399999999998</c:v>
                </c:pt>
                <c:pt idx="50">
                  <c:v>7.0320799999999997</c:v>
                </c:pt>
                <c:pt idx="51">
                  <c:v>7.07193</c:v>
                </c:pt>
                <c:pt idx="52">
                  <c:v>7.1117699999999999</c:v>
                </c:pt>
                <c:pt idx="53">
                  <c:v>7.1516099999999998</c:v>
                </c:pt>
                <c:pt idx="54">
                  <c:v>7.1914600000000002</c:v>
                </c:pt>
                <c:pt idx="55">
                  <c:v>7.2313000000000001</c:v>
                </c:pt>
                <c:pt idx="56">
                  <c:v>7.2711399999999999</c:v>
                </c:pt>
                <c:pt idx="57">
                  <c:v>7.3109799999999998</c:v>
                </c:pt>
                <c:pt idx="58">
                  <c:v>7.3508300000000002</c:v>
                </c:pt>
                <c:pt idx="59">
                  <c:v>7.3906700000000001</c:v>
                </c:pt>
                <c:pt idx="60">
                  <c:v>7.4305099999999999</c:v>
                </c:pt>
                <c:pt idx="61">
                  <c:v>7.4703600000000003</c:v>
                </c:pt>
                <c:pt idx="62">
                  <c:v>7.5102000000000002</c:v>
                </c:pt>
                <c:pt idx="63">
                  <c:v>7.5500400000000001</c:v>
                </c:pt>
                <c:pt idx="64">
                  <c:v>7.58988</c:v>
                </c:pt>
                <c:pt idx="65">
                  <c:v>7.6297300000000003</c:v>
                </c:pt>
                <c:pt idx="66">
                  <c:v>7.6695700000000002</c:v>
                </c:pt>
                <c:pt idx="67">
                  <c:v>7.7094100000000001</c:v>
                </c:pt>
                <c:pt idx="68">
                  <c:v>7.7492599999999996</c:v>
                </c:pt>
                <c:pt idx="69">
                  <c:v>7.7891000000000004</c:v>
                </c:pt>
                <c:pt idx="70">
                  <c:v>7.8289400000000002</c:v>
                </c:pt>
                <c:pt idx="71">
                  <c:v>7.8687800000000001</c:v>
                </c:pt>
                <c:pt idx="72">
                  <c:v>7.9086299999999996</c:v>
                </c:pt>
                <c:pt idx="73">
                  <c:v>7.9484700000000004</c:v>
                </c:pt>
                <c:pt idx="74">
                  <c:v>7.9883100000000002</c:v>
                </c:pt>
                <c:pt idx="75">
                  <c:v>8.0281599999999997</c:v>
                </c:pt>
                <c:pt idx="76">
                  <c:v>8.0679999999999996</c:v>
                </c:pt>
                <c:pt idx="77">
                  <c:v>8.1078399999999995</c:v>
                </c:pt>
                <c:pt idx="78">
                  <c:v>8.1476799999999994</c:v>
                </c:pt>
                <c:pt idx="79">
                  <c:v>8.1875300000000006</c:v>
                </c:pt>
                <c:pt idx="80">
                  <c:v>8.2273700000000005</c:v>
                </c:pt>
                <c:pt idx="81">
                  <c:v>8.2672100000000004</c:v>
                </c:pt>
                <c:pt idx="82">
                  <c:v>8.3070500000000003</c:v>
                </c:pt>
                <c:pt idx="83">
                  <c:v>8.3468999999999998</c:v>
                </c:pt>
                <c:pt idx="84">
                  <c:v>8.3867399999999996</c:v>
                </c:pt>
                <c:pt idx="85">
                  <c:v>8.4265799999999995</c:v>
                </c:pt>
                <c:pt idx="86">
                  <c:v>8.4664300000000008</c:v>
                </c:pt>
                <c:pt idx="87">
                  <c:v>8.5062700000000007</c:v>
                </c:pt>
                <c:pt idx="88">
                  <c:v>8.5461100000000005</c:v>
                </c:pt>
                <c:pt idx="89">
                  <c:v>8.5859500000000004</c:v>
                </c:pt>
                <c:pt idx="90">
                  <c:v>8.6257999999999999</c:v>
                </c:pt>
                <c:pt idx="91">
                  <c:v>8.6656399999999998</c:v>
                </c:pt>
                <c:pt idx="92">
                  <c:v>8.7054799999999997</c:v>
                </c:pt>
                <c:pt idx="93">
                  <c:v>8.7453299999999992</c:v>
                </c:pt>
                <c:pt idx="94">
                  <c:v>8.7851700000000008</c:v>
                </c:pt>
                <c:pt idx="95">
                  <c:v>8.8250100000000007</c:v>
                </c:pt>
                <c:pt idx="96">
                  <c:v>8.8648500000000006</c:v>
                </c:pt>
                <c:pt idx="97">
                  <c:v>8.9047000000000001</c:v>
                </c:pt>
                <c:pt idx="98">
                  <c:v>8.9445399999999999</c:v>
                </c:pt>
                <c:pt idx="99">
                  <c:v>8.9843799999999998</c:v>
                </c:pt>
                <c:pt idx="100">
                  <c:v>9.0242299999999993</c:v>
                </c:pt>
                <c:pt idx="101">
                  <c:v>9.0640699999999992</c:v>
                </c:pt>
                <c:pt idx="102">
                  <c:v>9.1039100000000008</c:v>
                </c:pt>
                <c:pt idx="103">
                  <c:v>9.1437500000000007</c:v>
                </c:pt>
                <c:pt idx="104">
                  <c:v>9.1836000000000002</c:v>
                </c:pt>
                <c:pt idx="105">
                  <c:v>9.2234400000000001</c:v>
                </c:pt>
                <c:pt idx="106">
                  <c:v>9.26328</c:v>
                </c:pt>
                <c:pt idx="107">
                  <c:v>9.3031299999999995</c:v>
                </c:pt>
                <c:pt idx="108">
                  <c:v>9.3429699999999993</c:v>
                </c:pt>
                <c:pt idx="109">
                  <c:v>9.3828099999999992</c:v>
                </c:pt>
                <c:pt idx="110">
                  <c:v>9.4226500000000009</c:v>
                </c:pt>
                <c:pt idx="111">
                  <c:v>9.4625000000000004</c:v>
                </c:pt>
                <c:pt idx="112">
                  <c:v>9.5023400000000002</c:v>
                </c:pt>
                <c:pt idx="113">
                  <c:v>9.5421800000000001</c:v>
                </c:pt>
                <c:pt idx="114">
                  <c:v>9.5820299999999996</c:v>
                </c:pt>
                <c:pt idx="115">
                  <c:v>9.6218699999999995</c:v>
                </c:pt>
                <c:pt idx="116">
                  <c:v>9.6617099999999994</c:v>
                </c:pt>
                <c:pt idx="117">
                  <c:v>9.7015499999999992</c:v>
                </c:pt>
                <c:pt idx="118">
                  <c:v>9.7414000000000005</c:v>
                </c:pt>
                <c:pt idx="119">
                  <c:v>9.7812400000000004</c:v>
                </c:pt>
                <c:pt idx="120">
                  <c:v>9.8210800000000003</c:v>
                </c:pt>
                <c:pt idx="121">
                  <c:v>9.8609299999999998</c:v>
                </c:pt>
                <c:pt idx="122">
                  <c:v>9.9007699999999996</c:v>
                </c:pt>
                <c:pt idx="123">
                  <c:v>9.9406099999999995</c:v>
                </c:pt>
                <c:pt idx="124">
                  <c:v>9.9804499999999994</c:v>
                </c:pt>
                <c:pt idx="125">
                  <c:v>10.020300000000001</c:v>
                </c:pt>
                <c:pt idx="126">
                  <c:v>10.0601</c:v>
                </c:pt>
                <c:pt idx="127">
                  <c:v>10.1</c:v>
                </c:pt>
                <c:pt idx="128">
                  <c:v>10.139799999999999</c:v>
                </c:pt>
                <c:pt idx="129">
                  <c:v>10.1797</c:v>
                </c:pt>
                <c:pt idx="130">
                  <c:v>10.2195</c:v>
                </c:pt>
                <c:pt idx="131">
                  <c:v>10.259399999999999</c:v>
                </c:pt>
                <c:pt idx="132">
                  <c:v>10.299200000000001</c:v>
                </c:pt>
                <c:pt idx="133">
                  <c:v>10.339</c:v>
                </c:pt>
                <c:pt idx="134">
                  <c:v>10.3789</c:v>
                </c:pt>
                <c:pt idx="135">
                  <c:v>10.418699999999999</c:v>
                </c:pt>
                <c:pt idx="136">
                  <c:v>10.458600000000001</c:v>
                </c:pt>
                <c:pt idx="137">
                  <c:v>10.4984</c:v>
                </c:pt>
                <c:pt idx="138">
                  <c:v>10.5383</c:v>
                </c:pt>
                <c:pt idx="139">
                  <c:v>10.578099999999999</c:v>
                </c:pt>
                <c:pt idx="140">
                  <c:v>10.617900000000001</c:v>
                </c:pt>
                <c:pt idx="141">
                  <c:v>10.6578</c:v>
                </c:pt>
                <c:pt idx="142">
                  <c:v>10.6976</c:v>
                </c:pt>
                <c:pt idx="143">
                  <c:v>10.737500000000001</c:v>
                </c:pt>
                <c:pt idx="144">
                  <c:v>10.7773</c:v>
                </c:pt>
                <c:pt idx="145">
                  <c:v>10.8172</c:v>
                </c:pt>
                <c:pt idx="146">
                  <c:v>10.856999999999999</c:v>
                </c:pt>
                <c:pt idx="147">
                  <c:v>10.896800000000001</c:v>
                </c:pt>
                <c:pt idx="148">
                  <c:v>10.9367</c:v>
                </c:pt>
                <c:pt idx="149">
                  <c:v>10.9765</c:v>
                </c:pt>
                <c:pt idx="150">
                  <c:v>11.016400000000001</c:v>
                </c:pt>
                <c:pt idx="151">
                  <c:v>11.0562</c:v>
                </c:pt>
                <c:pt idx="152">
                  <c:v>11.0961</c:v>
                </c:pt>
                <c:pt idx="153">
                  <c:v>11.135899999999999</c:v>
                </c:pt>
                <c:pt idx="154">
                  <c:v>11.175700000000001</c:v>
                </c:pt>
                <c:pt idx="155">
                  <c:v>11.2156</c:v>
                </c:pt>
                <c:pt idx="156">
                  <c:v>11.2554</c:v>
                </c:pt>
                <c:pt idx="157">
                  <c:v>11.295299999999999</c:v>
                </c:pt>
                <c:pt idx="158">
                  <c:v>11.335100000000001</c:v>
                </c:pt>
                <c:pt idx="159">
                  <c:v>11.375</c:v>
                </c:pt>
                <c:pt idx="160">
                  <c:v>11.4148</c:v>
                </c:pt>
                <c:pt idx="161">
                  <c:v>11.454599999999999</c:v>
                </c:pt>
                <c:pt idx="162">
                  <c:v>11.4945</c:v>
                </c:pt>
                <c:pt idx="163">
                  <c:v>11.5343</c:v>
                </c:pt>
                <c:pt idx="164">
                  <c:v>11.574199999999999</c:v>
                </c:pt>
                <c:pt idx="165">
                  <c:v>11.614000000000001</c:v>
                </c:pt>
                <c:pt idx="166">
                  <c:v>11.6539</c:v>
                </c:pt>
                <c:pt idx="167">
                  <c:v>11.6937</c:v>
                </c:pt>
                <c:pt idx="168">
                  <c:v>11.733499999999999</c:v>
                </c:pt>
                <c:pt idx="169">
                  <c:v>11.773400000000001</c:v>
                </c:pt>
                <c:pt idx="170">
                  <c:v>11.8132</c:v>
                </c:pt>
                <c:pt idx="171">
                  <c:v>11.8531</c:v>
                </c:pt>
                <c:pt idx="172">
                  <c:v>11.892899999999999</c:v>
                </c:pt>
                <c:pt idx="173">
                  <c:v>11.9328</c:v>
                </c:pt>
                <c:pt idx="174">
                  <c:v>11.9726</c:v>
                </c:pt>
                <c:pt idx="175">
                  <c:v>12.0124</c:v>
                </c:pt>
                <c:pt idx="176">
                  <c:v>12.052300000000001</c:v>
                </c:pt>
                <c:pt idx="177">
                  <c:v>12.0921</c:v>
                </c:pt>
                <c:pt idx="178">
                  <c:v>12.132</c:v>
                </c:pt>
                <c:pt idx="179">
                  <c:v>12.171799999999999</c:v>
                </c:pt>
                <c:pt idx="180">
                  <c:v>12.2117</c:v>
                </c:pt>
                <c:pt idx="181">
                  <c:v>12.2515</c:v>
                </c:pt>
                <c:pt idx="182">
                  <c:v>12.2913</c:v>
                </c:pt>
                <c:pt idx="183">
                  <c:v>12.331200000000001</c:v>
                </c:pt>
                <c:pt idx="184">
                  <c:v>12.371</c:v>
                </c:pt>
                <c:pt idx="185">
                  <c:v>12.4109</c:v>
                </c:pt>
                <c:pt idx="186">
                  <c:v>12.450699999999999</c:v>
                </c:pt>
                <c:pt idx="187">
                  <c:v>12.490600000000001</c:v>
                </c:pt>
                <c:pt idx="188">
                  <c:v>12.5304</c:v>
                </c:pt>
                <c:pt idx="189">
                  <c:v>12.5702</c:v>
                </c:pt>
                <c:pt idx="190">
                  <c:v>12.610099999999999</c:v>
                </c:pt>
                <c:pt idx="191">
                  <c:v>12.649900000000001</c:v>
                </c:pt>
                <c:pt idx="192">
                  <c:v>12.6898</c:v>
                </c:pt>
                <c:pt idx="193">
                  <c:v>12.7296</c:v>
                </c:pt>
                <c:pt idx="194">
                  <c:v>12.769500000000001</c:v>
                </c:pt>
                <c:pt idx="195">
                  <c:v>12.8093</c:v>
                </c:pt>
                <c:pt idx="196">
                  <c:v>12.8491</c:v>
                </c:pt>
                <c:pt idx="197">
                  <c:v>12.888999999999999</c:v>
                </c:pt>
                <c:pt idx="198">
                  <c:v>12.928800000000001</c:v>
                </c:pt>
                <c:pt idx="199">
                  <c:v>12.9687</c:v>
                </c:pt>
                <c:pt idx="200">
                  <c:v>13.0085</c:v>
                </c:pt>
                <c:pt idx="201">
                  <c:v>13.048400000000001</c:v>
                </c:pt>
                <c:pt idx="202">
                  <c:v>13.088200000000001</c:v>
                </c:pt>
                <c:pt idx="203">
                  <c:v>13.128</c:v>
                </c:pt>
                <c:pt idx="204">
                  <c:v>13.167899999999999</c:v>
                </c:pt>
                <c:pt idx="205">
                  <c:v>13.207700000000001</c:v>
                </c:pt>
                <c:pt idx="206">
                  <c:v>13.2476</c:v>
                </c:pt>
                <c:pt idx="207">
                  <c:v>13.2874</c:v>
                </c:pt>
                <c:pt idx="208">
                  <c:v>13.327299999999999</c:v>
                </c:pt>
                <c:pt idx="209">
                  <c:v>13.367100000000001</c:v>
                </c:pt>
                <c:pt idx="210">
                  <c:v>13.4069</c:v>
                </c:pt>
                <c:pt idx="211">
                  <c:v>13.4468</c:v>
                </c:pt>
                <c:pt idx="212">
                  <c:v>13.486599999999999</c:v>
                </c:pt>
                <c:pt idx="213">
                  <c:v>13.5265</c:v>
                </c:pt>
                <c:pt idx="214">
                  <c:v>13.5663</c:v>
                </c:pt>
                <c:pt idx="215">
                  <c:v>13.606199999999999</c:v>
                </c:pt>
                <c:pt idx="216">
                  <c:v>13.646000000000001</c:v>
                </c:pt>
                <c:pt idx="217">
                  <c:v>13.6858</c:v>
                </c:pt>
                <c:pt idx="218">
                  <c:v>13.7257</c:v>
                </c:pt>
                <c:pt idx="219">
                  <c:v>13.765499999999999</c:v>
                </c:pt>
                <c:pt idx="220">
                  <c:v>13.805400000000001</c:v>
                </c:pt>
                <c:pt idx="221">
                  <c:v>13.8452</c:v>
                </c:pt>
                <c:pt idx="222">
                  <c:v>13.8851</c:v>
                </c:pt>
                <c:pt idx="223">
                  <c:v>13.924899999999999</c:v>
                </c:pt>
                <c:pt idx="224">
                  <c:v>13.964700000000001</c:v>
                </c:pt>
                <c:pt idx="225">
                  <c:v>14.0046</c:v>
                </c:pt>
                <c:pt idx="226">
                  <c:v>14.0444</c:v>
                </c:pt>
                <c:pt idx="227">
                  <c:v>14.084300000000001</c:v>
                </c:pt>
                <c:pt idx="228">
                  <c:v>14.1241</c:v>
                </c:pt>
                <c:pt idx="229">
                  <c:v>14.164</c:v>
                </c:pt>
                <c:pt idx="230">
                  <c:v>14.203799999999999</c:v>
                </c:pt>
                <c:pt idx="231">
                  <c:v>14.243600000000001</c:v>
                </c:pt>
                <c:pt idx="232">
                  <c:v>14.2835</c:v>
                </c:pt>
                <c:pt idx="233">
                  <c:v>14.3233</c:v>
                </c:pt>
                <c:pt idx="234">
                  <c:v>14.363200000000001</c:v>
                </c:pt>
                <c:pt idx="235">
                  <c:v>14.403</c:v>
                </c:pt>
                <c:pt idx="236">
                  <c:v>14.4429</c:v>
                </c:pt>
                <c:pt idx="237">
                  <c:v>14.482699999999999</c:v>
                </c:pt>
                <c:pt idx="238">
                  <c:v>14.522500000000001</c:v>
                </c:pt>
                <c:pt idx="239">
                  <c:v>14.5624</c:v>
                </c:pt>
                <c:pt idx="240">
                  <c:v>14.6022</c:v>
                </c:pt>
                <c:pt idx="241">
                  <c:v>14.642099999999999</c:v>
                </c:pt>
                <c:pt idx="242">
                  <c:v>14.681900000000001</c:v>
                </c:pt>
                <c:pt idx="243">
                  <c:v>14.7218</c:v>
                </c:pt>
                <c:pt idx="244">
                  <c:v>14.7616</c:v>
                </c:pt>
                <c:pt idx="245">
                  <c:v>14.801399999999999</c:v>
                </c:pt>
                <c:pt idx="246">
                  <c:v>14.8413</c:v>
                </c:pt>
                <c:pt idx="247">
                  <c:v>14.8811</c:v>
                </c:pt>
                <c:pt idx="248">
                  <c:v>14.920999999999999</c:v>
                </c:pt>
                <c:pt idx="249">
                  <c:v>14.960800000000001</c:v>
                </c:pt>
                <c:pt idx="250">
                  <c:v>15.0007</c:v>
                </c:pt>
                <c:pt idx="251">
                  <c:v>15.0405</c:v>
                </c:pt>
                <c:pt idx="252">
                  <c:v>15.080299999999999</c:v>
                </c:pt>
                <c:pt idx="253">
                  <c:v>15.120200000000001</c:v>
                </c:pt>
                <c:pt idx="254">
                  <c:v>15.16</c:v>
                </c:pt>
                <c:pt idx="255">
                  <c:v>15.1999</c:v>
                </c:pt>
                <c:pt idx="256">
                  <c:v>15.239699999999999</c:v>
                </c:pt>
                <c:pt idx="257">
                  <c:v>15.2796</c:v>
                </c:pt>
                <c:pt idx="258">
                  <c:v>15.3194</c:v>
                </c:pt>
                <c:pt idx="259">
                  <c:v>15.3592</c:v>
                </c:pt>
                <c:pt idx="260">
                  <c:v>15.399100000000001</c:v>
                </c:pt>
                <c:pt idx="261">
                  <c:v>15.4389</c:v>
                </c:pt>
                <c:pt idx="262">
                  <c:v>15.4788</c:v>
                </c:pt>
                <c:pt idx="263">
                  <c:v>15.518599999999999</c:v>
                </c:pt>
                <c:pt idx="264">
                  <c:v>15.5585</c:v>
                </c:pt>
                <c:pt idx="265">
                  <c:v>15.5983</c:v>
                </c:pt>
                <c:pt idx="266">
                  <c:v>15.6381</c:v>
                </c:pt>
                <c:pt idx="267">
                  <c:v>15.678000000000001</c:v>
                </c:pt>
                <c:pt idx="268">
                  <c:v>15.7178</c:v>
                </c:pt>
                <c:pt idx="269">
                  <c:v>15.7577</c:v>
                </c:pt>
                <c:pt idx="270">
                  <c:v>15.797499999999999</c:v>
                </c:pt>
                <c:pt idx="271">
                  <c:v>15.837300000000001</c:v>
                </c:pt>
                <c:pt idx="272">
                  <c:v>15.8772</c:v>
                </c:pt>
                <c:pt idx="273">
                  <c:v>15.917</c:v>
                </c:pt>
                <c:pt idx="274">
                  <c:v>15.956899999999999</c:v>
                </c:pt>
                <c:pt idx="275">
                  <c:v>15.996700000000001</c:v>
                </c:pt>
                <c:pt idx="276">
                  <c:v>16.0366</c:v>
                </c:pt>
                <c:pt idx="277">
                  <c:v>16.0764</c:v>
                </c:pt>
                <c:pt idx="278">
                  <c:v>16.116199999999999</c:v>
                </c:pt>
                <c:pt idx="279">
                  <c:v>16.156099999999999</c:v>
                </c:pt>
                <c:pt idx="280">
                  <c:v>16.195900000000002</c:v>
                </c:pt>
                <c:pt idx="281">
                  <c:v>16.235800000000001</c:v>
                </c:pt>
                <c:pt idx="282">
                  <c:v>16.275600000000001</c:v>
                </c:pt>
                <c:pt idx="283">
                  <c:v>16.3155</c:v>
                </c:pt>
                <c:pt idx="284">
                  <c:v>16.3553</c:v>
                </c:pt>
                <c:pt idx="285">
                  <c:v>16.395099999999999</c:v>
                </c:pt>
                <c:pt idx="286">
                  <c:v>16.434999999999999</c:v>
                </c:pt>
                <c:pt idx="287">
                  <c:v>16.474799999999998</c:v>
                </c:pt>
                <c:pt idx="288">
                  <c:v>16.514700000000001</c:v>
                </c:pt>
                <c:pt idx="289">
                  <c:v>16.554500000000001</c:v>
                </c:pt>
                <c:pt idx="290">
                  <c:v>16.5944</c:v>
                </c:pt>
                <c:pt idx="291">
                  <c:v>16.6342</c:v>
                </c:pt>
                <c:pt idx="292">
                  <c:v>16.673999999999999</c:v>
                </c:pt>
                <c:pt idx="293">
                  <c:v>16.713899999999999</c:v>
                </c:pt>
                <c:pt idx="294">
                  <c:v>16.753699999999998</c:v>
                </c:pt>
                <c:pt idx="295">
                  <c:v>16.793600000000001</c:v>
                </c:pt>
                <c:pt idx="296">
                  <c:v>16.833400000000001</c:v>
                </c:pt>
                <c:pt idx="297">
                  <c:v>16.8733</c:v>
                </c:pt>
                <c:pt idx="298">
                  <c:v>16.9131</c:v>
                </c:pt>
                <c:pt idx="299">
                  <c:v>16.9529</c:v>
                </c:pt>
                <c:pt idx="300">
                  <c:v>16.992799999999999</c:v>
                </c:pt>
                <c:pt idx="301">
                  <c:v>17.032599999999999</c:v>
                </c:pt>
                <c:pt idx="302">
                  <c:v>17.072500000000002</c:v>
                </c:pt>
                <c:pt idx="303">
                  <c:v>17.112300000000001</c:v>
                </c:pt>
                <c:pt idx="304">
                  <c:v>17.152200000000001</c:v>
                </c:pt>
                <c:pt idx="305">
                  <c:v>17.192</c:v>
                </c:pt>
                <c:pt idx="306">
                  <c:v>17.2318</c:v>
                </c:pt>
                <c:pt idx="307">
                  <c:v>17.271699999999999</c:v>
                </c:pt>
                <c:pt idx="308">
                  <c:v>17.311499999999999</c:v>
                </c:pt>
                <c:pt idx="309">
                  <c:v>17.351400000000002</c:v>
                </c:pt>
                <c:pt idx="310">
                  <c:v>17.391200000000001</c:v>
                </c:pt>
                <c:pt idx="311">
                  <c:v>17.431100000000001</c:v>
                </c:pt>
                <c:pt idx="312">
                  <c:v>17.4709</c:v>
                </c:pt>
                <c:pt idx="313">
                  <c:v>17.5107</c:v>
                </c:pt>
                <c:pt idx="314">
                  <c:v>17.550599999999999</c:v>
                </c:pt>
                <c:pt idx="315">
                  <c:v>17.590399999999999</c:v>
                </c:pt>
                <c:pt idx="316">
                  <c:v>17.630299999999998</c:v>
                </c:pt>
                <c:pt idx="317">
                  <c:v>17.670100000000001</c:v>
                </c:pt>
                <c:pt idx="318">
                  <c:v>17.71</c:v>
                </c:pt>
                <c:pt idx="319">
                  <c:v>17.7498</c:v>
                </c:pt>
                <c:pt idx="320">
                  <c:v>17.7896</c:v>
                </c:pt>
                <c:pt idx="321">
                  <c:v>17.829499999999999</c:v>
                </c:pt>
                <c:pt idx="322">
                  <c:v>17.869299999999999</c:v>
                </c:pt>
                <c:pt idx="323">
                  <c:v>17.909199999999998</c:v>
                </c:pt>
                <c:pt idx="324">
                  <c:v>17.949000000000002</c:v>
                </c:pt>
                <c:pt idx="325">
                  <c:v>17.988900000000001</c:v>
                </c:pt>
                <c:pt idx="326">
                  <c:v>18.028700000000001</c:v>
                </c:pt>
                <c:pt idx="327">
                  <c:v>18.0685</c:v>
                </c:pt>
                <c:pt idx="328">
                  <c:v>18.1084</c:v>
                </c:pt>
                <c:pt idx="329">
                  <c:v>18.148199999999999</c:v>
                </c:pt>
                <c:pt idx="330">
                  <c:v>18.188099999999999</c:v>
                </c:pt>
                <c:pt idx="331">
                  <c:v>18.227900000000002</c:v>
                </c:pt>
                <c:pt idx="332">
                  <c:v>18.267800000000001</c:v>
                </c:pt>
                <c:pt idx="333">
                  <c:v>18.307600000000001</c:v>
                </c:pt>
                <c:pt idx="334">
                  <c:v>18.3474</c:v>
                </c:pt>
                <c:pt idx="335">
                  <c:v>18.3873</c:v>
                </c:pt>
                <c:pt idx="336">
                  <c:v>18.427099999999999</c:v>
                </c:pt>
                <c:pt idx="337">
                  <c:v>18.466999999999999</c:v>
                </c:pt>
                <c:pt idx="338">
                  <c:v>18.506799999999998</c:v>
                </c:pt>
                <c:pt idx="339">
                  <c:v>18.546700000000001</c:v>
                </c:pt>
                <c:pt idx="340">
                  <c:v>18.586500000000001</c:v>
                </c:pt>
                <c:pt idx="341">
                  <c:v>18.626300000000001</c:v>
                </c:pt>
                <c:pt idx="342">
                  <c:v>18.6662</c:v>
                </c:pt>
                <c:pt idx="343">
                  <c:v>18.706</c:v>
                </c:pt>
                <c:pt idx="344">
                  <c:v>18.745899999999999</c:v>
                </c:pt>
                <c:pt idx="345">
                  <c:v>18.785699999999999</c:v>
                </c:pt>
                <c:pt idx="346">
                  <c:v>18.825600000000001</c:v>
                </c:pt>
                <c:pt idx="347">
                  <c:v>18.865400000000001</c:v>
                </c:pt>
                <c:pt idx="348">
                  <c:v>18.905200000000001</c:v>
                </c:pt>
                <c:pt idx="349">
                  <c:v>18.9451</c:v>
                </c:pt>
                <c:pt idx="350">
                  <c:v>18.9849</c:v>
                </c:pt>
                <c:pt idx="351">
                  <c:v>19.024799999999999</c:v>
                </c:pt>
                <c:pt idx="352">
                  <c:v>19.064599999999999</c:v>
                </c:pt>
                <c:pt idx="353">
                  <c:v>19.104500000000002</c:v>
                </c:pt>
                <c:pt idx="354">
                  <c:v>19.144300000000001</c:v>
                </c:pt>
                <c:pt idx="355">
                  <c:v>19.184100000000001</c:v>
                </c:pt>
                <c:pt idx="356">
                  <c:v>19.224</c:v>
                </c:pt>
                <c:pt idx="357">
                  <c:v>19.2638</c:v>
                </c:pt>
                <c:pt idx="358">
                  <c:v>19.303699999999999</c:v>
                </c:pt>
                <c:pt idx="359">
                  <c:v>19.343499999999999</c:v>
                </c:pt>
                <c:pt idx="360">
                  <c:v>19.383400000000002</c:v>
                </c:pt>
                <c:pt idx="361">
                  <c:v>19.423200000000001</c:v>
                </c:pt>
                <c:pt idx="362">
                  <c:v>19.463000000000001</c:v>
                </c:pt>
                <c:pt idx="363">
                  <c:v>19.5029</c:v>
                </c:pt>
                <c:pt idx="364">
                  <c:v>19.5427</c:v>
                </c:pt>
                <c:pt idx="365">
                  <c:v>19.582599999999999</c:v>
                </c:pt>
                <c:pt idx="366">
                  <c:v>19.622399999999999</c:v>
                </c:pt>
                <c:pt idx="367">
                  <c:v>19.662299999999998</c:v>
                </c:pt>
                <c:pt idx="368">
                  <c:v>19.702100000000002</c:v>
                </c:pt>
                <c:pt idx="369">
                  <c:v>19.741900000000001</c:v>
                </c:pt>
                <c:pt idx="370">
                  <c:v>19.7818</c:v>
                </c:pt>
                <c:pt idx="371">
                  <c:v>19.8216</c:v>
                </c:pt>
                <c:pt idx="372">
                  <c:v>19.861499999999999</c:v>
                </c:pt>
                <c:pt idx="373">
                  <c:v>19.901299999999999</c:v>
                </c:pt>
                <c:pt idx="374">
                  <c:v>19.941199999999998</c:v>
                </c:pt>
                <c:pt idx="375">
                  <c:v>19.981000000000002</c:v>
                </c:pt>
                <c:pt idx="376">
                  <c:v>20.020800000000001</c:v>
                </c:pt>
                <c:pt idx="377">
                  <c:v>20.060700000000001</c:v>
                </c:pt>
                <c:pt idx="378">
                  <c:v>20.1005</c:v>
                </c:pt>
                <c:pt idx="379">
                  <c:v>20.1404</c:v>
                </c:pt>
                <c:pt idx="380">
                  <c:v>20.180199999999999</c:v>
                </c:pt>
                <c:pt idx="381">
                  <c:v>20.220099999999999</c:v>
                </c:pt>
                <c:pt idx="382">
                  <c:v>20.259899999999998</c:v>
                </c:pt>
                <c:pt idx="383">
                  <c:v>20.299700000000001</c:v>
                </c:pt>
                <c:pt idx="384">
                  <c:v>20.339600000000001</c:v>
                </c:pt>
                <c:pt idx="385">
                  <c:v>20.3794</c:v>
                </c:pt>
                <c:pt idx="386">
                  <c:v>20.4193</c:v>
                </c:pt>
                <c:pt idx="387">
                  <c:v>20.459099999999999</c:v>
                </c:pt>
                <c:pt idx="388">
                  <c:v>20.498999999999999</c:v>
                </c:pt>
                <c:pt idx="389">
                  <c:v>20.538799999999998</c:v>
                </c:pt>
                <c:pt idx="390">
                  <c:v>20.578600000000002</c:v>
                </c:pt>
                <c:pt idx="391">
                  <c:v>20.618500000000001</c:v>
                </c:pt>
                <c:pt idx="392">
                  <c:v>20.658300000000001</c:v>
                </c:pt>
                <c:pt idx="393">
                  <c:v>20.6982</c:v>
                </c:pt>
                <c:pt idx="394">
                  <c:v>20.738</c:v>
                </c:pt>
                <c:pt idx="395">
                  <c:v>20.777899999999999</c:v>
                </c:pt>
                <c:pt idx="396">
                  <c:v>20.817699999999999</c:v>
                </c:pt>
                <c:pt idx="397">
                  <c:v>20.857500000000002</c:v>
                </c:pt>
                <c:pt idx="398">
                  <c:v>20.897400000000001</c:v>
                </c:pt>
                <c:pt idx="399">
                  <c:v>20.937200000000001</c:v>
                </c:pt>
                <c:pt idx="400">
                  <c:v>20.9771</c:v>
                </c:pt>
                <c:pt idx="401">
                  <c:v>21.0169</c:v>
                </c:pt>
                <c:pt idx="402">
                  <c:v>21.056799999999999</c:v>
                </c:pt>
                <c:pt idx="403">
                  <c:v>21.096599999999999</c:v>
                </c:pt>
                <c:pt idx="404">
                  <c:v>21.136399999999998</c:v>
                </c:pt>
                <c:pt idx="405">
                  <c:v>21.176300000000001</c:v>
                </c:pt>
                <c:pt idx="406">
                  <c:v>21.216100000000001</c:v>
                </c:pt>
                <c:pt idx="407">
                  <c:v>21.256</c:v>
                </c:pt>
                <c:pt idx="408">
                  <c:v>21.2958</c:v>
                </c:pt>
                <c:pt idx="409">
                  <c:v>21.335699999999999</c:v>
                </c:pt>
                <c:pt idx="410">
                  <c:v>21.375499999999999</c:v>
                </c:pt>
                <c:pt idx="411">
                  <c:v>21.415299999999998</c:v>
                </c:pt>
                <c:pt idx="412">
                  <c:v>21.455200000000001</c:v>
                </c:pt>
                <c:pt idx="413">
                  <c:v>21.495000000000001</c:v>
                </c:pt>
                <c:pt idx="414">
                  <c:v>21.5349</c:v>
                </c:pt>
                <c:pt idx="415">
                  <c:v>21.5747</c:v>
                </c:pt>
                <c:pt idx="416">
                  <c:v>21.614599999999999</c:v>
                </c:pt>
                <c:pt idx="417">
                  <c:v>21.654399999999999</c:v>
                </c:pt>
                <c:pt idx="418">
                  <c:v>21.694199999999999</c:v>
                </c:pt>
                <c:pt idx="419">
                  <c:v>21.734100000000002</c:v>
                </c:pt>
                <c:pt idx="420">
                  <c:v>21.773900000000001</c:v>
                </c:pt>
                <c:pt idx="421">
                  <c:v>21.813800000000001</c:v>
                </c:pt>
                <c:pt idx="422">
                  <c:v>21.8536</c:v>
                </c:pt>
                <c:pt idx="423">
                  <c:v>21.8935</c:v>
                </c:pt>
                <c:pt idx="424">
                  <c:v>21.933299999999999</c:v>
                </c:pt>
                <c:pt idx="425">
                  <c:v>21.973099999999999</c:v>
                </c:pt>
                <c:pt idx="426">
                  <c:v>22.013000000000002</c:v>
                </c:pt>
                <c:pt idx="427">
                  <c:v>22.052800000000001</c:v>
                </c:pt>
                <c:pt idx="428">
                  <c:v>22.092700000000001</c:v>
                </c:pt>
                <c:pt idx="429">
                  <c:v>22.1325</c:v>
                </c:pt>
                <c:pt idx="430">
                  <c:v>22.1724</c:v>
                </c:pt>
                <c:pt idx="431">
                  <c:v>22.212199999999999</c:v>
                </c:pt>
                <c:pt idx="432">
                  <c:v>22.251999999999999</c:v>
                </c:pt>
                <c:pt idx="433">
                  <c:v>22.291899999999998</c:v>
                </c:pt>
                <c:pt idx="434">
                  <c:v>22.331700000000001</c:v>
                </c:pt>
                <c:pt idx="435">
                  <c:v>22.371600000000001</c:v>
                </c:pt>
                <c:pt idx="436">
                  <c:v>22.4114</c:v>
                </c:pt>
                <c:pt idx="437">
                  <c:v>22.4513</c:v>
                </c:pt>
                <c:pt idx="438">
                  <c:v>22.491099999999999</c:v>
                </c:pt>
                <c:pt idx="439">
                  <c:v>22.530899999999999</c:v>
                </c:pt>
                <c:pt idx="440">
                  <c:v>22.570799999999998</c:v>
                </c:pt>
                <c:pt idx="441">
                  <c:v>22.610600000000002</c:v>
                </c:pt>
                <c:pt idx="442">
                  <c:v>22.650500000000001</c:v>
                </c:pt>
                <c:pt idx="443">
                  <c:v>22.690300000000001</c:v>
                </c:pt>
                <c:pt idx="444">
                  <c:v>22.7302</c:v>
                </c:pt>
                <c:pt idx="445">
                  <c:v>22.77</c:v>
                </c:pt>
                <c:pt idx="446">
                  <c:v>22.809799999999999</c:v>
                </c:pt>
                <c:pt idx="447">
                  <c:v>22.849699999999999</c:v>
                </c:pt>
                <c:pt idx="448">
                  <c:v>22.889500000000002</c:v>
                </c:pt>
                <c:pt idx="449">
                  <c:v>22.929400000000001</c:v>
                </c:pt>
                <c:pt idx="450">
                  <c:v>22.969200000000001</c:v>
                </c:pt>
                <c:pt idx="451">
                  <c:v>23.0091</c:v>
                </c:pt>
                <c:pt idx="452">
                  <c:v>23.0489</c:v>
                </c:pt>
                <c:pt idx="453">
                  <c:v>23.088699999999999</c:v>
                </c:pt>
                <c:pt idx="454">
                  <c:v>23.128599999999999</c:v>
                </c:pt>
                <c:pt idx="455">
                  <c:v>23.168399999999998</c:v>
                </c:pt>
                <c:pt idx="456">
                  <c:v>23.208300000000001</c:v>
                </c:pt>
                <c:pt idx="457">
                  <c:v>23.248100000000001</c:v>
                </c:pt>
                <c:pt idx="458">
                  <c:v>23.288</c:v>
                </c:pt>
                <c:pt idx="459">
                  <c:v>23.3278</c:v>
                </c:pt>
                <c:pt idx="460">
                  <c:v>23.367599999999999</c:v>
                </c:pt>
                <c:pt idx="461">
                  <c:v>23.407499999999999</c:v>
                </c:pt>
                <c:pt idx="462">
                  <c:v>23.447299999999998</c:v>
                </c:pt>
                <c:pt idx="463">
                  <c:v>23.487200000000001</c:v>
                </c:pt>
                <c:pt idx="464">
                  <c:v>23.527000000000001</c:v>
                </c:pt>
                <c:pt idx="465">
                  <c:v>23.5669</c:v>
                </c:pt>
                <c:pt idx="466">
                  <c:v>23.6067</c:v>
                </c:pt>
                <c:pt idx="467">
                  <c:v>23.6465</c:v>
                </c:pt>
                <c:pt idx="468">
                  <c:v>23.686399999999999</c:v>
                </c:pt>
                <c:pt idx="469">
                  <c:v>23.726199999999999</c:v>
                </c:pt>
                <c:pt idx="470">
                  <c:v>23.766100000000002</c:v>
                </c:pt>
                <c:pt idx="471">
                  <c:v>23.805900000000001</c:v>
                </c:pt>
                <c:pt idx="472">
                  <c:v>23.845800000000001</c:v>
                </c:pt>
                <c:pt idx="473">
                  <c:v>23.8856</c:v>
                </c:pt>
                <c:pt idx="474">
                  <c:v>23.9254</c:v>
                </c:pt>
                <c:pt idx="475">
                  <c:v>23.965299999999999</c:v>
                </c:pt>
                <c:pt idx="476">
                  <c:v>24.005099999999999</c:v>
                </c:pt>
                <c:pt idx="477">
                  <c:v>24.045000000000002</c:v>
                </c:pt>
                <c:pt idx="478">
                  <c:v>24.084800000000001</c:v>
                </c:pt>
                <c:pt idx="479">
                  <c:v>24.124700000000001</c:v>
                </c:pt>
                <c:pt idx="480">
                  <c:v>24.1645</c:v>
                </c:pt>
                <c:pt idx="481">
                  <c:v>24.2043</c:v>
                </c:pt>
                <c:pt idx="482">
                  <c:v>24.244199999999999</c:v>
                </c:pt>
                <c:pt idx="483">
                  <c:v>24.283999999999999</c:v>
                </c:pt>
                <c:pt idx="484">
                  <c:v>24.323899999999998</c:v>
                </c:pt>
                <c:pt idx="485">
                  <c:v>24.363700000000001</c:v>
                </c:pt>
                <c:pt idx="486">
                  <c:v>24.403600000000001</c:v>
                </c:pt>
                <c:pt idx="487">
                  <c:v>24.4434</c:v>
                </c:pt>
                <c:pt idx="488">
                  <c:v>24.4832</c:v>
                </c:pt>
                <c:pt idx="489">
                  <c:v>24.523099999999999</c:v>
                </c:pt>
                <c:pt idx="490">
                  <c:v>24.562899999999999</c:v>
                </c:pt>
                <c:pt idx="491">
                  <c:v>24.602799999999998</c:v>
                </c:pt>
                <c:pt idx="492">
                  <c:v>24.642600000000002</c:v>
                </c:pt>
                <c:pt idx="493">
                  <c:v>24.682500000000001</c:v>
                </c:pt>
                <c:pt idx="494">
                  <c:v>24.722300000000001</c:v>
                </c:pt>
                <c:pt idx="495">
                  <c:v>24.7621</c:v>
                </c:pt>
                <c:pt idx="496">
                  <c:v>24.802</c:v>
                </c:pt>
                <c:pt idx="497">
                  <c:v>24.841799999999999</c:v>
                </c:pt>
                <c:pt idx="498">
                  <c:v>24.881699999999999</c:v>
                </c:pt>
                <c:pt idx="499">
                  <c:v>24.921500000000002</c:v>
                </c:pt>
                <c:pt idx="500">
                  <c:v>24.961400000000001</c:v>
                </c:pt>
                <c:pt idx="501">
                  <c:v>25.001200000000001</c:v>
                </c:pt>
                <c:pt idx="502">
                  <c:v>25.041</c:v>
                </c:pt>
                <c:pt idx="503">
                  <c:v>25.0809</c:v>
                </c:pt>
                <c:pt idx="504">
                  <c:v>25.120699999999999</c:v>
                </c:pt>
                <c:pt idx="505">
                  <c:v>25.160599999999999</c:v>
                </c:pt>
                <c:pt idx="506">
                  <c:v>25.200399999999998</c:v>
                </c:pt>
                <c:pt idx="507">
                  <c:v>25.240300000000001</c:v>
                </c:pt>
                <c:pt idx="508">
                  <c:v>25.280100000000001</c:v>
                </c:pt>
                <c:pt idx="509">
                  <c:v>25.319900000000001</c:v>
                </c:pt>
                <c:pt idx="510">
                  <c:v>25.3598</c:v>
                </c:pt>
                <c:pt idx="511">
                  <c:v>25.3996</c:v>
                </c:pt>
                <c:pt idx="512">
                  <c:v>25.439499999999999</c:v>
                </c:pt>
                <c:pt idx="513">
                  <c:v>25.479299999999999</c:v>
                </c:pt>
                <c:pt idx="514">
                  <c:v>25.519200000000001</c:v>
                </c:pt>
                <c:pt idx="515">
                  <c:v>25.559000000000001</c:v>
                </c:pt>
                <c:pt idx="516">
                  <c:v>25.598800000000001</c:v>
                </c:pt>
                <c:pt idx="517">
                  <c:v>25.6387</c:v>
                </c:pt>
                <c:pt idx="518">
                  <c:v>25.6785</c:v>
                </c:pt>
                <c:pt idx="519">
                  <c:v>25.718399999999999</c:v>
                </c:pt>
                <c:pt idx="520">
                  <c:v>25.758199999999999</c:v>
                </c:pt>
                <c:pt idx="521">
                  <c:v>25.798100000000002</c:v>
                </c:pt>
                <c:pt idx="522">
                  <c:v>25.837900000000001</c:v>
                </c:pt>
                <c:pt idx="523">
                  <c:v>25.877700000000001</c:v>
                </c:pt>
                <c:pt idx="524">
                  <c:v>25.9176</c:v>
                </c:pt>
                <c:pt idx="525">
                  <c:v>25.9574</c:v>
                </c:pt>
                <c:pt idx="526">
                  <c:v>25.997299999999999</c:v>
                </c:pt>
                <c:pt idx="527">
                  <c:v>26.037099999999999</c:v>
                </c:pt>
                <c:pt idx="528">
                  <c:v>26.077000000000002</c:v>
                </c:pt>
                <c:pt idx="529">
                  <c:v>26.116800000000001</c:v>
                </c:pt>
                <c:pt idx="530">
                  <c:v>26.156600000000001</c:v>
                </c:pt>
                <c:pt idx="531">
                  <c:v>26.1965</c:v>
                </c:pt>
                <c:pt idx="532">
                  <c:v>26.2363</c:v>
                </c:pt>
                <c:pt idx="533">
                  <c:v>26.276199999999999</c:v>
                </c:pt>
                <c:pt idx="534">
                  <c:v>26.315999999999999</c:v>
                </c:pt>
                <c:pt idx="535">
                  <c:v>26.355899999999998</c:v>
                </c:pt>
                <c:pt idx="536">
                  <c:v>26.395700000000001</c:v>
                </c:pt>
                <c:pt idx="537">
                  <c:v>26.435500000000001</c:v>
                </c:pt>
                <c:pt idx="538">
                  <c:v>26.4754</c:v>
                </c:pt>
                <c:pt idx="539">
                  <c:v>26.5152</c:v>
                </c:pt>
                <c:pt idx="540">
                  <c:v>26.555099999999999</c:v>
                </c:pt>
                <c:pt idx="541">
                  <c:v>26.594899999999999</c:v>
                </c:pt>
                <c:pt idx="542">
                  <c:v>26.634799999999998</c:v>
                </c:pt>
                <c:pt idx="543">
                  <c:v>26.674600000000002</c:v>
                </c:pt>
                <c:pt idx="544">
                  <c:v>26.714400000000001</c:v>
                </c:pt>
                <c:pt idx="545">
                  <c:v>26.754300000000001</c:v>
                </c:pt>
                <c:pt idx="546">
                  <c:v>26.7941</c:v>
                </c:pt>
                <c:pt idx="547">
                  <c:v>26.834</c:v>
                </c:pt>
                <c:pt idx="548">
                  <c:v>26.873799999999999</c:v>
                </c:pt>
                <c:pt idx="549">
                  <c:v>26.913699999999999</c:v>
                </c:pt>
                <c:pt idx="550">
                  <c:v>26.953499999999998</c:v>
                </c:pt>
                <c:pt idx="551">
                  <c:v>26.993300000000001</c:v>
                </c:pt>
                <c:pt idx="552">
                  <c:v>27.033200000000001</c:v>
                </c:pt>
                <c:pt idx="553">
                  <c:v>27.073</c:v>
                </c:pt>
                <c:pt idx="554">
                  <c:v>27.1129</c:v>
                </c:pt>
                <c:pt idx="555">
                  <c:v>27.152699999999999</c:v>
                </c:pt>
                <c:pt idx="556">
                  <c:v>27.192599999999999</c:v>
                </c:pt>
                <c:pt idx="557">
                  <c:v>27.232399999999998</c:v>
                </c:pt>
                <c:pt idx="558">
                  <c:v>27.272200000000002</c:v>
                </c:pt>
                <c:pt idx="559">
                  <c:v>27.312100000000001</c:v>
                </c:pt>
                <c:pt idx="560">
                  <c:v>27.351900000000001</c:v>
                </c:pt>
                <c:pt idx="561">
                  <c:v>27.3918</c:v>
                </c:pt>
                <c:pt idx="562">
                  <c:v>27.4316</c:v>
                </c:pt>
                <c:pt idx="563">
                  <c:v>27.471499999999999</c:v>
                </c:pt>
                <c:pt idx="564">
                  <c:v>27.511299999999999</c:v>
                </c:pt>
                <c:pt idx="565">
                  <c:v>27.551100000000002</c:v>
                </c:pt>
                <c:pt idx="566">
                  <c:v>27.591000000000001</c:v>
                </c:pt>
                <c:pt idx="567">
                  <c:v>27.630800000000001</c:v>
                </c:pt>
                <c:pt idx="568">
                  <c:v>27.6707</c:v>
                </c:pt>
                <c:pt idx="569">
                  <c:v>27.7105</c:v>
                </c:pt>
                <c:pt idx="570">
                  <c:v>27.750399999999999</c:v>
                </c:pt>
                <c:pt idx="571">
                  <c:v>27.790199999999999</c:v>
                </c:pt>
                <c:pt idx="572">
                  <c:v>27.83</c:v>
                </c:pt>
                <c:pt idx="573">
                  <c:v>27.869900000000001</c:v>
                </c:pt>
                <c:pt idx="574">
                  <c:v>27.909700000000001</c:v>
                </c:pt>
                <c:pt idx="575">
                  <c:v>27.9496</c:v>
                </c:pt>
                <c:pt idx="576">
                  <c:v>27.9894</c:v>
                </c:pt>
                <c:pt idx="577">
                  <c:v>28.029299999999999</c:v>
                </c:pt>
                <c:pt idx="578">
                  <c:v>28.069099999999999</c:v>
                </c:pt>
                <c:pt idx="579">
                  <c:v>28.108899999999998</c:v>
                </c:pt>
                <c:pt idx="580">
                  <c:v>28.148800000000001</c:v>
                </c:pt>
                <c:pt idx="581">
                  <c:v>28.188600000000001</c:v>
                </c:pt>
                <c:pt idx="582">
                  <c:v>28.2285</c:v>
                </c:pt>
                <c:pt idx="583">
                  <c:v>28.2683</c:v>
                </c:pt>
                <c:pt idx="584">
                  <c:v>28.308199999999999</c:v>
                </c:pt>
                <c:pt idx="585">
                  <c:v>28.347999999999999</c:v>
                </c:pt>
                <c:pt idx="586">
                  <c:v>28.387799999999999</c:v>
                </c:pt>
                <c:pt idx="587">
                  <c:v>28.427700000000002</c:v>
                </c:pt>
                <c:pt idx="588">
                  <c:v>28.467500000000001</c:v>
                </c:pt>
                <c:pt idx="589">
                  <c:v>28.507400000000001</c:v>
                </c:pt>
                <c:pt idx="590">
                  <c:v>28.5472</c:v>
                </c:pt>
                <c:pt idx="591">
                  <c:v>28.5871</c:v>
                </c:pt>
                <c:pt idx="592">
                  <c:v>28.626899999999999</c:v>
                </c:pt>
                <c:pt idx="593">
                  <c:v>28.666699999999999</c:v>
                </c:pt>
                <c:pt idx="594">
                  <c:v>28.706600000000002</c:v>
                </c:pt>
                <c:pt idx="595">
                  <c:v>28.746400000000001</c:v>
                </c:pt>
                <c:pt idx="596">
                  <c:v>28.786300000000001</c:v>
                </c:pt>
                <c:pt idx="597">
                  <c:v>28.8261</c:v>
                </c:pt>
                <c:pt idx="598">
                  <c:v>28.866</c:v>
                </c:pt>
                <c:pt idx="599">
                  <c:v>28.905799999999999</c:v>
                </c:pt>
                <c:pt idx="600">
                  <c:v>28.945599999999999</c:v>
                </c:pt>
                <c:pt idx="601">
                  <c:v>28.985499999999998</c:v>
                </c:pt>
                <c:pt idx="602">
                  <c:v>29.025300000000001</c:v>
                </c:pt>
                <c:pt idx="603">
                  <c:v>29.065200000000001</c:v>
                </c:pt>
                <c:pt idx="604">
                  <c:v>29.105</c:v>
                </c:pt>
                <c:pt idx="605">
                  <c:v>29.1449</c:v>
                </c:pt>
                <c:pt idx="606">
                  <c:v>29.184699999999999</c:v>
                </c:pt>
                <c:pt idx="607">
                  <c:v>29.224499999999999</c:v>
                </c:pt>
                <c:pt idx="608">
                  <c:v>29.264399999999998</c:v>
                </c:pt>
                <c:pt idx="609">
                  <c:v>29.304200000000002</c:v>
                </c:pt>
                <c:pt idx="610">
                  <c:v>29.344100000000001</c:v>
                </c:pt>
                <c:pt idx="611">
                  <c:v>29.383900000000001</c:v>
                </c:pt>
                <c:pt idx="612">
                  <c:v>29.4238</c:v>
                </c:pt>
                <c:pt idx="613">
                  <c:v>29.4636</c:v>
                </c:pt>
                <c:pt idx="614">
                  <c:v>29.503399999999999</c:v>
                </c:pt>
                <c:pt idx="615">
                  <c:v>29.543299999999999</c:v>
                </c:pt>
                <c:pt idx="616">
                  <c:v>29.583100000000002</c:v>
                </c:pt>
                <c:pt idx="617">
                  <c:v>29.623000000000001</c:v>
                </c:pt>
                <c:pt idx="618">
                  <c:v>29.662800000000001</c:v>
                </c:pt>
                <c:pt idx="619">
                  <c:v>29.7027</c:v>
                </c:pt>
                <c:pt idx="620">
                  <c:v>29.7425</c:v>
                </c:pt>
                <c:pt idx="621">
                  <c:v>29.782299999999999</c:v>
                </c:pt>
                <c:pt idx="622">
                  <c:v>29.822199999999999</c:v>
                </c:pt>
                <c:pt idx="623">
                  <c:v>29.861999999999998</c:v>
                </c:pt>
                <c:pt idx="624">
                  <c:v>29.901900000000001</c:v>
                </c:pt>
                <c:pt idx="625">
                  <c:v>29.941700000000001</c:v>
                </c:pt>
                <c:pt idx="626">
                  <c:v>29.9816</c:v>
                </c:pt>
                <c:pt idx="627">
                  <c:v>30.0214</c:v>
                </c:pt>
                <c:pt idx="628">
                  <c:v>30.061199999999999</c:v>
                </c:pt>
                <c:pt idx="629">
                  <c:v>30.101099999999999</c:v>
                </c:pt>
                <c:pt idx="630">
                  <c:v>30.140899999999998</c:v>
                </c:pt>
                <c:pt idx="631">
                  <c:v>30.180800000000001</c:v>
                </c:pt>
                <c:pt idx="632">
                  <c:v>30.220600000000001</c:v>
                </c:pt>
                <c:pt idx="633">
                  <c:v>30.2605</c:v>
                </c:pt>
                <c:pt idx="634">
                  <c:v>30.3003</c:v>
                </c:pt>
                <c:pt idx="635">
                  <c:v>30.3401</c:v>
                </c:pt>
                <c:pt idx="636">
                  <c:v>30.38</c:v>
                </c:pt>
                <c:pt idx="637">
                  <c:v>30.419799999999999</c:v>
                </c:pt>
                <c:pt idx="638">
                  <c:v>30.459700000000002</c:v>
                </c:pt>
                <c:pt idx="639">
                  <c:v>30.499500000000001</c:v>
                </c:pt>
                <c:pt idx="640">
                  <c:v>30.539400000000001</c:v>
                </c:pt>
                <c:pt idx="641">
                  <c:v>30.5792</c:v>
                </c:pt>
                <c:pt idx="642">
                  <c:v>30.619</c:v>
                </c:pt>
                <c:pt idx="643">
                  <c:v>30.658899999999999</c:v>
                </c:pt>
                <c:pt idx="644">
                  <c:v>30.698699999999999</c:v>
                </c:pt>
                <c:pt idx="645">
                  <c:v>30.738600000000002</c:v>
                </c:pt>
                <c:pt idx="646">
                  <c:v>30.778400000000001</c:v>
                </c:pt>
                <c:pt idx="647">
                  <c:v>30.818300000000001</c:v>
                </c:pt>
                <c:pt idx="648">
                  <c:v>30.8581</c:v>
                </c:pt>
                <c:pt idx="649">
                  <c:v>30.8979</c:v>
                </c:pt>
                <c:pt idx="650">
                  <c:v>30.937799999999999</c:v>
                </c:pt>
                <c:pt idx="651">
                  <c:v>30.977599999999999</c:v>
                </c:pt>
                <c:pt idx="652">
                  <c:v>31.017499999999998</c:v>
                </c:pt>
                <c:pt idx="653">
                  <c:v>31.057300000000001</c:v>
                </c:pt>
                <c:pt idx="654">
                  <c:v>31.097200000000001</c:v>
                </c:pt>
                <c:pt idx="655">
                  <c:v>31.137</c:v>
                </c:pt>
                <c:pt idx="656">
                  <c:v>31.1768</c:v>
                </c:pt>
                <c:pt idx="657">
                  <c:v>31.216699999999999</c:v>
                </c:pt>
                <c:pt idx="658">
                  <c:v>31.256499999999999</c:v>
                </c:pt>
                <c:pt idx="659">
                  <c:v>31.296399999999998</c:v>
                </c:pt>
                <c:pt idx="660">
                  <c:v>31.336200000000002</c:v>
                </c:pt>
                <c:pt idx="661">
                  <c:v>31.376100000000001</c:v>
                </c:pt>
                <c:pt idx="662">
                  <c:v>31.415900000000001</c:v>
                </c:pt>
                <c:pt idx="663">
                  <c:v>31.4557</c:v>
                </c:pt>
                <c:pt idx="664">
                  <c:v>31.4956</c:v>
                </c:pt>
                <c:pt idx="665">
                  <c:v>31.535399999999999</c:v>
                </c:pt>
                <c:pt idx="666">
                  <c:v>31.575299999999999</c:v>
                </c:pt>
                <c:pt idx="667">
                  <c:v>31.615100000000002</c:v>
                </c:pt>
                <c:pt idx="668">
                  <c:v>31.655000000000001</c:v>
                </c:pt>
                <c:pt idx="669">
                  <c:v>31.694800000000001</c:v>
                </c:pt>
                <c:pt idx="670">
                  <c:v>31.7346</c:v>
                </c:pt>
                <c:pt idx="671">
                  <c:v>31.7745</c:v>
                </c:pt>
                <c:pt idx="672">
                  <c:v>31.814299999999999</c:v>
                </c:pt>
                <c:pt idx="673">
                  <c:v>31.854199999999999</c:v>
                </c:pt>
                <c:pt idx="674">
                  <c:v>31.893999999999998</c:v>
                </c:pt>
                <c:pt idx="675">
                  <c:v>31.933900000000001</c:v>
                </c:pt>
                <c:pt idx="676">
                  <c:v>31.973700000000001</c:v>
                </c:pt>
                <c:pt idx="677">
                  <c:v>32.013500000000001</c:v>
                </c:pt>
                <c:pt idx="678">
                  <c:v>32.053400000000003</c:v>
                </c:pt>
                <c:pt idx="679">
                  <c:v>32.093200000000003</c:v>
                </c:pt>
                <c:pt idx="680">
                  <c:v>32.133099999999999</c:v>
                </c:pt>
                <c:pt idx="681">
                  <c:v>32.172899999999998</c:v>
                </c:pt>
                <c:pt idx="682">
                  <c:v>32.212800000000001</c:v>
                </c:pt>
                <c:pt idx="683">
                  <c:v>32.252600000000001</c:v>
                </c:pt>
                <c:pt idx="684">
                  <c:v>32.292400000000001</c:v>
                </c:pt>
                <c:pt idx="685">
                  <c:v>32.332299999999996</c:v>
                </c:pt>
                <c:pt idx="686">
                  <c:v>32.372100000000003</c:v>
                </c:pt>
                <c:pt idx="687">
                  <c:v>32.411999999999999</c:v>
                </c:pt>
                <c:pt idx="688">
                  <c:v>32.451799999999999</c:v>
                </c:pt>
                <c:pt idx="689">
                  <c:v>32.491700000000002</c:v>
                </c:pt>
                <c:pt idx="690">
                  <c:v>32.531500000000001</c:v>
                </c:pt>
                <c:pt idx="691">
                  <c:v>32.571300000000001</c:v>
                </c:pt>
                <c:pt idx="692">
                  <c:v>32.611199999999997</c:v>
                </c:pt>
                <c:pt idx="693">
                  <c:v>32.651000000000003</c:v>
                </c:pt>
                <c:pt idx="694">
                  <c:v>32.690899999999999</c:v>
                </c:pt>
                <c:pt idx="695">
                  <c:v>32.730699999999999</c:v>
                </c:pt>
                <c:pt idx="696">
                  <c:v>32.770600000000002</c:v>
                </c:pt>
                <c:pt idx="697">
                  <c:v>32.810400000000001</c:v>
                </c:pt>
                <c:pt idx="698">
                  <c:v>32.850200000000001</c:v>
                </c:pt>
                <c:pt idx="699">
                  <c:v>32.890099999999997</c:v>
                </c:pt>
                <c:pt idx="700">
                  <c:v>32.929900000000004</c:v>
                </c:pt>
                <c:pt idx="701">
                  <c:v>32.969799999999999</c:v>
                </c:pt>
                <c:pt idx="702">
                  <c:v>33.009599999999999</c:v>
                </c:pt>
                <c:pt idx="703">
                  <c:v>33.049500000000002</c:v>
                </c:pt>
                <c:pt idx="704">
                  <c:v>33.089300000000001</c:v>
                </c:pt>
                <c:pt idx="705">
                  <c:v>33.129100000000001</c:v>
                </c:pt>
                <c:pt idx="706">
                  <c:v>33.168999999999997</c:v>
                </c:pt>
                <c:pt idx="707">
                  <c:v>33.208799999999997</c:v>
                </c:pt>
                <c:pt idx="708">
                  <c:v>33.248699999999999</c:v>
                </c:pt>
                <c:pt idx="709">
                  <c:v>33.288499999999999</c:v>
                </c:pt>
                <c:pt idx="710">
                  <c:v>33.328400000000002</c:v>
                </c:pt>
                <c:pt idx="711">
                  <c:v>33.368200000000002</c:v>
                </c:pt>
                <c:pt idx="712">
                  <c:v>33.408000000000001</c:v>
                </c:pt>
                <c:pt idx="713">
                  <c:v>33.447899999999997</c:v>
                </c:pt>
                <c:pt idx="714">
                  <c:v>33.487699999999997</c:v>
                </c:pt>
                <c:pt idx="715">
                  <c:v>33.5276</c:v>
                </c:pt>
                <c:pt idx="716">
                  <c:v>33.567399999999999</c:v>
                </c:pt>
                <c:pt idx="717">
                  <c:v>33.607300000000002</c:v>
                </c:pt>
                <c:pt idx="718">
                  <c:v>33.647100000000002</c:v>
                </c:pt>
                <c:pt idx="719">
                  <c:v>33.686900000000001</c:v>
                </c:pt>
                <c:pt idx="720">
                  <c:v>33.726799999999997</c:v>
                </c:pt>
                <c:pt idx="721">
                  <c:v>33.766599999999997</c:v>
                </c:pt>
                <c:pt idx="722">
                  <c:v>33.8065</c:v>
                </c:pt>
                <c:pt idx="723">
                  <c:v>33.846299999999999</c:v>
                </c:pt>
                <c:pt idx="724">
                  <c:v>33.886200000000002</c:v>
                </c:pt>
                <c:pt idx="725">
                  <c:v>33.926000000000002</c:v>
                </c:pt>
                <c:pt idx="726">
                  <c:v>33.965800000000002</c:v>
                </c:pt>
                <c:pt idx="727">
                  <c:v>34.005699999999997</c:v>
                </c:pt>
                <c:pt idx="728">
                  <c:v>34.045499999999997</c:v>
                </c:pt>
                <c:pt idx="729">
                  <c:v>34.0854</c:v>
                </c:pt>
                <c:pt idx="730">
                  <c:v>34.1252</c:v>
                </c:pt>
                <c:pt idx="731">
                  <c:v>34.165100000000002</c:v>
                </c:pt>
                <c:pt idx="732">
                  <c:v>34.204900000000002</c:v>
                </c:pt>
                <c:pt idx="733">
                  <c:v>34.244700000000002</c:v>
                </c:pt>
                <c:pt idx="734">
                  <c:v>34.284599999999998</c:v>
                </c:pt>
                <c:pt idx="735">
                  <c:v>34.324399999999997</c:v>
                </c:pt>
                <c:pt idx="736">
                  <c:v>34.3643</c:v>
                </c:pt>
                <c:pt idx="737">
                  <c:v>34.4041</c:v>
                </c:pt>
                <c:pt idx="738">
                  <c:v>34.444000000000003</c:v>
                </c:pt>
                <c:pt idx="739">
                  <c:v>34.483800000000002</c:v>
                </c:pt>
                <c:pt idx="740">
                  <c:v>34.523600000000002</c:v>
                </c:pt>
                <c:pt idx="741">
                  <c:v>34.563499999999998</c:v>
                </c:pt>
                <c:pt idx="742">
                  <c:v>34.603299999999997</c:v>
                </c:pt>
                <c:pt idx="743">
                  <c:v>34.6432</c:v>
                </c:pt>
                <c:pt idx="744">
                  <c:v>34.683</c:v>
                </c:pt>
                <c:pt idx="745">
                  <c:v>34.722900000000003</c:v>
                </c:pt>
                <c:pt idx="746">
                  <c:v>34.762700000000002</c:v>
                </c:pt>
                <c:pt idx="747">
                  <c:v>34.802500000000002</c:v>
                </c:pt>
                <c:pt idx="748">
                  <c:v>34.842399999999998</c:v>
                </c:pt>
                <c:pt idx="749">
                  <c:v>34.882199999999997</c:v>
                </c:pt>
                <c:pt idx="750">
                  <c:v>34.9221</c:v>
                </c:pt>
                <c:pt idx="751">
                  <c:v>34.9619</c:v>
                </c:pt>
                <c:pt idx="752">
                  <c:v>35.001800000000003</c:v>
                </c:pt>
                <c:pt idx="753">
                  <c:v>35.041600000000003</c:v>
                </c:pt>
                <c:pt idx="754">
                  <c:v>35.081400000000002</c:v>
                </c:pt>
                <c:pt idx="755">
                  <c:v>35.121299999999998</c:v>
                </c:pt>
                <c:pt idx="756">
                  <c:v>35.161099999999998</c:v>
                </c:pt>
                <c:pt idx="757">
                  <c:v>35.201000000000001</c:v>
                </c:pt>
                <c:pt idx="758">
                  <c:v>35.2408</c:v>
                </c:pt>
                <c:pt idx="759">
                  <c:v>35.280700000000003</c:v>
                </c:pt>
                <c:pt idx="760">
                  <c:v>35.320500000000003</c:v>
                </c:pt>
                <c:pt idx="761">
                  <c:v>35.360300000000002</c:v>
                </c:pt>
                <c:pt idx="762">
                  <c:v>35.400199999999998</c:v>
                </c:pt>
                <c:pt idx="763">
                  <c:v>35.44</c:v>
                </c:pt>
                <c:pt idx="764">
                  <c:v>35.479900000000001</c:v>
                </c:pt>
                <c:pt idx="765">
                  <c:v>35.5197</c:v>
                </c:pt>
                <c:pt idx="766">
                  <c:v>35.559600000000003</c:v>
                </c:pt>
                <c:pt idx="767">
                  <c:v>35.599400000000003</c:v>
                </c:pt>
                <c:pt idx="768">
                  <c:v>35.639200000000002</c:v>
                </c:pt>
                <c:pt idx="769">
                  <c:v>35.679099999999998</c:v>
                </c:pt>
                <c:pt idx="770">
                  <c:v>35.718899999999998</c:v>
                </c:pt>
                <c:pt idx="771">
                  <c:v>35.758800000000001</c:v>
                </c:pt>
                <c:pt idx="772">
                  <c:v>35.7986</c:v>
                </c:pt>
                <c:pt idx="773">
                  <c:v>35.838500000000003</c:v>
                </c:pt>
                <c:pt idx="774">
                  <c:v>35.878300000000003</c:v>
                </c:pt>
                <c:pt idx="775">
                  <c:v>35.918100000000003</c:v>
                </c:pt>
                <c:pt idx="776">
                  <c:v>35.957999999999998</c:v>
                </c:pt>
                <c:pt idx="777">
                  <c:v>35.997799999999998</c:v>
                </c:pt>
                <c:pt idx="778">
                  <c:v>36.037700000000001</c:v>
                </c:pt>
                <c:pt idx="779">
                  <c:v>36.077500000000001</c:v>
                </c:pt>
                <c:pt idx="780">
                  <c:v>36.117400000000004</c:v>
                </c:pt>
                <c:pt idx="781">
                  <c:v>36.157200000000003</c:v>
                </c:pt>
                <c:pt idx="782">
                  <c:v>36.197000000000003</c:v>
                </c:pt>
                <c:pt idx="783">
                  <c:v>36.236899999999999</c:v>
                </c:pt>
                <c:pt idx="784">
                  <c:v>36.276699999999998</c:v>
                </c:pt>
                <c:pt idx="785">
                  <c:v>36.316600000000001</c:v>
                </c:pt>
                <c:pt idx="786">
                  <c:v>36.356400000000001</c:v>
                </c:pt>
                <c:pt idx="787">
                  <c:v>36.396299999999997</c:v>
                </c:pt>
                <c:pt idx="788">
                  <c:v>36.436100000000003</c:v>
                </c:pt>
                <c:pt idx="789">
                  <c:v>36.475900000000003</c:v>
                </c:pt>
                <c:pt idx="790">
                  <c:v>36.515799999999999</c:v>
                </c:pt>
                <c:pt idx="791">
                  <c:v>36.555599999999998</c:v>
                </c:pt>
                <c:pt idx="792">
                  <c:v>36.595500000000001</c:v>
                </c:pt>
                <c:pt idx="793">
                  <c:v>36.635300000000001</c:v>
                </c:pt>
                <c:pt idx="794">
                  <c:v>36.675199999999997</c:v>
                </c:pt>
                <c:pt idx="795">
                  <c:v>36.715000000000003</c:v>
                </c:pt>
                <c:pt idx="796">
                  <c:v>36.754800000000003</c:v>
                </c:pt>
                <c:pt idx="797">
                  <c:v>36.794699999999999</c:v>
                </c:pt>
                <c:pt idx="798">
                  <c:v>36.834499999999998</c:v>
                </c:pt>
                <c:pt idx="799">
                  <c:v>36.874400000000001</c:v>
                </c:pt>
                <c:pt idx="800">
                  <c:v>36.914200000000001</c:v>
                </c:pt>
                <c:pt idx="801">
                  <c:v>36.954099999999997</c:v>
                </c:pt>
                <c:pt idx="802">
                  <c:v>36.993899999999996</c:v>
                </c:pt>
                <c:pt idx="803">
                  <c:v>37.033700000000003</c:v>
                </c:pt>
                <c:pt idx="804">
                  <c:v>37.073599999999999</c:v>
                </c:pt>
                <c:pt idx="805">
                  <c:v>37.113399999999999</c:v>
                </c:pt>
                <c:pt idx="806">
                  <c:v>37.153300000000002</c:v>
                </c:pt>
                <c:pt idx="807">
                  <c:v>37.193100000000001</c:v>
                </c:pt>
                <c:pt idx="808">
                  <c:v>37.232999999999997</c:v>
                </c:pt>
                <c:pt idx="809">
                  <c:v>37.272799999999997</c:v>
                </c:pt>
                <c:pt idx="810">
                  <c:v>37.312600000000003</c:v>
                </c:pt>
                <c:pt idx="811">
                  <c:v>37.352499999999999</c:v>
                </c:pt>
                <c:pt idx="812">
                  <c:v>37.392299999999999</c:v>
                </c:pt>
                <c:pt idx="813">
                  <c:v>37.432200000000002</c:v>
                </c:pt>
                <c:pt idx="814">
                  <c:v>37.472000000000001</c:v>
                </c:pt>
                <c:pt idx="815">
                  <c:v>37.511800000000001</c:v>
                </c:pt>
                <c:pt idx="816">
                  <c:v>37.551699999999997</c:v>
                </c:pt>
                <c:pt idx="817">
                  <c:v>37.591500000000003</c:v>
                </c:pt>
                <c:pt idx="818">
                  <c:v>37.631399999999999</c:v>
                </c:pt>
                <c:pt idx="819">
                  <c:v>37.671199999999999</c:v>
                </c:pt>
                <c:pt idx="820">
                  <c:v>37.711100000000002</c:v>
                </c:pt>
                <c:pt idx="821">
                  <c:v>37.750900000000001</c:v>
                </c:pt>
                <c:pt idx="822">
                  <c:v>37.790700000000001</c:v>
                </c:pt>
                <c:pt idx="823">
                  <c:v>37.830599999999997</c:v>
                </c:pt>
                <c:pt idx="824">
                  <c:v>37.870399999999997</c:v>
                </c:pt>
                <c:pt idx="825">
                  <c:v>37.910299999999999</c:v>
                </c:pt>
                <c:pt idx="826">
                  <c:v>37.950099999999999</c:v>
                </c:pt>
                <c:pt idx="827">
                  <c:v>37.99</c:v>
                </c:pt>
                <c:pt idx="828">
                  <c:v>38.029800000000002</c:v>
                </c:pt>
                <c:pt idx="829">
                  <c:v>38.069600000000001</c:v>
                </c:pt>
                <c:pt idx="830">
                  <c:v>38.109499999999997</c:v>
                </c:pt>
                <c:pt idx="831">
                  <c:v>38.149299999999997</c:v>
                </c:pt>
                <c:pt idx="832">
                  <c:v>38.1892</c:v>
                </c:pt>
                <c:pt idx="833">
                  <c:v>38.228999999999999</c:v>
                </c:pt>
                <c:pt idx="834">
                  <c:v>38.268900000000002</c:v>
                </c:pt>
                <c:pt idx="835">
                  <c:v>38.308700000000002</c:v>
                </c:pt>
                <c:pt idx="836">
                  <c:v>38.348500000000001</c:v>
                </c:pt>
                <c:pt idx="837">
                  <c:v>38.388399999999997</c:v>
                </c:pt>
                <c:pt idx="838">
                  <c:v>38.428199999999997</c:v>
                </c:pt>
                <c:pt idx="839">
                  <c:v>38.4681</c:v>
                </c:pt>
                <c:pt idx="840">
                  <c:v>38.507899999999999</c:v>
                </c:pt>
                <c:pt idx="841">
                  <c:v>38.547800000000002</c:v>
                </c:pt>
                <c:pt idx="842">
                  <c:v>38.587600000000002</c:v>
                </c:pt>
                <c:pt idx="843">
                  <c:v>38.627400000000002</c:v>
                </c:pt>
                <c:pt idx="844">
                  <c:v>38.667299999999997</c:v>
                </c:pt>
                <c:pt idx="845">
                  <c:v>38.707099999999997</c:v>
                </c:pt>
                <c:pt idx="846">
                  <c:v>38.747</c:v>
                </c:pt>
                <c:pt idx="847">
                  <c:v>38.786799999999999</c:v>
                </c:pt>
                <c:pt idx="848">
                  <c:v>38.826700000000002</c:v>
                </c:pt>
                <c:pt idx="849">
                  <c:v>38.866500000000002</c:v>
                </c:pt>
                <c:pt idx="850">
                  <c:v>38.906300000000002</c:v>
                </c:pt>
                <c:pt idx="851">
                  <c:v>38.946199999999997</c:v>
                </c:pt>
                <c:pt idx="852">
                  <c:v>38.985999999999997</c:v>
                </c:pt>
                <c:pt idx="853">
                  <c:v>39.0259</c:v>
                </c:pt>
                <c:pt idx="854">
                  <c:v>39.0657</c:v>
                </c:pt>
                <c:pt idx="855">
                  <c:v>39.105600000000003</c:v>
                </c:pt>
                <c:pt idx="856">
                  <c:v>39.145400000000002</c:v>
                </c:pt>
                <c:pt idx="857">
                  <c:v>39.185200000000002</c:v>
                </c:pt>
                <c:pt idx="858">
                  <c:v>39.225099999999998</c:v>
                </c:pt>
                <c:pt idx="859">
                  <c:v>39.264899999999997</c:v>
                </c:pt>
                <c:pt idx="860">
                  <c:v>39.3048</c:v>
                </c:pt>
                <c:pt idx="861">
                  <c:v>39.3446</c:v>
                </c:pt>
                <c:pt idx="862">
                  <c:v>39.384500000000003</c:v>
                </c:pt>
                <c:pt idx="863">
                  <c:v>39.424300000000002</c:v>
                </c:pt>
                <c:pt idx="864">
                  <c:v>39.464100000000002</c:v>
                </c:pt>
                <c:pt idx="865">
                  <c:v>39.503999999999998</c:v>
                </c:pt>
                <c:pt idx="866">
                  <c:v>39.543799999999997</c:v>
                </c:pt>
                <c:pt idx="867">
                  <c:v>39.5837</c:v>
                </c:pt>
                <c:pt idx="868">
                  <c:v>39.6235</c:v>
                </c:pt>
                <c:pt idx="869">
                  <c:v>39.663400000000003</c:v>
                </c:pt>
                <c:pt idx="870">
                  <c:v>39.703200000000002</c:v>
                </c:pt>
                <c:pt idx="871">
                  <c:v>39.743000000000002</c:v>
                </c:pt>
                <c:pt idx="872">
                  <c:v>39.782899999999998</c:v>
                </c:pt>
                <c:pt idx="873">
                  <c:v>39.822699999999998</c:v>
                </c:pt>
                <c:pt idx="874">
                  <c:v>39.8626</c:v>
                </c:pt>
                <c:pt idx="875">
                  <c:v>39.9024</c:v>
                </c:pt>
                <c:pt idx="876">
                  <c:v>39.942300000000003</c:v>
                </c:pt>
                <c:pt idx="877">
                  <c:v>39.982100000000003</c:v>
                </c:pt>
                <c:pt idx="878">
                  <c:v>40.021900000000002</c:v>
                </c:pt>
                <c:pt idx="879">
                  <c:v>40.061799999999998</c:v>
                </c:pt>
                <c:pt idx="880">
                  <c:v>40.101599999999998</c:v>
                </c:pt>
                <c:pt idx="881">
                  <c:v>40.141500000000001</c:v>
                </c:pt>
                <c:pt idx="882">
                  <c:v>40.1813</c:v>
                </c:pt>
                <c:pt idx="883">
                  <c:v>40.221200000000003</c:v>
                </c:pt>
                <c:pt idx="884">
                  <c:v>40.261000000000003</c:v>
                </c:pt>
                <c:pt idx="885">
                  <c:v>40.300800000000002</c:v>
                </c:pt>
                <c:pt idx="886">
                  <c:v>40.340699999999998</c:v>
                </c:pt>
                <c:pt idx="887">
                  <c:v>40.380499999999998</c:v>
                </c:pt>
                <c:pt idx="888">
                  <c:v>40.420400000000001</c:v>
                </c:pt>
                <c:pt idx="889">
                  <c:v>40.4602</c:v>
                </c:pt>
                <c:pt idx="890">
                  <c:v>40.500100000000003</c:v>
                </c:pt>
                <c:pt idx="891">
                  <c:v>40.539900000000003</c:v>
                </c:pt>
                <c:pt idx="892">
                  <c:v>40.579700000000003</c:v>
                </c:pt>
                <c:pt idx="893">
                  <c:v>40.619599999999998</c:v>
                </c:pt>
                <c:pt idx="894">
                  <c:v>40.659399999999998</c:v>
                </c:pt>
                <c:pt idx="895">
                  <c:v>40.699300000000001</c:v>
                </c:pt>
                <c:pt idx="896">
                  <c:v>40.739100000000001</c:v>
                </c:pt>
                <c:pt idx="897">
                  <c:v>40.779000000000003</c:v>
                </c:pt>
                <c:pt idx="898">
                  <c:v>40.818800000000003</c:v>
                </c:pt>
                <c:pt idx="899">
                  <c:v>40.858600000000003</c:v>
                </c:pt>
                <c:pt idx="900">
                  <c:v>40.898499999999999</c:v>
                </c:pt>
                <c:pt idx="901">
                  <c:v>40.938299999999998</c:v>
                </c:pt>
                <c:pt idx="902">
                  <c:v>40.978200000000001</c:v>
                </c:pt>
                <c:pt idx="903">
                  <c:v>41.018000000000001</c:v>
                </c:pt>
                <c:pt idx="904">
                  <c:v>41.057899999999997</c:v>
                </c:pt>
                <c:pt idx="905">
                  <c:v>41.097700000000003</c:v>
                </c:pt>
                <c:pt idx="906">
                  <c:v>41.137500000000003</c:v>
                </c:pt>
                <c:pt idx="907">
                  <c:v>41.177399999999999</c:v>
                </c:pt>
                <c:pt idx="908">
                  <c:v>41.217199999999998</c:v>
                </c:pt>
                <c:pt idx="909">
                  <c:v>41.257100000000001</c:v>
                </c:pt>
                <c:pt idx="910">
                  <c:v>41.296900000000001</c:v>
                </c:pt>
                <c:pt idx="911">
                  <c:v>41.336799999999997</c:v>
                </c:pt>
                <c:pt idx="912">
                  <c:v>41.376600000000003</c:v>
                </c:pt>
                <c:pt idx="913">
                  <c:v>41.416400000000003</c:v>
                </c:pt>
                <c:pt idx="914">
                  <c:v>41.456299999999999</c:v>
                </c:pt>
                <c:pt idx="915">
                  <c:v>41.496099999999998</c:v>
                </c:pt>
                <c:pt idx="916">
                  <c:v>41.536000000000001</c:v>
                </c:pt>
                <c:pt idx="917">
                  <c:v>41.575800000000001</c:v>
                </c:pt>
                <c:pt idx="918">
                  <c:v>41.615699999999997</c:v>
                </c:pt>
                <c:pt idx="919">
                  <c:v>41.655500000000004</c:v>
                </c:pt>
                <c:pt idx="920">
                  <c:v>41.695300000000003</c:v>
                </c:pt>
                <c:pt idx="921">
                  <c:v>41.735199999999999</c:v>
                </c:pt>
                <c:pt idx="922">
                  <c:v>41.774999999999999</c:v>
                </c:pt>
                <c:pt idx="923">
                  <c:v>41.814900000000002</c:v>
                </c:pt>
                <c:pt idx="924">
                  <c:v>41.854700000000001</c:v>
                </c:pt>
                <c:pt idx="925">
                  <c:v>41.894599999999997</c:v>
                </c:pt>
                <c:pt idx="926">
                  <c:v>41.934399999999997</c:v>
                </c:pt>
                <c:pt idx="927">
                  <c:v>41.974200000000003</c:v>
                </c:pt>
                <c:pt idx="928">
                  <c:v>42.014099999999999</c:v>
                </c:pt>
                <c:pt idx="929">
                  <c:v>42.053899999999999</c:v>
                </c:pt>
                <c:pt idx="930">
                  <c:v>42.093800000000002</c:v>
                </c:pt>
                <c:pt idx="931">
                  <c:v>42.133600000000001</c:v>
                </c:pt>
                <c:pt idx="932">
                  <c:v>42.173499999999997</c:v>
                </c:pt>
                <c:pt idx="933">
                  <c:v>42.213299999999997</c:v>
                </c:pt>
                <c:pt idx="934">
                  <c:v>42.253100000000003</c:v>
                </c:pt>
                <c:pt idx="935">
                  <c:v>42.292999999999999</c:v>
                </c:pt>
                <c:pt idx="936">
                  <c:v>42.332799999999999</c:v>
                </c:pt>
                <c:pt idx="937">
                  <c:v>42.372700000000002</c:v>
                </c:pt>
                <c:pt idx="938">
                  <c:v>42.412500000000001</c:v>
                </c:pt>
                <c:pt idx="939">
                  <c:v>42.452399999999997</c:v>
                </c:pt>
                <c:pt idx="940">
                  <c:v>42.492199999999997</c:v>
                </c:pt>
                <c:pt idx="941">
                  <c:v>42.531999999999996</c:v>
                </c:pt>
                <c:pt idx="942">
                  <c:v>42.571899999999999</c:v>
                </c:pt>
                <c:pt idx="943">
                  <c:v>42.611699999999999</c:v>
                </c:pt>
                <c:pt idx="944">
                  <c:v>42.651600000000002</c:v>
                </c:pt>
                <c:pt idx="945">
                  <c:v>42.691400000000002</c:v>
                </c:pt>
                <c:pt idx="946">
                  <c:v>42.731299999999997</c:v>
                </c:pt>
                <c:pt idx="947">
                  <c:v>42.771099999999997</c:v>
                </c:pt>
                <c:pt idx="948">
                  <c:v>42.810899999999997</c:v>
                </c:pt>
                <c:pt idx="949">
                  <c:v>42.8508</c:v>
                </c:pt>
                <c:pt idx="950">
                  <c:v>42.890599999999999</c:v>
                </c:pt>
                <c:pt idx="951">
                  <c:v>42.930500000000002</c:v>
                </c:pt>
                <c:pt idx="952">
                  <c:v>42.970300000000002</c:v>
                </c:pt>
                <c:pt idx="953">
                  <c:v>43.010199999999998</c:v>
                </c:pt>
                <c:pt idx="954">
                  <c:v>43.05</c:v>
                </c:pt>
                <c:pt idx="955">
                  <c:v>43.089799999999997</c:v>
                </c:pt>
                <c:pt idx="956">
                  <c:v>43.1297</c:v>
                </c:pt>
                <c:pt idx="957">
                  <c:v>43.169499999999999</c:v>
                </c:pt>
                <c:pt idx="958">
                  <c:v>43.209400000000002</c:v>
                </c:pt>
                <c:pt idx="959">
                  <c:v>43.249200000000002</c:v>
                </c:pt>
                <c:pt idx="960">
                  <c:v>43.289099999999998</c:v>
                </c:pt>
                <c:pt idx="961">
                  <c:v>43.328899999999997</c:v>
                </c:pt>
                <c:pt idx="962">
                  <c:v>43.368699999999997</c:v>
                </c:pt>
                <c:pt idx="963">
                  <c:v>43.4086</c:v>
                </c:pt>
                <c:pt idx="964">
                  <c:v>43.448399999999999</c:v>
                </c:pt>
                <c:pt idx="965">
                  <c:v>43.488300000000002</c:v>
                </c:pt>
                <c:pt idx="966">
                  <c:v>43.528100000000002</c:v>
                </c:pt>
                <c:pt idx="967">
                  <c:v>43.567999999999998</c:v>
                </c:pt>
                <c:pt idx="968">
                  <c:v>43.607799999999997</c:v>
                </c:pt>
                <c:pt idx="969">
                  <c:v>43.647599999999997</c:v>
                </c:pt>
                <c:pt idx="970">
                  <c:v>43.6875</c:v>
                </c:pt>
                <c:pt idx="971">
                  <c:v>43.7273</c:v>
                </c:pt>
                <c:pt idx="972">
                  <c:v>43.767200000000003</c:v>
                </c:pt>
                <c:pt idx="973">
                  <c:v>43.807000000000002</c:v>
                </c:pt>
                <c:pt idx="974">
                  <c:v>43.846899999999998</c:v>
                </c:pt>
                <c:pt idx="975">
                  <c:v>43.886699999999998</c:v>
                </c:pt>
                <c:pt idx="976">
                  <c:v>43.926499999999997</c:v>
                </c:pt>
                <c:pt idx="977">
                  <c:v>43.9664</c:v>
                </c:pt>
                <c:pt idx="978">
                  <c:v>44.0062</c:v>
                </c:pt>
                <c:pt idx="979">
                  <c:v>44.046100000000003</c:v>
                </c:pt>
                <c:pt idx="980">
                  <c:v>44.085900000000002</c:v>
                </c:pt>
                <c:pt idx="981">
                  <c:v>44.125799999999998</c:v>
                </c:pt>
                <c:pt idx="982">
                  <c:v>44.165599999999998</c:v>
                </c:pt>
                <c:pt idx="983">
                  <c:v>44.205399999999997</c:v>
                </c:pt>
                <c:pt idx="984">
                  <c:v>44.2453</c:v>
                </c:pt>
                <c:pt idx="985">
                  <c:v>44.2851</c:v>
                </c:pt>
                <c:pt idx="986">
                  <c:v>44.325000000000003</c:v>
                </c:pt>
                <c:pt idx="987">
                  <c:v>44.364800000000002</c:v>
                </c:pt>
                <c:pt idx="988">
                  <c:v>44.404699999999998</c:v>
                </c:pt>
                <c:pt idx="989">
                  <c:v>44.444499999999998</c:v>
                </c:pt>
                <c:pt idx="990">
                  <c:v>44.484299999999998</c:v>
                </c:pt>
                <c:pt idx="991">
                  <c:v>44.5242</c:v>
                </c:pt>
                <c:pt idx="992">
                  <c:v>44.564</c:v>
                </c:pt>
                <c:pt idx="993">
                  <c:v>44.603900000000003</c:v>
                </c:pt>
                <c:pt idx="994">
                  <c:v>44.643700000000003</c:v>
                </c:pt>
                <c:pt idx="995">
                  <c:v>44.683599999999998</c:v>
                </c:pt>
                <c:pt idx="996">
                  <c:v>44.723399999999998</c:v>
                </c:pt>
                <c:pt idx="997">
                  <c:v>44.763199999999998</c:v>
                </c:pt>
                <c:pt idx="998">
                  <c:v>44.803100000000001</c:v>
                </c:pt>
                <c:pt idx="999">
                  <c:v>44.8429</c:v>
                </c:pt>
                <c:pt idx="1000">
                  <c:v>44.882800000000003</c:v>
                </c:pt>
                <c:pt idx="1001">
                  <c:v>44.922600000000003</c:v>
                </c:pt>
                <c:pt idx="1002">
                  <c:v>44.962499999999999</c:v>
                </c:pt>
                <c:pt idx="1003">
                  <c:v>45.002299999999998</c:v>
                </c:pt>
                <c:pt idx="1004">
                  <c:v>45.042099999999998</c:v>
                </c:pt>
                <c:pt idx="1005">
                  <c:v>45.082000000000001</c:v>
                </c:pt>
                <c:pt idx="1006">
                  <c:v>45.1218</c:v>
                </c:pt>
                <c:pt idx="1007">
                  <c:v>45.161700000000003</c:v>
                </c:pt>
                <c:pt idx="1008">
                  <c:v>45.201500000000003</c:v>
                </c:pt>
                <c:pt idx="1009">
                  <c:v>45.241399999999999</c:v>
                </c:pt>
                <c:pt idx="1010">
                  <c:v>45.281199999999998</c:v>
                </c:pt>
                <c:pt idx="1011">
                  <c:v>45.320999999999998</c:v>
                </c:pt>
                <c:pt idx="1012">
                  <c:v>45.360900000000001</c:v>
                </c:pt>
                <c:pt idx="1013">
                  <c:v>45.400700000000001</c:v>
                </c:pt>
                <c:pt idx="1014">
                  <c:v>45.440600000000003</c:v>
                </c:pt>
                <c:pt idx="1015">
                  <c:v>45.480400000000003</c:v>
                </c:pt>
                <c:pt idx="1016">
                  <c:v>45.520299999999999</c:v>
                </c:pt>
                <c:pt idx="1017">
                  <c:v>45.560099999999998</c:v>
                </c:pt>
                <c:pt idx="1018">
                  <c:v>45.599899999999998</c:v>
                </c:pt>
                <c:pt idx="1019">
                  <c:v>45.639800000000001</c:v>
                </c:pt>
                <c:pt idx="1020">
                  <c:v>45.679600000000001</c:v>
                </c:pt>
                <c:pt idx="1021">
                  <c:v>45.719499999999996</c:v>
                </c:pt>
                <c:pt idx="1022">
                  <c:v>45.759300000000003</c:v>
                </c:pt>
                <c:pt idx="1023">
                  <c:v>45.799199999999999</c:v>
                </c:pt>
                <c:pt idx="1024">
                  <c:v>45.838999999999999</c:v>
                </c:pt>
                <c:pt idx="1025">
                  <c:v>45.878799999999998</c:v>
                </c:pt>
                <c:pt idx="1026">
                  <c:v>45.918700000000001</c:v>
                </c:pt>
                <c:pt idx="1027">
                  <c:v>45.958500000000001</c:v>
                </c:pt>
                <c:pt idx="1028">
                  <c:v>45.998399999999997</c:v>
                </c:pt>
                <c:pt idx="1029">
                  <c:v>46.038200000000003</c:v>
                </c:pt>
                <c:pt idx="1030">
                  <c:v>46.078099999999999</c:v>
                </c:pt>
                <c:pt idx="1031">
                  <c:v>46.117899999999999</c:v>
                </c:pt>
                <c:pt idx="1032">
                  <c:v>46.157699999999998</c:v>
                </c:pt>
                <c:pt idx="1033">
                  <c:v>46.197600000000001</c:v>
                </c:pt>
                <c:pt idx="1034">
                  <c:v>46.237400000000001</c:v>
                </c:pt>
                <c:pt idx="1035">
                  <c:v>46.277299999999997</c:v>
                </c:pt>
                <c:pt idx="1036">
                  <c:v>46.317100000000003</c:v>
                </c:pt>
                <c:pt idx="1037">
                  <c:v>46.356999999999999</c:v>
                </c:pt>
                <c:pt idx="1038">
                  <c:v>46.396799999999999</c:v>
                </c:pt>
                <c:pt idx="1039">
                  <c:v>46.436599999999999</c:v>
                </c:pt>
                <c:pt idx="1040">
                  <c:v>46.476500000000001</c:v>
                </c:pt>
                <c:pt idx="1041">
                  <c:v>46.516300000000001</c:v>
                </c:pt>
                <c:pt idx="1042">
                  <c:v>46.556199999999997</c:v>
                </c:pt>
                <c:pt idx="1043">
                  <c:v>46.595999999999997</c:v>
                </c:pt>
                <c:pt idx="1044">
                  <c:v>46.635899999999999</c:v>
                </c:pt>
                <c:pt idx="1045">
                  <c:v>46.675699999999999</c:v>
                </c:pt>
                <c:pt idx="1046">
                  <c:v>46.715499999999999</c:v>
                </c:pt>
                <c:pt idx="1047">
                  <c:v>46.755400000000002</c:v>
                </c:pt>
                <c:pt idx="1048">
                  <c:v>46.795200000000001</c:v>
                </c:pt>
                <c:pt idx="1049">
                  <c:v>46.835099999999997</c:v>
                </c:pt>
                <c:pt idx="1050">
                  <c:v>46.874899999999997</c:v>
                </c:pt>
                <c:pt idx="1051">
                  <c:v>46.9148</c:v>
                </c:pt>
                <c:pt idx="1052">
                  <c:v>46.954599999999999</c:v>
                </c:pt>
                <c:pt idx="1053">
                  <c:v>46.994399999999999</c:v>
                </c:pt>
                <c:pt idx="1054">
                  <c:v>47.034300000000002</c:v>
                </c:pt>
                <c:pt idx="1055">
                  <c:v>47.074100000000001</c:v>
                </c:pt>
                <c:pt idx="1056">
                  <c:v>47.113999999999997</c:v>
                </c:pt>
                <c:pt idx="1057">
                  <c:v>47.153799999999997</c:v>
                </c:pt>
                <c:pt idx="1058">
                  <c:v>47.1937</c:v>
                </c:pt>
                <c:pt idx="1059">
                  <c:v>47.233499999999999</c:v>
                </c:pt>
                <c:pt idx="1060">
                  <c:v>47.273299999999999</c:v>
                </c:pt>
                <c:pt idx="1061">
                  <c:v>47.313200000000002</c:v>
                </c:pt>
                <c:pt idx="1062">
                  <c:v>47.353000000000002</c:v>
                </c:pt>
                <c:pt idx="1063">
                  <c:v>47.392899999999997</c:v>
                </c:pt>
                <c:pt idx="1064">
                  <c:v>47.432699999999997</c:v>
                </c:pt>
                <c:pt idx="1065">
                  <c:v>47.4726</c:v>
                </c:pt>
                <c:pt idx="1066">
                  <c:v>47.5124</c:v>
                </c:pt>
                <c:pt idx="1067">
                  <c:v>47.552199999999999</c:v>
                </c:pt>
                <c:pt idx="1068">
                  <c:v>47.592100000000002</c:v>
                </c:pt>
                <c:pt idx="1069">
                  <c:v>47.631900000000002</c:v>
                </c:pt>
                <c:pt idx="1070">
                  <c:v>47.671799999999998</c:v>
                </c:pt>
                <c:pt idx="1071">
                  <c:v>47.711599999999997</c:v>
                </c:pt>
                <c:pt idx="1072">
                  <c:v>47.7515</c:v>
                </c:pt>
                <c:pt idx="1073">
                  <c:v>47.7913</c:v>
                </c:pt>
                <c:pt idx="1074">
                  <c:v>47.831099999999999</c:v>
                </c:pt>
                <c:pt idx="1075">
                  <c:v>47.871000000000002</c:v>
                </c:pt>
                <c:pt idx="1076">
                  <c:v>47.910800000000002</c:v>
                </c:pt>
                <c:pt idx="1077">
                  <c:v>47.950699999999998</c:v>
                </c:pt>
                <c:pt idx="1078">
                  <c:v>47.990499999999997</c:v>
                </c:pt>
                <c:pt idx="1079">
                  <c:v>48.0304</c:v>
                </c:pt>
                <c:pt idx="1080">
                  <c:v>48.0702</c:v>
                </c:pt>
                <c:pt idx="1081">
                  <c:v>48.11</c:v>
                </c:pt>
                <c:pt idx="1082">
                  <c:v>48.149900000000002</c:v>
                </c:pt>
                <c:pt idx="1083">
                  <c:v>48.189700000000002</c:v>
                </c:pt>
                <c:pt idx="1084">
                  <c:v>48.229599999999998</c:v>
                </c:pt>
                <c:pt idx="1085">
                  <c:v>48.269399999999997</c:v>
                </c:pt>
                <c:pt idx="1086">
                  <c:v>48.3093</c:v>
                </c:pt>
                <c:pt idx="1087">
                  <c:v>48.3491</c:v>
                </c:pt>
                <c:pt idx="1088">
                  <c:v>48.3889</c:v>
                </c:pt>
                <c:pt idx="1089">
                  <c:v>48.428800000000003</c:v>
                </c:pt>
                <c:pt idx="1090">
                  <c:v>48.468600000000002</c:v>
                </c:pt>
                <c:pt idx="1091">
                  <c:v>48.508499999999998</c:v>
                </c:pt>
                <c:pt idx="1092">
                  <c:v>48.548299999999998</c:v>
                </c:pt>
                <c:pt idx="1093">
                  <c:v>48.588200000000001</c:v>
                </c:pt>
                <c:pt idx="1094">
                  <c:v>48.628</c:v>
                </c:pt>
                <c:pt idx="1095">
                  <c:v>48.6678</c:v>
                </c:pt>
                <c:pt idx="1096">
                  <c:v>48.707700000000003</c:v>
                </c:pt>
                <c:pt idx="1097">
                  <c:v>48.747500000000002</c:v>
                </c:pt>
                <c:pt idx="1098">
                  <c:v>48.787399999999998</c:v>
                </c:pt>
                <c:pt idx="1099">
                  <c:v>48.827199999999998</c:v>
                </c:pt>
                <c:pt idx="1100">
                  <c:v>48.867100000000001</c:v>
                </c:pt>
                <c:pt idx="1101">
                  <c:v>48.9069</c:v>
                </c:pt>
                <c:pt idx="1102">
                  <c:v>48.9467</c:v>
                </c:pt>
                <c:pt idx="1103">
                  <c:v>48.986600000000003</c:v>
                </c:pt>
                <c:pt idx="1104">
                  <c:v>49.026400000000002</c:v>
                </c:pt>
                <c:pt idx="1105">
                  <c:v>49.066299999999998</c:v>
                </c:pt>
                <c:pt idx="1106">
                  <c:v>49.106099999999998</c:v>
                </c:pt>
                <c:pt idx="1107">
                  <c:v>49.146000000000001</c:v>
                </c:pt>
                <c:pt idx="1108">
                  <c:v>49.1858</c:v>
                </c:pt>
                <c:pt idx="1109">
                  <c:v>49.2256</c:v>
                </c:pt>
                <c:pt idx="1110">
                  <c:v>49.265500000000003</c:v>
                </c:pt>
                <c:pt idx="1111">
                  <c:v>49.305300000000003</c:v>
                </c:pt>
                <c:pt idx="1112">
                  <c:v>49.345199999999998</c:v>
                </c:pt>
                <c:pt idx="1113">
                  <c:v>49.384999999999998</c:v>
                </c:pt>
                <c:pt idx="1114">
                  <c:v>49.424900000000001</c:v>
                </c:pt>
                <c:pt idx="1115">
                  <c:v>49.464700000000001</c:v>
                </c:pt>
                <c:pt idx="1116">
                  <c:v>49.5045</c:v>
                </c:pt>
                <c:pt idx="1117">
                  <c:v>49.544400000000003</c:v>
                </c:pt>
                <c:pt idx="1118">
                  <c:v>49.584200000000003</c:v>
                </c:pt>
                <c:pt idx="1119">
                  <c:v>49.624099999999999</c:v>
                </c:pt>
                <c:pt idx="1120">
                  <c:v>49.663899999999998</c:v>
                </c:pt>
                <c:pt idx="1121">
                  <c:v>49.703800000000001</c:v>
                </c:pt>
                <c:pt idx="1122">
                  <c:v>49.743600000000001</c:v>
                </c:pt>
                <c:pt idx="1123">
                  <c:v>49.7834</c:v>
                </c:pt>
                <c:pt idx="1124">
                  <c:v>49.823300000000003</c:v>
                </c:pt>
                <c:pt idx="1125">
                  <c:v>49.863100000000003</c:v>
                </c:pt>
                <c:pt idx="1126">
                  <c:v>49.902999999999999</c:v>
                </c:pt>
                <c:pt idx="1127">
                  <c:v>49.942799999999998</c:v>
                </c:pt>
                <c:pt idx="1128">
                  <c:v>49.982700000000001</c:v>
                </c:pt>
                <c:pt idx="1129">
                  <c:v>50.022500000000001</c:v>
                </c:pt>
                <c:pt idx="1130">
                  <c:v>50.0623</c:v>
                </c:pt>
                <c:pt idx="1131">
                  <c:v>50.102200000000003</c:v>
                </c:pt>
                <c:pt idx="1132">
                  <c:v>50.142000000000003</c:v>
                </c:pt>
                <c:pt idx="1133">
                  <c:v>50.181899999999999</c:v>
                </c:pt>
                <c:pt idx="1134">
                  <c:v>50.221699999999998</c:v>
                </c:pt>
                <c:pt idx="1135">
                  <c:v>50.261600000000001</c:v>
                </c:pt>
                <c:pt idx="1136">
                  <c:v>50.301400000000001</c:v>
                </c:pt>
                <c:pt idx="1137">
                  <c:v>50.341200000000001</c:v>
                </c:pt>
                <c:pt idx="1138">
                  <c:v>50.381100000000004</c:v>
                </c:pt>
                <c:pt idx="1139">
                  <c:v>50.420900000000003</c:v>
                </c:pt>
                <c:pt idx="1140">
                  <c:v>50.460799999999999</c:v>
                </c:pt>
                <c:pt idx="1141">
                  <c:v>50.500599999999999</c:v>
                </c:pt>
                <c:pt idx="1142">
                  <c:v>50.540500000000002</c:v>
                </c:pt>
                <c:pt idx="1143">
                  <c:v>50.580300000000001</c:v>
                </c:pt>
                <c:pt idx="1144">
                  <c:v>50.620100000000001</c:v>
                </c:pt>
                <c:pt idx="1145">
                  <c:v>50.66</c:v>
                </c:pt>
                <c:pt idx="1146">
                  <c:v>50.699800000000003</c:v>
                </c:pt>
                <c:pt idx="1147">
                  <c:v>50.739699999999999</c:v>
                </c:pt>
                <c:pt idx="1148">
                  <c:v>50.779499999999999</c:v>
                </c:pt>
                <c:pt idx="1149">
                  <c:v>50.819400000000002</c:v>
                </c:pt>
                <c:pt idx="1150">
                  <c:v>50.859200000000001</c:v>
                </c:pt>
                <c:pt idx="1151">
                  <c:v>50.899000000000001</c:v>
                </c:pt>
                <c:pt idx="1152">
                  <c:v>50.938899999999997</c:v>
                </c:pt>
                <c:pt idx="1153">
                  <c:v>50.978700000000003</c:v>
                </c:pt>
                <c:pt idx="1154">
                  <c:v>51.018599999999999</c:v>
                </c:pt>
                <c:pt idx="1155">
                  <c:v>51.058399999999999</c:v>
                </c:pt>
                <c:pt idx="1156">
                  <c:v>51.098300000000002</c:v>
                </c:pt>
                <c:pt idx="1157">
                  <c:v>51.138100000000001</c:v>
                </c:pt>
                <c:pt idx="1158">
                  <c:v>51.177900000000001</c:v>
                </c:pt>
                <c:pt idx="1159">
                  <c:v>51.217799999999997</c:v>
                </c:pt>
                <c:pt idx="1160">
                  <c:v>51.257599999999996</c:v>
                </c:pt>
                <c:pt idx="1161">
                  <c:v>51.297499999999999</c:v>
                </c:pt>
                <c:pt idx="1162">
                  <c:v>51.337299999999999</c:v>
                </c:pt>
                <c:pt idx="1163">
                  <c:v>51.377200000000002</c:v>
                </c:pt>
                <c:pt idx="1164">
                  <c:v>51.417000000000002</c:v>
                </c:pt>
                <c:pt idx="1165">
                  <c:v>51.456800000000001</c:v>
                </c:pt>
                <c:pt idx="1166">
                  <c:v>51.496699999999997</c:v>
                </c:pt>
                <c:pt idx="1167">
                  <c:v>51.536499999999997</c:v>
                </c:pt>
                <c:pt idx="1168">
                  <c:v>51.5764</c:v>
                </c:pt>
                <c:pt idx="1169">
                  <c:v>51.616199999999999</c:v>
                </c:pt>
                <c:pt idx="1170">
                  <c:v>51.656100000000002</c:v>
                </c:pt>
                <c:pt idx="1171">
                  <c:v>51.695900000000002</c:v>
                </c:pt>
                <c:pt idx="1172">
                  <c:v>51.735700000000001</c:v>
                </c:pt>
                <c:pt idx="1173">
                  <c:v>51.775599999999997</c:v>
                </c:pt>
                <c:pt idx="1174">
                  <c:v>51.815399999999997</c:v>
                </c:pt>
                <c:pt idx="1175">
                  <c:v>51.8553</c:v>
                </c:pt>
                <c:pt idx="1176">
                  <c:v>51.895099999999999</c:v>
                </c:pt>
                <c:pt idx="1177">
                  <c:v>51.935000000000002</c:v>
                </c:pt>
                <c:pt idx="1178">
                  <c:v>51.974800000000002</c:v>
                </c:pt>
                <c:pt idx="1179">
                  <c:v>52.014600000000002</c:v>
                </c:pt>
                <c:pt idx="1180">
                  <c:v>52.054499999999997</c:v>
                </c:pt>
                <c:pt idx="1181">
                  <c:v>52.094299999999997</c:v>
                </c:pt>
                <c:pt idx="1182">
                  <c:v>52.1342</c:v>
                </c:pt>
                <c:pt idx="1183">
                  <c:v>52.173999999999999</c:v>
                </c:pt>
                <c:pt idx="1184">
                  <c:v>52.213900000000002</c:v>
                </c:pt>
                <c:pt idx="1185">
                  <c:v>52.253700000000002</c:v>
                </c:pt>
                <c:pt idx="1186">
                  <c:v>52.293500000000002</c:v>
                </c:pt>
                <c:pt idx="1187">
                  <c:v>52.333399999999997</c:v>
                </c:pt>
                <c:pt idx="1188">
                  <c:v>52.373199999999997</c:v>
                </c:pt>
                <c:pt idx="1189">
                  <c:v>52.4131</c:v>
                </c:pt>
                <c:pt idx="1190">
                  <c:v>52.4529</c:v>
                </c:pt>
                <c:pt idx="1191">
                  <c:v>52.492800000000003</c:v>
                </c:pt>
                <c:pt idx="1192">
                  <c:v>52.532600000000002</c:v>
                </c:pt>
                <c:pt idx="1193">
                  <c:v>52.572400000000002</c:v>
                </c:pt>
                <c:pt idx="1194">
                  <c:v>52.612299999999998</c:v>
                </c:pt>
                <c:pt idx="1195">
                  <c:v>52.652099999999997</c:v>
                </c:pt>
                <c:pt idx="1196">
                  <c:v>52.692</c:v>
                </c:pt>
                <c:pt idx="1197">
                  <c:v>52.7318</c:v>
                </c:pt>
                <c:pt idx="1198">
                  <c:v>52.771700000000003</c:v>
                </c:pt>
                <c:pt idx="1199">
                  <c:v>52.811500000000002</c:v>
                </c:pt>
                <c:pt idx="1200">
                  <c:v>52.851300000000002</c:v>
                </c:pt>
                <c:pt idx="1201">
                  <c:v>52.891199999999998</c:v>
                </c:pt>
                <c:pt idx="1202">
                  <c:v>52.930999999999997</c:v>
                </c:pt>
                <c:pt idx="1203">
                  <c:v>52.9709</c:v>
                </c:pt>
                <c:pt idx="1204">
                  <c:v>53.0107</c:v>
                </c:pt>
                <c:pt idx="1205">
                  <c:v>53.050600000000003</c:v>
                </c:pt>
                <c:pt idx="1206">
                  <c:v>53.090400000000002</c:v>
                </c:pt>
                <c:pt idx="1207">
                  <c:v>53.130200000000002</c:v>
                </c:pt>
                <c:pt idx="1208">
                  <c:v>53.170099999999998</c:v>
                </c:pt>
                <c:pt idx="1209">
                  <c:v>53.209899999999998</c:v>
                </c:pt>
                <c:pt idx="1210">
                  <c:v>53.2498</c:v>
                </c:pt>
                <c:pt idx="1211">
                  <c:v>53.2896</c:v>
                </c:pt>
                <c:pt idx="1212">
                  <c:v>53.329500000000003</c:v>
                </c:pt>
                <c:pt idx="1213">
                  <c:v>53.369300000000003</c:v>
                </c:pt>
                <c:pt idx="1214">
                  <c:v>53.409100000000002</c:v>
                </c:pt>
                <c:pt idx="1215">
                  <c:v>53.448999999999998</c:v>
                </c:pt>
                <c:pt idx="1216">
                  <c:v>53.488799999999998</c:v>
                </c:pt>
                <c:pt idx="1217">
                  <c:v>53.528700000000001</c:v>
                </c:pt>
                <c:pt idx="1218">
                  <c:v>53.5685</c:v>
                </c:pt>
                <c:pt idx="1219">
                  <c:v>53.608400000000003</c:v>
                </c:pt>
                <c:pt idx="1220">
                  <c:v>53.648200000000003</c:v>
                </c:pt>
                <c:pt idx="1221">
                  <c:v>53.688000000000002</c:v>
                </c:pt>
                <c:pt idx="1222">
                  <c:v>53.727899999999998</c:v>
                </c:pt>
                <c:pt idx="1223">
                  <c:v>53.767699999999998</c:v>
                </c:pt>
                <c:pt idx="1224">
                  <c:v>53.807600000000001</c:v>
                </c:pt>
                <c:pt idx="1225">
                  <c:v>53.8474</c:v>
                </c:pt>
                <c:pt idx="1226">
                  <c:v>53.887300000000003</c:v>
                </c:pt>
                <c:pt idx="1227">
                  <c:v>53.927100000000003</c:v>
                </c:pt>
                <c:pt idx="1228">
                  <c:v>53.966900000000003</c:v>
                </c:pt>
                <c:pt idx="1229">
                  <c:v>54.006799999999998</c:v>
                </c:pt>
                <c:pt idx="1230">
                  <c:v>54.046599999999998</c:v>
                </c:pt>
                <c:pt idx="1231">
                  <c:v>54.086500000000001</c:v>
                </c:pt>
                <c:pt idx="1232">
                  <c:v>54.126300000000001</c:v>
                </c:pt>
                <c:pt idx="1233">
                  <c:v>54.166200000000003</c:v>
                </c:pt>
                <c:pt idx="1234">
                  <c:v>54.206000000000003</c:v>
                </c:pt>
                <c:pt idx="1235">
                  <c:v>54.245800000000003</c:v>
                </c:pt>
                <c:pt idx="1236">
                  <c:v>54.285699999999999</c:v>
                </c:pt>
                <c:pt idx="1237">
                  <c:v>54.325499999999998</c:v>
                </c:pt>
                <c:pt idx="1238">
                  <c:v>54.365400000000001</c:v>
                </c:pt>
                <c:pt idx="1239">
                  <c:v>54.405200000000001</c:v>
                </c:pt>
                <c:pt idx="1240">
                  <c:v>54.445099999999996</c:v>
                </c:pt>
                <c:pt idx="1241">
                  <c:v>54.484900000000003</c:v>
                </c:pt>
                <c:pt idx="1242">
                  <c:v>54.524700000000003</c:v>
                </c:pt>
                <c:pt idx="1243">
                  <c:v>54.564599999999999</c:v>
                </c:pt>
                <c:pt idx="1244">
                  <c:v>54.604399999999998</c:v>
                </c:pt>
                <c:pt idx="1245">
                  <c:v>54.644300000000001</c:v>
                </c:pt>
                <c:pt idx="1246">
                  <c:v>54.684100000000001</c:v>
                </c:pt>
                <c:pt idx="1247">
                  <c:v>54.723999999999997</c:v>
                </c:pt>
                <c:pt idx="1248">
                  <c:v>54.763800000000003</c:v>
                </c:pt>
                <c:pt idx="1249">
                  <c:v>54.803600000000003</c:v>
                </c:pt>
                <c:pt idx="1250">
                  <c:v>54.843499999999999</c:v>
                </c:pt>
                <c:pt idx="1251">
                  <c:v>54.883299999999998</c:v>
                </c:pt>
                <c:pt idx="1252">
                  <c:v>54.923200000000001</c:v>
                </c:pt>
                <c:pt idx="1253">
                  <c:v>54.963000000000001</c:v>
                </c:pt>
                <c:pt idx="1254">
                  <c:v>55.002899999999997</c:v>
                </c:pt>
                <c:pt idx="1255">
                  <c:v>55.042700000000004</c:v>
                </c:pt>
                <c:pt idx="1256">
                  <c:v>55.082500000000003</c:v>
                </c:pt>
                <c:pt idx="1257">
                  <c:v>55.122399999999999</c:v>
                </c:pt>
                <c:pt idx="1258">
                  <c:v>55.162199999999999</c:v>
                </c:pt>
                <c:pt idx="1259">
                  <c:v>55.202100000000002</c:v>
                </c:pt>
                <c:pt idx="1260">
                  <c:v>55.241900000000001</c:v>
                </c:pt>
                <c:pt idx="1261">
                  <c:v>55.281799999999997</c:v>
                </c:pt>
                <c:pt idx="1262">
                  <c:v>55.321599999999997</c:v>
                </c:pt>
                <c:pt idx="1263">
                  <c:v>55.361400000000003</c:v>
                </c:pt>
                <c:pt idx="1264">
                  <c:v>55.401299999999999</c:v>
                </c:pt>
                <c:pt idx="1265">
                  <c:v>55.441099999999999</c:v>
                </c:pt>
                <c:pt idx="1266">
                  <c:v>55.481000000000002</c:v>
                </c:pt>
                <c:pt idx="1267">
                  <c:v>55.520800000000001</c:v>
                </c:pt>
                <c:pt idx="1268">
                  <c:v>55.560699999999997</c:v>
                </c:pt>
                <c:pt idx="1269">
                  <c:v>55.600499999999997</c:v>
                </c:pt>
                <c:pt idx="1270">
                  <c:v>55.640300000000003</c:v>
                </c:pt>
                <c:pt idx="1271">
                  <c:v>55.680199999999999</c:v>
                </c:pt>
                <c:pt idx="1272">
                  <c:v>55.72</c:v>
                </c:pt>
                <c:pt idx="1273">
                  <c:v>55.759900000000002</c:v>
                </c:pt>
                <c:pt idx="1274">
                  <c:v>55.799700000000001</c:v>
                </c:pt>
                <c:pt idx="1275">
                  <c:v>55.839599999999997</c:v>
                </c:pt>
                <c:pt idx="1276">
                  <c:v>55.879399999999997</c:v>
                </c:pt>
                <c:pt idx="1277">
                  <c:v>55.919199999999996</c:v>
                </c:pt>
                <c:pt idx="1278">
                  <c:v>55.959099999999999</c:v>
                </c:pt>
                <c:pt idx="1279">
                  <c:v>55.998899999999999</c:v>
                </c:pt>
                <c:pt idx="1280">
                  <c:v>56.038800000000002</c:v>
                </c:pt>
                <c:pt idx="1281">
                  <c:v>56.078600000000002</c:v>
                </c:pt>
                <c:pt idx="1282">
                  <c:v>56.118499999999997</c:v>
                </c:pt>
                <c:pt idx="1283">
                  <c:v>56.158299999999997</c:v>
                </c:pt>
                <c:pt idx="1284">
                  <c:v>56.198099999999997</c:v>
                </c:pt>
                <c:pt idx="1285">
                  <c:v>56.238</c:v>
                </c:pt>
                <c:pt idx="1286">
                  <c:v>56.277799999999999</c:v>
                </c:pt>
                <c:pt idx="1287">
                  <c:v>56.317700000000002</c:v>
                </c:pt>
                <c:pt idx="1288">
                  <c:v>56.357500000000002</c:v>
                </c:pt>
                <c:pt idx="1289">
                  <c:v>56.397399999999998</c:v>
                </c:pt>
                <c:pt idx="1290">
                  <c:v>56.437199999999997</c:v>
                </c:pt>
                <c:pt idx="1291">
                  <c:v>56.476999999999997</c:v>
                </c:pt>
                <c:pt idx="1292">
                  <c:v>56.5169</c:v>
                </c:pt>
                <c:pt idx="1293">
                  <c:v>56.556699999999999</c:v>
                </c:pt>
                <c:pt idx="1294">
                  <c:v>56.596600000000002</c:v>
                </c:pt>
                <c:pt idx="1295">
                  <c:v>56.636400000000002</c:v>
                </c:pt>
                <c:pt idx="1296">
                  <c:v>56.676299999999998</c:v>
                </c:pt>
                <c:pt idx="1297">
                  <c:v>56.716099999999997</c:v>
                </c:pt>
                <c:pt idx="1298">
                  <c:v>56.755899999999997</c:v>
                </c:pt>
                <c:pt idx="1299">
                  <c:v>56.7958</c:v>
                </c:pt>
                <c:pt idx="1300">
                  <c:v>56.835599999999999</c:v>
                </c:pt>
                <c:pt idx="1301">
                  <c:v>56.875500000000002</c:v>
                </c:pt>
                <c:pt idx="1302">
                  <c:v>56.915300000000002</c:v>
                </c:pt>
                <c:pt idx="1303">
                  <c:v>56.955199999999998</c:v>
                </c:pt>
                <c:pt idx="1304">
                  <c:v>56.994999999999997</c:v>
                </c:pt>
                <c:pt idx="1305">
                  <c:v>57.034799999999997</c:v>
                </c:pt>
                <c:pt idx="1306">
                  <c:v>57.0747</c:v>
                </c:pt>
                <c:pt idx="1307">
                  <c:v>57.1145</c:v>
                </c:pt>
                <c:pt idx="1308">
                  <c:v>57.154400000000003</c:v>
                </c:pt>
                <c:pt idx="1309">
                  <c:v>57.194200000000002</c:v>
                </c:pt>
                <c:pt idx="1310">
                  <c:v>57.234099999999998</c:v>
                </c:pt>
                <c:pt idx="1311">
                  <c:v>57.273899999999998</c:v>
                </c:pt>
                <c:pt idx="1312">
                  <c:v>57.313699999999997</c:v>
                </c:pt>
                <c:pt idx="1313">
                  <c:v>57.3536</c:v>
                </c:pt>
                <c:pt idx="1314">
                  <c:v>57.3934</c:v>
                </c:pt>
                <c:pt idx="1315">
                  <c:v>57.433300000000003</c:v>
                </c:pt>
                <c:pt idx="1316">
                  <c:v>57.473100000000002</c:v>
                </c:pt>
                <c:pt idx="1317">
                  <c:v>57.512999999999998</c:v>
                </c:pt>
                <c:pt idx="1318">
                  <c:v>57.552799999999998</c:v>
                </c:pt>
                <c:pt idx="1319">
                  <c:v>57.592599999999997</c:v>
                </c:pt>
                <c:pt idx="1320">
                  <c:v>57.6325</c:v>
                </c:pt>
                <c:pt idx="1321">
                  <c:v>57.6723</c:v>
                </c:pt>
                <c:pt idx="1322">
                  <c:v>57.712200000000003</c:v>
                </c:pt>
                <c:pt idx="1323">
                  <c:v>57.752000000000002</c:v>
                </c:pt>
                <c:pt idx="1324">
                  <c:v>57.791899999999998</c:v>
                </c:pt>
                <c:pt idx="1325">
                  <c:v>57.831699999999998</c:v>
                </c:pt>
                <c:pt idx="1326">
                  <c:v>57.871499999999997</c:v>
                </c:pt>
                <c:pt idx="1327">
                  <c:v>57.9114</c:v>
                </c:pt>
                <c:pt idx="1328">
                  <c:v>57.9512</c:v>
                </c:pt>
                <c:pt idx="1329">
                  <c:v>57.991100000000003</c:v>
                </c:pt>
                <c:pt idx="1330">
                  <c:v>58.030900000000003</c:v>
                </c:pt>
                <c:pt idx="1331">
                  <c:v>58.070799999999998</c:v>
                </c:pt>
                <c:pt idx="1332">
                  <c:v>58.110599999999998</c:v>
                </c:pt>
                <c:pt idx="1333">
                  <c:v>58.150399999999998</c:v>
                </c:pt>
                <c:pt idx="1334">
                  <c:v>58.190300000000001</c:v>
                </c:pt>
                <c:pt idx="1335">
                  <c:v>58.2301</c:v>
                </c:pt>
                <c:pt idx="1336">
                  <c:v>58.27</c:v>
                </c:pt>
                <c:pt idx="1337">
                  <c:v>58.309800000000003</c:v>
                </c:pt>
                <c:pt idx="1338">
                  <c:v>58.349699999999999</c:v>
                </c:pt>
                <c:pt idx="1339">
                  <c:v>58.389499999999998</c:v>
                </c:pt>
                <c:pt idx="1340">
                  <c:v>58.429299999999998</c:v>
                </c:pt>
                <c:pt idx="1341">
                  <c:v>58.469200000000001</c:v>
                </c:pt>
                <c:pt idx="1342">
                  <c:v>58.509</c:v>
                </c:pt>
                <c:pt idx="1343">
                  <c:v>58.548900000000003</c:v>
                </c:pt>
                <c:pt idx="1344">
                  <c:v>58.588700000000003</c:v>
                </c:pt>
                <c:pt idx="1345">
                  <c:v>58.628599999999999</c:v>
                </c:pt>
                <c:pt idx="1346">
                  <c:v>58.668399999999998</c:v>
                </c:pt>
                <c:pt idx="1347">
                  <c:v>58.708199999999998</c:v>
                </c:pt>
                <c:pt idx="1348">
                  <c:v>58.748100000000001</c:v>
                </c:pt>
                <c:pt idx="1349">
                  <c:v>58.7879</c:v>
                </c:pt>
                <c:pt idx="1350">
                  <c:v>58.827800000000003</c:v>
                </c:pt>
                <c:pt idx="1351">
                  <c:v>58.867600000000003</c:v>
                </c:pt>
                <c:pt idx="1352">
                  <c:v>58.907499999999999</c:v>
                </c:pt>
                <c:pt idx="1353">
                  <c:v>58.947299999999998</c:v>
                </c:pt>
                <c:pt idx="1354">
                  <c:v>58.987099999999998</c:v>
                </c:pt>
                <c:pt idx="1355">
                  <c:v>59.027000000000001</c:v>
                </c:pt>
                <c:pt idx="1356">
                  <c:v>59.066800000000001</c:v>
                </c:pt>
                <c:pt idx="1357">
                  <c:v>59.106699999999996</c:v>
                </c:pt>
                <c:pt idx="1358">
                  <c:v>59.146500000000003</c:v>
                </c:pt>
                <c:pt idx="1359">
                  <c:v>59.186300000000003</c:v>
                </c:pt>
                <c:pt idx="1360">
                  <c:v>59.226199999999999</c:v>
                </c:pt>
                <c:pt idx="1361">
                  <c:v>59.265999999999998</c:v>
                </c:pt>
                <c:pt idx="1362">
                  <c:v>59.305900000000001</c:v>
                </c:pt>
                <c:pt idx="1363">
                  <c:v>59.345700000000001</c:v>
                </c:pt>
                <c:pt idx="1364">
                  <c:v>59.385599999999997</c:v>
                </c:pt>
                <c:pt idx="1365">
                  <c:v>59.425400000000003</c:v>
                </c:pt>
                <c:pt idx="1366">
                  <c:v>59.465200000000003</c:v>
                </c:pt>
                <c:pt idx="1367">
                  <c:v>59.505099999999999</c:v>
                </c:pt>
                <c:pt idx="1368">
                  <c:v>59.544899999999998</c:v>
                </c:pt>
                <c:pt idx="1369">
                  <c:v>59.584800000000001</c:v>
                </c:pt>
                <c:pt idx="1370">
                  <c:v>59.624600000000001</c:v>
                </c:pt>
                <c:pt idx="1371">
                  <c:v>59.664499999999997</c:v>
                </c:pt>
                <c:pt idx="1372">
                  <c:v>59.704300000000003</c:v>
                </c:pt>
                <c:pt idx="1373">
                  <c:v>59.744100000000003</c:v>
                </c:pt>
                <c:pt idx="1374">
                  <c:v>59.783999999999999</c:v>
                </c:pt>
                <c:pt idx="1375">
                  <c:v>59.823799999999999</c:v>
                </c:pt>
                <c:pt idx="1376">
                  <c:v>59.863700000000001</c:v>
                </c:pt>
                <c:pt idx="1377">
                  <c:v>59.903500000000001</c:v>
                </c:pt>
                <c:pt idx="1378">
                  <c:v>59.943399999999997</c:v>
                </c:pt>
                <c:pt idx="1379">
                  <c:v>59.983199999999997</c:v>
                </c:pt>
                <c:pt idx="1380">
                  <c:v>60.023000000000003</c:v>
                </c:pt>
                <c:pt idx="1381">
                  <c:v>60.062899999999999</c:v>
                </c:pt>
                <c:pt idx="1382">
                  <c:v>60.102699999999999</c:v>
                </c:pt>
                <c:pt idx="1383">
                  <c:v>60.142600000000002</c:v>
                </c:pt>
                <c:pt idx="1384">
                  <c:v>60.182400000000001</c:v>
                </c:pt>
                <c:pt idx="1385">
                  <c:v>60.222299999999997</c:v>
                </c:pt>
                <c:pt idx="1386">
                  <c:v>60.262099999999997</c:v>
                </c:pt>
                <c:pt idx="1387">
                  <c:v>60.301900000000003</c:v>
                </c:pt>
                <c:pt idx="1388">
                  <c:v>60.341799999999999</c:v>
                </c:pt>
                <c:pt idx="1389">
                  <c:v>60.381599999999999</c:v>
                </c:pt>
                <c:pt idx="1390">
                  <c:v>60.421500000000002</c:v>
                </c:pt>
                <c:pt idx="1391">
                  <c:v>60.461300000000001</c:v>
                </c:pt>
                <c:pt idx="1392">
                  <c:v>60.501199999999997</c:v>
                </c:pt>
                <c:pt idx="1393">
                  <c:v>60.540999999999997</c:v>
                </c:pt>
                <c:pt idx="1394">
                  <c:v>60.580800000000004</c:v>
                </c:pt>
                <c:pt idx="1395">
                  <c:v>60.620699999999999</c:v>
                </c:pt>
                <c:pt idx="1396">
                  <c:v>60.660499999999999</c:v>
                </c:pt>
                <c:pt idx="1397">
                  <c:v>60.700400000000002</c:v>
                </c:pt>
                <c:pt idx="1398">
                  <c:v>60.740200000000002</c:v>
                </c:pt>
                <c:pt idx="1399">
                  <c:v>60.780099999999997</c:v>
                </c:pt>
                <c:pt idx="1400">
                  <c:v>60.819899999999997</c:v>
                </c:pt>
                <c:pt idx="1401">
                  <c:v>60.859699999999997</c:v>
                </c:pt>
                <c:pt idx="1402">
                  <c:v>60.8996</c:v>
                </c:pt>
                <c:pt idx="1403">
                  <c:v>60.939399999999999</c:v>
                </c:pt>
                <c:pt idx="1404">
                  <c:v>60.979300000000002</c:v>
                </c:pt>
                <c:pt idx="1405">
                  <c:v>61.019100000000002</c:v>
                </c:pt>
                <c:pt idx="1406">
                  <c:v>61.058999999999997</c:v>
                </c:pt>
                <c:pt idx="1407">
                  <c:v>61.098799999999997</c:v>
                </c:pt>
                <c:pt idx="1408">
                  <c:v>61.138599999999997</c:v>
                </c:pt>
                <c:pt idx="1409">
                  <c:v>61.1785</c:v>
                </c:pt>
                <c:pt idx="1410">
                  <c:v>61.218299999999999</c:v>
                </c:pt>
                <c:pt idx="1411">
                  <c:v>61.258200000000002</c:v>
                </c:pt>
                <c:pt idx="1412">
                  <c:v>61.298000000000002</c:v>
                </c:pt>
                <c:pt idx="1413">
                  <c:v>61.337899999999998</c:v>
                </c:pt>
                <c:pt idx="1414">
                  <c:v>61.377699999999997</c:v>
                </c:pt>
                <c:pt idx="1415">
                  <c:v>61.417499999999997</c:v>
                </c:pt>
                <c:pt idx="1416">
                  <c:v>61.4574</c:v>
                </c:pt>
                <c:pt idx="1417">
                  <c:v>61.497199999999999</c:v>
                </c:pt>
                <c:pt idx="1418">
                  <c:v>61.537100000000002</c:v>
                </c:pt>
                <c:pt idx="1419">
                  <c:v>61.576900000000002</c:v>
                </c:pt>
                <c:pt idx="1420">
                  <c:v>61.616799999999998</c:v>
                </c:pt>
                <c:pt idx="1421">
                  <c:v>61.656599999999997</c:v>
                </c:pt>
                <c:pt idx="1422">
                  <c:v>61.696399999999997</c:v>
                </c:pt>
                <c:pt idx="1423">
                  <c:v>61.7363</c:v>
                </c:pt>
                <c:pt idx="1424">
                  <c:v>61.7761</c:v>
                </c:pt>
                <c:pt idx="1425">
                  <c:v>61.816000000000003</c:v>
                </c:pt>
                <c:pt idx="1426">
                  <c:v>61.855800000000002</c:v>
                </c:pt>
                <c:pt idx="1427">
                  <c:v>61.895699999999998</c:v>
                </c:pt>
                <c:pt idx="1428">
                  <c:v>61.935499999999998</c:v>
                </c:pt>
                <c:pt idx="1429">
                  <c:v>61.975299999999997</c:v>
                </c:pt>
                <c:pt idx="1430">
                  <c:v>62.0152</c:v>
                </c:pt>
                <c:pt idx="1431">
                  <c:v>62.055</c:v>
                </c:pt>
                <c:pt idx="1432">
                  <c:v>62.094900000000003</c:v>
                </c:pt>
                <c:pt idx="1433">
                  <c:v>62.134700000000002</c:v>
                </c:pt>
                <c:pt idx="1434">
                  <c:v>62.174599999999998</c:v>
                </c:pt>
                <c:pt idx="1435">
                  <c:v>62.214399999999998</c:v>
                </c:pt>
                <c:pt idx="1436">
                  <c:v>62.254199999999997</c:v>
                </c:pt>
                <c:pt idx="1437">
                  <c:v>62.2941</c:v>
                </c:pt>
                <c:pt idx="1438">
                  <c:v>62.3339</c:v>
                </c:pt>
                <c:pt idx="1439">
                  <c:v>62.373800000000003</c:v>
                </c:pt>
                <c:pt idx="1440">
                  <c:v>62.413600000000002</c:v>
                </c:pt>
                <c:pt idx="1441">
                  <c:v>62.453499999999998</c:v>
                </c:pt>
                <c:pt idx="1442">
                  <c:v>62.493299999999998</c:v>
                </c:pt>
                <c:pt idx="1443">
                  <c:v>62.533099999999997</c:v>
                </c:pt>
                <c:pt idx="1444">
                  <c:v>62.573</c:v>
                </c:pt>
                <c:pt idx="1445">
                  <c:v>62.6128</c:v>
                </c:pt>
                <c:pt idx="1446">
                  <c:v>62.652700000000003</c:v>
                </c:pt>
                <c:pt idx="1447">
                  <c:v>62.692500000000003</c:v>
                </c:pt>
                <c:pt idx="1448">
                  <c:v>62.732399999999998</c:v>
                </c:pt>
                <c:pt idx="1449">
                  <c:v>62.772199999999998</c:v>
                </c:pt>
                <c:pt idx="1450">
                  <c:v>62.811999999999998</c:v>
                </c:pt>
                <c:pt idx="1451">
                  <c:v>62.851900000000001</c:v>
                </c:pt>
                <c:pt idx="1452">
                  <c:v>62.8917</c:v>
                </c:pt>
                <c:pt idx="1453">
                  <c:v>62.931600000000003</c:v>
                </c:pt>
                <c:pt idx="1454">
                  <c:v>62.971400000000003</c:v>
                </c:pt>
                <c:pt idx="1455">
                  <c:v>63.011299999999999</c:v>
                </c:pt>
                <c:pt idx="1456">
                  <c:v>63.051099999999998</c:v>
                </c:pt>
                <c:pt idx="1457">
                  <c:v>63.090899999999998</c:v>
                </c:pt>
                <c:pt idx="1458">
                  <c:v>63.130800000000001</c:v>
                </c:pt>
                <c:pt idx="1459">
                  <c:v>63.1706</c:v>
                </c:pt>
                <c:pt idx="1460">
                  <c:v>63.210500000000003</c:v>
                </c:pt>
                <c:pt idx="1461">
                  <c:v>63.250300000000003</c:v>
                </c:pt>
                <c:pt idx="1462">
                  <c:v>63.290199999999999</c:v>
                </c:pt>
                <c:pt idx="1463">
                  <c:v>63.33</c:v>
                </c:pt>
                <c:pt idx="1464">
                  <c:v>63.369799999999998</c:v>
                </c:pt>
                <c:pt idx="1465">
                  <c:v>63.409700000000001</c:v>
                </c:pt>
                <c:pt idx="1466">
                  <c:v>63.4495</c:v>
                </c:pt>
                <c:pt idx="1467">
                  <c:v>63.489400000000003</c:v>
                </c:pt>
                <c:pt idx="1468">
                  <c:v>63.529200000000003</c:v>
                </c:pt>
                <c:pt idx="1469">
                  <c:v>63.569099999999999</c:v>
                </c:pt>
                <c:pt idx="1470">
                  <c:v>63.608899999999998</c:v>
                </c:pt>
                <c:pt idx="1471">
                  <c:v>63.648699999999998</c:v>
                </c:pt>
                <c:pt idx="1472">
                  <c:v>63.688600000000001</c:v>
                </c:pt>
                <c:pt idx="1473">
                  <c:v>63.728400000000001</c:v>
                </c:pt>
                <c:pt idx="1474">
                  <c:v>63.768300000000004</c:v>
                </c:pt>
                <c:pt idx="1475">
                  <c:v>63.808100000000003</c:v>
                </c:pt>
                <c:pt idx="1476">
                  <c:v>63.847999999999999</c:v>
                </c:pt>
                <c:pt idx="1477">
                  <c:v>63.887799999999999</c:v>
                </c:pt>
                <c:pt idx="1478">
                  <c:v>63.927599999999998</c:v>
                </c:pt>
                <c:pt idx="1479">
                  <c:v>63.967500000000001</c:v>
                </c:pt>
                <c:pt idx="1480">
                  <c:v>64.007300000000001</c:v>
                </c:pt>
                <c:pt idx="1481">
                  <c:v>64.047200000000004</c:v>
                </c:pt>
                <c:pt idx="1482">
                  <c:v>64.087000000000003</c:v>
                </c:pt>
                <c:pt idx="1483">
                  <c:v>64.126900000000006</c:v>
                </c:pt>
                <c:pt idx="1484">
                  <c:v>64.166700000000006</c:v>
                </c:pt>
                <c:pt idx="1485">
                  <c:v>64.206500000000005</c:v>
                </c:pt>
                <c:pt idx="1486">
                  <c:v>64.246399999999994</c:v>
                </c:pt>
                <c:pt idx="1487">
                  <c:v>64.286199999999994</c:v>
                </c:pt>
                <c:pt idx="1488">
                  <c:v>64.326099999999997</c:v>
                </c:pt>
                <c:pt idx="1489">
                  <c:v>64.365899999999996</c:v>
                </c:pt>
                <c:pt idx="1490">
                  <c:v>64.405799999999999</c:v>
                </c:pt>
                <c:pt idx="1491">
                  <c:v>64.445599999999999</c:v>
                </c:pt>
                <c:pt idx="1492">
                  <c:v>64.485399999999998</c:v>
                </c:pt>
                <c:pt idx="1493">
                  <c:v>64.525300000000001</c:v>
                </c:pt>
                <c:pt idx="1494">
                  <c:v>64.565100000000001</c:v>
                </c:pt>
                <c:pt idx="1495">
                  <c:v>64.605000000000004</c:v>
                </c:pt>
                <c:pt idx="1496">
                  <c:v>64.644800000000004</c:v>
                </c:pt>
                <c:pt idx="1497">
                  <c:v>64.684700000000007</c:v>
                </c:pt>
                <c:pt idx="1498">
                  <c:v>64.724500000000006</c:v>
                </c:pt>
                <c:pt idx="1499">
                  <c:v>64.764300000000006</c:v>
                </c:pt>
                <c:pt idx="1500">
                  <c:v>64.804199999999994</c:v>
                </c:pt>
                <c:pt idx="1501">
                  <c:v>64.843999999999994</c:v>
                </c:pt>
                <c:pt idx="1502">
                  <c:v>64.883899999999997</c:v>
                </c:pt>
                <c:pt idx="1503">
                  <c:v>64.923699999999997</c:v>
                </c:pt>
                <c:pt idx="1504">
                  <c:v>64.9636</c:v>
                </c:pt>
                <c:pt idx="1505">
                  <c:v>65.003399999999999</c:v>
                </c:pt>
                <c:pt idx="1506">
                  <c:v>65.043199999999999</c:v>
                </c:pt>
                <c:pt idx="1507">
                  <c:v>65.083100000000002</c:v>
                </c:pt>
                <c:pt idx="1508">
                  <c:v>65.122900000000001</c:v>
                </c:pt>
                <c:pt idx="1509">
                  <c:v>65.162800000000004</c:v>
                </c:pt>
                <c:pt idx="1510">
                  <c:v>65.202600000000004</c:v>
                </c:pt>
                <c:pt idx="1511">
                  <c:v>65.242500000000007</c:v>
                </c:pt>
                <c:pt idx="1512">
                  <c:v>65.282300000000006</c:v>
                </c:pt>
                <c:pt idx="1513">
                  <c:v>65.322100000000006</c:v>
                </c:pt>
                <c:pt idx="1514">
                  <c:v>65.361999999999995</c:v>
                </c:pt>
                <c:pt idx="1515">
                  <c:v>65.401799999999994</c:v>
                </c:pt>
                <c:pt idx="1516">
                  <c:v>65.441699999999997</c:v>
                </c:pt>
                <c:pt idx="1517">
                  <c:v>65.481499999999997</c:v>
                </c:pt>
                <c:pt idx="1518">
                  <c:v>65.5214</c:v>
                </c:pt>
                <c:pt idx="1519">
                  <c:v>65.561199999999999</c:v>
                </c:pt>
                <c:pt idx="1520">
                  <c:v>65.600999999999999</c:v>
                </c:pt>
                <c:pt idx="1521">
                  <c:v>65.640900000000002</c:v>
                </c:pt>
                <c:pt idx="1522">
                  <c:v>65.680700000000002</c:v>
                </c:pt>
                <c:pt idx="1523">
                  <c:v>65.720600000000005</c:v>
                </c:pt>
                <c:pt idx="1524">
                  <c:v>65.760400000000004</c:v>
                </c:pt>
                <c:pt idx="1525">
                  <c:v>65.800299999999993</c:v>
                </c:pt>
                <c:pt idx="1526">
                  <c:v>65.840100000000007</c:v>
                </c:pt>
                <c:pt idx="1527">
                  <c:v>65.879900000000006</c:v>
                </c:pt>
                <c:pt idx="1528">
                  <c:v>65.919799999999995</c:v>
                </c:pt>
                <c:pt idx="1529">
                  <c:v>65.959599999999995</c:v>
                </c:pt>
                <c:pt idx="1530">
                  <c:v>65.999499999999998</c:v>
                </c:pt>
                <c:pt idx="1531">
                  <c:v>66.039299999999997</c:v>
                </c:pt>
                <c:pt idx="1532">
                  <c:v>66.0792</c:v>
                </c:pt>
                <c:pt idx="1533">
                  <c:v>66.119</c:v>
                </c:pt>
                <c:pt idx="1534">
                  <c:v>66.158799999999999</c:v>
                </c:pt>
                <c:pt idx="1535">
                  <c:v>66.198700000000002</c:v>
                </c:pt>
                <c:pt idx="1536">
                  <c:v>66.238500000000002</c:v>
                </c:pt>
                <c:pt idx="1537">
                  <c:v>66.278400000000005</c:v>
                </c:pt>
                <c:pt idx="1538">
                  <c:v>66.318200000000004</c:v>
                </c:pt>
                <c:pt idx="1539">
                  <c:v>66.358099999999993</c:v>
                </c:pt>
                <c:pt idx="1540">
                  <c:v>66.397900000000007</c:v>
                </c:pt>
                <c:pt idx="1541">
                  <c:v>66.437700000000007</c:v>
                </c:pt>
                <c:pt idx="1542">
                  <c:v>66.477599999999995</c:v>
                </c:pt>
                <c:pt idx="1543">
                  <c:v>66.517399999999995</c:v>
                </c:pt>
                <c:pt idx="1544">
                  <c:v>66.557299999999998</c:v>
                </c:pt>
                <c:pt idx="1545">
                  <c:v>66.597099999999998</c:v>
                </c:pt>
                <c:pt idx="1546">
                  <c:v>66.637</c:v>
                </c:pt>
                <c:pt idx="1547">
                  <c:v>66.6768</c:v>
                </c:pt>
                <c:pt idx="1548">
                  <c:v>66.7166</c:v>
                </c:pt>
                <c:pt idx="1549">
                  <c:v>66.756500000000003</c:v>
                </c:pt>
                <c:pt idx="1550">
                  <c:v>66.796300000000002</c:v>
                </c:pt>
                <c:pt idx="1551">
                  <c:v>66.836200000000005</c:v>
                </c:pt>
                <c:pt idx="1552">
                  <c:v>66.876000000000005</c:v>
                </c:pt>
                <c:pt idx="1553">
                  <c:v>66.915899999999993</c:v>
                </c:pt>
                <c:pt idx="1554">
                  <c:v>66.955699999999993</c:v>
                </c:pt>
                <c:pt idx="1555">
                  <c:v>66.995500000000007</c:v>
                </c:pt>
                <c:pt idx="1556">
                  <c:v>67.035399999999996</c:v>
                </c:pt>
                <c:pt idx="1557">
                  <c:v>67.075199999999995</c:v>
                </c:pt>
                <c:pt idx="1558">
                  <c:v>67.115099999999998</c:v>
                </c:pt>
                <c:pt idx="1559">
                  <c:v>67.154899999999998</c:v>
                </c:pt>
                <c:pt idx="1560">
                  <c:v>67.194800000000001</c:v>
                </c:pt>
                <c:pt idx="1561">
                  <c:v>67.2346</c:v>
                </c:pt>
                <c:pt idx="1562">
                  <c:v>67.2744</c:v>
                </c:pt>
                <c:pt idx="1563">
                  <c:v>67.314300000000003</c:v>
                </c:pt>
                <c:pt idx="1564">
                  <c:v>67.354100000000003</c:v>
                </c:pt>
                <c:pt idx="1565">
                  <c:v>67.394000000000005</c:v>
                </c:pt>
                <c:pt idx="1566">
                  <c:v>67.433800000000005</c:v>
                </c:pt>
                <c:pt idx="1567">
                  <c:v>67.473699999999994</c:v>
                </c:pt>
                <c:pt idx="1568">
                  <c:v>67.513499999999993</c:v>
                </c:pt>
                <c:pt idx="1569">
                  <c:v>67.553299999999993</c:v>
                </c:pt>
                <c:pt idx="1570">
                  <c:v>67.593199999999996</c:v>
                </c:pt>
                <c:pt idx="1571">
                  <c:v>67.632999999999996</c:v>
                </c:pt>
                <c:pt idx="1572">
                  <c:v>67.672899999999998</c:v>
                </c:pt>
                <c:pt idx="1573">
                  <c:v>67.712699999999998</c:v>
                </c:pt>
                <c:pt idx="1574">
                  <c:v>67.752600000000001</c:v>
                </c:pt>
                <c:pt idx="1575">
                  <c:v>67.792400000000001</c:v>
                </c:pt>
                <c:pt idx="1576">
                  <c:v>67.8322</c:v>
                </c:pt>
                <c:pt idx="1577">
                  <c:v>67.872100000000003</c:v>
                </c:pt>
                <c:pt idx="1578">
                  <c:v>67.911900000000003</c:v>
                </c:pt>
                <c:pt idx="1579">
                  <c:v>67.951800000000006</c:v>
                </c:pt>
                <c:pt idx="1580">
                  <c:v>67.991600000000005</c:v>
                </c:pt>
                <c:pt idx="1581">
                  <c:v>68.031499999999994</c:v>
                </c:pt>
                <c:pt idx="1582">
                  <c:v>68.071299999999994</c:v>
                </c:pt>
                <c:pt idx="1583">
                  <c:v>68.111099999999993</c:v>
                </c:pt>
                <c:pt idx="1584">
                  <c:v>68.150999999999996</c:v>
                </c:pt>
                <c:pt idx="1585">
                  <c:v>68.190799999999996</c:v>
                </c:pt>
                <c:pt idx="1586">
                  <c:v>68.230699999999999</c:v>
                </c:pt>
                <c:pt idx="1587">
                  <c:v>68.270499999999998</c:v>
                </c:pt>
                <c:pt idx="1588">
                  <c:v>68.310400000000001</c:v>
                </c:pt>
                <c:pt idx="1589">
                  <c:v>68.350200000000001</c:v>
                </c:pt>
                <c:pt idx="1590">
                  <c:v>68.39</c:v>
                </c:pt>
                <c:pt idx="1591">
                  <c:v>68.429900000000004</c:v>
                </c:pt>
                <c:pt idx="1592">
                  <c:v>68.469700000000003</c:v>
                </c:pt>
                <c:pt idx="1593">
                  <c:v>68.509600000000006</c:v>
                </c:pt>
                <c:pt idx="1594">
                  <c:v>68.549400000000006</c:v>
                </c:pt>
                <c:pt idx="1595">
                  <c:v>68.589299999999994</c:v>
                </c:pt>
                <c:pt idx="1596">
                  <c:v>68.629099999999994</c:v>
                </c:pt>
                <c:pt idx="1597">
                  <c:v>68.668899999999994</c:v>
                </c:pt>
                <c:pt idx="1598">
                  <c:v>68.708799999999997</c:v>
                </c:pt>
                <c:pt idx="1599">
                  <c:v>68.748599999999996</c:v>
                </c:pt>
                <c:pt idx="1600">
                  <c:v>68.788499999999999</c:v>
                </c:pt>
                <c:pt idx="1601">
                  <c:v>68.828299999999999</c:v>
                </c:pt>
                <c:pt idx="1602">
                  <c:v>68.868200000000002</c:v>
                </c:pt>
                <c:pt idx="1603">
                  <c:v>68.908000000000001</c:v>
                </c:pt>
                <c:pt idx="1604">
                  <c:v>68.947800000000001</c:v>
                </c:pt>
                <c:pt idx="1605">
                  <c:v>68.987700000000004</c:v>
                </c:pt>
                <c:pt idx="1606">
                  <c:v>69.027500000000003</c:v>
                </c:pt>
                <c:pt idx="1607">
                  <c:v>69.067400000000006</c:v>
                </c:pt>
                <c:pt idx="1608">
                  <c:v>69.107200000000006</c:v>
                </c:pt>
                <c:pt idx="1609">
                  <c:v>69.147099999999995</c:v>
                </c:pt>
                <c:pt idx="1610">
                  <c:v>69.186899999999994</c:v>
                </c:pt>
                <c:pt idx="1611">
                  <c:v>69.226699999999994</c:v>
                </c:pt>
                <c:pt idx="1612">
                  <c:v>69.266599999999997</c:v>
                </c:pt>
                <c:pt idx="1613">
                  <c:v>69.306399999999996</c:v>
                </c:pt>
                <c:pt idx="1614">
                  <c:v>69.346299999999999</c:v>
                </c:pt>
                <c:pt idx="1615">
                  <c:v>69.386099999999999</c:v>
                </c:pt>
                <c:pt idx="1616">
                  <c:v>69.426000000000002</c:v>
                </c:pt>
                <c:pt idx="1617">
                  <c:v>69.465800000000002</c:v>
                </c:pt>
                <c:pt idx="1618">
                  <c:v>69.505600000000001</c:v>
                </c:pt>
                <c:pt idx="1619">
                  <c:v>69.545500000000004</c:v>
                </c:pt>
                <c:pt idx="1620">
                  <c:v>69.585300000000004</c:v>
                </c:pt>
                <c:pt idx="1621">
                  <c:v>69.625200000000007</c:v>
                </c:pt>
                <c:pt idx="1622">
                  <c:v>69.665000000000006</c:v>
                </c:pt>
                <c:pt idx="1623">
                  <c:v>69.704899999999995</c:v>
                </c:pt>
                <c:pt idx="1624">
                  <c:v>69.744699999999995</c:v>
                </c:pt>
                <c:pt idx="1625">
                  <c:v>69.784499999999994</c:v>
                </c:pt>
                <c:pt idx="1626">
                  <c:v>69.824399999999997</c:v>
                </c:pt>
                <c:pt idx="1627">
                  <c:v>69.864199999999997</c:v>
                </c:pt>
                <c:pt idx="1628">
                  <c:v>69.9041</c:v>
                </c:pt>
                <c:pt idx="1629">
                  <c:v>69.943899999999999</c:v>
                </c:pt>
                <c:pt idx="1630">
                  <c:v>69.983800000000002</c:v>
                </c:pt>
                <c:pt idx="1631">
                  <c:v>70.023600000000002</c:v>
                </c:pt>
                <c:pt idx="1632">
                  <c:v>70.063400000000001</c:v>
                </c:pt>
                <c:pt idx="1633">
                  <c:v>70.103300000000004</c:v>
                </c:pt>
                <c:pt idx="1634">
                  <c:v>70.143100000000004</c:v>
                </c:pt>
                <c:pt idx="1635">
                  <c:v>70.183000000000007</c:v>
                </c:pt>
                <c:pt idx="1636">
                  <c:v>70.222800000000007</c:v>
                </c:pt>
                <c:pt idx="1637">
                  <c:v>70.262699999999995</c:v>
                </c:pt>
                <c:pt idx="1638">
                  <c:v>70.302499999999995</c:v>
                </c:pt>
                <c:pt idx="1639">
                  <c:v>70.342299999999994</c:v>
                </c:pt>
                <c:pt idx="1640">
                  <c:v>70.382199999999997</c:v>
                </c:pt>
                <c:pt idx="1641">
                  <c:v>70.421999999999997</c:v>
                </c:pt>
                <c:pt idx="1642">
                  <c:v>70.4619</c:v>
                </c:pt>
                <c:pt idx="1643">
                  <c:v>70.5017</c:v>
                </c:pt>
                <c:pt idx="1644">
                  <c:v>70.541600000000003</c:v>
                </c:pt>
                <c:pt idx="1645">
                  <c:v>70.581400000000002</c:v>
                </c:pt>
                <c:pt idx="1646">
                  <c:v>70.621200000000002</c:v>
                </c:pt>
                <c:pt idx="1647">
                  <c:v>70.661100000000005</c:v>
                </c:pt>
                <c:pt idx="1648">
                  <c:v>70.700900000000004</c:v>
                </c:pt>
                <c:pt idx="1649">
                  <c:v>70.740799999999993</c:v>
                </c:pt>
                <c:pt idx="1650">
                  <c:v>70.780600000000007</c:v>
                </c:pt>
                <c:pt idx="1651">
                  <c:v>70.820499999999996</c:v>
                </c:pt>
                <c:pt idx="1652">
                  <c:v>70.860299999999995</c:v>
                </c:pt>
                <c:pt idx="1653">
                  <c:v>70.900099999999995</c:v>
                </c:pt>
                <c:pt idx="1654">
                  <c:v>70.94</c:v>
                </c:pt>
                <c:pt idx="1655">
                  <c:v>70.979799999999997</c:v>
                </c:pt>
                <c:pt idx="1656">
                  <c:v>71.0197</c:v>
                </c:pt>
                <c:pt idx="1657">
                  <c:v>71.0595</c:v>
                </c:pt>
                <c:pt idx="1658">
                  <c:v>71.099400000000003</c:v>
                </c:pt>
                <c:pt idx="1659">
                  <c:v>71.139200000000002</c:v>
                </c:pt>
                <c:pt idx="1660">
                  <c:v>71.179000000000002</c:v>
                </c:pt>
                <c:pt idx="1661">
                  <c:v>71.218900000000005</c:v>
                </c:pt>
                <c:pt idx="1662">
                  <c:v>71.258700000000005</c:v>
                </c:pt>
                <c:pt idx="1663">
                  <c:v>71.298599999999993</c:v>
                </c:pt>
                <c:pt idx="1664">
                  <c:v>71.338399999999993</c:v>
                </c:pt>
                <c:pt idx="1665">
                  <c:v>71.378299999999996</c:v>
                </c:pt>
                <c:pt idx="1666">
                  <c:v>71.418099999999995</c:v>
                </c:pt>
                <c:pt idx="1667">
                  <c:v>71.457899999999995</c:v>
                </c:pt>
                <c:pt idx="1668">
                  <c:v>71.497799999999998</c:v>
                </c:pt>
                <c:pt idx="1669">
                  <c:v>71.537599999999998</c:v>
                </c:pt>
                <c:pt idx="1670">
                  <c:v>71.577500000000001</c:v>
                </c:pt>
                <c:pt idx="1671">
                  <c:v>71.6173</c:v>
                </c:pt>
                <c:pt idx="1672">
                  <c:v>71.657200000000003</c:v>
                </c:pt>
                <c:pt idx="1673">
                  <c:v>71.697000000000003</c:v>
                </c:pt>
                <c:pt idx="1674">
                  <c:v>71.736800000000002</c:v>
                </c:pt>
                <c:pt idx="1675">
                  <c:v>71.776700000000005</c:v>
                </c:pt>
                <c:pt idx="1676">
                  <c:v>71.816500000000005</c:v>
                </c:pt>
                <c:pt idx="1677">
                  <c:v>71.856399999999994</c:v>
                </c:pt>
                <c:pt idx="1678">
                  <c:v>71.896199999999993</c:v>
                </c:pt>
                <c:pt idx="1679">
                  <c:v>71.936099999999996</c:v>
                </c:pt>
                <c:pt idx="1680">
                  <c:v>71.975899999999996</c:v>
                </c:pt>
                <c:pt idx="1681">
                  <c:v>72.015699999999995</c:v>
                </c:pt>
                <c:pt idx="1682">
                  <c:v>72.055599999999998</c:v>
                </c:pt>
                <c:pt idx="1683">
                  <c:v>72.095399999999998</c:v>
                </c:pt>
                <c:pt idx="1684">
                  <c:v>72.135300000000001</c:v>
                </c:pt>
                <c:pt idx="1685">
                  <c:v>72.1751</c:v>
                </c:pt>
                <c:pt idx="1686">
                  <c:v>72.215000000000003</c:v>
                </c:pt>
                <c:pt idx="1687">
                  <c:v>72.254800000000003</c:v>
                </c:pt>
                <c:pt idx="1688">
                  <c:v>72.294600000000003</c:v>
                </c:pt>
                <c:pt idx="1689">
                  <c:v>72.334500000000006</c:v>
                </c:pt>
                <c:pt idx="1690">
                  <c:v>72.374300000000005</c:v>
                </c:pt>
                <c:pt idx="1691">
                  <c:v>72.414199999999994</c:v>
                </c:pt>
                <c:pt idx="1692">
                  <c:v>72.453999999999994</c:v>
                </c:pt>
                <c:pt idx="1693">
                  <c:v>72.493899999999996</c:v>
                </c:pt>
                <c:pt idx="1694">
                  <c:v>72.533699999999996</c:v>
                </c:pt>
                <c:pt idx="1695">
                  <c:v>72.573499999999996</c:v>
                </c:pt>
                <c:pt idx="1696">
                  <c:v>72.613399999999999</c:v>
                </c:pt>
                <c:pt idx="1697">
                  <c:v>72.653199999999998</c:v>
                </c:pt>
                <c:pt idx="1698">
                  <c:v>72.693100000000001</c:v>
                </c:pt>
                <c:pt idx="1699">
                  <c:v>72.732900000000001</c:v>
                </c:pt>
                <c:pt idx="1700">
                  <c:v>72.772800000000004</c:v>
                </c:pt>
                <c:pt idx="1701">
                  <c:v>72.812600000000003</c:v>
                </c:pt>
                <c:pt idx="1702">
                  <c:v>72.852400000000003</c:v>
                </c:pt>
                <c:pt idx="1703">
                  <c:v>72.892300000000006</c:v>
                </c:pt>
                <c:pt idx="1704">
                  <c:v>72.932100000000005</c:v>
                </c:pt>
                <c:pt idx="1705">
                  <c:v>72.971999999999994</c:v>
                </c:pt>
                <c:pt idx="1706">
                  <c:v>73.011799999999994</c:v>
                </c:pt>
                <c:pt idx="1707">
                  <c:v>73.051699999999997</c:v>
                </c:pt>
                <c:pt idx="1708">
                  <c:v>73.091499999999996</c:v>
                </c:pt>
                <c:pt idx="1709">
                  <c:v>73.131299999999996</c:v>
                </c:pt>
                <c:pt idx="1710">
                  <c:v>73.171199999999999</c:v>
                </c:pt>
                <c:pt idx="1711">
                  <c:v>73.210999999999999</c:v>
                </c:pt>
                <c:pt idx="1712">
                  <c:v>73.250900000000001</c:v>
                </c:pt>
                <c:pt idx="1713">
                  <c:v>73.290700000000001</c:v>
                </c:pt>
                <c:pt idx="1714">
                  <c:v>73.330600000000004</c:v>
                </c:pt>
                <c:pt idx="1715">
                  <c:v>73.370400000000004</c:v>
                </c:pt>
                <c:pt idx="1716">
                  <c:v>73.410200000000003</c:v>
                </c:pt>
                <c:pt idx="1717">
                  <c:v>73.450100000000006</c:v>
                </c:pt>
                <c:pt idx="1718">
                  <c:v>73.489900000000006</c:v>
                </c:pt>
                <c:pt idx="1719">
                  <c:v>73.529799999999994</c:v>
                </c:pt>
                <c:pt idx="1720">
                  <c:v>73.569599999999994</c:v>
                </c:pt>
                <c:pt idx="1721">
                  <c:v>73.609499999999997</c:v>
                </c:pt>
                <c:pt idx="1722">
                  <c:v>73.649299999999997</c:v>
                </c:pt>
                <c:pt idx="1723">
                  <c:v>73.689099999999996</c:v>
                </c:pt>
                <c:pt idx="1724">
                  <c:v>73.728999999999999</c:v>
                </c:pt>
                <c:pt idx="1725">
                  <c:v>73.768799999999999</c:v>
                </c:pt>
                <c:pt idx="1726">
                  <c:v>73.808700000000002</c:v>
                </c:pt>
                <c:pt idx="1727">
                  <c:v>73.848500000000001</c:v>
                </c:pt>
                <c:pt idx="1728">
                  <c:v>73.888400000000004</c:v>
                </c:pt>
                <c:pt idx="1729">
                  <c:v>73.928200000000004</c:v>
                </c:pt>
                <c:pt idx="1730">
                  <c:v>73.968000000000004</c:v>
                </c:pt>
                <c:pt idx="1731">
                  <c:v>74.007900000000006</c:v>
                </c:pt>
                <c:pt idx="1732">
                  <c:v>74.047700000000006</c:v>
                </c:pt>
                <c:pt idx="1733">
                  <c:v>74.087599999999995</c:v>
                </c:pt>
                <c:pt idx="1734">
                  <c:v>74.127399999999994</c:v>
                </c:pt>
                <c:pt idx="1735">
                  <c:v>74.167299999999997</c:v>
                </c:pt>
                <c:pt idx="1736">
                  <c:v>74.207099999999997</c:v>
                </c:pt>
                <c:pt idx="1737">
                  <c:v>74.246899999999997</c:v>
                </c:pt>
                <c:pt idx="1738">
                  <c:v>74.286799999999999</c:v>
                </c:pt>
                <c:pt idx="1739">
                  <c:v>74.326599999999999</c:v>
                </c:pt>
                <c:pt idx="1740">
                  <c:v>74.366500000000002</c:v>
                </c:pt>
                <c:pt idx="1741">
                  <c:v>74.406300000000002</c:v>
                </c:pt>
                <c:pt idx="1742">
                  <c:v>74.446200000000005</c:v>
                </c:pt>
                <c:pt idx="1743">
                  <c:v>74.486000000000004</c:v>
                </c:pt>
                <c:pt idx="1744">
                  <c:v>74.525800000000004</c:v>
                </c:pt>
                <c:pt idx="1745">
                  <c:v>74.565700000000007</c:v>
                </c:pt>
                <c:pt idx="1746">
                  <c:v>74.605500000000006</c:v>
                </c:pt>
                <c:pt idx="1747">
                  <c:v>74.645399999999995</c:v>
                </c:pt>
                <c:pt idx="1748">
                  <c:v>74.685199999999995</c:v>
                </c:pt>
                <c:pt idx="1749">
                  <c:v>74.725099999999998</c:v>
                </c:pt>
                <c:pt idx="1750">
                  <c:v>74.764899999999997</c:v>
                </c:pt>
                <c:pt idx="1751">
                  <c:v>74.804699999999997</c:v>
                </c:pt>
                <c:pt idx="1752">
                  <c:v>74.8446</c:v>
                </c:pt>
                <c:pt idx="1753">
                  <c:v>74.884399999999999</c:v>
                </c:pt>
                <c:pt idx="1754">
                  <c:v>74.924300000000002</c:v>
                </c:pt>
                <c:pt idx="1755">
                  <c:v>74.964100000000002</c:v>
                </c:pt>
                <c:pt idx="1756">
                  <c:v>75.004000000000005</c:v>
                </c:pt>
                <c:pt idx="1757">
                  <c:v>75.043800000000005</c:v>
                </c:pt>
                <c:pt idx="1758">
                  <c:v>75.083600000000004</c:v>
                </c:pt>
                <c:pt idx="1759">
                  <c:v>75.123500000000007</c:v>
                </c:pt>
                <c:pt idx="1760">
                  <c:v>75.163300000000007</c:v>
                </c:pt>
                <c:pt idx="1761">
                  <c:v>75.203199999999995</c:v>
                </c:pt>
                <c:pt idx="1762">
                  <c:v>75.242999999999995</c:v>
                </c:pt>
                <c:pt idx="1763">
                  <c:v>75.282899999999998</c:v>
                </c:pt>
                <c:pt idx="1764">
                  <c:v>75.322699999999998</c:v>
                </c:pt>
                <c:pt idx="1765">
                  <c:v>75.362499999999997</c:v>
                </c:pt>
                <c:pt idx="1766">
                  <c:v>75.4024</c:v>
                </c:pt>
                <c:pt idx="1767">
                  <c:v>75.4422</c:v>
                </c:pt>
                <c:pt idx="1768">
                  <c:v>75.482100000000003</c:v>
                </c:pt>
                <c:pt idx="1769">
                  <c:v>75.521900000000002</c:v>
                </c:pt>
                <c:pt idx="1770">
                  <c:v>75.561800000000005</c:v>
                </c:pt>
                <c:pt idx="1771">
                  <c:v>75.601600000000005</c:v>
                </c:pt>
                <c:pt idx="1772">
                  <c:v>75.641400000000004</c:v>
                </c:pt>
                <c:pt idx="1773">
                  <c:v>75.681299999999993</c:v>
                </c:pt>
                <c:pt idx="1774">
                  <c:v>75.721100000000007</c:v>
                </c:pt>
                <c:pt idx="1775">
                  <c:v>75.760999999999996</c:v>
                </c:pt>
                <c:pt idx="1776">
                  <c:v>75.800799999999995</c:v>
                </c:pt>
                <c:pt idx="1777">
                  <c:v>75.840699999999998</c:v>
                </c:pt>
                <c:pt idx="1778">
                  <c:v>75.880499999999998</c:v>
                </c:pt>
                <c:pt idx="1779">
                  <c:v>75.920299999999997</c:v>
                </c:pt>
                <c:pt idx="1780">
                  <c:v>75.9602</c:v>
                </c:pt>
                <c:pt idx="1781">
                  <c:v>76</c:v>
                </c:pt>
                <c:pt idx="1782">
                  <c:v>76.039900000000003</c:v>
                </c:pt>
                <c:pt idx="1783">
                  <c:v>76.079700000000003</c:v>
                </c:pt>
                <c:pt idx="1784">
                  <c:v>76.119600000000005</c:v>
                </c:pt>
                <c:pt idx="1785">
                  <c:v>76.159400000000005</c:v>
                </c:pt>
                <c:pt idx="1786">
                  <c:v>76.199200000000005</c:v>
                </c:pt>
                <c:pt idx="1787">
                  <c:v>76.239099999999993</c:v>
                </c:pt>
                <c:pt idx="1788">
                  <c:v>76.278899999999993</c:v>
                </c:pt>
                <c:pt idx="1789">
                  <c:v>76.318799999999996</c:v>
                </c:pt>
                <c:pt idx="1790">
                  <c:v>76.358599999999996</c:v>
                </c:pt>
                <c:pt idx="1791">
                  <c:v>76.398499999999999</c:v>
                </c:pt>
                <c:pt idx="1792">
                  <c:v>76.438299999999998</c:v>
                </c:pt>
                <c:pt idx="1793">
                  <c:v>76.478099999999998</c:v>
                </c:pt>
                <c:pt idx="1794">
                  <c:v>76.518000000000001</c:v>
                </c:pt>
                <c:pt idx="1795">
                  <c:v>76.5578</c:v>
                </c:pt>
                <c:pt idx="1796">
                  <c:v>76.597700000000003</c:v>
                </c:pt>
                <c:pt idx="1797">
                  <c:v>76.637500000000003</c:v>
                </c:pt>
                <c:pt idx="1798">
                  <c:v>76.677400000000006</c:v>
                </c:pt>
                <c:pt idx="1799">
                  <c:v>76.717200000000005</c:v>
                </c:pt>
                <c:pt idx="1800">
                  <c:v>76.757000000000005</c:v>
                </c:pt>
                <c:pt idx="1801">
                  <c:v>76.796899999999994</c:v>
                </c:pt>
                <c:pt idx="1802">
                  <c:v>76.836699999999993</c:v>
                </c:pt>
                <c:pt idx="1803">
                  <c:v>76.876599999999996</c:v>
                </c:pt>
                <c:pt idx="1804">
                  <c:v>76.916399999999996</c:v>
                </c:pt>
                <c:pt idx="1805">
                  <c:v>76.956299999999999</c:v>
                </c:pt>
                <c:pt idx="1806">
                  <c:v>76.996099999999998</c:v>
                </c:pt>
                <c:pt idx="1807">
                  <c:v>77.035899999999998</c:v>
                </c:pt>
                <c:pt idx="1808">
                  <c:v>77.075800000000001</c:v>
                </c:pt>
                <c:pt idx="1809">
                  <c:v>77.115600000000001</c:v>
                </c:pt>
                <c:pt idx="1810">
                  <c:v>77.155500000000004</c:v>
                </c:pt>
                <c:pt idx="1811">
                  <c:v>77.195300000000003</c:v>
                </c:pt>
                <c:pt idx="1812">
                  <c:v>77.235200000000006</c:v>
                </c:pt>
                <c:pt idx="1813">
                  <c:v>77.275000000000006</c:v>
                </c:pt>
                <c:pt idx="1814">
                  <c:v>77.314800000000005</c:v>
                </c:pt>
                <c:pt idx="1815">
                  <c:v>77.354699999999994</c:v>
                </c:pt>
                <c:pt idx="1816">
                  <c:v>77.394499999999994</c:v>
                </c:pt>
                <c:pt idx="1817">
                  <c:v>77.434399999999997</c:v>
                </c:pt>
                <c:pt idx="1818">
                  <c:v>77.474199999999996</c:v>
                </c:pt>
                <c:pt idx="1819">
                  <c:v>77.514099999999999</c:v>
                </c:pt>
                <c:pt idx="1820">
                  <c:v>77.553899999999999</c:v>
                </c:pt>
                <c:pt idx="1821">
                  <c:v>77.593699999999998</c:v>
                </c:pt>
                <c:pt idx="1822">
                  <c:v>77.633600000000001</c:v>
                </c:pt>
                <c:pt idx="1823">
                  <c:v>77.673400000000001</c:v>
                </c:pt>
                <c:pt idx="1824">
                  <c:v>77.713300000000004</c:v>
                </c:pt>
                <c:pt idx="1825">
                  <c:v>77.753100000000003</c:v>
                </c:pt>
                <c:pt idx="1826">
                  <c:v>77.793000000000006</c:v>
                </c:pt>
                <c:pt idx="1827">
                  <c:v>77.832800000000006</c:v>
                </c:pt>
                <c:pt idx="1828">
                  <c:v>77.872600000000006</c:v>
                </c:pt>
                <c:pt idx="1829">
                  <c:v>77.912499999999994</c:v>
                </c:pt>
                <c:pt idx="1830">
                  <c:v>77.952299999999994</c:v>
                </c:pt>
                <c:pt idx="1831">
                  <c:v>77.992199999999997</c:v>
                </c:pt>
                <c:pt idx="1832">
                  <c:v>78.031999999999996</c:v>
                </c:pt>
                <c:pt idx="1833">
                  <c:v>78.071899999999999</c:v>
                </c:pt>
                <c:pt idx="1834">
                  <c:v>78.111699999999999</c:v>
                </c:pt>
                <c:pt idx="1835">
                  <c:v>78.151499999999999</c:v>
                </c:pt>
                <c:pt idx="1836">
                  <c:v>78.191400000000002</c:v>
                </c:pt>
                <c:pt idx="1837">
                  <c:v>78.231200000000001</c:v>
                </c:pt>
                <c:pt idx="1838">
                  <c:v>78.271100000000004</c:v>
                </c:pt>
                <c:pt idx="1839">
                  <c:v>78.310900000000004</c:v>
                </c:pt>
                <c:pt idx="1840">
                  <c:v>78.350800000000007</c:v>
                </c:pt>
                <c:pt idx="1841">
                  <c:v>78.390600000000006</c:v>
                </c:pt>
                <c:pt idx="1842">
                  <c:v>78.430400000000006</c:v>
                </c:pt>
                <c:pt idx="1843">
                  <c:v>78.470299999999995</c:v>
                </c:pt>
                <c:pt idx="1844">
                  <c:v>78.510099999999994</c:v>
                </c:pt>
                <c:pt idx="1845">
                  <c:v>78.55</c:v>
                </c:pt>
                <c:pt idx="1846">
                  <c:v>78.589799999999997</c:v>
                </c:pt>
                <c:pt idx="1847">
                  <c:v>78.6297</c:v>
                </c:pt>
                <c:pt idx="1848">
                  <c:v>78.669499999999999</c:v>
                </c:pt>
                <c:pt idx="1849">
                  <c:v>78.709299999999999</c:v>
                </c:pt>
                <c:pt idx="1850">
                  <c:v>78.749200000000002</c:v>
                </c:pt>
                <c:pt idx="1851">
                  <c:v>78.789000000000001</c:v>
                </c:pt>
                <c:pt idx="1852">
                  <c:v>78.828900000000004</c:v>
                </c:pt>
                <c:pt idx="1853">
                  <c:v>78.868700000000004</c:v>
                </c:pt>
                <c:pt idx="1854">
                  <c:v>78.908600000000007</c:v>
                </c:pt>
                <c:pt idx="1855">
                  <c:v>78.948400000000007</c:v>
                </c:pt>
                <c:pt idx="1856">
                  <c:v>78.988200000000006</c:v>
                </c:pt>
                <c:pt idx="1857">
                  <c:v>79.028099999999995</c:v>
                </c:pt>
                <c:pt idx="1858">
                  <c:v>79.067899999999995</c:v>
                </c:pt>
                <c:pt idx="1859">
                  <c:v>79.107799999999997</c:v>
                </c:pt>
                <c:pt idx="1860">
                  <c:v>79.147599999999997</c:v>
                </c:pt>
                <c:pt idx="1861">
                  <c:v>79.1875</c:v>
                </c:pt>
                <c:pt idx="1862">
                  <c:v>79.2273</c:v>
                </c:pt>
                <c:pt idx="1863">
                  <c:v>79.267099999999999</c:v>
                </c:pt>
                <c:pt idx="1864">
                  <c:v>79.307000000000002</c:v>
                </c:pt>
                <c:pt idx="1865">
                  <c:v>79.346800000000002</c:v>
                </c:pt>
                <c:pt idx="1866">
                  <c:v>79.386700000000005</c:v>
                </c:pt>
                <c:pt idx="1867">
                  <c:v>79.426500000000004</c:v>
                </c:pt>
                <c:pt idx="1868">
                  <c:v>79.466399999999993</c:v>
                </c:pt>
                <c:pt idx="1869">
                  <c:v>79.506200000000007</c:v>
                </c:pt>
                <c:pt idx="1870">
                  <c:v>79.546000000000006</c:v>
                </c:pt>
                <c:pt idx="1871">
                  <c:v>79.585899999999995</c:v>
                </c:pt>
                <c:pt idx="1872">
                  <c:v>79.625699999999995</c:v>
                </c:pt>
                <c:pt idx="1873">
                  <c:v>79.665599999999998</c:v>
                </c:pt>
                <c:pt idx="1874">
                  <c:v>79.705399999999997</c:v>
                </c:pt>
                <c:pt idx="1875">
                  <c:v>79.7453</c:v>
                </c:pt>
                <c:pt idx="1876">
                  <c:v>79.7851</c:v>
                </c:pt>
                <c:pt idx="1877">
                  <c:v>79.8249</c:v>
                </c:pt>
                <c:pt idx="1878">
                  <c:v>79.864800000000002</c:v>
                </c:pt>
                <c:pt idx="1879">
                  <c:v>79.904600000000002</c:v>
                </c:pt>
                <c:pt idx="1880">
                  <c:v>79.944500000000005</c:v>
                </c:pt>
                <c:pt idx="1881">
                  <c:v>79.984300000000005</c:v>
                </c:pt>
                <c:pt idx="1882">
                  <c:v>80.024199999999993</c:v>
                </c:pt>
                <c:pt idx="1883">
                  <c:v>80.063999999999993</c:v>
                </c:pt>
                <c:pt idx="1884">
                  <c:v>80.103800000000007</c:v>
                </c:pt>
                <c:pt idx="1885">
                  <c:v>80.143699999999995</c:v>
                </c:pt>
                <c:pt idx="1886">
                  <c:v>80.183499999999995</c:v>
                </c:pt>
                <c:pt idx="1887">
                  <c:v>80.223399999999998</c:v>
                </c:pt>
                <c:pt idx="1888">
                  <c:v>80.263199999999998</c:v>
                </c:pt>
                <c:pt idx="1889">
                  <c:v>80.303100000000001</c:v>
                </c:pt>
                <c:pt idx="1890">
                  <c:v>80.3429</c:v>
                </c:pt>
                <c:pt idx="1891">
                  <c:v>80.3827</c:v>
                </c:pt>
                <c:pt idx="1892">
                  <c:v>80.422600000000003</c:v>
                </c:pt>
                <c:pt idx="1893">
                  <c:v>80.462400000000002</c:v>
                </c:pt>
                <c:pt idx="1894">
                  <c:v>80.502300000000005</c:v>
                </c:pt>
                <c:pt idx="1895">
                  <c:v>80.542100000000005</c:v>
                </c:pt>
                <c:pt idx="1896">
                  <c:v>80.581900000000005</c:v>
                </c:pt>
                <c:pt idx="1897">
                  <c:v>80.621799999999993</c:v>
                </c:pt>
                <c:pt idx="1898">
                  <c:v>80.661600000000007</c:v>
                </c:pt>
                <c:pt idx="1899">
                  <c:v>80.701499999999996</c:v>
                </c:pt>
                <c:pt idx="1900">
                  <c:v>80.741299999999995</c:v>
                </c:pt>
                <c:pt idx="1901">
                  <c:v>80.781199999999998</c:v>
                </c:pt>
                <c:pt idx="1902">
                  <c:v>80.820999999999998</c:v>
                </c:pt>
                <c:pt idx="1903">
                  <c:v>80.860799999999998</c:v>
                </c:pt>
                <c:pt idx="1904">
                  <c:v>80.900700000000001</c:v>
                </c:pt>
                <c:pt idx="1905">
                  <c:v>80.9405</c:v>
                </c:pt>
                <c:pt idx="1906">
                  <c:v>80.980400000000003</c:v>
                </c:pt>
                <c:pt idx="1907">
                  <c:v>81.020200000000003</c:v>
                </c:pt>
                <c:pt idx="1908">
                  <c:v>81.060100000000006</c:v>
                </c:pt>
                <c:pt idx="1909">
                  <c:v>81.099900000000005</c:v>
                </c:pt>
                <c:pt idx="1910">
                  <c:v>81.139700000000005</c:v>
                </c:pt>
                <c:pt idx="1911">
                  <c:v>81.179599999999994</c:v>
                </c:pt>
                <c:pt idx="1912">
                  <c:v>81.219399999999993</c:v>
                </c:pt>
                <c:pt idx="1913">
                  <c:v>81.259299999999996</c:v>
                </c:pt>
                <c:pt idx="1914">
                  <c:v>81.299099999999996</c:v>
                </c:pt>
                <c:pt idx="1915">
                  <c:v>81.338999999999999</c:v>
                </c:pt>
                <c:pt idx="1916">
                  <c:v>81.378799999999998</c:v>
                </c:pt>
                <c:pt idx="1917">
                  <c:v>81.418599999999998</c:v>
                </c:pt>
                <c:pt idx="1918">
                  <c:v>81.458500000000001</c:v>
                </c:pt>
                <c:pt idx="1919">
                  <c:v>81.4983</c:v>
                </c:pt>
                <c:pt idx="1920">
                  <c:v>81.538200000000003</c:v>
                </c:pt>
                <c:pt idx="1921">
                  <c:v>81.578000000000003</c:v>
                </c:pt>
                <c:pt idx="1922">
                  <c:v>81.617900000000006</c:v>
                </c:pt>
                <c:pt idx="1923">
                  <c:v>81.657700000000006</c:v>
                </c:pt>
                <c:pt idx="1924">
                  <c:v>81.697500000000005</c:v>
                </c:pt>
                <c:pt idx="1925">
                  <c:v>81.737399999999994</c:v>
                </c:pt>
                <c:pt idx="1926">
                  <c:v>81.777199999999993</c:v>
                </c:pt>
                <c:pt idx="1927">
                  <c:v>81.817099999999996</c:v>
                </c:pt>
                <c:pt idx="1928">
                  <c:v>81.856899999999996</c:v>
                </c:pt>
                <c:pt idx="1929">
                  <c:v>81.896799999999999</c:v>
                </c:pt>
                <c:pt idx="1930">
                  <c:v>81.936599999999999</c:v>
                </c:pt>
                <c:pt idx="1931">
                  <c:v>81.976399999999998</c:v>
                </c:pt>
                <c:pt idx="1932">
                  <c:v>82.016300000000001</c:v>
                </c:pt>
                <c:pt idx="1933">
                  <c:v>82.056100000000001</c:v>
                </c:pt>
                <c:pt idx="1934">
                  <c:v>82.096000000000004</c:v>
                </c:pt>
                <c:pt idx="1935">
                  <c:v>82.135800000000003</c:v>
                </c:pt>
                <c:pt idx="1936">
                  <c:v>82.175700000000006</c:v>
                </c:pt>
                <c:pt idx="1937">
                  <c:v>82.215500000000006</c:v>
                </c:pt>
                <c:pt idx="1938">
                  <c:v>82.255300000000005</c:v>
                </c:pt>
                <c:pt idx="1939">
                  <c:v>82.295199999999994</c:v>
                </c:pt>
                <c:pt idx="1940">
                  <c:v>82.334999999999994</c:v>
                </c:pt>
                <c:pt idx="1941">
                  <c:v>82.374899999999997</c:v>
                </c:pt>
                <c:pt idx="1942">
                  <c:v>82.414699999999996</c:v>
                </c:pt>
                <c:pt idx="1943">
                  <c:v>82.454599999999999</c:v>
                </c:pt>
                <c:pt idx="1944">
                  <c:v>82.494399999999999</c:v>
                </c:pt>
                <c:pt idx="1945">
                  <c:v>82.534199999999998</c:v>
                </c:pt>
                <c:pt idx="1946">
                  <c:v>82.574100000000001</c:v>
                </c:pt>
                <c:pt idx="1947">
                  <c:v>82.613900000000001</c:v>
                </c:pt>
                <c:pt idx="1948">
                  <c:v>82.653800000000004</c:v>
                </c:pt>
                <c:pt idx="1949">
                  <c:v>82.693600000000004</c:v>
                </c:pt>
                <c:pt idx="1950">
                  <c:v>82.733500000000006</c:v>
                </c:pt>
                <c:pt idx="1951">
                  <c:v>82.773300000000006</c:v>
                </c:pt>
                <c:pt idx="1952">
                  <c:v>82.813100000000006</c:v>
                </c:pt>
                <c:pt idx="1953">
                  <c:v>82.852999999999994</c:v>
                </c:pt>
                <c:pt idx="1954">
                  <c:v>82.892799999999994</c:v>
                </c:pt>
                <c:pt idx="1955">
                  <c:v>82.932699999999997</c:v>
                </c:pt>
                <c:pt idx="1956">
                  <c:v>82.972499999999997</c:v>
                </c:pt>
                <c:pt idx="1957">
                  <c:v>83.0124</c:v>
                </c:pt>
                <c:pt idx="1958">
                  <c:v>83.052199999999999</c:v>
                </c:pt>
                <c:pt idx="1959">
                  <c:v>83.091999999999999</c:v>
                </c:pt>
                <c:pt idx="1960">
                  <c:v>83.131900000000002</c:v>
                </c:pt>
                <c:pt idx="1961">
                  <c:v>83.171700000000001</c:v>
                </c:pt>
                <c:pt idx="1962">
                  <c:v>83.211600000000004</c:v>
                </c:pt>
                <c:pt idx="1963">
                  <c:v>83.251400000000004</c:v>
                </c:pt>
                <c:pt idx="1964">
                  <c:v>83.291300000000007</c:v>
                </c:pt>
                <c:pt idx="1965">
                  <c:v>83.331100000000006</c:v>
                </c:pt>
                <c:pt idx="1966">
                  <c:v>83.370900000000006</c:v>
                </c:pt>
                <c:pt idx="1967">
                  <c:v>83.410799999999995</c:v>
                </c:pt>
                <c:pt idx="1968">
                  <c:v>83.450599999999994</c:v>
                </c:pt>
                <c:pt idx="1969">
                  <c:v>83.490499999999997</c:v>
                </c:pt>
                <c:pt idx="1970">
                  <c:v>83.530299999999997</c:v>
                </c:pt>
                <c:pt idx="1971">
                  <c:v>83.5702</c:v>
                </c:pt>
                <c:pt idx="1972">
                  <c:v>83.61</c:v>
                </c:pt>
                <c:pt idx="1973">
                  <c:v>83.649799999999999</c:v>
                </c:pt>
                <c:pt idx="1974">
                  <c:v>83.689700000000002</c:v>
                </c:pt>
                <c:pt idx="1975">
                  <c:v>83.729500000000002</c:v>
                </c:pt>
                <c:pt idx="1976">
                  <c:v>83.769400000000005</c:v>
                </c:pt>
                <c:pt idx="1977">
                  <c:v>83.809200000000004</c:v>
                </c:pt>
                <c:pt idx="1978">
                  <c:v>83.849100000000007</c:v>
                </c:pt>
                <c:pt idx="1979">
                  <c:v>83.888900000000007</c:v>
                </c:pt>
                <c:pt idx="1980">
                  <c:v>83.928700000000006</c:v>
                </c:pt>
                <c:pt idx="1981">
                  <c:v>83.968599999999995</c:v>
                </c:pt>
                <c:pt idx="1982">
                  <c:v>84.008399999999995</c:v>
                </c:pt>
                <c:pt idx="1983">
                  <c:v>84.048299999999998</c:v>
                </c:pt>
                <c:pt idx="1984">
                  <c:v>84.088099999999997</c:v>
                </c:pt>
                <c:pt idx="1985">
                  <c:v>84.128</c:v>
                </c:pt>
                <c:pt idx="1986">
                  <c:v>84.1678</c:v>
                </c:pt>
                <c:pt idx="1987">
                  <c:v>84.207599999999999</c:v>
                </c:pt>
                <c:pt idx="1988">
                  <c:v>84.247500000000002</c:v>
                </c:pt>
                <c:pt idx="1989">
                  <c:v>84.287300000000002</c:v>
                </c:pt>
                <c:pt idx="1990">
                  <c:v>84.327200000000005</c:v>
                </c:pt>
                <c:pt idx="1991">
                  <c:v>84.367000000000004</c:v>
                </c:pt>
                <c:pt idx="1992">
                  <c:v>84.406899999999993</c:v>
                </c:pt>
                <c:pt idx="1993">
                  <c:v>84.446700000000007</c:v>
                </c:pt>
                <c:pt idx="1994">
                  <c:v>84.486500000000007</c:v>
                </c:pt>
                <c:pt idx="1995">
                  <c:v>84.526399999999995</c:v>
                </c:pt>
                <c:pt idx="1996">
                  <c:v>84.566199999999995</c:v>
                </c:pt>
                <c:pt idx="1997">
                  <c:v>84.606099999999998</c:v>
                </c:pt>
                <c:pt idx="1998">
                  <c:v>84.645899999999997</c:v>
                </c:pt>
                <c:pt idx="1999">
                  <c:v>84.6858</c:v>
                </c:pt>
                <c:pt idx="2000">
                  <c:v>84.7256</c:v>
                </c:pt>
                <c:pt idx="2001">
                  <c:v>84.7654</c:v>
                </c:pt>
                <c:pt idx="2002">
                  <c:v>84.805300000000003</c:v>
                </c:pt>
                <c:pt idx="2003">
                  <c:v>84.845100000000002</c:v>
                </c:pt>
                <c:pt idx="2004">
                  <c:v>84.885000000000005</c:v>
                </c:pt>
                <c:pt idx="2005">
                  <c:v>84.924800000000005</c:v>
                </c:pt>
                <c:pt idx="2006">
                  <c:v>84.964699999999993</c:v>
                </c:pt>
                <c:pt idx="2007">
                  <c:v>85.004499999999993</c:v>
                </c:pt>
                <c:pt idx="2008">
                  <c:v>85.044300000000007</c:v>
                </c:pt>
                <c:pt idx="2009">
                  <c:v>85.084199999999996</c:v>
                </c:pt>
                <c:pt idx="2010">
                  <c:v>85.123999999999995</c:v>
                </c:pt>
                <c:pt idx="2011">
                  <c:v>85.163899999999998</c:v>
                </c:pt>
                <c:pt idx="2012">
                  <c:v>85.203699999999998</c:v>
                </c:pt>
                <c:pt idx="2013">
                  <c:v>85.243600000000001</c:v>
                </c:pt>
                <c:pt idx="2014">
                  <c:v>85.2834</c:v>
                </c:pt>
                <c:pt idx="2015">
                  <c:v>85.3232</c:v>
                </c:pt>
                <c:pt idx="2016">
                  <c:v>85.363100000000003</c:v>
                </c:pt>
                <c:pt idx="2017">
                  <c:v>85.402900000000002</c:v>
                </c:pt>
                <c:pt idx="2018">
                  <c:v>85.442800000000005</c:v>
                </c:pt>
                <c:pt idx="2019">
                  <c:v>85.482600000000005</c:v>
                </c:pt>
                <c:pt idx="2020">
                  <c:v>85.522499999999994</c:v>
                </c:pt>
                <c:pt idx="2021">
                  <c:v>85.562299999999993</c:v>
                </c:pt>
                <c:pt idx="2022">
                  <c:v>85.602099999999993</c:v>
                </c:pt>
                <c:pt idx="2023">
                  <c:v>85.641999999999996</c:v>
                </c:pt>
                <c:pt idx="2024">
                  <c:v>85.681799999999996</c:v>
                </c:pt>
                <c:pt idx="2025">
                  <c:v>85.721699999999998</c:v>
                </c:pt>
                <c:pt idx="2026">
                  <c:v>85.761499999999998</c:v>
                </c:pt>
                <c:pt idx="2027">
                  <c:v>85.801400000000001</c:v>
                </c:pt>
                <c:pt idx="2028">
                  <c:v>85.841200000000001</c:v>
                </c:pt>
                <c:pt idx="2029">
                  <c:v>85.881</c:v>
                </c:pt>
                <c:pt idx="2030">
                  <c:v>85.920900000000003</c:v>
                </c:pt>
                <c:pt idx="2031">
                  <c:v>85.960700000000003</c:v>
                </c:pt>
                <c:pt idx="2032">
                  <c:v>86.000600000000006</c:v>
                </c:pt>
                <c:pt idx="2033">
                  <c:v>86.040400000000005</c:v>
                </c:pt>
                <c:pt idx="2034">
                  <c:v>86.080299999999994</c:v>
                </c:pt>
                <c:pt idx="2035">
                  <c:v>86.120099999999994</c:v>
                </c:pt>
                <c:pt idx="2036">
                  <c:v>86.159899999999993</c:v>
                </c:pt>
                <c:pt idx="2037">
                  <c:v>86.199799999999996</c:v>
                </c:pt>
                <c:pt idx="2038">
                  <c:v>86.239599999999996</c:v>
                </c:pt>
                <c:pt idx="2039">
                  <c:v>86.279499999999999</c:v>
                </c:pt>
                <c:pt idx="2040">
                  <c:v>86.319299999999998</c:v>
                </c:pt>
                <c:pt idx="2041">
                  <c:v>86.359200000000001</c:v>
                </c:pt>
                <c:pt idx="2042">
                  <c:v>86.399000000000001</c:v>
                </c:pt>
                <c:pt idx="2043">
                  <c:v>86.438800000000001</c:v>
                </c:pt>
                <c:pt idx="2044">
                  <c:v>86.478700000000003</c:v>
                </c:pt>
                <c:pt idx="2045">
                  <c:v>86.518500000000003</c:v>
                </c:pt>
                <c:pt idx="2046">
                  <c:v>86.558400000000006</c:v>
                </c:pt>
                <c:pt idx="2047">
                  <c:v>86.598200000000006</c:v>
                </c:pt>
                <c:pt idx="2048">
                  <c:v>86.638099999999994</c:v>
                </c:pt>
                <c:pt idx="2049">
                  <c:v>86.677899999999994</c:v>
                </c:pt>
                <c:pt idx="2050">
                  <c:v>86.717699999999994</c:v>
                </c:pt>
                <c:pt idx="2051">
                  <c:v>86.757599999999996</c:v>
                </c:pt>
                <c:pt idx="2052">
                  <c:v>86.797399999999996</c:v>
                </c:pt>
                <c:pt idx="2053">
                  <c:v>86.837299999999999</c:v>
                </c:pt>
                <c:pt idx="2054">
                  <c:v>86.877099999999999</c:v>
                </c:pt>
                <c:pt idx="2055">
                  <c:v>86.917000000000002</c:v>
                </c:pt>
                <c:pt idx="2056">
                  <c:v>86.956800000000001</c:v>
                </c:pt>
                <c:pt idx="2057">
                  <c:v>86.996600000000001</c:v>
                </c:pt>
                <c:pt idx="2058">
                  <c:v>87.036500000000004</c:v>
                </c:pt>
                <c:pt idx="2059">
                  <c:v>87.076300000000003</c:v>
                </c:pt>
                <c:pt idx="2060">
                  <c:v>87.116200000000006</c:v>
                </c:pt>
                <c:pt idx="2061">
                  <c:v>87.156000000000006</c:v>
                </c:pt>
                <c:pt idx="2062">
                  <c:v>87.195899999999995</c:v>
                </c:pt>
                <c:pt idx="2063">
                  <c:v>87.235699999999994</c:v>
                </c:pt>
                <c:pt idx="2064">
                  <c:v>87.275499999999994</c:v>
                </c:pt>
                <c:pt idx="2065">
                  <c:v>87.315399999999997</c:v>
                </c:pt>
                <c:pt idx="2066">
                  <c:v>87.355199999999996</c:v>
                </c:pt>
                <c:pt idx="2067">
                  <c:v>87.395099999999999</c:v>
                </c:pt>
                <c:pt idx="2068">
                  <c:v>87.434899999999999</c:v>
                </c:pt>
                <c:pt idx="2069">
                  <c:v>87.474800000000002</c:v>
                </c:pt>
                <c:pt idx="2070">
                  <c:v>87.514600000000002</c:v>
                </c:pt>
                <c:pt idx="2071">
                  <c:v>87.554400000000001</c:v>
                </c:pt>
                <c:pt idx="2072">
                  <c:v>87.594300000000004</c:v>
                </c:pt>
                <c:pt idx="2073">
                  <c:v>87.634100000000004</c:v>
                </c:pt>
                <c:pt idx="2074">
                  <c:v>87.674000000000007</c:v>
                </c:pt>
                <c:pt idx="2075">
                  <c:v>87.713800000000006</c:v>
                </c:pt>
                <c:pt idx="2076">
                  <c:v>87.753699999999995</c:v>
                </c:pt>
                <c:pt idx="2077">
                  <c:v>87.793499999999995</c:v>
                </c:pt>
                <c:pt idx="2078">
                  <c:v>87.833299999999994</c:v>
                </c:pt>
                <c:pt idx="2079">
                  <c:v>87.873199999999997</c:v>
                </c:pt>
                <c:pt idx="2080">
                  <c:v>87.912999999999997</c:v>
                </c:pt>
                <c:pt idx="2081">
                  <c:v>87.9529</c:v>
                </c:pt>
                <c:pt idx="2082">
                  <c:v>87.992699999999999</c:v>
                </c:pt>
                <c:pt idx="2083">
                  <c:v>88.032600000000002</c:v>
                </c:pt>
                <c:pt idx="2084">
                  <c:v>88.072400000000002</c:v>
                </c:pt>
                <c:pt idx="2085">
                  <c:v>88.112200000000001</c:v>
                </c:pt>
                <c:pt idx="2086">
                  <c:v>88.152100000000004</c:v>
                </c:pt>
                <c:pt idx="2087">
                  <c:v>88.191900000000004</c:v>
                </c:pt>
                <c:pt idx="2088">
                  <c:v>88.231800000000007</c:v>
                </c:pt>
                <c:pt idx="2089">
                  <c:v>88.271600000000007</c:v>
                </c:pt>
                <c:pt idx="2090">
                  <c:v>88.311499999999995</c:v>
                </c:pt>
                <c:pt idx="2091">
                  <c:v>88.351299999999995</c:v>
                </c:pt>
                <c:pt idx="2092">
                  <c:v>88.391099999999994</c:v>
                </c:pt>
                <c:pt idx="2093">
                  <c:v>88.430999999999997</c:v>
                </c:pt>
                <c:pt idx="2094">
                  <c:v>88.470799999999997</c:v>
                </c:pt>
                <c:pt idx="2095">
                  <c:v>88.5107</c:v>
                </c:pt>
                <c:pt idx="2096">
                  <c:v>88.5505</c:v>
                </c:pt>
                <c:pt idx="2097">
                  <c:v>88.590400000000002</c:v>
                </c:pt>
                <c:pt idx="2098">
                  <c:v>88.630200000000002</c:v>
                </c:pt>
                <c:pt idx="2099">
                  <c:v>88.67</c:v>
                </c:pt>
                <c:pt idx="2100">
                  <c:v>88.709900000000005</c:v>
                </c:pt>
                <c:pt idx="2101">
                  <c:v>88.749700000000004</c:v>
                </c:pt>
                <c:pt idx="2102">
                  <c:v>88.789599999999993</c:v>
                </c:pt>
                <c:pt idx="2103">
                  <c:v>88.829400000000007</c:v>
                </c:pt>
                <c:pt idx="2104">
                  <c:v>88.869299999999996</c:v>
                </c:pt>
                <c:pt idx="2105">
                  <c:v>88.909099999999995</c:v>
                </c:pt>
                <c:pt idx="2106">
                  <c:v>88.948899999999995</c:v>
                </c:pt>
                <c:pt idx="2107">
                  <c:v>88.988799999999998</c:v>
                </c:pt>
                <c:pt idx="2108">
                  <c:v>89.028599999999997</c:v>
                </c:pt>
                <c:pt idx="2109">
                  <c:v>89.0685</c:v>
                </c:pt>
                <c:pt idx="2110">
                  <c:v>89.1083</c:v>
                </c:pt>
                <c:pt idx="2111">
                  <c:v>89.148200000000003</c:v>
                </c:pt>
                <c:pt idx="2112">
                  <c:v>89.188000000000002</c:v>
                </c:pt>
                <c:pt idx="2113">
                  <c:v>89.227800000000002</c:v>
                </c:pt>
                <c:pt idx="2114">
                  <c:v>89.267700000000005</c:v>
                </c:pt>
                <c:pt idx="2115">
                  <c:v>89.307500000000005</c:v>
                </c:pt>
                <c:pt idx="2116">
                  <c:v>89.347399999999993</c:v>
                </c:pt>
                <c:pt idx="2117">
                  <c:v>89.387200000000007</c:v>
                </c:pt>
                <c:pt idx="2118">
                  <c:v>89.427099999999996</c:v>
                </c:pt>
                <c:pt idx="2119">
                  <c:v>89.466899999999995</c:v>
                </c:pt>
                <c:pt idx="2120">
                  <c:v>89.506699999999995</c:v>
                </c:pt>
                <c:pt idx="2121">
                  <c:v>89.546599999999998</c:v>
                </c:pt>
                <c:pt idx="2122">
                  <c:v>89.586399999999998</c:v>
                </c:pt>
                <c:pt idx="2123">
                  <c:v>89.626300000000001</c:v>
                </c:pt>
                <c:pt idx="2124">
                  <c:v>89.6661</c:v>
                </c:pt>
                <c:pt idx="2125">
                  <c:v>89.706000000000003</c:v>
                </c:pt>
                <c:pt idx="2126">
                  <c:v>89.745800000000003</c:v>
                </c:pt>
                <c:pt idx="2127">
                  <c:v>89.785600000000002</c:v>
                </c:pt>
                <c:pt idx="2128">
                  <c:v>89.825500000000005</c:v>
                </c:pt>
                <c:pt idx="2129">
                  <c:v>89.865300000000005</c:v>
                </c:pt>
                <c:pt idx="2130">
                  <c:v>89.905199999999994</c:v>
                </c:pt>
                <c:pt idx="2131">
                  <c:v>89.944999999999993</c:v>
                </c:pt>
                <c:pt idx="2132">
                  <c:v>89.984899999999996</c:v>
                </c:pt>
              </c:numCache>
            </c:numRef>
          </c:xVal>
          <c:yVal>
            <c:numRef>
              <c:f>Sheet1!$B$1:$B$2133</c:f>
              <c:numCache>
                <c:formatCode>General</c:formatCode>
                <c:ptCount val="2133"/>
                <c:pt idx="0">
                  <c:v>158</c:v>
                </c:pt>
                <c:pt idx="1">
                  <c:v>167</c:v>
                </c:pt>
                <c:pt idx="2">
                  <c:v>158</c:v>
                </c:pt>
                <c:pt idx="3">
                  <c:v>185</c:v>
                </c:pt>
                <c:pt idx="4">
                  <c:v>161</c:v>
                </c:pt>
                <c:pt idx="5">
                  <c:v>185</c:v>
                </c:pt>
                <c:pt idx="6">
                  <c:v>188</c:v>
                </c:pt>
                <c:pt idx="7">
                  <c:v>177</c:v>
                </c:pt>
                <c:pt idx="8">
                  <c:v>180</c:v>
                </c:pt>
                <c:pt idx="9">
                  <c:v>158</c:v>
                </c:pt>
                <c:pt idx="10">
                  <c:v>167</c:v>
                </c:pt>
                <c:pt idx="11">
                  <c:v>179</c:v>
                </c:pt>
                <c:pt idx="12">
                  <c:v>181</c:v>
                </c:pt>
                <c:pt idx="13">
                  <c:v>182</c:v>
                </c:pt>
                <c:pt idx="14">
                  <c:v>204</c:v>
                </c:pt>
                <c:pt idx="15">
                  <c:v>179</c:v>
                </c:pt>
                <c:pt idx="16">
                  <c:v>200</c:v>
                </c:pt>
                <c:pt idx="17">
                  <c:v>207</c:v>
                </c:pt>
                <c:pt idx="18">
                  <c:v>238</c:v>
                </c:pt>
                <c:pt idx="19">
                  <c:v>252</c:v>
                </c:pt>
                <c:pt idx="20">
                  <c:v>314</c:v>
                </c:pt>
                <c:pt idx="21">
                  <c:v>352</c:v>
                </c:pt>
                <c:pt idx="22">
                  <c:v>462</c:v>
                </c:pt>
                <c:pt idx="23">
                  <c:v>663</c:v>
                </c:pt>
                <c:pt idx="24">
                  <c:v>849</c:v>
                </c:pt>
                <c:pt idx="25">
                  <c:v>1051</c:v>
                </c:pt>
                <c:pt idx="26">
                  <c:v>1384</c:v>
                </c:pt>
                <c:pt idx="27">
                  <c:v>1328</c:v>
                </c:pt>
                <c:pt idx="28">
                  <c:v>905</c:v>
                </c:pt>
                <c:pt idx="29">
                  <c:v>471</c:v>
                </c:pt>
                <c:pt idx="30">
                  <c:v>263</c:v>
                </c:pt>
                <c:pt idx="31">
                  <c:v>254</c:v>
                </c:pt>
                <c:pt idx="32">
                  <c:v>215</c:v>
                </c:pt>
                <c:pt idx="33">
                  <c:v>181</c:v>
                </c:pt>
                <c:pt idx="34">
                  <c:v>184</c:v>
                </c:pt>
                <c:pt idx="35">
                  <c:v>164</c:v>
                </c:pt>
                <c:pt idx="36">
                  <c:v>198</c:v>
                </c:pt>
                <c:pt idx="37">
                  <c:v>167</c:v>
                </c:pt>
                <c:pt idx="38">
                  <c:v>165</c:v>
                </c:pt>
                <c:pt idx="39">
                  <c:v>152</c:v>
                </c:pt>
                <c:pt idx="40">
                  <c:v>144</c:v>
                </c:pt>
                <c:pt idx="41">
                  <c:v>160</c:v>
                </c:pt>
                <c:pt idx="42">
                  <c:v>149</c:v>
                </c:pt>
                <c:pt idx="43">
                  <c:v>150</c:v>
                </c:pt>
                <c:pt idx="44">
                  <c:v>169</c:v>
                </c:pt>
                <c:pt idx="45">
                  <c:v>154</c:v>
                </c:pt>
                <c:pt idx="46">
                  <c:v>162</c:v>
                </c:pt>
                <c:pt idx="47">
                  <c:v>138</c:v>
                </c:pt>
                <c:pt idx="48">
                  <c:v>131</c:v>
                </c:pt>
                <c:pt idx="49">
                  <c:v>125</c:v>
                </c:pt>
                <c:pt idx="50">
                  <c:v>148</c:v>
                </c:pt>
                <c:pt idx="51">
                  <c:v>162</c:v>
                </c:pt>
                <c:pt idx="52">
                  <c:v>161</c:v>
                </c:pt>
                <c:pt idx="53">
                  <c:v>158</c:v>
                </c:pt>
                <c:pt idx="54">
                  <c:v>131</c:v>
                </c:pt>
                <c:pt idx="55">
                  <c:v>163</c:v>
                </c:pt>
                <c:pt idx="56">
                  <c:v>172</c:v>
                </c:pt>
                <c:pt idx="57">
                  <c:v>154</c:v>
                </c:pt>
                <c:pt idx="58">
                  <c:v>156</c:v>
                </c:pt>
                <c:pt idx="59">
                  <c:v>128</c:v>
                </c:pt>
                <c:pt idx="60">
                  <c:v>156</c:v>
                </c:pt>
                <c:pt idx="61">
                  <c:v>148</c:v>
                </c:pt>
                <c:pt idx="62">
                  <c:v>126</c:v>
                </c:pt>
                <c:pt idx="63">
                  <c:v>174</c:v>
                </c:pt>
                <c:pt idx="64">
                  <c:v>149</c:v>
                </c:pt>
                <c:pt idx="65">
                  <c:v>168</c:v>
                </c:pt>
                <c:pt idx="66">
                  <c:v>129</c:v>
                </c:pt>
                <c:pt idx="67">
                  <c:v>144</c:v>
                </c:pt>
                <c:pt idx="68">
                  <c:v>154</c:v>
                </c:pt>
                <c:pt idx="69">
                  <c:v>150</c:v>
                </c:pt>
                <c:pt idx="70">
                  <c:v>141</c:v>
                </c:pt>
                <c:pt idx="71">
                  <c:v>155</c:v>
                </c:pt>
                <c:pt idx="72">
                  <c:v>129</c:v>
                </c:pt>
                <c:pt idx="73">
                  <c:v>164</c:v>
                </c:pt>
                <c:pt idx="74">
                  <c:v>139</c:v>
                </c:pt>
                <c:pt idx="75">
                  <c:v>141</c:v>
                </c:pt>
                <c:pt idx="76">
                  <c:v>125</c:v>
                </c:pt>
                <c:pt idx="77">
                  <c:v>137</c:v>
                </c:pt>
                <c:pt idx="78">
                  <c:v>160</c:v>
                </c:pt>
                <c:pt idx="79">
                  <c:v>137</c:v>
                </c:pt>
                <c:pt idx="80">
                  <c:v>137</c:v>
                </c:pt>
                <c:pt idx="81">
                  <c:v>111</c:v>
                </c:pt>
                <c:pt idx="82">
                  <c:v>146</c:v>
                </c:pt>
                <c:pt idx="83">
                  <c:v>144</c:v>
                </c:pt>
                <c:pt idx="84">
                  <c:v>122</c:v>
                </c:pt>
                <c:pt idx="85">
                  <c:v>141</c:v>
                </c:pt>
                <c:pt idx="86">
                  <c:v>145</c:v>
                </c:pt>
                <c:pt idx="87">
                  <c:v>122</c:v>
                </c:pt>
                <c:pt idx="88">
                  <c:v>138</c:v>
                </c:pt>
                <c:pt idx="89">
                  <c:v>121</c:v>
                </c:pt>
                <c:pt idx="90">
                  <c:v>139</c:v>
                </c:pt>
                <c:pt idx="91">
                  <c:v>145</c:v>
                </c:pt>
                <c:pt idx="92">
                  <c:v>126</c:v>
                </c:pt>
                <c:pt idx="93">
                  <c:v>137</c:v>
                </c:pt>
                <c:pt idx="94">
                  <c:v>128</c:v>
                </c:pt>
                <c:pt idx="95">
                  <c:v>141</c:v>
                </c:pt>
                <c:pt idx="96">
                  <c:v>127</c:v>
                </c:pt>
                <c:pt idx="97">
                  <c:v>124</c:v>
                </c:pt>
                <c:pt idx="98">
                  <c:v>133</c:v>
                </c:pt>
                <c:pt idx="99">
                  <c:v>117</c:v>
                </c:pt>
                <c:pt idx="100">
                  <c:v>138</c:v>
                </c:pt>
                <c:pt idx="101">
                  <c:v>144</c:v>
                </c:pt>
                <c:pt idx="102">
                  <c:v>136</c:v>
                </c:pt>
                <c:pt idx="103">
                  <c:v>136</c:v>
                </c:pt>
                <c:pt idx="104">
                  <c:v>117</c:v>
                </c:pt>
                <c:pt idx="105">
                  <c:v>143</c:v>
                </c:pt>
                <c:pt idx="106">
                  <c:v>129</c:v>
                </c:pt>
                <c:pt idx="107">
                  <c:v>142</c:v>
                </c:pt>
                <c:pt idx="108">
                  <c:v>128</c:v>
                </c:pt>
                <c:pt idx="109">
                  <c:v>157</c:v>
                </c:pt>
                <c:pt idx="110">
                  <c:v>143</c:v>
                </c:pt>
                <c:pt idx="111">
                  <c:v>116</c:v>
                </c:pt>
                <c:pt idx="112">
                  <c:v>133</c:v>
                </c:pt>
                <c:pt idx="113">
                  <c:v>140</c:v>
                </c:pt>
                <c:pt idx="114">
                  <c:v>154</c:v>
                </c:pt>
                <c:pt idx="115">
                  <c:v>123</c:v>
                </c:pt>
                <c:pt idx="116">
                  <c:v>138</c:v>
                </c:pt>
                <c:pt idx="117">
                  <c:v>138</c:v>
                </c:pt>
                <c:pt idx="118">
                  <c:v>138</c:v>
                </c:pt>
                <c:pt idx="119">
                  <c:v>129</c:v>
                </c:pt>
                <c:pt idx="120">
                  <c:v>128</c:v>
                </c:pt>
                <c:pt idx="121">
                  <c:v>167</c:v>
                </c:pt>
                <c:pt idx="122">
                  <c:v>150</c:v>
                </c:pt>
                <c:pt idx="123">
                  <c:v>156</c:v>
                </c:pt>
                <c:pt idx="124">
                  <c:v>155</c:v>
                </c:pt>
                <c:pt idx="125">
                  <c:v>138</c:v>
                </c:pt>
                <c:pt idx="126">
                  <c:v>149</c:v>
                </c:pt>
                <c:pt idx="127">
                  <c:v>144</c:v>
                </c:pt>
                <c:pt idx="128">
                  <c:v>157</c:v>
                </c:pt>
                <c:pt idx="129">
                  <c:v>164</c:v>
                </c:pt>
                <c:pt idx="130">
                  <c:v>138</c:v>
                </c:pt>
                <c:pt idx="131">
                  <c:v>160</c:v>
                </c:pt>
                <c:pt idx="132">
                  <c:v>159</c:v>
                </c:pt>
                <c:pt idx="133">
                  <c:v>165</c:v>
                </c:pt>
                <c:pt idx="134">
                  <c:v>178</c:v>
                </c:pt>
                <c:pt idx="135">
                  <c:v>168</c:v>
                </c:pt>
                <c:pt idx="136">
                  <c:v>199</c:v>
                </c:pt>
                <c:pt idx="137">
                  <c:v>252</c:v>
                </c:pt>
                <c:pt idx="138">
                  <c:v>269</c:v>
                </c:pt>
                <c:pt idx="139">
                  <c:v>293</c:v>
                </c:pt>
                <c:pt idx="140">
                  <c:v>337</c:v>
                </c:pt>
                <c:pt idx="141">
                  <c:v>254</c:v>
                </c:pt>
                <c:pt idx="142">
                  <c:v>250</c:v>
                </c:pt>
                <c:pt idx="143">
                  <c:v>276</c:v>
                </c:pt>
                <c:pt idx="144">
                  <c:v>297</c:v>
                </c:pt>
                <c:pt idx="145">
                  <c:v>405</c:v>
                </c:pt>
                <c:pt idx="146">
                  <c:v>505</c:v>
                </c:pt>
                <c:pt idx="147">
                  <c:v>546</c:v>
                </c:pt>
                <c:pt idx="148">
                  <c:v>574</c:v>
                </c:pt>
                <c:pt idx="149">
                  <c:v>480</c:v>
                </c:pt>
                <c:pt idx="150">
                  <c:v>322</c:v>
                </c:pt>
                <c:pt idx="151">
                  <c:v>197</c:v>
                </c:pt>
                <c:pt idx="152">
                  <c:v>203</c:v>
                </c:pt>
                <c:pt idx="153">
                  <c:v>168</c:v>
                </c:pt>
                <c:pt idx="154">
                  <c:v>162</c:v>
                </c:pt>
                <c:pt idx="155">
                  <c:v>150</c:v>
                </c:pt>
                <c:pt idx="156">
                  <c:v>158</c:v>
                </c:pt>
                <c:pt idx="157">
                  <c:v>150</c:v>
                </c:pt>
                <c:pt idx="158">
                  <c:v>170</c:v>
                </c:pt>
                <c:pt idx="159">
                  <c:v>159</c:v>
                </c:pt>
                <c:pt idx="160">
                  <c:v>138</c:v>
                </c:pt>
                <c:pt idx="161">
                  <c:v>165</c:v>
                </c:pt>
                <c:pt idx="162">
                  <c:v>145</c:v>
                </c:pt>
                <c:pt idx="163">
                  <c:v>176</c:v>
                </c:pt>
                <c:pt idx="164">
                  <c:v>161</c:v>
                </c:pt>
                <c:pt idx="165">
                  <c:v>199</c:v>
                </c:pt>
                <c:pt idx="166">
                  <c:v>170</c:v>
                </c:pt>
                <c:pt idx="167">
                  <c:v>171</c:v>
                </c:pt>
                <c:pt idx="168">
                  <c:v>188</c:v>
                </c:pt>
                <c:pt idx="169">
                  <c:v>201</c:v>
                </c:pt>
                <c:pt idx="170">
                  <c:v>194</c:v>
                </c:pt>
                <c:pt idx="171">
                  <c:v>198</c:v>
                </c:pt>
                <c:pt idx="172">
                  <c:v>249</c:v>
                </c:pt>
                <c:pt idx="173">
                  <c:v>266</c:v>
                </c:pt>
                <c:pt idx="174">
                  <c:v>351</c:v>
                </c:pt>
                <c:pt idx="175">
                  <c:v>399</c:v>
                </c:pt>
                <c:pt idx="176">
                  <c:v>559</c:v>
                </c:pt>
                <c:pt idx="177">
                  <c:v>793</c:v>
                </c:pt>
                <c:pt idx="178">
                  <c:v>1074</c:v>
                </c:pt>
                <c:pt idx="179">
                  <c:v>1356</c:v>
                </c:pt>
                <c:pt idx="180">
                  <c:v>1564</c:v>
                </c:pt>
                <c:pt idx="181">
                  <c:v>1697</c:v>
                </c:pt>
                <c:pt idx="182">
                  <c:v>1415</c:v>
                </c:pt>
                <c:pt idx="183">
                  <c:v>782</c:v>
                </c:pt>
                <c:pt idx="184">
                  <c:v>385</c:v>
                </c:pt>
                <c:pt idx="185">
                  <c:v>311</c:v>
                </c:pt>
                <c:pt idx="186">
                  <c:v>259</c:v>
                </c:pt>
                <c:pt idx="187">
                  <c:v>222</c:v>
                </c:pt>
                <c:pt idx="188">
                  <c:v>216</c:v>
                </c:pt>
                <c:pt idx="189">
                  <c:v>185</c:v>
                </c:pt>
                <c:pt idx="190">
                  <c:v>191</c:v>
                </c:pt>
                <c:pt idx="191">
                  <c:v>181</c:v>
                </c:pt>
                <c:pt idx="192">
                  <c:v>171</c:v>
                </c:pt>
                <c:pt idx="193">
                  <c:v>150</c:v>
                </c:pt>
                <c:pt idx="194">
                  <c:v>168</c:v>
                </c:pt>
                <c:pt idx="195">
                  <c:v>147</c:v>
                </c:pt>
                <c:pt idx="196">
                  <c:v>166</c:v>
                </c:pt>
                <c:pt idx="197">
                  <c:v>183</c:v>
                </c:pt>
                <c:pt idx="198">
                  <c:v>163</c:v>
                </c:pt>
                <c:pt idx="199">
                  <c:v>163</c:v>
                </c:pt>
                <c:pt idx="200">
                  <c:v>170</c:v>
                </c:pt>
                <c:pt idx="201">
                  <c:v>150</c:v>
                </c:pt>
                <c:pt idx="202">
                  <c:v>167</c:v>
                </c:pt>
                <c:pt idx="203">
                  <c:v>138</c:v>
                </c:pt>
                <c:pt idx="204">
                  <c:v>126</c:v>
                </c:pt>
                <c:pt idx="205">
                  <c:v>131</c:v>
                </c:pt>
                <c:pt idx="206">
                  <c:v>140</c:v>
                </c:pt>
                <c:pt idx="207">
                  <c:v>152</c:v>
                </c:pt>
                <c:pt idx="208">
                  <c:v>160</c:v>
                </c:pt>
                <c:pt idx="209">
                  <c:v>154</c:v>
                </c:pt>
                <c:pt idx="210">
                  <c:v>132</c:v>
                </c:pt>
                <c:pt idx="211">
                  <c:v>155</c:v>
                </c:pt>
                <c:pt idx="212">
                  <c:v>147</c:v>
                </c:pt>
                <c:pt idx="213">
                  <c:v>134</c:v>
                </c:pt>
                <c:pt idx="214">
                  <c:v>147</c:v>
                </c:pt>
                <c:pt idx="215">
                  <c:v>150</c:v>
                </c:pt>
                <c:pt idx="216">
                  <c:v>143</c:v>
                </c:pt>
                <c:pt idx="217">
                  <c:v>123</c:v>
                </c:pt>
                <c:pt idx="218">
                  <c:v>154</c:v>
                </c:pt>
                <c:pt idx="219">
                  <c:v>134</c:v>
                </c:pt>
                <c:pt idx="220">
                  <c:v>155</c:v>
                </c:pt>
                <c:pt idx="221">
                  <c:v>171</c:v>
                </c:pt>
                <c:pt idx="222">
                  <c:v>148</c:v>
                </c:pt>
                <c:pt idx="223">
                  <c:v>163</c:v>
                </c:pt>
                <c:pt idx="224">
                  <c:v>133</c:v>
                </c:pt>
                <c:pt idx="225">
                  <c:v>139</c:v>
                </c:pt>
                <c:pt idx="226">
                  <c:v>153</c:v>
                </c:pt>
                <c:pt idx="227">
                  <c:v>155</c:v>
                </c:pt>
                <c:pt idx="228">
                  <c:v>157</c:v>
                </c:pt>
                <c:pt idx="229">
                  <c:v>162</c:v>
                </c:pt>
                <c:pt idx="230">
                  <c:v>144</c:v>
                </c:pt>
                <c:pt idx="231">
                  <c:v>155</c:v>
                </c:pt>
                <c:pt idx="232">
                  <c:v>130</c:v>
                </c:pt>
                <c:pt idx="233">
                  <c:v>148</c:v>
                </c:pt>
                <c:pt idx="234">
                  <c:v>151</c:v>
                </c:pt>
                <c:pt idx="235">
                  <c:v>132</c:v>
                </c:pt>
                <c:pt idx="236">
                  <c:v>152</c:v>
                </c:pt>
                <c:pt idx="237">
                  <c:v>132</c:v>
                </c:pt>
                <c:pt idx="238">
                  <c:v>144</c:v>
                </c:pt>
                <c:pt idx="239">
                  <c:v>133</c:v>
                </c:pt>
                <c:pt idx="240">
                  <c:v>168</c:v>
                </c:pt>
                <c:pt idx="241">
                  <c:v>167</c:v>
                </c:pt>
                <c:pt idx="242">
                  <c:v>136</c:v>
                </c:pt>
                <c:pt idx="243">
                  <c:v>164</c:v>
                </c:pt>
                <c:pt idx="244">
                  <c:v>146</c:v>
                </c:pt>
                <c:pt idx="245">
                  <c:v>156</c:v>
                </c:pt>
                <c:pt idx="246">
                  <c:v>158</c:v>
                </c:pt>
                <c:pt idx="247">
                  <c:v>147</c:v>
                </c:pt>
                <c:pt idx="248">
                  <c:v>170</c:v>
                </c:pt>
                <c:pt idx="249">
                  <c:v>175</c:v>
                </c:pt>
                <c:pt idx="250">
                  <c:v>162</c:v>
                </c:pt>
                <c:pt idx="251">
                  <c:v>150</c:v>
                </c:pt>
                <c:pt idx="252">
                  <c:v>155</c:v>
                </c:pt>
                <c:pt idx="253">
                  <c:v>154</c:v>
                </c:pt>
                <c:pt idx="254">
                  <c:v>157</c:v>
                </c:pt>
                <c:pt idx="255">
                  <c:v>159</c:v>
                </c:pt>
                <c:pt idx="256">
                  <c:v>173</c:v>
                </c:pt>
                <c:pt idx="257">
                  <c:v>157</c:v>
                </c:pt>
                <c:pt idx="258">
                  <c:v>168</c:v>
                </c:pt>
                <c:pt idx="259">
                  <c:v>164</c:v>
                </c:pt>
                <c:pt idx="260">
                  <c:v>163</c:v>
                </c:pt>
                <c:pt idx="261">
                  <c:v>165</c:v>
                </c:pt>
                <c:pt idx="262">
                  <c:v>149</c:v>
                </c:pt>
                <c:pt idx="263">
                  <c:v>149</c:v>
                </c:pt>
                <c:pt idx="264">
                  <c:v>147</c:v>
                </c:pt>
                <c:pt idx="265">
                  <c:v>169</c:v>
                </c:pt>
                <c:pt idx="266">
                  <c:v>141</c:v>
                </c:pt>
                <c:pt idx="267">
                  <c:v>155</c:v>
                </c:pt>
                <c:pt idx="268">
                  <c:v>162</c:v>
                </c:pt>
                <c:pt idx="269">
                  <c:v>164</c:v>
                </c:pt>
                <c:pt idx="270">
                  <c:v>167</c:v>
                </c:pt>
                <c:pt idx="271">
                  <c:v>176</c:v>
                </c:pt>
                <c:pt idx="272">
                  <c:v>164</c:v>
                </c:pt>
                <c:pt idx="273">
                  <c:v>173</c:v>
                </c:pt>
                <c:pt idx="274">
                  <c:v>185</c:v>
                </c:pt>
                <c:pt idx="275">
                  <c:v>170</c:v>
                </c:pt>
                <c:pt idx="276">
                  <c:v>150</c:v>
                </c:pt>
                <c:pt idx="277">
                  <c:v>183</c:v>
                </c:pt>
                <c:pt idx="278">
                  <c:v>182</c:v>
                </c:pt>
                <c:pt idx="279">
                  <c:v>159</c:v>
                </c:pt>
                <c:pt idx="280">
                  <c:v>149</c:v>
                </c:pt>
                <c:pt idx="281">
                  <c:v>173</c:v>
                </c:pt>
                <c:pt idx="282">
                  <c:v>179</c:v>
                </c:pt>
                <c:pt idx="283">
                  <c:v>184</c:v>
                </c:pt>
                <c:pt idx="284">
                  <c:v>154</c:v>
                </c:pt>
                <c:pt idx="285">
                  <c:v>201</c:v>
                </c:pt>
                <c:pt idx="286">
                  <c:v>166</c:v>
                </c:pt>
                <c:pt idx="287">
                  <c:v>180</c:v>
                </c:pt>
                <c:pt idx="288">
                  <c:v>149</c:v>
                </c:pt>
                <c:pt idx="289">
                  <c:v>172</c:v>
                </c:pt>
                <c:pt idx="290">
                  <c:v>164</c:v>
                </c:pt>
                <c:pt idx="291">
                  <c:v>165</c:v>
                </c:pt>
                <c:pt idx="292">
                  <c:v>156</c:v>
                </c:pt>
                <c:pt idx="293">
                  <c:v>170</c:v>
                </c:pt>
                <c:pt idx="294">
                  <c:v>149</c:v>
                </c:pt>
                <c:pt idx="295">
                  <c:v>197</c:v>
                </c:pt>
                <c:pt idx="296">
                  <c:v>177</c:v>
                </c:pt>
                <c:pt idx="297">
                  <c:v>159</c:v>
                </c:pt>
                <c:pt idx="298">
                  <c:v>181</c:v>
                </c:pt>
                <c:pt idx="299">
                  <c:v>175</c:v>
                </c:pt>
                <c:pt idx="300">
                  <c:v>169</c:v>
                </c:pt>
                <c:pt idx="301">
                  <c:v>183</c:v>
                </c:pt>
                <c:pt idx="302">
                  <c:v>154</c:v>
                </c:pt>
                <c:pt idx="303">
                  <c:v>183</c:v>
                </c:pt>
                <c:pt idx="304">
                  <c:v>166</c:v>
                </c:pt>
                <c:pt idx="305">
                  <c:v>144</c:v>
                </c:pt>
                <c:pt idx="306">
                  <c:v>171</c:v>
                </c:pt>
                <c:pt idx="307">
                  <c:v>166</c:v>
                </c:pt>
                <c:pt idx="308">
                  <c:v>198</c:v>
                </c:pt>
                <c:pt idx="309">
                  <c:v>197</c:v>
                </c:pt>
                <c:pt idx="310">
                  <c:v>214</c:v>
                </c:pt>
                <c:pt idx="311">
                  <c:v>213</c:v>
                </c:pt>
                <c:pt idx="312">
                  <c:v>216</c:v>
                </c:pt>
                <c:pt idx="313">
                  <c:v>234</c:v>
                </c:pt>
                <c:pt idx="314">
                  <c:v>215</c:v>
                </c:pt>
                <c:pt idx="315">
                  <c:v>216</c:v>
                </c:pt>
                <c:pt idx="316">
                  <c:v>241</c:v>
                </c:pt>
                <c:pt idx="317">
                  <c:v>262</c:v>
                </c:pt>
                <c:pt idx="318">
                  <c:v>243</c:v>
                </c:pt>
                <c:pt idx="319">
                  <c:v>259</c:v>
                </c:pt>
                <c:pt idx="320">
                  <c:v>264</c:v>
                </c:pt>
                <c:pt idx="321">
                  <c:v>276</c:v>
                </c:pt>
                <c:pt idx="322">
                  <c:v>297</c:v>
                </c:pt>
                <c:pt idx="323">
                  <c:v>315</c:v>
                </c:pt>
                <c:pt idx="324">
                  <c:v>361</c:v>
                </c:pt>
                <c:pt idx="325">
                  <c:v>346</c:v>
                </c:pt>
                <c:pt idx="326">
                  <c:v>371</c:v>
                </c:pt>
                <c:pt idx="327">
                  <c:v>345</c:v>
                </c:pt>
                <c:pt idx="328">
                  <c:v>307</c:v>
                </c:pt>
                <c:pt idx="329">
                  <c:v>323</c:v>
                </c:pt>
                <c:pt idx="330">
                  <c:v>303</c:v>
                </c:pt>
                <c:pt idx="331">
                  <c:v>310</c:v>
                </c:pt>
                <c:pt idx="332">
                  <c:v>322</c:v>
                </c:pt>
                <c:pt idx="333">
                  <c:v>280</c:v>
                </c:pt>
                <c:pt idx="334">
                  <c:v>296</c:v>
                </c:pt>
                <c:pt idx="335">
                  <c:v>282</c:v>
                </c:pt>
                <c:pt idx="336">
                  <c:v>337</c:v>
                </c:pt>
                <c:pt idx="337">
                  <c:v>319</c:v>
                </c:pt>
                <c:pt idx="338">
                  <c:v>310</c:v>
                </c:pt>
                <c:pt idx="339">
                  <c:v>211</c:v>
                </c:pt>
                <c:pt idx="340">
                  <c:v>200</c:v>
                </c:pt>
                <c:pt idx="341">
                  <c:v>211</c:v>
                </c:pt>
                <c:pt idx="342">
                  <c:v>188</c:v>
                </c:pt>
                <c:pt idx="343">
                  <c:v>205</c:v>
                </c:pt>
                <c:pt idx="344">
                  <c:v>205</c:v>
                </c:pt>
                <c:pt idx="345">
                  <c:v>191</c:v>
                </c:pt>
                <c:pt idx="346">
                  <c:v>158</c:v>
                </c:pt>
                <c:pt idx="347">
                  <c:v>195</c:v>
                </c:pt>
                <c:pt idx="348">
                  <c:v>169</c:v>
                </c:pt>
                <c:pt idx="349">
                  <c:v>191</c:v>
                </c:pt>
                <c:pt idx="350">
                  <c:v>196</c:v>
                </c:pt>
                <c:pt idx="351">
                  <c:v>177</c:v>
                </c:pt>
                <c:pt idx="352">
                  <c:v>208</c:v>
                </c:pt>
                <c:pt idx="353">
                  <c:v>178</c:v>
                </c:pt>
                <c:pt idx="354">
                  <c:v>202</c:v>
                </c:pt>
                <c:pt idx="355">
                  <c:v>172</c:v>
                </c:pt>
                <c:pt idx="356">
                  <c:v>204</c:v>
                </c:pt>
                <c:pt idx="357">
                  <c:v>181</c:v>
                </c:pt>
                <c:pt idx="358">
                  <c:v>197</c:v>
                </c:pt>
                <c:pt idx="359">
                  <c:v>163</c:v>
                </c:pt>
                <c:pt idx="360">
                  <c:v>203</c:v>
                </c:pt>
                <c:pt idx="361">
                  <c:v>195</c:v>
                </c:pt>
                <c:pt idx="362">
                  <c:v>197</c:v>
                </c:pt>
                <c:pt idx="363">
                  <c:v>189</c:v>
                </c:pt>
                <c:pt idx="364">
                  <c:v>179</c:v>
                </c:pt>
                <c:pt idx="365">
                  <c:v>212</c:v>
                </c:pt>
                <c:pt idx="366">
                  <c:v>165</c:v>
                </c:pt>
                <c:pt idx="367">
                  <c:v>171</c:v>
                </c:pt>
                <c:pt idx="368">
                  <c:v>175</c:v>
                </c:pt>
                <c:pt idx="369">
                  <c:v>214</c:v>
                </c:pt>
                <c:pt idx="370">
                  <c:v>209</c:v>
                </c:pt>
                <c:pt idx="371">
                  <c:v>197</c:v>
                </c:pt>
                <c:pt idx="372">
                  <c:v>205</c:v>
                </c:pt>
                <c:pt idx="373">
                  <c:v>208</c:v>
                </c:pt>
                <c:pt idx="374">
                  <c:v>187</c:v>
                </c:pt>
                <c:pt idx="375">
                  <c:v>189</c:v>
                </c:pt>
                <c:pt idx="376">
                  <c:v>208</c:v>
                </c:pt>
                <c:pt idx="377">
                  <c:v>206</c:v>
                </c:pt>
                <c:pt idx="378">
                  <c:v>217</c:v>
                </c:pt>
                <c:pt idx="379">
                  <c:v>209</c:v>
                </c:pt>
                <c:pt idx="380">
                  <c:v>234</c:v>
                </c:pt>
                <c:pt idx="381">
                  <c:v>228</c:v>
                </c:pt>
                <c:pt idx="382">
                  <c:v>201</c:v>
                </c:pt>
                <c:pt idx="383">
                  <c:v>243</c:v>
                </c:pt>
                <c:pt idx="384">
                  <c:v>214</c:v>
                </c:pt>
                <c:pt idx="385">
                  <c:v>211</c:v>
                </c:pt>
                <c:pt idx="386">
                  <c:v>205</c:v>
                </c:pt>
                <c:pt idx="387">
                  <c:v>237</c:v>
                </c:pt>
                <c:pt idx="388">
                  <c:v>206</c:v>
                </c:pt>
                <c:pt idx="389">
                  <c:v>192</c:v>
                </c:pt>
                <c:pt idx="390">
                  <c:v>210</c:v>
                </c:pt>
                <c:pt idx="391">
                  <c:v>193</c:v>
                </c:pt>
                <c:pt idx="392">
                  <c:v>188</c:v>
                </c:pt>
                <c:pt idx="393">
                  <c:v>185</c:v>
                </c:pt>
                <c:pt idx="394">
                  <c:v>215</c:v>
                </c:pt>
                <c:pt idx="395">
                  <c:v>180</c:v>
                </c:pt>
                <c:pt idx="396">
                  <c:v>185</c:v>
                </c:pt>
                <c:pt idx="397">
                  <c:v>215</c:v>
                </c:pt>
                <c:pt idx="398">
                  <c:v>204</c:v>
                </c:pt>
                <c:pt idx="399">
                  <c:v>211</c:v>
                </c:pt>
                <c:pt idx="400">
                  <c:v>196</c:v>
                </c:pt>
                <c:pt idx="401">
                  <c:v>204</c:v>
                </c:pt>
                <c:pt idx="402">
                  <c:v>204</c:v>
                </c:pt>
                <c:pt idx="403">
                  <c:v>212</c:v>
                </c:pt>
                <c:pt idx="404">
                  <c:v>194</c:v>
                </c:pt>
                <c:pt idx="405">
                  <c:v>210</c:v>
                </c:pt>
                <c:pt idx="406">
                  <c:v>200</c:v>
                </c:pt>
                <c:pt idx="407">
                  <c:v>222</c:v>
                </c:pt>
                <c:pt idx="408">
                  <c:v>209</c:v>
                </c:pt>
                <c:pt idx="409">
                  <c:v>225</c:v>
                </c:pt>
                <c:pt idx="410">
                  <c:v>213</c:v>
                </c:pt>
                <c:pt idx="411">
                  <c:v>203</c:v>
                </c:pt>
                <c:pt idx="412">
                  <c:v>204</c:v>
                </c:pt>
                <c:pt idx="413">
                  <c:v>188</c:v>
                </c:pt>
                <c:pt idx="414">
                  <c:v>234</c:v>
                </c:pt>
                <c:pt idx="415">
                  <c:v>215</c:v>
                </c:pt>
                <c:pt idx="416">
                  <c:v>226</c:v>
                </c:pt>
                <c:pt idx="417">
                  <c:v>182</c:v>
                </c:pt>
                <c:pt idx="418">
                  <c:v>180</c:v>
                </c:pt>
                <c:pt idx="419">
                  <c:v>189</c:v>
                </c:pt>
                <c:pt idx="420">
                  <c:v>194</c:v>
                </c:pt>
                <c:pt idx="421">
                  <c:v>231</c:v>
                </c:pt>
                <c:pt idx="422">
                  <c:v>212</c:v>
                </c:pt>
                <c:pt idx="423">
                  <c:v>219</c:v>
                </c:pt>
                <c:pt idx="424">
                  <c:v>199</c:v>
                </c:pt>
                <c:pt idx="425">
                  <c:v>198</c:v>
                </c:pt>
                <c:pt idx="426">
                  <c:v>199</c:v>
                </c:pt>
                <c:pt idx="427">
                  <c:v>209</c:v>
                </c:pt>
                <c:pt idx="428">
                  <c:v>209</c:v>
                </c:pt>
                <c:pt idx="429">
                  <c:v>210</c:v>
                </c:pt>
                <c:pt idx="430">
                  <c:v>224</c:v>
                </c:pt>
                <c:pt idx="431">
                  <c:v>221</c:v>
                </c:pt>
                <c:pt idx="432">
                  <c:v>228</c:v>
                </c:pt>
                <c:pt idx="433">
                  <c:v>210</c:v>
                </c:pt>
                <c:pt idx="434">
                  <c:v>216</c:v>
                </c:pt>
                <c:pt idx="435">
                  <c:v>229</c:v>
                </c:pt>
                <c:pt idx="436">
                  <c:v>217</c:v>
                </c:pt>
                <c:pt idx="437">
                  <c:v>236</c:v>
                </c:pt>
                <c:pt idx="438">
                  <c:v>255</c:v>
                </c:pt>
                <c:pt idx="439">
                  <c:v>215</c:v>
                </c:pt>
                <c:pt idx="440">
                  <c:v>252</c:v>
                </c:pt>
                <c:pt idx="441">
                  <c:v>276</c:v>
                </c:pt>
                <c:pt idx="442">
                  <c:v>287</c:v>
                </c:pt>
                <c:pt idx="443">
                  <c:v>275</c:v>
                </c:pt>
                <c:pt idx="444">
                  <c:v>300</c:v>
                </c:pt>
                <c:pt idx="445">
                  <c:v>321</c:v>
                </c:pt>
                <c:pt idx="446">
                  <c:v>301</c:v>
                </c:pt>
                <c:pt idx="447">
                  <c:v>316</c:v>
                </c:pt>
                <c:pt idx="448">
                  <c:v>340</c:v>
                </c:pt>
                <c:pt idx="449">
                  <c:v>334</c:v>
                </c:pt>
                <c:pt idx="450">
                  <c:v>354</c:v>
                </c:pt>
                <c:pt idx="451">
                  <c:v>319</c:v>
                </c:pt>
                <c:pt idx="452">
                  <c:v>347</c:v>
                </c:pt>
                <c:pt idx="453">
                  <c:v>296</c:v>
                </c:pt>
                <c:pt idx="454">
                  <c:v>285</c:v>
                </c:pt>
                <c:pt idx="455">
                  <c:v>309</c:v>
                </c:pt>
                <c:pt idx="456">
                  <c:v>270</c:v>
                </c:pt>
                <c:pt idx="457">
                  <c:v>273</c:v>
                </c:pt>
                <c:pt idx="458">
                  <c:v>229</c:v>
                </c:pt>
                <c:pt idx="459">
                  <c:v>258</c:v>
                </c:pt>
                <c:pt idx="460">
                  <c:v>251</c:v>
                </c:pt>
                <c:pt idx="461">
                  <c:v>261</c:v>
                </c:pt>
                <c:pt idx="462">
                  <c:v>216</c:v>
                </c:pt>
                <c:pt idx="463">
                  <c:v>245</c:v>
                </c:pt>
                <c:pt idx="464">
                  <c:v>266</c:v>
                </c:pt>
                <c:pt idx="465">
                  <c:v>253</c:v>
                </c:pt>
                <c:pt idx="466">
                  <c:v>277</c:v>
                </c:pt>
                <c:pt idx="467">
                  <c:v>239</c:v>
                </c:pt>
                <c:pt idx="468">
                  <c:v>235</c:v>
                </c:pt>
                <c:pt idx="469">
                  <c:v>256</c:v>
                </c:pt>
                <c:pt idx="470">
                  <c:v>243</c:v>
                </c:pt>
                <c:pt idx="471">
                  <c:v>268</c:v>
                </c:pt>
                <c:pt idx="472">
                  <c:v>239</c:v>
                </c:pt>
                <c:pt idx="473">
                  <c:v>248</c:v>
                </c:pt>
                <c:pt idx="474">
                  <c:v>263</c:v>
                </c:pt>
                <c:pt idx="475">
                  <c:v>233</c:v>
                </c:pt>
                <c:pt idx="476">
                  <c:v>254</c:v>
                </c:pt>
                <c:pt idx="477">
                  <c:v>245</c:v>
                </c:pt>
                <c:pt idx="478">
                  <c:v>237</c:v>
                </c:pt>
                <c:pt idx="479">
                  <c:v>265</c:v>
                </c:pt>
                <c:pt idx="480">
                  <c:v>238</c:v>
                </c:pt>
                <c:pt idx="481">
                  <c:v>230</c:v>
                </c:pt>
                <c:pt idx="482">
                  <c:v>258</c:v>
                </c:pt>
                <c:pt idx="483">
                  <c:v>216</c:v>
                </c:pt>
                <c:pt idx="484">
                  <c:v>258</c:v>
                </c:pt>
                <c:pt idx="485">
                  <c:v>232</c:v>
                </c:pt>
                <c:pt idx="486">
                  <c:v>259</c:v>
                </c:pt>
                <c:pt idx="487">
                  <c:v>289</c:v>
                </c:pt>
                <c:pt idx="488">
                  <c:v>270</c:v>
                </c:pt>
                <c:pt idx="489">
                  <c:v>306</c:v>
                </c:pt>
                <c:pt idx="490">
                  <c:v>286</c:v>
                </c:pt>
                <c:pt idx="491">
                  <c:v>315</c:v>
                </c:pt>
                <c:pt idx="492">
                  <c:v>319</c:v>
                </c:pt>
                <c:pt idx="493">
                  <c:v>336</c:v>
                </c:pt>
                <c:pt idx="494">
                  <c:v>338</c:v>
                </c:pt>
                <c:pt idx="495">
                  <c:v>270</c:v>
                </c:pt>
                <c:pt idx="496">
                  <c:v>269</c:v>
                </c:pt>
                <c:pt idx="497">
                  <c:v>282</c:v>
                </c:pt>
                <c:pt idx="498">
                  <c:v>270</c:v>
                </c:pt>
                <c:pt idx="499">
                  <c:v>274</c:v>
                </c:pt>
                <c:pt idx="500">
                  <c:v>270</c:v>
                </c:pt>
                <c:pt idx="501">
                  <c:v>262</c:v>
                </c:pt>
                <c:pt idx="502">
                  <c:v>276</c:v>
                </c:pt>
                <c:pt idx="503">
                  <c:v>258</c:v>
                </c:pt>
                <c:pt idx="504">
                  <c:v>287</c:v>
                </c:pt>
                <c:pt idx="505">
                  <c:v>278</c:v>
                </c:pt>
                <c:pt idx="506">
                  <c:v>276</c:v>
                </c:pt>
                <c:pt idx="507">
                  <c:v>270</c:v>
                </c:pt>
                <c:pt idx="508">
                  <c:v>284</c:v>
                </c:pt>
                <c:pt idx="509">
                  <c:v>275</c:v>
                </c:pt>
                <c:pt idx="510">
                  <c:v>287</c:v>
                </c:pt>
                <c:pt idx="511">
                  <c:v>326</c:v>
                </c:pt>
                <c:pt idx="512">
                  <c:v>326</c:v>
                </c:pt>
                <c:pt idx="513">
                  <c:v>323</c:v>
                </c:pt>
                <c:pt idx="514">
                  <c:v>341</c:v>
                </c:pt>
                <c:pt idx="515">
                  <c:v>334</c:v>
                </c:pt>
                <c:pt idx="516">
                  <c:v>320</c:v>
                </c:pt>
                <c:pt idx="517">
                  <c:v>333</c:v>
                </c:pt>
                <c:pt idx="518">
                  <c:v>335</c:v>
                </c:pt>
                <c:pt idx="519">
                  <c:v>326</c:v>
                </c:pt>
                <c:pt idx="520">
                  <c:v>355</c:v>
                </c:pt>
                <c:pt idx="521">
                  <c:v>323</c:v>
                </c:pt>
                <c:pt idx="522">
                  <c:v>371</c:v>
                </c:pt>
                <c:pt idx="523">
                  <c:v>345</c:v>
                </c:pt>
                <c:pt idx="524">
                  <c:v>356</c:v>
                </c:pt>
                <c:pt idx="525">
                  <c:v>395</c:v>
                </c:pt>
                <c:pt idx="526">
                  <c:v>409</c:v>
                </c:pt>
                <c:pt idx="527">
                  <c:v>385</c:v>
                </c:pt>
                <c:pt idx="528">
                  <c:v>393</c:v>
                </c:pt>
                <c:pt idx="529">
                  <c:v>450</c:v>
                </c:pt>
                <c:pt idx="530">
                  <c:v>461</c:v>
                </c:pt>
                <c:pt idx="531">
                  <c:v>483</c:v>
                </c:pt>
                <c:pt idx="532">
                  <c:v>541</c:v>
                </c:pt>
                <c:pt idx="533">
                  <c:v>518</c:v>
                </c:pt>
                <c:pt idx="534">
                  <c:v>628</c:v>
                </c:pt>
                <c:pt idx="535">
                  <c:v>674</c:v>
                </c:pt>
                <c:pt idx="536">
                  <c:v>706</c:v>
                </c:pt>
                <c:pt idx="537">
                  <c:v>785</c:v>
                </c:pt>
                <c:pt idx="538">
                  <c:v>791</c:v>
                </c:pt>
                <c:pt idx="539">
                  <c:v>902</c:v>
                </c:pt>
                <c:pt idx="540">
                  <c:v>1012</c:v>
                </c:pt>
                <c:pt idx="541">
                  <c:v>1092</c:v>
                </c:pt>
                <c:pt idx="542">
                  <c:v>1117</c:v>
                </c:pt>
                <c:pt idx="543">
                  <c:v>1178</c:v>
                </c:pt>
                <c:pt idx="544">
                  <c:v>1160</c:v>
                </c:pt>
                <c:pt idx="545">
                  <c:v>1054</c:v>
                </c:pt>
                <c:pt idx="546">
                  <c:v>1022</c:v>
                </c:pt>
                <c:pt idx="547">
                  <c:v>1048</c:v>
                </c:pt>
                <c:pt idx="548">
                  <c:v>1014</c:v>
                </c:pt>
                <c:pt idx="549">
                  <c:v>1024</c:v>
                </c:pt>
                <c:pt idx="550">
                  <c:v>1040</c:v>
                </c:pt>
                <c:pt idx="551">
                  <c:v>1116</c:v>
                </c:pt>
                <c:pt idx="552">
                  <c:v>1115</c:v>
                </c:pt>
                <c:pt idx="553">
                  <c:v>1164</c:v>
                </c:pt>
                <c:pt idx="554">
                  <c:v>1205</c:v>
                </c:pt>
                <c:pt idx="555">
                  <c:v>1373</c:v>
                </c:pt>
                <c:pt idx="556">
                  <c:v>1356</c:v>
                </c:pt>
                <c:pt idx="557">
                  <c:v>1538</c:v>
                </c:pt>
                <c:pt idx="558">
                  <c:v>1535</c:v>
                </c:pt>
                <c:pt idx="559">
                  <c:v>1679</c:v>
                </c:pt>
                <c:pt idx="560">
                  <c:v>1715</c:v>
                </c:pt>
                <c:pt idx="561">
                  <c:v>1752</c:v>
                </c:pt>
                <c:pt idx="562">
                  <c:v>1654</c:v>
                </c:pt>
                <c:pt idx="563">
                  <c:v>1621</c:v>
                </c:pt>
                <c:pt idx="564">
                  <c:v>1553</c:v>
                </c:pt>
                <c:pt idx="565">
                  <c:v>1376</c:v>
                </c:pt>
                <c:pt idx="566">
                  <c:v>1309</c:v>
                </c:pt>
                <c:pt idx="567">
                  <c:v>1245</c:v>
                </c:pt>
                <c:pt idx="568">
                  <c:v>1190</c:v>
                </c:pt>
                <c:pt idx="569">
                  <c:v>1155</c:v>
                </c:pt>
                <c:pt idx="570">
                  <c:v>1143</c:v>
                </c:pt>
                <c:pt idx="571">
                  <c:v>1077</c:v>
                </c:pt>
                <c:pt idx="572">
                  <c:v>1079</c:v>
                </c:pt>
                <c:pt idx="573">
                  <c:v>999</c:v>
                </c:pt>
                <c:pt idx="574">
                  <c:v>969</c:v>
                </c:pt>
                <c:pt idx="575">
                  <c:v>1009</c:v>
                </c:pt>
                <c:pt idx="576">
                  <c:v>998</c:v>
                </c:pt>
                <c:pt idx="577">
                  <c:v>963</c:v>
                </c:pt>
                <c:pt idx="578">
                  <c:v>927</c:v>
                </c:pt>
                <c:pt idx="579">
                  <c:v>848</c:v>
                </c:pt>
                <c:pt idx="580">
                  <c:v>831</c:v>
                </c:pt>
                <c:pt idx="581">
                  <c:v>812</c:v>
                </c:pt>
                <c:pt idx="582">
                  <c:v>708</c:v>
                </c:pt>
                <c:pt idx="583">
                  <c:v>628</c:v>
                </c:pt>
                <c:pt idx="584">
                  <c:v>572</c:v>
                </c:pt>
                <c:pt idx="585">
                  <c:v>551</c:v>
                </c:pt>
                <c:pt idx="586">
                  <c:v>553</c:v>
                </c:pt>
                <c:pt idx="587">
                  <c:v>518</c:v>
                </c:pt>
                <c:pt idx="588">
                  <c:v>468</c:v>
                </c:pt>
                <c:pt idx="589">
                  <c:v>454</c:v>
                </c:pt>
                <c:pt idx="590">
                  <c:v>440</c:v>
                </c:pt>
                <c:pt idx="591">
                  <c:v>408</c:v>
                </c:pt>
                <c:pt idx="592">
                  <c:v>429</c:v>
                </c:pt>
                <c:pt idx="593">
                  <c:v>385</c:v>
                </c:pt>
                <c:pt idx="594">
                  <c:v>395</c:v>
                </c:pt>
                <c:pt idx="595">
                  <c:v>385</c:v>
                </c:pt>
                <c:pt idx="596">
                  <c:v>374</c:v>
                </c:pt>
                <c:pt idx="597">
                  <c:v>368</c:v>
                </c:pt>
                <c:pt idx="598">
                  <c:v>346</c:v>
                </c:pt>
                <c:pt idx="599">
                  <c:v>375</c:v>
                </c:pt>
                <c:pt idx="600">
                  <c:v>343</c:v>
                </c:pt>
                <c:pt idx="601">
                  <c:v>349</c:v>
                </c:pt>
                <c:pt idx="602">
                  <c:v>337</c:v>
                </c:pt>
                <c:pt idx="603">
                  <c:v>376</c:v>
                </c:pt>
                <c:pt idx="604">
                  <c:v>356</c:v>
                </c:pt>
                <c:pt idx="605">
                  <c:v>317</c:v>
                </c:pt>
                <c:pt idx="606">
                  <c:v>314</c:v>
                </c:pt>
                <c:pt idx="607">
                  <c:v>356</c:v>
                </c:pt>
                <c:pt idx="608">
                  <c:v>376</c:v>
                </c:pt>
                <c:pt idx="609">
                  <c:v>391</c:v>
                </c:pt>
                <c:pt idx="610">
                  <c:v>328</c:v>
                </c:pt>
                <c:pt idx="611">
                  <c:v>362</c:v>
                </c:pt>
                <c:pt idx="612">
                  <c:v>340</c:v>
                </c:pt>
                <c:pt idx="613">
                  <c:v>342</c:v>
                </c:pt>
                <c:pt idx="614">
                  <c:v>300</c:v>
                </c:pt>
                <c:pt idx="615">
                  <c:v>340</c:v>
                </c:pt>
                <c:pt idx="616">
                  <c:v>313</c:v>
                </c:pt>
                <c:pt idx="617">
                  <c:v>324</c:v>
                </c:pt>
                <c:pt idx="618">
                  <c:v>310</c:v>
                </c:pt>
                <c:pt idx="619">
                  <c:v>304</c:v>
                </c:pt>
                <c:pt idx="620">
                  <c:v>286</c:v>
                </c:pt>
                <c:pt idx="621">
                  <c:v>299</c:v>
                </c:pt>
                <c:pt idx="622">
                  <c:v>288</c:v>
                </c:pt>
                <c:pt idx="623">
                  <c:v>279</c:v>
                </c:pt>
                <c:pt idx="624">
                  <c:v>273</c:v>
                </c:pt>
                <c:pt idx="625">
                  <c:v>244</c:v>
                </c:pt>
                <c:pt idx="626">
                  <c:v>271</c:v>
                </c:pt>
                <c:pt idx="627">
                  <c:v>241</c:v>
                </c:pt>
                <c:pt idx="628">
                  <c:v>260</c:v>
                </c:pt>
                <c:pt idx="629">
                  <c:v>292</c:v>
                </c:pt>
                <c:pt idx="630">
                  <c:v>258</c:v>
                </c:pt>
                <c:pt idx="631">
                  <c:v>227</c:v>
                </c:pt>
                <c:pt idx="632">
                  <c:v>243</c:v>
                </c:pt>
                <c:pt idx="633">
                  <c:v>226</c:v>
                </c:pt>
                <c:pt idx="634">
                  <c:v>255</c:v>
                </c:pt>
                <c:pt idx="635">
                  <c:v>249</c:v>
                </c:pt>
                <c:pt idx="636">
                  <c:v>252</c:v>
                </c:pt>
                <c:pt idx="637">
                  <c:v>286</c:v>
                </c:pt>
                <c:pt idx="638">
                  <c:v>251</c:v>
                </c:pt>
                <c:pt idx="639">
                  <c:v>232</c:v>
                </c:pt>
                <c:pt idx="640">
                  <c:v>260</c:v>
                </c:pt>
                <c:pt idx="641">
                  <c:v>288</c:v>
                </c:pt>
                <c:pt idx="642">
                  <c:v>291</c:v>
                </c:pt>
                <c:pt idx="643">
                  <c:v>313</c:v>
                </c:pt>
                <c:pt idx="644">
                  <c:v>331</c:v>
                </c:pt>
                <c:pt idx="645">
                  <c:v>359</c:v>
                </c:pt>
                <c:pt idx="646">
                  <c:v>307</c:v>
                </c:pt>
                <c:pt idx="647">
                  <c:v>376</c:v>
                </c:pt>
                <c:pt idx="648">
                  <c:v>385</c:v>
                </c:pt>
                <c:pt idx="649">
                  <c:v>441</c:v>
                </c:pt>
                <c:pt idx="650">
                  <c:v>497</c:v>
                </c:pt>
                <c:pt idx="651">
                  <c:v>483</c:v>
                </c:pt>
                <c:pt idx="652">
                  <c:v>481</c:v>
                </c:pt>
                <c:pt idx="653">
                  <c:v>448</c:v>
                </c:pt>
                <c:pt idx="654">
                  <c:v>382</c:v>
                </c:pt>
                <c:pt idx="655">
                  <c:v>359</c:v>
                </c:pt>
                <c:pt idx="656">
                  <c:v>280</c:v>
                </c:pt>
                <c:pt idx="657">
                  <c:v>264</c:v>
                </c:pt>
                <c:pt idx="658">
                  <c:v>264</c:v>
                </c:pt>
                <c:pt idx="659">
                  <c:v>231</c:v>
                </c:pt>
                <c:pt idx="660">
                  <c:v>232</c:v>
                </c:pt>
                <c:pt idx="661">
                  <c:v>227</c:v>
                </c:pt>
                <c:pt idx="662">
                  <c:v>237</c:v>
                </c:pt>
                <c:pt idx="663">
                  <c:v>253</c:v>
                </c:pt>
                <c:pt idx="664">
                  <c:v>213</c:v>
                </c:pt>
                <c:pt idx="665">
                  <c:v>226</c:v>
                </c:pt>
                <c:pt idx="666">
                  <c:v>249</c:v>
                </c:pt>
                <c:pt idx="667">
                  <c:v>224</c:v>
                </c:pt>
                <c:pt idx="668">
                  <c:v>215</c:v>
                </c:pt>
                <c:pt idx="669">
                  <c:v>187</c:v>
                </c:pt>
                <c:pt idx="670">
                  <c:v>198</c:v>
                </c:pt>
                <c:pt idx="671">
                  <c:v>206</c:v>
                </c:pt>
                <c:pt idx="672">
                  <c:v>233</c:v>
                </c:pt>
                <c:pt idx="673">
                  <c:v>194</c:v>
                </c:pt>
                <c:pt idx="674">
                  <c:v>226</c:v>
                </c:pt>
                <c:pt idx="675">
                  <c:v>248</c:v>
                </c:pt>
                <c:pt idx="676">
                  <c:v>218</c:v>
                </c:pt>
                <c:pt idx="677">
                  <c:v>247</c:v>
                </c:pt>
                <c:pt idx="678">
                  <c:v>249</c:v>
                </c:pt>
                <c:pt idx="679">
                  <c:v>200</c:v>
                </c:pt>
                <c:pt idx="680">
                  <c:v>228</c:v>
                </c:pt>
                <c:pt idx="681">
                  <c:v>201</c:v>
                </c:pt>
                <c:pt idx="682">
                  <c:v>222</c:v>
                </c:pt>
                <c:pt idx="683">
                  <c:v>208</c:v>
                </c:pt>
                <c:pt idx="684">
                  <c:v>240</c:v>
                </c:pt>
                <c:pt idx="685">
                  <c:v>203</c:v>
                </c:pt>
                <c:pt idx="686">
                  <c:v>228</c:v>
                </c:pt>
                <c:pt idx="687">
                  <c:v>232</c:v>
                </c:pt>
                <c:pt idx="688">
                  <c:v>213</c:v>
                </c:pt>
                <c:pt idx="689">
                  <c:v>188</c:v>
                </c:pt>
                <c:pt idx="690">
                  <c:v>229</c:v>
                </c:pt>
                <c:pt idx="691">
                  <c:v>205</c:v>
                </c:pt>
                <c:pt idx="692">
                  <c:v>205</c:v>
                </c:pt>
                <c:pt idx="693">
                  <c:v>201</c:v>
                </c:pt>
                <c:pt idx="694">
                  <c:v>206</c:v>
                </c:pt>
                <c:pt idx="695">
                  <c:v>204</c:v>
                </c:pt>
                <c:pt idx="696">
                  <c:v>190</c:v>
                </c:pt>
                <c:pt idx="697">
                  <c:v>190</c:v>
                </c:pt>
                <c:pt idx="698">
                  <c:v>224</c:v>
                </c:pt>
                <c:pt idx="699">
                  <c:v>191</c:v>
                </c:pt>
                <c:pt idx="700">
                  <c:v>194</c:v>
                </c:pt>
                <c:pt idx="701">
                  <c:v>223</c:v>
                </c:pt>
                <c:pt idx="702">
                  <c:v>211</c:v>
                </c:pt>
                <c:pt idx="703">
                  <c:v>214</c:v>
                </c:pt>
                <c:pt idx="704">
                  <c:v>226</c:v>
                </c:pt>
                <c:pt idx="705">
                  <c:v>218</c:v>
                </c:pt>
                <c:pt idx="706">
                  <c:v>211</c:v>
                </c:pt>
                <c:pt idx="707">
                  <c:v>205</c:v>
                </c:pt>
                <c:pt idx="708">
                  <c:v>217</c:v>
                </c:pt>
                <c:pt idx="709">
                  <c:v>231</c:v>
                </c:pt>
                <c:pt idx="710">
                  <c:v>219</c:v>
                </c:pt>
                <c:pt idx="711">
                  <c:v>215</c:v>
                </c:pt>
                <c:pt idx="712">
                  <c:v>225</c:v>
                </c:pt>
                <c:pt idx="713">
                  <c:v>225</c:v>
                </c:pt>
                <c:pt idx="714">
                  <c:v>206</c:v>
                </c:pt>
                <c:pt idx="715">
                  <c:v>204</c:v>
                </c:pt>
                <c:pt idx="716">
                  <c:v>246</c:v>
                </c:pt>
                <c:pt idx="717">
                  <c:v>227</c:v>
                </c:pt>
                <c:pt idx="718">
                  <c:v>259</c:v>
                </c:pt>
                <c:pt idx="719">
                  <c:v>203</c:v>
                </c:pt>
                <c:pt idx="720">
                  <c:v>233</c:v>
                </c:pt>
                <c:pt idx="721">
                  <c:v>212</c:v>
                </c:pt>
                <c:pt idx="722">
                  <c:v>210</c:v>
                </c:pt>
                <c:pt idx="723">
                  <c:v>243</c:v>
                </c:pt>
                <c:pt idx="724">
                  <c:v>233</c:v>
                </c:pt>
                <c:pt idx="725">
                  <c:v>248</c:v>
                </c:pt>
                <c:pt idx="726">
                  <c:v>233</c:v>
                </c:pt>
                <c:pt idx="727">
                  <c:v>229</c:v>
                </c:pt>
                <c:pt idx="728">
                  <c:v>250</c:v>
                </c:pt>
                <c:pt idx="729">
                  <c:v>254</c:v>
                </c:pt>
                <c:pt idx="730">
                  <c:v>241</c:v>
                </c:pt>
                <c:pt idx="731">
                  <c:v>239</c:v>
                </c:pt>
                <c:pt idx="732">
                  <c:v>251</c:v>
                </c:pt>
                <c:pt idx="733">
                  <c:v>234</c:v>
                </c:pt>
                <c:pt idx="734">
                  <c:v>219</c:v>
                </c:pt>
                <c:pt idx="735">
                  <c:v>222</c:v>
                </c:pt>
                <c:pt idx="736">
                  <c:v>261</c:v>
                </c:pt>
                <c:pt idx="737">
                  <c:v>225</c:v>
                </c:pt>
                <c:pt idx="738">
                  <c:v>219</c:v>
                </c:pt>
                <c:pt idx="739">
                  <c:v>241</c:v>
                </c:pt>
                <c:pt idx="740">
                  <c:v>209</c:v>
                </c:pt>
                <c:pt idx="741">
                  <c:v>200</c:v>
                </c:pt>
                <c:pt idx="742">
                  <c:v>205</c:v>
                </c:pt>
                <c:pt idx="743">
                  <c:v>196</c:v>
                </c:pt>
                <c:pt idx="744">
                  <c:v>242</c:v>
                </c:pt>
                <c:pt idx="745">
                  <c:v>183</c:v>
                </c:pt>
                <c:pt idx="746">
                  <c:v>199</c:v>
                </c:pt>
                <c:pt idx="747">
                  <c:v>213</c:v>
                </c:pt>
                <c:pt idx="748">
                  <c:v>206</c:v>
                </c:pt>
                <c:pt idx="749">
                  <c:v>204</c:v>
                </c:pt>
                <c:pt idx="750">
                  <c:v>195</c:v>
                </c:pt>
                <c:pt idx="751">
                  <c:v>185</c:v>
                </c:pt>
                <c:pt idx="752">
                  <c:v>192</c:v>
                </c:pt>
                <c:pt idx="753">
                  <c:v>177</c:v>
                </c:pt>
                <c:pt idx="754">
                  <c:v>176</c:v>
                </c:pt>
                <c:pt idx="755">
                  <c:v>183</c:v>
                </c:pt>
                <c:pt idx="756">
                  <c:v>166</c:v>
                </c:pt>
                <c:pt idx="757">
                  <c:v>182</c:v>
                </c:pt>
                <c:pt idx="758">
                  <c:v>169</c:v>
                </c:pt>
                <c:pt idx="759">
                  <c:v>175</c:v>
                </c:pt>
                <c:pt idx="760">
                  <c:v>175</c:v>
                </c:pt>
                <c:pt idx="761">
                  <c:v>173</c:v>
                </c:pt>
                <c:pt idx="762">
                  <c:v>147</c:v>
                </c:pt>
                <c:pt idx="763">
                  <c:v>200</c:v>
                </c:pt>
                <c:pt idx="764">
                  <c:v>177</c:v>
                </c:pt>
                <c:pt idx="765">
                  <c:v>205</c:v>
                </c:pt>
                <c:pt idx="766">
                  <c:v>166</c:v>
                </c:pt>
                <c:pt idx="767">
                  <c:v>165</c:v>
                </c:pt>
                <c:pt idx="768">
                  <c:v>156</c:v>
                </c:pt>
                <c:pt idx="769">
                  <c:v>176</c:v>
                </c:pt>
                <c:pt idx="770">
                  <c:v>158</c:v>
                </c:pt>
                <c:pt idx="771">
                  <c:v>183</c:v>
                </c:pt>
                <c:pt idx="772">
                  <c:v>176</c:v>
                </c:pt>
                <c:pt idx="773">
                  <c:v>183</c:v>
                </c:pt>
                <c:pt idx="774">
                  <c:v>190</c:v>
                </c:pt>
                <c:pt idx="775">
                  <c:v>189</c:v>
                </c:pt>
                <c:pt idx="776">
                  <c:v>181</c:v>
                </c:pt>
                <c:pt idx="777">
                  <c:v>178</c:v>
                </c:pt>
                <c:pt idx="778">
                  <c:v>164</c:v>
                </c:pt>
                <c:pt idx="779">
                  <c:v>170</c:v>
                </c:pt>
                <c:pt idx="780">
                  <c:v>206</c:v>
                </c:pt>
                <c:pt idx="781">
                  <c:v>173</c:v>
                </c:pt>
                <c:pt idx="782">
                  <c:v>176</c:v>
                </c:pt>
                <c:pt idx="783">
                  <c:v>168</c:v>
                </c:pt>
                <c:pt idx="784">
                  <c:v>215</c:v>
                </c:pt>
                <c:pt idx="785">
                  <c:v>203</c:v>
                </c:pt>
                <c:pt idx="786">
                  <c:v>171</c:v>
                </c:pt>
                <c:pt idx="787">
                  <c:v>182</c:v>
                </c:pt>
                <c:pt idx="788">
                  <c:v>187</c:v>
                </c:pt>
                <c:pt idx="789">
                  <c:v>178</c:v>
                </c:pt>
                <c:pt idx="790">
                  <c:v>200</c:v>
                </c:pt>
                <c:pt idx="791">
                  <c:v>198</c:v>
                </c:pt>
                <c:pt idx="792">
                  <c:v>191</c:v>
                </c:pt>
                <c:pt idx="793">
                  <c:v>184</c:v>
                </c:pt>
                <c:pt idx="794">
                  <c:v>170</c:v>
                </c:pt>
                <c:pt idx="795">
                  <c:v>192</c:v>
                </c:pt>
                <c:pt idx="796">
                  <c:v>190</c:v>
                </c:pt>
                <c:pt idx="797">
                  <c:v>182</c:v>
                </c:pt>
                <c:pt idx="798">
                  <c:v>198</c:v>
                </c:pt>
                <c:pt idx="799">
                  <c:v>185</c:v>
                </c:pt>
                <c:pt idx="800">
                  <c:v>169</c:v>
                </c:pt>
                <c:pt idx="801">
                  <c:v>161</c:v>
                </c:pt>
                <c:pt idx="802">
                  <c:v>180</c:v>
                </c:pt>
                <c:pt idx="803">
                  <c:v>182</c:v>
                </c:pt>
                <c:pt idx="804">
                  <c:v>195</c:v>
                </c:pt>
                <c:pt idx="805">
                  <c:v>171</c:v>
                </c:pt>
                <c:pt idx="806">
                  <c:v>181</c:v>
                </c:pt>
                <c:pt idx="807">
                  <c:v>175</c:v>
                </c:pt>
                <c:pt idx="808">
                  <c:v>208</c:v>
                </c:pt>
                <c:pt idx="809">
                  <c:v>173</c:v>
                </c:pt>
                <c:pt idx="810">
                  <c:v>185</c:v>
                </c:pt>
                <c:pt idx="811">
                  <c:v>218</c:v>
                </c:pt>
                <c:pt idx="812">
                  <c:v>180</c:v>
                </c:pt>
                <c:pt idx="813">
                  <c:v>196</c:v>
                </c:pt>
                <c:pt idx="814">
                  <c:v>228</c:v>
                </c:pt>
                <c:pt idx="815">
                  <c:v>194</c:v>
                </c:pt>
                <c:pt idx="816">
                  <c:v>193</c:v>
                </c:pt>
                <c:pt idx="817">
                  <c:v>171</c:v>
                </c:pt>
                <c:pt idx="818">
                  <c:v>198</c:v>
                </c:pt>
                <c:pt idx="819">
                  <c:v>197</c:v>
                </c:pt>
                <c:pt idx="820">
                  <c:v>196</c:v>
                </c:pt>
                <c:pt idx="821">
                  <c:v>189</c:v>
                </c:pt>
                <c:pt idx="822">
                  <c:v>177</c:v>
                </c:pt>
                <c:pt idx="823">
                  <c:v>166</c:v>
                </c:pt>
                <c:pt idx="824">
                  <c:v>190</c:v>
                </c:pt>
                <c:pt idx="825">
                  <c:v>172</c:v>
                </c:pt>
                <c:pt idx="826">
                  <c:v>172</c:v>
                </c:pt>
                <c:pt idx="827">
                  <c:v>180</c:v>
                </c:pt>
                <c:pt idx="828">
                  <c:v>165</c:v>
                </c:pt>
                <c:pt idx="829">
                  <c:v>177</c:v>
                </c:pt>
                <c:pt idx="830">
                  <c:v>175</c:v>
                </c:pt>
                <c:pt idx="831">
                  <c:v>179</c:v>
                </c:pt>
                <c:pt idx="832">
                  <c:v>154</c:v>
                </c:pt>
                <c:pt idx="833">
                  <c:v>184</c:v>
                </c:pt>
                <c:pt idx="834">
                  <c:v>163</c:v>
                </c:pt>
                <c:pt idx="835">
                  <c:v>177</c:v>
                </c:pt>
                <c:pt idx="836">
                  <c:v>171</c:v>
                </c:pt>
                <c:pt idx="837">
                  <c:v>150</c:v>
                </c:pt>
                <c:pt idx="838">
                  <c:v>160</c:v>
                </c:pt>
                <c:pt idx="839">
                  <c:v>171</c:v>
                </c:pt>
                <c:pt idx="840">
                  <c:v>158</c:v>
                </c:pt>
                <c:pt idx="841">
                  <c:v>181</c:v>
                </c:pt>
                <c:pt idx="842">
                  <c:v>181</c:v>
                </c:pt>
                <c:pt idx="843">
                  <c:v>167</c:v>
                </c:pt>
                <c:pt idx="844">
                  <c:v>159</c:v>
                </c:pt>
                <c:pt idx="845">
                  <c:v>160</c:v>
                </c:pt>
                <c:pt idx="846">
                  <c:v>152</c:v>
                </c:pt>
                <c:pt idx="847">
                  <c:v>207</c:v>
                </c:pt>
                <c:pt idx="848">
                  <c:v>193</c:v>
                </c:pt>
                <c:pt idx="849">
                  <c:v>180</c:v>
                </c:pt>
                <c:pt idx="850">
                  <c:v>172</c:v>
                </c:pt>
                <c:pt idx="851">
                  <c:v>183</c:v>
                </c:pt>
                <c:pt idx="852">
                  <c:v>185</c:v>
                </c:pt>
                <c:pt idx="853">
                  <c:v>190</c:v>
                </c:pt>
                <c:pt idx="854">
                  <c:v>164</c:v>
                </c:pt>
                <c:pt idx="855">
                  <c:v>189</c:v>
                </c:pt>
                <c:pt idx="856">
                  <c:v>193</c:v>
                </c:pt>
                <c:pt idx="857">
                  <c:v>168</c:v>
                </c:pt>
                <c:pt idx="858">
                  <c:v>176</c:v>
                </c:pt>
                <c:pt idx="859">
                  <c:v>202</c:v>
                </c:pt>
                <c:pt idx="860">
                  <c:v>194</c:v>
                </c:pt>
                <c:pt idx="861">
                  <c:v>189</c:v>
                </c:pt>
                <c:pt idx="862">
                  <c:v>183</c:v>
                </c:pt>
                <c:pt idx="863">
                  <c:v>180</c:v>
                </c:pt>
                <c:pt idx="864">
                  <c:v>201</c:v>
                </c:pt>
                <c:pt idx="865">
                  <c:v>189</c:v>
                </c:pt>
                <c:pt idx="866">
                  <c:v>196</c:v>
                </c:pt>
                <c:pt idx="867">
                  <c:v>183</c:v>
                </c:pt>
                <c:pt idx="868">
                  <c:v>181</c:v>
                </c:pt>
                <c:pt idx="869">
                  <c:v>192</c:v>
                </c:pt>
                <c:pt idx="870">
                  <c:v>181</c:v>
                </c:pt>
                <c:pt idx="871">
                  <c:v>231</c:v>
                </c:pt>
                <c:pt idx="872">
                  <c:v>200</c:v>
                </c:pt>
                <c:pt idx="873">
                  <c:v>210</c:v>
                </c:pt>
                <c:pt idx="874">
                  <c:v>211</c:v>
                </c:pt>
                <c:pt idx="875">
                  <c:v>213</c:v>
                </c:pt>
                <c:pt idx="876">
                  <c:v>190</c:v>
                </c:pt>
                <c:pt idx="877">
                  <c:v>205</c:v>
                </c:pt>
                <c:pt idx="878">
                  <c:v>207</c:v>
                </c:pt>
                <c:pt idx="879">
                  <c:v>221</c:v>
                </c:pt>
                <c:pt idx="880">
                  <c:v>195</c:v>
                </c:pt>
                <c:pt idx="881">
                  <c:v>215</c:v>
                </c:pt>
                <c:pt idx="882">
                  <c:v>223</c:v>
                </c:pt>
                <c:pt idx="883">
                  <c:v>196</c:v>
                </c:pt>
                <c:pt idx="884">
                  <c:v>195</c:v>
                </c:pt>
                <c:pt idx="885">
                  <c:v>200</c:v>
                </c:pt>
                <c:pt idx="886">
                  <c:v>172</c:v>
                </c:pt>
                <c:pt idx="887">
                  <c:v>199</c:v>
                </c:pt>
                <c:pt idx="888">
                  <c:v>190</c:v>
                </c:pt>
                <c:pt idx="889">
                  <c:v>189</c:v>
                </c:pt>
                <c:pt idx="890">
                  <c:v>181</c:v>
                </c:pt>
                <c:pt idx="891">
                  <c:v>182</c:v>
                </c:pt>
                <c:pt idx="892">
                  <c:v>196</c:v>
                </c:pt>
                <c:pt idx="893">
                  <c:v>185</c:v>
                </c:pt>
                <c:pt idx="894">
                  <c:v>177</c:v>
                </c:pt>
                <c:pt idx="895">
                  <c:v>195</c:v>
                </c:pt>
                <c:pt idx="896">
                  <c:v>168</c:v>
                </c:pt>
                <c:pt idx="897">
                  <c:v>181</c:v>
                </c:pt>
                <c:pt idx="898">
                  <c:v>154</c:v>
                </c:pt>
                <c:pt idx="899">
                  <c:v>187</c:v>
                </c:pt>
                <c:pt idx="900">
                  <c:v>196</c:v>
                </c:pt>
                <c:pt idx="901">
                  <c:v>202</c:v>
                </c:pt>
                <c:pt idx="902">
                  <c:v>196</c:v>
                </c:pt>
                <c:pt idx="903">
                  <c:v>203</c:v>
                </c:pt>
                <c:pt idx="904">
                  <c:v>198</c:v>
                </c:pt>
                <c:pt idx="905">
                  <c:v>223</c:v>
                </c:pt>
                <c:pt idx="906">
                  <c:v>211</c:v>
                </c:pt>
                <c:pt idx="907">
                  <c:v>199</c:v>
                </c:pt>
                <c:pt idx="908">
                  <c:v>212</c:v>
                </c:pt>
                <c:pt idx="909">
                  <c:v>193</c:v>
                </c:pt>
                <c:pt idx="910">
                  <c:v>182</c:v>
                </c:pt>
                <c:pt idx="911">
                  <c:v>169</c:v>
                </c:pt>
                <c:pt idx="912">
                  <c:v>173</c:v>
                </c:pt>
                <c:pt idx="913">
                  <c:v>164</c:v>
                </c:pt>
                <c:pt idx="914">
                  <c:v>170</c:v>
                </c:pt>
                <c:pt idx="915">
                  <c:v>171</c:v>
                </c:pt>
                <c:pt idx="916">
                  <c:v>168</c:v>
                </c:pt>
                <c:pt idx="917">
                  <c:v>181</c:v>
                </c:pt>
                <c:pt idx="918">
                  <c:v>191</c:v>
                </c:pt>
                <c:pt idx="919">
                  <c:v>185</c:v>
                </c:pt>
                <c:pt idx="920">
                  <c:v>180</c:v>
                </c:pt>
                <c:pt idx="921">
                  <c:v>172</c:v>
                </c:pt>
                <c:pt idx="922">
                  <c:v>156</c:v>
                </c:pt>
                <c:pt idx="923">
                  <c:v>178</c:v>
                </c:pt>
                <c:pt idx="924">
                  <c:v>183</c:v>
                </c:pt>
                <c:pt idx="925">
                  <c:v>170</c:v>
                </c:pt>
                <c:pt idx="926">
                  <c:v>167</c:v>
                </c:pt>
                <c:pt idx="927">
                  <c:v>160</c:v>
                </c:pt>
                <c:pt idx="928">
                  <c:v>174</c:v>
                </c:pt>
                <c:pt idx="929">
                  <c:v>164</c:v>
                </c:pt>
                <c:pt idx="930">
                  <c:v>173</c:v>
                </c:pt>
                <c:pt idx="931">
                  <c:v>164</c:v>
                </c:pt>
                <c:pt idx="932">
                  <c:v>181</c:v>
                </c:pt>
                <c:pt idx="933">
                  <c:v>155</c:v>
                </c:pt>
                <c:pt idx="934">
                  <c:v>176</c:v>
                </c:pt>
                <c:pt idx="935">
                  <c:v>154</c:v>
                </c:pt>
                <c:pt idx="936">
                  <c:v>199</c:v>
                </c:pt>
                <c:pt idx="937">
                  <c:v>160</c:v>
                </c:pt>
                <c:pt idx="938">
                  <c:v>164</c:v>
                </c:pt>
                <c:pt idx="939">
                  <c:v>184</c:v>
                </c:pt>
                <c:pt idx="940">
                  <c:v>143</c:v>
                </c:pt>
                <c:pt idx="941">
                  <c:v>183</c:v>
                </c:pt>
                <c:pt idx="942">
                  <c:v>188</c:v>
                </c:pt>
                <c:pt idx="943">
                  <c:v>173</c:v>
                </c:pt>
                <c:pt idx="944">
                  <c:v>174</c:v>
                </c:pt>
                <c:pt idx="945">
                  <c:v>176</c:v>
                </c:pt>
                <c:pt idx="946">
                  <c:v>183</c:v>
                </c:pt>
                <c:pt idx="947">
                  <c:v>167</c:v>
                </c:pt>
                <c:pt idx="948">
                  <c:v>161</c:v>
                </c:pt>
                <c:pt idx="949">
                  <c:v>173</c:v>
                </c:pt>
                <c:pt idx="950">
                  <c:v>175</c:v>
                </c:pt>
                <c:pt idx="951">
                  <c:v>166</c:v>
                </c:pt>
                <c:pt idx="952">
                  <c:v>191</c:v>
                </c:pt>
                <c:pt idx="953">
                  <c:v>159</c:v>
                </c:pt>
                <c:pt idx="954">
                  <c:v>146</c:v>
                </c:pt>
                <c:pt idx="955">
                  <c:v>173</c:v>
                </c:pt>
                <c:pt idx="956">
                  <c:v>167</c:v>
                </c:pt>
                <c:pt idx="957">
                  <c:v>183</c:v>
                </c:pt>
                <c:pt idx="958">
                  <c:v>182</c:v>
                </c:pt>
                <c:pt idx="959">
                  <c:v>159</c:v>
                </c:pt>
                <c:pt idx="960">
                  <c:v>188</c:v>
                </c:pt>
                <c:pt idx="961">
                  <c:v>175</c:v>
                </c:pt>
                <c:pt idx="962">
                  <c:v>175</c:v>
                </c:pt>
                <c:pt idx="963">
                  <c:v>181</c:v>
                </c:pt>
                <c:pt idx="964">
                  <c:v>189</c:v>
                </c:pt>
                <c:pt idx="965">
                  <c:v>168</c:v>
                </c:pt>
                <c:pt idx="966">
                  <c:v>176</c:v>
                </c:pt>
                <c:pt idx="967">
                  <c:v>165</c:v>
                </c:pt>
                <c:pt idx="968">
                  <c:v>185</c:v>
                </c:pt>
                <c:pt idx="969">
                  <c:v>187</c:v>
                </c:pt>
                <c:pt idx="970">
                  <c:v>191</c:v>
                </c:pt>
                <c:pt idx="971">
                  <c:v>202</c:v>
                </c:pt>
                <c:pt idx="972">
                  <c:v>203</c:v>
                </c:pt>
                <c:pt idx="973">
                  <c:v>184</c:v>
                </c:pt>
                <c:pt idx="974">
                  <c:v>181</c:v>
                </c:pt>
                <c:pt idx="975">
                  <c:v>185</c:v>
                </c:pt>
                <c:pt idx="976">
                  <c:v>173</c:v>
                </c:pt>
                <c:pt idx="977">
                  <c:v>176</c:v>
                </c:pt>
                <c:pt idx="978">
                  <c:v>171</c:v>
                </c:pt>
                <c:pt idx="979">
                  <c:v>163</c:v>
                </c:pt>
                <c:pt idx="980">
                  <c:v>174</c:v>
                </c:pt>
                <c:pt idx="981">
                  <c:v>179</c:v>
                </c:pt>
                <c:pt idx="982">
                  <c:v>164</c:v>
                </c:pt>
                <c:pt idx="983">
                  <c:v>158</c:v>
                </c:pt>
                <c:pt idx="984">
                  <c:v>178</c:v>
                </c:pt>
                <c:pt idx="985">
                  <c:v>156</c:v>
                </c:pt>
                <c:pt idx="986">
                  <c:v>160</c:v>
                </c:pt>
                <c:pt idx="987">
                  <c:v>157</c:v>
                </c:pt>
                <c:pt idx="988">
                  <c:v>146</c:v>
                </c:pt>
                <c:pt idx="989">
                  <c:v>145</c:v>
                </c:pt>
                <c:pt idx="990">
                  <c:v>165</c:v>
                </c:pt>
                <c:pt idx="991">
                  <c:v>169</c:v>
                </c:pt>
                <c:pt idx="992">
                  <c:v>170</c:v>
                </c:pt>
                <c:pt idx="993">
                  <c:v>167</c:v>
                </c:pt>
                <c:pt idx="994">
                  <c:v>155</c:v>
                </c:pt>
                <c:pt idx="995">
                  <c:v>134</c:v>
                </c:pt>
                <c:pt idx="996">
                  <c:v>155</c:v>
                </c:pt>
                <c:pt idx="997">
                  <c:v>143</c:v>
                </c:pt>
                <c:pt idx="998">
                  <c:v>149</c:v>
                </c:pt>
                <c:pt idx="999">
                  <c:v>165</c:v>
                </c:pt>
                <c:pt idx="1000">
                  <c:v>191</c:v>
                </c:pt>
                <c:pt idx="1001">
                  <c:v>160</c:v>
                </c:pt>
                <c:pt idx="1002">
                  <c:v>179</c:v>
                </c:pt>
                <c:pt idx="1003">
                  <c:v>143</c:v>
                </c:pt>
                <c:pt idx="1004">
                  <c:v>170</c:v>
                </c:pt>
                <c:pt idx="1005">
                  <c:v>177</c:v>
                </c:pt>
                <c:pt idx="1006">
                  <c:v>180</c:v>
                </c:pt>
                <c:pt idx="1007">
                  <c:v>169</c:v>
                </c:pt>
                <c:pt idx="1008">
                  <c:v>160</c:v>
                </c:pt>
                <c:pt idx="1009">
                  <c:v>147</c:v>
                </c:pt>
                <c:pt idx="1010">
                  <c:v>179</c:v>
                </c:pt>
                <c:pt idx="1011">
                  <c:v>161</c:v>
                </c:pt>
                <c:pt idx="1012">
                  <c:v>146</c:v>
                </c:pt>
                <c:pt idx="1013">
                  <c:v>152</c:v>
                </c:pt>
                <c:pt idx="1014">
                  <c:v>151</c:v>
                </c:pt>
                <c:pt idx="1015">
                  <c:v>167</c:v>
                </c:pt>
                <c:pt idx="1016">
                  <c:v>160</c:v>
                </c:pt>
                <c:pt idx="1017">
                  <c:v>160</c:v>
                </c:pt>
                <c:pt idx="1018">
                  <c:v>141</c:v>
                </c:pt>
                <c:pt idx="1019">
                  <c:v>133</c:v>
                </c:pt>
                <c:pt idx="1020">
                  <c:v>153</c:v>
                </c:pt>
                <c:pt idx="1021">
                  <c:v>160</c:v>
                </c:pt>
                <c:pt idx="1022">
                  <c:v>158</c:v>
                </c:pt>
                <c:pt idx="1023">
                  <c:v>162</c:v>
                </c:pt>
                <c:pt idx="1024">
                  <c:v>173</c:v>
                </c:pt>
                <c:pt idx="1025">
                  <c:v>150</c:v>
                </c:pt>
                <c:pt idx="1026">
                  <c:v>153</c:v>
                </c:pt>
                <c:pt idx="1027">
                  <c:v>164</c:v>
                </c:pt>
                <c:pt idx="1028">
                  <c:v>133</c:v>
                </c:pt>
                <c:pt idx="1029">
                  <c:v>142</c:v>
                </c:pt>
                <c:pt idx="1030">
                  <c:v>167</c:v>
                </c:pt>
                <c:pt idx="1031">
                  <c:v>143</c:v>
                </c:pt>
                <c:pt idx="1032">
                  <c:v>148</c:v>
                </c:pt>
                <c:pt idx="1033">
                  <c:v>161</c:v>
                </c:pt>
                <c:pt idx="1034">
                  <c:v>165</c:v>
                </c:pt>
                <c:pt idx="1035">
                  <c:v>178</c:v>
                </c:pt>
                <c:pt idx="1036">
                  <c:v>151</c:v>
                </c:pt>
                <c:pt idx="1037">
                  <c:v>170</c:v>
                </c:pt>
                <c:pt idx="1038">
                  <c:v>176</c:v>
                </c:pt>
                <c:pt idx="1039">
                  <c:v>168</c:v>
                </c:pt>
                <c:pt idx="1040">
                  <c:v>195</c:v>
                </c:pt>
                <c:pt idx="1041">
                  <c:v>178</c:v>
                </c:pt>
                <c:pt idx="1042">
                  <c:v>194</c:v>
                </c:pt>
                <c:pt idx="1043">
                  <c:v>184</c:v>
                </c:pt>
                <c:pt idx="1044">
                  <c:v>175</c:v>
                </c:pt>
                <c:pt idx="1045">
                  <c:v>148</c:v>
                </c:pt>
                <c:pt idx="1046">
                  <c:v>152</c:v>
                </c:pt>
                <c:pt idx="1047">
                  <c:v>188</c:v>
                </c:pt>
                <c:pt idx="1048">
                  <c:v>166</c:v>
                </c:pt>
                <c:pt idx="1049">
                  <c:v>162</c:v>
                </c:pt>
                <c:pt idx="1050">
                  <c:v>176</c:v>
                </c:pt>
                <c:pt idx="1051">
                  <c:v>156</c:v>
                </c:pt>
                <c:pt idx="1052">
                  <c:v>151</c:v>
                </c:pt>
                <c:pt idx="1053">
                  <c:v>161</c:v>
                </c:pt>
                <c:pt idx="1054">
                  <c:v>141</c:v>
                </c:pt>
                <c:pt idx="1055">
                  <c:v>134</c:v>
                </c:pt>
                <c:pt idx="1056">
                  <c:v>145</c:v>
                </c:pt>
                <c:pt idx="1057">
                  <c:v>162</c:v>
                </c:pt>
                <c:pt idx="1058">
                  <c:v>157</c:v>
                </c:pt>
                <c:pt idx="1059">
                  <c:v>145</c:v>
                </c:pt>
                <c:pt idx="1060">
                  <c:v>154</c:v>
                </c:pt>
                <c:pt idx="1061">
                  <c:v>153</c:v>
                </c:pt>
                <c:pt idx="1062">
                  <c:v>126</c:v>
                </c:pt>
                <c:pt idx="1063">
                  <c:v>136</c:v>
                </c:pt>
                <c:pt idx="1064">
                  <c:v>145</c:v>
                </c:pt>
                <c:pt idx="1065">
                  <c:v>138</c:v>
                </c:pt>
                <c:pt idx="1066">
                  <c:v>124</c:v>
                </c:pt>
                <c:pt idx="1067">
                  <c:v>128</c:v>
                </c:pt>
                <c:pt idx="1068">
                  <c:v>146</c:v>
                </c:pt>
                <c:pt idx="1069">
                  <c:v>137</c:v>
                </c:pt>
                <c:pt idx="1070">
                  <c:v>131</c:v>
                </c:pt>
                <c:pt idx="1071">
                  <c:v>136</c:v>
                </c:pt>
                <c:pt idx="1072">
                  <c:v>130</c:v>
                </c:pt>
                <c:pt idx="1073">
                  <c:v>128</c:v>
                </c:pt>
                <c:pt idx="1074">
                  <c:v>141</c:v>
                </c:pt>
                <c:pt idx="1075">
                  <c:v>136</c:v>
                </c:pt>
                <c:pt idx="1076">
                  <c:v>122</c:v>
                </c:pt>
                <c:pt idx="1077">
                  <c:v>146</c:v>
                </c:pt>
                <c:pt idx="1078">
                  <c:v>126</c:v>
                </c:pt>
                <c:pt idx="1079">
                  <c:v>157</c:v>
                </c:pt>
                <c:pt idx="1080">
                  <c:v>120</c:v>
                </c:pt>
                <c:pt idx="1081">
                  <c:v>126</c:v>
                </c:pt>
                <c:pt idx="1082">
                  <c:v>134</c:v>
                </c:pt>
                <c:pt idx="1083">
                  <c:v>135</c:v>
                </c:pt>
                <c:pt idx="1084">
                  <c:v>126</c:v>
                </c:pt>
                <c:pt idx="1085">
                  <c:v>154</c:v>
                </c:pt>
                <c:pt idx="1086">
                  <c:v>124</c:v>
                </c:pt>
                <c:pt idx="1087">
                  <c:v>161</c:v>
                </c:pt>
                <c:pt idx="1088">
                  <c:v>124</c:v>
                </c:pt>
                <c:pt idx="1089">
                  <c:v>124</c:v>
                </c:pt>
                <c:pt idx="1090">
                  <c:v>140</c:v>
                </c:pt>
                <c:pt idx="1091">
                  <c:v>124</c:v>
                </c:pt>
                <c:pt idx="1092">
                  <c:v>123</c:v>
                </c:pt>
                <c:pt idx="1093">
                  <c:v>121</c:v>
                </c:pt>
                <c:pt idx="1094">
                  <c:v>123</c:v>
                </c:pt>
                <c:pt idx="1095">
                  <c:v>124</c:v>
                </c:pt>
                <c:pt idx="1096">
                  <c:v>141</c:v>
                </c:pt>
                <c:pt idx="1097">
                  <c:v>127</c:v>
                </c:pt>
                <c:pt idx="1098">
                  <c:v>144</c:v>
                </c:pt>
                <c:pt idx="1099">
                  <c:v>137</c:v>
                </c:pt>
                <c:pt idx="1100">
                  <c:v>127</c:v>
                </c:pt>
                <c:pt idx="1101">
                  <c:v>139</c:v>
                </c:pt>
                <c:pt idx="1102">
                  <c:v>131</c:v>
                </c:pt>
                <c:pt idx="1103">
                  <c:v>131</c:v>
                </c:pt>
                <c:pt idx="1104">
                  <c:v>128</c:v>
                </c:pt>
                <c:pt idx="1105">
                  <c:v>140</c:v>
                </c:pt>
                <c:pt idx="1106">
                  <c:v>122</c:v>
                </c:pt>
                <c:pt idx="1107">
                  <c:v>148</c:v>
                </c:pt>
                <c:pt idx="1108">
                  <c:v>152</c:v>
                </c:pt>
                <c:pt idx="1109">
                  <c:v>116</c:v>
                </c:pt>
                <c:pt idx="1110">
                  <c:v>142</c:v>
                </c:pt>
                <c:pt idx="1111">
                  <c:v>128</c:v>
                </c:pt>
                <c:pt idx="1112">
                  <c:v>117</c:v>
                </c:pt>
                <c:pt idx="1113">
                  <c:v>140</c:v>
                </c:pt>
                <c:pt idx="1114">
                  <c:v>132</c:v>
                </c:pt>
                <c:pt idx="1115">
                  <c:v>136</c:v>
                </c:pt>
                <c:pt idx="1116">
                  <c:v>134</c:v>
                </c:pt>
                <c:pt idx="1117">
                  <c:v>120</c:v>
                </c:pt>
                <c:pt idx="1118">
                  <c:v>128</c:v>
                </c:pt>
                <c:pt idx="1119">
                  <c:v>116</c:v>
                </c:pt>
                <c:pt idx="1120">
                  <c:v>132</c:v>
                </c:pt>
                <c:pt idx="1121">
                  <c:v>136</c:v>
                </c:pt>
                <c:pt idx="1122">
                  <c:v>147</c:v>
                </c:pt>
                <c:pt idx="1123">
                  <c:v>152</c:v>
                </c:pt>
                <c:pt idx="1124">
                  <c:v>131</c:v>
                </c:pt>
                <c:pt idx="1125">
                  <c:v>140</c:v>
                </c:pt>
                <c:pt idx="1126">
                  <c:v>148</c:v>
                </c:pt>
                <c:pt idx="1127">
                  <c:v>133</c:v>
                </c:pt>
                <c:pt idx="1128">
                  <c:v>154</c:v>
                </c:pt>
                <c:pt idx="1129">
                  <c:v>123</c:v>
                </c:pt>
                <c:pt idx="1130">
                  <c:v>117</c:v>
                </c:pt>
                <c:pt idx="1131">
                  <c:v>115</c:v>
                </c:pt>
                <c:pt idx="1132">
                  <c:v>120</c:v>
                </c:pt>
                <c:pt idx="1133">
                  <c:v>112</c:v>
                </c:pt>
                <c:pt idx="1134">
                  <c:v>136</c:v>
                </c:pt>
                <c:pt idx="1135">
                  <c:v>130</c:v>
                </c:pt>
                <c:pt idx="1136">
                  <c:v>109</c:v>
                </c:pt>
                <c:pt idx="1137">
                  <c:v>124</c:v>
                </c:pt>
                <c:pt idx="1138">
                  <c:v>111</c:v>
                </c:pt>
                <c:pt idx="1139">
                  <c:v>130</c:v>
                </c:pt>
                <c:pt idx="1140">
                  <c:v>140</c:v>
                </c:pt>
                <c:pt idx="1141">
                  <c:v>131</c:v>
                </c:pt>
                <c:pt idx="1142">
                  <c:v>142</c:v>
                </c:pt>
                <c:pt idx="1143">
                  <c:v>119</c:v>
                </c:pt>
                <c:pt idx="1144">
                  <c:v>126</c:v>
                </c:pt>
                <c:pt idx="1145">
                  <c:v>112</c:v>
                </c:pt>
                <c:pt idx="1146">
                  <c:v>130</c:v>
                </c:pt>
                <c:pt idx="1147">
                  <c:v>113</c:v>
                </c:pt>
                <c:pt idx="1148">
                  <c:v>122</c:v>
                </c:pt>
                <c:pt idx="1149">
                  <c:v>115</c:v>
                </c:pt>
                <c:pt idx="1150">
                  <c:v>101</c:v>
                </c:pt>
                <c:pt idx="1151">
                  <c:v>121</c:v>
                </c:pt>
                <c:pt idx="1152">
                  <c:v>134</c:v>
                </c:pt>
                <c:pt idx="1153">
                  <c:v>128</c:v>
                </c:pt>
                <c:pt idx="1154">
                  <c:v>124</c:v>
                </c:pt>
                <c:pt idx="1155">
                  <c:v>115</c:v>
                </c:pt>
                <c:pt idx="1156">
                  <c:v>109</c:v>
                </c:pt>
                <c:pt idx="1157">
                  <c:v>127</c:v>
                </c:pt>
                <c:pt idx="1158">
                  <c:v>114</c:v>
                </c:pt>
                <c:pt idx="1159">
                  <c:v>122</c:v>
                </c:pt>
                <c:pt idx="1160">
                  <c:v>135</c:v>
                </c:pt>
                <c:pt idx="1161">
                  <c:v>137</c:v>
                </c:pt>
                <c:pt idx="1162">
                  <c:v>116</c:v>
                </c:pt>
                <c:pt idx="1163">
                  <c:v>125</c:v>
                </c:pt>
                <c:pt idx="1164">
                  <c:v>123</c:v>
                </c:pt>
                <c:pt idx="1165">
                  <c:v>122</c:v>
                </c:pt>
                <c:pt idx="1166">
                  <c:v>118</c:v>
                </c:pt>
                <c:pt idx="1167">
                  <c:v>107</c:v>
                </c:pt>
                <c:pt idx="1168">
                  <c:v>106</c:v>
                </c:pt>
                <c:pt idx="1169">
                  <c:v>121</c:v>
                </c:pt>
                <c:pt idx="1170">
                  <c:v>125</c:v>
                </c:pt>
                <c:pt idx="1171">
                  <c:v>139</c:v>
                </c:pt>
                <c:pt idx="1172">
                  <c:v>122</c:v>
                </c:pt>
                <c:pt idx="1173">
                  <c:v>145</c:v>
                </c:pt>
                <c:pt idx="1174">
                  <c:v>122</c:v>
                </c:pt>
                <c:pt idx="1175">
                  <c:v>132</c:v>
                </c:pt>
                <c:pt idx="1176">
                  <c:v>136</c:v>
                </c:pt>
                <c:pt idx="1177">
                  <c:v>138</c:v>
                </c:pt>
                <c:pt idx="1178">
                  <c:v>137</c:v>
                </c:pt>
                <c:pt idx="1179">
                  <c:v>123</c:v>
                </c:pt>
                <c:pt idx="1180">
                  <c:v>133</c:v>
                </c:pt>
                <c:pt idx="1181">
                  <c:v>133</c:v>
                </c:pt>
                <c:pt idx="1182">
                  <c:v>150</c:v>
                </c:pt>
                <c:pt idx="1183">
                  <c:v>131</c:v>
                </c:pt>
                <c:pt idx="1184">
                  <c:v>146</c:v>
                </c:pt>
                <c:pt idx="1185">
                  <c:v>146</c:v>
                </c:pt>
                <c:pt idx="1186">
                  <c:v>114</c:v>
                </c:pt>
                <c:pt idx="1187">
                  <c:v>135</c:v>
                </c:pt>
                <c:pt idx="1188">
                  <c:v>134</c:v>
                </c:pt>
                <c:pt idx="1189">
                  <c:v>147</c:v>
                </c:pt>
                <c:pt idx="1190">
                  <c:v>157</c:v>
                </c:pt>
                <c:pt idx="1191">
                  <c:v>153</c:v>
                </c:pt>
                <c:pt idx="1192">
                  <c:v>174</c:v>
                </c:pt>
                <c:pt idx="1193">
                  <c:v>156</c:v>
                </c:pt>
                <c:pt idx="1194">
                  <c:v>140</c:v>
                </c:pt>
                <c:pt idx="1195">
                  <c:v>152</c:v>
                </c:pt>
                <c:pt idx="1196">
                  <c:v>147</c:v>
                </c:pt>
                <c:pt idx="1197">
                  <c:v>152</c:v>
                </c:pt>
                <c:pt idx="1198">
                  <c:v>142</c:v>
                </c:pt>
                <c:pt idx="1199">
                  <c:v>146</c:v>
                </c:pt>
                <c:pt idx="1200">
                  <c:v>156</c:v>
                </c:pt>
                <c:pt idx="1201">
                  <c:v>154</c:v>
                </c:pt>
                <c:pt idx="1202">
                  <c:v>126</c:v>
                </c:pt>
                <c:pt idx="1203">
                  <c:v>134</c:v>
                </c:pt>
                <c:pt idx="1204">
                  <c:v>137</c:v>
                </c:pt>
                <c:pt idx="1205">
                  <c:v>125</c:v>
                </c:pt>
                <c:pt idx="1206">
                  <c:v>144</c:v>
                </c:pt>
                <c:pt idx="1207">
                  <c:v>143</c:v>
                </c:pt>
                <c:pt idx="1208">
                  <c:v>115</c:v>
                </c:pt>
                <c:pt idx="1209">
                  <c:v>131</c:v>
                </c:pt>
                <c:pt idx="1210">
                  <c:v>111</c:v>
                </c:pt>
                <c:pt idx="1211">
                  <c:v>114</c:v>
                </c:pt>
                <c:pt idx="1212">
                  <c:v>114</c:v>
                </c:pt>
                <c:pt idx="1213">
                  <c:v>135</c:v>
                </c:pt>
                <c:pt idx="1214">
                  <c:v>136</c:v>
                </c:pt>
                <c:pt idx="1215">
                  <c:v>131</c:v>
                </c:pt>
                <c:pt idx="1216">
                  <c:v>116</c:v>
                </c:pt>
                <c:pt idx="1217">
                  <c:v>132</c:v>
                </c:pt>
                <c:pt idx="1218">
                  <c:v>125</c:v>
                </c:pt>
                <c:pt idx="1219">
                  <c:v>110</c:v>
                </c:pt>
                <c:pt idx="1220">
                  <c:v>112</c:v>
                </c:pt>
                <c:pt idx="1221">
                  <c:v>116</c:v>
                </c:pt>
                <c:pt idx="1222">
                  <c:v>115</c:v>
                </c:pt>
                <c:pt idx="1223">
                  <c:v>127</c:v>
                </c:pt>
                <c:pt idx="1224">
                  <c:v>124</c:v>
                </c:pt>
                <c:pt idx="1225">
                  <c:v>119</c:v>
                </c:pt>
                <c:pt idx="1226">
                  <c:v>112</c:v>
                </c:pt>
                <c:pt idx="1227">
                  <c:v>128</c:v>
                </c:pt>
                <c:pt idx="1228">
                  <c:v>116</c:v>
                </c:pt>
                <c:pt idx="1229">
                  <c:v>112</c:v>
                </c:pt>
                <c:pt idx="1230">
                  <c:v>117</c:v>
                </c:pt>
                <c:pt idx="1231">
                  <c:v>134</c:v>
                </c:pt>
                <c:pt idx="1232">
                  <c:v>122</c:v>
                </c:pt>
                <c:pt idx="1233">
                  <c:v>101</c:v>
                </c:pt>
                <c:pt idx="1234">
                  <c:v>121</c:v>
                </c:pt>
                <c:pt idx="1235">
                  <c:v>125</c:v>
                </c:pt>
                <c:pt idx="1236">
                  <c:v>118</c:v>
                </c:pt>
                <c:pt idx="1237">
                  <c:v>102</c:v>
                </c:pt>
                <c:pt idx="1238">
                  <c:v>104</c:v>
                </c:pt>
                <c:pt idx="1239">
                  <c:v>126</c:v>
                </c:pt>
                <c:pt idx="1240">
                  <c:v>119</c:v>
                </c:pt>
                <c:pt idx="1241">
                  <c:v>107</c:v>
                </c:pt>
                <c:pt idx="1242">
                  <c:v>109</c:v>
                </c:pt>
                <c:pt idx="1243">
                  <c:v>131</c:v>
                </c:pt>
                <c:pt idx="1244">
                  <c:v>133</c:v>
                </c:pt>
                <c:pt idx="1245">
                  <c:v>138</c:v>
                </c:pt>
                <c:pt idx="1246">
                  <c:v>132</c:v>
                </c:pt>
                <c:pt idx="1247">
                  <c:v>125</c:v>
                </c:pt>
                <c:pt idx="1248">
                  <c:v>118</c:v>
                </c:pt>
                <c:pt idx="1249">
                  <c:v>126</c:v>
                </c:pt>
                <c:pt idx="1250">
                  <c:v>162</c:v>
                </c:pt>
                <c:pt idx="1251">
                  <c:v>138</c:v>
                </c:pt>
                <c:pt idx="1252">
                  <c:v>139</c:v>
                </c:pt>
                <c:pt idx="1253">
                  <c:v>141</c:v>
                </c:pt>
                <c:pt idx="1254">
                  <c:v>134</c:v>
                </c:pt>
                <c:pt idx="1255">
                  <c:v>135</c:v>
                </c:pt>
                <c:pt idx="1256">
                  <c:v>141</c:v>
                </c:pt>
                <c:pt idx="1257">
                  <c:v>144</c:v>
                </c:pt>
                <c:pt idx="1258">
                  <c:v>145</c:v>
                </c:pt>
                <c:pt idx="1259">
                  <c:v>142</c:v>
                </c:pt>
                <c:pt idx="1260">
                  <c:v>151</c:v>
                </c:pt>
                <c:pt idx="1261">
                  <c:v>142</c:v>
                </c:pt>
                <c:pt idx="1262">
                  <c:v>132</c:v>
                </c:pt>
                <c:pt idx="1263">
                  <c:v>125</c:v>
                </c:pt>
                <c:pt idx="1264">
                  <c:v>126</c:v>
                </c:pt>
                <c:pt idx="1265">
                  <c:v>112</c:v>
                </c:pt>
                <c:pt idx="1266">
                  <c:v>137</c:v>
                </c:pt>
                <c:pt idx="1267">
                  <c:v>133</c:v>
                </c:pt>
                <c:pt idx="1268">
                  <c:v>132</c:v>
                </c:pt>
                <c:pt idx="1269">
                  <c:v>128</c:v>
                </c:pt>
                <c:pt idx="1270">
                  <c:v>152</c:v>
                </c:pt>
                <c:pt idx="1271">
                  <c:v>141</c:v>
                </c:pt>
                <c:pt idx="1272">
                  <c:v>141</c:v>
                </c:pt>
                <c:pt idx="1273">
                  <c:v>126</c:v>
                </c:pt>
                <c:pt idx="1274">
                  <c:v>108</c:v>
                </c:pt>
                <c:pt idx="1275">
                  <c:v>104</c:v>
                </c:pt>
                <c:pt idx="1276">
                  <c:v>128</c:v>
                </c:pt>
                <c:pt idx="1277">
                  <c:v>119</c:v>
                </c:pt>
                <c:pt idx="1278">
                  <c:v>126</c:v>
                </c:pt>
                <c:pt idx="1279">
                  <c:v>131</c:v>
                </c:pt>
                <c:pt idx="1280">
                  <c:v>116</c:v>
                </c:pt>
                <c:pt idx="1281">
                  <c:v>140</c:v>
                </c:pt>
                <c:pt idx="1282">
                  <c:v>115</c:v>
                </c:pt>
                <c:pt idx="1283">
                  <c:v>133</c:v>
                </c:pt>
                <c:pt idx="1284">
                  <c:v>122</c:v>
                </c:pt>
                <c:pt idx="1285">
                  <c:v>137</c:v>
                </c:pt>
                <c:pt idx="1286">
                  <c:v>131</c:v>
                </c:pt>
                <c:pt idx="1287">
                  <c:v>128</c:v>
                </c:pt>
                <c:pt idx="1288">
                  <c:v>128</c:v>
                </c:pt>
                <c:pt idx="1289">
                  <c:v>97</c:v>
                </c:pt>
                <c:pt idx="1290">
                  <c:v>120</c:v>
                </c:pt>
                <c:pt idx="1291">
                  <c:v>147</c:v>
                </c:pt>
                <c:pt idx="1292">
                  <c:v>126</c:v>
                </c:pt>
                <c:pt idx="1293">
                  <c:v>133</c:v>
                </c:pt>
                <c:pt idx="1294">
                  <c:v>120</c:v>
                </c:pt>
                <c:pt idx="1295">
                  <c:v>109</c:v>
                </c:pt>
                <c:pt idx="1296">
                  <c:v>120</c:v>
                </c:pt>
                <c:pt idx="1297">
                  <c:v>131</c:v>
                </c:pt>
                <c:pt idx="1298">
                  <c:v>148</c:v>
                </c:pt>
                <c:pt idx="1299">
                  <c:v>128</c:v>
                </c:pt>
                <c:pt idx="1300">
                  <c:v>109</c:v>
                </c:pt>
                <c:pt idx="1301">
                  <c:v>123</c:v>
                </c:pt>
                <c:pt idx="1302">
                  <c:v>114</c:v>
                </c:pt>
                <c:pt idx="1303">
                  <c:v>111</c:v>
                </c:pt>
                <c:pt idx="1304">
                  <c:v>103</c:v>
                </c:pt>
                <c:pt idx="1305">
                  <c:v>123</c:v>
                </c:pt>
                <c:pt idx="1306">
                  <c:v>124</c:v>
                </c:pt>
                <c:pt idx="1307">
                  <c:v>112</c:v>
                </c:pt>
                <c:pt idx="1308">
                  <c:v>127</c:v>
                </c:pt>
                <c:pt idx="1309">
                  <c:v>110</c:v>
                </c:pt>
                <c:pt idx="1310">
                  <c:v>136</c:v>
                </c:pt>
                <c:pt idx="1311">
                  <c:v>129</c:v>
                </c:pt>
                <c:pt idx="1312">
                  <c:v>91</c:v>
                </c:pt>
                <c:pt idx="1313">
                  <c:v>122</c:v>
                </c:pt>
                <c:pt idx="1314">
                  <c:v>101</c:v>
                </c:pt>
                <c:pt idx="1315">
                  <c:v>116</c:v>
                </c:pt>
                <c:pt idx="1316">
                  <c:v>113</c:v>
                </c:pt>
                <c:pt idx="1317">
                  <c:v>103</c:v>
                </c:pt>
                <c:pt idx="1318">
                  <c:v>115</c:v>
                </c:pt>
                <c:pt idx="1319">
                  <c:v>121</c:v>
                </c:pt>
                <c:pt idx="1320">
                  <c:v>140</c:v>
                </c:pt>
                <c:pt idx="1321">
                  <c:v>125</c:v>
                </c:pt>
                <c:pt idx="1322">
                  <c:v>106</c:v>
                </c:pt>
                <c:pt idx="1323">
                  <c:v>117</c:v>
                </c:pt>
                <c:pt idx="1324">
                  <c:v>106</c:v>
                </c:pt>
                <c:pt idx="1325">
                  <c:v>117</c:v>
                </c:pt>
                <c:pt idx="1326">
                  <c:v>97</c:v>
                </c:pt>
                <c:pt idx="1327">
                  <c:v>114</c:v>
                </c:pt>
                <c:pt idx="1328">
                  <c:v>104</c:v>
                </c:pt>
                <c:pt idx="1329">
                  <c:v>106</c:v>
                </c:pt>
                <c:pt idx="1330">
                  <c:v>93</c:v>
                </c:pt>
                <c:pt idx="1331">
                  <c:v>99</c:v>
                </c:pt>
                <c:pt idx="1332">
                  <c:v>93</c:v>
                </c:pt>
                <c:pt idx="1333">
                  <c:v>96</c:v>
                </c:pt>
                <c:pt idx="1334">
                  <c:v>103</c:v>
                </c:pt>
                <c:pt idx="1335">
                  <c:v>97</c:v>
                </c:pt>
                <c:pt idx="1336">
                  <c:v>87</c:v>
                </c:pt>
                <c:pt idx="1337">
                  <c:v>97</c:v>
                </c:pt>
                <c:pt idx="1338">
                  <c:v>113</c:v>
                </c:pt>
                <c:pt idx="1339">
                  <c:v>95</c:v>
                </c:pt>
                <c:pt idx="1340">
                  <c:v>101</c:v>
                </c:pt>
                <c:pt idx="1341">
                  <c:v>109</c:v>
                </c:pt>
                <c:pt idx="1342">
                  <c:v>95</c:v>
                </c:pt>
                <c:pt idx="1343">
                  <c:v>92</c:v>
                </c:pt>
                <c:pt idx="1344">
                  <c:v>104</c:v>
                </c:pt>
                <c:pt idx="1345">
                  <c:v>113</c:v>
                </c:pt>
                <c:pt idx="1346">
                  <c:v>107</c:v>
                </c:pt>
                <c:pt idx="1347">
                  <c:v>80</c:v>
                </c:pt>
                <c:pt idx="1348">
                  <c:v>119</c:v>
                </c:pt>
                <c:pt idx="1349">
                  <c:v>120</c:v>
                </c:pt>
                <c:pt idx="1350">
                  <c:v>95</c:v>
                </c:pt>
                <c:pt idx="1351">
                  <c:v>100</c:v>
                </c:pt>
                <c:pt idx="1352">
                  <c:v>82</c:v>
                </c:pt>
                <c:pt idx="1353">
                  <c:v>82</c:v>
                </c:pt>
                <c:pt idx="1354">
                  <c:v>90</c:v>
                </c:pt>
                <c:pt idx="1355">
                  <c:v>78</c:v>
                </c:pt>
                <c:pt idx="1356">
                  <c:v>85</c:v>
                </c:pt>
                <c:pt idx="1357">
                  <c:v>100</c:v>
                </c:pt>
                <c:pt idx="1358">
                  <c:v>92</c:v>
                </c:pt>
                <c:pt idx="1359">
                  <c:v>83</c:v>
                </c:pt>
                <c:pt idx="1360">
                  <c:v>90</c:v>
                </c:pt>
                <c:pt idx="1361">
                  <c:v>91</c:v>
                </c:pt>
                <c:pt idx="1362">
                  <c:v>91</c:v>
                </c:pt>
                <c:pt idx="1363">
                  <c:v>92</c:v>
                </c:pt>
                <c:pt idx="1364">
                  <c:v>90</c:v>
                </c:pt>
                <c:pt idx="1365">
                  <c:v>101</c:v>
                </c:pt>
                <c:pt idx="1366">
                  <c:v>91</c:v>
                </c:pt>
                <c:pt idx="1367">
                  <c:v>88</c:v>
                </c:pt>
                <c:pt idx="1368">
                  <c:v>83</c:v>
                </c:pt>
                <c:pt idx="1369">
                  <c:v>100</c:v>
                </c:pt>
                <c:pt idx="1370">
                  <c:v>95</c:v>
                </c:pt>
                <c:pt idx="1371">
                  <c:v>107</c:v>
                </c:pt>
                <c:pt idx="1372">
                  <c:v>98</c:v>
                </c:pt>
                <c:pt idx="1373">
                  <c:v>93</c:v>
                </c:pt>
                <c:pt idx="1374">
                  <c:v>104</c:v>
                </c:pt>
                <c:pt idx="1375">
                  <c:v>85</c:v>
                </c:pt>
                <c:pt idx="1376">
                  <c:v>90</c:v>
                </c:pt>
                <c:pt idx="1377">
                  <c:v>100</c:v>
                </c:pt>
                <c:pt idx="1378">
                  <c:v>88</c:v>
                </c:pt>
                <c:pt idx="1379">
                  <c:v>94</c:v>
                </c:pt>
                <c:pt idx="1380">
                  <c:v>84</c:v>
                </c:pt>
                <c:pt idx="1381">
                  <c:v>89</c:v>
                </c:pt>
                <c:pt idx="1382">
                  <c:v>71</c:v>
                </c:pt>
                <c:pt idx="1383">
                  <c:v>104</c:v>
                </c:pt>
                <c:pt idx="1384">
                  <c:v>92</c:v>
                </c:pt>
                <c:pt idx="1385">
                  <c:v>104</c:v>
                </c:pt>
                <c:pt idx="1386">
                  <c:v>85</c:v>
                </c:pt>
                <c:pt idx="1387">
                  <c:v>85</c:v>
                </c:pt>
                <c:pt idx="1388">
                  <c:v>122</c:v>
                </c:pt>
                <c:pt idx="1389">
                  <c:v>90</c:v>
                </c:pt>
                <c:pt idx="1390">
                  <c:v>86</c:v>
                </c:pt>
                <c:pt idx="1391">
                  <c:v>108</c:v>
                </c:pt>
                <c:pt idx="1392">
                  <c:v>86</c:v>
                </c:pt>
                <c:pt idx="1393">
                  <c:v>93</c:v>
                </c:pt>
                <c:pt idx="1394">
                  <c:v>91</c:v>
                </c:pt>
                <c:pt idx="1395">
                  <c:v>95</c:v>
                </c:pt>
                <c:pt idx="1396">
                  <c:v>74</c:v>
                </c:pt>
                <c:pt idx="1397">
                  <c:v>87</c:v>
                </c:pt>
                <c:pt idx="1398">
                  <c:v>85</c:v>
                </c:pt>
                <c:pt idx="1399">
                  <c:v>80</c:v>
                </c:pt>
                <c:pt idx="1400">
                  <c:v>96</c:v>
                </c:pt>
                <c:pt idx="1401">
                  <c:v>90</c:v>
                </c:pt>
                <c:pt idx="1402">
                  <c:v>99</c:v>
                </c:pt>
                <c:pt idx="1403">
                  <c:v>96</c:v>
                </c:pt>
                <c:pt idx="1404">
                  <c:v>97</c:v>
                </c:pt>
                <c:pt idx="1405">
                  <c:v>96</c:v>
                </c:pt>
                <c:pt idx="1406">
                  <c:v>101</c:v>
                </c:pt>
                <c:pt idx="1407">
                  <c:v>88</c:v>
                </c:pt>
                <c:pt idx="1408">
                  <c:v>92</c:v>
                </c:pt>
                <c:pt idx="1409">
                  <c:v>92</c:v>
                </c:pt>
                <c:pt idx="1410">
                  <c:v>86</c:v>
                </c:pt>
                <c:pt idx="1411">
                  <c:v>77</c:v>
                </c:pt>
                <c:pt idx="1412">
                  <c:v>81</c:v>
                </c:pt>
                <c:pt idx="1413">
                  <c:v>78</c:v>
                </c:pt>
                <c:pt idx="1414">
                  <c:v>87</c:v>
                </c:pt>
                <c:pt idx="1415">
                  <c:v>80</c:v>
                </c:pt>
                <c:pt idx="1416">
                  <c:v>79</c:v>
                </c:pt>
                <c:pt idx="1417">
                  <c:v>84</c:v>
                </c:pt>
                <c:pt idx="1418">
                  <c:v>87</c:v>
                </c:pt>
                <c:pt idx="1419">
                  <c:v>85</c:v>
                </c:pt>
                <c:pt idx="1420">
                  <c:v>80</c:v>
                </c:pt>
                <c:pt idx="1421">
                  <c:v>84</c:v>
                </c:pt>
                <c:pt idx="1422">
                  <c:v>80</c:v>
                </c:pt>
                <c:pt idx="1423">
                  <c:v>97</c:v>
                </c:pt>
                <c:pt idx="1424">
                  <c:v>63</c:v>
                </c:pt>
                <c:pt idx="1425">
                  <c:v>91</c:v>
                </c:pt>
                <c:pt idx="1426">
                  <c:v>91</c:v>
                </c:pt>
                <c:pt idx="1427">
                  <c:v>85</c:v>
                </c:pt>
                <c:pt idx="1428">
                  <c:v>86</c:v>
                </c:pt>
                <c:pt idx="1429">
                  <c:v>74</c:v>
                </c:pt>
                <c:pt idx="1430">
                  <c:v>89</c:v>
                </c:pt>
                <c:pt idx="1431">
                  <c:v>76</c:v>
                </c:pt>
                <c:pt idx="1432">
                  <c:v>65</c:v>
                </c:pt>
                <c:pt idx="1433">
                  <c:v>75</c:v>
                </c:pt>
                <c:pt idx="1434">
                  <c:v>77</c:v>
                </c:pt>
                <c:pt idx="1435">
                  <c:v>65</c:v>
                </c:pt>
                <c:pt idx="1436">
                  <c:v>86</c:v>
                </c:pt>
                <c:pt idx="1437">
                  <c:v>87</c:v>
                </c:pt>
                <c:pt idx="1438">
                  <c:v>71</c:v>
                </c:pt>
                <c:pt idx="1439">
                  <c:v>105</c:v>
                </c:pt>
                <c:pt idx="1440">
                  <c:v>74</c:v>
                </c:pt>
                <c:pt idx="1441">
                  <c:v>88</c:v>
                </c:pt>
                <c:pt idx="1442">
                  <c:v>79</c:v>
                </c:pt>
                <c:pt idx="1443">
                  <c:v>75</c:v>
                </c:pt>
                <c:pt idx="1444">
                  <c:v>85</c:v>
                </c:pt>
                <c:pt idx="1445">
                  <c:v>86</c:v>
                </c:pt>
                <c:pt idx="1446">
                  <c:v>81</c:v>
                </c:pt>
                <c:pt idx="1447">
                  <c:v>103</c:v>
                </c:pt>
                <c:pt idx="1448">
                  <c:v>68</c:v>
                </c:pt>
                <c:pt idx="1449">
                  <c:v>79</c:v>
                </c:pt>
                <c:pt idx="1450">
                  <c:v>88</c:v>
                </c:pt>
                <c:pt idx="1451">
                  <c:v>77</c:v>
                </c:pt>
                <c:pt idx="1452">
                  <c:v>60</c:v>
                </c:pt>
                <c:pt idx="1453">
                  <c:v>66</c:v>
                </c:pt>
                <c:pt idx="1454">
                  <c:v>67</c:v>
                </c:pt>
                <c:pt idx="1455">
                  <c:v>70</c:v>
                </c:pt>
                <c:pt idx="1456">
                  <c:v>68</c:v>
                </c:pt>
                <c:pt idx="1457">
                  <c:v>62</c:v>
                </c:pt>
                <c:pt idx="1458">
                  <c:v>76</c:v>
                </c:pt>
                <c:pt idx="1459">
                  <c:v>78</c:v>
                </c:pt>
                <c:pt idx="1460">
                  <c:v>68</c:v>
                </c:pt>
                <c:pt idx="1461">
                  <c:v>73</c:v>
                </c:pt>
                <c:pt idx="1462">
                  <c:v>82</c:v>
                </c:pt>
                <c:pt idx="1463">
                  <c:v>65</c:v>
                </c:pt>
                <c:pt idx="1464">
                  <c:v>93</c:v>
                </c:pt>
                <c:pt idx="1465">
                  <c:v>95</c:v>
                </c:pt>
                <c:pt idx="1466">
                  <c:v>83</c:v>
                </c:pt>
                <c:pt idx="1467">
                  <c:v>86</c:v>
                </c:pt>
                <c:pt idx="1468">
                  <c:v>80</c:v>
                </c:pt>
                <c:pt idx="1469">
                  <c:v>91</c:v>
                </c:pt>
                <c:pt idx="1470">
                  <c:v>80</c:v>
                </c:pt>
                <c:pt idx="1471">
                  <c:v>65</c:v>
                </c:pt>
                <c:pt idx="1472">
                  <c:v>72</c:v>
                </c:pt>
                <c:pt idx="1473">
                  <c:v>73</c:v>
                </c:pt>
                <c:pt idx="1474">
                  <c:v>80</c:v>
                </c:pt>
                <c:pt idx="1475">
                  <c:v>73</c:v>
                </c:pt>
                <c:pt idx="1476">
                  <c:v>72</c:v>
                </c:pt>
                <c:pt idx="1477">
                  <c:v>84</c:v>
                </c:pt>
                <c:pt idx="1478">
                  <c:v>91</c:v>
                </c:pt>
                <c:pt idx="1479">
                  <c:v>77</c:v>
                </c:pt>
                <c:pt idx="1480">
                  <c:v>83</c:v>
                </c:pt>
                <c:pt idx="1481">
                  <c:v>87</c:v>
                </c:pt>
                <c:pt idx="1482">
                  <c:v>92</c:v>
                </c:pt>
                <c:pt idx="1483">
                  <c:v>72</c:v>
                </c:pt>
                <c:pt idx="1484">
                  <c:v>86</c:v>
                </c:pt>
                <c:pt idx="1485">
                  <c:v>82</c:v>
                </c:pt>
                <c:pt idx="1486">
                  <c:v>77</c:v>
                </c:pt>
                <c:pt idx="1487">
                  <c:v>84</c:v>
                </c:pt>
                <c:pt idx="1488">
                  <c:v>65</c:v>
                </c:pt>
                <c:pt idx="1489">
                  <c:v>79</c:v>
                </c:pt>
                <c:pt idx="1490">
                  <c:v>74</c:v>
                </c:pt>
                <c:pt idx="1491">
                  <c:v>65</c:v>
                </c:pt>
                <c:pt idx="1492">
                  <c:v>78</c:v>
                </c:pt>
                <c:pt idx="1493">
                  <c:v>62</c:v>
                </c:pt>
                <c:pt idx="1494">
                  <c:v>54</c:v>
                </c:pt>
                <c:pt idx="1495">
                  <c:v>62</c:v>
                </c:pt>
                <c:pt idx="1496">
                  <c:v>86</c:v>
                </c:pt>
                <c:pt idx="1497">
                  <c:v>73</c:v>
                </c:pt>
                <c:pt idx="1498">
                  <c:v>79</c:v>
                </c:pt>
                <c:pt idx="1499">
                  <c:v>81</c:v>
                </c:pt>
                <c:pt idx="1500">
                  <c:v>69</c:v>
                </c:pt>
                <c:pt idx="1501">
                  <c:v>69</c:v>
                </c:pt>
                <c:pt idx="1502">
                  <c:v>76</c:v>
                </c:pt>
                <c:pt idx="1503">
                  <c:v>64</c:v>
                </c:pt>
                <c:pt idx="1504">
                  <c:v>78</c:v>
                </c:pt>
                <c:pt idx="1505">
                  <c:v>71</c:v>
                </c:pt>
                <c:pt idx="1506">
                  <c:v>74</c:v>
                </c:pt>
                <c:pt idx="1507">
                  <c:v>75</c:v>
                </c:pt>
                <c:pt idx="1508">
                  <c:v>85</c:v>
                </c:pt>
                <c:pt idx="1509">
                  <c:v>61</c:v>
                </c:pt>
                <c:pt idx="1510">
                  <c:v>68</c:v>
                </c:pt>
                <c:pt idx="1511">
                  <c:v>73</c:v>
                </c:pt>
                <c:pt idx="1512">
                  <c:v>77</c:v>
                </c:pt>
                <c:pt idx="1513">
                  <c:v>79</c:v>
                </c:pt>
                <c:pt idx="1514">
                  <c:v>61</c:v>
                </c:pt>
                <c:pt idx="1515">
                  <c:v>71</c:v>
                </c:pt>
                <c:pt idx="1516">
                  <c:v>66</c:v>
                </c:pt>
                <c:pt idx="1517">
                  <c:v>78</c:v>
                </c:pt>
                <c:pt idx="1518">
                  <c:v>81</c:v>
                </c:pt>
                <c:pt idx="1519">
                  <c:v>52</c:v>
                </c:pt>
                <c:pt idx="1520">
                  <c:v>81</c:v>
                </c:pt>
                <c:pt idx="1521">
                  <c:v>87</c:v>
                </c:pt>
                <c:pt idx="1522">
                  <c:v>69</c:v>
                </c:pt>
                <c:pt idx="1523">
                  <c:v>75</c:v>
                </c:pt>
                <c:pt idx="1524">
                  <c:v>58</c:v>
                </c:pt>
                <c:pt idx="1525">
                  <c:v>77</c:v>
                </c:pt>
                <c:pt idx="1526">
                  <c:v>82</c:v>
                </c:pt>
                <c:pt idx="1527">
                  <c:v>84</c:v>
                </c:pt>
                <c:pt idx="1528">
                  <c:v>81</c:v>
                </c:pt>
                <c:pt idx="1529">
                  <c:v>66</c:v>
                </c:pt>
                <c:pt idx="1530">
                  <c:v>76</c:v>
                </c:pt>
                <c:pt idx="1531">
                  <c:v>79</c:v>
                </c:pt>
                <c:pt idx="1532">
                  <c:v>66</c:v>
                </c:pt>
                <c:pt idx="1533">
                  <c:v>70</c:v>
                </c:pt>
                <c:pt idx="1534">
                  <c:v>73</c:v>
                </c:pt>
                <c:pt idx="1535">
                  <c:v>59</c:v>
                </c:pt>
                <c:pt idx="1536">
                  <c:v>80</c:v>
                </c:pt>
                <c:pt idx="1537">
                  <c:v>79</c:v>
                </c:pt>
                <c:pt idx="1538">
                  <c:v>76</c:v>
                </c:pt>
                <c:pt idx="1539">
                  <c:v>67</c:v>
                </c:pt>
                <c:pt idx="1540">
                  <c:v>77</c:v>
                </c:pt>
                <c:pt idx="1541">
                  <c:v>63</c:v>
                </c:pt>
                <c:pt idx="1542">
                  <c:v>72</c:v>
                </c:pt>
                <c:pt idx="1543">
                  <c:v>64</c:v>
                </c:pt>
                <c:pt idx="1544">
                  <c:v>71</c:v>
                </c:pt>
                <c:pt idx="1545">
                  <c:v>88</c:v>
                </c:pt>
                <c:pt idx="1546">
                  <c:v>66</c:v>
                </c:pt>
                <c:pt idx="1547">
                  <c:v>82</c:v>
                </c:pt>
                <c:pt idx="1548">
                  <c:v>77</c:v>
                </c:pt>
                <c:pt idx="1549">
                  <c:v>77</c:v>
                </c:pt>
                <c:pt idx="1550">
                  <c:v>80</c:v>
                </c:pt>
                <c:pt idx="1551">
                  <c:v>85</c:v>
                </c:pt>
                <c:pt idx="1552">
                  <c:v>64</c:v>
                </c:pt>
                <c:pt idx="1553">
                  <c:v>67</c:v>
                </c:pt>
                <c:pt idx="1554">
                  <c:v>85</c:v>
                </c:pt>
                <c:pt idx="1555">
                  <c:v>79</c:v>
                </c:pt>
                <c:pt idx="1556">
                  <c:v>73</c:v>
                </c:pt>
                <c:pt idx="1557">
                  <c:v>79</c:v>
                </c:pt>
                <c:pt idx="1558">
                  <c:v>69</c:v>
                </c:pt>
                <c:pt idx="1559">
                  <c:v>73</c:v>
                </c:pt>
                <c:pt idx="1560">
                  <c:v>74</c:v>
                </c:pt>
                <c:pt idx="1561">
                  <c:v>73</c:v>
                </c:pt>
                <c:pt idx="1562">
                  <c:v>61</c:v>
                </c:pt>
                <c:pt idx="1563">
                  <c:v>81</c:v>
                </c:pt>
                <c:pt idx="1564">
                  <c:v>65</c:v>
                </c:pt>
                <c:pt idx="1565">
                  <c:v>71</c:v>
                </c:pt>
                <c:pt idx="1566">
                  <c:v>75</c:v>
                </c:pt>
                <c:pt idx="1567">
                  <c:v>70</c:v>
                </c:pt>
                <c:pt idx="1568">
                  <c:v>55</c:v>
                </c:pt>
                <c:pt idx="1569">
                  <c:v>73</c:v>
                </c:pt>
                <c:pt idx="1570">
                  <c:v>80</c:v>
                </c:pt>
                <c:pt idx="1571">
                  <c:v>57</c:v>
                </c:pt>
                <c:pt idx="1572">
                  <c:v>75</c:v>
                </c:pt>
                <c:pt idx="1573">
                  <c:v>62</c:v>
                </c:pt>
                <c:pt idx="1574">
                  <c:v>61</c:v>
                </c:pt>
                <c:pt idx="1575">
                  <c:v>67</c:v>
                </c:pt>
                <c:pt idx="1576">
                  <c:v>80</c:v>
                </c:pt>
                <c:pt idx="1577">
                  <c:v>67</c:v>
                </c:pt>
                <c:pt idx="1578">
                  <c:v>74</c:v>
                </c:pt>
                <c:pt idx="1579">
                  <c:v>64</c:v>
                </c:pt>
                <c:pt idx="1580">
                  <c:v>58</c:v>
                </c:pt>
                <c:pt idx="1581">
                  <c:v>73</c:v>
                </c:pt>
                <c:pt idx="1582">
                  <c:v>75</c:v>
                </c:pt>
                <c:pt idx="1583">
                  <c:v>75</c:v>
                </c:pt>
                <c:pt idx="1584">
                  <c:v>68</c:v>
                </c:pt>
                <c:pt idx="1585">
                  <c:v>73</c:v>
                </c:pt>
                <c:pt idx="1586">
                  <c:v>77</c:v>
                </c:pt>
                <c:pt idx="1587">
                  <c:v>70</c:v>
                </c:pt>
                <c:pt idx="1588">
                  <c:v>78</c:v>
                </c:pt>
                <c:pt idx="1589">
                  <c:v>46</c:v>
                </c:pt>
                <c:pt idx="1590">
                  <c:v>85</c:v>
                </c:pt>
                <c:pt idx="1591">
                  <c:v>49</c:v>
                </c:pt>
                <c:pt idx="1592">
                  <c:v>63</c:v>
                </c:pt>
                <c:pt idx="1593">
                  <c:v>81</c:v>
                </c:pt>
                <c:pt idx="1594">
                  <c:v>73</c:v>
                </c:pt>
                <c:pt idx="1595">
                  <c:v>67</c:v>
                </c:pt>
                <c:pt idx="1596">
                  <c:v>71</c:v>
                </c:pt>
                <c:pt idx="1597">
                  <c:v>65</c:v>
                </c:pt>
                <c:pt idx="1598">
                  <c:v>68</c:v>
                </c:pt>
                <c:pt idx="1599">
                  <c:v>64</c:v>
                </c:pt>
                <c:pt idx="1600">
                  <c:v>64</c:v>
                </c:pt>
                <c:pt idx="1601">
                  <c:v>54</c:v>
                </c:pt>
                <c:pt idx="1602">
                  <c:v>62</c:v>
                </c:pt>
                <c:pt idx="1603">
                  <c:v>57</c:v>
                </c:pt>
                <c:pt idx="1604">
                  <c:v>68</c:v>
                </c:pt>
                <c:pt idx="1605">
                  <c:v>75</c:v>
                </c:pt>
                <c:pt idx="1606">
                  <c:v>73</c:v>
                </c:pt>
                <c:pt idx="1607">
                  <c:v>62</c:v>
                </c:pt>
                <c:pt idx="1608">
                  <c:v>64</c:v>
                </c:pt>
                <c:pt idx="1609">
                  <c:v>57</c:v>
                </c:pt>
                <c:pt idx="1610">
                  <c:v>65</c:v>
                </c:pt>
                <c:pt idx="1611">
                  <c:v>68</c:v>
                </c:pt>
                <c:pt idx="1612">
                  <c:v>59</c:v>
                </c:pt>
                <c:pt idx="1613">
                  <c:v>58</c:v>
                </c:pt>
                <c:pt idx="1614">
                  <c:v>74</c:v>
                </c:pt>
                <c:pt idx="1615">
                  <c:v>78</c:v>
                </c:pt>
                <c:pt idx="1616">
                  <c:v>63</c:v>
                </c:pt>
                <c:pt idx="1617">
                  <c:v>66</c:v>
                </c:pt>
                <c:pt idx="1618">
                  <c:v>71</c:v>
                </c:pt>
                <c:pt idx="1619">
                  <c:v>61</c:v>
                </c:pt>
                <c:pt idx="1620">
                  <c:v>57</c:v>
                </c:pt>
                <c:pt idx="1621">
                  <c:v>62</c:v>
                </c:pt>
                <c:pt idx="1622">
                  <c:v>62</c:v>
                </c:pt>
                <c:pt idx="1623">
                  <c:v>86</c:v>
                </c:pt>
                <c:pt idx="1624">
                  <c:v>71</c:v>
                </c:pt>
                <c:pt idx="1625">
                  <c:v>66</c:v>
                </c:pt>
                <c:pt idx="1626">
                  <c:v>66</c:v>
                </c:pt>
                <c:pt idx="1627">
                  <c:v>62</c:v>
                </c:pt>
                <c:pt idx="1628">
                  <c:v>64</c:v>
                </c:pt>
                <c:pt idx="1629">
                  <c:v>59</c:v>
                </c:pt>
                <c:pt idx="1630">
                  <c:v>71</c:v>
                </c:pt>
                <c:pt idx="1631">
                  <c:v>68</c:v>
                </c:pt>
                <c:pt idx="1632">
                  <c:v>72</c:v>
                </c:pt>
                <c:pt idx="1633">
                  <c:v>57</c:v>
                </c:pt>
                <c:pt idx="1634">
                  <c:v>66</c:v>
                </c:pt>
                <c:pt idx="1635">
                  <c:v>75</c:v>
                </c:pt>
                <c:pt idx="1636">
                  <c:v>70</c:v>
                </c:pt>
                <c:pt idx="1637">
                  <c:v>58</c:v>
                </c:pt>
                <c:pt idx="1638">
                  <c:v>61</c:v>
                </c:pt>
                <c:pt idx="1639">
                  <c:v>50</c:v>
                </c:pt>
                <c:pt idx="1640">
                  <c:v>71</c:v>
                </c:pt>
                <c:pt idx="1641">
                  <c:v>60</c:v>
                </c:pt>
                <c:pt idx="1642">
                  <c:v>54</c:v>
                </c:pt>
                <c:pt idx="1643">
                  <c:v>49</c:v>
                </c:pt>
                <c:pt idx="1644">
                  <c:v>73</c:v>
                </c:pt>
                <c:pt idx="1645">
                  <c:v>75</c:v>
                </c:pt>
                <c:pt idx="1646">
                  <c:v>77</c:v>
                </c:pt>
                <c:pt idx="1647">
                  <c:v>63</c:v>
                </c:pt>
                <c:pt idx="1648">
                  <c:v>60</c:v>
                </c:pt>
                <c:pt idx="1649">
                  <c:v>78</c:v>
                </c:pt>
                <c:pt idx="1650">
                  <c:v>62</c:v>
                </c:pt>
                <c:pt idx="1651">
                  <c:v>55</c:v>
                </c:pt>
                <c:pt idx="1652">
                  <c:v>62</c:v>
                </c:pt>
                <c:pt idx="1653">
                  <c:v>71</c:v>
                </c:pt>
                <c:pt idx="1654">
                  <c:v>70</c:v>
                </c:pt>
                <c:pt idx="1655">
                  <c:v>78</c:v>
                </c:pt>
                <c:pt idx="1656">
                  <c:v>64</c:v>
                </c:pt>
                <c:pt idx="1657">
                  <c:v>73</c:v>
                </c:pt>
                <c:pt idx="1658">
                  <c:v>67</c:v>
                </c:pt>
                <c:pt idx="1659">
                  <c:v>73</c:v>
                </c:pt>
                <c:pt idx="1660">
                  <c:v>68</c:v>
                </c:pt>
                <c:pt idx="1661">
                  <c:v>63</c:v>
                </c:pt>
                <c:pt idx="1662">
                  <c:v>53</c:v>
                </c:pt>
                <c:pt idx="1663">
                  <c:v>55</c:v>
                </c:pt>
                <c:pt idx="1664">
                  <c:v>65</c:v>
                </c:pt>
                <c:pt idx="1665">
                  <c:v>60</c:v>
                </c:pt>
                <c:pt idx="1666">
                  <c:v>58</c:v>
                </c:pt>
                <c:pt idx="1667">
                  <c:v>64</c:v>
                </c:pt>
                <c:pt idx="1668">
                  <c:v>80</c:v>
                </c:pt>
                <c:pt idx="1669">
                  <c:v>69</c:v>
                </c:pt>
                <c:pt idx="1670">
                  <c:v>66</c:v>
                </c:pt>
                <c:pt idx="1671">
                  <c:v>53</c:v>
                </c:pt>
                <c:pt idx="1672">
                  <c:v>76</c:v>
                </c:pt>
                <c:pt idx="1673">
                  <c:v>70</c:v>
                </c:pt>
                <c:pt idx="1674">
                  <c:v>78</c:v>
                </c:pt>
                <c:pt idx="1675">
                  <c:v>66</c:v>
                </c:pt>
                <c:pt idx="1676">
                  <c:v>68</c:v>
                </c:pt>
                <c:pt idx="1677">
                  <c:v>63</c:v>
                </c:pt>
                <c:pt idx="1678">
                  <c:v>64</c:v>
                </c:pt>
                <c:pt idx="1679">
                  <c:v>66</c:v>
                </c:pt>
                <c:pt idx="1680">
                  <c:v>69</c:v>
                </c:pt>
                <c:pt idx="1681">
                  <c:v>66</c:v>
                </c:pt>
                <c:pt idx="1682">
                  <c:v>60</c:v>
                </c:pt>
                <c:pt idx="1683">
                  <c:v>63</c:v>
                </c:pt>
                <c:pt idx="1684">
                  <c:v>74</c:v>
                </c:pt>
                <c:pt idx="1685">
                  <c:v>58</c:v>
                </c:pt>
                <c:pt idx="1686">
                  <c:v>77</c:v>
                </c:pt>
                <c:pt idx="1687">
                  <c:v>52</c:v>
                </c:pt>
                <c:pt idx="1688">
                  <c:v>74</c:v>
                </c:pt>
                <c:pt idx="1689">
                  <c:v>59</c:v>
                </c:pt>
                <c:pt idx="1690">
                  <c:v>70</c:v>
                </c:pt>
                <c:pt idx="1691">
                  <c:v>78</c:v>
                </c:pt>
                <c:pt idx="1692">
                  <c:v>82</c:v>
                </c:pt>
                <c:pt idx="1693">
                  <c:v>59</c:v>
                </c:pt>
                <c:pt idx="1694">
                  <c:v>63</c:v>
                </c:pt>
                <c:pt idx="1695">
                  <c:v>65</c:v>
                </c:pt>
                <c:pt idx="1696">
                  <c:v>62</c:v>
                </c:pt>
                <c:pt idx="1697">
                  <c:v>61</c:v>
                </c:pt>
                <c:pt idx="1698">
                  <c:v>62</c:v>
                </c:pt>
                <c:pt idx="1699">
                  <c:v>70</c:v>
                </c:pt>
                <c:pt idx="1700">
                  <c:v>62</c:v>
                </c:pt>
                <c:pt idx="1701">
                  <c:v>68</c:v>
                </c:pt>
                <c:pt idx="1702">
                  <c:v>58</c:v>
                </c:pt>
                <c:pt idx="1703">
                  <c:v>58</c:v>
                </c:pt>
                <c:pt idx="1704">
                  <c:v>79</c:v>
                </c:pt>
                <c:pt idx="1705">
                  <c:v>52</c:v>
                </c:pt>
                <c:pt idx="1706">
                  <c:v>66</c:v>
                </c:pt>
                <c:pt idx="1707">
                  <c:v>64</c:v>
                </c:pt>
                <c:pt idx="1708">
                  <c:v>61</c:v>
                </c:pt>
                <c:pt idx="1709">
                  <c:v>59</c:v>
                </c:pt>
                <c:pt idx="1710">
                  <c:v>63</c:v>
                </c:pt>
                <c:pt idx="1711">
                  <c:v>69</c:v>
                </c:pt>
                <c:pt idx="1712">
                  <c:v>68</c:v>
                </c:pt>
                <c:pt idx="1713">
                  <c:v>76</c:v>
                </c:pt>
                <c:pt idx="1714">
                  <c:v>48</c:v>
                </c:pt>
                <c:pt idx="1715">
                  <c:v>56</c:v>
                </c:pt>
                <c:pt idx="1716">
                  <c:v>65</c:v>
                </c:pt>
                <c:pt idx="1717">
                  <c:v>73</c:v>
                </c:pt>
                <c:pt idx="1718">
                  <c:v>57</c:v>
                </c:pt>
                <c:pt idx="1719">
                  <c:v>74</c:v>
                </c:pt>
                <c:pt idx="1720">
                  <c:v>71</c:v>
                </c:pt>
                <c:pt idx="1721">
                  <c:v>52</c:v>
                </c:pt>
                <c:pt idx="1722">
                  <c:v>76</c:v>
                </c:pt>
                <c:pt idx="1723">
                  <c:v>65</c:v>
                </c:pt>
                <c:pt idx="1724">
                  <c:v>60</c:v>
                </c:pt>
                <c:pt idx="1725">
                  <c:v>74</c:v>
                </c:pt>
                <c:pt idx="1726">
                  <c:v>62</c:v>
                </c:pt>
                <c:pt idx="1727">
                  <c:v>75</c:v>
                </c:pt>
                <c:pt idx="1728">
                  <c:v>53</c:v>
                </c:pt>
                <c:pt idx="1729">
                  <c:v>64</c:v>
                </c:pt>
                <c:pt idx="1730">
                  <c:v>72</c:v>
                </c:pt>
                <c:pt idx="1731">
                  <c:v>56</c:v>
                </c:pt>
                <c:pt idx="1732">
                  <c:v>62</c:v>
                </c:pt>
                <c:pt idx="1733">
                  <c:v>73</c:v>
                </c:pt>
                <c:pt idx="1734">
                  <c:v>55</c:v>
                </c:pt>
                <c:pt idx="1735">
                  <c:v>61</c:v>
                </c:pt>
                <c:pt idx="1736">
                  <c:v>69</c:v>
                </c:pt>
                <c:pt idx="1737">
                  <c:v>67</c:v>
                </c:pt>
                <c:pt idx="1738">
                  <c:v>63</c:v>
                </c:pt>
                <c:pt idx="1739">
                  <c:v>65</c:v>
                </c:pt>
                <c:pt idx="1740">
                  <c:v>63</c:v>
                </c:pt>
                <c:pt idx="1741">
                  <c:v>67</c:v>
                </c:pt>
                <c:pt idx="1742">
                  <c:v>63</c:v>
                </c:pt>
                <c:pt idx="1743">
                  <c:v>66</c:v>
                </c:pt>
                <c:pt idx="1744">
                  <c:v>68</c:v>
                </c:pt>
                <c:pt idx="1745">
                  <c:v>60</c:v>
                </c:pt>
                <c:pt idx="1746">
                  <c:v>70</c:v>
                </c:pt>
                <c:pt idx="1747">
                  <c:v>65</c:v>
                </c:pt>
                <c:pt idx="1748">
                  <c:v>60</c:v>
                </c:pt>
                <c:pt idx="1749">
                  <c:v>68</c:v>
                </c:pt>
                <c:pt idx="1750">
                  <c:v>53</c:v>
                </c:pt>
                <c:pt idx="1751">
                  <c:v>75</c:v>
                </c:pt>
                <c:pt idx="1752">
                  <c:v>71</c:v>
                </c:pt>
                <c:pt idx="1753">
                  <c:v>58</c:v>
                </c:pt>
                <c:pt idx="1754">
                  <c:v>56</c:v>
                </c:pt>
                <c:pt idx="1755">
                  <c:v>62</c:v>
                </c:pt>
                <c:pt idx="1756">
                  <c:v>64</c:v>
                </c:pt>
                <c:pt idx="1757">
                  <c:v>69</c:v>
                </c:pt>
                <c:pt idx="1758">
                  <c:v>59</c:v>
                </c:pt>
                <c:pt idx="1759">
                  <c:v>71</c:v>
                </c:pt>
                <c:pt idx="1760">
                  <c:v>77</c:v>
                </c:pt>
                <c:pt idx="1761">
                  <c:v>63</c:v>
                </c:pt>
                <c:pt idx="1762">
                  <c:v>55</c:v>
                </c:pt>
                <c:pt idx="1763">
                  <c:v>67</c:v>
                </c:pt>
                <c:pt idx="1764">
                  <c:v>53</c:v>
                </c:pt>
                <c:pt idx="1765">
                  <c:v>42</c:v>
                </c:pt>
                <c:pt idx="1766">
                  <c:v>68</c:v>
                </c:pt>
                <c:pt idx="1767">
                  <c:v>69</c:v>
                </c:pt>
                <c:pt idx="1768">
                  <c:v>59</c:v>
                </c:pt>
                <c:pt idx="1769">
                  <c:v>48</c:v>
                </c:pt>
                <c:pt idx="1770">
                  <c:v>59</c:v>
                </c:pt>
                <c:pt idx="1771">
                  <c:v>72</c:v>
                </c:pt>
                <c:pt idx="1772">
                  <c:v>68</c:v>
                </c:pt>
                <c:pt idx="1773">
                  <c:v>63</c:v>
                </c:pt>
                <c:pt idx="1774">
                  <c:v>60</c:v>
                </c:pt>
                <c:pt idx="1775">
                  <c:v>66</c:v>
                </c:pt>
                <c:pt idx="1776">
                  <c:v>54</c:v>
                </c:pt>
                <c:pt idx="1777">
                  <c:v>73</c:v>
                </c:pt>
                <c:pt idx="1778">
                  <c:v>66</c:v>
                </c:pt>
                <c:pt idx="1779">
                  <c:v>75</c:v>
                </c:pt>
                <c:pt idx="1780">
                  <c:v>60</c:v>
                </c:pt>
                <c:pt idx="1781">
                  <c:v>56</c:v>
                </c:pt>
                <c:pt idx="1782">
                  <c:v>63</c:v>
                </c:pt>
                <c:pt idx="1783">
                  <c:v>55</c:v>
                </c:pt>
                <c:pt idx="1784">
                  <c:v>71</c:v>
                </c:pt>
                <c:pt idx="1785">
                  <c:v>68</c:v>
                </c:pt>
                <c:pt idx="1786">
                  <c:v>47</c:v>
                </c:pt>
                <c:pt idx="1787">
                  <c:v>66</c:v>
                </c:pt>
                <c:pt idx="1788">
                  <c:v>73</c:v>
                </c:pt>
                <c:pt idx="1789">
                  <c:v>61</c:v>
                </c:pt>
                <c:pt idx="1790">
                  <c:v>75</c:v>
                </c:pt>
                <c:pt idx="1791">
                  <c:v>61</c:v>
                </c:pt>
                <c:pt idx="1792">
                  <c:v>65</c:v>
                </c:pt>
                <c:pt idx="1793">
                  <c:v>84</c:v>
                </c:pt>
                <c:pt idx="1794">
                  <c:v>56</c:v>
                </c:pt>
                <c:pt idx="1795">
                  <c:v>58</c:v>
                </c:pt>
                <c:pt idx="1796">
                  <c:v>53</c:v>
                </c:pt>
                <c:pt idx="1797">
                  <c:v>61</c:v>
                </c:pt>
                <c:pt idx="1798">
                  <c:v>55</c:v>
                </c:pt>
                <c:pt idx="1799">
                  <c:v>53</c:v>
                </c:pt>
                <c:pt idx="1800">
                  <c:v>64</c:v>
                </c:pt>
                <c:pt idx="1801">
                  <c:v>52</c:v>
                </c:pt>
                <c:pt idx="1802">
                  <c:v>61</c:v>
                </c:pt>
                <c:pt idx="1803">
                  <c:v>48</c:v>
                </c:pt>
                <c:pt idx="1804">
                  <c:v>67</c:v>
                </c:pt>
                <c:pt idx="1805">
                  <c:v>77</c:v>
                </c:pt>
                <c:pt idx="1806">
                  <c:v>82</c:v>
                </c:pt>
                <c:pt idx="1807">
                  <c:v>60</c:v>
                </c:pt>
                <c:pt idx="1808">
                  <c:v>64</c:v>
                </c:pt>
                <c:pt idx="1809">
                  <c:v>55</c:v>
                </c:pt>
                <c:pt idx="1810">
                  <c:v>61</c:v>
                </c:pt>
                <c:pt idx="1811">
                  <c:v>45</c:v>
                </c:pt>
                <c:pt idx="1812">
                  <c:v>56</c:v>
                </c:pt>
                <c:pt idx="1813">
                  <c:v>55</c:v>
                </c:pt>
                <c:pt idx="1814">
                  <c:v>66</c:v>
                </c:pt>
                <c:pt idx="1815">
                  <c:v>68</c:v>
                </c:pt>
                <c:pt idx="1816">
                  <c:v>66</c:v>
                </c:pt>
                <c:pt idx="1817">
                  <c:v>81</c:v>
                </c:pt>
                <c:pt idx="1818">
                  <c:v>59</c:v>
                </c:pt>
                <c:pt idx="1819">
                  <c:v>44</c:v>
                </c:pt>
                <c:pt idx="1820">
                  <c:v>61</c:v>
                </c:pt>
                <c:pt idx="1821">
                  <c:v>65</c:v>
                </c:pt>
                <c:pt idx="1822">
                  <c:v>61</c:v>
                </c:pt>
                <c:pt idx="1823">
                  <c:v>56</c:v>
                </c:pt>
                <c:pt idx="1824">
                  <c:v>63</c:v>
                </c:pt>
                <c:pt idx="1825">
                  <c:v>62</c:v>
                </c:pt>
                <c:pt idx="1826">
                  <c:v>59</c:v>
                </c:pt>
                <c:pt idx="1827">
                  <c:v>83</c:v>
                </c:pt>
                <c:pt idx="1828">
                  <c:v>70</c:v>
                </c:pt>
                <c:pt idx="1829">
                  <c:v>79</c:v>
                </c:pt>
                <c:pt idx="1830">
                  <c:v>77</c:v>
                </c:pt>
                <c:pt idx="1831">
                  <c:v>51</c:v>
                </c:pt>
                <c:pt idx="1832">
                  <c:v>61</c:v>
                </c:pt>
                <c:pt idx="1833">
                  <c:v>58</c:v>
                </c:pt>
                <c:pt idx="1834">
                  <c:v>64</c:v>
                </c:pt>
                <c:pt idx="1835">
                  <c:v>66</c:v>
                </c:pt>
                <c:pt idx="1836">
                  <c:v>51</c:v>
                </c:pt>
                <c:pt idx="1837">
                  <c:v>61</c:v>
                </c:pt>
                <c:pt idx="1838">
                  <c:v>57</c:v>
                </c:pt>
                <c:pt idx="1839">
                  <c:v>68</c:v>
                </c:pt>
                <c:pt idx="1840">
                  <c:v>68</c:v>
                </c:pt>
                <c:pt idx="1841">
                  <c:v>72</c:v>
                </c:pt>
                <c:pt idx="1842">
                  <c:v>65</c:v>
                </c:pt>
                <c:pt idx="1843">
                  <c:v>70</c:v>
                </c:pt>
                <c:pt idx="1844">
                  <c:v>71</c:v>
                </c:pt>
                <c:pt idx="1845">
                  <c:v>72</c:v>
                </c:pt>
                <c:pt idx="1846">
                  <c:v>58</c:v>
                </c:pt>
                <c:pt idx="1847">
                  <c:v>70</c:v>
                </c:pt>
                <c:pt idx="1848">
                  <c:v>51</c:v>
                </c:pt>
                <c:pt idx="1849">
                  <c:v>49</c:v>
                </c:pt>
                <c:pt idx="1850">
                  <c:v>54</c:v>
                </c:pt>
                <c:pt idx="1851">
                  <c:v>58</c:v>
                </c:pt>
                <c:pt idx="1852">
                  <c:v>62</c:v>
                </c:pt>
                <c:pt idx="1853">
                  <c:v>47</c:v>
                </c:pt>
                <c:pt idx="1854">
                  <c:v>61</c:v>
                </c:pt>
                <c:pt idx="1855">
                  <c:v>77</c:v>
                </c:pt>
                <c:pt idx="1856">
                  <c:v>68</c:v>
                </c:pt>
                <c:pt idx="1857">
                  <c:v>68</c:v>
                </c:pt>
                <c:pt idx="1858">
                  <c:v>57</c:v>
                </c:pt>
                <c:pt idx="1859">
                  <c:v>69</c:v>
                </c:pt>
                <c:pt idx="1860">
                  <c:v>73</c:v>
                </c:pt>
                <c:pt idx="1861">
                  <c:v>69</c:v>
                </c:pt>
                <c:pt idx="1862">
                  <c:v>69</c:v>
                </c:pt>
                <c:pt idx="1863">
                  <c:v>50</c:v>
                </c:pt>
                <c:pt idx="1864">
                  <c:v>57</c:v>
                </c:pt>
                <c:pt idx="1865">
                  <c:v>69</c:v>
                </c:pt>
                <c:pt idx="1866">
                  <c:v>60</c:v>
                </c:pt>
                <c:pt idx="1867">
                  <c:v>49</c:v>
                </c:pt>
                <c:pt idx="1868">
                  <c:v>63</c:v>
                </c:pt>
                <c:pt idx="1869">
                  <c:v>68</c:v>
                </c:pt>
                <c:pt idx="1870">
                  <c:v>64</c:v>
                </c:pt>
                <c:pt idx="1871">
                  <c:v>55</c:v>
                </c:pt>
                <c:pt idx="1872">
                  <c:v>56</c:v>
                </c:pt>
                <c:pt idx="1873">
                  <c:v>60</c:v>
                </c:pt>
                <c:pt idx="1874">
                  <c:v>76</c:v>
                </c:pt>
                <c:pt idx="1875">
                  <c:v>66</c:v>
                </c:pt>
                <c:pt idx="1876">
                  <c:v>83</c:v>
                </c:pt>
                <c:pt idx="1877">
                  <c:v>66</c:v>
                </c:pt>
                <c:pt idx="1878">
                  <c:v>65</c:v>
                </c:pt>
                <c:pt idx="1879">
                  <c:v>76</c:v>
                </c:pt>
                <c:pt idx="1880">
                  <c:v>66</c:v>
                </c:pt>
                <c:pt idx="1881">
                  <c:v>64</c:v>
                </c:pt>
                <c:pt idx="1882">
                  <c:v>54</c:v>
                </c:pt>
                <c:pt idx="1883">
                  <c:v>78</c:v>
                </c:pt>
                <c:pt idx="1884">
                  <c:v>66</c:v>
                </c:pt>
                <c:pt idx="1885">
                  <c:v>68</c:v>
                </c:pt>
                <c:pt idx="1886">
                  <c:v>58</c:v>
                </c:pt>
                <c:pt idx="1887">
                  <c:v>55</c:v>
                </c:pt>
                <c:pt idx="1888">
                  <c:v>67</c:v>
                </c:pt>
                <c:pt idx="1889">
                  <c:v>87</c:v>
                </c:pt>
                <c:pt idx="1890">
                  <c:v>48</c:v>
                </c:pt>
                <c:pt idx="1891">
                  <c:v>70</c:v>
                </c:pt>
                <c:pt idx="1892">
                  <c:v>66</c:v>
                </c:pt>
                <c:pt idx="1893">
                  <c:v>62</c:v>
                </c:pt>
                <c:pt idx="1894">
                  <c:v>58</c:v>
                </c:pt>
                <c:pt idx="1895">
                  <c:v>66</c:v>
                </c:pt>
                <c:pt idx="1896">
                  <c:v>77</c:v>
                </c:pt>
                <c:pt idx="1897">
                  <c:v>58</c:v>
                </c:pt>
                <c:pt idx="1898">
                  <c:v>80</c:v>
                </c:pt>
                <c:pt idx="1899">
                  <c:v>66</c:v>
                </c:pt>
                <c:pt idx="1900">
                  <c:v>58</c:v>
                </c:pt>
                <c:pt idx="1901">
                  <c:v>74</c:v>
                </c:pt>
                <c:pt idx="1902">
                  <c:v>64</c:v>
                </c:pt>
                <c:pt idx="1903">
                  <c:v>89</c:v>
                </c:pt>
                <c:pt idx="1904">
                  <c:v>79</c:v>
                </c:pt>
                <c:pt idx="1905">
                  <c:v>72</c:v>
                </c:pt>
                <c:pt idx="1906">
                  <c:v>71</c:v>
                </c:pt>
                <c:pt idx="1907">
                  <c:v>63</c:v>
                </c:pt>
                <c:pt idx="1908">
                  <c:v>62</c:v>
                </c:pt>
                <c:pt idx="1909">
                  <c:v>69</c:v>
                </c:pt>
                <c:pt idx="1910">
                  <c:v>93</c:v>
                </c:pt>
                <c:pt idx="1911">
                  <c:v>61</c:v>
                </c:pt>
                <c:pt idx="1912">
                  <c:v>69</c:v>
                </c:pt>
                <c:pt idx="1913">
                  <c:v>58</c:v>
                </c:pt>
                <c:pt idx="1914">
                  <c:v>56</c:v>
                </c:pt>
                <c:pt idx="1915">
                  <c:v>68</c:v>
                </c:pt>
                <c:pt idx="1916">
                  <c:v>67</c:v>
                </c:pt>
                <c:pt idx="1917">
                  <c:v>59</c:v>
                </c:pt>
                <c:pt idx="1918">
                  <c:v>65</c:v>
                </c:pt>
                <c:pt idx="1919">
                  <c:v>61</c:v>
                </c:pt>
                <c:pt idx="1920">
                  <c:v>71</c:v>
                </c:pt>
                <c:pt idx="1921">
                  <c:v>61</c:v>
                </c:pt>
                <c:pt idx="1922">
                  <c:v>64</c:v>
                </c:pt>
                <c:pt idx="1923">
                  <c:v>74</c:v>
                </c:pt>
                <c:pt idx="1924">
                  <c:v>72</c:v>
                </c:pt>
                <c:pt idx="1925">
                  <c:v>72</c:v>
                </c:pt>
                <c:pt idx="1926">
                  <c:v>62</c:v>
                </c:pt>
                <c:pt idx="1927">
                  <c:v>56</c:v>
                </c:pt>
                <c:pt idx="1928">
                  <c:v>69</c:v>
                </c:pt>
                <c:pt idx="1929">
                  <c:v>65</c:v>
                </c:pt>
                <c:pt idx="1930">
                  <c:v>68</c:v>
                </c:pt>
                <c:pt idx="1931">
                  <c:v>62</c:v>
                </c:pt>
                <c:pt idx="1932">
                  <c:v>74</c:v>
                </c:pt>
                <c:pt idx="1933">
                  <c:v>81</c:v>
                </c:pt>
                <c:pt idx="1934">
                  <c:v>63</c:v>
                </c:pt>
                <c:pt idx="1935">
                  <c:v>70</c:v>
                </c:pt>
                <c:pt idx="1936">
                  <c:v>49</c:v>
                </c:pt>
                <c:pt idx="1937">
                  <c:v>44</c:v>
                </c:pt>
                <c:pt idx="1938">
                  <c:v>53</c:v>
                </c:pt>
                <c:pt idx="1939">
                  <c:v>69</c:v>
                </c:pt>
                <c:pt idx="1940">
                  <c:v>61</c:v>
                </c:pt>
                <c:pt idx="1941">
                  <c:v>68</c:v>
                </c:pt>
                <c:pt idx="1942">
                  <c:v>60</c:v>
                </c:pt>
                <c:pt idx="1943">
                  <c:v>54</c:v>
                </c:pt>
                <c:pt idx="1944">
                  <c:v>55</c:v>
                </c:pt>
                <c:pt idx="1945">
                  <c:v>73</c:v>
                </c:pt>
                <c:pt idx="1946">
                  <c:v>55</c:v>
                </c:pt>
                <c:pt idx="1947">
                  <c:v>52</c:v>
                </c:pt>
                <c:pt idx="1948">
                  <c:v>57</c:v>
                </c:pt>
                <c:pt idx="1949">
                  <c:v>68</c:v>
                </c:pt>
                <c:pt idx="1950">
                  <c:v>59</c:v>
                </c:pt>
                <c:pt idx="1951">
                  <c:v>75</c:v>
                </c:pt>
                <c:pt idx="1952">
                  <c:v>58</c:v>
                </c:pt>
                <c:pt idx="1953">
                  <c:v>57</c:v>
                </c:pt>
                <c:pt idx="1954">
                  <c:v>62</c:v>
                </c:pt>
                <c:pt idx="1955">
                  <c:v>62</c:v>
                </c:pt>
                <c:pt idx="1956">
                  <c:v>48</c:v>
                </c:pt>
                <c:pt idx="1957">
                  <c:v>62</c:v>
                </c:pt>
                <c:pt idx="1958">
                  <c:v>60</c:v>
                </c:pt>
                <c:pt idx="1959">
                  <c:v>80</c:v>
                </c:pt>
                <c:pt idx="1960">
                  <c:v>60</c:v>
                </c:pt>
                <c:pt idx="1961">
                  <c:v>58</c:v>
                </c:pt>
                <c:pt idx="1962">
                  <c:v>60</c:v>
                </c:pt>
                <c:pt idx="1963">
                  <c:v>68</c:v>
                </c:pt>
                <c:pt idx="1964">
                  <c:v>61</c:v>
                </c:pt>
                <c:pt idx="1965">
                  <c:v>80</c:v>
                </c:pt>
                <c:pt idx="1966">
                  <c:v>60</c:v>
                </c:pt>
                <c:pt idx="1967">
                  <c:v>61</c:v>
                </c:pt>
                <c:pt idx="1968">
                  <c:v>53</c:v>
                </c:pt>
                <c:pt idx="1969">
                  <c:v>52</c:v>
                </c:pt>
                <c:pt idx="1970">
                  <c:v>60</c:v>
                </c:pt>
                <c:pt idx="1971">
                  <c:v>69</c:v>
                </c:pt>
                <c:pt idx="1972">
                  <c:v>70</c:v>
                </c:pt>
                <c:pt idx="1973">
                  <c:v>60</c:v>
                </c:pt>
                <c:pt idx="1974">
                  <c:v>74</c:v>
                </c:pt>
                <c:pt idx="1975">
                  <c:v>61</c:v>
                </c:pt>
                <c:pt idx="1976">
                  <c:v>59</c:v>
                </c:pt>
                <c:pt idx="1977">
                  <c:v>53</c:v>
                </c:pt>
                <c:pt idx="1978">
                  <c:v>58</c:v>
                </c:pt>
                <c:pt idx="1979">
                  <c:v>66</c:v>
                </c:pt>
                <c:pt idx="1980">
                  <c:v>67</c:v>
                </c:pt>
                <c:pt idx="1981">
                  <c:v>58</c:v>
                </c:pt>
                <c:pt idx="1982">
                  <c:v>59</c:v>
                </c:pt>
                <c:pt idx="1983">
                  <c:v>65</c:v>
                </c:pt>
                <c:pt idx="1984">
                  <c:v>70</c:v>
                </c:pt>
                <c:pt idx="1985">
                  <c:v>72</c:v>
                </c:pt>
                <c:pt idx="1986">
                  <c:v>59</c:v>
                </c:pt>
                <c:pt idx="1987">
                  <c:v>68</c:v>
                </c:pt>
                <c:pt idx="1988">
                  <c:v>58</c:v>
                </c:pt>
                <c:pt idx="1989">
                  <c:v>76</c:v>
                </c:pt>
                <c:pt idx="1990">
                  <c:v>58</c:v>
                </c:pt>
                <c:pt idx="1991">
                  <c:v>55</c:v>
                </c:pt>
                <c:pt idx="1992">
                  <c:v>63</c:v>
                </c:pt>
                <c:pt idx="1993">
                  <c:v>61</c:v>
                </c:pt>
                <c:pt idx="1994">
                  <c:v>62</c:v>
                </c:pt>
                <c:pt idx="1995">
                  <c:v>54</c:v>
                </c:pt>
                <c:pt idx="1996">
                  <c:v>72</c:v>
                </c:pt>
                <c:pt idx="1997">
                  <c:v>56</c:v>
                </c:pt>
                <c:pt idx="1998">
                  <c:v>56</c:v>
                </c:pt>
                <c:pt idx="1999">
                  <c:v>70</c:v>
                </c:pt>
                <c:pt idx="2000">
                  <c:v>62</c:v>
                </c:pt>
                <c:pt idx="2001">
                  <c:v>74</c:v>
                </c:pt>
                <c:pt idx="2002">
                  <c:v>64</c:v>
                </c:pt>
                <c:pt idx="2003">
                  <c:v>61</c:v>
                </c:pt>
                <c:pt idx="2004">
                  <c:v>74</c:v>
                </c:pt>
                <c:pt idx="2005">
                  <c:v>66</c:v>
                </c:pt>
                <c:pt idx="2006">
                  <c:v>62</c:v>
                </c:pt>
                <c:pt idx="2007">
                  <c:v>55</c:v>
                </c:pt>
                <c:pt idx="2008">
                  <c:v>57</c:v>
                </c:pt>
                <c:pt idx="2009">
                  <c:v>51</c:v>
                </c:pt>
                <c:pt idx="2010">
                  <c:v>65</c:v>
                </c:pt>
                <c:pt idx="2011">
                  <c:v>58</c:v>
                </c:pt>
                <c:pt idx="2012">
                  <c:v>62</c:v>
                </c:pt>
                <c:pt idx="2013">
                  <c:v>55</c:v>
                </c:pt>
                <c:pt idx="2014">
                  <c:v>63</c:v>
                </c:pt>
                <c:pt idx="2015">
                  <c:v>63</c:v>
                </c:pt>
                <c:pt idx="2016">
                  <c:v>62</c:v>
                </c:pt>
                <c:pt idx="2017">
                  <c:v>63</c:v>
                </c:pt>
                <c:pt idx="2018">
                  <c:v>49</c:v>
                </c:pt>
                <c:pt idx="2019">
                  <c:v>60</c:v>
                </c:pt>
                <c:pt idx="2020">
                  <c:v>57</c:v>
                </c:pt>
                <c:pt idx="2021">
                  <c:v>61</c:v>
                </c:pt>
                <c:pt idx="2022">
                  <c:v>49</c:v>
                </c:pt>
                <c:pt idx="2023">
                  <c:v>48</c:v>
                </c:pt>
                <c:pt idx="2024">
                  <c:v>46</c:v>
                </c:pt>
                <c:pt idx="2025">
                  <c:v>60</c:v>
                </c:pt>
                <c:pt idx="2026">
                  <c:v>63</c:v>
                </c:pt>
                <c:pt idx="2027">
                  <c:v>63</c:v>
                </c:pt>
                <c:pt idx="2028">
                  <c:v>51</c:v>
                </c:pt>
                <c:pt idx="2029">
                  <c:v>64</c:v>
                </c:pt>
                <c:pt idx="2030">
                  <c:v>53</c:v>
                </c:pt>
                <c:pt idx="2031">
                  <c:v>55</c:v>
                </c:pt>
                <c:pt idx="2032">
                  <c:v>63</c:v>
                </c:pt>
                <c:pt idx="2033">
                  <c:v>54</c:v>
                </c:pt>
                <c:pt idx="2034">
                  <c:v>58</c:v>
                </c:pt>
                <c:pt idx="2035">
                  <c:v>59</c:v>
                </c:pt>
                <c:pt idx="2036">
                  <c:v>73</c:v>
                </c:pt>
                <c:pt idx="2037">
                  <c:v>54</c:v>
                </c:pt>
                <c:pt idx="2038">
                  <c:v>54</c:v>
                </c:pt>
                <c:pt idx="2039">
                  <c:v>64</c:v>
                </c:pt>
                <c:pt idx="2040">
                  <c:v>73</c:v>
                </c:pt>
                <c:pt idx="2041">
                  <c:v>55</c:v>
                </c:pt>
                <c:pt idx="2042">
                  <c:v>40</c:v>
                </c:pt>
                <c:pt idx="2043">
                  <c:v>49</c:v>
                </c:pt>
                <c:pt idx="2044">
                  <c:v>62</c:v>
                </c:pt>
                <c:pt idx="2045">
                  <c:v>49</c:v>
                </c:pt>
                <c:pt idx="2046">
                  <c:v>56</c:v>
                </c:pt>
                <c:pt idx="2047">
                  <c:v>70</c:v>
                </c:pt>
                <c:pt idx="2048">
                  <c:v>59</c:v>
                </c:pt>
                <c:pt idx="2049">
                  <c:v>65</c:v>
                </c:pt>
                <c:pt idx="2050">
                  <c:v>66</c:v>
                </c:pt>
                <c:pt idx="2051">
                  <c:v>64</c:v>
                </c:pt>
                <c:pt idx="2052">
                  <c:v>68</c:v>
                </c:pt>
                <c:pt idx="2053">
                  <c:v>53</c:v>
                </c:pt>
                <c:pt idx="2054">
                  <c:v>69</c:v>
                </c:pt>
                <c:pt idx="2055">
                  <c:v>57</c:v>
                </c:pt>
                <c:pt idx="2056">
                  <c:v>62</c:v>
                </c:pt>
                <c:pt idx="2057">
                  <c:v>56</c:v>
                </c:pt>
                <c:pt idx="2058">
                  <c:v>57</c:v>
                </c:pt>
                <c:pt idx="2059">
                  <c:v>52</c:v>
                </c:pt>
                <c:pt idx="2060">
                  <c:v>67</c:v>
                </c:pt>
                <c:pt idx="2061">
                  <c:v>62</c:v>
                </c:pt>
                <c:pt idx="2062">
                  <c:v>66</c:v>
                </c:pt>
                <c:pt idx="2063">
                  <c:v>71</c:v>
                </c:pt>
                <c:pt idx="2064">
                  <c:v>56</c:v>
                </c:pt>
                <c:pt idx="2065">
                  <c:v>73</c:v>
                </c:pt>
                <c:pt idx="2066">
                  <c:v>63</c:v>
                </c:pt>
                <c:pt idx="2067">
                  <c:v>62</c:v>
                </c:pt>
                <c:pt idx="2068">
                  <c:v>58</c:v>
                </c:pt>
                <c:pt idx="2069">
                  <c:v>68</c:v>
                </c:pt>
                <c:pt idx="2070">
                  <c:v>66</c:v>
                </c:pt>
                <c:pt idx="2071">
                  <c:v>61</c:v>
                </c:pt>
                <c:pt idx="2072">
                  <c:v>61</c:v>
                </c:pt>
                <c:pt idx="2073">
                  <c:v>62</c:v>
                </c:pt>
                <c:pt idx="2074">
                  <c:v>63</c:v>
                </c:pt>
                <c:pt idx="2075">
                  <c:v>58</c:v>
                </c:pt>
                <c:pt idx="2076">
                  <c:v>56</c:v>
                </c:pt>
                <c:pt idx="2077">
                  <c:v>55</c:v>
                </c:pt>
                <c:pt idx="2078">
                  <c:v>50</c:v>
                </c:pt>
                <c:pt idx="2079">
                  <c:v>61</c:v>
                </c:pt>
                <c:pt idx="2080">
                  <c:v>53</c:v>
                </c:pt>
                <c:pt idx="2081">
                  <c:v>66</c:v>
                </c:pt>
                <c:pt idx="2082">
                  <c:v>53</c:v>
                </c:pt>
                <c:pt idx="2083">
                  <c:v>55</c:v>
                </c:pt>
                <c:pt idx="2084">
                  <c:v>50</c:v>
                </c:pt>
                <c:pt idx="2085">
                  <c:v>48</c:v>
                </c:pt>
                <c:pt idx="2086">
                  <c:v>58</c:v>
                </c:pt>
                <c:pt idx="2087">
                  <c:v>71</c:v>
                </c:pt>
                <c:pt idx="2088">
                  <c:v>57</c:v>
                </c:pt>
                <c:pt idx="2089">
                  <c:v>69</c:v>
                </c:pt>
                <c:pt idx="2090">
                  <c:v>55</c:v>
                </c:pt>
                <c:pt idx="2091">
                  <c:v>64</c:v>
                </c:pt>
                <c:pt idx="2092">
                  <c:v>71</c:v>
                </c:pt>
                <c:pt idx="2093">
                  <c:v>70</c:v>
                </c:pt>
                <c:pt idx="2094">
                  <c:v>47</c:v>
                </c:pt>
                <c:pt idx="2095">
                  <c:v>60</c:v>
                </c:pt>
                <c:pt idx="2096">
                  <c:v>50</c:v>
                </c:pt>
                <c:pt idx="2097">
                  <c:v>67</c:v>
                </c:pt>
                <c:pt idx="2098">
                  <c:v>65</c:v>
                </c:pt>
                <c:pt idx="2099">
                  <c:v>68</c:v>
                </c:pt>
                <c:pt idx="2100">
                  <c:v>44</c:v>
                </c:pt>
                <c:pt idx="2101">
                  <c:v>63</c:v>
                </c:pt>
                <c:pt idx="2102">
                  <c:v>61</c:v>
                </c:pt>
                <c:pt idx="2103">
                  <c:v>50</c:v>
                </c:pt>
                <c:pt idx="2104">
                  <c:v>58</c:v>
                </c:pt>
                <c:pt idx="2105">
                  <c:v>51</c:v>
                </c:pt>
                <c:pt idx="2106">
                  <c:v>56</c:v>
                </c:pt>
                <c:pt idx="2107">
                  <c:v>57</c:v>
                </c:pt>
                <c:pt idx="2108">
                  <c:v>47</c:v>
                </c:pt>
                <c:pt idx="2109">
                  <c:v>61</c:v>
                </c:pt>
                <c:pt idx="2110">
                  <c:v>42</c:v>
                </c:pt>
                <c:pt idx="2111">
                  <c:v>58</c:v>
                </c:pt>
                <c:pt idx="2112">
                  <c:v>57</c:v>
                </c:pt>
                <c:pt idx="2113">
                  <c:v>36</c:v>
                </c:pt>
                <c:pt idx="2114">
                  <c:v>47</c:v>
                </c:pt>
                <c:pt idx="2115">
                  <c:v>63</c:v>
                </c:pt>
                <c:pt idx="2116">
                  <c:v>68</c:v>
                </c:pt>
                <c:pt idx="2117">
                  <c:v>64</c:v>
                </c:pt>
                <c:pt idx="2118">
                  <c:v>59</c:v>
                </c:pt>
                <c:pt idx="2119">
                  <c:v>53</c:v>
                </c:pt>
                <c:pt idx="2120">
                  <c:v>57</c:v>
                </c:pt>
                <c:pt idx="2121">
                  <c:v>65</c:v>
                </c:pt>
                <c:pt idx="2122">
                  <c:v>56</c:v>
                </c:pt>
                <c:pt idx="2123">
                  <c:v>58</c:v>
                </c:pt>
                <c:pt idx="2124">
                  <c:v>57</c:v>
                </c:pt>
                <c:pt idx="2125">
                  <c:v>71</c:v>
                </c:pt>
                <c:pt idx="2126">
                  <c:v>52</c:v>
                </c:pt>
                <c:pt idx="2127">
                  <c:v>57</c:v>
                </c:pt>
                <c:pt idx="2128">
                  <c:v>45</c:v>
                </c:pt>
                <c:pt idx="2129">
                  <c:v>45</c:v>
                </c:pt>
                <c:pt idx="2130">
                  <c:v>39</c:v>
                </c:pt>
                <c:pt idx="2131">
                  <c:v>68</c:v>
                </c:pt>
                <c:pt idx="2132">
                  <c:v>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3BF-472E-85A6-B908DFC5D1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3697824"/>
        <c:axId val="1143701088"/>
      </c:scatterChart>
      <c:valAx>
        <c:axId val="1143697824"/>
        <c:scaling>
          <c:orientation val="minMax"/>
          <c:max val="50"/>
          <c:min val="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Diffraction angel (2</a:t>
                </a:r>
                <a:r>
                  <a:rPr lang="el-GR"/>
                  <a:t>ϴ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3701088"/>
        <c:crosses val="autoZero"/>
        <c:crossBetween val="midCat"/>
      </c:valAx>
      <c:valAx>
        <c:axId val="1143701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36978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2E168-D314-4CEE-9FED-1A314A81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Electronic Supporting Information for GC.</Template>
  <TotalTime>1056</TotalTime>
  <Pages>17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Information for Advanced Synthesis &amp; Catalysis</vt:lpstr>
    </vt:vector>
  </TitlesOfParts>
  <Company>IUST</Company>
  <LinksUpToDate>false</LinksUpToDate>
  <CharactersWithSpaces>7303</CharactersWithSpaces>
  <SharedDoc>false</SharedDoc>
  <HLinks>
    <vt:vector size="6" baseType="variant">
      <vt:variant>
        <vt:i4>1966200</vt:i4>
      </vt:variant>
      <vt:variant>
        <vt:i4>0</vt:i4>
      </vt:variant>
      <vt:variant>
        <vt:i4>0</vt:i4>
      </vt:variant>
      <vt:variant>
        <vt:i4>5</vt:i4>
      </vt:variant>
      <vt:variant>
        <vt:lpwstr>mailto:mdekamin@iust.ac.ir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 for Advanced Synthesis &amp; Catalysis</dc:title>
  <dc:subject/>
  <dc:creator>mojtaba</dc:creator>
  <cp:keywords/>
  <cp:lastModifiedBy>1482</cp:lastModifiedBy>
  <cp:revision>13</cp:revision>
  <cp:lastPrinted>2014-12-28T20:57:00Z</cp:lastPrinted>
  <dcterms:created xsi:type="dcterms:W3CDTF">2020-11-09T12:34:00Z</dcterms:created>
  <dcterms:modified xsi:type="dcterms:W3CDTF">2021-04-12T05:32:00Z</dcterms:modified>
</cp:coreProperties>
</file>