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84DCC" w14:textId="77777777" w:rsidR="00622F54" w:rsidRDefault="00622F54" w:rsidP="00622F54">
      <w:pPr>
        <w:pStyle w:val="Gvde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Contributorship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Statement</w:t>
      </w:r>
    </w:p>
    <w:p w14:paraId="30FD75F5" w14:textId="64724679" w:rsidR="00622F54" w:rsidRDefault="00622F54" w:rsidP="00622F54">
      <w:pPr>
        <w:pStyle w:val="Gvde"/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All authors contributed to the study.</w:t>
      </w:r>
    </w:p>
    <w:p w14:paraId="0F066CCC" w14:textId="77777777" w:rsidR="00622F54" w:rsidRDefault="00622F54" w:rsidP="00622F54">
      <w:pPr>
        <w:pStyle w:val="Gvde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87E8BCD" w14:textId="45207122" w:rsidR="00E71B1E" w:rsidRDefault="00E71B1E" w:rsidP="00622F54">
      <w:pPr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MT</w:t>
      </w:r>
      <w:r w:rsidR="00622F54">
        <w:rPr>
          <w:b/>
          <w:sz w:val="22"/>
          <w:szCs w:val="22"/>
        </w:rPr>
        <w:tab/>
        <w:t xml:space="preserve">: </w:t>
      </w:r>
      <w:r w:rsidR="00622F54">
        <w:rPr>
          <w:sz w:val="22"/>
          <w:szCs w:val="22"/>
        </w:rPr>
        <w:t xml:space="preserve">Data curation, Formal analysis, Investigation, Project administration, Writing - original draft, Corresponding author. </w:t>
      </w:r>
    </w:p>
    <w:p w14:paraId="1ABB17FD" w14:textId="7B2A4855" w:rsidR="0032624A" w:rsidRPr="0032624A" w:rsidRDefault="0032624A" w:rsidP="00622F54">
      <w:pPr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HA</w:t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Data curation, Methodology, review &amp; editing</w:t>
      </w:r>
    </w:p>
    <w:p w14:paraId="09C62432" w14:textId="77777777" w:rsidR="00E71B1E" w:rsidRDefault="00E71B1E" w:rsidP="00E71B1E">
      <w:pPr>
        <w:spacing w:line="48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EG</w:t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Data curation, Conceptualization, Methodology, review &amp; editing, Project administration</w:t>
      </w:r>
    </w:p>
    <w:p w14:paraId="79EA4321" w14:textId="77777777" w:rsidR="00E71B1E" w:rsidRDefault="00E71B1E" w:rsidP="00E71B1E">
      <w:pPr>
        <w:spacing w:line="48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NH</w:t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Data curation, Supervision</w:t>
      </w:r>
    </w:p>
    <w:p w14:paraId="2C3EA26F" w14:textId="41E8259F" w:rsidR="00E71B1E" w:rsidRDefault="00E71B1E" w:rsidP="00E71B1E">
      <w:pPr>
        <w:spacing w:line="48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AH</w:t>
      </w:r>
      <w:r>
        <w:rPr>
          <w:b/>
          <w:sz w:val="22"/>
          <w:szCs w:val="22"/>
        </w:rPr>
        <w:tab/>
        <w:t xml:space="preserve">: </w:t>
      </w:r>
      <w:r>
        <w:rPr>
          <w:sz w:val="22"/>
          <w:szCs w:val="22"/>
        </w:rPr>
        <w:t>Supervision</w:t>
      </w:r>
    </w:p>
    <w:p w14:paraId="3912DB97" w14:textId="6F778D8F" w:rsidR="00622F54" w:rsidRDefault="00E71B1E" w:rsidP="00622F54">
      <w:pPr>
        <w:spacing w:line="48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AA</w:t>
      </w:r>
      <w:r w:rsidR="00622F54">
        <w:rPr>
          <w:b/>
          <w:sz w:val="22"/>
          <w:szCs w:val="22"/>
        </w:rPr>
        <w:tab/>
        <w:t xml:space="preserve">: </w:t>
      </w:r>
      <w:r w:rsidR="00622F54">
        <w:rPr>
          <w:sz w:val="22"/>
          <w:szCs w:val="22"/>
        </w:rPr>
        <w:t>Conceptualization, Methodology, review &amp; editing</w:t>
      </w:r>
      <w:r>
        <w:rPr>
          <w:sz w:val="22"/>
          <w:szCs w:val="22"/>
        </w:rPr>
        <w:t>, Supervision</w:t>
      </w:r>
    </w:p>
    <w:p w14:paraId="672D9CDB" w14:textId="2C048661" w:rsidR="00622F54" w:rsidRDefault="00622F54" w:rsidP="00622F54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Corresponding author </w:t>
      </w:r>
      <w:r w:rsidRPr="00622F54">
        <w:rPr>
          <w:sz w:val="22"/>
          <w:szCs w:val="22"/>
        </w:rPr>
        <w:t>accepts full responsibility for the finished work and/or the conduct of the study</w:t>
      </w:r>
      <w:r>
        <w:rPr>
          <w:sz w:val="22"/>
          <w:szCs w:val="22"/>
        </w:rPr>
        <w:t xml:space="preserve">. </w:t>
      </w:r>
    </w:p>
    <w:p w14:paraId="570A9EF7" w14:textId="77777777" w:rsidR="00622F54" w:rsidRDefault="00622F54" w:rsidP="00622F54">
      <w:pPr>
        <w:spacing w:line="480" w:lineRule="auto"/>
        <w:jc w:val="both"/>
        <w:rPr>
          <w:sz w:val="22"/>
          <w:szCs w:val="22"/>
        </w:rPr>
      </w:pPr>
    </w:p>
    <w:p w14:paraId="65875265" w14:textId="77777777" w:rsidR="002E09DA" w:rsidRDefault="002E09DA"/>
    <w:sectPr w:rsidR="002E0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47"/>
    <w:rsid w:val="002E09DA"/>
    <w:rsid w:val="00304644"/>
    <w:rsid w:val="0032624A"/>
    <w:rsid w:val="00622F54"/>
    <w:rsid w:val="00706C47"/>
    <w:rsid w:val="00C218FC"/>
    <w:rsid w:val="00E7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266D1"/>
  <w15:chartTrackingRefBased/>
  <w15:docId w15:val="{79C8976B-6E54-441B-9315-6F9163CB5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F54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Gvde">
    <w:name w:val="Gövde"/>
    <w:rsid w:val="00622F54"/>
    <w:pPr>
      <w:spacing w:after="0" w:line="240" w:lineRule="auto"/>
    </w:pPr>
    <w:rPr>
      <w:rFonts w:ascii="Cambria" w:eastAsia="Arial Unicode MS" w:hAnsi="Cambria"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5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3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</dc:creator>
  <cp:keywords/>
  <dc:description/>
  <cp:lastModifiedBy>Mehmet Tunç</cp:lastModifiedBy>
  <cp:revision>4</cp:revision>
  <dcterms:created xsi:type="dcterms:W3CDTF">2022-06-08T17:08:00Z</dcterms:created>
  <dcterms:modified xsi:type="dcterms:W3CDTF">2024-05-28T13:23:00Z</dcterms:modified>
</cp:coreProperties>
</file>