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8A55FE" w14:paraId="40587B73" w14:textId="77777777" w:rsidTr="00D92738">
        <w:trPr>
          <w:trHeight w:val="643"/>
        </w:trPr>
        <w:tc>
          <w:tcPr>
            <w:tcW w:w="10800" w:type="dxa"/>
            <w:gridSpan w:val="2"/>
          </w:tcPr>
          <w:p w14:paraId="20F70A72" w14:textId="706E63E3" w:rsidR="008A55FE" w:rsidRPr="008A55FE" w:rsidRDefault="008A55FE" w:rsidP="008A55FE">
            <w:pPr>
              <w:pStyle w:val="Balk1"/>
            </w:pPr>
            <w:r w:rsidRPr="008A55FE">
              <w:t>ICMJE DISCLOSURE FORM</w:t>
            </w:r>
          </w:p>
        </w:tc>
      </w:tr>
      <w:tr w:rsidR="009812E0" w14:paraId="116A8D85" w14:textId="77777777" w:rsidTr="00D92738">
        <w:tc>
          <w:tcPr>
            <w:tcW w:w="2880" w:type="dxa"/>
          </w:tcPr>
          <w:p w14:paraId="71D0CE59" w14:textId="70139DC5" w:rsidR="00B92965" w:rsidRPr="009C7762" w:rsidRDefault="00B92965" w:rsidP="00B92965">
            <w:pPr>
              <w:rPr>
                <w:b/>
                <w:bCs/>
              </w:rPr>
            </w:pPr>
            <w:r w:rsidRPr="009C7762">
              <w:rPr>
                <w:b/>
                <w:bCs/>
              </w:rPr>
              <w:t>Date</w:t>
            </w:r>
            <w:r w:rsidR="00F613F3">
              <w:rPr>
                <w:b/>
                <w:bCs/>
              </w:rPr>
              <w:t>:</w:t>
            </w:r>
          </w:p>
        </w:tc>
        <w:sdt>
          <w:sdtPr>
            <w:id w:val="-1046521664"/>
            <w:placeholder>
              <w:docPart w:val="E53681363D3A43128571A233BB9BF981"/>
            </w:placeholder>
            <w:date w:fullDate="2024-05-20T00:00:00Z">
              <w:dateFormat w:val="M/d/yyyy"/>
              <w:lid w:val="en-US"/>
              <w:storeMappedDataAs w:val="dateTime"/>
              <w:calendar w:val="gregorian"/>
            </w:date>
          </w:sdtPr>
          <w:sdtContent>
            <w:tc>
              <w:tcPr>
                <w:tcW w:w="7920" w:type="dxa"/>
                <w:tcBorders>
                  <w:bottom w:val="single" w:sz="4" w:space="0" w:color="auto"/>
                </w:tcBorders>
              </w:tcPr>
              <w:p w14:paraId="72891EAB" w14:textId="174A5B30" w:rsidR="00B92965" w:rsidRDefault="001035ED" w:rsidP="00B92965">
                <w:r>
                  <w:t>5/20/2024</w:t>
                </w:r>
              </w:p>
            </w:tc>
          </w:sdtContent>
        </w:sdt>
      </w:tr>
      <w:tr w:rsidR="009812E0" w14:paraId="2B803094" w14:textId="77777777" w:rsidTr="00D92738">
        <w:tc>
          <w:tcPr>
            <w:tcW w:w="2880" w:type="dxa"/>
          </w:tcPr>
          <w:p w14:paraId="3FC3E37C" w14:textId="7C915FC2" w:rsidR="00B92965" w:rsidRPr="009C7762" w:rsidRDefault="00B92965" w:rsidP="00B92965">
            <w:pPr>
              <w:rPr>
                <w:b/>
                <w:bCs/>
              </w:rPr>
            </w:pPr>
            <w:permStart w:id="1292659320" w:edGrp="everyone" w:colFirst="1" w:colLast="1"/>
            <w:r w:rsidRPr="009C7762">
              <w:rPr>
                <w:b/>
                <w:bCs/>
              </w:rPr>
              <w:t>Your Name</w:t>
            </w:r>
            <w:r w:rsidR="00F613F3">
              <w:rPr>
                <w:b/>
                <w:bCs/>
              </w:rPr>
              <w:t>:</w:t>
            </w:r>
          </w:p>
        </w:tc>
        <w:sdt>
          <w:sdtPr>
            <w:id w:val="-998108209"/>
            <w:lock w:val="sdtLocked"/>
            <w:placeholder>
              <w:docPart w:val="2903FDF8C84147FA98B9656027C2F286"/>
            </w:placeholder>
            <w15:color w:val="FFFF99"/>
            <w:text/>
          </w:sdtPr>
          <w:sdtContent>
            <w:tc>
              <w:tcPr>
                <w:tcW w:w="7920" w:type="dxa"/>
                <w:tcBorders>
                  <w:top w:val="single" w:sz="4" w:space="0" w:color="auto"/>
                  <w:bottom w:val="single" w:sz="4" w:space="0" w:color="auto"/>
                </w:tcBorders>
              </w:tcPr>
              <w:p w14:paraId="58FAE06A" w14:textId="0020DB93" w:rsidR="00B92965" w:rsidRDefault="00E07FDA" w:rsidP="00B92965">
                <w:r>
                  <w:t>Mehmet TUNÇ</w:t>
                </w:r>
              </w:p>
            </w:tc>
          </w:sdtContent>
        </w:sdt>
      </w:tr>
      <w:tr w:rsidR="009812E0" w14:paraId="49AAE829" w14:textId="77777777" w:rsidTr="00D92738">
        <w:tc>
          <w:tcPr>
            <w:tcW w:w="2880" w:type="dxa"/>
          </w:tcPr>
          <w:p w14:paraId="6FD47115" w14:textId="7C163F90" w:rsidR="00B92965" w:rsidRPr="009C7762" w:rsidRDefault="00B92965" w:rsidP="00B92965">
            <w:pPr>
              <w:rPr>
                <w:b/>
                <w:bCs/>
              </w:rPr>
            </w:pPr>
            <w:permStart w:id="2123566907" w:edGrp="everyone" w:colFirst="1" w:colLast="1"/>
            <w:permEnd w:id="1292659320"/>
            <w:r w:rsidRPr="009C7762">
              <w:rPr>
                <w:b/>
                <w:bCs/>
              </w:rPr>
              <w:t>Manuscript Title</w:t>
            </w:r>
            <w:r w:rsidR="00F613F3">
              <w:rPr>
                <w:b/>
                <w:bCs/>
              </w:rPr>
              <w:t>:</w:t>
            </w:r>
          </w:p>
        </w:tc>
        <w:sdt>
          <w:sdtPr>
            <w:rPr>
              <w:rFonts w:ascii="Times New Roman" w:eastAsia="Arial Unicode MS" w:hAnsi="Times New Roman"/>
              <w:bCs/>
              <w:sz w:val="24"/>
              <w:szCs w:val="24"/>
            </w:rPr>
            <w:id w:val="-780876087"/>
            <w:lock w:val="sdtLocked"/>
            <w:placeholder>
              <w:docPart w:val="6CE87B3329C64D5E82DB80035E602D82"/>
            </w:placeholder>
            <w:text/>
          </w:sdtPr>
          <w:sdtContent>
            <w:tc>
              <w:tcPr>
                <w:tcW w:w="7920" w:type="dxa"/>
                <w:tcBorders>
                  <w:top w:val="single" w:sz="4" w:space="0" w:color="auto"/>
                  <w:bottom w:val="single" w:sz="4" w:space="0" w:color="auto"/>
                </w:tcBorders>
              </w:tcPr>
              <w:p w14:paraId="4403323B" w14:textId="3E57706A" w:rsidR="00B92965" w:rsidRDefault="001035ED" w:rsidP="00B92965">
                <w:r w:rsidRPr="001035ED">
                  <w:rPr>
                    <w:rFonts w:ascii="Times New Roman" w:eastAsia="Arial Unicode MS" w:hAnsi="Times New Roman"/>
                    <w:bCs/>
                    <w:sz w:val="24"/>
                    <w:szCs w:val="24"/>
                  </w:rPr>
                  <w:t>Borderline Ovarian Tumors: Recurrence Patterns and Management</w:t>
                </w:r>
              </w:p>
            </w:tc>
          </w:sdtContent>
        </w:sdt>
      </w:tr>
      <w:permEnd w:id="2123566907"/>
      <w:tr w:rsidR="009812E0" w14:paraId="7BCA16D7" w14:textId="77777777" w:rsidTr="00D92738">
        <w:tc>
          <w:tcPr>
            <w:tcW w:w="2880" w:type="dxa"/>
          </w:tcPr>
          <w:p w14:paraId="3C9947DC" w14:textId="52E41A7C" w:rsidR="00B92965" w:rsidRPr="009C7762" w:rsidRDefault="00B92965" w:rsidP="00B92965">
            <w:pPr>
              <w:rPr>
                <w:b/>
                <w:bCs/>
              </w:rPr>
            </w:pPr>
            <w:r w:rsidRPr="009C7762">
              <w:rPr>
                <w:b/>
                <w:bCs/>
              </w:rPr>
              <w:t>Manuscript Number (if known):</w:t>
            </w:r>
          </w:p>
        </w:tc>
        <w:sdt>
          <w:sdtPr>
            <w:id w:val="663978353"/>
            <w:lock w:val="sdtLocked"/>
            <w:placeholder>
              <w:docPart w:val="FCC4518BAACF453E9803C176CD47BE06"/>
            </w:placeholder>
            <w:showingPlcHdr/>
            <w:text/>
          </w:sdtPr>
          <w:sdtContent>
            <w:permStart w:id="1129649828" w:edGrp="everyone" w:displacedByCustomXml="prev"/>
            <w:tc>
              <w:tcPr>
                <w:tcW w:w="7920" w:type="dxa"/>
                <w:tcBorders>
                  <w:top w:val="single" w:sz="4" w:space="0" w:color="auto"/>
                  <w:bottom w:val="single" w:sz="4" w:space="0" w:color="auto"/>
                </w:tcBorders>
              </w:tcPr>
              <w:p w14:paraId="5F668A07" w14:textId="6C43A9A6" w:rsidR="00B92965" w:rsidRDefault="00D92738" w:rsidP="00B92965">
                <w:r w:rsidRPr="00DD2055">
                  <w:rPr>
                    <w:rStyle w:val="YerTutucuMetni"/>
                  </w:rPr>
                  <w:t>Click or tap here to enter text.</w:t>
                </w:r>
              </w:p>
            </w:tc>
            <w:permEnd w:id="1129649828" w:displacedByCustomXml="next"/>
          </w:sdtContent>
        </w:sdt>
      </w:tr>
      <w:tr w:rsidR="00B91294" w14:paraId="38DA179B" w14:textId="77777777" w:rsidTr="00D92738">
        <w:tc>
          <w:tcPr>
            <w:tcW w:w="10800" w:type="dxa"/>
            <w:gridSpan w:val="2"/>
            <w:tcMar>
              <w:top w:w="216" w:type="dxa"/>
              <w:left w:w="115" w:type="dxa"/>
              <w:bottom w:w="216" w:type="dxa"/>
              <w:right w:w="115" w:type="dxa"/>
            </w:tcMar>
          </w:tcPr>
          <w:p w14:paraId="71A50C45" w14:textId="30FD6D4B" w:rsidR="00B91294" w:rsidRDefault="00B91294" w:rsidP="00B91294">
            <w:r>
              <w:t>In the interest of transparency, we ask you to disclose all relationships/activities/interests listed below that are related to the content of your manuscript.</w:t>
            </w:r>
            <w:r w:rsidR="00080E3A">
              <w:t xml:space="preserve"> </w:t>
            </w:r>
            <w:r>
              <w:t xml:space="preserve"> “Related” means any relation with for-profit or not-for-profit third parties whose interests may be affected by the content of the manuscript. </w:t>
            </w:r>
            <w:r w:rsidR="00080E3A">
              <w:t xml:space="preserve"> </w:t>
            </w:r>
            <w:r>
              <w:t>Disclosure represents a commitment to transparency and does not necessarily indicate a bias.  If you are in doubt about whether to list a relationshi</w:t>
            </w:r>
            <w:r w:rsidR="00DE242F">
              <w:t>p</w:t>
            </w:r>
            <w:r>
              <w:t>/activity/interest, it is preferable that you do so.</w:t>
            </w:r>
          </w:p>
          <w:p w14:paraId="6E354AA5" w14:textId="77777777" w:rsidR="00080E3A" w:rsidRDefault="00080E3A" w:rsidP="00B91294"/>
          <w:p w14:paraId="3041C3DA" w14:textId="0345D13D" w:rsidR="00080E3A" w:rsidRDefault="00080E3A" w:rsidP="00080E3A">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F39F13A" w14:textId="77777777" w:rsidR="00080E3A" w:rsidRDefault="00080E3A" w:rsidP="00080E3A"/>
          <w:p w14:paraId="57BE4140" w14:textId="35E7F3BA" w:rsidR="00080E3A" w:rsidRDefault="00080E3A" w:rsidP="00080E3A">
            <w:r>
              <w:t>In item #1 below, report all support for the work reported in this manuscript without time limit.  For all other items, the time frame for disclosure is the past 36 months.</w:t>
            </w:r>
          </w:p>
        </w:tc>
      </w:tr>
    </w:tbl>
    <w:p w14:paraId="0C4A2CA8" w14:textId="149FDD2F" w:rsidR="00CA1C80" w:rsidRDefault="00CA1C80"/>
    <w:tbl>
      <w:tblPr>
        <w:tblStyle w:val="TabloKlavuzu"/>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D01AAF" w:rsidRPr="00D01AAF" w14:paraId="3EB9D964" w14:textId="77777777" w:rsidTr="00690CF1">
        <w:trPr>
          <w:trHeight w:val="269"/>
          <w:tblHeader/>
        </w:trPr>
        <w:tc>
          <w:tcPr>
            <w:tcW w:w="949" w:type="pct"/>
            <w:gridSpan w:val="3"/>
            <w:tcBorders>
              <w:bottom w:val="single" w:sz="4" w:space="0" w:color="auto"/>
            </w:tcBorders>
            <w:shd w:val="clear" w:color="auto" w:fill="EEECE1"/>
          </w:tcPr>
          <w:p w14:paraId="3411AE7D" w14:textId="3CE27DBE" w:rsidR="00D01AAF" w:rsidRPr="00D01AAF" w:rsidRDefault="00D01AAF" w:rsidP="00D01AAF">
            <w:pPr>
              <w:rPr>
                <w:rFonts w:asciiTheme="majorHAnsi" w:hAnsiTheme="majorHAnsi" w:cstheme="majorHAnsi"/>
                <w:b/>
                <w:bCs/>
                <w:szCs w:val="22"/>
              </w:rPr>
            </w:pPr>
          </w:p>
        </w:tc>
        <w:tc>
          <w:tcPr>
            <w:tcW w:w="2048" w:type="pct"/>
            <w:tcBorders>
              <w:bottom w:val="single" w:sz="4" w:space="0" w:color="auto"/>
            </w:tcBorders>
            <w:shd w:val="clear" w:color="auto" w:fill="EEECE1"/>
          </w:tcPr>
          <w:p w14:paraId="4EF5E294" w14:textId="3CCA42D4" w:rsidR="00D01AAF" w:rsidRPr="00F52A77" w:rsidRDefault="00D01AAF" w:rsidP="00D01AAF">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D793A2E" w14:textId="3672A691" w:rsidR="00D01AAF" w:rsidRPr="00F52A77" w:rsidRDefault="00D01AAF" w:rsidP="00D01AAF">
            <w:pPr>
              <w:rPr>
                <w:rFonts w:asciiTheme="majorHAnsi" w:hAnsiTheme="majorHAnsi" w:cstheme="majorHAnsi"/>
                <w:b/>
                <w:bCs/>
                <w:szCs w:val="22"/>
              </w:rPr>
            </w:pPr>
            <w:r w:rsidRPr="00F52A77">
              <w:rPr>
                <w:b/>
                <w:bCs/>
              </w:rPr>
              <w:t>Specifications/Comments (e.g., if payments were made to you or to your institution)</w:t>
            </w:r>
          </w:p>
        </w:tc>
      </w:tr>
      <w:tr w:rsidR="00F52A77" w:rsidRPr="00D01AAF" w14:paraId="596DDA34" w14:textId="77777777" w:rsidTr="00690CF1">
        <w:trPr>
          <w:trHeight w:val="269"/>
        </w:trPr>
        <w:tc>
          <w:tcPr>
            <w:tcW w:w="5000" w:type="pct"/>
            <w:gridSpan w:val="5"/>
            <w:shd w:val="clear" w:color="auto" w:fill="000000" w:themeFill="text1"/>
            <w:vAlign w:val="center"/>
          </w:tcPr>
          <w:p w14:paraId="793DF85C" w14:textId="44E23286" w:rsidR="00F52A77" w:rsidRPr="00F52A77" w:rsidRDefault="00F52A77" w:rsidP="00F52A77">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F52A77" w:rsidRPr="00D01AAF" w14:paraId="56997E6A" w14:textId="77777777" w:rsidTr="00690CF1">
        <w:trPr>
          <w:trHeight w:val="269"/>
        </w:trPr>
        <w:tc>
          <w:tcPr>
            <w:tcW w:w="164" w:type="pct"/>
            <w:shd w:val="clear" w:color="auto" w:fill="auto"/>
          </w:tcPr>
          <w:p w14:paraId="0A90E074" w14:textId="66A49216"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57FEA562" w14:textId="77777777" w:rsidR="00F52A77" w:rsidRPr="00D01AAF" w:rsidRDefault="00F52A77" w:rsidP="00F52A77">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72FF8A98" w14:textId="5F1B85C1" w:rsidR="00F52A77" w:rsidRPr="00D01AAF" w:rsidRDefault="00F52A77" w:rsidP="00F52A77">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F52A77" w14:paraId="5065F4D8" w14:textId="77777777" w:rsidTr="002E51B0">
              <w:permStart w:id="871185322" w:edGrp="everyone" w:displacedByCustomXml="next"/>
              <w:sdt>
                <w:sdtPr>
                  <w:rPr>
                    <w:rFonts w:asciiTheme="majorHAnsi" w:hAnsiTheme="majorHAnsi" w:cstheme="majorHAnsi"/>
                    <w:szCs w:val="22"/>
                  </w:rPr>
                  <w:id w:val="-236325460"/>
                  <w14:checkbox>
                    <w14:checked w14:val="1"/>
                    <w14:checkedState w14:val="2612" w14:font="MS Gothic"/>
                    <w14:uncheckedState w14:val="2610" w14:font="MS Gothic"/>
                  </w14:checkbox>
                </w:sdtPr>
                <w:sdtContent>
                  <w:tc>
                    <w:tcPr>
                      <w:tcW w:w="426" w:type="dxa"/>
                    </w:tcPr>
                    <w:p w14:paraId="426C5408" w14:textId="181626BD" w:rsidR="00F52A77" w:rsidRDefault="00E07FDA" w:rsidP="00F52A77">
                      <w:pPr>
                        <w:rPr>
                          <w:rFonts w:asciiTheme="majorHAnsi" w:hAnsiTheme="majorHAnsi" w:cstheme="majorHAnsi"/>
                          <w:b/>
                          <w:bCs/>
                          <w:szCs w:val="22"/>
                        </w:rPr>
                      </w:pPr>
                      <w:r>
                        <w:rPr>
                          <w:rFonts w:ascii="MS Gothic" w:eastAsia="MS Gothic" w:hAnsi="MS Gothic" w:cstheme="majorHAnsi" w:hint="eastAsia"/>
                          <w:szCs w:val="22"/>
                        </w:rPr>
                        <w:t>☒</w:t>
                      </w:r>
                    </w:p>
                  </w:tc>
                </w:sdtContent>
              </w:sdt>
              <w:permEnd w:id="871185322" w:displacedByCustomXml="prev"/>
              <w:tc>
                <w:tcPr>
                  <w:tcW w:w="8072" w:type="dxa"/>
                </w:tcPr>
                <w:p w14:paraId="50E08548" w14:textId="79591E6F" w:rsidR="00F52A77" w:rsidRDefault="005918F6" w:rsidP="00F52A77">
                  <w:pPr>
                    <w:rPr>
                      <w:rFonts w:asciiTheme="majorHAnsi" w:hAnsiTheme="majorHAnsi" w:cstheme="majorHAnsi"/>
                      <w:b/>
                      <w:bCs/>
                      <w:szCs w:val="22"/>
                    </w:rPr>
                  </w:pPr>
                  <w:r>
                    <w:rPr>
                      <w:rFonts w:asciiTheme="majorHAnsi" w:hAnsiTheme="majorHAnsi" w:cstheme="majorHAnsi"/>
                      <w:b/>
                      <w:bCs/>
                      <w:szCs w:val="22"/>
                    </w:rPr>
                    <w:t>None</w:t>
                  </w:r>
                </w:p>
              </w:tc>
            </w:tr>
          </w:tbl>
          <w:p w14:paraId="2476584F" w14:textId="77777777" w:rsidR="00F52A77" w:rsidRDefault="00F52A77" w:rsidP="00F52A77">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F52A77" w14:paraId="0C7648A2" w14:textId="77777777" w:rsidTr="00F020A6">
              <w:tc>
                <w:tcPr>
                  <w:tcW w:w="4296" w:type="dxa"/>
                </w:tcPr>
                <w:p w14:paraId="4D76ED4E" w14:textId="69E1E71A" w:rsidR="00F52A77" w:rsidRPr="00B406C2" w:rsidRDefault="00F52A77" w:rsidP="00F52A77">
                  <w:pPr>
                    <w:rPr>
                      <w:rFonts w:asciiTheme="majorHAnsi" w:hAnsiTheme="majorHAnsi" w:cstheme="majorHAnsi"/>
                      <w:szCs w:val="22"/>
                    </w:rPr>
                  </w:pPr>
                  <w:permStart w:id="909969162" w:edGrp="everyone"/>
                </w:p>
              </w:tc>
              <w:tc>
                <w:tcPr>
                  <w:tcW w:w="4202" w:type="dxa"/>
                </w:tcPr>
                <w:p w14:paraId="667AB4C8" w14:textId="77777777" w:rsidR="00F52A77" w:rsidRPr="00B406C2" w:rsidRDefault="00F52A77" w:rsidP="00F52A77">
                  <w:pPr>
                    <w:rPr>
                      <w:rFonts w:asciiTheme="majorHAnsi" w:hAnsiTheme="majorHAnsi" w:cstheme="majorHAnsi"/>
                      <w:szCs w:val="22"/>
                    </w:rPr>
                  </w:pPr>
                </w:p>
              </w:tc>
            </w:tr>
            <w:tr w:rsidR="00F52A77" w14:paraId="6BE05526" w14:textId="77777777" w:rsidTr="00F020A6">
              <w:tc>
                <w:tcPr>
                  <w:tcW w:w="4296" w:type="dxa"/>
                </w:tcPr>
                <w:p w14:paraId="30CD1883" w14:textId="017667CC" w:rsidR="00F52A77" w:rsidRPr="00B406C2" w:rsidRDefault="00F52A77" w:rsidP="00F52A77">
                  <w:pPr>
                    <w:rPr>
                      <w:rFonts w:asciiTheme="majorHAnsi" w:hAnsiTheme="majorHAnsi" w:cstheme="majorHAnsi"/>
                      <w:szCs w:val="22"/>
                    </w:rPr>
                  </w:pPr>
                </w:p>
              </w:tc>
              <w:tc>
                <w:tcPr>
                  <w:tcW w:w="4202" w:type="dxa"/>
                </w:tcPr>
                <w:p w14:paraId="47323321" w14:textId="77777777" w:rsidR="00F52A77" w:rsidRPr="00B406C2" w:rsidRDefault="00F52A77" w:rsidP="00F52A77">
                  <w:pPr>
                    <w:rPr>
                      <w:rFonts w:asciiTheme="majorHAnsi" w:hAnsiTheme="majorHAnsi" w:cstheme="majorHAnsi"/>
                      <w:szCs w:val="22"/>
                    </w:rPr>
                  </w:pPr>
                </w:p>
              </w:tc>
            </w:tr>
            <w:tr w:rsidR="00F52A77" w14:paraId="4D410FE6" w14:textId="77777777" w:rsidTr="00F020A6">
              <w:tc>
                <w:tcPr>
                  <w:tcW w:w="4296" w:type="dxa"/>
                </w:tcPr>
                <w:p w14:paraId="182F7CAE" w14:textId="04924940" w:rsidR="00F52A77" w:rsidRPr="00B406C2" w:rsidRDefault="00F52A77" w:rsidP="00F52A77">
                  <w:pPr>
                    <w:rPr>
                      <w:rFonts w:asciiTheme="majorHAnsi" w:hAnsiTheme="majorHAnsi" w:cstheme="majorHAnsi"/>
                      <w:szCs w:val="22"/>
                    </w:rPr>
                  </w:pPr>
                </w:p>
              </w:tc>
              <w:tc>
                <w:tcPr>
                  <w:tcW w:w="4202" w:type="dxa"/>
                </w:tcPr>
                <w:p w14:paraId="70CEEC03" w14:textId="2E33640E" w:rsidR="00F52A77" w:rsidRPr="00B406C2" w:rsidRDefault="007D512D" w:rsidP="00F52A77">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 xml:space="preserve">Click the tab key to </w:t>
                  </w:r>
                  <w:r w:rsidR="00B406C2" w:rsidRPr="00B406C2">
                    <w:rPr>
                      <w:rFonts w:asciiTheme="majorHAnsi" w:hAnsiTheme="majorHAnsi" w:cstheme="majorHAnsi"/>
                      <w:color w:val="BFBFBF" w:themeColor="background1" w:themeShade="BF"/>
                      <w:sz w:val="16"/>
                      <w:szCs w:val="16"/>
                    </w:rPr>
                    <w:t>add additional rows.</w:t>
                  </w:r>
                </w:p>
              </w:tc>
            </w:tr>
            <w:permEnd w:id="909969162"/>
          </w:tbl>
          <w:p w14:paraId="43E22B07" w14:textId="726EEC91" w:rsidR="00F52A77" w:rsidRPr="00D01AAF" w:rsidRDefault="00F52A77" w:rsidP="00F52A77">
            <w:pPr>
              <w:rPr>
                <w:rFonts w:asciiTheme="majorHAnsi" w:hAnsiTheme="majorHAnsi" w:cstheme="majorHAnsi"/>
                <w:b/>
                <w:bCs/>
                <w:szCs w:val="22"/>
              </w:rPr>
            </w:pPr>
          </w:p>
        </w:tc>
      </w:tr>
      <w:tr w:rsidR="00F52A77" w14:paraId="7B9F2F26" w14:textId="77777777" w:rsidTr="00690CF1">
        <w:tc>
          <w:tcPr>
            <w:tcW w:w="5000" w:type="pct"/>
            <w:gridSpan w:val="5"/>
            <w:shd w:val="clear" w:color="auto" w:fill="000000" w:themeFill="text1"/>
            <w:vAlign w:val="center"/>
          </w:tcPr>
          <w:p w14:paraId="53DDB615" w14:textId="72301920" w:rsidR="00F52A77" w:rsidRDefault="00F52A77" w:rsidP="00F52A77">
            <w:pPr>
              <w:jc w:val="center"/>
            </w:pPr>
            <w:r w:rsidRPr="004B25E6">
              <w:rPr>
                <w:rFonts w:asciiTheme="majorHAnsi" w:hAnsiTheme="majorHAnsi" w:cstheme="majorHAnsi"/>
                <w:b/>
                <w:bCs/>
                <w:color w:val="FFFFFF" w:themeColor="background1"/>
                <w:szCs w:val="22"/>
              </w:rPr>
              <w:t>Time frame: past 36 months</w:t>
            </w:r>
          </w:p>
        </w:tc>
      </w:tr>
      <w:tr w:rsidR="00F21D2D" w14:paraId="2B7145B1" w14:textId="77777777" w:rsidTr="00690CF1">
        <w:trPr>
          <w:trHeight w:val="1493"/>
        </w:trPr>
        <w:tc>
          <w:tcPr>
            <w:tcW w:w="203" w:type="pct"/>
            <w:gridSpan w:val="2"/>
          </w:tcPr>
          <w:p w14:paraId="59F08E5C" w14:textId="1BD8C3E3" w:rsidR="00F52A77" w:rsidRPr="002E51B0" w:rsidRDefault="00F52A77" w:rsidP="00F52A77">
            <w:pPr>
              <w:rPr>
                <w:b/>
                <w:bCs/>
              </w:rPr>
            </w:pPr>
            <w:r w:rsidRPr="002E51B0">
              <w:rPr>
                <w:b/>
                <w:bCs/>
              </w:rPr>
              <w:t>2</w:t>
            </w:r>
          </w:p>
        </w:tc>
        <w:tc>
          <w:tcPr>
            <w:tcW w:w="746" w:type="pct"/>
            <w:tcBorders>
              <w:right w:val="single" w:sz="4" w:space="0" w:color="auto"/>
            </w:tcBorders>
          </w:tcPr>
          <w:p w14:paraId="1454A6DB" w14:textId="1DB87C5C" w:rsidR="00F52A77" w:rsidRDefault="00F52A77" w:rsidP="00F52A77">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oKlavuzu"/>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F52A77" w14:paraId="3BFA4E76" w14:textId="77777777" w:rsidTr="00B607FD">
              <w:permStart w:id="692996264" w:edGrp="everyone" w:displacedByCustomXml="next"/>
              <w:sdt>
                <w:sdtPr>
                  <w:id w:val="-1284269368"/>
                  <w14:checkbox>
                    <w14:checked w14:val="1"/>
                    <w14:checkedState w14:val="2612" w14:font="MS Gothic"/>
                    <w14:uncheckedState w14:val="2610" w14:font="MS Gothic"/>
                  </w14:checkbox>
                </w:sdtPr>
                <w:sdtContent>
                  <w:tc>
                    <w:tcPr>
                      <w:tcW w:w="431" w:type="dxa"/>
                    </w:tcPr>
                    <w:p w14:paraId="7E614474" w14:textId="2F713BD1" w:rsidR="00F52A77" w:rsidRDefault="00E07FDA" w:rsidP="00F52A77">
                      <w:r>
                        <w:rPr>
                          <w:rFonts w:ascii="MS Gothic" w:eastAsia="MS Gothic" w:hAnsi="MS Gothic" w:hint="eastAsia"/>
                        </w:rPr>
                        <w:t>☒</w:t>
                      </w:r>
                    </w:p>
                  </w:tc>
                </w:sdtContent>
              </w:sdt>
              <w:permEnd w:id="692996264" w:displacedByCustomXml="prev"/>
              <w:tc>
                <w:tcPr>
                  <w:tcW w:w="7917" w:type="dxa"/>
                </w:tcPr>
                <w:p w14:paraId="748C0DCC" w14:textId="2A70F2D4" w:rsidR="00F52A77" w:rsidRPr="00045C5A" w:rsidRDefault="00045C5A" w:rsidP="00F52A77">
                  <w:pPr>
                    <w:rPr>
                      <w:b/>
                      <w:bCs/>
                    </w:rPr>
                  </w:pPr>
                  <w:r w:rsidRPr="00045C5A">
                    <w:rPr>
                      <w:b/>
                      <w:bCs/>
                    </w:rPr>
                    <w:t>None</w:t>
                  </w:r>
                </w:p>
              </w:tc>
            </w:tr>
          </w:tbl>
          <w:p w14:paraId="48B7E61F" w14:textId="77777777" w:rsidR="00F52A77" w:rsidRDefault="00F52A77" w:rsidP="00F52A77"/>
          <w:tbl>
            <w:tblPr>
              <w:tblStyle w:val="TabloKlavuzu"/>
              <w:tblW w:w="8348" w:type="dxa"/>
              <w:tblLayout w:type="fixed"/>
              <w:tblLook w:val="04A0" w:firstRow="1" w:lastRow="0" w:firstColumn="1" w:lastColumn="0" w:noHBand="0" w:noVBand="1"/>
            </w:tblPr>
            <w:tblGrid>
              <w:gridCol w:w="4298"/>
              <w:gridCol w:w="4050"/>
            </w:tblGrid>
            <w:tr w:rsidR="00F52A77" w14:paraId="070A9166" w14:textId="77777777" w:rsidTr="00F21D2D">
              <w:tc>
                <w:tcPr>
                  <w:tcW w:w="4298" w:type="dxa"/>
                </w:tcPr>
                <w:p w14:paraId="4A426500" w14:textId="77777777" w:rsidR="00F52A77" w:rsidRPr="00B406C2" w:rsidRDefault="00F52A77" w:rsidP="00F52A77">
                  <w:permStart w:id="2112571583" w:edGrp="everyone"/>
                </w:p>
              </w:tc>
              <w:tc>
                <w:tcPr>
                  <w:tcW w:w="4050" w:type="dxa"/>
                </w:tcPr>
                <w:p w14:paraId="70299A1F" w14:textId="77777777" w:rsidR="00F52A77" w:rsidRPr="00B406C2" w:rsidRDefault="00F52A77" w:rsidP="00F52A77"/>
              </w:tc>
            </w:tr>
            <w:tr w:rsidR="00F52A77" w14:paraId="7C339C47" w14:textId="77777777" w:rsidTr="00F21D2D">
              <w:tc>
                <w:tcPr>
                  <w:tcW w:w="4298" w:type="dxa"/>
                </w:tcPr>
                <w:p w14:paraId="3B78AC87" w14:textId="77777777" w:rsidR="00F52A77" w:rsidRPr="00B406C2" w:rsidRDefault="00F52A77" w:rsidP="00F52A77"/>
              </w:tc>
              <w:tc>
                <w:tcPr>
                  <w:tcW w:w="4050" w:type="dxa"/>
                </w:tcPr>
                <w:p w14:paraId="1F7F92E8" w14:textId="77777777" w:rsidR="00F52A77" w:rsidRPr="00B406C2" w:rsidRDefault="00F52A77" w:rsidP="00F52A77"/>
              </w:tc>
            </w:tr>
            <w:tr w:rsidR="00F52A77" w14:paraId="1AFB3C2C" w14:textId="77777777" w:rsidTr="00F21D2D">
              <w:tc>
                <w:tcPr>
                  <w:tcW w:w="4298" w:type="dxa"/>
                </w:tcPr>
                <w:p w14:paraId="62FF535E" w14:textId="77777777" w:rsidR="00F52A77" w:rsidRPr="00B406C2" w:rsidRDefault="00F52A77" w:rsidP="00F52A77"/>
              </w:tc>
              <w:tc>
                <w:tcPr>
                  <w:tcW w:w="4050" w:type="dxa"/>
                </w:tcPr>
                <w:p w14:paraId="782E157C" w14:textId="77777777" w:rsidR="00F52A77" w:rsidRPr="00B406C2" w:rsidRDefault="00F52A77" w:rsidP="00F52A77"/>
              </w:tc>
            </w:tr>
            <w:permEnd w:id="2112571583"/>
          </w:tbl>
          <w:p w14:paraId="0B2BD404" w14:textId="00228E40" w:rsidR="00F52A77" w:rsidRDefault="00F52A77" w:rsidP="00F52A77"/>
        </w:tc>
      </w:tr>
      <w:tr w:rsidR="00F21D2D" w14:paraId="76281D51" w14:textId="77777777" w:rsidTr="00690CF1">
        <w:trPr>
          <w:trHeight w:val="1677"/>
        </w:trPr>
        <w:tc>
          <w:tcPr>
            <w:tcW w:w="203" w:type="pct"/>
            <w:gridSpan w:val="2"/>
            <w:shd w:val="clear" w:color="auto" w:fill="EEECE1"/>
          </w:tcPr>
          <w:p w14:paraId="33F5BFA4" w14:textId="77AA4D32" w:rsidR="00F52A77" w:rsidRPr="002E51B0" w:rsidRDefault="00F52A77" w:rsidP="00F52A77">
            <w:pPr>
              <w:rPr>
                <w:b/>
                <w:bCs/>
              </w:rPr>
            </w:pPr>
            <w:r w:rsidRPr="002E51B0">
              <w:rPr>
                <w:b/>
                <w:bCs/>
              </w:rPr>
              <w:t>3</w:t>
            </w:r>
          </w:p>
        </w:tc>
        <w:tc>
          <w:tcPr>
            <w:tcW w:w="746" w:type="pct"/>
            <w:tcBorders>
              <w:right w:val="single" w:sz="4" w:space="0" w:color="auto"/>
            </w:tcBorders>
            <w:shd w:val="clear" w:color="auto" w:fill="EEECE1"/>
          </w:tcPr>
          <w:p w14:paraId="75C5CD6B" w14:textId="5A50C90D" w:rsidR="00F52A77" w:rsidRDefault="00F52A77" w:rsidP="00F52A77">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21D2D" w14:paraId="350D49E1" w14:textId="77777777" w:rsidTr="002E51B0">
              <w:sdt>
                <w:sdtPr>
                  <w:id w:val="1088809803"/>
                  <w14:checkbox>
                    <w14:checked w14:val="1"/>
                    <w14:checkedState w14:val="2612" w14:font="MS Gothic"/>
                    <w14:uncheckedState w14:val="2610" w14:font="MS Gothic"/>
                  </w14:checkbox>
                </w:sdtPr>
                <w:sdtContent>
                  <w:tc>
                    <w:tcPr>
                      <w:tcW w:w="426" w:type="dxa"/>
                    </w:tcPr>
                    <w:p w14:paraId="421A6496" w14:textId="63A13ECF" w:rsidR="00F52A77" w:rsidRDefault="00E07FDA" w:rsidP="00F52A77">
                      <w:r>
                        <w:rPr>
                          <w:rFonts w:ascii="MS Gothic" w:eastAsia="MS Gothic" w:hAnsi="MS Gothic" w:hint="eastAsia"/>
                        </w:rPr>
                        <w:t>☒</w:t>
                      </w:r>
                    </w:p>
                  </w:tc>
                </w:sdtContent>
              </w:sdt>
              <w:tc>
                <w:tcPr>
                  <w:tcW w:w="8100" w:type="dxa"/>
                </w:tcPr>
                <w:p w14:paraId="0991AFAE" w14:textId="754E55F4" w:rsidR="00F52A77" w:rsidRPr="00045C5A" w:rsidRDefault="00045C5A" w:rsidP="00F52A77">
                  <w:pPr>
                    <w:rPr>
                      <w:b/>
                      <w:bCs/>
                    </w:rPr>
                  </w:pPr>
                  <w:r w:rsidRPr="00045C5A">
                    <w:rPr>
                      <w:b/>
                      <w:bCs/>
                    </w:rPr>
                    <w:t>None</w:t>
                  </w:r>
                </w:p>
              </w:tc>
            </w:tr>
          </w:tbl>
          <w:p w14:paraId="59D801E5" w14:textId="77777777" w:rsidR="00F52A77" w:rsidRDefault="00F52A77" w:rsidP="00F52A77"/>
          <w:tbl>
            <w:tblPr>
              <w:tblStyle w:val="TabloKlavuzu"/>
              <w:tblW w:w="0" w:type="auto"/>
              <w:tblLayout w:type="fixed"/>
              <w:tblLook w:val="04A0" w:firstRow="1" w:lastRow="0" w:firstColumn="1" w:lastColumn="0" w:noHBand="0" w:noVBand="1"/>
            </w:tblPr>
            <w:tblGrid>
              <w:gridCol w:w="4296"/>
              <w:gridCol w:w="4230"/>
            </w:tblGrid>
            <w:tr w:rsidR="00F52A77" w14:paraId="66BED486" w14:textId="77777777" w:rsidTr="00F21D2D">
              <w:tc>
                <w:tcPr>
                  <w:tcW w:w="4296" w:type="dxa"/>
                </w:tcPr>
                <w:p w14:paraId="4ECDA121" w14:textId="2913CC37" w:rsidR="00F52A77" w:rsidRDefault="00F52A77" w:rsidP="00F52A77">
                  <w:permStart w:id="1871280805" w:edGrp="everyone"/>
                </w:p>
              </w:tc>
              <w:tc>
                <w:tcPr>
                  <w:tcW w:w="4230" w:type="dxa"/>
                </w:tcPr>
                <w:p w14:paraId="41AB6141" w14:textId="77777777" w:rsidR="00F52A77" w:rsidRDefault="00F52A77" w:rsidP="00F52A77"/>
              </w:tc>
            </w:tr>
            <w:tr w:rsidR="00F52A77" w14:paraId="7CCA5211" w14:textId="77777777" w:rsidTr="00F21D2D">
              <w:tc>
                <w:tcPr>
                  <w:tcW w:w="4296" w:type="dxa"/>
                </w:tcPr>
                <w:p w14:paraId="41EC17AF" w14:textId="77777777" w:rsidR="00F52A77" w:rsidRDefault="00F52A77" w:rsidP="00F52A77"/>
              </w:tc>
              <w:tc>
                <w:tcPr>
                  <w:tcW w:w="4230" w:type="dxa"/>
                </w:tcPr>
                <w:p w14:paraId="195569D8" w14:textId="77777777" w:rsidR="00F52A77" w:rsidRDefault="00F52A77" w:rsidP="00F52A77"/>
              </w:tc>
            </w:tr>
            <w:tr w:rsidR="00F52A77" w14:paraId="0C6CC7CE" w14:textId="77777777" w:rsidTr="00F21D2D">
              <w:tc>
                <w:tcPr>
                  <w:tcW w:w="4296" w:type="dxa"/>
                </w:tcPr>
                <w:p w14:paraId="78BB44C4" w14:textId="77777777" w:rsidR="00F52A77" w:rsidRDefault="00F52A77" w:rsidP="00F52A77"/>
              </w:tc>
              <w:tc>
                <w:tcPr>
                  <w:tcW w:w="4230" w:type="dxa"/>
                </w:tcPr>
                <w:p w14:paraId="434A174D" w14:textId="77777777" w:rsidR="00F52A77" w:rsidRDefault="00F52A77" w:rsidP="00F52A77"/>
              </w:tc>
            </w:tr>
            <w:permEnd w:id="1871280805"/>
          </w:tbl>
          <w:p w14:paraId="34D8A469" w14:textId="6A5DF9B7" w:rsidR="00F52A77" w:rsidRDefault="00F52A77" w:rsidP="00F52A77"/>
        </w:tc>
      </w:tr>
      <w:tr w:rsidR="00F21D2D" w14:paraId="7A34BE59" w14:textId="77777777" w:rsidTr="00690CF1">
        <w:trPr>
          <w:trHeight w:val="1497"/>
        </w:trPr>
        <w:tc>
          <w:tcPr>
            <w:tcW w:w="203" w:type="pct"/>
            <w:gridSpan w:val="2"/>
          </w:tcPr>
          <w:p w14:paraId="791B5C3F" w14:textId="1CA27BFD" w:rsidR="00F52A77" w:rsidRPr="002E51B0" w:rsidRDefault="00F52A77" w:rsidP="00F52A77">
            <w:pPr>
              <w:rPr>
                <w:b/>
                <w:bCs/>
              </w:rPr>
            </w:pPr>
            <w:r w:rsidRPr="002E51B0">
              <w:rPr>
                <w:b/>
                <w:bCs/>
              </w:rPr>
              <w:lastRenderedPageBreak/>
              <w:t>4</w:t>
            </w:r>
          </w:p>
        </w:tc>
        <w:tc>
          <w:tcPr>
            <w:tcW w:w="746" w:type="pct"/>
            <w:tcBorders>
              <w:right w:val="single" w:sz="4" w:space="0" w:color="auto"/>
            </w:tcBorders>
          </w:tcPr>
          <w:p w14:paraId="29AEE2C9" w14:textId="1636F835" w:rsidR="00F52A77" w:rsidRDefault="00F52A77" w:rsidP="00F52A77">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2E51B0" w14:paraId="27992346" w14:textId="77777777" w:rsidTr="0093113A">
              <w:sdt>
                <w:sdtPr>
                  <w:id w:val="-75518155"/>
                  <w14:checkbox>
                    <w14:checked w14:val="1"/>
                    <w14:checkedState w14:val="2612" w14:font="MS Gothic"/>
                    <w14:uncheckedState w14:val="2610" w14:font="MS Gothic"/>
                  </w14:checkbox>
                </w:sdtPr>
                <w:sdtContent>
                  <w:tc>
                    <w:tcPr>
                      <w:tcW w:w="521" w:type="dxa"/>
                    </w:tcPr>
                    <w:p w14:paraId="22B3D955" w14:textId="0491B5A2" w:rsidR="00F52A77" w:rsidRDefault="00E07FDA" w:rsidP="00F52A77">
                      <w:r>
                        <w:rPr>
                          <w:rFonts w:ascii="MS Gothic" w:eastAsia="MS Gothic" w:hAnsi="MS Gothic" w:hint="eastAsia"/>
                        </w:rPr>
                        <w:t>☒</w:t>
                      </w:r>
                    </w:p>
                  </w:tc>
                </w:sdtContent>
              </w:sdt>
              <w:tc>
                <w:tcPr>
                  <w:tcW w:w="8005" w:type="dxa"/>
                </w:tcPr>
                <w:p w14:paraId="68A546C7" w14:textId="50E1F8D0" w:rsidR="00F52A77" w:rsidRDefault="00045C5A" w:rsidP="00F52A77">
                  <w:r w:rsidRPr="00045C5A">
                    <w:rPr>
                      <w:b/>
                      <w:bCs/>
                    </w:rPr>
                    <w:t>None</w:t>
                  </w:r>
                </w:p>
              </w:tc>
            </w:tr>
          </w:tbl>
          <w:p w14:paraId="38EB0C3F"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3BBCF579" w14:textId="77777777" w:rsidTr="00F21D2D">
              <w:tc>
                <w:tcPr>
                  <w:tcW w:w="4298" w:type="dxa"/>
                </w:tcPr>
                <w:p w14:paraId="2C41A23B" w14:textId="6E171A07" w:rsidR="00F52A77" w:rsidRDefault="00F52A77" w:rsidP="00F52A77">
                  <w:permStart w:id="2079991142" w:edGrp="everyone"/>
                </w:p>
              </w:tc>
              <w:tc>
                <w:tcPr>
                  <w:tcW w:w="4228" w:type="dxa"/>
                </w:tcPr>
                <w:p w14:paraId="6CF98700" w14:textId="36516254" w:rsidR="00F52A77" w:rsidRDefault="00F52A77" w:rsidP="00F52A77"/>
              </w:tc>
            </w:tr>
            <w:tr w:rsidR="00F52A77" w14:paraId="0F4EA2B5" w14:textId="77777777" w:rsidTr="00F21D2D">
              <w:tc>
                <w:tcPr>
                  <w:tcW w:w="4298" w:type="dxa"/>
                </w:tcPr>
                <w:p w14:paraId="5B220124" w14:textId="64EC0A8D" w:rsidR="00F52A77" w:rsidRDefault="00F52A77" w:rsidP="00F52A77"/>
              </w:tc>
              <w:tc>
                <w:tcPr>
                  <w:tcW w:w="4228" w:type="dxa"/>
                </w:tcPr>
                <w:p w14:paraId="4292A848" w14:textId="074E6101" w:rsidR="00F52A77" w:rsidRDefault="00F52A77" w:rsidP="00F52A77"/>
              </w:tc>
            </w:tr>
            <w:tr w:rsidR="00F52A77" w14:paraId="374BF670" w14:textId="77777777" w:rsidTr="00F21D2D">
              <w:tc>
                <w:tcPr>
                  <w:tcW w:w="4298" w:type="dxa"/>
                </w:tcPr>
                <w:p w14:paraId="56C4B758" w14:textId="785C609C" w:rsidR="00F52A77" w:rsidRDefault="00F52A77" w:rsidP="00F52A77"/>
              </w:tc>
              <w:tc>
                <w:tcPr>
                  <w:tcW w:w="4228" w:type="dxa"/>
                </w:tcPr>
                <w:p w14:paraId="53BA90A5" w14:textId="4E5D9CFC" w:rsidR="00F52A77" w:rsidRDefault="00F52A77" w:rsidP="00F52A77"/>
              </w:tc>
            </w:tr>
            <w:tr w:rsidR="0093113A" w14:paraId="16EB2E0B" w14:textId="77777777" w:rsidTr="00F21D2D">
              <w:tc>
                <w:tcPr>
                  <w:tcW w:w="4298" w:type="dxa"/>
                </w:tcPr>
                <w:p w14:paraId="3D96DD1C" w14:textId="0AF3448D" w:rsidR="0093113A" w:rsidRDefault="0093113A" w:rsidP="00F52A77"/>
              </w:tc>
              <w:tc>
                <w:tcPr>
                  <w:tcW w:w="4228" w:type="dxa"/>
                </w:tcPr>
                <w:p w14:paraId="5FAD5037" w14:textId="77777777" w:rsidR="0093113A" w:rsidRDefault="0093113A" w:rsidP="00F52A77"/>
              </w:tc>
            </w:tr>
            <w:permEnd w:id="2079991142"/>
          </w:tbl>
          <w:p w14:paraId="4D6D6E7E" w14:textId="24859775" w:rsidR="00F52A77" w:rsidRDefault="00F52A77" w:rsidP="00F52A77"/>
        </w:tc>
      </w:tr>
      <w:tr w:rsidR="00F21D2D" w14:paraId="3F04A14F" w14:textId="77777777" w:rsidTr="00690CF1">
        <w:tc>
          <w:tcPr>
            <w:tcW w:w="203" w:type="pct"/>
            <w:gridSpan w:val="2"/>
          </w:tcPr>
          <w:p w14:paraId="024578EF" w14:textId="353CA2FE" w:rsidR="00F52A77" w:rsidRPr="002E51B0" w:rsidRDefault="00F52A77" w:rsidP="00F52A77">
            <w:pPr>
              <w:rPr>
                <w:b/>
                <w:bCs/>
              </w:rPr>
            </w:pPr>
            <w:r w:rsidRPr="002E51B0">
              <w:rPr>
                <w:b/>
                <w:bCs/>
              </w:rPr>
              <w:t>5</w:t>
            </w:r>
          </w:p>
        </w:tc>
        <w:tc>
          <w:tcPr>
            <w:tcW w:w="746" w:type="pct"/>
            <w:tcBorders>
              <w:right w:val="single" w:sz="4" w:space="0" w:color="auto"/>
            </w:tcBorders>
            <w:shd w:val="clear" w:color="auto" w:fill="EEECE1"/>
          </w:tcPr>
          <w:p w14:paraId="3E3D1F39" w14:textId="6D31A856" w:rsidR="00F52A77" w:rsidRDefault="00F52A77" w:rsidP="00F52A77">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oKlavuzu"/>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F52A77" w14:paraId="532321F9" w14:textId="77777777" w:rsidTr="002E51B0">
              <w:sdt>
                <w:sdtPr>
                  <w:id w:val="-1251578753"/>
                  <w14:checkbox>
                    <w14:checked w14:val="1"/>
                    <w14:checkedState w14:val="2612" w14:font="MS Gothic"/>
                    <w14:uncheckedState w14:val="2610" w14:font="MS Gothic"/>
                  </w14:checkbox>
                </w:sdtPr>
                <w:sdtContent>
                  <w:tc>
                    <w:tcPr>
                      <w:tcW w:w="426" w:type="dxa"/>
                    </w:tcPr>
                    <w:p w14:paraId="232ECB27" w14:textId="2B52B8AB" w:rsidR="00F52A77" w:rsidRDefault="00E07FDA" w:rsidP="00F52A77">
                      <w:r>
                        <w:rPr>
                          <w:rFonts w:ascii="MS Gothic" w:eastAsia="MS Gothic" w:hAnsi="MS Gothic" w:hint="eastAsia"/>
                        </w:rPr>
                        <w:t>☒</w:t>
                      </w:r>
                    </w:p>
                  </w:tc>
                </w:sdtContent>
              </w:sdt>
              <w:tc>
                <w:tcPr>
                  <w:tcW w:w="8100" w:type="dxa"/>
                </w:tcPr>
                <w:p w14:paraId="55345163" w14:textId="70D2F10F" w:rsidR="00F52A77" w:rsidRPr="00045C5A" w:rsidRDefault="00045C5A" w:rsidP="00F52A77">
                  <w:pPr>
                    <w:rPr>
                      <w:b/>
                      <w:bCs/>
                    </w:rPr>
                  </w:pPr>
                  <w:r w:rsidRPr="00045C5A">
                    <w:rPr>
                      <w:b/>
                      <w:bCs/>
                    </w:rPr>
                    <w:t>None</w:t>
                  </w:r>
                </w:p>
              </w:tc>
            </w:tr>
          </w:tbl>
          <w:p w14:paraId="05DB3397" w14:textId="77777777" w:rsidR="00F52A77" w:rsidRDefault="00F52A77" w:rsidP="00F52A77"/>
          <w:tbl>
            <w:tblPr>
              <w:tblStyle w:val="TabloKlavuzu"/>
              <w:tblW w:w="8526" w:type="dxa"/>
              <w:tblLayout w:type="fixed"/>
              <w:tblLook w:val="04A0" w:firstRow="1" w:lastRow="0" w:firstColumn="1" w:lastColumn="0" w:noHBand="0" w:noVBand="1"/>
            </w:tblPr>
            <w:tblGrid>
              <w:gridCol w:w="4298"/>
              <w:gridCol w:w="4228"/>
            </w:tblGrid>
            <w:tr w:rsidR="00F52A77" w14:paraId="3AAFC157" w14:textId="77777777" w:rsidTr="00F21D2D">
              <w:tc>
                <w:tcPr>
                  <w:tcW w:w="4298" w:type="dxa"/>
                </w:tcPr>
                <w:p w14:paraId="4556CB12" w14:textId="77777777" w:rsidR="00F52A77" w:rsidRDefault="00F52A77" w:rsidP="00F52A77">
                  <w:permStart w:id="881918890" w:edGrp="everyone"/>
                </w:p>
              </w:tc>
              <w:tc>
                <w:tcPr>
                  <w:tcW w:w="4228" w:type="dxa"/>
                </w:tcPr>
                <w:p w14:paraId="2DB9599E" w14:textId="77777777" w:rsidR="00F52A77" w:rsidRDefault="00F52A77" w:rsidP="00F52A77"/>
              </w:tc>
            </w:tr>
            <w:tr w:rsidR="00F52A77" w14:paraId="21EEB800" w14:textId="77777777" w:rsidTr="00F21D2D">
              <w:tc>
                <w:tcPr>
                  <w:tcW w:w="4298" w:type="dxa"/>
                </w:tcPr>
                <w:p w14:paraId="0398F044" w14:textId="77777777" w:rsidR="00F52A77" w:rsidRDefault="00F52A77" w:rsidP="00F52A77"/>
              </w:tc>
              <w:tc>
                <w:tcPr>
                  <w:tcW w:w="4228" w:type="dxa"/>
                </w:tcPr>
                <w:p w14:paraId="1D460306" w14:textId="77777777" w:rsidR="00F52A77" w:rsidRDefault="00F52A77" w:rsidP="00F52A77"/>
              </w:tc>
            </w:tr>
            <w:tr w:rsidR="00F52A77" w14:paraId="3788A2C1" w14:textId="77777777" w:rsidTr="00F21D2D">
              <w:tc>
                <w:tcPr>
                  <w:tcW w:w="4298" w:type="dxa"/>
                </w:tcPr>
                <w:p w14:paraId="5E15A207" w14:textId="77777777" w:rsidR="00F52A77" w:rsidRDefault="00F52A77" w:rsidP="00F52A77"/>
              </w:tc>
              <w:tc>
                <w:tcPr>
                  <w:tcW w:w="4228" w:type="dxa"/>
                </w:tcPr>
                <w:p w14:paraId="7EF5D210" w14:textId="77777777" w:rsidR="00F52A77" w:rsidRDefault="00F52A77" w:rsidP="00F52A77"/>
              </w:tc>
            </w:tr>
            <w:permEnd w:id="881918890"/>
          </w:tbl>
          <w:p w14:paraId="3CE1D712" w14:textId="519310CB" w:rsidR="00F52A77" w:rsidRDefault="00F52A77" w:rsidP="00F52A77"/>
        </w:tc>
      </w:tr>
      <w:tr w:rsidR="00F21D2D" w14:paraId="6F5D0772" w14:textId="77777777" w:rsidTr="00690CF1">
        <w:trPr>
          <w:trHeight w:val="1484"/>
        </w:trPr>
        <w:tc>
          <w:tcPr>
            <w:tcW w:w="203" w:type="pct"/>
            <w:gridSpan w:val="2"/>
          </w:tcPr>
          <w:p w14:paraId="547234D6" w14:textId="7659A28B" w:rsidR="00F52A77" w:rsidRPr="002E51B0" w:rsidRDefault="00F52A77" w:rsidP="00F52A77">
            <w:pPr>
              <w:rPr>
                <w:b/>
                <w:bCs/>
              </w:rPr>
            </w:pPr>
            <w:r w:rsidRPr="002E51B0">
              <w:rPr>
                <w:b/>
                <w:bCs/>
              </w:rPr>
              <w:t>6</w:t>
            </w:r>
          </w:p>
        </w:tc>
        <w:tc>
          <w:tcPr>
            <w:tcW w:w="746" w:type="pct"/>
            <w:tcBorders>
              <w:right w:val="single" w:sz="4" w:space="0" w:color="auto"/>
            </w:tcBorders>
          </w:tcPr>
          <w:p w14:paraId="3C61E383" w14:textId="76A3ECFD" w:rsidR="00F52A77" w:rsidRDefault="00F52A77" w:rsidP="00F52A77">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4BB08FF3" w14:textId="77777777" w:rsidTr="002E51B0">
              <w:permStart w:id="388632553" w:edGrp="everyone" w:displacedByCustomXml="next"/>
              <w:sdt>
                <w:sdtPr>
                  <w:id w:val="-1080058203"/>
                  <w14:checkbox>
                    <w14:checked w14:val="1"/>
                    <w14:checkedState w14:val="2612" w14:font="MS Gothic"/>
                    <w14:uncheckedState w14:val="2610" w14:font="MS Gothic"/>
                  </w14:checkbox>
                </w:sdtPr>
                <w:sdtContent>
                  <w:tc>
                    <w:tcPr>
                      <w:tcW w:w="426" w:type="dxa"/>
                    </w:tcPr>
                    <w:p w14:paraId="10F9B400" w14:textId="09D57419" w:rsidR="00F52A77" w:rsidRDefault="00E07FDA" w:rsidP="00F52A77">
                      <w:r>
                        <w:rPr>
                          <w:rFonts w:ascii="MS Gothic" w:eastAsia="MS Gothic" w:hAnsi="MS Gothic" w:hint="eastAsia"/>
                        </w:rPr>
                        <w:t>☒</w:t>
                      </w:r>
                    </w:p>
                  </w:tc>
                </w:sdtContent>
              </w:sdt>
              <w:permEnd w:id="388632553" w:displacedByCustomXml="prev"/>
              <w:tc>
                <w:tcPr>
                  <w:tcW w:w="8100" w:type="dxa"/>
                </w:tcPr>
                <w:p w14:paraId="567B1A66" w14:textId="5A396B61" w:rsidR="00F52A77" w:rsidRPr="00045C5A" w:rsidRDefault="00045C5A" w:rsidP="00F52A77">
                  <w:pPr>
                    <w:rPr>
                      <w:b/>
                      <w:bCs/>
                    </w:rPr>
                  </w:pPr>
                  <w:r w:rsidRPr="00045C5A">
                    <w:rPr>
                      <w:b/>
                      <w:bCs/>
                    </w:rPr>
                    <w:t>None</w:t>
                  </w:r>
                </w:p>
              </w:tc>
            </w:tr>
          </w:tbl>
          <w:p w14:paraId="4F8F2F66"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490E7A4D" w14:textId="77777777" w:rsidTr="00F21D2D">
              <w:tc>
                <w:tcPr>
                  <w:tcW w:w="4298" w:type="dxa"/>
                </w:tcPr>
                <w:p w14:paraId="431A38E4" w14:textId="77777777" w:rsidR="00F52A77" w:rsidRDefault="00F52A77" w:rsidP="00F52A77">
                  <w:permStart w:id="1058291550" w:edGrp="everyone"/>
                </w:p>
              </w:tc>
              <w:tc>
                <w:tcPr>
                  <w:tcW w:w="4228" w:type="dxa"/>
                </w:tcPr>
                <w:p w14:paraId="60055EB0" w14:textId="77777777" w:rsidR="00F52A77" w:rsidRDefault="00F52A77" w:rsidP="00F52A77"/>
              </w:tc>
            </w:tr>
            <w:tr w:rsidR="00F52A77" w14:paraId="52D47A44" w14:textId="77777777" w:rsidTr="00F21D2D">
              <w:tc>
                <w:tcPr>
                  <w:tcW w:w="4298" w:type="dxa"/>
                </w:tcPr>
                <w:p w14:paraId="4B76B92F" w14:textId="77777777" w:rsidR="00F52A77" w:rsidRDefault="00F52A77" w:rsidP="00F52A77"/>
              </w:tc>
              <w:tc>
                <w:tcPr>
                  <w:tcW w:w="4228" w:type="dxa"/>
                </w:tcPr>
                <w:p w14:paraId="24AB186B" w14:textId="77777777" w:rsidR="00F52A77" w:rsidRDefault="00F52A77" w:rsidP="00F52A77"/>
              </w:tc>
            </w:tr>
            <w:tr w:rsidR="00F52A77" w14:paraId="0520C95C" w14:textId="77777777" w:rsidTr="00F21D2D">
              <w:tc>
                <w:tcPr>
                  <w:tcW w:w="4298" w:type="dxa"/>
                </w:tcPr>
                <w:p w14:paraId="3C6361CA" w14:textId="77777777" w:rsidR="00F52A77" w:rsidRDefault="00F52A77" w:rsidP="00F52A77"/>
              </w:tc>
              <w:tc>
                <w:tcPr>
                  <w:tcW w:w="4228" w:type="dxa"/>
                </w:tcPr>
                <w:p w14:paraId="4BAB491D" w14:textId="77777777" w:rsidR="00F52A77" w:rsidRDefault="00F52A77" w:rsidP="00F52A77"/>
              </w:tc>
            </w:tr>
            <w:permEnd w:id="1058291550"/>
          </w:tbl>
          <w:p w14:paraId="533690C7" w14:textId="265B18FB" w:rsidR="00F52A77" w:rsidRDefault="00F52A77" w:rsidP="00F52A77"/>
        </w:tc>
      </w:tr>
      <w:tr w:rsidR="00F21D2D" w14:paraId="53230D1E" w14:textId="77777777" w:rsidTr="00690CF1">
        <w:trPr>
          <w:trHeight w:val="1484"/>
        </w:trPr>
        <w:tc>
          <w:tcPr>
            <w:tcW w:w="203" w:type="pct"/>
            <w:gridSpan w:val="2"/>
            <w:shd w:val="clear" w:color="auto" w:fill="EEECE1"/>
          </w:tcPr>
          <w:p w14:paraId="00EE332D" w14:textId="73E68F22" w:rsidR="00F52A77" w:rsidRPr="002E51B0" w:rsidRDefault="00F52A77" w:rsidP="00F52A77">
            <w:pPr>
              <w:rPr>
                <w:b/>
                <w:bCs/>
              </w:rPr>
            </w:pPr>
            <w:r w:rsidRPr="002E51B0">
              <w:rPr>
                <w:b/>
                <w:bCs/>
              </w:rPr>
              <w:t>7</w:t>
            </w:r>
          </w:p>
        </w:tc>
        <w:tc>
          <w:tcPr>
            <w:tcW w:w="746" w:type="pct"/>
            <w:tcBorders>
              <w:right w:val="single" w:sz="4" w:space="0" w:color="auto"/>
            </w:tcBorders>
            <w:shd w:val="clear" w:color="auto" w:fill="EEECE1"/>
          </w:tcPr>
          <w:p w14:paraId="4D2DFF1E" w14:textId="2704EC6C" w:rsidR="00F52A77" w:rsidRDefault="00F52A77" w:rsidP="00F52A77">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D839D7F" w14:textId="77777777" w:rsidTr="002E51B0">
              <w:permStart w:id="1878076458" w:edGrp="everyone" w:displacedByCustomXml="next"/>
              <w:sdt>
                <w:sdtPr>
                  <w:id w:val="-1776008275"/>
                  <w14:checkbox>
                    <w14:checked w14:val="1"/>
                    <w14:checkedState w14:val="2612" w14:font="MS Gothic"/>
                    <w14:uncheckedState w14:val="2610" w14:font="MS Gothic"/>
                  </w14:checkbox>
                </w:sdtPr>
                <w:sdtContent>
                  <w:tc>
                    <w:tcPr>
                      <w:tcW w:w="426" w:type="dxa"/>
                    </w:tcPr>
                    <w:p w14:paraId="3244B57C" w14:textId="3C15BFB1" w:rsidR="00F52A77" w:rsidRDefault="00E07FDA" w:rsidP="00F52A77">
                      <w:r>
                        <w:rPr>
                          <w:rFonts w:ascii="MS Gothic" w:eastAsia="MS Gothic" w:hAnsi="MS Gothic" w:hint="eastAsia"/>
                        </w:rPr>
                        <w:t>☒</w:t>
                      </w:r>
                    </w:p>
                  </w:tc>
                </w:sdtContent>
              </w:sdt>
              <w:permEnd w:id="1878076458" w:displacedByCustomXml="prev"/>
              <w:tc>
                <w:tcPr>
                  <w:tcW w:w="8100" w:type="dxa"/>
                </w:tcPr>
                <w:p w14:paraId="10F336A2" w14:textId="56A7520C" w:rsidR="00F52A77" w:rsidRPr="00045C5A" w:rsidRDefault="00045C5A" w:rsidP="00F52A77">
                  <w:pPr>
                    <w:rPr>
                      <w:b/>
                      <w:bCs/>
                    </w:rPr>
                  </w:pPr>
                  <w:r w:rsidRPr="00045C5A">
                    <w:rPr>
                      <w:b/>
                      <w:bCs/>
                    </w:rPr>
                    <w:t>None</w:t>
                  </w:r>
                </w:p>
              </w:tc>
            </w:tr>
          </w:tbl>
          <w:p w14:paraId="1D3DF744"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48E783D0" w14:textId="77777777" w:rsidTr="00F21D2D">
              <w:tc>
                <w:tcPr>
                  <w:tcW w:w="4298" w:type="dxa"/>
                </w:tcPr>
                <w:p w14:paraId="6D43B548" w14:textId="77777777" w:rsidR="00F52A77" w:rsidRDefault="00F52A77" w:rsidP="00F52A77">
                  <w:permStart w:id="1867387537" w:edGrp="everyone"/>
                </w:p>
              </w:tc>
              <w:tc>
                <w:tcPr>
                  <w:tcW w:w="4228" w:type="dxa"/>
                </w:tcPr>
                <w:p w14:paraId="598E733B" w14:textId="77777777" w:rsidR="00F52A77" w:rsidRDefault="00F52A77" w:rsidP="00F52A77"/>
              </w:tc>
            </w:tr>
            <w:tr w:rsidR="00F52A77" w14:paraId="7E438444" w14:textId="77777777" w:rsidTr="00F21D2D">
              <w:tc>
                <w:tcPr>
                  <w:tcW w:w="4298" w:type="dxa"/>
                </w:tcPr>
                <w:p w14:paraId="74B8932F" w14:textId="77777777" w:rsidR="00F52A77" w:rsidRDefault="00F52A77" w:rsidP="00F52A77"/>
              </w:tc>
              <w:tc>
                <w:tcPr>
                  <w:tcW w:w="4228" w:type="dxa"/>
                </w:tcPr>
                <w:p w14:paraId="67F35CFF" w14:textId="77777777" w:rsidR="00F52A77" w:rsidRDefault="00F52A77" w:rsidP="00F52A77"/>
              </w:tc>
            </w:tr>
            <w:tr w:rsidR="00F52A77" w14:paraId="2E524EE3" w14:textId="77777777" w:rsidTr="00F21D2D">
              <w:tc>
                <w:tcPr>
                  <w:tcW w:w="4298" w:type="dxa"/>
                </w:tcPr>
                <w:p w14:paraId="7F36188A" w14:textId="77777777" w:rsidR="00F52A77" w:rsidRDefault="00F52A77" w:rsidP="00F52A77"/>
              </w:tc>
              <w:tc>
                <w:tcPr>
                  <w:tcW w:w="4228" w:type="dxa"/>
                </w:tcPr>
                <w:p w14:paraId="59585F71" w14:textId="77777777" w:rsidR="00F52A77" w:rsidRDefault="00F52A77" w:rsidP="00F52A77"/>
              </w:tc>
            </w:tr>
            <w:permEnd w:id="1867387537"/>
          </w:tbl>
          <w:p w14:paraId="53287BD2" w14:textId="08F037CC" w:rsidR="00F52A77" w:rsidRDefault="00F52A77" w:rsidP="00F52A77"/>
        </w:tc>
      </w:tr>
      <w:tr w:rsidR="00F21D2D" w14:paraId="28C0AF26" w14:textId="77777777" w:rsidTr="00690CF1">
        <w:trPr>
          <w:trHeight w:val="1484"/>
        </w:trPr>
        <w:tc>
          <w:tcPr>
            <w:tcW w:w="203" w:type="pct"/>
            <w:gridSpan w:val="2"/>
          </w:tcPr>
          <w:p w14:paraId="18807F73" w14:textId="5F83618A" w:rsidR="00F52A77" w:rsidRPr="002E51B0" w:rsidRDefault="00F52A77" w:rsidP="00F52A77">
            <w:pPr>
              <w:rPr>
                <w:b/>
                <w:bCs/>
              </w:rPr>
            </w:pPr>
            <w:r w:rsidRPr="002E51B0">
              <w:rPr>
                <w:b/>
                <w:bCs/>
              </w:rPr>
              <w:t>8</w:t>
            </w:r>
          </w:p>
        </w:tc>
        <w:tc>
          <w:tcPr>
            <w:tcW w:w="746" w:type="pct"/>
            <w:tcBorders>
              <w:right w:val="single" w:sz="4" w:space="0" w:color="auto"/>
            </w:tcBorders>
          </w:tcPr>
          <w:p w14:paraId="14A62A02" w14:textId="1260A2A6" w:rsidR="00F52A77" w:rsidRDefault="00F52A77" w:rsidP="00F52A77">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AC2BE6" w14:paraId="08BFE3CB" w14:textId="77777777" w:rsidTr="000B6930">
              <w:permStart w:id="1389704480" w:edGrp="everyone" w:displacedByCustomXml="next"/>
              <w:sdt>
                <w:sdtPr>
                  <w:id w:val="-56012566"/>
                  <w14:checkbox>
                    <w14:checked w14:val="1"/>
                    <w14:checkedState w14:val="2612" w14:font="MS Gothic"/>
                    <w14:uncheckedState w14:val="2610" w14:font="MS Gothic"/>
                  </w14:checkbox>
                </w:sdtPr>
                <w:sdtContent>
                  <w:tc>
                    <w:tcPr>
                      <w:tcW w:w="426" w:type="dxa"/>
                    </w:tcPr>
                    <w:p w14:paraId="761FBEE9" w14:textId="0B06E127" w:rsidR="00AC2BE6" w:rsidRDefault="00E07FDA" w:rsidP="00AC2BE6">
                      <w:r>
                        <w:rPr>
                          <w:rFonts w:ascii="MS Gothic" w:eastAsia="MS Gothic" w:hAnsi="MS Gothic" w:hint="eastAsia"/>
                        </w:rPr>
                        <w:t>☒</w:t>
                      </w:r>
                    </w:p>
                  </w:tc>
                </w:sdtContent>
              </w:sdt>
              <w:permEnd w:id="1389704480" w:displacedByCustomXml="prev"/>
              <w:tc>
                <w:tcPr>
                  <w:tcW w:w="8100" w:type="dxa"/>
                </w:tcPr>
                <w:p w14:paraId="3AEBF26C" w14:textId="77777777" w:rsidR="00AC2BE6" w:rsidRPr="00045C5A" w:rsidRDefault="00AC2BE6" w:rsidP="00AC2BE6">
                  <w:pPr>
                    <w:rPr>
                      <w:b/>
                      <w:bCs/>
                    </w:rPr>
                  </w:pPr>
                  <w:r w:rsidRPr="00045C5A">
                    <w:rPr>
                      <w:b/>
                      <w:bCs/>
                    </w:rPr>
                    <w:t>None</w:t>
                  </w:r>
                </w:p>
              </w:tc>
            </w:tr>
          </w:tbl>
          <w:p w14:paraId="62BC96E8"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54C84D96" w14:textId="77777777" w:rsidTr="00F21D2D">
              <w:tc>
                <w:tcPr>
                  <w:tcW w:w="4298" w:type="dxa"/>
                </w:tcPr>
                <w:p w14:paraId="77F61F57" w14:textId="77777777" w:rsidR="00F52A77" w:rsidRDefault="00F52A77" w:rsidP="00F52A77">
                  <w:permStart w:id="354044272" w:edGrp="everyone"/>
                </w:p>
              </w:tc>
              <w:tc>
                <w:tcPr>
                  <w:tcW w:w="4228" w:type="dxa"/>
                </w:tcPr>
                <w:p w14:paraId="381D3D60" w14:textId="77777777" w:rsidR="00F52A77" w:rsidRDefault="00F52A77" w:rsidP="00F52A77"/>
              </w:tc>
            </w:tr>
            <w:tr w:rsidR="00F52A77" w14:paraId="51664EE2" w14:textId="77777777" w:rsidTr="00F21D2D">
              <w:tc>
                <w:tcPr>
                  <w:tcW w:w="4298" w:type="dxa"/>
                </w:tcPr>
                <w:p w14:paraId="235558CC" w14:textId="77777777" w:rsidR="00F52A77" w:rsidRDefault="00F52A77" w:rsidP="00F52A77"/>
              </w:tc>
              <w:tc>
                <w:tcPr>
                  <w:tcW w:w="4228" w:type="dxa"/>
                </w:tcPr>
                <w:p w14:paraId="1C3C53C4" w14:textId="77777777" w:rsidR="00F52A77" w:rsidRDefault="00F52A77" w:rsidP="00F52A77"/>
              </w:tc>
            </w:tr>
            <w:tr w:rsidR="00F52A77" w14:paraId="2202F562" w14:textId="77777777" w:rsidTr="00F21D2D">
              <w:tc>
                <w:tcPr>
                  <w:tcW w:w="4298" w:type="dxa"/>
                </w:tcPr>
                <w:p w14:paraId="5CED1548" w14:textId="77777777" w:rsidR="00F52A77" w:rsidRDefault="00F52A77" w:rsidP="00F52A77"/>
              </w:tc>
              <w:tc>
                <w:tcPr>
                  <w:tcW w:w="4228" w:type="dxa"/>
                </w:tcPr>
                <w:p w14:paraId="0E565B8D" w14:textId="77777777" w:rsidR="00F52A77" w:rsidRDefault="00F52A77" w:rsidP="00F52A77"/>
              </w:tc>
            </w:tr>
            <w:permEnd w:id="354044272"/>
          </w:tbl>
          <w:p w14:paraId="1862FE40" w14:textId="29D95814" w:rsidR="00F52A77" w:rsidRDefault="00F52A77" w:rsidP="00F52A77"/>
        </w:tc>
      </w:tr>
      <w:tr w:rsidR="00F21D2D" w14:paraId="49E1B5D7" w14:textId="77777777" w:rsidTr="00690CF1">
        <w:tc>
          <w:tcPr>
            <w:tcW w:w="203" w:type="pct"/>
            <w:gridSpan w:val="2"/>
            <w:shd w:val="clear" w:color="auto" w:fill="EEECE1"/>
          </w:tcPr>
          <w:p w14:paraId="2008FC89" w14:textId="4BD25A44" w:rsidR="00F52A77" w:rsidRPr="002E51B0" w:rsidRDefault="00F52A77" w:rsidP="00F52A77">
            <w:pPr>
              <w:rPr>
                <w:b/>
                <w:bCs/>
              </w:rPr>
            </w:pPr>
            <w:r w:rsidRPr="002E51B0">
              <w:rPr>
                <w:b/>
                <w:bCs/>
              </w:rPr>
              <w:t>9</w:t>
            </w:r>
          </w:p>
        </w:tc>
        <w:tc>
          <w:tcPr>
            <w:tcW w:w="746" w:type="pct"/>
            <w:tcBorders>
              <w:right w:val="single" w:sz="4" w:space="0" w:color="auto"/>
            </w:tcBorders>
            <w:shd w:val="clear" w:color="auto" w:fill="EEECE1"/>
          </w:tcPr>
          <w:p w14:paraId="13CCD256" w14:textId="7A8B81B1" w:rsidR="00F52A77" w:rsidRDefault="00F52A77" w:rsidP="00F52A77">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1ABB716" w14:textId="77777777" w:rsidTr="002E51B0">
              <w:permStart w:id="435757101" w:edGrp="everyone" w:displacedByCustomXml="next"/>
              <w:sdt>
                <w:sdtPr>
                  <w:id w:val="-1702156611"/>
                  <w14:checkbox>
                    <w14:checked w14:val="1"/>
                    <w14:checkedState w14:val="2612" w14:font="MS Gothic"/>
                    <w14:uncheckedState w14:val="2610" w14:font="MS Gothic"/>
                  </w14:checkbox>
                </w:sdtPr>
                <w:sdtContent>
                  <w:tc>
                    <w:tcPr>
                      <w:tcW w:w="426" w:type="dxa"/>
                    </w:tcPr>
                    <w:p w14:paraId="7E52E912" w14:textId="4D9D2CE3" w:rsidR="00F52A77" w:rsidRDefault="00E07FDA" w:rsidP="00F52A77">
                      <w:r>
                        <w:rPr>
                          <w:rFonts w:ascii="MS Gothic" w:eastAsia="MS Gothic" w:hAnsi="MS Gothic" w:hint="eastAsia"/>
                        </w:rPr>
                        <w:t>☒</w:t>
                      </w:r>
                    </w:p>
                  </w:tc>
                </w:sdtContent>
              </w:sdt>
              <w:permEnd w:id="435757101" w:displacedByCustomXml="prev"/>
              <w:tc>
                <w:tcPr>
                  <w:tcW w:w="8100" w:type="dxa"/>
                </w:tcPr>
                <w:p w14:paraId="4DC46035" w14:textId="08C50270" w:rsidR="00F52A77" w:rsidRPr="00045C5A" w:rsidRDefault="00045C5A" w:rsidP="00F52A77">
                  <w:pPr>
                    <w:rPr>
                      <w:b/>
                      <w:bCs/>
                    </w:rPr>
                  </w:pPr>
                  <w:r w:rsidRPr="00045C5A">
                    <w:rPr>
                      <w:b/>
                      <w:bCs/>
                    </w:rPr>
                    <w:t>None</w:t>
                  </w:r>
                </w:p>
              </w:tc>
            </w:tr>
          </w:tbl>
          <w:p w14:paraId="339B74B3"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664AB8B3" w14:textId="77777777" w:rsidTr="00F21D2D">
              <w:tc>
                <w:tcPr>
                  <w:tcW w:w="4298" w:type="dxa"/>
                </w:tcPr>
                <w:p w14:paraId="6DD8C939" w14:textId="77777777" w:rsidR="00F52A77" w:rsidRDefault="00F52A77" w:rsidP="00F52A77">
                  <w:permStart w:id="1046102038" w:edGrp="everyone"/>
                </w:p>
              </w:tc>
              <w:tc>
                <w:tcPr>
                  <w:tcW w:w="4228" w:type="dxa"/>
                </w:tcPr>
                <w:p w14:paraId="30AC8A84" w14:textId="77777777" w:rsidR="00F52A77" w:rsidRDefault="00F52A77" w:rsidP="00F52A77"/>
              </w:tc>
            </w:tr>
            <w:tr w:rsidR="00F52A77" w14:paraId="3ACC488E" w14:textId="77777777" w:rsidTr="00F21D2D">
              <w:tc>
                <w:tcPr>
                  <w:tcW w:w="4298" w:type="dxa"/>
                </w:tcPr>
                <w:p w14:paraId="5B9CA78F" w14:textId="77777777" w:rsidR="00F52A77" w:rsidRDefault="00F52A77" w:rsidP="00F52A77"/>
              </w:tc>
              <w:tc>
                <w:tcPr>
                  <w:tcW w:w="4228" w:type="dxa"/>
                </w:tcPr>
                <w:p w14:paraId="23D4EE72" w14:textId="77777777" w:rsidR="00F52A77" w:rsidRDefault="00F52A77" w:rsidP="00F52A77"/>
              </w:tc>
            </w:tr>
            <w:tr w:rsidR="00F52A77" w14:paraId="3CAD0036" w14:textId="77777777" w:rsidTr="00F21D2D">
              <w:tc>
                <w:tcPr>
                  <w:tcW w:w="4298" w:type="dxa"/>
                </w:tcPr>
                <w:p w14:paraId="4A0851D1" w14:textId="77777777" w:rsidR="00F52A77" w:rsidRDefault="00F52A77" w:rsidP="00F52A77"/>
              </w:tc>
              <w:tc>
                <w:tcPr>
                  <w:tcW w:w="4228" w:type="dxa"/>
                </w:tcPr>
                <w:p w14:paraId="3C379DC9" w14:textId="77777777" w:rsidR="00F52A77" w:rsidRDefault="00F52A77" w:rsidP="00F52A77"/>
              </w:tc>
            </w:tr>
            <w:permEnd w:id="1046102038"/>
          </w:tbl>
          <w:p w14:paraId="346CB828" w14:textId="194AFEC4" w:rsidR="00F52A77" w:rsidRDefault="00F52A77" w:rsidP="00F52A77"/>
        </w:tc>
      </w:tr>
      <w:tr w:rsidR="00F21D2D" w14:paraId="78F39E77" w14:textId="77777777" w:rsidTr="00690CF1">
        <w:tc>
          <w:tcPr>
            <w:tcW w:w="203" w:type="pct"/>
            <w:gridSpan w:val="2"/>
          </w:tcPr>
          <w:p w14:paraId="76583032" w14:textId="19CB612E" w:rsidR="00F52A77" w:rsidRPr="002E51B0" w:rsidRDefault="00F52A77" w:rsidP="00F52A77">
            <w:pPr>
              <w:rPr>
                <w:b/>
                <w:bCs/>
              </w:rPr>
            </w:pPr>
            <w:r w:rsidRPr="002E51B0">
              <w:rPr>
                <w:b/>
                <w:bCs/>
              </w:rPr>
              <w:t>10</w:t>
            </w:r>
          </w:p>
        </w:tc>
        <w:tc>
          <w:tcPr>
            <w:tcW w:w="746" w:type="pct"/>
            <w:tcBorders>
              <w:right w:val="single" w:sz="4" w:space="0" w:color="auto"/>
            </w:tcBorders>
          </w:tcPr>
          <w:p w14:paraId="303DD724" w14:textId="4EA27DCB" w:rsidR="00F52A77" w:rsidRDefault="00F52A77" w:rsidP="00F52A77">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56105299" w14:textId="77777777" w:rsidTr="002E51B0">
              <w:permStart w:id="1158566341" w:edGrp="everyone" w:displacedByCustomXml="next"/>
              <w:sdt>
                <w:sdtPr>
                  <w:id w:val="-1517459254"/>
                  <w14:checkbox>
                    <w14:checked w14:val="1"/>
                    <w14:checkedState w14:val="2612" w14:font="MS Gothic"/>
                    <w14:uncheckedState w14:val="2610" w14:font="MS Gothic"/>
                  </w14:checkbox>
                </w:sdtPr>
                <w:sdtContent>
                  <w:tc>
                    <w:tcPr>
                      <w:tcW w:w="426" w:type="dxa"/>
                    </w:tcPr>
                    <w:p w14:paraId="2FCFCC7F" w14:textId="4046D95E" w:rsidR="00F52A77" w:rsidRDefault="00E07FDA" w:rsidP="00F52A77">
                      <w:r>
                        <w:rPr>
                          <w:rFonts w:ascii="MS Gothic" w:eastAsia="MS Gothic" w:hAnsi="MS Gothic" w:hint="eastAsia"/>
                        </w:rPr>
                        <w:t>☒</w:t>
                      </w:r>
                    </w:p>
                  </w:tc>
                </w:sdtContent>
              </w:sdt>
              <w:permEnd w:id="1158566341" w:displacedByCustomXml="prev"/>
              <w:tc>
                <w:tcPr>
                  <w:tcW w:w="8100" w:type="dxa"/>
                </w:tcPr>
                <w:p w14:paraId="51E4EACB" w14:textId="539E5059" w:rsidR="00F52A77" w:rsidRPr="00045C5A" w:rsidRDefault="00045C5A" w:rsidP="00F52A77">
                  <w:pPr>
                    <w:rPr>
                      <w:b/>
                      <w:bCs/>
                    </w:rPr>
                  </w:pPr>
                  <w:r w:rsidRPr="00045C5A">
                    <w:rPr>
                      <w:b/>
                      <w:bCs/>
                    </w:rPr>
                    <w:t>None</w:t>
                  </w:r>
                </w:p>
              </w:tc>
            </w:tr>
          </w:tbl>
          <w:p w14:paraId="4B3DA427"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0C87C568" w14:textId="77777777" w:rsidTr="00F21D2D">
              <w:tc>
                <w:tcPr>
                  <w:tcW w:w="4298" w:type="dxa"/>
                </w:tcPr>
                <w:p w14:paraId="16CF4D94" w14:textId="77777777" w:rsidR="00F52A77" w:rsidRDefault="00F52A77" w:rsidP="00F52A77">
                  <w:permStart w:id="530011188" w:edGrp="everyone"/>
                </w:p>
              </w:tc>
              <w:tc>
                <w:tcPr>
                  <w:tcW w:w="4228" w:type="dxa"/>
                </w:tcPr>
                <w:p w14:paraId="29DFDF57" w14:textId="77777777" w:rsidR="00F52A77" w:rsidRDefault="00F52A77" w:rsidP="00F52A77"/>
              </w:tc>
            </w:tr>
            <w:tr w:rsidR="00F52A77" w14:paraId="5A5DA268" w14:textId="77777777" w:rsidTr="00F21D2D">
              <w:tc>
                <w:tcPr>
                  <w:tcW w:w="4298" w:type="dxa"/>
                </w:tcPr>
                <w:p w14:paraId="4FACCE1E" w14:textId="77777777" w:rsidR="00F52A77" w:rsidRDefault="00F52A77" w:rsidP="00F52A77"/>
              </w:tc>
              <w:tc>
                <w:tcPr>
                  <w:tcW w:w="4228" w:type="dxa"/>
                </w:tcPr>
                <w:p w14:paraId="336C3C9A" w14:textId="77777777" w:rsidR="00F52A77" w:rsidRDefault="00F52A77" w:rsidP="00F52A77"/>
              </w:tc>
            </w:tr>
            <w:tr w:rsidR="00F52A77" w14:paraId="5AD02543" w14:textId="77777777" w:rsidTr="00F21D2D">
              <w:tc>
                <w:tcPr>
                  <w:tcW w:w="4298" w:type="dxa"/>
                </w:tcPr>
                <w:p w14:paraId="552C4E0A" w14:textId="77777777" w:rsidR="00F52A77" w:rsidRDefault="00F52A77" w:rsidP="00F52A77"/>
              </w:tc>
              <w:tc>
                <w:tcPr>
                  <w:tcW w:w="4228" w:type="dxa"/>
                </w:tcPr>
                <w:p w14:paraId="1FBAC2CE" w14:textId="77777777" w:rsidR="00F52A77" w:rsidRDefault="00F52A77" w:rsidP="00F52A77"/>
              </w:tc>
            </w:tr>
            <w:permEnd w:id="530011188"/>
          </w:tbl>
          <w:p w14:paraId="1450C072" w14:textId="03F6D05D" w:rsidR="00F52A77" w:rsidRDefault="00F52A77" w:rsidP="00F52A77"/>
        </w:tc>
      </w:tr>
      <w:tr w:rsidR="00F21D2D" w14:paraId="18F2F8FC" w14:textId="77777777" w:rsidTr="00690CF1">
        <w:trPr>
          <w:trHeight w:val="1493"/>
        </w:trPr>
        <w:tc>
          <w:tcPr>
            <w:tcW w:w="203" w:type="pct"/>
            <w:gridSpan w:val="2"/>
            <w:shd w:val="clear" w:color="auto" w:fill="EEECE1"/>
          </w:tcPr>
          <w:p w14:paraId="28544A6E" w14:textId="0562F2B9" w:rsidR="00F52A77" w:rsidRPr="002E51B0" w:rsidRDefault="00F52A77" w:rsidP="00F52A77">
            <w:pPr>
              <w:rPr>
                <w:b/>
                <w:bCs/>
              </w:rPr>
            </w:pPr>
            <w:r w:rsidRPr="002E51B0">
              <w:rPr>
                <w:b/>
                <w:bCs/>
              </w:rPr>
              <w:lastRenderedPageBreak/>
              <w:t>11</w:t>
            </w:r>
          </w:p>
        </w:tc>
        <w:tc>
          <w:tcPr>
            <w:tcW w:w="746" w:type="pct"/>
            <w:tcBorders>
              <w:right w:val="single" w:sz="4" w:space="0" w:color="auto"/>
            </w:tcBorders>
            <w:shd w:val="clear" w:color="auto" w:fill="EEECE1"/>
          </w:tcPr>
          <w:p w14:paraId="44B83733" w14:textId="087AD89B" w:rsidR="00F52A77" w:rsidRDefault="00F52A77" w:rsidP="00F52A77">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045C5A" w14:paraId="5C4A2E19" w14:textId="77777777" w:rsidTr="002E51B0">
              <w:permStart w:id="1998066134" w:edGrp="everyone" w:displacedByCustomXml="next"/>
              <w:sdt>
                <w:sdtPr>
                  <w:id w:val="221563809"/>
                  <w14:checkbox>
                    <w14:checked w14:val="1"/>
                    <w14:checkedState w14:val="2612" w14:font="MS Gothic"/>
                    <w14:uncheckedState w14:val="2610" w14:font="MS Gothic"/>
                  </w14:checkbox>
                </w:sdtPr>
                <w:sdtContent>
                  <w:tc>
                    <w:tcPr>
                      <w:tcW w:w="426" w:type="dxa"/>
                    </w:tcPr>
                    <w:p w14:paraId="12BB1145" w14:textId="1F7BF8E5" w:rsidR="00F52A77" w:rsidRDefault="00E07FDA" w:rsidP="00F52A77">
                      <w:r>
                        <w:rPr>
                          <w:rFonts w:ascii="MS Gothic" w:eastAsia="MS Gothic" w:hAnsi="MS Gothic" w:hint="eastAsia"/>
                        </w:rPr>
                        <w:t>☒</w:t>
                      </w:r>
                    </w:p>
                  </w:tc>
                </w:sdtContent>
              </w:sdt>
              <w:permEnd w:id="1998066134" w:displacedByCustomXml="prev"/>
              <w:tc>
                <w:tcPr>
                  <w:tcW w:w="8100" w:type="dxa"/>
                </w:tcPr>
                <w:p w14:paraId="2D92300D" w14:textId="4B05AFA3" w:rsidR="00F52A77" w:rsidRPr="00045C5A" w:rsidRDefault="00045C5A" w:rsidP="00F52A77">
                  <w:pPr>
                    <w:rPr>
                      <w:b/>
                      <w:bCs/>
                    </w:rPr>
                  </w:pPr>
                  <w:r w:rsidRPr="00045C5A">
                    <w:rPr>
                      <w:b/>
                      <w:bCs/>
                    </w:rPr>
                    <w:t>None</w:t>
                  </w:r>
                </w:p>
              </w:tc>
            </w:tr>
          </w:tbl>
          <w:p w14:paraId="24D76AF2"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320B521F" w14:textId="77777777" w:rsidTr="00F21D2D">
              <w:tc>
                <w:tcPr>
                  <w:tcW w:w="4298" w:type="dxa"/>
                </w:tcPr>
                <w:p w14:paraId="772E9509" w14:textId="77777777" w:rsidR="00F52A77" w:rsidRDefault="00F52A77" w:rsidP="00F52A77">
                  <w:permStart w:id="608642110" w:edGrp="everyone"/>
                </w:p>
              </w:tc>
              <w:tc>
                <w:tcPr>
                  <w:tcW w:w="4228" w:type="dxa"/>
                </w:tcPr>
                <w:p w14:paraId="51187347" w14:textId="77777777" w:rsidR="00F52A77" w:rsidRDefault="00F52A77" w:rsidP="00F52A77"/>
              </w:tc>
            </w:tr>
            <w:tr w:rsidR="00F52A77" w14:paraId="19328757" w14:textId="77777777" w:rsidTr="00F21D2D">
              <w:tc>
                <w:tcPr>
                  <w:tcW w:w="4298" w:type="dxa"/>
                </w:tcPr>
                <w:p w14:paraId="775A353E" w14:textId="77777777" w:rsidR="00F52A77" w:rsidRDefault="00F52A77" w:rsidP="00F52A77"/>
              </w:tc>
              <w:tc>
                <w:tcPr>
                  <w:tcW w:w="4228" w:type="dxa"/>
                </w:tcPr>
                <w:p w14:paraId="5AB97E63" w14:textId="77777777" w:rsidR="00F52A77" w:rsidRDefault="00F52A77" w:rsidP="00F52A77"/>
              </w:tc>
            </w:tr>
            <w:tr w:rsidR="00F52A77" w14:paraId="04BDC813" w14:textId="77777777" w:rsidTr="00F21D2D">
              <w:tc>
                <w:tcPr>
                  <w:tcW w:w="4298" w:type="dxa"/>
                </w:tcPr>
                <w:p w14:paraId="427ED33F" w14:textId="77777777" w:rsidR="00F52A77" w:rsidRDefault="00F52A77" w:rsidP="00F52A77"/>
              </w:tc>
              <w:tc>
                <w:tcPr>
                  <w:tcW w:w="4228" w:type="dxa"/>
                </w:tcPr>
                <w:p w14:paraId="167AEC09" w14:textId="77777777" w:rsidR="00F52A77" w:rsidRDefault="00F52A77" w:rsidP="00F52A77"/>
              </w:tc>
            </w:tr>
            <w:permEnd w:id="608642110"/>
          </w:tbl>
          <w:p w14:paraId="7C6A66B4" w14:textId="2CC7F0EE" w:rsidR="00F52A77" w:rsidRDefault="00F52A77" w:rsidP="00F52A77"/>
        </w:tc>
      </w:tr>
      <w:tr w:rsidR="00F21D2D" w14:paraId="5DA78BF7" w14:textId="77777777" w:rsidTr="00690CF1">
        <w:tc>
          <w:tcPr>
            <w:tcW w:w="203" w:type="pct"/>
            <w:gridSpan w:val="2"/>
          </w:tcPr>
          <w:p w14:paraId="12257C2D" w14:textId="5CB02441" w:rsidR="00F52A77" w:rsidRPr="002E51B0" w:rsidRDefault="00F52A77" w:rsidP="00F52A77">
            <w:pPr>
              <w:rPr>
                <w:b/>
                <w:bCs/>
              </w:rPr>
            </w:pPr>
            <w:r w:rsidRPr="002E51B0">
              <w:rPr>
                <w:b/>
                <w:bCs/>
              </w:rPr>
              <w:t>12</w:t>
            </w:r>
          </w:p>
        </w:tc>
        <w:tc>
          <w:tcPr>
            <w:tcW w:w="746" w:type="pct"/>
            <w:tcBorders>
              <w:right w:val="single" w:sz="4" w:space="0" w:color="auto"/>
            </w:tcBorders>
          </w:tcPr>
          <w:p w14:paraId="43197F06" w14:textId="4841E562" w:rsidR="00F52A77" w:rsidRDefault="00F52A77" w:rsidP="00F52A77">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04DF1C42" w14:textId="77777777" w:rsidTr="002E51B0">
              <w:permStart w:id="425945131" w:edGrp="everyone" w:displacedByCustomXml="next"/>
              <w:sdt>
                <w:sdtPr>
                  <w:id w:val="-393587231"/>
                  <w14:checkbox>
                    <w14:checked w14:val="1"/>
                    <w14:checkedState w14:val="2612" w14:font="MS Gothic"/>
                    <w14:uncheckedState w14:val="2610" w14:font="MS Gothic"/>
                  </w14:checkbox>
                </w:sdtPr>
                <w:sdtContent>
                  <w:tc>
                    <w:tcPr>
                      <w:tcW w:w="426" w:type="dxa"/>
                    </w:tcPr>
                    <w:p w14:paraId="15847815" w14:textId="406DEDAF" w:rsidR="00F52A77" w:rsidRDefault="00E07FDA" w:rsidP="00F52A77">
                      <w:r>
                        <w:rPr>
                          <w:rFonts w:ascii="MS Gothic" w:eastAsia="MS Gothic" w:hAnsi="MS Gothic" w:hint="eastAsia"/>
                        </w:rPr>
                        <w:t>☒</w:t>
                      </w:r>
                    </w:p>
                  </w:tc>
                </w:sdtContent>
              </w:sdt>
              <w:permEnd w:id="425945131" w:displacedByCustomXml="prev"/>
              <w:tc>
                <w:tcPr>
                  <w:tcW w:w="8100" w:type="dxa"/>
                </w:tcPr>
                <w:p w14:paraId="15FF795A" w14:textId="632F0B01" w:rsidR="00F52A77" w:rsidRPr="00045C5A" w:rsidRDefault="00045C5A" w:rsidP="00F52A77">
                  <w:pPr>
                    <w:rPr>
                      <w:b/>
                      <w:bCs/>
                    </w:rPr>
                  </w:pPr>
                  <w:r w:rsidRPr="00045C5A">
                    <w:rPr>
                      <w:b/>
                      <w:bCs/>
                    </w:rPr>
                    <w:t>None</w:t>
                  </w:r>
                </w:p>
              </w:tc>
            </w:tr>
          </w:tbl>
          <w:p w14:paraId="7E4BCA0B"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2937FE74" w14:textId="77777777" w:rsidTr="00F21D2D">
              <w:tc>
                <w:tcPr>
                  <w:tcW w:w="4298" w:type="dxa"/>
                </w:tcPr>
                <w:p w14:paraId="3C92FF6F" w14:textId="77777777" w:rsidR="00F52A77" w:rsidRDefault="00F52A77" w:rsidP="00F52A77">
                  <w:permStart w:id="606798571" w:edGrp="everyone"/>
                </w:p>
              </w:tc>
              <w:tc>
                <w:tcPr>
                  <w:tcW w:w="4228" w:type="dxa"/>
                </w:tcPr>
                <w:p w14:paraId="6E5E0D7A" w14:textId="77777777" w:rsidR="00F52A77" w:rsidRDefault="00F52A77" w:rsidP="00F52A77"/>
              </w:tc>
            </w:tr>
            <w:tr w:rsidR="00F52A77" w14:paraId="443BEEAF" w14:textId="77777777" w:rsidTr="00F21D2D">
              <w:tc>
                <w:tcPr>
                  <w:tcW w:w="4298" w:type="dxa"/>
                </w:tcPr>
                <w:p w14:paraId="642968CD" w14:textId="77777777" w:rsidR="00F52A77" w:rsidRDefault="00F52A77" w:rsidP="00F52A77"/>
              </w:tc>
              <w:tc>
                <w:tcPr>
                  <w:tcW w:w="4228" w:type="dxa"/>
                </w:tcPr>
                <w:p w14:paraId="23A67750" w14:textId="77777777" w:rsidR="00F52A77" w:rsidRDefault="00F52A77" w:rsidP="00F52A77"/>
              </w:tc>
            </w:tr>
            <w:tr w:rsidR="00F52A77" w14:paraId="209FCDD0" w14:textId="77777777" w:rsidTr="00F21D2D">
              <w:tc>
                <w:tcPr>
                  <w:tcW w:w="4298" w:type="dxa"/>
                </w:tcPr>
                <w:p w14:paraId="4A40995F" w14:textId="77777777" w:rsidR="00F52A77" w:rsidRDefault="00F52A77" w:rsidP="00F52A77"/>
              </w:tc>
              <w:tc>
                <w:tcPr>
                  <w:tcW w:w="4228" w:type="dxa"/>
                </w:tcPr>
                <w:p w14:paraId="2B48BDA3" w14:textId="77777777" w:rsidR="00F52A77" w:rsidRDefault="00F52A77" w:rsidP="00F52A77"/>
              </w:tc>
            </w:tr>
            <w:permEnd w:id="606798571"/>
          </w:tbl>
          <w:p w14:paraId="3A90BCCB" w14:textId="61DF0B44" w:rsidR="00F52A77" w:rsidRDefault="00F52A77" w:rsidP="00F52A77"/>
        </w:tc>
      </w:tr>
      <w:tr w:rsidR="00F21D2D" w14:paraId="33E7DFCB" w14:textId="77777777" w:rsidTr="00690CF1">
        <w:trPr>
          <w:trHeight w:val="1457"/>
        </w:trPr>
        <w:tc>
          <w:tcPr>
            <w:tcW w:w="203" w:type="pct"/>
            <w:gridSpan w:val="2"/>
            <w:shd w:val="clear" w:color="auto" w:fill="EEECE1"/>
          </w:tcPr>
          <w:p w14:paraId="5DA1A6DB" w14:textId="661AEAFB" w:rsidR="00F52A77" w:rsidRPr="002E51B0" w:rsidRDefault="00F52A77" w:rsidP="00F52A77">
            <w:pPr>
              <w:rPr>
                <w:b/>
                <w:bCs/>
              </w:rPr>
            </w:pPr>
            <w:r w:rsidRPr="002E51B0">
              <w:rPr>
                <w:b/>
                <w:bCs/>
              </w:rPr>
              <w:t>13</w:t>
            </w:r>
          </w:p>
        </w:tc>
        <w:tc>
          <w:tcPr>
            <w:tcW w:w="746" w:type="pct"/>
            <w:tcBorders>
              <w:right w:val="single" w:sz="4" w:space="0" w:color="auto"/>
            </w:tcBorders>
            <w:shd w:val="clear" w:color="auto" w:fill="EEECE1"/>
          </w:tcPr>
          <w:p w14:paraId="1D8B0D08" w14:textId="69C14658" w:rsidR="00F52A77" w:rsidRDefault="00F52A77" w:rsidP="00F52A77">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2E51B0" w14:paraId="74D07CFC" w14:textId="77777777" w:rsidTr="002E51B0">
              <w:permStart w:id="1527732145" w:edGrp="everyone" w:displacedByCustomXml="next"/>
              <w:sdt>
                <w:sdtPr>
                  <w:id w:val="-832988900"/>
                  <w14:checkbox>
                    <w14:checked w14:val="1"/>
                    <w14:checkedState w14:val="2612" w14:font="MS Gothic"/>
                    <w14:uncheckedState w14:val="2610" w14:font="MS Gothic"/>
                  </w14:checkbox>
                </w:sdtPr>
                <w:sdtContent>
                  <w:tc>
                    <w:tcPr>
                      <w:tcW w:w="426" w:type="dxa"/>
                    </w:tcPr>
                    <w:p w14:paraId="3C26DA03" w14:textId="5696AE1C" w:rsidR="00F52A77" w:rsidRDefault="00E07FDA" w:rsidP="00F52A77">
                      <w:r>
                        <w:rPr>
                          <w:rFonts w:ascii="MS Gothic" w:eastAsia="MS Gothic" w:hAnsi="MS Gothic" w:hint="eastAsia"/>
                        </w:rPr>
                        <w:t>☒</w:t>
                      </w:r>
                    </w:p>
                  </w:tc>
                </w:sdtContent>
              </w:sdt>
              <w:permEnd w:id="1527732145" w:displacedByCustomXml="prev"/>
              <w:tc>
                <w:tcPr>
                  <w:tcW w:w="8100" w:type="dxa"/>
                </w:tcPr>
                <w:p w14:paraId="39866B55" w14:textId="0015DD18" w:rsidR="00F52A77" w:rsidRPr="00045C5A" w:rsidRDefault="00045C5A" w:rsidP="00F52A77">
                  <w:pPr>
                    <w:rPr>
                      <w:b/>
                      <w:bCs/>
                    </w:rPr>
                  </w:pPr>
                  <w:r w:rsidRPr="00045C5A">
                    <w:rPr>
                      <w:b/>
                      <w:bCs/>
                    </w:rPr>
                    <w:t>None</w:t>
                  </w:r>
                </w:p>
              </w:tc>
            </w:tr>
          </w:tbl>
          <w:p w14:paraId="7D57B8F8" w14:textId="77777777" w:rsidR="00F52A77" w:rsidRDefault="00F52A77" w:rsidP="00F52A77"/>
          <w:tbl>
            <w:tblPr>
              <w:tblStyle w:val="TabloKlavuzu"/>
              <w:tblW w:w="0" w:type="auto"/>
              <w:tblLayout w:type="fixed"/>
              <w:tblLook w:val="04A0" w:firstRow="1" w:lastRow="0" w:firstColumn="1" w:lastColumn="0" w:noHBand="0" w:noVBand="1"/>
            </w:tblPr>
            <w:tblGrid>
              <w:gridCol w:w="4298"/>
              <w:gridCol w:w="4228"/>
            </w:tblGrid>
            <w:tr w:rsidR="00F52A77" w14:paraId="221C5679" w14:textId="77777777" w:rsidTr="00F21D2D">
              <w:tc>
                <w:tcPr>
                  <w:tcW w:w="4298" w:type="dxa"/>
                </w:tcPr>
                <w:p w14:paraId="295FF1D0" w14:textId="77777777" w:rsidR="00F52A77" w:rsidRDefault="00F52A77" w:rsidP="00F52A77">
                  <w:permStart w:id="206785197" w:edGrp="everyone"/>
                </w:p>
              </w:tc>
              <w:tc>
                <w:tcPr>
                  <w:tcW w:w="4228" w:type="dxa"/>
                </w:tcPr>
                <w:p w14:paraId="60CC8BCE" w14:textId="77777777" w:rsidR="00F52A77" w:rsidRDefault="00F52A77" w:rsidP="00F52A77"/>
              </w:tc>
            </w:tr>
            <w:tr w:rsidR="00F52A77" w14:paraId="57553D51" w14:textId="77777777" w:rsidTr="00F21D2D">
              <w:tc>
                <w:tcPr>
                  <w:tcW w:w="4298" w:type="dxa"/>
                </w:tcPr>
                <w:p w14:paraId="342E245E" w14:textId="77777777" w:rsidR="00F52A77" w:rsidRDefault="00F52A77" w:rsidP="00F52A77"/>
              </w:tc>
              <w:tc>
                <w:tcPr>
                  <w:tcW w:w="4228" w:type="dxa"/>
                </w:tcPr>
                <w:p w14:paraId="6935FDC4" w14:textId="77777777" w:rsidR="00F52A77" w:rsidRDefault="00F52A77" w:rsidP="00F52A77"/>
              </w:tc>
            </w:tr>
            <w:tr w:rsidR="00F52A77" w14:paraId="510287B2" w14:textId="77777777" w:rsidTr="00F21D2D">
              <w:tc>
                <w:tcPr>
                  <w:tcW w:w="4298" w:type="dxa"/>
                </w:tcPr>
                <w:p w14:paraId="7C1E2297" w14:textId="77777777" w:rsidR="00F52A77" w:rsidRDefault="00F52A77" w:rsidP="00F52A77"/>
              </w:tc>
              <w:tc>
                <w:tcPr>
                  <w:tcW w:w="4228" w:type="dxa"/>
                </w:tcPr>
                <w:p w14:paraId="2B21F6B7" w14:textId="77777777" w:rsidR="00F52A77" w:rsidRDefault="00F52A77" w:rsidP="00F52A77"/>
              </w:tc>
            </w:tr>
            <w:permEnd w:id="206785197"/>
          </w:tbl>
          <w:p w14:paraId="0F3D0B51" w14:textId="14B11DA0" w:rsidR="00F52A77" w:rsidRDefault="00F52A77" w:rsidP="00F52A77"/>
        </w:tc>
      </w:tr>
      <w:tr w:rsidR="00F21D2D" w14:paraId="2D801C13" w14:textId="77777777" w:rsidTr="00690CF1">
        <w:tc>
          <w:tcPr>
            <w:tcW w:w="203" w:type="pct"/>
            <w:gridSpan w:val="2"/>
            <w:tcBorders>
              <w:left w:val="single" w:sz="4" w:space="0" w:color="auto"/>
              <w:bottom w:val="nil"/>
              <w:right w:val="nil"/>
            </w:tcBorders>
          </w:tcPr>
          <w:p w14:paraId="6DBCAB6C" w14:textId="77777777" w:rsidR="00F52A77" w:rsidRDefault="00F52A77" w:rsidP="00F52A77"/>
        </w:tc>
        <w:tc>
          <w:tcPr>
            <w:tcW w:w="746" w:type="pct"/>
            <w:tcBorders>
              <w:left w:val="nil"/>
              <w:bottom w:val="nil"/>
              <w:right w:val="nil"/>
            </w:tcBorders>
          </w:tcPr>
          <w:p w14:paraId="7A093C27" w14:textId="77777777" w:rsidR="00F52A77" w:rsidRDefault="00F52A77" w:rsidP="00F52A77"/>
        </w:tc>
        <w:tc>
          <w:tcPr>
            <w:tcW w:w="4051" w:type="pct"/>
            <w:gridSpan w:val="2"/>
            <w:tcBorders>
              <w:left w:val="nil"/>
              <w:bottom w:val="nil"/>
              <w:right w:val="single" w:sz="4" w:space="0" w:color="auto"/>
            </w:tcBorders>
          </w:tcPr>
          <w:p w14:paraId="2081C570" w14:textId="77777777" w:rsidR="00F52A77" w:rsidRDefault="00F52A77" w:rsidP="00F52A77"/>
        </w:tc>
      </w:tr>
      <w:tr w:rsidR="00F52A77" w14:paraId="4C2F3813" w14:textId="77777777" w:rsidTr="00690CF1">
        <w:tc>
          <w:tcPr>
            <w:tcW w:w="5000" w:type="pct"/>
            <w:gridSpan w:val="5"/>
            <w:tcBorders>
              <w:top w:val="nil"/>
              <w:left w:val="single" w:sz="4" w:space="0" w:color="auto"/>
              <w:bottom w:val="nil"/>
              <w:right w:val="single" w:sz="4" w:space="0" w:color="auto"/>
            </w:tcBorders>
          </w:tcPr>
          <w:p w14:paraId="0FEE8349" w14:textId="7CAE0E31" w:rsidR="00F52A77" w:rsidRPr="00621D7D" w:rsidRDefault="00F52A77" w:rsidP="00F52A77">
            <w:pPr>
              <w:rPr>
                <w:b/>
                <w:bCs/>
              </w:rPr>
            </w:pPr>
            <w:r w:rsidRPr="00621D7D">
              <w:rPr>
                <w:b/>
                <w:bCs/>
              </w:rPr>
              <w:t>Please place an “X” next to the following statement to indicate your agreement:</w:t>
            </w:r>
          </w:p>
        </w:tc>
      </w:tr>
      <w:tr w:rsidR="00F52A77" w14:paraId="04EE64A7" w14:textId="77777777" w:rsidTr="00690CF1">
        <w:trPr>
          <w:trHeight w:val="441"/>
        </w:trPr>
        <w:permStart w:id="1955554033" w:edGrp="everyone" w:displacedByCustomXml="next"/>
        <w:sdt>
          <w:sdtPr>
            <w:id w:val="-1680963496"/>
            <w:lock w:val="sdtLocked"/>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6526A5BA" w14:textId="0657ECEB" w:rsidR="00F52A77" w:rsidRDefault="00E07FDA" w:rsidP="00F52A77">
                <w:r>
                  <w:rPr>
                    <w:rFonts w:ascii="MS Gothic" w:eastAsia="MS Gothic" w:hAnsi="MS Gothic" w:hint="eastAsia"/>
                  </w:rPr>
                  <w:t>☒</w:t>
                </w:r>
              </w:p>
            </w:tc>
          </w:sdtContent>
        </w:sdt>
        <w:permEnd w:id="1955554033" w:displacedByCustomXml="prev"/>
        <w:tc>
          <w:tcPr>
            <w:tcW w:w="4797" w:type="pct"/>
            <w:gridSpan w:val="3"/>
            <w:tcBorders>
              <w:top w:val="nil"/>
              <w:left w:val="nil"/>
            </w:tcBorders>
            <w:vAlign w:val="bottom"/>
          </w:tcPr>
          <w:p w14:paraId="5F0604AE" w14:textId="01F5C533" w:rsidR="00F52A77" w:rsidRDefault="00F52A77" w:rsidP="00F52A77">
            <w:r>
              <w:t>I certify that I have answered every question and have not altered the wording of any of the questions on this form.</w:t>
            </w:r>
          </w:p>
        </w:tc>
      </w:tr>
    </w:tbl>
    <w:p w14:paraId="38B68ACA" w14:textId="77777777" w:rsidR="00080E3A" w:rsidRDefault="00080E3A" w:rsidP="00B91294"/>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133594" w14:paraId="459D78DF" w14:textId="77777777" w:rsidTr="00F62005">
        <w:trPr>
          <w:trHeight w:val="643"/>
        </w:trPr>
        <w:tc>
          <w:tcPr>
            <w:tcW w:w="10800" w:type="dxa"/>
            <w:gridSpan w:val="2"/>
          </w:tcPr>
          <w:p w14:paraId="1C500A07" w14:textId="77777777" w:rsidR="00133594" w:rsidRPr="008A55FE" w:rsidRDefault="00133594" w:rsidP="00F62005">
            <w:pPr>
              <w:pStyle w:val="Balk1"/>
            </w:pPr>
            <w:r w:rsidRPr="008A55FE">
              <w:t>ICMJE DISCLOSURE FORM</w:t>
            </w:r>
          </w:p>
        </w:tc>
      </w:tr>
      <w:tr w:rsidR="00133594" w14:paraId="1ADE9B8B" w14:textId="77777777" w:rsidTr="00F62005">
        <w:tc>
          <w:tcPr>
            <w:tcW w:w="2880" w:type="dxa"/>
          </w:tcPr>
          <w:p w14:paraId="4532E40B" w14:textId="77777777" w:rsidR="00133594" w:rsidRPr="009C7762" w:rsidRDefault="00133594" w:rsidP="00F62005">
            <w:pPr>
              <w:rPr>
                <w:b/>
                <w:bCs/>
              </w:rPr>
            </w:pPr>
            <w:r w:rsidRPr="009C7762">
              <w:rPr>
                <w:b/>
                <w:bCs/>
              </w:rPr>
              <w:t>Date</w:t>
            </w:r>
            <w:r>
              <w:rPr>
                <w:b/>
                <w:bCs/>
              </w:rPr>
              <w:t>:</w:t>
            </w:r>
          </w:p>
        </w:tc>
        <w:sdt>
          <w:sdtPr>
            <w:id w:val="985744823"/>
            <w:placeholder>
              <w:docPart w:val="E9C18A777AC63F47B1F032FCAF53A459"/>
            </w:placeholder>
            <w:date w:fullDate="2024-05-20T00:00:00Z">
              <w:dateFormat w:val="M/d/yyyy"/>
              <w:lid w:val="en-US"/>
              <w:storeMappedDataAs w:val="dateTime"/>
              <w:calendar w:val="gregorian"/>
            </w:date>
          </w:sdtPr>
          <w:sdtContent>
            <w:tc>
              <w:tcPr>
                <w:tcW w:w="7920" w:type="dxa"/>
                <w:tcBorders>
                  <w:bottom w:val="single" w:sz="4" w:space="0" w:color="auto"/>
                </w:tcBorders>
              </w:tcPr>
              <w:p w14:paraId="4C635C74" w14:textId="37481350" w:rsidR="00133594" w:rsidRDefault="001035ED" w:rsidP="00F62005">
                <w:r>
                  <w:t>5/20/2024</w:t>
                </w:r>
              </w:p>
            </w:tc>
          </w:sdtContent>
        </w:sdt>
      </w:tr>
      <w:tr w:rsidR="00133594" w14:paraId="642799D7" w14:textId="77777777" w:rsidTr="00F62005">
        <w:tc>
          <w:tcPr>
            <w:tcW w:w="2880" w:type="dxa"/>
          </w:tcPr>
          <w:p w14:paraId="6901EF52" w14:textId="77777777" w:rsidR="00133594" w:rsidRPr="009C7762" w:rsidRDefault="00133594" w:rsidP="00F62005">
            <w:pPr>
              <w:rPr>
                <w:b/>
                <w:bCs/>
              </w:rPr>
            </w:pPr>
            <w:permStart w:id="1735163027" w:edGrp="everyone" w:colFirst="1" w:colLast="1"/>
            <w:r w:rsidRPr="009C7762">
              <w:rPr>
                <w:b/>
                <w:bCs/>
              </w:rPr>
              <w:t>Your Name</w:t>
            </w:r>
            <w:r>
              <w:rPr>
                <w:b/>
                <w:bCs/>
              </w:rPr>
              <w:t>:</w:t>
            </w:r>
          </w:p>
        </w:tc>
        <w:sdt>
          <w:sdtPr>
            <w:id w:val="-766385614"/>
            <w:placeholder>
              <w:docPart w:val="40750E63E36E6340A887D102CFC7A715"/>
            </w:placeholder>
            <w15:color w:val="FFFF99"/>
            <w:text/>
          </w:sdtPr>
          <w:sdtContent>
            <w:tc>
              <w:tcPr>
                <w:tcW w:w="7920" w:type="dxa"/>
                <w:tcBorders>
                  <w:top w:val="single" w:sz="4" w:space="0" w:color="auto"/>
                  <w:bottom w:val="single" w:sz="4" w:space="0" w:color="auto"/>
                </w:tcBorders>
              </w:tcPr>
              <w:p w14:paraId="0A47161A" w14:textId="77777777" w:rsidR="00133594" w:rsidRDefault="00133594" w:rsidP="00F62005">
                <w:r>
                  <w:t>Ali AYHAN</w:t>
                </w:r>
              </w:p>
            </w:tc>
          </w:sdtContent>
        </w:sdt>
      </w:tr>
      <w:tr w:rsidR="00133594" w14:paraId="2DFFC61E" w14:textId="77777777" w:rsidTr="00F62005">
        <w:tc>
          <w:tcPr>
            <w:tcW w:w="2880" w:type="dxa"/>
          </w:tcPr>
          <w:p w14:paraId="5E45C85C" w14:textId="77777777" w:rsidR="00133594" w:rsidRPr="009C7762" w:rsidRDefault="00133594" w:rsidP="00F62005">
            <w:pPr>
              <w:rPr>
                <w:b/>
                <w:bCs/>
              </w:rPr>
            </w:pPr>
            <w:permStart w:id="1037787167" w:edGrp="everyone" w:colFirst="1" w:colLast="1"/>
            <w:permEnd w:id="1735163027"/>
            <w:r w:rsidRPr="009C7762">
              <w:rPr>
                <w:b/>
                <w:bCs/>
              </w:rPr>
              <w:t>Manuscript Title</w:t>
            </w:r>
            <w:r>
              <w:rPr>
                <w:b/>
                <w:bCs/>
              </w:rPr>
              <w:t>:</w:t>
            </w:r>
          </w:p>
        </w:tc>
        <w:sdt>
          <w:sdtPr>
            <w:rPr>
              <w:rFonts w:ascii="Times New Roman" w:eastAsia="Arial Unicode MS" w:hAnsi="Times New Roman"/>
              <w:bCs/>
              <w:sz w:val="24"/>
              <w:szCs w:val="24"/>
            </w:rPr>
            <w:id w:val="307911249"/>
            <w:placeholder>
              <w:docPart w:val="1BD8BCE62690924798063CF7F7C74F0F"/>
            </w:placeholder>
            <w:text/>
          </w:sdtPr>
          <w:sdtContent>
            <w:tc>
              <w:tcPr>
                <w:tcW w:w="7920" w:type="dxa"/>
                <w:tcBorders>
                  <w:top w:val="single" w:sz="4" w:space="0" w:color="auto"/>
                  <w:bottom w:val="single" w:sz="4" w:space="0" w:color="auto"/>
                </w:tcBorders>
              </w:tcPr>
              <w:p w14:paraId="362469E8" w14:textId="3557D509" w:rsidR="00133594" w:rsidRDefault="001035ED" w:rsidP="00F62005">
                <w:r w:rsidRPr="001035ED">
                  <w:rPr>
                    <w:rFonts w:ascii="Times New Roman" w:eastAsia="Arial Unicode MS" w:hAnsi="Times New Roman"/>
                    <w:bCs/>
                    <w:sz w:val="24"/>
                    <w:szCs w:val="24"/>
                  </w:rPr>
                  <w:t>Borderline Ovarian Tumors: Recurrence Patterns and Management</w:t>
                </w:r>
              </w:p>
            </w:tc>
          </w:sdtContent>
        </w:sdt>
      </w:tr>
      <w:permEnd w:id="1037787167"/>
      <w:tr w:rsidR="00133594" w14:paraId="5715CB51" w14:textId="77777777" w:rsidTr="00F62005">
        <w:tc>
          <w:tcPr>
            <w:tcW w:w="2880" w:type="dxa"/>
          </w:tcPr>
          <w:p w14:paraId="486048C3" w14:textId="77777777" w:rsidR="00133594" w:rsidRPr="009C7762" w:rsidRDefault="00133594" w:rsidP="00F62005">
            <w:pPr>
              <w:rPr>
                <w:b/>
                <w:bCs/>
              </w:rPr>
            </w:pPr>
            <w:r w:rsidRPr="009C7762">
              <w:rPr>
                <w:b/>
                <w:bCs/>
              </w:rPr>
              <w:t>Manuscript Number (if known):</w:t>
            </w:r>
          </w:p>
        </w:tc>
        <w:sdt>
          <w:sdtPr>
            <w:id w:val="708148349"/>
            <w:placeholder>
              <w:docPart w:val="52D4C5392E0C064AB2B90163D79E6056"/>
            </w:placeholder>
            <w:showingPlcHdr/>
            <w:text/>
          </w:sdtPr>
          <w:sdtContent>
            <w:permStart w:id="1941383556" w:edGrp="everyone" w:displacedByCustomXml="prev"/>
            <w:tc>
              <w:tcPr>
                <w:tcW w:w="7920" w:type="dxa"/>
                <w:tcBorders>
                  <w:top w:val="single" w:sz="4" w:space="0" w:color="auto"/>
                  <w:bottom w:val="single" w:sz="4" w:space="0" w:color="auto"/>
                </w:tcBorders>
              </w:tcPr>
              <w:p w14:paraId="30D42ED7" w14:textId="77777777" w:rsidR="00133594" w:rsidRDefault="00133594" w:rsidP="00F62005">
                <w:r w:rsidRPr="00DD2055">
                  <w:rPr>
                    <w:rStyle w:val="YerTutucuMetni"/>
                  </w:rPr>
                  <w:t>Click or tap here to enter text.</w:t>
                </w:r>
              </w:p>
            </w:tc>
            <w:permEnd w:id="1941383556" w:displacedByCustomXml="next"/>
          </w:sdtContent>
        </w:sdt>
      </w:tr>
      <w:tr w:rsidR="00133594" w14:paraId="4160963C" w14:textId="77777777" w:rsidTr="00F62005">
        <w:tc>
          <w:tcPr>
            <w:tcW w:w="10800" w:type="dxa"/>
            <w:gridSpan w:val="2"/>
            <w:tcMar>
              <w:top w:w="216" w:type="dxa"/>
              <w:left w:w="115" w:type="dxa"/>
              <w:bottom w:w="216" w:type="dxa"/>
              <w:right w:w="115" w:type="dxa"/>
            </w:tcMar>
          </w:tcPr>
          <w:p w14:paraId="7A25BAC3" w14:textId="77777777" w:rsidR="00133594" w:rsidRDefault="00133594" w:rsidP="00F62005">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147AD0F7" w14:textId="77777777" w:rsidR="00133594" w:rsidRDefault="00133594" w:rsidP="00F62005"/>
          <w:p w14:paraId="46AF4C9A" w14:textId="77777777" w:rsidR="00133594" w:rsidRDefault="00133594" w:rsidP="00F62005">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4E1A849D" w14:textId="77777777" w:rsidR="00133594" w:rsidRDefault="00133594" w:rsidP="00F62005"/>
          <w:p w14:paraId="6A5E5E9D" w14:textId="77777777" w:rsidR="00133594" w:rsidRDefault="00133594" w:rsidP="00F62005">
            <w:r>
              <w:t>In item #1 below, report all support for the work reported in this manuscript without time limit.  For all other items, the time frame for disclosure is the past 36 months.</w:t>
            </w:r>
          </w:p>
        </w:tc>
      </w:tr>
    </w:tbl>
    <w:p w14:paraId="31705689" w14:textId="77777777" w:rsidR="00133594" w:rsidRDefault="00133594" w:rsidP="00133594"/>
    <w:tbl>
      <w:tblPr>
        <w:tblStyle w:val="TabloKlavuzu"/>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133594" w:rsidRPr="00D01AAF" w14:paraId="4CE8E633" w14:textId="77777777" w:rsidTr="00F62005">
        <w:trPr>
          <w:trHeight w:val="269"/>
          <w:tblHeader/>
        </w:trPr>
        <w:tc>
          <w:tcPr>
            <w:tcW w:w="949" w:type="pct"/>
            <w:gridSpan w:val="3"/>
            <w:tcBorders>
              <w:bottom w:val="single" w:sz="4" w:space="0" w:color="auto"/>
            </w:tcBorders>
            <w:shd w:val="clear" w:color="auto" w:fill="EEECE1"/>
          </w:tcPr>
          <w:p w14:paraId="3DB49E56" w14:textId="77777777" w:rsidR="00133594" w:rsidRPr="00D01AAF" w:rsidRDefault="00133594" w:rsidP="00F62005">
            <w:pPr>
              <w:rPr>
                <w:rFonts w:asciiTheme="majorHAnsi" w:hAnsiTheme="majorHAnsi" w:cstheme="majorHAnsi"/>
                <w:b/>
                <w:bCs/>
                <w:szCs w:val="22"/>
              </w:rPr>
            </w:pPr>
          </w:p>
        </w:tc>
        <w:tc>
          <w:tcPr>
            <w:tcW w:w="2048" w:type="pct"/>
            <w:tcBorders>
              <w:bottom w:val="single" w:sz="4" w:space="0" w:color="auto"/>
            </w:tcBorders>
            <w:shd w:val="clear" w:color="auto" w:fill="EEECE1"/>
          </w:tcPr>
          <w:p w14:paraId="552B178B" w14:textId="77777777" w:rsidR="00133594" w:rsidRPr="00F52A77" w:rsidRDefault="00133594" w:rsidP="00F62005">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71330237" w14:textId="77777777" w:rsidR="00133594" w:rsidRPr="00F52A77" w:rsidRDefault="00133594" w:rsidP="00F62005">
            <w:pPr>
              <w:rPr>
                <w:rFonts w:asciiTheme="majorHAnsi" w:hAnsiTheme="majorHAnsi" w:cstheme="majorHAnsi"/>
                <w:b/>
                <w:bCs/>
                <w:szCs w:val="22"/>
              </w:rPr>
            </w:pPr>
            <w:r w:rsidRPr="00F52A77">
              <w:rPr>
                <w:b/>
                <w:bCs/>
              </w:rPr>
              <w:t>Specifications/Comments (e.g., if payments were made to you or to your institution)</w:t>
            </w:r>
          </w:p>
        </w:tc>
      </w:tr>
      <w:tr w:rsidR="00133594" w:rsidRPr="00D01AAF" w14:paraId="6C0AB6E3" w14:textId="77777777" w:rsidTr="00F62005">
        <w:trPr>
          <w:trHeight w:val="269"/>
        </w:trPr>
        <w:tc>
          <w:tcPr>
            <w:tcW w:w="5000" w:type="pct"/>
            <w:gridSpan w:val="5"/>
            <w:shd w:val="clear" w:color="auto" w:fill="000000" w:themeFill="text1"/>
            <w:vAlign w:val="center"/>
          </w:tcPr>
          <w:p w14:paraId="1DD413DD" w14:textId="77777777" w:rsidR="00133594" w:rsidRPr="00F52A77" w:rsidRDefault="00133594" w:rsidP="00F62005">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133594" w:rsidRPr="00D01AAF" w14:paraId="6EDB390B" w14:textId="77777777" w:rsidTr="00F62005">
        <w:trPr>
          <w:trHeight w:val="269"/>
        </w:trPr>
        <w:tc>
          <w:tcPr>
            <w:tcW w:w="164" w:type="pct"/>
            <w:shd w:val="clear" w:color="auto" w:fill="auto"/>
          </w:tcPr>
          <w:p w14:paraId="721705BE" w14:textId="77777777" w:rsidR="00133594" w:rsidRPr="00D01AAF" w:rsidRDefault="00133594" w:rsidP="00F62005">
            <w:pPr>
              <w:rPr>
                <w:rFonts w:asciiTheme="majorHAnsi" w:hAnsiTheme="majorHAnsi" w:cstheme="majorHAnsi"/>
                <w:b/>
                <w:bCs/>
                <w:szCs w:val="22"/>
              </w:rPr>
            </w:pPr>
            <w:r w:rsidRPr="00D01AAF">
              <w:rPr>
                <w:rFonts w:asciiTheme="majorHAnsi" w:hAnsiTheme="majorHAnsi" w:cstheme="majorHAnsi"/>
                <w:b/>
                <w:bCs/>
                <w:szCs w:val="22"/>
              </w:rPr>
              <w:lastRenderedPageBreak/>
              <w:t>1</w:t>
            </w:r>
          </w:p>
        </w:tc>
        <w:tc>
          <w:tcPr>
            <w:tcW w:w="785" w:type="pct"/>
            <w:gridSpan w:val="2"/>
            <w:shd w:val="clear" w:color="auto" w:fill="auto"/>
          </w:tcPr>
          <w:p w14:paraId="78443DC9" w14:textId="77777777" w:rsidR="00133594" w:rsidRPr="00D01AAF" w:rsidRDefault="00133594" w:rsidP="00F62005">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6D033A48" w14:textId="77777777" w:rsidR="00133594" w:rsidRPr="00D01AAF" w:rsidRDefault="00133594" w:rsidP="00F62005">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133594" w14:paraId="437C30C3" w14:textId="77777777" w:rsidTr="00F62005">
              <w:permStart w:id="734952827" w:edGrp="everyone" w:displacedByCustomXml="next"/>
              <w:sdt>
                <w:sdtPr>
                  <w:rPr>
                    <w:rFonts w:asciiTheme="majorHAnsi" w:hAnsiTheme="majorHAnsi" w:cstheme="majorHAnsi"/>
                    <w:szCs w:val="22"/>
                  </w:rPr>
                  <w:id w:val="375124314"/>
                  <w14:checkbox>
                    <w14:checked w14:val="1"/>
                    <w14:checkedState w14:val="2612" w14:font="MS Gothic"/>
                    <w14:uncheckedState w14:val="2610" w14:font="MS Gothic"/>
                  </w14:checkbox>
                </w:sdtPr>
                <w:sdtContent>
                  <w:tc>
                    <w:tcPr>
                      <w:tcW w:w="426" w:type="dxa"/>
                    </w:tcPr>
                    <w:p w14:paraId="2FDFDC82" w14:textId="77777777" w:rsidR="00133594" w:rsidRDefault="00133594" w:rsidP="00F62005">
                      <w:pPr>
                        <w:rPr>
                          <w:rFonts w:asciiTheme="majorHAnsi" w:hAnsiTheme="majorHAnsi" w:cstheme="majorHAnsi"/>
                          <w:b/>
                          <w:bCs/>
                          <w:szCs w:val="22"/>
                        </w:rPr>
                      </w:pPr>
                      <w:r>
                        <w:rPr>
                          <w:rFonts w:ascii="MS Gothic" w:eastAsia="MS Gothic" w:hAnsi="MS Gothic" w:cstheme="majorHAnsi" w:hint="eastAsia"/>
                          <w:szCs w:val="22"/>
                        </w:rPr>
                        <w:t>☒</w:t>
                      </w:r>
                    </w:p>
                  </w:tc>
                </w:sdtContent>
              </w:sdt>
              <w:permEnd w:id="734952827" w:displacedByCustomXml="prev"/>
              <w:tc>
                <w:tcPr>
                  <w:tcW w:w="8072" w:type="dxa"/>
                </w:tcPr>
                <w:p w14:paraId="3A1B46E9" w14:textId="77777777" w:rsidR="00133594" w:rsidRDefault="00133594" w:rsidP="00F62005">
                  <w:pPr>
                    <w:rPr>
                      <w:rFonts w:asciiTheme="majorHAnsi" w:hAnsiTheme="majorHAnsi" w:cstheme="majorHAnsi"/>
                      <w:b/>
                      <w:bCs/>
                      <w:szCs w:val="22"/>
                    </w:rPr>
                  </w:pPr>
                  <w:r>
                    <w:rPr>
                      <w:rFonts w:asciiTheme="majorHAnsi" w:hAnsiTheme="majorHAnsi" w:cstheme="majorHAnsi"/>
                      <w:b/>
                      <w:bCs/>
                      <w:szCs w:val="22"/>
                    </w:rPr>
                    <w:t>None</w:t>
                  </w:r>
                </w:p>
              </w:tc>
            </w:tr>
          </w:tbl>
          <w:p w14:paraId="0E6773B2" w14:textId="77777777" w:rsidR="00133594" w:rsidRDefault="00133594" w:rsidP="00F62005">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133594" w14:paraId="46161072" w14:textId="77777777" w:rsidTr="00F62005">
              <w:tc>
                <w:tcPr>
                  <w:tcW w:w="4296" w:type="dxa"/>
                </w:tcPr>
                <w:p w14:paraId="31CE38C0" w14:textId="77777777" w:rsidR="00133594" w:rsidRPr="00B406C2" w:rsidRDefault="00133594" w:rsidP="00F62005">
                  <w:pPr>
                    <w:rPr>
                      <w:rFonts w:asciiTheme="majorHAnsi" w:hAnsiTheme="majorHAnsi" w:cstheme="majorHAnsi"/>
                      <w:szCs w:val="22"/>
                    </w:rPr>
                  </w:pPr>
                  <w:permStart w:id="1329613580" w:edGrp="everyone"/>
                </w:p>
              </w:tc>
              <w:tc>
                <w:tcPr>
                  <w:tcW w:w="4202" w:type="dxa"/>
                </w:tcPr>
                <w:p w14:paraId="4F63E35C" w14:textId="77777777" w:rsidR="00133594" w:rsidRPr="00B406C2" w:rsidRDefault="00133594" w:rsidP="00F62005">
                  <w:pPr>
                    <w:rPr>
                      <w:rFonts w:asciiTheme="majorHAnsi" w:hAnsiTheme="majorHAnsi" w:cstheme="majorHAnsi"/>
                      <w:szCs w:val="22"/>
                    </w:rPr>
                  </w:pPr>
                </w:p>
              </w:tc>
            </w:tr>
            <w:tr w:rsidR="00133594" w14:paraId="124C0C59" w14:textId="77777777" w:rsidTr="00F62005">
              <w:tc>
                <w:tcPr>
                  <w:tcW w:w="4296" w:type="dxa"/>
                </w:tcPr>
                <w:p w14:paraId="5781BEF4" w14:textId="77777777" w:rsidR="00133594" w:rsidRPr="00B406C2" w:rsidRDefault="00133594" w:rsidP="00F62005">
                  <w:pPr>
                    <w:rPr>
                      <w:rFonts w:asciiTheme="majorHAnsi" w:hAnsiTheme="majorHAnsi" w:cstheme="majorHAnsi"/>
                      <w:szCs w:val="22"/>
                    </w:rPr>
                  </w:pPr>
                </w:p>
              </w:tc>
              <w:tc>
                <w:tcPr>
                  <w:tcW w:w="4202" w:type="dxa"/>
                </w:tcPr>
                <w:p w14:paraId="278772CE" w14:textId="77777777" w:rsidR="00133594" w:rsidRPr="00B406C2" w:rsidRDefault="00133594" w:rsidP="00F62005">
                  <w:pPr>
                    <w:rPr>
                      <w:rFonts w:asciiTheme="majorHAnsi" w:hAnsiTheme="majorHAnsi" w:cstheme="majorHAnsi"/>
                      <w:szCs w:val="22"/>
                    </w:rPr>
                  </w:pPr>
                </w:p>
              </w:tc>
            </w:tr>
            <w:tr w:rsidR="00133594" w14:paraId="0682B48F" w14:textId="77777777" w:rsidTr="00F62005">
              <w:tc>
                <w:tcPr>
                  <w:tcW w:w="4296" w:type="dxa"/>
                </w:tcPr>
                <w:p w14:paraId="0A827F10" w14:textId="77777777" w:rsidR="00133594" w:rsidRPr="00B406C2" w:rsidRDefault="00133594" w:rsidP="00F62005">
                  <w:pPr>
                    <w:rPr>
                      <w:rFonts w:asciiTheme="majorHAnsi" w:hAnsiTheme="majorHAnsi" w:cstheme="majorHAnsi"/>
                      <w:szCs w:val="22"/>
                    </w:rPr>
                  </w:pPr>
                </w:p>
              </w:tc>
              <w:tc>
                <w:tcPr>
                  <w:tcW w:w="4202" w:type="dxa"/>
                </w:tcPr>
                <w:p w14:paraId="4B513C4A" w14:textId="77777777" w:rsidR="00133594" w:rsidRPr="00B406C2" w:rsidRDefault="00133594" w:rsidP="00F62005">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329613580"/>
          </w:tbl>
          <w:p w14:paraId="5F5584F9" w14:textId="77777777" w:rsidR="00133594" w:rsidRPr="00D01AAF" w:rsidRDefault="00133594" w:rsidP="00F62005">
            <w:pPr>
              <w:rPr>
                <w:rFonts w:asciiTheme="majorHAnsi" w:hAnsiTheme="majorHAnsi" w:cstheme="majorHAnsi"/>
                <w:b/>
                <w:bCs/>
                <w:szCs w:val="22"/>
              </w:rPr>
            </w:pPr>
          </w:p>
        </w:tc>
      </w:tr>
      <w:tr w:rsidR="00133594" w14:paraId="04231D97" w14:textId="77777777" w:rsidTr="00F62005">
        <w:tc>
          <w:tcPr>
            <w:tcW w:w="5000" w:type="pct"/>
            <w:gridSpan w:val="5"/>
            <w:shd w:val="clear" w:color="auto" w:fill="000000" w:themeFill="text1"/>
            <w:vAlign w:val="center"/>
          </w:tcPr>
          <w:p w14:paraId="6B284D1C" w14:textId="77777777" w:rsidR="00133594" w:rsidRDefault="00133594" w:rsidP="00F62005">
            <w:pPr>
              <w:jc w:val="center"/>
            </w:pPr>
            <w:r w:rsidRPr="004B25E6">
              <w:rPr>
                <w:rFonts w:asciiTheme="majorHAnsi" w:hAnsiTheme="majorHAnsi" w:cstheme="majorHAnsi"/>
                <w:b/>
                <w:bCs/>
                <w:color w:val="FFFFFF" w:themeColor="background1"/>
                <w:szCs w:val="22"/>
              </w:rPr>
              <w:t>Time frame: past 36 months</w:t>
            </w:r>
          </w:p>
        </w:tc>
      </w:tr>
      <w:tr w:rsidR="00133594" w14:paraId="75BC2759" w14:textId="77777777" w:rsidTr="00F62005">
        <w:trPr>
          <w:trHeight w:val="1493"/>
        </w:trPr>
        <w:tc>
          <w:tcPr>
            <w:tcW w:w="203" w:type="pct"/>
            <w:gridSpan w:val="2"/>
          </w:tcPr>
          <w:p w14:paraId="5232EB6B" w14:textId="77777777" w:rsidR="00133594" w:rsidRPr="002E51B0" w:rsidRDefault="00133594" w:rsidP="00F62005">
            <w:pPr>
              <w:rPr>
                <w:b/>
                <w:bCs/>
              </w:rPr>
            </w:pPr>
            <w:r w:rsidRPr="002E51B0">
              <w:rPr>
                <w:b/>
                <w:bCs/>
              </w:rPr>
              <w:t>2</w:t>
            </w:r>
          </w:p>
        </w:tc>
        <w:tc>
          <w:tcPr>
            <w:tcW w:w="746" w:type="pct"/>
            <w:tcBorders>
              <w:right w:val="single" w:sz="4" w:space="0" w:color="auto"/>
            </w:tcBorders>
          </w:tcPr>
          <w:p w14:paraId="067E3F3E" w14:textId="77777777" w:rsidR="00133594" w:rsidRDefault="00133594" w:rsidP="00F62005">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oKlavuzu"/>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133594" w14:paraId="5E265D76" w14:textId="77777777" w:rsidTr="00F62005">
              <w:permStart w:id="269555199" w:edGrp="everyone" w:displacedByCustomXml="next"/>
              <w:sdt>
                <w:sdtPr>
                  <w:id w:val="2014487291"/>
                  <w14:checkbox>
                    <w14:checked w14:val="1"/>
                    <w14:checkedState w14:val="2612" w14:font="MS Gothic"/>
                    <w14:uncheckedState w14:val="2610" w14:font="MS Gothic"/>
                  </w14:checkbox>
                </w:sdtPr>
                <w:sdtContent>
                  <w:tc>
                    <w:tcPr>
                      <w:tcW w:w="431" w:type="dxa"/>
                    </w:tcPr>
                    <w:p w14:paraId="344CD90F" w14:textId="77777777" w:rsidR="00133594" w:rsidRDefault="00133594" w:rsidP="00F62005">
                      <w:r>
                        <w:rPr>
                          <w:rFonts w:ascii="MS Gothic" w:eastAsia="MS Gothic" w:hAnsi="MS Gothic" w:hint="eastAsia"/>
                        </w:rPr>
                        <w:t>☒</w:t>
                      </w:r>
                    </w:p>
                  </w:tc>
                </w:sdtContent>
              </w:sdt>
              <w:permEnd w:id="269555199" w:displacedByCustomXml="prev"/>
              <w:tc>
                <w:tcPr>
                  <w:tcW w:w="7917" w:type="dxa"/>
                </w:tcPr>
                <w:p w14:paraId="032FDC62" w14:textId="77777777" w:rsidR="00133594" w:rsidRPr="00045C5A" w:rsidRDefault="00133594" w:rsidP="00F62005">
                  <w:pPr>
                    <w:rPr>
                      <w:b/>
                      <w:bCs/>
                    </w:rPr>
                  </w:pPr>
                  <w:r w:rsidRPr="00045C5A">
                    <w:rPr>
                      <w:b/>
                      <w:bCs/>
                    </w:rPr>
                    <w:t>None</w:t>
                  </w:r>
                </w:p>
              </w:tc>
            </w:tr>
          </w:tbl>
          <w:p w14:paraId="00DC6B1D" w14:textId="77777777" w:rsidR="00133594" w:rsidRDefault="00133594" w:rsidP="00F62005"/>
          <w:tbl>
            <w:tblPr>
              <w:tblStyle w:val="TabloKlavuzu"/>
              <w:tblW w:w="8348" w:type="dxa"/>
              <w:tblLayout w:type="fixed"/>
              <w:tblLook w:val="04A0" w:firstRow="1" w:lastRow="0" w:firstColumn="1" w:lastColumn="0" w:noHBand="0" w:noVBand="1"/>
            </w:tblPr>
            <w:tblGrid>
              <w:gridCol w:w="4298"/>
              <w:gridCol w:w="4050"/>
            </w:tblGrid>
            <w:tr w:rsidR="00133594" w14:paraId="6AFE78CE" w14:textId="77777777" w:rsidTr="00F62005">
              <w:tc>
                <w:tcPr>
                  <w:tcW w:w="4298" w:type="dxa"/>
                </w:tcPr>
                <w:p w14:paraId="2305E997" w14:textId="77777777" w:rsidR="00133594" w:rsidRPr="00B406C2" w:rsidRDefault="00133594" w:rsidP="00F62005">
                  <w:permStart w:id="1881478471" w:edGrp="everyone"/>
                </w:p>
              </w:tc>
              <w:tc>
                <w:tcPr>
                  <w:tcW w:w="4050" w:type="dxa"/>
                </w:tcPr>
                <w:p w14:paraId="34DF0639" w14:textId="77777777" w:rsidR="00133594" w:rsidRPr="00B406C2" w:rsidRDefault="00133594" w:rsidP="00F62005"/>
              </w:tc>
            </w:tr>
            <w:tr w:rsidR="00133594" w14:paraId="7C262A7D" w14:textId="77777777" w:rsidTr="00F62005">
              <w:tc>
                <w:tcPr>
                  <w:tcW w:w="4298" w:type="dxa"/>
                </w:tcPr>
                <w:p w14:paraId="3F6D72F4" w14:textId="77777777" w:rsidR="00133594" w:rsidRPr="00B406C2" w:rsidRDefault="00133594" w:rsidP="00F62005"/>
              </w:tc>
              <w:tc>
                <w:tcPr>
                  <w:tcW w:w="4050" w:type="dxa"/>
                </w:tcPr>
                <w:p w14:paraId="64DFE377" w14:textId="77777777" w:rsidR="00133594" w:rsidRPr="00B406C2" w:rsidRDefault="00133594" w:rsidP="00F62005"/>
              </w:tc>
            </w:tr>
            <w:tr w:rsidR="00133594" w14:paraId="0C1965CA" w14:textId="77777777" w:rsidTr="00F62005">
              <w:tc>
                <w:tcPr>
                  <w:tcW w:w="4298" w:type="dxa"/>
                </w:tcPr>
                <w:p w14:paraId="5F38EA94" w14:textId="77777777" w:rsidR="00133594" w:rsidRPr="00B406C2" w:rsidRDefault="00133594" w:rsidP="00F62005"/>
              </w:tc>
              <w:tc>
                <w:tcPr>
                  <w:tcW w:w="4050" w:type="dxa"/>
                </w:tcPr>
                <w:p w14:paraId="258C22A2" w14:textId="77777777" w:rsidR="00133594" w:rsidRPr="00B406C2" w:rsidRDefault="00133594" w:rsidP="00F62005"/>
              </w:tc>
            </w:tr>
            <w:permEnd w:id="1881478471"/>
          </w:tbl>
          <w:p w14:paraId="4562AE0E" w14:textId="77777777" w:rsidR="00133594" w:rsidRDefault="00133594" w:rsidP="00F62005"/>
        </w:tc>
      </w:tr>
      <w:tr w:rsidR="00133594" w14:paraId="51253423" w14:textId="77777777" w:rsidTr="00F62005">
        <w:trPr>
          <w:trHeight w:val="1677"/>
        </w:trPr>
        <w:tc>
          <w:tcPr>
            <w:tcW w:w="203" w:type="pct"/>
            <w:gridSpan w:val="2"/>
            <w:shd w:val="clear" w:color="auto" w:fill="EEECE1"/>
          </w:tcPr>
          <w:p w14:paraId="4E3E807C" w14:textId="77777777" w:rsidR="00133594" w:rsidRPr="002E51B0" w:rsidRDefault="00133594" w:rsidP="00F62005">
            <w:pPr>
              <w:rPr>
                <w:b/>
                <w:bCs/>
              </w:rPr>
            </w:pPr>
            <w:r w:rsidRPr="002E51B0">
              <w:rPr>
                <w:b/>
                <w:bCs/>
              </w:rPr>
              <w:t>3</w:t>
            </w:r>
          </w:p>
        </w:tc>
        <w:tc>
          <w:tcPr>
            <w:tcW w:w="746" w:type="pct"/>
            <w:tcBorders>
              <w:right w:val="single" w:sz="4" w:space="0" w:color="auto"/>
            </w:tcBorders>
            <w:shd w:val="clear" w:color="auto" w:fill="EEECE1"/>
          </w:tcPr>
          <w:p w14:paraId="4ED3F854" w14:textId="77777777" w:rsidR="00133594" w:rsidRDefault="00133594" w:rsidP="00F62005">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33594" w14:paraId="1B9AB796" w14:textId="77777777" w:rsidTr="00F62005">
              <w:sdt>
                <w:sdtPr>
                  <w:id w:val="-587613767"/>
                  <w14:checkbox>
                    <w14:checked w14:val="1"/>
                    <w14:checkedState w14:val="2612" w14:font="MS Gothic"/>
                    <w14:uncheckedState w14:val="2610" w14:font="MS Gothic"/>
                  </w14:checkbox>
                </w:sdtPr>
                <w:sdtContent>
                  <w:tc>
                    <w:tcPr>
                      <w:tcW w:w="426" w:type="dxa"/>
                    </w:tcPr>
                    <w:p w14:paraId="34EA7BD8" w14:textId="77777777" w:rsidR="00133594" w:rsidRDefault="00133594" w:rsidP="00F62005">
                      <w:r>
                        <w:rPr>
                          <w:rFonts w:ascii="MS Gothic" w:eastAsia="MS Gothic" w:hAnsi="MS Gothic" w:hint="eastAsia"/>
                        </w:rPr>
                        <w:t>☒</w:t>
                      </w:r>
                    </w:p>
                  </w:tc>
                </w:sdtContent>
              </w:sdt>
              <w:tc>
                <w:tcPr>
                  <w:tcW w:w="8100" w:type="dxa"/>
                </w:tcPr>
                <w:p w14:paraId="229DD254" w14:textId="77777777" w:rsidR="00133594" w:rsidRPr="00045C5A" w:rsidRDefault="00133594" w:rsidP="00F62005">
                  <w:pPr>
                    <w:rPr>
                      <w:b/>
                      <w:bCs/>
                    </w:rPr>
                  </w:pPr>
                  <w:r w:rsidRPr="00045C5A">
                    <w:rPr>
                      <w:b/>
                      <w:bCs/>
                    </w:rPr>
                    <w:t>None</w:t>
                  </w:r>
                </w:p>
              </w:tc>
            </w:tr>
          </w:tbl>
          <w:p w14:paraId="1981AB85" w14:textId="77777777" w:rsidR="00133594" w:rsidRDefault="00133594" w:rsidP="00F62005"/>
          <w:tbl>
            <w:tblPr>
              <w:tblStyle w:val="TabloKlavuzu"/>
              <w:tblW w:w="0" w:type="auto"/>
              <w:tblLayout w:type="fixed"/>
              <w:tblLook w:val="04A0" w:firstRow="1" w:lastRow="0" w:firstColumn="1" w:lastColumn="0" w:noHBand="0" w:noVBand="1"/>
            </w:tblPr>
            <w:tblGrid>
              <w:gridCol w:w="4296"/>
              <w:gridCol w:w="4230"/>
            </w:tblGrid>
            <w:tr w:rsidR="00133594" w14:paraId="7641EF56" w14:textId="77777777" w:rsidTr="00F62005">
              <w:tc>
                <w:tcPr>
                  <w:tcW w:w="4296" w:type="dxa"/>
                </w:tcPr>
                <w:p w14:paraId="1E9DBF5F" w14:textId="77777777" w:rsidR="00133594" w:rsidRDefault="00133594" w:rsidP="00F62005">
                  <w:permStart w:id="173344834" w:edGrp="everyone"/>
                </w:p>
              </w:tc>
              <w:tc>
                <w:tcPr>
                  <w:tcW w:w="4230" w:type="dxa"/>
                </w:tcPr>
                <w:p w14:paraId="24C35FE1" w14:textId="77777777" w:rsidR="00133594" w:rsidRDefault="00133594" w:rsidP="00F62005"/>
              </w:tc>
            </w:tr>
            <w:tr w:rsidR="00133594" w14:paraId="44626D96" w14:textId="77777777" w:rsidTr="00F62005">
              <w:tc>
                <w:tcPr>
                  <w:tcW w:w="4296" w:type="dxa"/>
                </w:tcPr>
                <w:p w14:paraId="5A87A3B6" w14:textId="77777777" w:rsidR="00133594" w:rsidRDefault="00133594" w:rsidP="00F62005"/>
              </w:tc>
              <w:tc>
                <w:tcPr>
                  <w:tcW w:w="4230" w:type="dxa"/>
                </w:tcPr>
                <w:p w14:paraId="20A0657F" w14:textId="77777777" w:rsidR="00133594" w:rsidRDefault="00133594" w:rsidP="00F62005"/>
              </w:tc>
            </w:tr>
            <w:tr w:rsidR="00133594" w14:paraId="1D3B154E" w14:textId="77777777" w:rsidTr="00F62005">
              <w:tc>
                <w:tcPr>
                  <w:tcW w:w="4296" w:type="dxa"/>
                </w:tcPr>
                <w:p w14:paraId="0F12F307" w14:textId="77777777" w:rsidR="00133594" w:rsidRDefault="00133594" w:rsidP="00F62005"/>
              </w:tc>
              <w:tc>
                <w:tcPr>
                  <w:tcW w:w="4230" w:type="dxa"/>
                </w:tcPr>
                <w:p w14:paraId="65021DB8" w14:textId="77777777" w:rsidR="00133594" w:rsidRDefault="00133594" w:rsidP="00F62005"/>
              </w:tc>
            </w:tr>
            <w:permEnd w:id="173344834"/>
          </w:tbl>
          <w:p w14:paraId="7EAD15AB" w14:textId="77777777" w:rsidR="00133594" w:rsidRDefault="00133594" w:rsidP="00F62005"/>
        </w:tc>
      </w:tr>
      <w:tr w:rsidR="00133594" w14:paraId="68D3B8DF" w14:textId="77777777" w:rsidTr="00F62005">
        <w:trPr>
          <w:trHeight w:val="1497"/>
        </w:trPr>
        <w:tc>
          <w:tcPr>
            <w:tcW w:w="203" w:type="pct"/>
            <w:gridSpan w:val="2"/>
          </w:tcPr>
          <w:p w14:paraId="1B4DF5AA" w14:textId="77777777" w:rsidR="00133594" w:rsidRPr="002E51B0" w:rsidRDefault="00133594" w:rsidP="00F62005">
            <w:pPr>
              <w:rPr>
                <w:b/>
                <w:bCs/>
              </w:rPr>
            </w:pPr>
            <w:r w:rsidRPr="002E51B0">
              <w:rPr>
                <w:b/>
                <w:bCs/>
              </w:rPr>
              <w:t>4</w:t>
            </w:r>
          </w:p>
        </w:tc>
        <w:tc>
          <w:tcPr>
            <w:tcW w:w="746" w:type="pct"/>
            <w:tcBorders>
              <w:right w:val="single" w:sz="4" w:space="0" w:color="auto"/>
            </w:tcBorders>
          </w:tcPr>
          <w:p w14:paraId="18D63129" w14:textId="77777777" w:rsidR="00133594" w:rsidRDefault="00133594" w:rsidP="00F62005">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133594" w14:paraId="128F3AAF" w14:textId="77777777" w:rsidTr="00F62005">
              <w:sdt>
                <w:sdtPr>
                  <w:id w:val="1460617445"/>
                  <w14:checkbox>
                    <w14:checked w14:val="1"/>
                    <w14:checkedState w14:val="2612" w14:font="MS Gothic"/>
                    <w14:uncheckedState w14:val="2610" w14:font="MS Gothic"/>
                  </w14:checkbox>
                </w:sdtPr>
                <w:sdtContent>
                  <w:tc>
                    <w:tcPr>
                      <w:tcW w:w="521" w:type="dxa"/>
                    </w:tcPr>
                    <w:p w14:paraId="6C28A06C" w14:textId="77777777" w:rsidR="00133594" w:rsidRDefault="00133594" w:rsidP="00F62005">
                      <w:r>
                        <w:rPr>
                          <w:rFonts w:ascii="MS Gothic" w:eastAsia="MS Gothic" w:hAnsi="MS Gothic" w:hint="eastAsia"/>
                        </w:rPr>
                        <w:t>☒</w:t>
                      </w:r>
                    </w:p>
                  </w:tc>
                </w:sdtContent>
              </w:sdt>
              <w:tc>
                <w:tcPr>
                  <w:tcW w:w="8005" w:type="dxa"/>
                </w:tcPr>
                <w:p w14:paraId="6D9F47B7" w14:textId="77777777" w:rsidR="00133594" w:rsidRDefault="00133594" w:rsidP="00F62005">
                  <w:r w:rsidRPr="00045C5A">
                    <w:rPr>
                      <w:b/>
                      <w:bCs/>
                    </w:rPr>
                    <w:t>None</w:t>
                  </w:r>
                </w:p>
              </w:tc>
            </w:tr>
          </w:tbl>
          <w:p w14:paraId="1BCB0127" w14:textId="77777777" w:rsidR="00133594" w:rsidRDefault="00133594" w:rsidP="00F62005"/>
          <w:tbl>
            <w:tblPr>
              <w:tblStyle w:val="TabloKlavuzu"/>
              <w:tblW w:w="0" w:type="auto"/>
              <w:tblLayout w:type="fixed"/>
              <w:tblLook w:val="04A0" w:firstRow="1" w:lastRow="0" w:firstColumn="1" w:lastColumn="0" w:noHBand="0" w:noVBand="1"/>
            </w:tblPr>
            <w:tblGrid>
              <w:gridCol w:w="4298"/>
              <w:gridCol w:w="4228"/>
            </w:tblGrid>
            <w:tr w:rsidR="00133594" w14:paraId="28762489" w14:textId="77777777" w:rsidTr="00F62005">
              <w:tc>
                <w:tcPr>
                  <w:tcW w:w="4298" w:type="dxa"/>
                </w:tcPr>
                <w:p w14:paraId="55F7E3C6" w14:textId="77777777" w:rsidR="00133594" w:rsidRDefault="00133594" w:rsidP="00F62005">
                  <w:permStart w:id="1046379916" w:edGrp="everyone"/>
                </w:p>
              </w:tc>
              <w:tc>
                <w:tcPr>
                  <w:tcW w:w="4228" w:type="dxa"/>
                </w:tcPr>
                <w:p w14:paraId="21E9FC06" w14:textId="77777777" w:rsidR="00133594" w:rsidRDefault="00133594" w:rsidP="00F62005"/>
              </w:tc>
            </w:tr>
            <w:tr w:rsidR="00133594" w14:paraId="25E684D8" w14:textId="77777777" w:rsidTr="00F62005">
              <w:tc>
                <w:tcPr>
                  <w:tcW w:w="4298" w:type="dxa"/>
                </w:tcPr>
                <w:p w14:paraId="576451A4" w14:textId="77777777" w:rsidR="00133594" w:rsidRDefault="00133594" w:rsidP="00F62005"/>
              </w:tc>
              <w:tc>
                <w:tcPr>
                  <w:tcW w:w="4228" w:type="dxa"/>
                </w:tcPr>
                <w:p w14:paraId="3E9CF16C" w14:textId="77777777" w:rsidR="00133594" w:rsidRDefault="00133594" w:rsidP="00F62005"/>
              </w:tc>
            </w:tr>
            <w:tr w:rsidR="00133594" w14:paraId="5805F355" w14:textId="77777777" w:rsidTr="00F62005">
              <w:tc>
                <w:tcPr>
                  <w:tcW w:w="4298" w:type="dxa"/>
                </w:tcPr>
                <w:p w14:paraId="17830652" w14:textId="77777777" w:rsidR="00133594" w:rsidRDefault="00133594" w:rsidP="00F62005"/>
              </w:tc>
              <w:tc>
                <w:tcPr>
                  <w:tcW w:w="4228" w:type="dxa"/>
                </w:tcPr>
                <w:p w14:paraId="189645F1" w14:textId="77777777" w:rsidR="00133594" w:rsidRDefault="00133594" w:rsidP="00F62005"/>
              </w:tc>
            </w:tr>
            <w:tr w:rsidR="00133594" w14:paraId="40817C94" w14:textId="77777777" w:rsidTr="00F62005">
              <w:tc>
                <w:tcPr>
                  <w:tcW w:w="4298" w:type="dxa"/>
                </w:tcPr>
                <w:p w14:paraId="7754FA56" w14:textId="77777777" w:rsidR="00133594" w:rsidRDefault="00133594" w:rsidP="00F62005"/>
              </w:tc>
              <w:tc>
                <w:tcPr>
                  <w:tcW w:w="4228" w:type="dxa"/>
                </w:tcPr>
                <w:p w14:paraId="1214BC1E" w14:textId="77777777" w:rsidR="00133594" w:rsidRDefault="00133594" w:rsidP="00F62005"/>
              </w:tc>
            </w:tr>
            <w:permEnd w:id="1046379916"/>
          </w:tbl>
          <w:p w14:paraId="4294FDA7" w14:textId="77777777" w:rsidR="00133594" w:rsidRDefault="00133594" w:rsidP="00F62005"/>
        </w:tc>
      </w:tr>
      <w:tr w:rsidR="00133594" w14:paraId="1E89C353" w14:textId="77777777" w:rsidTr="00F62005">
        <w:tc>
          <w:tcPr>
            <w:tcW w:w="203" w:type="pct"/>
            <w:gridSpan w:val="2"/>
          </w:tcPr>
          <w:p w14:paraId="1D682E9C" w14:textId="77777777" w:rsidR="00133594" w:rsidRPr="002E51B0" w:rsidRDefault="00133594" w:rsidP="00F62005">
            <w:pPr>
              <w:rPr>
                <w:b/>
                <w:bCs/>
              </w:rPr>
            </w:pPr>
            <w:r w:rsidRPr="002E51B0">
              <w:rPr>
                <w:b/>
                <w:bCs/>
              </w:rPr>
              <w:t>5</w:t>
            </w:r>
          </w:p>
        </w:tc>
        <w:tc>
          <w:tcPr>
            <w:tcW w:w="746" w:type="pct"/>
            <w:tcBorders>
              <w:right w:val="single" w:sz="4" w:space="0" w:color="auto"/>
            </w:tcBorders>
            <w:shd w:val="clear" w:color="auto" w:fill="EEECE1"/>
          </w:tcPr>
          <w:p w14:paraId="40D0EA38" w14:textId="77777777" w:rsidR="00133594" w:rsidRDefault="00133594" w:rsidP="00F62005">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oKlavuzu"/>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33594" w14:paraId="2116F521" w14:textId="77777777" w:rsidTr="00F62005">
              <w:sdt>
                <w:sdtPr>
                  <w:id w:val="-681430051"/>
                  <w14:checkbox>
                    <w14:checked w14:val="1"/>
                    <w14:checkedState w14:val="2612" w14:font="MS Gothic"/>
                    <w14:uncheckedState w14:val="2610" w14:font="MS Gothic"/>
                  </w14:checkbox>
                </w:sdtPr>
                <w:sdtContent>
                  <w:tc>
                    <w:tcPr>
                      <w:tcW w:w="426" w:type="dxa"/>
                    </w:tcPr>
                    <w:p w14:paraId="29B62E20" w14:textId="77777777" w:rsidR="00133594" w:rsidRDefault="00133594" w:rsidP="00F62005">
                      <w:r>
                        <w:rPr>
                          <w:rFonts w:ascii="MS Gothic" w:eastAsia="MS Gothic" w:hAnsi="MS Gothic" w:hint="eastAsia"/>
                        </w:rPr>
                        <w:t>☒</w:t>
                      </w:r>
                    </w:p>
                  </w:tc>
                </w:sdtContent>
              </w:sdt>
              <w:tc>
                <w:tcPr>
                  <w:tcW w:w="8100" w:type="dxa"/>
                </w:tcPr>
                <w:p w14:paraId="4D145BEA" w14:textId="77777777" w:rsidR="00133594" w:rsidRPr="00045C5A" w:rsidRDefault="00133594" w:rsidP="00F62005">
                  <w:pPr>
                    <w:rPr>
                      <w:b/>
                      <w:bCs/>
                    </w:rPr>
                  </w:pPr>
                  <w:r w:rsidRPr="00045C5A">
                    <w:rPr>
                      <w:b/>
                      <w:bCs/>
                    </w:rPr>
                    <w:t>None</w:t>
                  </w:r>
                </w:p>
              </w:tc>
            </w:tr>
          </w:tbl>
          <w:p w14:paraId="08C6B3A8" w14:textId="77777777" w:rsidR="00133594" w:rsidRDefault="00133594" w:rsidP="00F62005"/>
          <w:tbl>
            <w:tblPr>
              <w:tblStyle w:val="TabloKlavuzu"/>
              <w:tblW w:w="8526" w:type="dxa"/>
              <w:tblLayout w:type="fixed"/>
              <w:tblLook w:val="04A0" w:firstRow="1" w:lastRow="0" w:firstColumn="1" w:lastColumn="0" w:noHBand="0" w:noVBand="1"/>
            </w:tblPr>
            <w:tblGrid>
              <w:gridCol w:w="4298"/>
              <w:gridCol w:w="4228"/>
            </w:tblGrid>
            <w:tr w:rsidR="00133594" w14:paraId="40A7979D" w14:textId="77777777" w:rsidTr="00F62005">
              <w:tc>
                <w:tcPr>
                  <w:tcW w:w="4298" w:type="dxa"/>
                </w:tcPr>
                <w:p w14:paraId="49E6DE24" w14:textId="77777777" w:rsidR="00133594" w:rsidRDefault="00133594" w:rsidP="00F62005">
                  <w:permStart w:id="175200315" w:edGrp="everyone"/>
                </w:p>
              </w:tc>
              <w:tc>
                <w:tcPr>
                  <w:tcW w:w="4228" w:type="dxa"/>
                </w:tcPr>
                <w:p w14:paraId="38E4E811" w14:textId="77777777" w:rsidR="00133594" w:rsidRDefault="00133594" w:rsidP="00F62005"/>
              </w:tc>
            </w:tr>
            <w:tr w:rsidR="00133594" w14:paraId="5C911533" w14:textId="77777777" w:rsidTr="00F62005">
              <w:tc>
                <w:tcPr>
                  <w:tcW w:w="4298" w:type="dxa"/>
                </w:tcPr>
                <w:p w14:paraId="787027CA" w14:textId="77777777" w:rsidR="00133594" w:rsidRDefault="00133594" w:rsidP="00F62005"/>
              </w:tc>
              <w:tc>
                <w:tcPr>
                  <w:tcW w:w="4228" w:type="dxa"/>
                </w:tcPr>
                <w:p w14:paraId="01B374B6" w14:textId="77777777" w:rsidR="00133594" w:rsidRDefault="00133594" w:rsidP="00F62005"/>
              </w:tc>
            </w:tr>
            <w:tr w:rsidR="00133594" w14:paraId="1A78F129" w14:textId="77777777" w:rsidTr="00F62005">
              <w:tc>
                <w:tcPr>
                  <w:tcW w:w="4298" w:type="dxa"/>
                </w:tcPr>
                <w:p w14:paraId="44E73061" w14:textId="77777777" w:rsidR="00133594" w:rsidRDefault="00133594" w:rsidP="00F62005"/>
              </w:tc>
              <w:tc>
                <w:tcPr>
                  <w:tcW w:w="4228" w:type="dxa"/>
                </w:tcPr>
                <w:p w14:paraId="7437C477" w14:textId="77777777" w:rsidR="00133594" w:rsidRDefault="00133594" w:rsidP="00F62005"/>
              </w:tc>
            </w:tr>
            <w:permEnd w:id="175200315"/>
          </w:tbl>
          <w:p w14:paraId="2CC862F9" w14:textId="77777777" w:rsidR="00133594" w:rsidRDefault="00133594" w:rsidP="00F62005"/>
        </w:tc>
      </w:tr>
      <w:tr w:rsidR="00133594" w14:paraId="2A52441D" w14:textId="77777777" w:rsidTr="00F62005">
        <w:trPr>
          <w:trHeight w:val="1484"/>
        </w:trPr>
        <w:tc>
          <w:tcPr>
            <w:tcW w:w="203" w:type="pct"/>
            <w:gridSpan w:val="2"/>
          </w:tcPr>
          <w:p w14:paraId="26170AF7" w14:textId="77777777" w:rsidR="00133594" w:rsidRPr="002E51B0" w:rsidRDefault="00133594" w:rsidP="00F62005">
            <w:pPr>
              <w:rPr>
                <w:b/>
                <w:bCs/>
              </w:rPr>
            </w:pPr>
            <w:r w:rsidRPr="002E51B0">
              <w:rPr>
                <w:b/>
                <w:bCs/>
              </w:rPr>
              <w:t>6</w:t>
            </w:r>
          </w:p>
        </w:tc>
        <w:tc>
          <w:tcPr>
            <w:tcW w:w="746" w:type="pct"/>
            <w:tcBorders>
              <w:right w:val="single" w:sz="4" w:space="0" w:color="auto"/>
            </w:tcBorders>
          </w:tcPr>
          <w:p w14:paraId="5D0C67F7" w14:textId="77777777" w:rsidR="00133594" w:rsidRDefault="00133594" w:rsidP="00F62005">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33594" w14:paraId="59851994" w14:textId="77777777" w:rsidTr="00F62005">
              <w:permStart w:id="224211504" w:edGrp="everyone" w:displacedByCustomXml="next"/>
              <w:sdt>
                <w:sdtPr>
                  <w:id w:val="-260770546"/>
                  <w14:checkbox>
                    <w14:checked w14:val="1"/>
                    <w14:checkedState w14:val="2612" w14:font="MS Gothic"/>
                    <w14:uncheckedState w14:val="2610" w14:font="MS Gothic"/>
                  </w14:checkbox>
                </w:sdtPr>
                <w:sdtContent>
                  <w:tc>
                    <w:tcPr>
                      <w:tcW w:w="426" w:type="dxa"/>
                    </w:tcPr>
                    <w:p w14:paraId="3FFD5E73" w14:textId="77777777" w:rsidR="00133594" w:rsidRDefault="00133594" w:rsidP="00F62005">
                      <w:r>
                        <w:rPr>
                          <w:rFonts w:ascii="MS Gothic" w:eastAsia="MS Gothic" w:hAnsi="MS Gothic" w:hint="eastAsia"/>
                        </w:rPr>
                        <w:t>☒</w:t>
                      </w:r>
                    </w:p>
                  </w:tc>
                </w:sdtContent>
              </w:sdt>
              <w:permEnd w:id="224211504" w:displacedByCustomXml="prev"/>
              <w:tc>
                <w:tcPr>
                  <w:tcW w:w="8100" w:type="dxa"/>
                </w:tcPr>
                <w:p w14:paraId="761D34F2" w14:textId="77777777" w:rsidR="00133594" w:rsidRPr="00045C5A" w:rsidRDefault="00133594" w:rsidP="00F62005">
                  <w:pPr>
                    <w:rPr>
                      <w:b/>
                      <w:bCs/>
                    </w:rPr>
                  </w:pPr>
                  <w:r w:rsidRPr="00045C5A">
                    <w:rPr>
                      <w:b/>
                      <w:bCs/>
                    </w:rPr>
                    <w:t>None</w:t>
                  </w:r>
                </w:p>
              </w:tc>
            </w:tr>
          </w:tbl>
          <w:p w14:paraId="623331BC" w14:textId="77777777" w:rsidR="00133594" w:rsidRDefault="00133594" w:rsidP="00F62005"/>
          <w:tbl>
            <w:tblPr>
              <w:tblStyle w:val="TabloKlavuzu"/>
              <w:tblW w:w="0" w:type="auto"/>
              <w:tblLayout w:type="fixed"/>
              <w:tblLook w:val="04A0" w:firstRow="1" w:lastRow="0" w:firstColumn="1" w:lastColumn="0" w:noHBand="0" w:noVBand="1"/>
            </w:tblPr>
            <w:tblGrid>
              <w:gridCol w:w="4298"/>
              <w:gridCol w:w="4228"/>
            </w:tblGrid>
            <w:tr w:rsidR="00133594" w14:paraId="29573BCF" w14:textId="77777777" w:rsidTr="00F62005">
              <w:tc>
                <w:tcPr>
                  <w:tcW w:w="4298" w:type="dxa"/>
                </w:tcPr>
                <w:p w14:paraId="6107D382" w14:textId="77777777" w:rsidR="00133594" w:rsidRDefault="00133594" w:rsidP="00F62005">
                  <w:permStart w:id="1761692869" w:edGrp="everyone"/>
                </w:p>
              </w:tc>
              <w:tc>
                <w:tcPr>
                  <w:tcW w:w="4228" w:type="dxa"/>
                </w:tcPr>
                <w:p w14:paraId="044A16BE" w14:textId="77777777" w:rsidR="00133594" w:rsidRDefault="00133594" w:rsidP="00F62005"/>
              </w:tc>
            </w:tr>
            <w:tr w:rsidR="00133594" w14:paraId="3F716EF1" w14:textId="77777777" w:rsidTr="00F62005">
              <w:tc>
                <w:tcPr>
                  <w:tcW w:w="4298" w:type="dxa"/>
                </w:tcPr>
                <w:p w14:paraId="129E444D" w14:textId="77777777" w:rsidR="00133594" w:rsidRDefault="00133594" w:rsidP="00F62005"/>
              </w:tc>
              <w:tc>
                <w:tcPr>
                  <w:tcW w:w="4228" w:type="dxa"/>
                </w:tcPr>
                <w:p w14:paraId="5CAEF81E" w14:textId="77777777" w:rsidR="00133594" w:rsidRDefault="00133594" w:rsidP="00F62005"/>
              </w:tc>
            </w:tr>
            <w:tr w:rsidR="00133594" w14:paraId="2C179280" w14:textId="77777777" w:rsidTr="00F62005">
              <w:tc>
                <w:tcPr>
                  <w:tcW w:w="4298" w:type="dxa"/>
                </w:tcPr>
                <w:p w14:paraId="7DB9D76F" w14:textId="77777777" w:rsidR="00133594" w:rsidRDefault="00133594" w:rsidP="00F62005"/>
              </w:tc>
              <w:tc>
                <w:tcPr>
                  <w:tcW w:w="4228" w:type="dxa"/>
                </w:tcPr>
                <w:p w14:paraId="5D8AACE4" w14:textId="77777777" w:rsidR="00133594" w:rsidRDefault="00133594" w:rsidP="00F62005"/>
              </w:tc>
            </w:tr>
            <w:permEnd w:id="1761692869"/>
          </w:tbl>
          <w:p w14:paraId="1F5C1304" w14:textId="77777777" w:rsidR="00133594" w:rsidRDefault="00133594" w:rsidP="00F62005"/>
        </w:tc>
      </w:tr>
      <w:tr w:rsidR="00133594" w14:paraId="78CC7F8A" w14:textId="77777777" w:rsidTr="00F62005">
        <w:trPr>
          <w:trHeight w:val="1484"/>
        </w:trPr>
        <w:tc>
          <w:tcPr>
            <w:tcW w:w="203" w:type="pct"/>
            <w:gridSpan w:val="2"/>
            <w:shd w:val="clear" w:color="auto" w:fill="EEECE1"/>
          </w:tcPr>
          <w:p w14:paraId="310BE733" w14:textId="77777777" w:rsidR="00133594" w:rsidRPr="002E51B0" w:rsidRDefault="00133594" w:rsidP="00F62005">
            <w:pPr>
              <w:rPr>
                <w:b/>
                <w:bCs/>
              </w:rPr>
            </w:pPr>
            <w:r w:rsidRPr="002E51B0">
              <w:rPr>
                <w:b/>
                <w:bCs/>
              </w:rPr>
              <w:lastRenderedPageBreak/>
              <w:t>7</w:t>
            </w:r>
          </w:p>
        </w:tc>
        <w:tc>
          <w:tcPr>
            <w:tcW w:w="746" w:type="pct"/>
            <w:tcBorders>
              <w:right w:val="single" w:sz="4" w:space="0" w:color="auto"/>
            </w:tcBorders>
            <w:shd w:val="clear" w:color="auto" w:fill="EEECE1"/>
          </w:tcPr>
          <w:p w14:paraId="30B16120" w14:textId="77777777" w:rsidR="00133594" w:rsidRDefault="00133594" w:rsidP="00F62005">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33594" w14:paraId="39A54422" w14:textId="77777777" w:rsidTr="00F62005">
              <w:permStart w:id="605760024" w:edGrp="everyone" w:displacedByCustomXml="next"/>
              <w:sdt>
                <w:sdtPr>
                  <w:id w:val="-1716181416"/>
                  <w14:checkbox>
                    <w14:checked w14:val="1"/>
                    <w14:checkedState w14:val="2612" w14:font="MS Gothic"/>
                    <w14:uncheckedState w14:val="2610" w14:font="MS Gothic"/>
                  </w14:checkbox>
                </w:sdtPr>
                <w:sdtContent>
                  <w:tc>
                    <w:tcPr>
                      <w:tcW w:w="426" w:type="dxa"/>
                    </w:tcPr>
                    <w:p w14:paraId="1FE7DB0C" w14:textId="77777777" w:rsidR="00133594" w:rsidRDefault="00133594" w:rsidP="00F62005">
                      <w:r>
                        <w:rPr>
                          <w:rFonts w:ascii="MS Gothic" w:eastAsia="MS Gothic" w:hAnsi="MS Gothic" w:hint="eastAsia"/>
                        </w:rPr>
                        <w:t>☒</w:t>
                      </w:r>
                    </w:p>
                  </w:tc>
                </w:sdtContent>
              </w:sdt>
              <w:permEnd w:id="605760024" w:displacedByCustomXml="prev"/>
              <w:tc>
                <w:tcPr>
                  <w:tcW w:w="8100" w:type="dxa"/>
                </w:tcPr>
                <w:p w14:paraId="1CCB2DB5" w14:textId="77777777" w:rsidR="00133594" w:rsidRPr="00045C5A" w:rsidRDefault="00133594" w:rsidP="00F62005">
                  <w:pPr>
                    <w:rPr>
                      <w:b/>
                      <w:bCs/>
                    </w:rPr>
                  </w:pPr>
                  <w:r w:rsidRPr="00045C5A">
                    <w:rPr>
                      <w:b/>
                      <w:bCs/>
                    </w:rPr>
                    <w:t>None</w:t>
                  </w:r>
                </w:p>
              </w:tc>
            </w:tr>
          </w:tbl>
          <w:p w14:paraId="14339BDA" w14:textId="77777777" w:rsidR="00133594" w:rsidRDefault="00133594" w:rsidP="00F62005"/>
          <w:tbl>
            <w:tblPr>
              <w:tblStyle w:val="TabloKlavuzu"/>
              <w:tblW w:w="0" w:type="auto"/>
              <w:tblLayout w:type="fixed"/>
              <w:tblLook w:val="04A0" w:firstRow="1" w:lastRow="0" w:firstColumn="1" w:lastColumn="0" w:noHBand="0" w:noVBand="1"/>
            </w:tblPr>
            <w:tblGrid>
              <w:gridCol w:w="4298"/>
              <w:gridCol w:w="4228"/>
            </w:tblGrid>
            <w:tr w:rsidR="00133594" w14:paraId="14458694" w14:textId="77777777" w:rsidTr="00F62005">
              <w:tc>
                <w:tcPr>
                  <w:tcW w:w="4298" w:type="dxa"/>
                </w:tcPr>
                <w:p w14:paraId="1AEEC952" w14:textId="77777777" w:rsidR="00133594" w:rsidRDefault="00133594" w:rsidP="00F62005">
                  <w:permStart w:id="1851877438" w:edGrp="everyone"/>
                </w:p>
              </w:tc>
              <w:tc>
                <w:tcPr>
                  <w:tcW w:w="4228" w:type="dxa"/>
                </w:tcPr>
                <w:p w14:paraId="55AE216F" w14:textId="77777777" w:rsidR="00133594" w:rsidRDefault="00133594" w:rsidP="00F62005"/>
              </w:tc>
            </w:tr>
            <w:tr w:rsidR="00133594" w14:paraId="262B7DB8" w14:textId="77777777" w:rsidTr="00F62005">
              <w:tc>
                <w:tcPr>
                  <w:tcW w:w="4298" w:type="dxa"/>
                </w:tcPr>
                <w:p w14:paraId="4A489AC8" w14:textId="77777777" w:rsidR="00133594" w:rsidRDefault="00133594" w:rsidP="00F62005"/>
              </w:tc>
              <w:tc>
                <w:tcPr>
                  <w:tcW w:w="4228" w:type="dxa"/>
                </w:tcPr>
                <w:p w14:paraId="5E66BB47" w14:textId="77777777" w:rsidR="00133594" w:rsidRDefault="00133594" w:rsidP="00F62005"/>
              </w:tc>
            </w:tr>
            <w:tr w:rsidR="00133594" w14:paraId="13625913" w14:textId="77777777" w:rsidTr="00F62005">
              <w:tc>
                <w:tcPr>
                  <w:tcW w:w="4298" w:type="dxa"/>
                </w:tcPr>
                <w:p w14:paraId="6D82B709" w14:textId="77777777" w:rsidR="00133594" w:rsidRDefault="00133594" w:rsidP="00F62005"/>
              </w:tc>
              <w:tc>
                <w:tcPr>
                  <w:tcW w:w="4228" w:type="dxa"/>
                </w:tcPr>
                <w:p w14:paraId="4AB4C124" w14:textId="77777777" w:rsidR="00133594" w:rsidRDefault="00133594" w:rsidP="00F62005"/>
              </w:tc>
            </w:tr>
            <w:permEnd w:id="1851877438"/>
          </w:tbl>
          <w:p w14:paraId="3EFFDCF5" w14:textId="77777777" w:rsidR="00133594" w:rsidRDefault="00133594" w:rsidP="00F62005"/>
        </w:tc>
      </w:tr>
      <w:tr w:rsidR="00133594" w14:paraId="13650FDA" w14:textId="77777777" w:rsidTr="00F62005">
        <w:trPr>
          <w:trHeight w:val="1484"/>
        </w:trPr>
        <w:tc>
          <w:tcPr>
            <w:tcW w:w="203" w:type="pct"/>
            <w:gridSpan w:val="2"/>
          </w:tcPr>
          <w:p w14:paraId="5845B77C" w14:textId="77777777" w:rsidR="00133594" w:rsidRPr="002E51B0" w:rsidRDefault="00133594" w:rsidP="00F62005">
            <w:pPr>
              <w:rPr>
                <w:b/>
                <w:bCs/>
              </w:rPr>
            </w:pPr>
            <w:r w:rsidRPr="002E51B0">
              <w:rPr>
                <w:b/>
                <w:bCs/>
              </w:rPr>
              <w:t>8</w:t>
            </w:r>
          </w:p>
        </w:tc>
        <w:tc>
          <w:tcPr>
            <w:tcW w:w="746" w:type="pct"/>
            <w:tcBorders>
              <w:right w:val="single" w:sz="4" w:space="0" w:color="auto"/>
            </w:tcBorders>
          </w:tcPr>
          <w:p w14:paraId="059CEEAF" w14:textId="77777777" w:rsidR="00133594" w:rsidRDefault="00133594" w:rsidP="00F62005">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33594" w14:paraId="46243216" w14:textId="77777777" w:rsidTr="00F62005">
              <w:permStart w:id="1202144218" w:edGrp="everyone" w:displacedByCustomXml="next"/>
              <w:sdt>
                <w:sdtPr>
                  <w:id w:val="1254560147"/>
                  <w14:checkbox>
                    <w14:checked w14:val="1"/>
                    <w14:checkedState w14:val="2612" w14:font="MS Gothic"/>
                    <w14:uncheckedState w14:val="2610" w14:font="MS Gothic"/>
                  </w14:checkbox>
                </w:sdtPr>
                <w:sdtContent>
                  <w:tc>
                    <w:tcPr>
                      <w:tcW w:w="426" w:type="dxa"/>
                    </w:tcPr>
                    <w:p w14:paraId="707D72DB" w14:textId="77777777" w:rsidR="00133594" w:rsidRDefault="00133594" w:rsidP="00F62005">
                      <w:r>
                        <w:rPr>
                          <w:rFonts w:ascii="MS Gothic" w:eastAsia="MS Gothic" w:hAnsi="MS Gothic" w:hint="eastAsia"/>
                        </w:rPr>
                        <w:t>☒</w:t>
                      </w:r>
                    </w:p>
                  </w:tc>
                </w:sdtContent>
              </w:sdt>
              <w:permEnd w:id="1202144218" w:displacedByCustomXml="prev"/>
              <w:tc>
                <w:tcPr>
                  <w:tcW w:w="8100" w:type="dxa"/>
                </w:tcPr>
                <w:p w14:paraId="17AC401C" w14:textId="77777777" w:rsidR="00133594" w:rsidRPr="00045C5A" w:rsidRDefault="00133594" w:rsidP="00F62005">
                  <w:pPr>
                    <w:rPr>
                      <w:b/>
                      <w:bCs/>
                    </w:rPr>
                  </w:pPr>
                  <w:r w:rsidRPr="00045C5A">
                    <w:rPr>
                      <w:b/>
                      <w:bCs/>
                    </w:rPr>
                    <w:t>None</w:t>
                  </w:r>
                </w:p>
              </w:tc>
            </w:tr>
          </w:tbl>
          <w:p w14:paraId="75A24D81" w14:textId="77777777" w:rsidR="00133594" w:rsidRDefault="00133594" w:rsidP="00F62005"/>
          <w:tbl>
            <w:tblPr>
              <w:tblStyle w:val="TabloKlavuzu"/>
              <w:tblW w:w="0" w:type="auto"/>
              <w:tblLayout w:type="fixed"/>
              <w:tblLook w:val="04A0" w:firstRow="1" w:lastRow="0" w:firstColumn="1" w:lastColumn="0" w:noHBand="0" w:noVBand="1"/>
            </w:tblPr>
            <w:tblGrid>
              <w:gridCol w:w="4298"/>
              <w:gridCol w:w="4228"/>
            </w:tblGrid>
            <w:tr w:rsidR="00133594" w14:paraId="530B5C6B" w14:textId="77777777" w:rsidTr="00F62005">
              <w:tc>
                <w:tcPr>
                  <w:tcW w:w="4298" w:type="dxa"/>
                </w:tcPr>
                <w:p w14:paraId="6E84540F" w14:textId="77777777" w:rsidR="00133594" w:rsidRDefault="00133594" w:rsidP="00F62005">
                  <w:permStart w:id="1889340902" w:edGrp="everyone"/>
                </w:p>
              </w:tc>
              <w:tc>
                <w:tcPr>
                  <w:tcW w:w="4228" w:type="dxa"/>
                </w:tcPr>
                <w:p w14:paraId="6599A993" w14:textId="77777777" w:rsidR="00133594" w:rsidRDefault="00133594" w:rsidP="00F62005"/>
              </w:tc>
            </w:tr>
            <w:tr w:rsidR="00133594" w14:paraId="619CC6E7" w14:textId="77777777" w:rsidTr="00F62005">
              <w:tc>
                <w:tcPr>
                  <w:tcW w:w="4298" w:type="dxa"/>
                </w:tcPr>
                <w:p w14:paraId="75E563E9" w14:textId="77777777" w:rsidR="00133594" w:rsidRDefault="00133594" w:rsidP="00F62005"/>
              </w:tc>
              <w:tc>
                <w:tcPr>
                  <w:tcW w:w="4228" w:type="dxa"/>
                </w:tcPr>
                <w:p w14:paraId="7C36E930" w14:textId="77777777" w:rsidR="00133594" w:rsidRDefault="00133594" w:rsidP="00F62005"/>
              </w:tc>
            </w:tr>
            <w:tr w:rsidR="00133594" w14:paraId="18C62C1E" w14:textId="77777777" w:rsidTr="00F62005">
              <w:tc>
                <w:tcPr>
                  <w:tcW w:w="4298" w:type="dxa"/>
                </w:tcPr>
                <w:p w14:paraId="56877E7B" w14:textId="77777777" w:rsidR="00133594" w:rsidRDefault="00133594" w:rsidP="00F62005"/>
              </w:tc>
              <w:tc>
                <w:tcPr>
                  <w:tcW w:w="4228" w:type="dxa"/>
                </w:tcPr>
                <w:p w14:paraId="270C2A79" w14:textId="77777777" w:rsidR="00133594" w:rsidRDefault="00133594" w:rsidP="00F62005"/>
              </w:tc>
            </w:tr>
            <w:permEnd w:id="1889340902"/>
          </w:tbl>
          <w:p w14:paraId="05972B4E" w14:textId="77777777" w:rsidR="00133594" w:rsidRDefault="00133594" w:rsidP="00F62005"/>
        </w:tc>
      </w:tr>
      <w:tr w:rsidR="00133594" w14:paraId="6026769B" w14:textId="77777777" w:rsidTr="00F62005">
        <w:tc>
          <w:tcPr>
            <w:tcW w:w="203" w:type="pct"/>
            <w:gridSpan w:val="2"/>
            <w:shd w:val="clear" w:color="auto" w:fill="EEECE1"/>
          </w:tcPr>
          <w:p w14:paraId="271DE0BC" w14:textId="77777777" w:rsidR="00133594" w:rsidRPr="002E51B0" w:rsidRDefault="00133594" w:rsidP="00F62005">
            <w:pPr>
              <w:rPr>
                <w:b/>
                <w:bCs/>
              </w:rPr>
            </w:pPr>
            <w:r w:rsidRPr="002E51B0">
              <w:rPr>
                <w:b/>
                <w:bCs/>
              </w:rPr>
              <w:t>9</w:t>
            </w:r>
          </w:p>
        </w:tc>
        <w:tc>
          <w:tcPr>
            <w:tcW w:w="746" w:type="pct"/>
            <w:tcBorders>
              <w:right w:val="single" w:sz="4" w:space="0" w:color="auto"/>
            </w:tcBorders>
            <w:shd w:val="clear" w:color="auto" w:fill="EEECE1"/>
          </w:tcPr>
          <w:p w14:paraId="40434B29" w14:textId="77777777" w:rsidR="00133594" w:rsidRDefault="00133594" w:rsidP="00F62005">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33594" w14:paraId="6ED1C95C" w14:textId="77777777" w:rsidTr="00F62005">
              <w:permStart w:id="1888551124" w:edGrp="everyone" w:displacedByCustomXml="next"/>
              <w:sdt>
                <w:sdtPr>
                  <w:id w:val="2110007679"/>
                  <w14:checkbox>
                    <w14:checked w14:val="1"/>
                    <w14:checkedState w14:val="2612" w14:font="MS Gothic"/>
                    <w14:uncheckedState w14:val="2610" w14:font="MS Gothic"/>
                  </w14:checkbox>
                </w:sdtPr>
                <w:sdtContent>
                  <w:tc>
                    <w:tcPr>
                      <w:tcW w:w="426" w:type="dxa"/>
                    </w:tcPr>
                    <w:p w14:paraId="70A74CF1" w14:textId="77777777" w:rsidR="00133594" w:rsidRDefault="00133594" w:rsidP="00F62005">
                      <w:r>
                        <w:rPr>
                          <w:rFonts w:ascii="MS Gothic" w:eastAsia="MS Gothic" w:hAnsi="MS Gothic" w:hint="eastAsia"/>
                        </w:rPr>
                        <w:t>☒</w:t>
                      </w:r>
                    </w:p>
                  </w:tc>
                </w:sdtContent>
              </w:sdt>
              <w:permEnd w:id="1888551124" w:displacedByCustomXml="prev"/>
              <w:tc>
                <w:tcPr>
                  <w:tcW w:w="8100" w:type="dxa"/>
                </w:tcPr>
                <w:p w14:paraId="5D3FACB7" w14:textId="77777777" w:rsidR="00133594" w:rsidRPr="00045C5A" w:rsidRDefault="00133594" w:rsidP="00F62005">
                  <w:pPr>
                    <w:rPr>
                      <w:b/>
                      <w:bCs/>
                    </w:rPr>
                  </w:pPr>
                  <w:r w:rsidRPr="00045C5A">
                    <w:rPr>
                      <w:b/>
                      <w:bCs/>
                    </w:rPr>
                    <w:t>None</w:t>
                  </w:r>
                </w:p>
              </w:tc>
            </w:tr>
          </w:tbl>
          <w:p w14:paraId="0126C94F" w14:textId="77777777" w:rsidR="00133594" w:rsidRDefault="00133594" w:rsidP="00F62005"/>
          <w:tbl>
            <w:tblPr>
              <w:tblStyle w:val="TabloKlavuzu"/>
              <w:tblW w:w="0" w:type="auto"/>
              <w:tblLayout w:type="fixed"/>
              <w:tblLook w:val="04A0" w:firstRow="1" w:lastRow="0" w:firstColumn="1" w:lastColumn="0" w:noHBand="0" w:noVBand="1"/>
            </w:tblPr>
            <w:tblGrid>
              <w:gridCol w:w="4298"/>
              <w:gridCol w:w="4228"/>
            </w:tblGrid>
            <w:tr w:rsidR="00133594" w14:paraId="111211CC" w14:textId="77777777" w:rsidTr="00F62005">
              <w:tc>
                <w:tcPr>
                  <w:tcW w:w="4298" w:type="dxa"/>
                </w:tcPr>
                <w:p w14:paraId="48058AFB" w14:textId="77777777" w:rsidR="00133594" w:rsidRDefault="00133594" w:rsidP="00F62005">
                  <w:permStart w:id="1334261027" w:edGrp="everyone"/>
                </w:p>
              </w:tc>
              <w:tc>
                <w:tcPr>
                  <w:tcW w:w="4228" w:type="dxa"/>
                </w:tcPr>
                <w:p w14:paraId="17B18A44" w14:textId="77777777" w:rsidR="00133594" w:rsidRDefault="00133594" w:rsidP="00F62005"/>
              </w:tc>
            </w:tr>
            <w:tr w:rsidR="00133594" w14:paraId="7F79D9EC" w14:textId="77777777" w:rsidTr="00F62005">
              <w:tc>
                <w:tcPr>
                  <w:tcW w:w="4298" w:type="dxa"/>
                </w:tcPr>
                <w:p w14:paraId="7D417055" w14:textId="77777777" w:rsidR="00133594" w:rsidRDefault="00133594" w:rsidP="00F62005"/>
              </w:tc>
              <w:tc>
                <w:tcPr>
                  <w:tcW w:w="4228" w:type="dxa"/>
                </w:tcPr>
                <w:p w14:paraId="527F7A0B" w14:textId="77777777" w:rsidR="00133594" w:rsidRDefault="00133594" w:rsidP="00F62005"/>
              </w:tc>
            </w:tr>
            <w:tr w:rsidR="00133594" w14:paraId="5F171A6B" w14:textId="77777777" w:rsidTr="00F62005">
              <w:tc>
                <w:tcPr>
                  <w:tcW w:w="4298" w:type="dxa"/>
                </w:tcPr>
                <w:p w14:paraId="00AA4273" w14:textId="77777777" w:rsidR="00133594" w:rsidRDefault="00133594" w:rsidP="00F62005"/>
              </w:tc>
              <w:tc>
                <w:tcPr>
                  <w:tcW w:w="4228" w:type="dxa"/>
                </w:tcPr>
                <w:p w14:paraId="1EC3F83E" w14:textId="77777777" w:rsidR="00133594" w:rsidRDefault="00133594" w:rsidP="00F62005"/>
              </w:tc>
            </w:tr>
            <w:permEnd w:id="1334261027"/>
          </w:tbl>
          <w:p w14:paraId="145D738C" w14:textId="77777777" w:rsidR="00133594" w:rsidRDefault="00133594" w:rsidP="00F62005"/>
        </w:tc>
      </w:tr>
      <w:tr w:rsidR="00133594" w14:paraId="48E66ADA" w14:textId="77777777" w:rsidTr="00F62005">
        <w:tc>
          <w:tcPr>
            <w:tcW w:w="203" w:type="pct"/>
            <w:gridSpan w:val="2"/>
          </w:tcPr>
          <w:p w14:paraId="3EA113B7" w14:textId="77777777" w:rsidR="00133594" w:rsidRPr="002E51B0" w:rsidRDefault="00133594" w:rsidP="00F62005">
            <w:pPr>
              <w:rPr>
                <w:b/>
                <w:bCs/>
              </w:rPr>
            </w:pPr>
            <w:r w:rsidRPr="002E51B0">
              <w:rPr>
                <w:b/>
                <w:bCs/>
              </w:rPr>
              <w:t>10</w:t>
            </w:r>
          </w:p>
        </w:tc>
        <w:tc>
          <w:tcPr>
            <w:tcW w:w="746" w:type="pct"/>
            <w:tcBorders>
              <w:right w:val="single" w:sz="4" w:space="0" w:color="auto"/>
            </w:tcBorders>
          </w:tcPr>
          <w:p w14:paraId="447E338A" w14:textId="77777777" w:rsidR="00133594" w:rsidRDefault="00133594" w:rsidP="00F62005">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33594" w14:paraId="04602F09" w14:textId="77777777" w:rsidTr="00F62005">
              <w:permStart w:id="1661677466" w:edGrp="everyone" w:displacedByCustomXml="next"/>
              <w:sdt>
                <w:sdtPr>
                  <w:id w:val="1331022067"/>
                  <w14:checkbox>
                    <w14:checked w14:val="1"/>
                    <w14:checkedState w14:val="2612" w14:font="MS Gothic"/>
                    <w14:uncheckedState w14:val="2610" w14:font="MS Gothic"/>
                  </w14:checkbox>
                </w:sdtPr>
                <w:sdtContent>
                  <w:tc>
                    <w:tcPr>
                      <w:tcW w:w="426" w:type="dxa"/>
                    </w:tcPr>
                    <w:p w14:paraId="388C09BA" w14:textId="77777777" w:rsidR="00133594" w:rsidRDefault="00133594" w:rsidP="00F62005">
                      <w:r>
                        <w:rPr>
                          <w:rFonts w:ascii="MS Gothic" w:eastAsia="MS Gothic" w:hAnsi="MS Gothic" w:hint="eastAsia"/>
                        </w:rPr>
                        <w:t>☒</w:t>
                      </w:r>
                    </w:p>
                  </w:tc>
                </w:sdtContent>
              </w:sdt>
              <w:permEnd w:id="1661677466" w:displacedByCustomXml="prev"/>
              <w:tc>
                <w:tcPr>
                  <w:tcW w:w="8100" w:type="dxa"/>
                </w:tcPr>
                <w:p w14:paraId="6F5E012E" w14:textId="77777777" w:rsidR="00133594" w:rsidRPr="00045C5A" w:rsidRDefault="00133594" w:rsidP="00F62005">
                  <w:pPr>
                    <w:rPr>
                      <w:b/>
                      <w:bCs/>
                    </w:rPr>
                  </w:pPr>
                  <w:r w:rsidRPr="00045C5A">
                    <w:rPr>
                      <w:b/>
                      <w:bCs/>
                    </w:rPr>
                    <w:t>None</w:t>
                  </w:r>
                </w:p>
              </w:tc>
            </w:tr>
          </w:tbl>
          <w:p w14:paraId="78F92057" w14:textId="77777777" w:rsidR="00133594" w:rsidRDefault="00133594" w:rsidP="00F62005"/>
          <w:tbl>
            <w:tblPr>
              <w:tblStyle w:val="TabloKlavuzu"/>
              <w:tblW w:w="0" w:type="auto"/>
              <w:tblLayout w:type="fixed"/>
              <w:tblLook w:val="04A0" w:firstRow="1" w:lastRow="0" w:firstColumn="1" w:lastColumn="0" w:noHBand="0" w:noVBand="1"/>
            </w:tblPr>
            <w:tblGrid>
              <w:gridCol w:w="4298"/>
              <w:gridCol w:w="4228"/>
            </w:tblGrid>
            <w:tr w:rsidR="00133594" w14:paraId="0CAD53B3" w14:textId="77777777" w:rsidTr="00F62005">
              <w:tc>
                <w:tcPr>
                  <w:tcW w:w="4298" w:type="dxa"/>
                </w:tcPr>
                <w:p w14:paraId="085AB307" w14:textId="77777777" w:rsidR="00133594" w:rsidRDefault="00133594" w:rsidP="00F62005">
                  <w:permStart w:id="1208769063" w:edGrp="everyone"/>
                </w:p>
              </w:tc>
              <w:tc>
                <w:tcPr>
                  <w:tcW w:w="4228" w:type="dxa"/>
                </w:tcPr>
                <w:p w14:paraId="1A92CC1E" w14:textId="77777777" w:rsidR="00133594" w:rsidRDefault="00133594" w:rsidP="00F62005"/>
              </w:tc>
            </w:tr>
            <w:tr w:rsidR="00133594" w14:paraId="7E1501DE" w14:textId="77777777" w:rsidTr="00F62005">
              <w:tc>
                <w:tcPr>
                  <w:tcW w:w="4298" w:type="dxa"/>
                </w:tcPr>
                <w:p w14:paraId="7070A15D" w14:textId="77777777" w:rsidR="00133594" w:rsidRDefault="00133594" w:rsidP="00F62005"/>
              </w:tc>
              <w:tc>
                <w:tcPr>
                  <w:tcW w:w="4228" w:type="dxa"/>
                </w:tcPr>
                <w:p w14:paraId="2BEB547D" w14:textId="77777777" w:rsidR="00133594" w:rsidRDefault="00133594" w:rsidP="00F62005"/>
              </w:tc>
            </w:tr>
            <w:tr w:rsidR="00133594" w14:paraId="1314BA55" w14:textId="77777777" w:rsidTr="00F62005">
              <w:tc>
                <w:tcPr>
                  <w:tcW w:w="4298" w:type="dxa"/>
                </w:tcPr>
                <w:p w14:paraId="06F5A646" w14:textId="77777777" w:rsidR="00133594" w:rsidRDefault="00133594" w:rsidP="00F62005"/>
              </w:tc>
              <w:tc>
                <w:tcPr>
                  <w:tcW w:w="4228" w:type="dxa"/>
                </w:tcPr>
                <w:p w14:paraId="18F89264" w14:textId="77777777" w:rsidR="00133594" w:rsidRDefault="00133594" w:rsidP="00F62005"/>
              </w:tc>
            </w:tr>
            <w:permEnd w:id="1208769063"/>
          </w:tbl>
          <w:p w14:paraId="1D3D049B" w14:textId="77777777" w:rsidR="00133594" w:rsidRDefault="00133594" w:rsidP="00F62005"/>
        </w:tc>
      </w:tr>
      <w:tr w:rsidR="00133594" w14:paraId="7229EC9A" w14:textId="77777777" w:rsidTr="00F62005">
        <w:trPr>
          <w:trHeight w:val="1493"/>
        </w:trPr>
        <w:tc>
          <w:tcPr>
            <w:tcW w:w="203" w:type="pct"/>
            <w:gridSpan w:val="2"/>
            <w:shd w:val="clear" w:color="auto" w:fill="EEECE1"/>
          </w:tcPr>
          <w:p w14:paraId="4A9DFE0B" w14:textId="77777777" w:rsidR="00133594" w:rsidRPr="002E51B0" w:rsidRDefault="00133594" w:rsidP="00F62005">
            <w:pPr>
              <w:rPr>
                <w:b/>
                <w:bCs/>
              </w:rPr>
            </w:pPr>
            <w:r w:rsidRPr="002E51B0">
              <w:rPr>
                <w:b/>
                <w:bCs/>
              </w:rPr>
              <w:t>11</w:t>
            </w:r>
          </w:p>
        </w:tc>
        <w:tc>
          <w:tcPr>
            <w:tcW w:w="746" w:type="pct"/>
            <w:tcBorders>
              <w:right w:val="single" w:sz="4" w:space="0" w:color="auto"/>
            </w:tcBorders>
            <w:shd w:val="clear" w:color="auto" w:fill="EEECE1"/>
          </w:tcPr>
          <w:p w14:paraId="2A27C576" w14:textId="77777777" w:rsidR="00133594" w:rsidRDefault="00133594" w:rsidP="00F62005">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33594" w14:paraId="4267B7C4" w14:textId="77777777" w:rsidTr="00F62005">
              <w:permStart w:id="1846374" w:edGrp="everyone" w:displacedByCustomXml="next"/>
              <w:sdt>
                <w:sdtPr>
                  <w:id w:val="1772437495"/>
                  <w14:checkbox>
                    <w14:checked w14:val="1"/>
                    <w14:checkedState w14:val="2612" w14:font="MS Gothic"/>
                    <w14:uncheckedState w14:val="2610" w14:font="MS Gothic"/>
                  </w14:checkbox>
                </w:sdtPr>
                <w:sdtContent>
                  <w:tc>
                    <w:tcPr>
                      <w:tcW w:w="426" w:type="dxa"/>
                    </w:tcPr>
                    <w:p w14:paraId="52CF150F" w14:textId="77777777" w:rsidR="00133594" w:rsidRDefault="00133594" w:rsidP="00F62005">
                      <w:r>
                        <w:rPr>
                          <w:rFonts w:ascii="MS Gothic" w:eastAsia="MS Gothic" w:hAnsi="MS Gothic" w:hint="eastAsia"/>
                        </w:rPr>
                        <w:t>☒</w:t>
                      </w:r>
                    </w:p>
                  </w:tc>
                </w:sdtContent>
              </w:sdt>
              <w:permEnd w:id="1846374" w:displacedByCustomXml="prev"/>
              <w:tc>
                <w:tcPr>
                  <w:tcW w:w="8100" w:type="dxa"/>
                </w:tcPr>
                <w:p w14:paraId="6D67CE71" w14:textId="77777777" w:rsidR="00133594" w:rsidRPr="00045C5A" w:rsidRDefault="00133594" w:rsidP="00F62005">
                  <w:pPr>
                    <w:rPr>
                      <w:b/>
                      <w:bCs/>
                    </w:rPr>
                  </w:pPr>
                  <w:r w:rsidRPr="00045C5A">
                    <w:rPr>
                      <w:b/>
                      <w:bCs/>
                    </w:rPr>
                    <w:t>None</w:t>
                  </w:r>
                </w:p>
              </w:tc>
            </w:tr>
          </w:tbl>
          <w:p w14:paraId="2001B7A4" w14:textId="77777777" w:rsidR="00133594" w:rsidRDefault="00133594" w:rsidP="00F62005"/>
          <w:tbl>
            <w:tblPr>
              <w:tblStyle w:val="TabloKlavuzu"/>
              <w:tblW w:w="0" w:type="auto"/>
              <w:tblLayout w:type="fixed"/>
              <w:tblLook w:val="04A0" w:firstRow="1" w:lastRow="0" w:firstColumn="1" w:lastColumn="0" w:noHBand="0" w:noVBand="1"/>
            </w:tblPr>
            <w:tblGrid>
              <w:gridCol w:w="4298"/>
              <w:gridCol w:w="4228"/>
            </w:tblGrid>
            <w:tr w:rsidR="00133594" w14:paraId="523E619F" w14:textId="77777777" w:rsidTr="00F62005">
              <w:tc>
                <w:tcPr>
                  <w:tcW w:w="4298" w:type="dxa"/>
                </w:tcPr>
                <w:p w14:paraId="7CEED575" w14:textId="77777777" w:rsidR="00133594" w:rsidRDefault="00133594" w:rsidP="00F62005">
                  <w:permStart w:id="827221903" w:edGrp="everyone"/>
                </w:p>
              </w:tc>
              <w:tc>
                <w:tcPr>
                  <w:tcW w:w="4228" w:type="dxa"/>
                </w:tcPr>
                <w:p w14:paraId="717FE342" w14:textId="77777777" w:rsidR="00133594" w:rsidRDefault="00133594" w:rsidP="00F62005"/>
              </w:tc>
            </w:tr>
            <w:tr w:rsidR="00133594" w14:paraId="01744ED5" w14:textId="77777777" w:rsidTr="00F62005">
              <w:tc>
                <w:tcPr>
                  <w:tcW w:w="4298" w:type="dxa"/>
                </w:tcPr>
                <w:p w14:paraId="3E33FA56" w14:textId="77777777" w:rsidR="00133594" w:rsidRDefault="00133594" w:rsidP="00F62005"/>
              </w:tc>
              <w:tc>
                <w:tcPr>
                  <w:tcW w:w="4228" w:type="dxa"/>
                </w:tcPr>
                <w:p w14:paraId="6B178C75" w14:textId="77777777" w:rsidR="00133594" w:rsidRDefault="00133594" w:rsidP="00F62005"/>
              </w:tc>
            </w:tr>
            <w:tr w:rsidR="00133594" w14:paraId="748A9548" w14:textId="77777777" w:rsidTr="00F62005">
              <w:tc>
                <w:tcPr>
                  <w:tcW w:w="4298" w:type="dxa"/>
                </w:tcPr>
                <w:p w14:paraId="6600EB43" w14:textId="77777777" w:rsidR="00133594" w:rsidRDefault="00133594" w:rsidP="00F62005"/>
              </w:tc>
              <w:tc>
                <w:tcPr>
                  <w:tcW w:w="4228" w:type="dxa"/>
                </w:tcPr>
                <w:p w14:paraId="4C4E57C9" w14:textId="77777777" w:rsidR="00133594" w:rsidRDefault="00133594" w:rsidP="00F62005"/>
              </w:tc>
            </w:tr>
            <w:permEnd w:id="827221903"/>
          </w:tbl>
          <w:p w14:paraId="038DCE24" w14:textId="77777777" w:rsidR="00133594" w:rsidRDefault="00133594" w:rsidP="00F62005"/>
        </w:tc>
      </w:tr>
      <w:tr w:rsidR="00133594" w14:paraId="4F1106AA" w14:textId="77777777" w:rsidTr="00F62005">
        <w:tc>
          <w:tcPr>
            <w:tcW w:w="203" w:type="pct"/>
            <w:gridSpan w:val="2"/>
          </w:tcPr>
          <w:p w14:paraId="4D66D29F" w14:textId="77777777" w:rsidR="00133594" w:rsidRPr="002E51B0" w:rsidRDefault="00133594" w:rsidP="00F62005">
            <w:pPr>
              <w:rPr>
                <w:b/>
                <w:bCs/>
              </w:rPr>
            </w:pPr>
            <w:r w:rsidRPr="002E51B0">
              <w:rPr>
                <w:b/>
                <w:bCs/>
              </w:rPr>
              <w:t>12</w:t>
            </w:r>
          </w:p>
        </w:tc>
        <w:tc>
          <w:tcPr>
            <w:tcW w:w="746" w:type="pct"/>
            <w:tcBorders>
              <w:right w:val="single" w:sz="4" w:space="0" w:color="auto"/>
            </w:tcBorders>
          </w:tcPr>
          <w:p w14:paraId="7CAAEF35" w14:textId="77777777" w:rsidR="00133594" w:rsidRDefault="00133594" w:rsidP="00F62005">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33594" w14:paraId="31850AA4" w14:textId="77777777" w:rsidTr="00F62005">
              <w:permStart w:id="696402278" w:edGrp="everyone" w:displacedByCustomXml="next"/>
              <w:sdt>
                <w:sdtPr>
                  <w:id w:val="785240541"/>
                  <w14:checkbox>
                    <w14:checked w14:val="1"/>
                    <w14:checkedState w14:val="2612" w14:font="MS Gothic"/>
                    <w14:uncheckedState w14:val="2610" w14:font="MS Gothic"/>
                  </w14:checkbox>
                </w:sdtPr>
                <w:sdtContent>
                  <w:tc>
                    <w:tcPr>
                      <w:tcW w:w="426" w:type="dxa"/>
                    </w:tcPr>
                    <w:p w14:paraId="44A7AF1A" w14:textId="77777777" w:rsidR="00133594" w:rsidRDefault="00133594" w:rsidP="00F62005">
                      <w:r>
                        <w:rPr>
                          <w:rFonts w:ascii="MS Gothic" w:eastAsia="MS Gothic" w:hAnsi="MS Gothic" w:hint="eastAsia"/>
                        </w:rPr>
                        <w:t>☒</w:t>
                      </w:r>
                    </w:p>
                  </w:tc>
                </w:sdtContent>
              </w:sdt>
              <w:permEnd w:id="696402278" w:displacedByCustomXml="prev"/>
              <w:tc>
                <w:tcPr>
                  <w:tcW w:w="8100" w:type="dxa"/>
                </w:tcPr>
                <w:p w14:paraId="6FF5532E" w14:textId="77777777" w:rsidR="00133594" w:rsidRPr="00045C5A" w:rsidRDefault="00133594" w:rsidP="00F62005">
                  <w:pPr>
                    <w:rPr>
                      <w:b/>
                      <w:bCs/>
                    </w:rPr>
                  </w:pPr>
                  <w:r w:rsidRPr="00045C5A">
                    <w:rPr>
                      <w:b/>
                      <w:bCs/>
                    </w:rPr>
                    <w:t>None</w:t>
                  </w:r>
                </w:p>
              </w:tc>
            </w:tr>
          </w:tbl>
          <w:p w14:paraId="57F60407" w14:textId="77777777" w:rsidR="00133594" w:rsidRDefault="00133594" w:rsidP="00F62005"/>
          <w:tbl>
            <w:tblPr>
              <w:tblStyle w:val="TabloKlavuzu"/>
              <w:tblW w:w="0" w:type="auto"/>
              <w:tblLayout w:type="fixed"/>
              <w:tblLook w:val="04A0" w:firstRow="1" w:lastRow="0" w:firstColumn="1" w:lastColumn="0" w:noHBand="0" w:noVBand="1"/>
            </w:tblPr>
            <w:tblGrid>
              <w:gridCol w:w="4298"/>
              <w:gridCol w:w="4228"/>
            </w:tblGrid>
            <w:tr w:rsidR="00133594" w14:paraId="0DE881DF" w14:textId="77777777" w:rsidTr="00F62005">
              <w:tc>
                <w:tcPr>
                  <w:tcW w:w="4298" w:type="dxa"/>
                </w:tcPr>
                <w:p w14:paraId="14056134" w14:textId="77777777" w:rsidR="00133594" w:rsidRDefault="00133594" w:rsidP="00F62005">
                  <w:permStart w:id="1482303776" w:edGrp="everyone"/>
                </w:p>
              </w:tc>
              <w:tc>
                <w:tcPr>
                  <w:tcW w:w="4228" w:type="dxa"/>
                </w:tcPr>
                <w:p w14:paraId="2D6EC782" w14:textId="77777777" w:rsidR="00133594" w:rsidRDefault="00133594" w:rsidP="00F62005"/>
              </w:tc>
            </w:tr>
            <w:tr w:rsidR="00133594" w14:paraId="61A66237" w14:textId="77777777" w:rsidTr="00F62005">
              <w:tc>
                <w:tcPr>
                  <w:tcW w:w="4298" w:type="dxa"/>
                </w:tcPr>
                <w:p w14:paraId="2BCB11F8" w14:textId="77777777" w:rsidR="00133594" w:rsidRDefault="00133594" w:rsidP="00F62005"/>
              </w:tc>
              <w:tc>
                <w:tcPr>
                  <w:tcW w:w="4228" w:type="dxa"/>
                </w:tcPr>
                <w:p w14:paraId="287D1549" w14:textId="77777777" w:rsidR="00133594" w:rsidRDefault="00133594" w:rsidP="00F62005"/>
              </w:tc>
            </w:tr>
            <w:tr w:rsidR="00133594" w14:paraId="7CC2FBA8" w14:textId="77777777" w:rsidTr="00F62005">
              <w:tc>
                <w:tcPr>
                  <w:tcW w:w="4298" w:type="dxa"/>
                </w:tcPr>
                <w:p w14:paraId="4712C9DF" w14:textId="77777777" w:rsidR="00133594" w:rsidRDefault="00133594" w:rsidP="00F62005"/>
              </w:tc>
              <w:tc>
                <w:tcPr>
                  <w:tcW w:w="4228" w:type="dxa"/>
                </w:tcPr>
                <w:p w14:paraId="36D74D73" w14:textId="77777777" w:rsidR="00133594" w:rsidRDefault="00133594" w:rsidP="00F62005"/>
              </w:tc>
            </w:tr>
            <w:permEnd w:id="1482303776"/>
          </w:tbl>
          <w:p w14:paraId="5F3D55CA" w14:textId="77777777" w:rsidR="00133594" w:rsidRDefault="00133594" w:rsidP="00F62005"/>
        </w:tc>
      </w:tr>
      <w:tr w:rsidR="00133594" w14:paraId="29D03184" w14:textId="77777777" w:rsidTr="00F62005">
        <w:trPr>
          <w:trHeight w:val="1457"/>
        </w:trPr>
        <w:tc>
          <w:tcPr>
            <w:tcW w:w="203" w:type="pct"/>
            <w:gridSpan w:val="2"/>
            <w:shd w:val="clear" w:color="auto" w:fill="EEECE1"/>
          </w:tcPr>
          <w:p w14:paraId="5B399141" w14:textId="77777777" w:rsidR="00133594" w:rsidRPr="002E51B0" w:rsidRDefault="00133594" w:rsidP="00F62005">
            <w:pPr>
              <w:rPr>
                <w:b/>
                <w:bCs/>
              </w:rPr>
            </w:pPr>
            <w:r w:rsidRPr="002E51B0">
              <w:rPr>
                <w:b/>
                <w:bCs/>
              </w:rPr>
              <w:t>13</w:t>
            </w:r>
          </w:p>
        </w:tc>
        <w:tc>
          <w:tcPr>
            <w:tcW w:w="746" w:type="pct"/>
            <w:tcBorders>
              <w:right w:val="single" w:sz="4" w:space="0" w:color="auto"/>
            </w:tcBorders>
            <w:shd w:val="clear" w:color="auto" w:fill="EEECE1"/>
          </w:tcPr>
          <w:p w14:paraId="4A866139" w14:textId="77777777" w:rsidR="00133594" w:rsidRDefault="00133594" w:rsidP="00F62005">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33594" w14:paraId="7E5B7FB9" w14:textId="77777777" w:rsidTr="00F62005">
              <w:permStart w:id="1350321625" w:edGrp="everyone" w:displacedByCustomXml="next"/>
              <w:sdt>
                <w:sdtPr>
                  <w:id w:val="1650246117"/>
                  <w14:checkbox>
                    <w14:checked w14:val="1"/>
                    <w14:checkedState w14:val="2612" w14:font="MS Gothic"/>
                    <w14:uncheckedState w14:val="2610" w14:font="MS Gothic"/>
                  </w14:checkbox>
                </w:sdtPr>
                <w:sdtContent>
                  <w:tc>
                    <w:tcPr>
                      <w:tcW w:w="426" w:type="dxa"/>
                    </w:tcPr>
                    <w:p w14:paraId="204CB627" w14:textId="77777777" w:rsidR="00133594" w:rsidRDefault="00133594" w:rsidP="00F62005">
                      <w:r>
                        <w:rPr>
                          <w:rFonts w:ascii="MS Gothic" w:eastAsia="MS Gothic" w:hAnsi="MS Gothic" w:hint="eastAsia"/>
                        </w:rPr>
                        <w:t>☒</w:t>
                      </w:r>
                    </w:p>
                  </w:tc>
                </w:sdtContent>
              </w:sdt>
              <w:permEnd w:id="1350321625" w:displacedByCustomXml="prev"/>
              <w:tc>
                <w:tcPr>
                  <w:tcW w:w="8100" w:type="dxa"/>
                </w:tcPr>
                <w:p w14:paraId="39F4C5F8" w14:textId="77777777" w:rsidR="00133594" w:rsidRPr="00045C5A" w:rsidRDefault="00133594" w:rsidP="00F62005">
                  <w:pPr>
                    <w:rPr>
                      <w:b/>
                      <w:bCs/>
                    </w:rPr>
                  </w:pPr>
                  <w:r w:rsidRPr="00045C5A">
                    <w:rPr>
                      <w:b/>
                      <w:bCs/>
                    </w:rPr>
                    <w:t>None</w:t>
                  </w:r>
                </w:p>
              </w:tc>
            </w:tr>
          </w:tbl>
          <w:p w14:paraId="173FEB19" w14:textId="77777777" w:rsidR="00133594" w:rsidRDefault="00133594" w:rsidP="00F62005"/>
          <w:tbl>
            <w:tblPr>
              <w:tblStyle w:val="TabloKlavuzu"/>
              <w:tblW w:w="0" w:type="auto"/>
              <w:tblLayout w:type="fixed"/>
              <w:tblLook w:val="04A0" w:firstRow="1" w:lastRow="0" w:firstColumn="1" w:lastColumn="0" w:noHBand="0" w:noVBand="1"/>
            </w:tblPr>
            <w:tblGrid>
              <w:gridCol w:w="4298"/>
              <w:gridCol w:w="4228"/>
            </w:tblGrid>
            <w:tr w:rsidR="00133594" w14:paraId="39DD6349" w14:textId="77777777" w:rsidTr="00F62005">
              <w:tc>
                <w:tcPr>
                  <w:tcW w:w="4298" w:type="dxa"/>
                </w:tcPr>
                <w:p w14:paraId="0A2AE08C" w14:textId="77777777" w:rsidR="00133594" w:rsidRDefault="00133594" w:rsidP="00F62005">
                  <w:permStart w:id="216756538" w:edGrp="everyone"/>
                </w:p>
              </w:tc>
              <w:tc>
                <w:tcPr>
                  <w:tcW w:w="4228" w:type="dxa"/>
                </w:tcPr>
                <w:p w14:paraId="29F512C2" w14:textId="77777777" w:rsidR="00133594" w:rsidRDefault="00133594" w:rsidP="00F62005"/>
              </w:tc>
            </w:tr>
            <w:tr w:rsidR="00133594" w14:paraId="06FB3FC2" w14:textId="77777777" w:rsidTr="00F62005">
              <w:tc>
                <w:tcPr>
                  <w:tcW w:w="4298" w:type="dxa"/>
                </w:tcPr>
                <w:p w14:paraId="7D36B3F1" w14:textId="77777777" w:rsidR="00133594" w:rsidRDefault="00133594" w:rsidP="00F62005"/>
              </w:tc>
              <w:tc>
                <w:tcPr>
                  <w:tcW w:w="4228" w:type="dxa"/>
                </w:tcPr>
                <w:p w14:paraId="36A22F3E" w14:textId="77777777" w:rsidR="00133594" w:rsidRDefault="00133594" w:rsidP="00F62005"/>
              </w:tc>
            </w:tr>
            <w:tr w:rsidR="00133594" w14:paraId="2B600F34" w14:textId="77777777" w:rsidTr="00F62005">
              <w:tc>
                <w:tcPr>
                  <w:tcW w:w="4298" w:type="dxa"/>
                </w:tcPr>
                <w:p w14:paraId="6FC9ADF8" w14:textId="77777777" w:rsidR="00133594" w:rsidRDefault="00133594" w:rsidP="00F62005"/>
              </w:tc>
              <w:tc>
                <w:tcPr>
                  <w:tcW w:w="4228" w:type="dxa"/>
                </w:tcPr>
                <w:p w14:paraId="272401A6" w14:textId="77777777" w:rsidR="00133594" w:rsidRDefault="00133594" w:rsidP="00F62005"/>
              </w:tc>
            </w:tr>
            <w:permEnd w:id="216756538"/>
          </w:tbl>
          <w:p w14:paraId="1F3405D3" w14:textId="77777777" w:rsidR="00133594" w:rsidRDefault="00133594" w:rsidP="00F62005"/>
        </w:tc>
      </w:tr>
      <w:tr w:rsidR="00133594" w14:paraId="06A4CA7D" w14:textId="77777777" w:rsidTr="00F62005">
        <w:tc>
          <w:tcPr>
            <w:tcW w:w="203" w:type="pct"/>
            <w:gridSpan w:val="2"/>
            <w:tcBorders>
              <w:left w:val="single" w:sz="4" w:space="0" w:color="auto"/>
              <w:bottom w:val="nil"/>
              <w:right w:val="nil"/>
            </w:tcBorders>
          </w:tcPr>
          <w:p w14:paraId="330861D5" w14:textId="77777777" w:rsidR="00133594" w:rsidRDefault="00133594" w:rsidP="00F62005"/>
        </w:tc>
        <w:tc>
          <w:tcPr>
            <w:tcW w:w="746" w:type="pct"/>
            <w:tcBorders>
              <w:left w:val="nil"/>
              <w:bottom w:val="nil"/>
              <w:right w:val="nil"/>
            </w:tcBorders>
          </w:tcPr>
          <w:p w14:paraId="639DE9CA" w14:textId="77777777" w:rsidR="00133594" w:rsidRDefault="00133594" w:rsidP="00F62005"/>
        </w:tc>
        <w:tc>
          <w:tcPr>
            <w:tcW w:w="4051" w:type="pct"/>
            <w:gridSpan w:val="2"/>
            <w:tcBorders>
              <w:left w:val="nil"/>
              <w:bottom w:val="nil"/>
              <w:right w:val="single" w:sz="4" w:space="0" w:color="auto"/>
            </w:tcBorders>
          </w:tcPr>
          <w:p w14:paraId="3C1EDA2D" w14:textId="77777777" w:rsidR="00133594" w:rsidRDefault="00133594" w:rsidP="00F62005"/>
        </w:tc>
      </w:tr>
      <w:tr w:rsidR="00133594" w14:paraId="39666420" w14:textId="77777777" w:rsidTr="00F62005">
        <w:tc>
          <w:tcPr>
            <w:tcW w:w="5000" w:type="pct"/>
            <w:gridSpan w:val="5"/>
            <w:tcBorders>
              <w:top w:val="nil"/>
              <w:left w:val="single" w:sz="4" w:space="0" w:color="auto"/>
              <w:bottom w:val="nil"/>
              <w:right w:val="single" w:sz="4" w:space="0" w:color="auto"/>
            </w:tcBorders>
          </w:tcPr>
          <w:p w14:paraId="7AF8E497" w14:textId="77777777" w:rsidR="00133594" w:rsidRPr="00621D7D" w:rsidRDefault="00133594" w:rsidP="00F62005">
            <w:pPr>
              <w:rPr>
                <w:b/>
                <w:bCs/>
              </w:rPr>
            </w:pPr>
            <w:r w:rsidRPr="00621D7D">
              <w:rPr>
                <w:b/>
                <w:bCs/>
              </w:rPr>
              <w:t>Please place an “X” next to the following statement to indicate your agreement:</w:t>
            </w:r>
          </w:p>
        </w:tc>
      </w:tr>
      <w:tr w:rsidR="00133594" w14:paraId="34E5D8F6" w14:textId="77777777" w:rsidTr="00F62005">
        <w:trPr>
          <w:trHeight w:val="441"/>
        </w:trPr>
        <w:permStart w:id="705116794" w:edGrp="everyone" w:displacedByCustomXml="next"/>
        <w:sdt>
          <w:sdtPr>
            <w:id w:val="-873918231"/>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281BEF6D" w14:textId="77777777" w:rsidR="00133594" w:rsidRDefault="00133594" w:rsidP="00F62005">
                <w:r>
                  <w:rPr>
                    <w:rFonts w:ascii="MS Gothic" w:eastAsia="MS Gothic" w:hAnsi="MS Gothic" w:hint="eastAsia"/>
                  </w:rPr>
                  <w:t>☒</w:t>
                </w:r>
              </w:p>
            </w:tc>
          </w:sdtContent>
        </w:sdt>
        <w:permEnd w:id="705116794" w:displacedByCustomXml="prev"/>
        <w:tc>
          <w:tcPr>
            <w:tcW w:w="4797" w:type="pct"/>
            <w:gridSpan w:val="3"/>
            <w:tcBorders>
              <w:top w:val="nil"/>
              <w:left w:val="nil"/>
            </w:tcBorders>
            <w:vAlign w:val="bottom"/>
          </w:tcPr>
          <w:p w14:paraId="52BCED3B" w14:textId="77777777" w:rsidR="00133594" w:rsidRDefault="00133594" w:rsidP="00F62005">
            <w:r>
              <w:t>I certify that I have answered every question and have not altered the wording of any of the questions on this form.</w:t>
            </w:r>
          </w:p>
        </w:tc>
      </w:tr>
    </w:tbl>
    <w:p w14:paraId="70C117C0" w14:textId="77777777" w:rsidR="00133594" w:rsidRDefault="00133594" w:rsidP="00133594"/>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12357C" w14:paraId="4F796756" w14:textId="77777777" w:rsidTr="00F62005">
        <w:trPr>
          <w:trHeight w:val="643"/>
        </w:trPr>
        <w:tc>
          <w:tcPr>
            <w:tcW w:w="10800" w:type="dxa"/>
            <w:gridSpan w:val="2"/>
          </w:tcPr>
          <w:p w14:paraId="00D03B23" w14:textId="77777777" w:rsidR="0012357C" w:rsidRPr="008A55FE" w:rsidRDefault="0012357C" w:rsidP="00F62005">
            <w:pPr>
              <w:pStyle w:val="Balk1"/>
            </w:pPr>
            <w:r w:rsidRPr="008A55FE">
              <w:lastRenderedPageBreak/>
              <w:t>ICMJE DISCLOSURE FORM</w:t>
            </w:r>
          </w:p>
        </w:tc>
      </w:tr>
      <w:tr w:rsidR="0012357C" w14:paraId="2F06E666" w14:textId="77777777" w:rsidTr="00F62005">
        <w:tc>
          <w:tcPr>
            <w:tcW w:w="2880" w:type="dxa"/>
          </w:tcPr>
          <w:p w14:paraId="7F7E1BDE" w14:textId="77777777" w:rsidR="0012357C" w:rsidRPr="009C7762" w:rsidRDefault="0012357C" w:rsidP="00F62005">
            <w:pPr>
              <w:rPr>
                <w:b/>
                <w:bCs/>
              </w:rPr>
            </w:pPr>
            <w:r w:rsidRPr="009C7762">
              <w:rPr>
                <w:b/>
                <w:bCs/>
              </w:rPr>
              <w:t>Date</w:t>
            </w:r>
            <w:r>
              <w:rPr>
                <w:b/>
                <w:bCs/>
              </w:rPr>
              <w:t>:</w:t>
            </w:r>
          </w:p>
        </w:tc>
        <w:sdt>
          <w:sdtPr>
            <w:id w:val="1719463978"/>
            <w:placeholder>
              <w:docPart w:val="086B8C043A59B14DA31510A024277BCA"/>
            </w:placeholder>
            <w:date w:fullDate="2024-05-20T00:00:00Z">
              <w:dateFormat w:val="M/d/yyyy"/>
              <w:lid w:val="en-US"/>
              <w:storeMappedDataAs w:val="dateTime"/>
              <w:calendar w:val="gregorian"/>
            </w:date>
          </w:sdtPr>
          <w:sdtContent>
            <w:tc>
              <w:tcPr>
                <w:tcW w:w="7920" w:type="dxa"/>
                <w:tcBorders>
                  <w:bottom w:val="single" w:sz="4" w:space="0" w:color="auto"/>
                </w:tcBorders>
              </w:tcPr>
              <w:p w14:paraId="23FFFFD9" w14:textId="5817D706" w:rsidR="0012357C" w:rsidRDefault="001035ED" w:rsidP="00F62005">
                <w:r>
                  <w:t>5/20/2024</w:t>
                </w:r>
              </w:p>
            </w:tc>
          </w:sdtContent>
        </w:sdt>
      </w:tr>
      <w:tr w:rsidR="0012357C" w14:paraId="7AE09A26" w14:textId="77777777" w:rsidTr="00F62005">
        <w:tc>
          <w:tcPr>
            <w:tcW w:w="2880" w:type="dxa"/>
          </w:tcPr>
          <w:p w14:paraId="36C1A43B" w14:textId="77777777" w:rsidR="0012357C" w:rsidRPr="009C7762" w:rsidRDefault="0012357C" w:rsidP="00F62005">
            <w:pPr>
              <w:rPr>
                <w:b/>
                <w:bCs/>
              </w:rPr>
            </w:pPr>
            <w:permStart w:id="138101467" w:edGrp="everyone" w:colFirst="1" w:colLast="1"/>
            <w:r w:rsidRPr="009C7762">
              <w:rPr>
                <w:b/>
                <w:bCs/>
              </w:rPr>
              <w:t>Your Name</w:t>
            </w:r>
            <w:r>
              <w:rPr>
                <w:b/>
                <w:bCs/>
              </w:rPr>
              <w:t>:</w:t>
            </w:r>
          </w:p>
        </w:tc>
        <w:sdt>
          <w:sdtPr>
            <w:id w:val="-594099798"/>
            <w:placeholder>
              <w:docPart w:val="4AC556F98A74734BBE325F403B18D94D"/>
            </w:placeholder>
            <w15:color w:val="FFFF99"/>
            <w:text/>
          </w:sdtPr>
          <w:sdtContent>
            <w:tc>
              <w:tcPr>
                <w:tcW w:w="7920" w:type="dxa"/>
                <w:tcBorders>
                  <w:top w:val="single" w:sz="4" w:space="0" w:color="auto"/>
                  <w:bottom w:val="single" w:sz="4" w:space="0" w:color="auto"/>
                </w:tcBorders>
              </w:tcPr>
              <w:p w14:paraId="3DC648B8" w14:textId="77777777" w:rsidR="0012357C" w:rsidRDefault="0012357C" w:rsidP="00F62005">
                <w:r>
                  <w:t>Emre GÜNAKAN</w:t>
                </w:r>
              </w:p>
            </w:tc>
          </w:sdtContent>
        </w:sdt>
      </w:tr>
      <w:tr w:rsidR="0012357C" w14:paraId="61BB99B0" w14:textId="77777777" w:rsidTr="00F62005">
        <w:tc>
          <w:tcPr>
            <w:tcW w:w="2880" w:type="dxa"/>
          </w:tcPr>
          <w:p w14:paraId="1586A5CF" w14:textId="77777777" w:rsidR="0012357C" w:rsidRPr="009C7762" w:rsidRDefault="0012357C" w:rsidP="00F62005">
            <w:pPr>
              <w:rPr>
                <w:b/>
                <w:bCs/>
              </w:rPr>
            </w:pPr>
            <w:permStart w:id="1648391121" w:edGrp="everyone" w:colFirst="1" w:colLast="1"/>
            <w:permEnd w:id="138101467"/>
            <w:r w:rsidRPr="009C7762">
              <w:rPr>
                <w:b/>
                <w:bCs/>
              </w:rPr>
              <w:t>Manuscript Title</w:t>
            </w:r>
            <w:r>
              <w:rPr>
                <w:b/>
                <w:bCs/>
              </w:rPr>
              <w:t>:</w:t>
            </w:r>
          </w:p>
        </w:tc>
        <w:sdt>
          <w:sdtPr>
            <w:rPr>
              <w:rFonts w:ascii="Times New Roman" w:eastAsia="Arial Unicode MS" w:hAnsi="Times New Roman"/>
              <w:bCs/>
              <w:sz w:val="24"/>
              <w:szCs w:val="24"/>
            </w:rPr>
            <w:id w:val="-89469589"/>
            <w:placeholder>
              <w:docPart w:val="F43ECAA45435C344A5D7691E7686FCDF"/>
            </w:placeholder>
            <w:text/>
          </w:sdtPr>
          <w:sdtContent>
            <w:tc>
              <w:tcPr>
                <w:tcW w:w="7920" w:type="dxa"/>
                <w:tcBorders>
                  <w:top w:val="single" w:sz="4" w:space="0" w:color="auto"/>
                  <w:bottom w:val="single" w:sz="4" w:space="0" w:color="auto"/>
                </w:tcBorders>
              </w:tcPr>
              <w:p w14:paraId="6993AF5E" w14:textId="12621414" w:rsidR="0012357C" w:rsidRDefault="001035ED" w:rsidP="00F62005">
                <w:r w:rsidRPr="001035ED">
                  <w:rPr>
                    <w:rFonts w:ascii="Times New Roman" w:eastAsia="Arial Unicode MS" w:hAnsi="Times New Roman"/>
                    <w:bCs/>
                    <w:sz w:val="24"/>
                    <w:szCs w:val="24"/>
                  </w:rPr>
                  <w:t>Borderline Ovarian Tumors: Recurrence Patterns and Management</w:t>
                </w:r>
              </w:p>
            </w:tc>
          </w:sdtContent>
        </w:sdt>
      </w:tr>
      <w:permEnd w:id="1648391121"/>
      <w:tr w:rsidR="0012357C" w14:paraId="77065FFA" w14:textId="77777777" w:rsidTr="00F62005">
        <w:tc>
          <w:tcPr>
            <w:tcW w:w="2880" w:type="dxa"/>
          </w:tcPr>
          <w:p w14:paraId="7503EE65" w14:textId="77777777" w:rsidR="0012357C" w:rsidRPr="009C7762" w:rsidRDefault="0012357C" w:rsidP="00F62005">
            <w:pPr>
              <w:rPr>
                <w:b/>
                <w:bCs/>
              </w:rPr>
            </w:pPr>
            <w:r w:rsidRPr="009C7762">
              <w:rPr>
                <w:b/>
                <w:bCs/>
              </w:rPr>
              <w:t>Manuscript Number (if known):</w:t>
            </w:r>
          </w:p>
        </w:tc>
        <w:sdt>
          <w:sdtPr>
            <w:id w:val="-368529434"/>
            <w:placeholder>
              <w:docPart w:val="65E26DCD707AFE4AA68024559A9793D3"/>
            </w:placeholder>
            <w:showingPlcHdr/>
            <w:text/>
          </w:sdtPr>
          <w:sdtContent>
            <w:permStart w:id="891121866" w:edGrp="everyone" w:displacedByCustomXml="prev"/>
            <w:tc>
              <w:tcPr>
                <w:tcW w:w="7920" w:type="dxa"/>
                <w:tcBorders>
                  <w:top w:val="single" w:sz="4" w:space="0" w:color="auto"/>
                  <w:bottom w:val="single" w:sz="4" w:space="0" w:color="auto"/>
                </w:tcBorders>
              </w:tcPr>
              <w:p w14:paraId="32DD8364" w14:textId="77777777" w:rsidR="0012357C" w:rsidRDefault="0012357C" w:rsidP="00F62005">
                <w:r w:rsidRPr="00DD2055">
                  <w:rPr>
                    <w:rStyle w:val="YerTutucuMetni"/>
                  </w:rPr>
                  <w:t>Click or tap here to enter text.</w:t>
                </w:r>
              </w:p>
            </w:tc>
            <w:permEnd w:id="891121866" w:displacedByCustomXml="next"/>
          </w:sdtContent>
        </w:sdt>
      </w:tr>
      <w:tr w:rsidR="0012357C" w14:paraId="71EDAD5E" w14:textId="77777777" w:rsidTr="00F62005">
        <w:tc>
          <w:tcPr>
            <w:tcW w:w="10800" w:type="dxa"/>
            <w:gridSpan w:val="2"/>
            <w:tcMar>
              <w:top w:w="216" w:type="dxa"/>
              <w:left w:w="115" w:type="dxa"/>
              <w:bottom w:w="216" w:type="dxa"/>
              <w:right w:w="115" w:type="dxa"/>
            </w:tcMar>
          </w:tcPr>
          <w:p w14:paraId="4A9CF30E" w14:textId="77777777" w:rsidR="0012357C" w:rsidRDefault="0012357C" w:rsidP="00F62005">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02253608" w14:textId="77777777" w:rsidR="0012357C" w:rsidRDefault="0012357C" w:rsidP="00F62005"/>
          <w:p w14:paraId="6896917E" w14:textId="77777777" w:rsidR="0012357C" w:rsidRDefault="0012357C" w:rsidP="00F62005">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73587EA4" w14:textId="77777777" w:rsidR="0012357C" w:rsidRDefault="0012357C" w:rsidP="00F62005"/>
          <w:p w14:paraId="24FF51B1" w14:textId="77777777" w:rsidR="0012357C" w:rsidRDefault="0012357C" w:rsidP="00F62005">
            <w:r>
              <w:t>In item #1 below, report all support for the work reported in this manuscript without time limit.  For all other items, the time frame for disclosure is the past 36 months.</w:t>
            </w:r>
          </w:p>
        </w:tc>
      </w:tr>
    </w:tbl>
    <w:p w14:paraId="4620E696" w14:textId="77777777" w:rsidR="0012357C" w:rsidRDefault="0012357C" w:rsidP="0012357C"/>
    <w:tbl>
      <w:tblPr>
        <w:tblStyle w:val="TabloKlavuzu"/>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12357C" w:rsidRPr="00D01AAF" w14:paraId="28E0DF27" w14:textId="77777777" w:rsidTr="00F62005">
        <w:trPr>
          <w:trHeight w:val="269"/>
          <w:tblHeader/>
        </w:trPr>
        <w:tc>
          <w:tcPr>
            <w:tcW w:w="949" w:type="pct"/>
            <w:gridSpan w:val="3"/>
            <w:tcBorders>
              <w:bottom w:val="single" w:sz="4" w:space="0" w:color="auto"/>
            </w:tcBorders>
            <w:shd w:val="clear" w:color="auto" w:fill="EEECE1"/>
          </w:tcPr>
          <w:p w14:paraId="773AD0A5" w14:textId="77777777" w:rsidR="0012357C" w:rsidRPr="00D01AAF" w:rsidRDefault="0012357C" w:rsidP="00F62005">
            <w:pPr>
              <w:rPr>
                <w:rFonts w:asciiTheme="majorHAnsi" w:hAnsiTheme="majorHAnsi" w:cstheme="majorHAnsi"/>
                <w:b/>
                <w:bCs/>
                <w:szCs w:val="22"/>
              </w:rPr>
            </w:pPr>
          </w:p>
        </w:tc>
        <w:tc>
          <w:tcPr>
            <w:tcW w:w="2048" w:type="pct"/>
            <w:tcBorders>
              <w:bottom w:val="single" w:sz="4" w:space="0" w:color="auto"/>
            </w:tcBorders>
            <w:shd w:val="clear" w:color="auto" w:fill="EEECE1"/>
          </w:tcPr>
          <w:p w14:paraId="26634713" w14:textId="77777777" w:rsidR="0012357C" w:rsidRPr="00F52A77" w:rsidRDefault="0012357C" w:rsidP="00F62005">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49AA6491" w14:textId="77777777" w:rsidR="0012357C" w:rsidRPr="00F52A77" w:rsidRDefault="0012357C" w:rsidP="00F62005">
            <w:pPr>
              <w:rPr>
                <w:rFonts w:asciiTheme="majorHAnsi" w:hAnsiTheme="majorHAnsi" w:cstheme="majorHAnsi"/>
                <w:b/>
                <w:bCs/>
                <w:szCs w:val="22"/>
              </w:rPr>
            </w:pPr>
            <w:r w:rsidRPr="00F52A77">
              <w:rPr>
                <w:b/>
                <w:bCs/>
              </w:rPr>
              <w:t>Specifications/Comments (e.g., if payments were made to you or to your institution)</w:t>
            </w:r>
          </w:p>
        </w:tc>
      </w:tr>
      <w:tr w:rsidR="0012357C" w:rsidRPr="00D01AAF" w14:paraId="302EDC2F" w14:textId="77777777" w:rsidTr="00F62005">
        <w:trPr>
          <w:trHeight w:val="269"/>
        </w:trPr>
        <w:tc>
          <w:tcPr>
            <w:tcW w:w="5000" w:type="pct"/>
            <w:gridSpan w:val="5"/>
            <w:shd w:val="clear" w:color="auto" w:fill="000000" w:themeFill="text1"/>
            <w:vAlign w:val="center"/>
          </w:tcPr>
          <w:p w14:paraId="55DD91CA" w14:textId="77777777" w:rsidR="0012357C" w:rsidRPr="00F52A77" w:rsidRDefault="0012357C" w:rsidP="00F62005">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12357C" w:rsidRPr="00D01AAF" w14:paraId="6C70E553" w14:textId="77777777" w:rsidTr="00F62005">
        <w:trPr>
          <w:trHeight w:val="269"/>
        </w:trPr>
        <w:tc>
          <w:tcPr>
            <w:tcW w:w="164" w:type="pct"/>
            <w:shd w:val="clear" w:color="auto" w:fill="auto"/>
          </w:tcPr>
          <w:p w14:paraId="10C1BCD6" w14:textId="77777777" w:rsidR="0012357C" w:rsidRPr="00D01AAF" w:rsidRDefault="0012357C" w:rsidP="00F62005">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73761556" w14:textId="77777777" w:rsidR="0012357C" w:rsidRPr="00D01AAF" w:rsidRDefault="0012357C" w:rsidP="00F62005">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141D7BE8" w14:textId="77777777" w:rsidR="0012357C" w:rsidRPr="00D01AAF" w:rsidRDefault="0012357C" w:rsidP="00F62005">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12357C" w14:paraId="427A949A" w14:textId="77777777" w:rsidTr="00F62005">
              <w:permStart w:id="51070329" w:edGrp="everyone" w:displacedByCustomXml="next"/>
              <w:sdt>
                <w:sdtPr>
                  <w:rPr>
                    <w:rFonts w:asciiTheme="majorHAnsi" w:hAnsiTheme="majorHAnsi" w:cstheme="majorHAnsi"/>
                    <w:szCs w:val="22"/>
                  </w:rPr>
                  <w:id w:val="2047640596"/>
                  <w14:checkbox>
                    <w14:checked w14:val="1"/>
                    <w14:checkedState w14:val="2612" w14:font="MS Gothic"/>
                    <w14:uncheckedState w14:val="2610" w14:font="MS Gothic"/>
                  </w14:checkbox>
                </w:sdtPr>
                <w:sdtContent>
                  <w:tc>
                    <w:tcPr>
                      <w:tcW w:w="426" w:type="dxa"/>
                    </w:tcPr>
                    <w:p w14:paraId="4A2729E7" w14:textId="77777777" w:rsidR="0012357C" w:rsidRDefault="0012357C" w:rsidP="00F62005">
                      <w:pPr>
                        <w:rPr>
                          <w:rFonts w:asciiTheme="majorHAnsi" w:hAnsiTheme="majorHAnsi" w:cstheme="majorHAnsi"/>
                          <w:b/>
                          <w:bCs/>
                          <w:szCs w:val="22"/>
                        </w:rPr>
                      </w:pPr>
                      <w:r>
                        <w:rPr>
                          <w:rFonts w:ascii="MS Gothic" w:eastAsia="MS Gothic" w:hAnsi="MS Gothic" w:cstheme="majorHAnsi" w:hint="eastAsia"/>
                          <w:szCs w:val="22"/>
                        </w:rPr>
                        <w:t>☒</w:t>
                      </w:r>
                    </w:p>
                  </w:tc>
                </w:sdtContent>
              </w:sdt>
              <w:permEnd w:id="51070329" w:displacedByCustomXml="prev"/>
              <w:tc>
                <w:tcPr>
                  <w:tcW w:w="8072" w:type="dxa"/>
                </w:tcPr>
                <w:p w14:paraId="5B7F6CB7" w14:textId="77777777" w:rsidR="0012357C" w:rsidRDefault="0012357C" w:rsidP="00F62005">
                  <w:pPr>
                    <w:rPr>
                      <w:rFonts w:asciiTheme="majorHAnsi" w:hAnsiTheme="majorHAnsi" w:cstheme="majorHAnsi"/>
                      <w:b/>
                      <w:bCs/>
                      <w:szCs w:val="22"/>
                    </w:rPr>
                  </w:pPr>
                  <w:r>
                    <w:rPr>
                      <w:rFonts w:asciiTheme="majorHAnsi" w:hAnsiTheme="majorHAnsi" w:cstheme="majorHAnsi"/>
                      <w:b/>
                      <w:bCs/>
                      <w:szCs w:val="22"/>
                    </w:rPr>
                    <w:t>None</w:t>
                  </w:r>
                </w:p>
              </w:tc>
            </w:tr>
          </w:tbl>
          <w:p w14:paraId="73A3B5E7" w14:textId="77777777" w:rsidR="0012357C" w:rsidRDefault="0012357C" w:rsidP="00F62005">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12357C" w14:paraId="2557D78D" w14:textId="77777777" w:rsidTr="00F62005">
              <w:tc>
                <w:tcPr>
                  <w:tcW w:w="4296" w:type="dxa"/>
                </w:tcPr>
                <w:p w14:paraId="6A865694" w14:textId="77777777" w:rsidR="0012357C" w:rsidRPr="00B406C2" w:rsidRDefault="0012357C" w:rsidP="00F62005">
                  <w:pPr>
                    <w:rPr>
                      <w:rFonts w:asciiTheme="majorHAnsi" w:hAnsiTheme="majorHAnsi" w:cstheme="majorHAnsi"/>
                      <w:szCs w:val="22"/>
                    </w:rPr>
                  </w:pPr>
                  <w:permStart w:id="1470521752" w:edGrp="everyone"/>
                </w:p>
              </w:tc>
              <w:tc>
                <w:tcPr>
                  <w:tcW w:w="4202" w:type="dxa"/>
                </w:tcPr>
                <w:p w14:paraId="3EB448C1" w14:textId="77777777" w:rsidR="0012357C" w:rsidRPr="00B406C2" w:rsidRDefault="0012357C" w:rsidP="00F62005">
                  <w:pPr>
                    <w:rPr>
                      <w:rFonts w:asciiTheme="majorHAnsi" w:hAnsiTheme="majorHAnsi" w:cstheme="majorHAnsi"/>
                      <w:szCs w:val="22"/>
                    </w:rPr>
                  </w:pPr>
                </w:p>
              </w:tc>
            </w:tr>
            <w:tr w:rsidR="0012357C" w14:paraId="78C5D4BC" w14:textId="77777777" w:rsidTr="00F62005">
              <w:tc>
                <w:tcPr>
                  <w:tcW w:w="4296" w:type="dxa"/>
                </w:tcPr>
                <w:p w14:paraId="35F501FB" w14:textId="77777777" w:rsidR="0012357C" w:rsidRPr="00B406C2" w:rsidRDefault="0012357C" w:rsidP="00F62005">
                  <w:pPr>
                    <w:rPr>
                      <w:rFonts w:asciiTheme="majorHAnsi" w:hAnsiTheme="majorHAnsi" w:cstheme="majorHAnsi"/>
                      <w:szCs w:val="22"/>
                    </w:rPr>
                  </w:pPr>
                </w:p>
              </w:tc>
              <w:tc>
                <w:tcPr>
                  <w:tcW w:w="4202" w:type="dxa"/>
                </w:tcPr>
                <w:p w14:paraId="1359D826" w14:textId="77777777" w:rsidR="0012357C" w:rsidRPr="00B406C2" w:rsidRDefault="0012357C" w:rsidP="00F62005">
                  <w:pPr>
                    <w:rPr>
                      <w:rFonts w:asciiTheme="majorHAnsi" w:hAnsiTheme="majorHAnsi" w:cstheme="majorHAnsi"/>
                      <w:szCs w:val="22"/>
                    </w:rPr>
                  </w:pPr>
                </w:p>
              </w:tc>
            </w:tr>
            <w:tr w:rsidR="0012357C" w14:paraId="114716E5" w14:textId="77777777" w:rsidTr="00F62005">
              <w:tc>
                <w:tcPr>
                  <w:tcW w:w="4296" w:type="dxa"/>
                </w:tcPr>
                <w:p w14:paraId="587F3392" w14:textId="77777777" w:rsidR="0012357C" w:rsidRPr="00B406C2" w:rsidRDefault="0012357C" w:rsidP="00F62005">
                  <w:pPr>
                    <w:rPr>
                      <w:rFonts w:asciiTheme="majorHAnsi" w:hAnsiTheme="majorHAnsi" w:cstheme="majorHAnsi"/>
                      <w:szCs w:val="22"/>
                    </w:rPr>
                  </w:pPr>
                </w:p>
              </w:tc>
              <w:tc>
                <w:tcPr>
                  <w:tcW w:w="4202" w:type="dxa"/>
                </w:tcPr>
                <w:p w14:paraId="22EA4ADF" w14:textId="77777777" w:rsidR="0012357C" w:rsidRPr="00B406C2" w:rsidRDefault="0012357C" w:rsidP="00F62005">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470521752"/>
          </w:tbl>
          <w:p w14:paraId="6F460669" w14:textId="77777777" w:rsidR="0012357C" w:rsidRPr="00D01AAF" w:rsidRDefault="0012357C" w:rsidP="00F62005">
            <w:pPr>
              <w:rPr>
                <w:rFonts w:asciiTheme="majorHAnsi" w:hAnsiTheme="majorHAnsi" w:cstheme="majorHAnsi"/>
                <w:b/>
                <w:bCs/>
                <w:szCs w:val="22"/>
              </w:rPr>
            </w:pPr>
          </w:p>
        </w:tc>
      </w:tr>
      <w:tr w:rsidR="0012357C" w14:paraId="10798B28" w14:textId="77777777" w:rsidTr="00F62005">
        <w:tc>
          <w:tcPr>
            <w:tcW w:w="5000" w:type="pct"/>
            <w:gridSpan w:val="5"/>
            <w:shd w:val="clear" w:color="auto" w:fill="000000" w:themeFill="text1"/>
            <w:vAlign w:val="center"/>
          </w:tcPr>
          <w:p w14:paraId="421A92AB" w14:textId="77777777" w:rsidR="0012357C" w:rsidRDefault="0012357C" w:rsidP="00F62005">
            <w:pPr>
              <w:jc w:val="center"/>
            </w:pPr>
            <w:r w:rsidRPr="004B25E6">
              <w:rPr>
                <w:rFonts w:asciiTheme="majorHAnsi" w:hAnsiTheme="majorHAnsi" w:cstheme="majorHAnsi"/>
                <w:b/>
                <w:bCs/>
                <w:color w:val="FFFFFF" w:themeColor="background1"/>
                <w:szCs w:val="22"/>
              </w:rPr>
              <w:t>Time frame: past 36 months</w:t>
            </w:r>
          </w:p>
        </w:tc>
      </w:tr>
      <w:tr w:rsidR="0012357C" w14:paraId="4B1D39D1" w14:textId="77777777" w:rsidTr="00F62005">
        <w:trPr>
          <w:trHeight w:val="1493"/>
        </w:trPr>
        <w:tc>
          <w:tcPr>
            <w:tcW w:w="203" w:type="pct"/>
            <w:gridSpan w:val="2"/>
          </w:tcPr>
          <w:p w14:paraId="21DC39A0" w14:textId="77777777" w:rsidR="0012357C" w:rsidRPr="002E51B0" w:rsidRDefault="0012357C" w:rsidP="00F62005">
            <w:pPr>
              <w:rPr>
                <w:b/>
                <w:bCs/>
              </w:rPr>
            </w:pPr>
            <w:r w:rsidRPr="002E51B0">
              <w:rPr>
                <w:b/>
                <w:bCs/>
              </w:rPr>
              <w:t>2</w:t>
            </w:r>
          </w:p>
        </w:tc>
        <w:tc>
          <w:tcPr>
            <w:tcW w:w="746" w:type="pct"/>
            <w:tcBorders>
              <w:right w:val="single" w:sz="4" w:space="0" w:color="auto"/>
            </w:tcBorders>
          </w:tcPr>
          <w:p w14:paraId="189B7C87" w14:textId="77777777" w:rsidR="0012357C" w:rsidRDefault="0012357C" w:rsidP="00F62005">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oKlavuzu"/>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12357C" w14:paraId="2850DEC4" w14:textId="77777777" w:rsidTr="00F62005">
              <w:permStart w:id="519453817" w:edGrp="everyone" w:displacedByCustomXml="next"/>
              <w:sdt>
                <w:sdtPr>
                  <w:id w:val="1183312362"/>
                  <w14:checkbox>
                    <w14:checked w14:val="1"/>
                    <w14:checkedState w14:val="2612" w14:font="MS Gothic"/>
                    <w14:uncheckedState w14:val="2610" w14:font="MS Gothic"/>
                  </w14:checkbox>
                </w:sdtPr>
                <w:sdtContent>
                  <w:tc>
                    <w:tcPr>
                      <w:tcW w:w="431" w:type="dxa"/>
                    </w:tcPr>
                    <w:p w14:paraId="200512DF" w14:textId="77777777" w:rsidR="0012357C" w:rsidRDefault="0012357C" w:rsidP="00F62005">
                      <w:r>
                        <w:rPr>
                          <w:rFonts w:ascii="MS Gothic" w:eastAsia="MS Gothic" w:hAnsi="MS Gothic" w:hint="eastAsia"/>
                        </w:rPr>
                        <w:t>☒</w:t>
                      </w:r>
                    </w:p>
                  </w:tc>
                </w:sdtContent>
              </w:sdt>
              <w:permEnd w:id="519453817" w:displacedByCustomXml="prev"/>
              <w:tc>
                <w:tcPr>
                  <w:tcW w:w="7917" w:type="dxa"/>
                </w:tcPr>
                <w:p w14:paraId="7DB1C7F4" w14:textId="77777777" w:rsidR="0012357C" w:rsidRPr="00045C5A" w:rsidRDefault="0012357C" w:rsidP="00F62005">
                  <w:pPr>
                    <w:rPr>
                      <w:b/>
                      <w:bCs/>
                    </w:rPr>
                  </w:pPr>
                  <w:r w:rsidRPr="00045C5A">
                    <w:rPr>
                      <w:b/>
                      <w:bCs/>
                    </w:rPr>
                    <w:t>None</w:t>
                  </w:r>
                </w:p>
              </w:tc>
            </w:tr>
          </w:tbl>
          <w:p w14:paraId="417EDA3F" w14:textId="77777777" w:rsidR="0012357C" w:rsidRDefault="0012357C" w:rsidP="00F62005"/>
          <w:tbl>
            <w:tblPr>
              <w:tblStyle w:val="TabloKlavuzu"/>
              <w:tblW w:w="8348" w:type="dxa"/>
              <w:tblLayout w:type="fixed"/>
              <w:tblLook w:val="04A0" w:firstRow="1" w:lastRow="0" w:firstColumn="1" w:lastColumn="0" w:noHBand="0" w:noVBand="1"/>
            </w:tblPr>
            <w:tblGrid>
              <w:gridCol w:w="4298"/>
              <w:gridCol w:w="4050"/>
            </w:tblGrid>
            <w:tr w:rsidR="0012357C" w14:paraId="42E521D7" w14:textId="77777777" w:rsidTr="00F62005">
              <w:tc>
                <w:tcPr>
                  <w:tcW w:w="4298" w:type="dxa"/>
                </w:tcPr>
                <w:p w14:paraId="3A8782F2" w14:textId="77777777" w:rsidR="0012357C" w:rsidRPr="00B406C2" w:rsidRDefault="0012357C" w:rsidP="00F62005">
                  <w:permStart w:id="2070217807" w:edGrp="everyone"/>
                </w:p>
              </w:tc>
              <w:tc>
                <w:tcPr>
                  <w:tcW w:w="4050" w:type="dxa"/>
                </w:tcPr>
                <w:p w14:paraId="7BB75281" w14:textId="77777777" w:rsidR="0012357C" w:rsidRPr="00B406C2" w:rsidRDefault="0012357C" w:rsidP="00F62005"/>
              </w:tc>
            </w:tr>
            <w:tr w:rsidR="0012357C" w14:paraId="05F6B697" w14:textId="77777777" w:rsidTr="00F62005">
              <w:tc>
                <w:tcPr>
                  <w:tcW w:w="4298" w:type="dxa"/>
                </w:tcPr>
                <w:p w14:paraId="6B4FFC0F" w14:textId="77777777" w:rsidR="0012357C" w:rsidRPr="00B406C2" w:rsidRDefault="0012357C" w:rsidP="00F62005"/>
              </w:tc>
              <w:tc>
                <w:tcPr>
                  <w:tcW w:w="4050" w:type="dxa"/>
                </w:tcPr>
                <w:p w14:paraId="7685CC2C" w14:textId="77777777" w:rsidR="0012357C" w:rsidRPr="00B406C2" w:rsidRDefault="0012357C" w:rsidP="00F62005"/>
              </w:tc>
            </w:tr>
            <w:tr w:rsidR="0012357C" w14:paraId="4C24B0EB" w14:textId="77777777" w:rsidTr="00F62005">
              <w:tc>
                <w:tcPr>
                  <w:tcW w:w="4298" w:type="dxa"/>
                </w:tcPr>
                <w:p w14:paraId="64C7630B" w14:textId="77777777" w:rsidR="0012357C" w:rsidRPr="00B406C2" w:rsidRDefault="0012357C" w:rsidP="00F62005"/>
              </w:tc>
              <w:tc>
                <w:tcPr>
                  <w:tcW w:w="4050" w:type="dxa"/>
                </w:tcPr>
                <w:p w14:paraId="502F92EF" w14:textId="77777777" w:rsidR="0012357C" w:rsidRPr="00B406C2" w:rsidRDefault="0012357C" w:rsidP="00F62005"/>
              </w:tc>
            </w:tr>
            <w:permEnd w:id="2070217807"/>
          </w:tbl>
          <w:p w14:paraId="36A3F5E6" w14:textId="77777777" w:rsidR="0012357C" w:rsidRDefault="0012357C" w:rsidP="00F62005"/>
        </w:tc>
      </w:tr>
      <w:tr w:rsidR="0012357C" w14:paraId="716209C9" w14:textId="77777777" w:rsidTr="00F62005">
        <w:trPr>
          <w:trHeight w:val="1677"/>
        </w:trPr>
        <w:tc>
          <w:tcPr>
            <w:tcW w:w="203" w:type="pct"/>
            <w:gridSpan w:val="2"/>
            <w:shd w:val="clear" w:color="auto" w:fill="EEECE1"/>
          </w:tcPr>
          <w:p w14:paraId="3B3FE8C8" w14:textId="77777777" w:rsidR="0012357C" w:rsidRPr="002E51B0" w:rsidRDefault="0012357C" w:rsidP="00F62005">
            <w:pPr>
              <w:rPr>
                <w:b/>
                <w:bCs/>
              </w:rPr>
            </w:pPr>
            <w:r w:rsidRPr="002E51B0">
              <w:rPr>
                <w:b/>
                <w:bCs/>
              </w:rPr>
              <w:t>3</w:t>
            </w:r>
          </w:p>
        </w:tc>
        <w:tc>
          <w:tcPr>
            <w:tcW w:w="746" w:type="pct"/>
            <w:tcBorders>
              <w:right w:val="single" w:sz="4" w:space="0" w:color="auto"/>
            </w:tcBorders>
            <w:shd w:val="clear" w:color="auto" w:fill="EEECE1"/>
          </w:tcPr>
          <w:p w14:paraId="1DD2230A" w14:textId="77777777" w:rsidR="0012357C" w:rsidRDefault="0012357C" w:rsidP="00F62005">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52A3AF32" w14:textId="77777777" w:rsidTr="00F62005">
              <w:sdt>
                <w:sdtPr>
                  <w:id w:val="751395885"/>
                  <w14:checkbox>
                    <w14:checked w14:val="1"/>
                    <w14:checkedState w14:val="2612" w14:font="MS Gothic"/>
                    <w14:uncheckedState w14:val="2610" w14:font="MS Gothic"/>
                  </w14:checkbox>
                </w:sdtPr>
                <w:sdtContent>
                  <w:tc>
                    <w:tcPr>
                      <w:tcW w:w="426" w:type="dxa"/>
                    </w:tcPr>
                    <w:p w14:paraId="2196FD11" w14:textId="77777777" w:rsidR="0012357C" w:rsidRDefault="0012357C" w:rsidP="00F62005">
                      <w:r>
                        <w:rPr>
                          <w:rFonts w:ascii="MS Gothic" w:eastAsia="MS Gothic" w:hAnsi="MS Gothic" w:hint="eastAsia"/>
                        </w:rPr>
                        <w:t>☒</w:t>
                      </w:r>
                    </w:p>
                  </w:tc>
                </w:sdtContent>
              </w:sdt>
              <w:tc>
                <w:tcPr>
                  <w:tcW w:w="8100" w:type="dxa"/>
                </w:tcPr>
                <w:p w14:paraId="38774520" w14:textId="77777777" w:rsidR="0012357C" w:rsidRPr="00045C5A" w:rsidRDefault="0012357C" w:rsidP="00F62005">
                  <w:pPr>
                    <w:rPr>
                      <w:b/>
                      <w:bCs/>
                    </w:rPr>
                  </w:pPr>
                  <w:r w:rsidRPr="00045C5A">
                    <w:rPr>
                      <w:b/>
                      <w:bCs/>
                    </w:rPr>
                    <w:t>None</w:t>
                  </w:r>
                </w:p>
              </w:tc>
            </w:tr>
          </w:tbl>
          <w:p w14:paraId="6C84F172" w14:textId="77777777" w:rsidR="0012357C" w:rsidRDefault="0012357C" w:rsidP="00F62005"/>
          <w:tbl>
            <w:tblPr>
              <w:tblStyle w:val="TabloKlavuzu"/>
              <w:tblW w:w="0" w:type="auto"/>
              <w:tblLayout w:type="fixed"/>
              <w:tblLook w:val="04A0" w:firstRow="1" w:lastRow="0" w:firstColumn="1" w:lastColumn="0" w:noHBand="0" w:noVBand="1"/>
            </w:tblPr>
            <w:tblGrid>
              <w:gridCol w:w="4296"/>
              <w:gridCol w:w="4230"/>
            </w:tblGrid>
            <w:tr w:rsidR="0012357C" w14:paraId="25D48C0F" w14:textId="77777777" w:rsidTr="00F62005">
              <w:tc>
                <w:tcPr>
                  <w:tcW w:w="4296" w:type="dxa"/>
                </w:tcPr>
                <w:p w14:paraId="432F8BEA" w14:textId="77777777" w:rsidR="0012357C" w:rsidRDefault="0012357C" w:rsidP="00F62005">
                  <w:permStart w:id="293811216" w:edGrp="everyone"/>
                </w:p>
              </w:tc>
              <w:tc>
                <w:tcPr>
                  <w:tcW w:w="4230" w:type="dxa"/>
                </w:tcPr>
                <w:p w14:paraId="12176042" w14:textId="77777777" w:rsidR="0012357C" w:rsidRDefault="0012357C" w:rsidP="00F62005"/>
              </w:tc>
            </w:tr>
            <w:tr w:rsidR="0012357C" w14:paraId="003C58A1" w14:textId="77777777" w:rsidTr="00F62005">
              <w:tc>
                <w:tcPr>
                  <w:tcW w:w="4296" w:type="dxa"/>
                </w:tcPr>
                <w:p w14:paraId="660DEB3F" w14:textId="77777777" w:rsidR="0012357C" w:rsidRDefault="0012357C" w:rsidP="00F62005"/>
              </w:tc>
              <w:tc>
                <w:tcPr>
                  <w:tcW w:w="4230" w:type="dxa"/>
                </w:tcPr>
                <w:p w14:paraId="3F06BAE2" w14:textId="77777777" w:rsidR="0012357C" w:rsidRDefault="0012357C" w:rsidP="00F62005"/>
              </w:tc>
            </w:tr>
            <w:tr w:rsidR="0012357C" w14:paraId="352F6B70" w14:textId="77777777" w:rsidTr="00F62005">
              <w:tc>
                <w:tcPr>
                  <w:tcW w:w="4296" w:type="dxa"/>
                </w:tcPr>
                <w:p w14:paraId="2620DAE0" w14:textId="77777777" w:rsidR="0012357C" w:rsidRDefault="0012357C" w:rsidP="00F62005"/>
              </w:tc>
              <w:tc>
                <w:tcPr>
                  <w:tcW w:w="4230" w:type="dxa"/>
                </w:tcPr>
                <w:p w14:paraId="55799AAB" w14:textId="77777777" w:rsidR="0012357C" w:rsidRDefault="0012357C" w:rsidP="00F62005"/>
              </w:tc>
            </w:tr>
            <w:permEnd w:id="293811216"/>
          </w:tbl>
          <w:p w14:paraId="77396EF1" w14:textId="77777777" w:rsidR="0012357C" w:rsidRDefault="0012357C" w:rsidP="00F62005"/>
        </w:tc>
      </w:tr>
      <w:tr w:rsidR="0012357C" w14:paraId="31A19252" w14:textId="77777777" w:rsidTr="00F62005">
        <w:trPr>
          <w:trHeight w:val="1497"/>
        </w:trPr>
        <w:tc>
          <w:tcPr>
            <w:tcW w:w="203" w:type="pct"/>
            <w:gridSpan w:val="2"/>
          </w:tcPr>
          <w:p w14:paraId="591E5622" w14:textId="77777777" w:rsidR="0012357C" w:rsidRPr="002E51B0" w:rsidRDefault="0012357C" w:rsidP="00F62005">
            <w:pPr>
              <w:rPr>
                <w:b/>
                <w:bCs/>
              </w:rPr>
            </w:pPr>
            <w:r w:rsidRPr="002E51B0">
              <w:rPr>
                <w:b/>
                <w:bCs/>
              </w:rPr>
              <w:lastRenderedPageBreak/>
              <w:t>4</w:t>
            </w:r>
          </w:p>
        </w:tc>
        <w:tc>
          <w:tcPr>
            <w:tcW w:w="746" w:type="pct"/>
            <w:tcBorders>
              <w:right w:val="single" w:sz="4" w:space="0" w:color="auto"/>
            </w:tcBorders>
          </w:tcPr>
          <w:p w14:paraId="7BDB48C4" w14:textId="77777777" w:rsidR="0012357C" w:rsidRDefault="0012357C" w:rsidP="00F62005">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12357C" w14:paraId="3D4AF6CE" w14:textId="77777777" w:rsidTr="00F62005">
              <w:sdt>
                <w:sdtPr>
                  <w:id w:val="1900557051"/>
                  <w14:checkbox>
                    <w14:checked w14:val="1"/>
                    <w14:checkedState w14:val="2612" w14:font="MS Gothic"/>
                    <w14:uncheckedState w14:val="2610" w14:font="MS Gothic"/>
                  </w14:checkbox>
                </w:sdtPr>
                <w:sdtContent>
                  <w:tc>
                    <w:tcPr>
                      <w:tcW w:w="521" w:type="dxa"/>
                    </w:tcPr>
                    <w:p w14:paraId="26836F0E" w14:textId="77777777" w:rsidR="0012357C" w:rsidRDefault="0012357C" w:rsidP="00F62005">
                      <w:r>
                        <w:rPr>
                          <w:rFonts w:ascii="MS Gothic" w:eastAsia="MS Gothic" w:hAnsi="MS Gothic" w:hint="eastAsia"/>
                        </w:rPr>
                        <w:t>☒</w:t>
                      </w:r>
                    </w:p>
                  </w:tc>
                </w:sdtContent>
              </w:sdt>
              <w:tc>
                <w:tcPr>
                  <w:tcW w:w="8005" w:type="dxa"/>
                </w:tcPr>
                <w:p w14:paraId="1B483CA3" w14:textId="77777777" w:rsidR="0012357C" w:rsidRDefault="0012357C" w:rsidP="00F62005">
                  <w:r w:rsidRPr="00045C5A">
                    <w:rPr>
                      <w:b/>
                      <w:bCs/>
                    </w:rPr>
                    <w:t>None</w:t>
                  </w:r>
                </w:p>
              </w:tc>
            </w:tr>
          </w:tbl>
          <w:p w14:paraId="7FEB2283"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552C5517" w14:textId="77777777" w:rsidTr="00F62005">
              <w:tc>
                <w:tcPr>
                  <w:tcW w:w="4298" w:type="dxa"/>
                </w:tcPr>
                <w:p w14:paraId="7A97E815" w14:textId="77777777" w:rsidR="0012357C" w:rsidRDefault="0012357C" w:rsidP="00F62005">
                  <w:permStart w:id="875986199" w:edGrp="everyone"/>
                </w:p>
              </w:tc>
              <w:tc>
                <w:tcPr>
                  <w:tcW w:w="4228" w:type="dxa"/>
                </w:tcPr>
                <w:p w14:paraId="30AF6E6F" w14:textId="77777777" w:rsidR="0012357C" w:rsidRDefault="0012357C" w:rsidP="00F62005"/>
              </w:tc>
            </w:tr>
            <w:tr w:rsidR="0012357C" w14:paraId="4A30B7BF" w14:textId="77777777" w:rsidTr="00F62005">
              <w:tc>
                <w:tcPr>
                  <w:tcW w:w="4298" w:type="dxa"/>
                </w:tcPr>
                <w:p w14:paraId="20C9391C" w14:textId="77777777" w:rsidR="0012357C" w:rsidRDefault="0012357C" w:rsidP="00F62005"/>
              </w:tc>
              <w:tc>
                <w:tcPr>
                  <w:tcW w:w="4228" w:type="dxa"/>
                </w:tcPr>
                <w:p w14:paraId="62A0B445" w14:textId="77777777" w:rsidR="0012357C" w:rsidRDefault="0012357C" w:rsidP="00F62005"/>
              </w:tc>
            </w:tr>
            <w:tr w:rsidR="0012357C" w14:paraId="564B126B" w14:textId="77777777" w:rsidTr="00F62005">
              <w:tc>
                <w:tcPr>
                  <w:tcW w:w="4298" w:type="dxa"/>
                </w:tcPr>
                <w:p w14:paraId="4A05FDD1" w14:textId="77777777" w:rsidR="0012357C" w:rsidRDefault="0012357C" w:rsidP="00F62005"/>
              </w:tc>
              <w:tc>
                <w:tcPr>
                  <w:tcW w:w="4228" w:type="dxa"/>
                </w:tcPr>
                <w:p w14:paraId="62E71630" w14:textId="77777777" w:rsidR="0012357C" w:rsidRDefault="0012357C" w:rsidP="00F62005"/>
              </w:tc>
            </w:tr>
            <w:tr w:rsidR="0012357C" w14:paraId="30C71ABA" w14:textId="77777777" w:rsidTr="00F62005">
              <w:tc>
                <w:tcPr>
                  <w:tcW w:w="4298" w:type="dxa"/>
                </w:tcPr>
                <w:p w14:paraId="190E6AB1" w14:textId="77777777" w:rsidR="0012357C" w:rsidRDefault="0012357C" w:rsidP="00F62005"/>
              </w:tc>
              <w:tc>
                <w:tcPr>
                  <w:tcW w:w="4228" w:type="dxa"/>
                </w:tcPr>
                <w:p w14:paraId="591FB748" w14:textId="77777777" w:rsidR="0012357C" w:rsidRDefault="0012357C" w:rsidP="00F62005"/>
              </w:tc>
            </w:tr>
            <w:permEnd w:id="875986199"/>
          </w:tbl>
          <w:p w14:paraId="615915AE" w14:textId="77777777" w:rsidR="0012357C" w:rsidRDefault="0012357C" w:rsidP="00F62005"/>
        </w:tc>
      </w:tr>
      <w:tr w:rsidR="0012357C" w14:paraId="0A8364D9" w14:textId="77777777" w:rsidTr="00F62005">
        <w:tc>
          <w:tcPr>
            <w:tcW w:w="203" w:type="pct"/>
            <w:gridSpan w:val="2"/>
          </w:tcPr>
          <w:p w14:paraId="1E773306" w14:textId="77777777" w:rsidR="0012357C" w:rsidRPr="002E51B0" w:rsidRDefault="0012357C" w:rsidP="00F62005">
            <w:pPr>
              <w:rPr>
                <w:b/>
                <w:bCs/>
              </w:rPr>
            </w:pPr>
            <w:r w:rsidRPr="002E51B0">
              <w:rPr>
                <w:b/>
                <w:bCs/>
              </w:rPr>
              <w:t>5</w:t>
            </w:r>
          </w:p>
        </w:tc>
        <w:tc>
          <w:tcPr>
            <w:tcW w:w="746" w:type="pct"/>
            <w:tcBorders>
              <w:right w:val="single" w:sz="4" w:space="0" w:color="auto"/>
            </w:tcBorders>
            <w:shd w:val="clear" w:color="auto" w:fill="EEECE1"/>
          </w:tcPr>
          <w:p w14:paraId="5DED41D9" w14:textId="77777777" w:rsidR="0012357C" w:rsidRDefault="0012357C" w:rsidP="00F62005">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oKlavuzu"/>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6CD8E8B4" w14:textId="77777777" w:rsidTr="00F62005">
              <w:sdt>
                <w:sdtPr>
                  <w:id w:val="565532831"/>
                  <w14:checkbox>
                    <w14:checked w14:val="1"/>
                    <w14:checkedState w14:val="2612" w14:font="MS Gothic"/>
                    <w14:uncheckedState w14:val="2610" w14:font="MS Gothic"/>
                  </w14:checkbox>
                </w:sdtPr>
                <w:sdtContent>
                  <w:tc>
                    <w:tcPr>
                      <w:tcW w:w="426" w:type="dxa"/>
                    </w:tcPr>
                    <w:p w14:paraId="72040569" w14:textId="77777777" w:rsidR="0012357C" w:rsidRDefault="0012357C" w:rsidP="00F62005">
                      <w:r>
                        <w:rPr>
                          <w:rFonts w:ascii="MS Gothic" w:eastAsia="MS Gothic" w:hAnsi="MS Gothic" w:hint="eastAsia"/>
                        </w:rPr>
                        <w:t>☒</w:t>
                      </w:r>
                    </w:p>
                  </w:tc>
                </w:sdtContent>
              </w:sdt>
              <w:tc>
                <w:tcPr>
                  <w:tcW w:w="8100" w:type="dxa"/>
                </w:tcPr>
                <w:p w14:paraId="1F507659" w14:textId="77777777" w:rsidR="0012357C" w:rsidRPr="00045C5A" w:rsidRDefault="0012357C" w:rsidP="00F62005">
                  <w:pPr>
                    <w:rPr>
                      <w:b/>
                      <w:bCs/>
                    </w:rPr>
                  </w:pPr>
                  <w:r w:rsidRPr="00045C5A">
                    <w:rPr>
                      <w:b/>
                      <w:bCs/>
                    </w:rPr>
                    <w:t>None</w:t>
                  </w:r>
                </w:p>
              </w:tc>
            </w:tr>
          </w:tbl>
          <w:p w14:paraId="58644051" w14:textId="77777777" w:rsidR="0012357C" w:rsidRDefault="0012357C" w:rsidP="00F62005"/>
          <w:tbl>
            <w:tblPr>
              <w:tblStyle w:val="TabloKlavuzu"/>
              <w:tblW w:w="8526" w:type="dxa"/>
              <w:tblLayout w:type="fixed"/>
              <w:tblLook w:val="04A0" w:firstRow="1" w:lastRow="0" w:firstColumn="1" w:lastColumn="0" w:noHBand="0" w:noVBand="1"/>
            </w:tblPr>
            <w:tblGrid>
              <w:gridCol w:w="4298"/>
              <w:gridCol w:w="4228"/>
            </w:tblGrid>
            <w:tr w:rsidR="0012357C" w14:paraId="3824C3E7" w14:textId="77777777" w:rsidTr="00F62005">
              <w:tc>
                <w:tcPr>
                  <w:tcW w:w="4298" w:type="dxa"/>
                </w:tcPr>
                <w:p w14:paraId="1904583E" w14:textId="77777777" w:rsidR="0012357C" w:rsidRDefault="0012357C" w:rsidP="00F62005">
                  <w:permStart w:id="1553609353" w:edGrp="everyone"/>
                </w:p>
              </w:tc>
              <w:tc>
                <w:tcPr>
                  <w:tcW w:w="4228" w:type="dxa"/>
                </w:tcPr>
                <w:p w14:paraId="56B9FCD1" w14:textId="77777777" w:rsidR="0012357C" w:rsidRDefault="0012357C" w:rsidP="00F62005"/>
              </w:tc>
            </w:tr>
            <w:tr w:rsidR="0012357C" w14:paraId="5B4CB35A" w14:textId="77777777" w:rsidTr="00F62005">
              <w:tc>
                <w:tcPr>
                  <w:tcW w:w="4298" w:type="dxa"/>
                </w:tcPr>
                <w:p w14:paraId="757C56EC" w14:textId="77777777" w:rsidR="0012357C" w:rsidRDefault="0012357C" w:rsidP="00F62005"/>
              </w:tc>
              <w:tc>
                <w:tcPr>
                  <w:tcW w:w="4228" w:type="dxa"/>
                </w:tcPr>
                <w:p w14:paraId="3E1F8C0D" w14:textId="77777777" w:rsidR="0012357C" w:rsidRDefault="0012357C" w:rsidP="00F62005"/>
              </w:tc>
            </w:tr>
            <w:tr w:rsidR="0012357C" w14:paraId="0BFA239D" w14:textId="77777777" w:rsidTr="00F62005">
              <w:tc>
                <w:tcPr>
                  <w:tcW w:w="4298" w:type="dxa"/>
                </w:tcPr>
                <w:p w14:paraId="28895B5D" w14:textId="77777777" w:rsidR="0012357C" w:rsidRDefault="0012357C" w:rsidP="00F62005"/>
              </w:tc>
              <w:tc>
                <w:tcPr>
                  <w:tcW w:w="4228" w:type="dxa"/>
                </w:tcPr>
                <w:p w14:paraId="3882C631" w14:textId="77777777" w:rsidR="0012357C" w:rsidRDefault="0012357C" w:rsidP="00F62005"/>
              </w:tc>
            </w:tr>
            <w:permEnd w:id="1553609353"/>
          </w:tbl>
          <w:p w14:paraId="16350166" w14:textId="77777777" w:rsidR="0012357C" w:rsidRDefault="0012357C" w:rsidP="00F62005"/>
        </w:tc>
      </w:tr>
      <w:tr w:rsidR="0012357C" w14:paraId="56D2D220" w14:textId="77777777" w:rsidTr="00F62005">
        <w:trPr>
          <w:trHeight w:val="1484"/>
        </w:trPr>
        <w:tc>
          <w:tcPr>
            <w:tcW w:w="203" w:type="pct"/>
            <w:gridSpan w:val="2"/>
          </w:tcPr>
          <w:p w14:paraId="6DC0948C" w14:textId="77777777" w:rsidR="0012357C" w:rsidRPr="002E51B0" w:rsidRDefault="0012357C" w:rsidP="00F62005">
            <w:pPr>
              <w:rPr>
                <w:b/>
                <w:bCs/>
              </w:rPr>
            </w:pPr>
            <w:r w:rsidRPr="002E51B0">
              <w:rPr>
                <w:b/>
                <w:bCs/>
              </w:rPr>
              <w:t>6</w:t>
            </w:r>
          </w:p>
        </w:tc>
        <w:tc>
          <w:tcPr>
            <w:tcW w:w="746" w:type="pct"/>
            <w:tcBorders>
              <w:right w:val="single" w:sz="4" w:space="0" w:color="auto"/>
            </w:tcBorders>
          </w:tcPr>
          <w:p w14:paraId="100FB626" w14:textId="77777777" w:rsidR="0012357C" w:rsidRDefault="0012357C" w:rsidP="00F62005">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25772EC9" w14:textId="77777777" w:rsidTr="00F62005">
              <w:permStart w:id="2061778330" w:edGrp="everyone" w:displacedByCustomXml="next"/>
              <w:sdt>
                <w:sdtPr>
                  <w:id w:val="376209254"/>
                  <w14:checkbox>
                    <w14:checked w14:val="1"/>
                    <w14:checkedState w14:val="2612" w14:font="MS Gothic"/>
                    <w14:uncheckedState w14:val="2610" w14:font="MS Gothic"/>
                  </w14:checkbox>
                </w:sdtPr>
                <w:sdtContent>
                  <w:tc>
                    <w:tcPr>
                      <w:tcW w:w="426" w:type="dxa"/>
                    </w:tcPr>
                    <w:p w14:paraId="45CB89E0" w14:textId="77777777" w:rsidR="0012357C" w:rsidRDefault="0012357C" w:rsidP="00F62005">
                      <w:r>
                        <w:rPr>
                          <w:rFonts w:ascii="MS Gothic" w:eastAsia="MS Gothic" w:hAnsi="MS Gothic" w:hint="eastAsia"/>
                        </w:rPr>
                        <w:t>☒</w:t>
                      </w:r>
                    </w:p>
                  </w:tc>
                </w:sdtContent>
              </w:sdt>
              <w:permEnd w:id="2061778330" w:displacedByCustomXml="prev"/>
              <w:tc>
                <w:tcPr>
                  <w:tcW w:w="8100" w:type="dxa"/>
                </w:tcPr>
                <w:p w14:paraId="2C752773" w14:textId="77777777" w:rsidR="0012357C" w:rsidRPr="00045C5A" w:rsidRDefault="0012357C" w:rsidP="00F62005">
                  <w:pPr>
                    <w:rPr>
                      <w:b/>
                      <w:bCs/>
                    </w:rPr>
                  </w:pPr>
                  <w:r w:rsidRPr="00045C5A">
                    <w:rPr>
                      <w:b/>
                      <w:bCs/>
                    </w:rPr>
                    <w:t>None</w:t>
                  </w:r>
                </w:p>
              </w:tc>
            </w:tr>
          </w:tbl>
          <w:p w14:paraId="684A9DD9"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3AE767DF" w14:textId="77777777" w:rsidTr="00F62005">
              <w:tc>
                <w:tcPr>
                  <w:tcW w:w="4298" w:type="dxa"/>
                </w:tcPr>
                <w:p w14:paraId="11967CF4" w14:textId="77777777" w:rsidR="0012357C" w:rsidRDefault="0012357C" w:rsidP="00F62005">
                  <w:permStart w:id="2142457730" w:edGrp="everyone"/>
                </w:p>
              </w:tc>
              <w:tc>
                <w:tcPr>
                  <w:tcW w:w="4228" w:type="dxa"/>
                </w:tcPr>
                <w:p w14:paraId="55445E6D" w14:textId="77777777" w:rsidR="0012357C" w:rsidRDefault="0012357C" w:rsidP="00F62005"/>
              </w:tc>
            </w:tr>
            <w:tr w:rsidR="0012357C" w14:paraId="0E1678AC" w14:textId="77777777" w:rsidTr="00F62005">
              <w:tc>
                <w:tcPr>
                  <w:tcW w:w="4298" w:type="dxa"/>
                </w:tcPr>
                <w:p w14:paraId="5A889B8B" w14:textId="77777777" w:rsidR="0012357C" w:rsidRDefault="0012357C" w:rsidP="00F62005"/>
              </w:tc>
              <w:tc>
                <w:tcPr>
                  <w:tcW w:w="4228" w:type="dxa"/>
                </w:tcPr>
                <w:p w14:paraId="45C412EA" w14:textId="77777777" w:rsidR="0012357C" w:rsidRDefault="0012357C" w:rsidP="00F62005"/>
              </w:tc>
            </w:tr>
            <w:tr w:rsidR="0012357C" w14:paraId="4AF6062E" w14:textId="77777777" w:rsidTr="00F62005">
              <w:tc>
                <w:tcPr>
                  <w:tcW w:w="4298" w:type="dxa"/>
                </w:tcPr>
                <w:p w14:paraId="0F2013E9" w14:textId="77777777" w:rsidR="0012357C" w:rsidRDefault="0012357C" w:rsidP="00F62005"/>
              </w:tc>
              <w:tc>
                <w:tcPr>
                  <w:tcW w:w="4228" w:type="dxa"/>
                </w:tcPr>
                <w:p w14:paraId="5CA898AD" w14:textId="77777777" w:rsidR="0012357C" w:rsidRDefault="0012357C" w:rsidP="00F62005"/>
              </w:tc>
            </w:tr>
            <w:permEnd w:id="2142457730"/>
          </w:tbl>
          <w:p w14:paraId="5B57EAAD" w14:textId="77777777" w:rsidR="0012357C" w:rsidRDefault="0012357C" w:rsidP="00F62005"/>
        </w:tc>
      </w:tr>
      <w:tr w:rsidR="0012357C" w14:paraId="6C0B4F43" w14:textId="77777777" w:rsidTr="00F62005">
        <w:trPr>
          <w:trHeight w:val="1484"/>
        </w:trPr>
        <w:tc>
          <w:tcPr>
            <w:tcW w:w="203" w:type="pct"/>
            <w:gridSpan w:val="2"/>
            <w:shd w:val="clear" w:color="auto" w:fill="EEECE1"/>
          </w:tcPr>
          <w:p w14:paraId="70D40950" w14:textId="77777777" w:rsidR="0012357C" w:rsidRPr="002E51B0" w:rsidRDefault="0012357C" w:rsidP="00F62005">
            <w:pPr>
              <w:rPr>
                <w:b/>
                <w:bCs/>
              </w:rPr>
            </w:pPr>
            <w:r w:rsidRPr="002E51B0">
              <w:rPr>
                <w:b/>
                <w:bCs/>
              </w:rPr>
              <w:t>7</w:t>
            </w:r>
          </w:p>
        </w:tc>
        <w:tc>
          <w:tcPr>
            <w:tcW w:w="746" w:type="pct"/>
            <w:tcBorders>
              <w:right w:val="single" w:sz="4" w:space="0" w:color="auto"/>
            </w:tcBorders>
            <w:shd w:val="clear" w:color="auto" w:fill="EEECE1"/>
          </w:tcPr>
          <w:p w14:paraId="11762D4A" w14:textId="77777777" w:rsidR="0012357C" w:rsidRDefault="0012357C" w:rsidP="00F62005">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321C5832" w14:textId="77777777" w:rsidTr="00F62005">
              <w:permStart w:id="1847015430" w:edGrp="everyone" w:displacedByCustomXml="next"/>
              <w:sdt>
                <w:sdtPr>
                  <w:id w:val="-737947405"/>
                  <w14:checkbox>
                    <w14:checked w14:val="1"/>
                    <w14:checkedState w14:val="2612" w14:font="MS Gothic"/>
                    <w14:uncheckedState w14:val="2610" w14:font="MS Gothic"/>
                  </w14:checkbox>
                </w:sdtPr>
                <w:sdtContent>
                  <w:tc>
                    <w:tcPr>
                      <w:tcW w:w="426" w:type="dxa"/>
                    </w:tcPr>
                    <w:p w14:paraId="7DB420A8" w14:textId="77777777" w:rsidR="0012357C" w:rsidRDefault="0012357C" w:rsidP="00F62005">
                      <w:r>
                        <w:rPr>
                          <w:rFonts w:ascii="MS Gothic" w:eastAsia="MS Gothic" w:hAnsi="MS Gothic" w:hint="eastAsia"/>
                        </w:rPr>
                        <w:t>☒</w:t>
                      </w:r>
                    </w:p>
                  </w:tc>
                </w:sdtContent>
              </w:sdt>
              <w:permEnd w:id="1847015430" w:displacedByCustomXml="prev"/>
              <w:tc>
                <w:tcPr>
                  <w:tcW w:w="8100" w:type="dxa"/>
                </w:tcPr>
                <w:p w14:paraId="0255D6C1" w14:textId="77777777" w:rsidR="0012357C" w:rsidRPr="00045C5A" w:rsidRDefault="0012357C" w:rsidP="00F62005">
                  <w:pPr>
                    <w:rPr>
                      <w:b/>
                      <w:bCs/>
                    </w:rPr>
                  </w:pPr>
                  <w:r w:rsidRPr="00045C5A">
                    <w:rPr>
                      <w:b/>
                      <w:bCs/>
                    </w:rPr>
                    <w:t>None</w:t>
                  </w:r>
                </w:p>
              </w:tc>
            </w:tr>
          </w:tbl>
          <w:p w14:paraId="047044D8"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7AB8E1D6" w14:textId="77777777" w:rsidTr="00F62005">
              <w:tc>
                <w:tcPr>
                  <w:tcW w:w="4298" w:type="dxa"/>
                </w:tcPr>
                <w:p w14:paraId="620DD24E" w14:textId="77777777" w:rsidR="0012357C" w:rsidRDefault="0012357C" w:rsidP="00F62005">
                  <w:permStart w:id="884488239" w:edGrp="everyone"/>
                </w:p>
              </w:tc>
              <w:tc>
                <w:tcPr>
                  <w:tcW w:w="4228" w:type="dxa"/>
                </w:tcPr>
                <w:p w14:paraId="4749F13F" w14:textId="77777777" w:rsidR="0012357C" w:rsidRDefault="0012357C" w:rsidP="00F62005"/>
              </w:tc>
            </w:tr>
            <w:tr w:rsidR="0012357C" w14:paraId="67E1ED7A" w14:textId="77777777" w:rsidTr="00F62005">
              <w:tc>
                <w:tcPr>
                  <w:tcW w:w="4298" w:type="dxa"/>
                </w:tcPr>
                <w:p w14:paraId="21BCDAC9" w14:textId="77777777" w:rsidR="0012357C" w:rsidRDefault="0012357C" w:rsidP="00F62005"/>
              </w:tc>
              <w:tc>
                <w:tcPr>
                  <w:tcW w:w="4228" w:type="dxa"/>
                </w:tcPr>
                <w:p w14:paraId="6522173A" w14:textId="77777777" w:rsidR="0012357C" w:rsidRDefault="0012357C" w:rsidP="00F62005"/>
              </w:tc>
            </w:tr>
            <w:tr w:rsidR="0012357C" w14:paraId="115B65A2" w14:textId="77777777" w:rsidTr="00F62005">
              <w:tc>
                <w:tcPr>
                  <w:tcW w:w="4298" w:type="dxa"/>
                </w:tcPr>
                <w:p w14:paraId="61604041" w14:textId="77777777" w:rsidR="0012357C" w:rsidRDefault="0012357C" w:rsidP="00F62005"/>
              </w:tc>
              <w:tc>
                <w:tcPr>
                  <w:tcW w:w="4228" w:type="dxa"/>
                </w:tcPr>
                <w:p w14:paraId="448DDCC6" w14:textId="77777777" w:rsidR="0012357C" w:rsidRDefault="0012357C" w:rsidP="00F62005"/>
              </w:tc>
            </w:tr>
            <w:permEnd w:id="884488239"/>
          </w:tbl>
          <w:p w14:paraId="7A56B930" w14:textId="77777777" w:rsidR="0012357C" w:rsidRDefault="0012357C" w:rsidP="00F62005"/>
        </w:tc>
      </w:tr>
      <w:tr w:rsidR="0012357C" w14:paraId="3E9D3D86" w14:textId="77777777" w:rsidTr="00F62005">
        <w:trPr>
          <w:trHeight w:val="1484"/>
        </w:trPr>
        <w:tc>
          <w:tcPr>
            <w:tcW w:w="203" w:type="pct"/>
            <w:gridSpan w:val="2"/>
          </w:tcPr>
          <w:p w14:paraId="08EC9BAE" w14:textId="77777777" w:rsidR="0012357C" w:rsidRPr="002E51B0" w:rsidRDefault="0012357C" w:rsidP="00F62005">
            <w:pPr>
              <w:rPr>
                <w:b/>
                <w:bCs/>
              </w:rPr>
            </w:pPr>
            <w:r w:rsidRPr="002E51B0">
              <w:rPr>
                <w:b/>
                <w:bCs/>
              </w:rPr>
              <w:t>8</w:t>
            </w:r>
          </w:p>
        </w:tc>
        <w:tc>
          <w:tcPr>
            <w:tcW w:w="746" w:type="pct"/>
            <w:tcBorders>
              <w:right w:val="single" w:sz="4" w:space="0" w:color="auto"/>
            </w:tcBorders>
          </w:tcPr>
          <w:p w14:paraId="781D09B2" w14:textId="77777777" w:rsidR="0012357C" w:rsidRDefault="0012357C" w:rsidP="00F62005">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7813C755" w14:textId="77777777" w:rsidTr="00F62005">
              <w:permStart w:id="1743139548" w:edGrp="everyone" w:displacedByCustomXml="next"/>
              <w:sdt>
                <w:sdtPr>
                  <w:id w:val="1769729058"/>
                  <w14:checkbox>
                    <w14:checked w14:val="1"/>
                    <w14:checkedState w14:val="2612" w14:font="MS Gothic"/>
                    <w14:uncheckedState w14:val="2610" w14:font="MS Gothic"/>
                  </w14:checkbox>
                </w:sdtPr>
                <w:sdtContent>
                  <w:tc>
                    <w:tcPr>
                      <w:tcW w:w="426" w:type="dxa"/>
                    </w:tcPr>
                    <w:p w14:paraId="0D09E74E" w14:textId="77777777" w:rsidR="0012357C" w:rsidRDefault="0012357C" w:rsidP="00F62005">
                      <w:r>
                        <w:rPr>
                          <w:rFonts w:ascii="MS Gothic" w:eastAsia="MS Gothic" w:hAnsi="MS Gothic" w:hint="eastAsia"/>
                        </w:rPr>
                        <w:t>☒</w:t>
                      </w:r>
                    </w:p>
                  </w:tc>
                </w:sdtContent>
              </w:sdt>
              <w:permEnd w:id="1743139548" w:displacedByCustomXml="prev"/>
              <w:tc>
                <w:tcPr>
                  <w:tcW w:w="8100" w:type="dxa"/>
                </w:tcPr>
                <w:p w14:paraId="4FFB55B4" w14:textId="77777777" w:rsidR="0012357C" w:rsidRPr="00045C5A" w:rsidRDefault="0012357C" w:rsidP="00F62005">
                  <w:pPr>
                    <w:rPr>
                      <w:b/>
                      <w:bCs/>
                    </w:rPr>
                  </w:pPr>
                  <w:r w:rsidRPr="00045C5A">
                    <w:rPr>
                      <w:b/>
                      <w:bCs/>
                    </w:rPr>
                    <w:t>None</w:t>
                  </w:r>
                </w:p>
              </w:tc>
            </w:tr>
          </w:tbl>
          <w:p w14:paraId="29D30C21"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4B4B20DA" w14:textId="77777777" w:rsidTr="00F62005">
              <w:tc>
                <w:tcPr>
                  <w:tcW w:w="4298" w:type="dxa"/>
                </w:tcPr>
                <w:p w14:paraId="20851865" w14:textId="77777777" w:rsidR="0012357C" w:rsidRDefault="0012357C" w:rsidP="00F62005">
                  <w:permStart w:id="820521223" w:edGrp="everyone"/>
                </w:p>
              </w:tc>
              <w:tc>
                <w:tcPr>
                  <w:tcW w:w="4228" w:type="dxa"/>
                </w:tcPr>
                <w:p w14:paraId="2D059C54" w14:textId="77777777" w:rsidR="0012357C" w:rsidRDefault="0012357C" w:rsidP="00F62005"/>
              </w:tc>
            </w:tr>
            <w:tr w:rsidR="0012357C" w14:paraId="65AFAD8B" w14:textId="77777777" w:rsidTr="00F62005">
              <w:tc>
                <w:tcPr>
                  <w:tcW w:w="4298" w:type="dxa"/>
                </w:tcPr>
                <w:p w14:paraId="1C3818F9" w14:textId="77777777" w:rsidR="0012357C" w:rsidRDefault="0012357C" w:rsidP="00F62005"/>
              </w:tc>
              <w:tc>
                <w:tcPr>
                  <w:tcW w:w="4228" w:type="dxa"/>
                </w:tcPr>
                <w:p w14:paraId="2F22D0C4" w14:textId="77777777" w:rsidR="0012357C" w:rsidRDefault="0012357C" w:rsidP="00F62005"/>
              </w:tc>
            </w:tr>
            <w:tr w:rsidR="0012357C" w14:paraId="2556C667" w14:textId="77777777" w:rsidTr="00F62005">
              <w:tc>
                <w:tcPr>
                  <w:tcW w:w="4298" w:type="dxa"/>
                </w:tcPr>
                <w:p w14:paraId="1FA18C22" w14:textId="77777777" w:rsidR="0012357C" w:rsidRDefault="0012357C" w:rsidP="00F62005"/>
              </w:tc>
              <w:tc>
                <w:tcPr>
                  <w:tcW w:w="4228" w:type="dxa"/>
                </w:tcPr>
                <w:p w14:paraId="1389B7A4" w14:textId="77777777" w:rsidR="0012357C" w:rsidRDefault="0012357C" w:rsidP="00F62005"/>
              </w:tc>
            </w:tr>
            <w:permEnd w:id="820521223"/>
          </w:tbl>
          <w:p w14:paraId="0D061D43" w14:textId="77777777" w:rsidR="0012357C" w:rsidRDefault="0012357C" w:rsidP="00F62005"/>
        </w:tc>
      </w:tr>
      <w:tr w:rsidR="0012357C" w14:paraId="43910000" w14:textId="77777777" w:rsidTr="00F62005">
        <w:tc>
          <w:tcPr>
            <w:tcW w:w="203" w:type="pct"/>
            <w:gridSpan w:val="2"/>
            <w:shd w:val="clear" w:color="auto" w:fill="EEECE1"/>
          </w:tcPr>
          <w:p w14:paraId="314E21A3" w14:textId="77777777" w:rsidR="0012357C" w:rsidRPr="002E51B0" w:rsidRDefault="0012357C" w:rsidP="00F62005">
            <w:pPr>
              <w:rPr>
                <w:b/>
                <w:bCs/>
              </w:rPr>
            </w:pPr>
            <w:r w:rsidRPr="002E51B0">
              <w:rPr>
                <w:b/>
                <w:bCs/>
              </w:rPr>
              <w:t>9</w:t>
            </w:r>
          </w:p>
        </w:tc>
        <w:tc>
          <w:tcPr>
            <w:tcW w:w="746" w:type="pct"/>
            <w:tcBorders>
              <w:right w:val="single" w:sz="4" w:space="0" w:color="auto"/>
            </w:tcBorders>
            <w:shd w:val="clear" w:color="auto" w:fill="EEECE1"/>
          </w:tcPr>
          <w:p w14:paraId="1D6D2988" w14:textId="77777777" w:rsidR="0012357C" w:rsidRDefault="0012357C" w:rsidP="00F62005">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767D982B" w14:textId="77777777" w:rsidTr="00F62005">
              <w:permStart w:id="884566477" w:edGrp="everyone" w:displacedByCustomXml="next"/>
              <w:sdt>
                <w:sdtPr>
                  <w:id w:val="1031842420"/>
                  <w14:checkbox>
                    <w14:checked w14:val="1"/>
                    <w14:checkedState w14:val="2612" w14:font="MS Gothic"/>
                    <w14:uncheckedState w14:val="2610" w14:font="MS Gothic"/>
                  </w14:checkbox>
                </w:sdtPr>
                <w:sdtContent>
                  <w:tc>
                    <w:tcPr>
                      <w:tcW w:w="426" w:type="dxa"/>
                    </w:tcPr>
                    <w:p w14:paraId="7FDF0C89" w14:textId="77777777" w:rsidR="0012357C" w:rsidRDefault="0012357C" w:rsidP="00F62005">
                      <w:r>
                        <w:rPr>
                          <w:rFonts w:ascii="MS Gothic" w:eastAsia="MS Gothic" w:hAnsi="MS Gothic" w:hint="eastAsia"/>
                        </w:rPr>
                        <w:t>☒</w:t>
                      </w:r>
                    </w:p>
                  </w:tc>
                </w:sdtContent>
              </w:sdt>
              <w:permEnd w:id="884566477" w:displacedByCustomXml="prev"/>
              <w:tc>
                <w:tcPr>
                  <w:tcW w:w="8100" w:type="dxa"/>
                </w:tcPr>
                <w:p w14:paraId="2AF0E493" w14:textId="77777777" w:rsidR="0012357C" w:rsidRPr="00045C5A" w:rsidRDefault="0012357C" w:rsidP="00F62005">
                  <w:pPr>
                    <w:rPr>
                      <w:b/>
                      <w:bCs/>
                    </w:rPr>
                  </w:pPr>
                  <w:r w:rsidRPr="00045C5A">
                    <w:rPr>
                      <w:b/>
                      <w:bCs/>
                    </w:rPr>
                    <w:t>None</w:t>
                  </w:r>
                </w:p>
              </w:tc>
            </w:tr>
          </w:tbl>
          <w:p w14:paraId="4B438F60"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5867A113" w14:textId="77777777" w:rsidTr="00F62005">
              <w:tc>
                <w:tcPr>
                  <w:tcW w:w="4298" w:type="dxa"/>
                </w:tcPr>
                <w:p w14:paraId="79E0231F" w14:textId="77777777" w:rsidR="0012357C" w:rsidRDefault="0012357C" w:rsidP="00F62005">
                  <w:permStart w:id="1594451383" w:edGrp="everyone"/>
                </w:p>
              </w:tc>
              <w:tc>
                <w:tcPr>
                  <w:tcW w:w="4228" w:type="dxa"/>
                </w:tcPr>
                <w:p w14:paraId="26B066E2" w14:textId="77777777" w:rsidR="0012357C" w:rsidRDefault="0012357C" w:rsidP="00F62005"/>
              </w:tc>
            </w:tr>
            <w:tr w:rsidR="0012357C" w14:paraId="3DD13D8C" w14:textId="77777777" w:rsidTr="00F62005">
              <w:tc>
                <w:tcPr>
                  <w:tcW w:w="4298" w:type="dxa"/>
                </w:tcPr>
                <w:p w14:paraId="1A9B3FDB" w14:textId="77777777" w:rsidR="0012357C" w:rsidRDefault="0012357C" w:rsidP="00F62005"/>
              </w:tc>
              <w:tc>
                <w:tcPr>
                  <w:tcW w:w="4228" w:type="dxa"/>
                </w:tcPr>
                <w:p w14:paraId="50ED61E4" w14:textId="77777777" w:rsidR="0012357C" w:rsidRDefault="0012357C" w:rsidP="00F62005"/>
              </w:tc>
            </w:tr>
            <w:tr w:rsidR="0012357C" w14:paraId="751CE0C9" w14:textId="77777777" w:rsidTr="00F62005">
              <w:tc>
                <w:tcPr>
                  <w:tcW w:w="4298" w:type="dxa"/>
                </w:tcPr>
                <w:p w14:paraId="1F32F5E8" w14:textId="77777777" w:rsidR="0012357C" w:rsidRDefault="0012357C" w:rsidP="00F62005"/>
              </w:tc>
              <w:tc>
                <w:tcPr>
                  <w:tcW w:w="4228" w:type="dxa"/>
                </w:tcPr>
                <w:p w14:paraId="01109B27" w14:textId="77777777" w:rsidR="0012357C" w:rsidRDefault="0012357C" w:rsidP="00F62005"/>
              </w:tc>
            </w:tr>
            <w:permEnd w:id="1594451383"/>
          </w:tbl>
          <w:p w14:paraId="6FE87302" w14:textId="77777777" w:rsidR="0012357C" w:rsidRDefault="0012357C" w:rsidP="00F62005"/>
        </w:tc>
      </w:tr>
      <w:tr w:rsidR="0012357C" w14:paraId="68894CD3" w14:textId="77777777" w:rsidTr="00F62005">
        <w:tc>
          <w:tcPr>
            <w:tcW w:w="203" w:type="pct"/>
            <w:gridSpan w:val="2"/>
          </w:tcPr>
          <w:p w14:paraId="2CB9C59C" w14:textId="77777777" w:rsidR="0012357C" w:rsidRPr="002E51B0" w:rsidRDefault="0012357C" w:rsidP="00F62005">
            <w:pPr>
              <w:rPr>
                <w:b/>
                <w:bCs/>
              </w:rPr>
            </w:pPr>
            <w:r w:rsidRPr="002E51B0">
              <w:rPr>
                <w:b/>
                <w:bCs/>
              </w:rPr>
              <w:t>10</w:t>
            </w:r>
          </w:p>
        </w:tc>
        <w:tc>
          <w:tcPr>
            <w:tcW w:w="746" w:type="pct"/>
            <w:tcBorders>
              <w:right w:val="single" w:sz="4" w:space="0" w:color="auto"/>
            </w:tcBorders>
          </w:tcPr>
          <w:p w14:paraId="6DDEC1B1" w14:textId="77777777" w:rsidR="0012357C" w:rsidRDefault="0012357C" w:rsidP="00F62005">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3B746278" w14:textId="77777777" w:rsidTr="00F62005">
              <w:permStart w:id="244651993" w:edGrp="everyone" w:displacedByCustomXml="next"/>
              <w:sdt>
                <w:sdtPr>
                  <w:id w:val="-1898740732"/>
                  <w14:checkbox>
                    <w14:checked w14:val="1"/>
                    <w14:checkedState w14:val="2612" w14:font="MS Gothic"/>
                    <w14:uncheckedState w14:val="2610" w14:font="MS Gothic"/>
                  </w14:checkbox>
                </w:sdtPr>
                <w:sdtContent>
                  <w:tc>
                    <w:tcPr>
                      <w:tcW w:w="426" w:type="dxa"/>
                    </w:tcPr>
                    <w:p w14:paraId="15B9A335" w14:textId="77777777" w:rsidR="0012357C" w:rsidRDefault="0012357C" w:rsidP="00F62005">
                      <w:r>
                        <w:rPr>
                          <w:rFonts w:ascii="MS Gothic" w:eastAsia="MS Gothic" w:hAnsi="MS Gothic" w:hint="eastAsia"/>
                        </w:rPr>
                        <w:t>☒</w:t>
                      </w:r>
                    </w:p>
                  </w:tc>
                </w:sdtContent>
              </w:sdt>
              <w:permEnd w:id="244651993" w:displacedByCustomXml="prev"/>
              <w:tc>
                <w:tcPr>
                  <w:tcW w:w="8100" w:type="dxa"/>
                </w:tcPr>
                <w:p w14:paraId="0DB6DE21" w14:textId="77777777" w:rsidR="0012357C" w:rsidRPr="00045C5A" w:rsidRDefault="0012357C" w:rsidP="00F62005">
                  <w:pPr>
                    <w:rPr>
                      <w:b/>
                      <w:bCs/>
                    </w:rPr>
                  </w:pPr>
                  <w:r w:rsidRPr="00045C5A">
                    <w:rPr>
                      <w:b/>
                      <w:bCs/>
                    </w:rPr>
                    <w:t>None</w:t>
                  </w:r>
                </w:p>
              </w:tc>
            </w:tr>
          </w:tbl>
          <w:p w14:paraId="7AF25E32"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39E51222" w14:textId="77777777" w:rsidTr="00F62005">
              <w:tc>
                <w:tcPr>
                  <w:tcW w:w="4298" w:type="dxa"/>
                </w:tcPr>
                <w:p w14:paraId="3F14A4BE" w14:textId="77777777" w:rsidR="0012357C" w:rsidRDefault="0012357C" w:rsidP="00F62005">
                  <w:permStart w:id="1293162475" w:edGrp="everyone"/>
                </w:p>
              </w:tc>
              <w:tc>
                <w:tcPr>
                  <w:tcW w:w="4228" w:type="dxa"/>
                </w:tcPr>
                <w:p w14:paraId="1600DB2D" w14:textId="77777777" w:rsidR="0012357C" w:rsidRDefault="0012357C" w:rsidP="00F62005"/>
              </w:tc>
            </w:tr>
            <w:tr w:rsidR="0012357C" w14:paraId="6C10768F" w14:textId="77777777" w:rsidTr="00F62005">
              <w:tc>
                <w:tcPr>
                  <w:tcW w:w="4298" w:type="dxa"/>
                </w:tcPr>
                <w:p w14:paraId="23F57274" w14:textId="77777777" w:rsidR="0012357C" w:rsidRDefault="0012357C" w:rsidP="00F62005"/>
              </w:tc>
              <w:tc>
                <w:tcPr>
                  <w:tcW w:w="4228" w:type="dxa"/>
                </w:tcPr>
                <w:p w14:paraId="1A34864A" w14:textId="77777777" w:rsidR="0012357C" w:rsidRDefault="0012357C" w:rsidP="00F62005"/>
              </w:tc>
            </w:tr>
            <w:tr w:rsidR="0012357C" w14:paraId="0539B047" w14:textId="77777777" w:rsidTr="00F62005">
              <w:tc>
                <w:tcPr>
                  <w:tcW w:w="4298" w:type="dxa"/>
                </w:tcPr>
                <w:p w14:paraId="4EA13632" w14:textId="77777777" w:rsidR="0012357C" w:rsidRDefault="0012357C" w:rsidP="00F62005"/>
              </w:tc>
              <w:tc>
                <w:tcPr>
                  <w:tcW w:w="4228" w:type="dxa"/>
                </w:tcPr>
                <w:p w14:paraId="19A90BE3" w14:textId="77777777" w:rsidR="0012357C" w:rsidRDefault="0012357C" w:rsidP="00F62005"/>
              </w:tc>
            </w:tr>
            <w:permEnd w:id="1293162475"/>
          </w:tbl>
          <w:p w14:paraId="112C38BC" w14:textId="77777777" w:rsidR="0012357C" w:rsidRDefault="0012357C" w:rsidP="00F62005"/>
        </w:tc>
      </w:tr>
      <w:tr w:rsidR="0012357C" w14:paraId="3680BC57" w14:textId="77777777" w:rsidTr="00F62005">
        <w:trPr>
          <w:trHeight w:val="1493"/>
        </w:trPr>
        <w:tc>
          <w:tcPr>
            <w:tcW w:w="203" w:type="pct"/>
            <w:gridSpan w:val="2"/>
            <w:shd w:val="clear" w:color="auto" w:fill="EEECE1"/>
          </w:tcPr>
          <w:p w14:paraId="76553442" w14:textId="77777777" w:rsidR="0012357C" w:rsidRPr="002E51B0" w:rsidRDefault="0012357C" w:rsidP="00F62005">
            <w:pPr>
              <w:rPr>
                <w:b/>
                <w:bCs/>
              </w:rPr>
            </w:pPr>
            <w:r w:rsidRPr="002E51B0">
              <w:rPr>
                <w:b/>
                <w:bCs/>
              </w:rPr>
              <w:lastRenderedPageBreak/>
              <w:t>11</w:t>
            </w:r>
          </w:p>
        </w:tc>
        <w:tc>
          <w:tcPr>
            <w:tcW w:w="746" w:type="pct"/>
            <w:tcBorders>
              <w:right w:val="single" w:sz="4" w:space="0" w:color="auto"/>
            </w:tcBorders>
            <w:shd w:val="clear" w:color="auto" w:fill="EEECE1"/>
          </w:tcPr>
          <w:p w14:paraId="3DC2C09D" w14:textId="77777777" w:rsidR="0012357C" w:rsidRDefault="0012357C" w:rsidP="00F62005">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6CBA43F3" w14:textId="77777777" w:rsidTr="00F62005">
              <w:permStart w:id="332221305" w:edGrp="everyone" w:displacedByCustomXml="next"/>
              <w:sdt>
                <w:sdtPr>
                  <w:id w:val="-553232390"/>
                  <w14:checkbox>
                    <w14:checked w14:val="1"/>
                    <w14:checkedState w14:val="2612" w14:font="MS Gothic"/>
                    <w14:uncheckedState w14:val="2610" w14:font="MS Gothic"/>
                  </w14:checkbox>
                </w:sdtPr>
                <w:sdtContent>
                  <w:tc>
                    <w:tcPr>
                      <w:tcW w:w="426" w:type="dxa"/>
                    </w:tcPr>
                    <w:p w14:paraId="73640B97" w14:textId="77777777" w:rsidR="0012357C" w:rsidRDefault="0012357C" w:rsidP="00F62005">
                      <w:r>
                        <w:rPr>
                          <w:rFonts w:ascii="MS Gothic" w:eastAsia="MS Gothic" w:hAnsi="MS Gothic" w:hint="eastAsia"/>
                        </w:rPr>
                        <w:t>☒</w:t>
                      </w:r>
                    </w:p>
                  </w:tc>
                </w:sdtContent>
              </w:sdt>
              <w:permEnd w:id="332221305" w:displacedByCustomXml="prev"/>
              <w:tc>
                <w:tcPr>
                  <w:tcW w:w="8100" w:type="dxa"/>
                </w:tcPr>
                <w:p w14:paraId="601DA7C6" w14:textId="77777777" w:rsidR="0012357C" w:rsidRPr="00045C5A" w:rsidRDefault="0012357C" w:rsidP="00F62005">
                  <w:pPr>
                    <w:rPr>
                      <w:b/>
                      <w:bCs/>
                    </w:rPr>
                  </w:pPr>
                  <w:r w:rsidRPr="00045C5A">
                    <w:rPr>
                      <w:b/>
                      <w:bCs/>
                    </w:rPr>
                    <w:t>None</w:t>
                  </w:r>
                </w:p>
              </w:tc>
            </w:tr>
          </w:tbl>
          <w:p w14:paraId="40CDA622"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3E7994C6" w14:textId="77777777" w:rsidTr="00F62005">
              <w:tc>
                <w:tcPr>
                  <w:tcW w:w="4298" w:type="dxa"/>
                </w:tcPr>
                <w:p w14:paraId="2C6B2CB6" w14:textId="77777777" w:rsidR="0012357C" w:rsidRDefault="0012357C" w:rsidP="00F62005">
                  <w:permStart w:id="103695474" w:edGrp="everyone"/>
                </w:p>
              </w:tc>
              <w:tc>
                <w:tcPr>
                  <w:tcW w:w="4228" w:type="dxa"/>
                </w:tcPr>
                <w:p w14:paraId="269F0B19" w14:textId="77777777" w:rsidR="0012357C" w:rsidRDefault="0012357C" w:rsidP="00F62005"/>
              </w:tc>
            </w:tr>
            <w:tr w:rsidR="0012357C" w14:paraId="4A3C6AB1" w14:textId="77777777" w:rsidTr="00F62005">
              <w:tc>
                <w:tcPr>
                  <w:tcW w:w="4298" w:type="dxa"/>
                </w:tcPr>
                <w:p w14:paraId="594D4FD6" w14:textId="77777777" w:rsidR="0012357C" w:rsidRDefault="0012357C" w:rsidP="00F62005"/>
              </w:tc>
              <w:tc>
                <w:tcPr>
                  <w:tcW w:w="4228" w:type="dxa"/>
                </w:tcPr>
                <w:p w14:paraId="05FCB1C4" w14:textId="77777777" w:rsidR="0012357C" w:rsidRDefault="0012357C" w:rsidP="00F62005"/>
              </w:tc>
            </w:tr>
            <w:tr w:rsidR="0012357C" w14:paraId="5D5717CE" w14:textId="77777777" w:rsidTr="00F62005">
              <w:tc>
                <w:tcPr>
                  <w:tcW w:w="4298" w:type="dxa"/>
                </w:tcPr>
                <w:p w14:paraId="0AD5F4E0" w14:textId="77777777" w:rsidR="0012357C" w:rsidRDefault="0012357C" w:rsidP="00F62005"/>
              </w:tc>
              <w:tc>
                <w:tcPr>
                  <w:tcW w:w="4228" w:type="dxa"/>
                </w:tcPr>
                <w:p w14:paraId="4D1FF06B" w14:textId="77777777" w:rsidR="0012357C" w:rsidRDefault="0012357C" w:rsidP="00F62005"/>
              </w:tc>
            </w:tr>
            <w:permEnd w:id="103695474"/>
          </w:tbl>
          <w:p w14:paraId="713918FE" w14:textId="77777777" w:rsidR="0012357C" w:rsidRDefault="0012357C" w:rsidP="00F62005"/>
        </w:tc>
      </w:tr>
      <w:tr w:rsidR="0012357C" w14:paraId="49AC142B" w14:textId="77777777" w:rsidTr="00F62005">
        <w:tc>
          <w:tcPr>
            <w:tcW w:w="203" w:type="pct"/>
            <w:gridSpan w:val="2"/>
          </w:tcPr>
          <w:p w14:paraId="03C61706" w14:textId="77777777" w:rsidR="0012357C" w:rsidRPr="002E51B0" w:rsidRDefault="0012357C" w:rsidP="00F62005">
            <w:pPr>
              <w:rPr>
                <w:b/>
                <w:bCs/>
              </w:rPr>
            </w:pPr>
            <w:r w:rsidRPr="002E51B0">
              <w:rPr>
                <w:b/>
                <w:bCs/>
              </w:rPr>
              <w:t>12</w:t>
            </w:r>
          </w:p>
        </w:tc>
        <w:tc>
          <w:tcPr>
            <w:tcW w:w="746" w:type="pct"/>
            <w:tcBorders>
              <w:right w:val="single" w:sz="4" w:space="0" w:color="auto"/>
            </w:tcBorders>
          </w:tcPr>
          <w:p w14:paraId="616DE43F" w14:textId="77777777" w:rsidR="0012357C" w:rsidRDefault="0012357C" w:rsidP="00F62005">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58A5A679" w14:textId="77777777" w:rsidTr="00F62005">
              <w:permStart w:id="1906785983" w:edGrp="everyone" w:displacedByCustomXml="next"/>
              <w:sdt>
                <w:sdtPr>
                  <w:id w:val="1995528340"/>
                  <w14:checkbox>
                    <w14:checked w14:val="1"/>
                    <w14:checkedState w14:val="2612" w14:font="MS Gothic"/>
                    <w14:uncheckedState w14:val="2610" w14:font="MS Gothic"/>
                  </w14:checkbox>
                </w:sdtPr>
                <w:sdtContent>
                  <w:tc>
                    <w:tcPr>
                      <w:tcW w:w="426" w:type="dxa"/>
                    </w:tcPr>
                    <w:p w14:paraId="4FDA1F06" w14:textId="77777777" w:rsidR="0012357C" w:rsidRDefault="0012357C" w:rsidP="00F62005">
                      <w:r>
                        <w:rPr>
                          <w:rFonts w:ascii="MS Gothic" w:eastAsia="MS Gothic" w:hAnsi="MS Gothic" w:hint="eastAsia"/>
                        </w:rPr>
                        <w:t>☒</w:t>
                      </w:r>
                    </w:p>
                  </w:tc>
                </w:sdtContent>
              </w:sdt>
              <w:permEnd w:id="1906785983" w:displacedByCustomXml="prev"/>
              <w:tc>
                <w:tcPr>
                  <w:tcW w:w="8100" w:type="dxa"/>
                </w:tcPr>
                <w:p w14:paraId="7DE516B9" w14:textId="77777777" w:rsidR="0012357C" w:rsidRPr="00045C5A" w:rsidRDefault="0012357C" w:rsidP="00F62005">
                  <w:pPr>
                    <w:rPr>
                      <w:b/>
                      <w:bCs/>
                    </w:rPr>
                  </w:pPr>
                  <w:r w:rsidRPr="00045C5A">
                    <w:rPr>
                      <w:b/>
                      <w:bCs/>
                    </w:rPr>
                    <w:t>None</w:t>
                  </w:r>
                </w:p>
              </w:tc>
            </w:tr>
          </w:tbl>
          <w:p w14:paraId="65F0661E"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4F58793B" w14:textId="77777777" w:rsidTr="00F62005">
              <w:tc>
                <w:tcPr>
                  <w:tcW w:w="4298" w:type="dxa"/>
                </w:tcPr>
                <w:p w14:paraId="528A77E5" w14:textId="77777777" w:rsidR="0012357C" w:rsidRDefault="0012357C" w:rsidP="00F62005">
                  <w:permStart w:id="1732792597" w:edGrp="everyone"/>
                </w:p>
              </w:tc>
              <w:tc>
                <w:tcPr>
                  <w:tcW w:w="4228" w:type="dxa"/>
                </w:tcPr>
                <w:p w14:paraId="252674B8" w14:textId="77777777" w:rsidR="0012357C" w:rsidRDefault="0012357C" w:rsidP="00F62005"/>
              </w:tc>
            </w:tr>
            <w:tr w:rsidR="0012357C" w14:paraId="7FDFB78C" w14:textId="77777777" w:rsidTr="00F62005">
              <w:tc>
                <w:tcPr>
                  <w:tcW w:w="4298" w:type="dxa"/>
                </w:tcPr>
                <w:p w14:paraId="102FA3BA" w14:textId="77777777" w:rsidR="0012357C" w:rsidRDefault="0012357C" w:rsidP="00F62005"/>
              </w:tc>
              <w:tc>
                <w:tcPr>
                  <w:tcW w:w="4228" w:type="dxa"/>
                </w:tcPr>
                <w:p w14:paraId="0EA8E180" w14:textId="77777777" w:rsidR="0012357C" w:rsidRDefault="0012357C" w:rsidP="00F62005"/>
              </w:tc>
            </w:tr>
            <w:tr w:rsidR="0012357C" w14:paraId="039928BC" w14:textId="77777777" w:rsidTr="00F62005">
              <w:tc>
                <w:tcPr>
                  <w:tcW w:w="4298" w:type="dxa"/>
                </w:tcPr>
                <w:p w14:paraId="44918413" w14:textId="77777777" w:rsidR="0012357C" w:rsidRDefault="0012357C" w:rsidP="00F62005"/>
              </w:tc>
              <w:tc>
                <w:tcPr>
                  <w:tcW w:w="4228" w:type="dxa"/>
                </w:tcPr>
                <w:p w14:paraId="1D849D74" w14:textId="77777777" w:rsidR="0012357C" w:rsidRDefault="0012357C" w:rsidP="00F62005"/>
              </w:tc>
            </w:tr>
            <w:permEnd w:id="1732792597"/>
          </w:tbl>
          <w:p w14:paraId="25BC739D" w14:textId="77777777" w:rsidR="0012357C" w:rsidRDefault="0012357C" w:rsidP="00F62005"/>
        </w:tc>
      </w:tr>
      <w:tr w:rsidR="0012357C" w14:paraId="7CB9597A" w14:textId="77777777" w:rsidTr="00F62005">
        <w:trPr>
          <w:trHeight w:val="1457"/>
        </w:trPr>
        <w:tc>
          <w:tcPr>
            <w:tcW w:w="203" w:type="pct"/>
            <w:gridSpan w:val="2"/>
            <w:shd w:val="clear" w:color="auto" w:fill="EEECE1"/>
          </w:tcPr>
          <w:p w14:paraId="698E900F" w14:textId="77777777" w:rsidR="0012357C" w:rsidRPr="002E51B0" w:rsidRDefault="0012357C" w:rsidP="00F62005">
            <w:pPr>
              <w:rPr>
                <w:b/>
                <w:bCs/>
              </w:rPr>
            </w:pPr>
            <w:r w:rsidRPr="002E51B0">
              <w:rPr>
                <w:b/>
                <w:bCs/>
              </w:rPr>
              <w:t>13</w:t>
            </w:r>
          </w:p>
        </w:tc>
        <w:tc>
          <w:tcPr>
            <w:tcW w:w="746" w:type="pct"/>
            <w:tcBorders>
              <w:right w:val="single" w:sz="4" w:space="0" w:color="auto"/>
            </w:tcBorders>
            <w:shd w:val="clear" w:color="auto" w:fill="EEECE1"/>
          </w:tcPr>
          <w:p w14:paraId="1D397282" w14:textId="77777777" w:rsidR="0012357C" w:rsidRDefault="0012357C" w:rsidP="00F62005">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1836A2FD" w14:textId="77777777" w:rsidTr="00F62005">
              <w:permStart w:id="1847132842" w:edGrp="everyone" w:displacedByCustomXml="next"/>
              <w:sdt>
                <w:sdtPr>
                  <w:id w:val="1971700549"/>
                  <w14:checkbox>
                    <w14:checked w14:val="1"/>
                    <w14:checkedState w14:val="2612" w14:font="MS Gothic"/>
                    <w14:uncheckedState w14:val="2610" w14:font="MS Gothic"/>
                  </w14:checkbox>
                </w:sdtPr>
                <w:sdtContent>
                  <w:tc>
                    <w:tcPr>
                      <w:tcW w:w="426" w:type="dxa"/>
                    </w:tcPr>
                    <w:p w14:paraId="3FEA9DA6" w14:textId="77777777" w:rsidR="0012357C" w:rsidRDefault="0012357C" w:rsidP="00F62005">
                      <w:r>
                        <w:rPr>
                          <w:rFonts w:ascii="MS Gothic" w:eastAsia="MS Gothic" w:hAnsi="MS Gothic" w:hint="eastAsia"/>
                        </w:rPr>
                        <w:t>☒</w:t>
                      </w:r>
                    </w:p>
                  </w:tc>
                </w:sdtContent>
              </w:sdt>
              <w:permEnd w:id="1847132842" w:displacedByCustomXml="prev"/>
              <w:tc>
                <w:tcPr>
                  <w:tcW w:w="8100" w:type="dxa"/>
                </w:tcPr>
                <w:p w14:paraId="26AEBA87" w14:textId="77777777" w:rsidR="0012357C" w:rsidRPr="00045C5A" w:rsidRDefault="0012357C" w:rsidP="00F62005">
                  <w:pPr>
                    <w:rPr>
                      <w:b/>
                      <w:bCs/>
                    </w:rPr>
                  </w:pPr>
                  <w:r w:rsidRPr="00045C5A">
                    <w:rPr>
                      <w:b/>
                      <w:bCs/>
                    </w:rPr>
                    <w:t>None</w:t>
                  </w:r>
                </w:p>
              </w:tc>
            </w:tr>
          </w:tbl>
          <w:p w14:paraId="03178481"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06ABD306" w14:textId="77777777" w:rsidTr="00F62005">
              <w:tc>
                <w:tcPr>
                  <w:tcW w:w="4298" w:type="dxa"/>
                </w:tcPr>
                <w:p w14:paraId="3842EC01" w14:textId="77777777" w:rsidR="0012357C" w:rsidRDefault="0012357C" w:rsidP="00F62005">
                  <w:permStart w:id="82541616" w:edGrp="everyone"/>
                </w:p>
              </w:tc>
              <w:tc>
                <w:tcPr>
                  <w:tcW w:w="4228" w:type="dxa"/>
                </w:tcPr>
                <w:p w14:paraId="7A64C378" w14:textId="77777777" w:rsidR="0012357C" w:rsidRDefault="0012357C" w:rsidP="00F62005"/>
              </w:tc>
            </w:tr>
            <w:tr w:rsidR="0012357C" w14:paraId="68CD7DF9" w14:textId="77777777" w:rsidTr="00F62005">
              <w:tc>
                <w:tcPr>
                  <w:tcW w:w="4298" w:type="dxa"/>
                </w:tcPr>
                <w:p w14:paraId="08CB4D8C" w14:textId="77777777" w:rsidR="0012357C" w:rsidRDefault="0012357C" w:rsidP="00F62005"/>
              </w:tc>
              <w:tc>
                <w:tcPr>
                  <w:tcW w:w="4228" w:type="dxa"/>
                </w:tcPr>
                <w:p w14:paraId="7A6AA875" w14:textId="77777777" w:rsidR="0012357C" w:rsidRDefault="0012357C" w:rsidP="00F62005"/>
              </w:tc>
            </w:tr>
            <w:tr w:rsidR="0012357C" w14:paraId="722D8E55" w14:textId="77777777" w:rsidTr="00F62005">
              <w:tc>
                <w:tcPr>
                  <w:tcW w:w="4298" w:type="dxa"/>
                </w:tcPr>
                <w:p w14:paraId="2E66A1D5" w14:textId="77777777" w:rsidR="0012357C" w:rsidRDefault="0012357C" w:rsidP="00F62005"/>
              </w:tc>
              <w:tc>
                <w:tcPr>
                  <w:tcW w:w="4228" w:type="dxa"/>
                </w:tcPr>
                <w:p w14:paraId="325B4331" w14:textId="77777777" w:rsidR="0012357C" w:rsidRDefault="0012357C" w:rsidP="00F62005"/>
              </w:tc>
            </w:tr>
            <w:permEnd w:id="82541616"/>
          </w:tbl>
          <w:p w14:paraId="58BA436C" w14:textId="77777777" w:rsidR="0012357C" w:rsidRDefault="0012357C" w:rsidP="00F62005"/>
        </w:tc>
      </w:tr>
      <w:tr w:rsidR="0012357C" w14:paraId="72790E63" w14:textId="77777777" w:rsidTr="00F62005">
        <w:tc>
          <w:tcPr>
            <w:tcW w:w="203" w:type="pct"/>
            <w:gridSpan w:val="2"/>
            <w:tcBorders>
              <w:left w:val="single" w:sz="4" w:space="0" w:color="auto"/>
              <w:bottom w:val="nil"/>
              <w:right w:val="nil"/>
            </w:tcBorders>
          </w:tcPr>
          <w:p w14:paraId="6DAA95F4" w14:textId="77777777" w:rsidR="0012357C" w:rsidRDefault="0012357C" w:rsidP="00F62005"/>
        </w:tc>
        <w:tc>
          <w:tcPr>
            <w:tcW w:w="746" w:type="pct"/>
            <w:tcBorders>
              <w:left w:val="nil"/>
              <w:bottom w:val="nil"/>
              <w:right w:val="nil"/>
            </w:tcBorders>
          </w:tcPr>
          <w:p w14:paraId="44479C90" w14:textId="77777777" w:rsidR="0012357C" w:rsidRDefault="0012357C" w:rsidP="00F62005"/>
        </w:tc>
        <w:tc>
          <w:tcPr>
            <w:tcW w:w="4051" w:type="pct"/>
            <w:gridSpan w:val="2"/>
            <w:tcBorders>
              <w:left w:val="nil"/>
              <w:bottom w:val="nil"/>
              <w:right w:val="single" w:sz="4" w:space="0" w:color="auto"/>
            </w:tcBorders>
          </w:tcPr>
          <w:p w14:paraId="0A4E21F3" w14:textId="77777777" w:rsidR="0012357C" w:rsidRDefault="0012357C" w:rsidP="00F62005"/>
        </w:tc>
      </w:tr>
      <w:tr w:rsidR="0012357C" w14:paraId="4747CB86" w14:textId="77777777" w:rsidTr="00F62005">
        <w:tc>
          <w:tcPr>
            <w:tcW w:w="5000" w:type="pct"/>
            <w:gridSpan w:val="5"/>
            <w:tcBorders>
              <w:top w:val="nil"/>
              <w:left w:val="single" w:sz="4" w:space="0" w:color="auto"/>
              <w:bottom w:val="nil"/>
              <w:right w:val="single" w:sz="4" w:space="0" w:color="auto"/>
            </w:tcBorders>
          </w:tcPr>
          <w:p w14:paraId="2929E520" w14:textId="77777777" w:rsidR="0012357C" w:rsidRPr="00621D7D" w:rsidRDefault="0012357C" w:rsidP="00F62005">
            <w:pPr>
              <w:rPr>
                <w:b/>
                <w:bCs/>
              </w:rPr>
            </w:pPr>
            <w:r w:rsidRPr="00621D7D">
              <w:rPr>
                <w:b/>
                <w:bCs/>
              </w:rPr>
              <w:t>Please place an “X” next to the following statement to indicate your agreement:</w:t>
            </w:r>
          </w:p>
        </w:tc>
      </w:tr>
      <w:tr w:rsidR="0012357C" w14:paraId="50B0A652" w14:textId="77777777" w:rsidTr="00F62005">
        <w:trPr>
          <w:trHeight w:val="441"/>
        </w:trPr>
        <w:permStart w:id="2080657939" w:edGrp="everyone" w:displacedByCustomXml="next"/>
        <w:sdt>
          <w:sdtPr>
            <w:id w:val="-2117977052"/>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2857B7C9" w14:textId="77777777" w:rsidR="0012357C" w:rsidRDefault="0012357C" w:rsidP="00F62005">
                <w:r>
                  <w:rPr>
                    <w:rFonts w:ascii="MS Gothic" w:eastAsia="MS Gothic" w:hAnsi="MS Gothic" w:hint="eastAsia"/>
                  </w:rPr>
                  <w:t>☒</w:t>
                </w:r>
              </w:p>
            </w:tc>
          </w:sdtContent>
        </w:sdt>
        <w:permEnd w:id="2080657939" w:displacedByCustomXml="prev"/>
        <w:tc>
          <w:tcPr>
            <w:tcW w:w="4797" w:type="pct"/>
            <w:gridSpan w:val="3"/>
            <w:tcBorders>
              <w:top w:val="nil"/>
              <w:left w:val="nil"/>
            </w:tcBorders>
            <w:vAlign w:val="bottom"/>
          </w:tcPr>
          <w:p w14:paraId="48326745" w14:textId="77777777" w:rsidR="0012357C" w:rsidRDefault="0012357C" w:rsidP="00F62005">
            <w:r>
              <w:t>I certify that I have answered every question and have not altered the wording of any of the questions on this form.</w:t>
            </w:r>
          </w:p>
        </w:tc>
      </w:tr>
    </w:tbl>
    <w:p w14:paraId="23E972FB" w14:textId="77777777" w:rsidR="0012357C" w:rsidRDefault="0012357C" w:rsidP="0012357C"/>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12357C" w14:paraId="6F5C37E6" w14:textId="77777777" w:rsidTr="00F62005">
        <w:trPr>
          <w:trHeight w:val="643"/>
        </w:trPr>
        <w:tc>
          <w:tcPr>
            <w:tcW w:w="10800" w:type="dxa"/>
            <w:gridSpan w:val="2"/>
          </w:tcPr>
          <w:p w14:paraId="068D21F4" w14:textId="77777777" w:rsidR="0012357C" w:rsidRPr="008A55FE" w:rsidRDefault="0012357C" w:rsidP="00F62005">
            <w:pPr>
              <w:pStyle w:val="Balk1"/>
            </w:pPr>
            <w:r w:rsidRPr="008A55FE">
              <w:t>ICMJE DISCLOSURE FORM</w:t>
            </w:r>
          </w:p>
        </w:tc>
      </w:tr>
      <w:tr w:rsidR="0012357C" w14:paraId="13EC481F" w14:textId="77777777" w:rsidTr="00F62005">
        <w:tc>
          <w:tcPr>
            <w:tcW w:w="2880" w:type="dxa"/>
          </w:tcPr>
          <w:p w14:paraId="3FD95D7A" w14:textId="77777777" w:rsidR="0012357C" w:rsidRPr="009C7762" w:rsidRDefault="0012357C" w:rsidP="00F62005">
            <w:pPr>
              <w:rPr>
                <w:b/>
                <w:bCs/>
              </w:rPr>
            </w:pPr>
            <w:r w:rsidRPr="009C7762">
              <w:rPr>
                <w:b/>
                <w:bCs/>
              </w:rPr>
              <w:t>Date</w:t>
            </w:r>
            <w:r>
              <w:rPr>
                <w:b/>
                <w:bCs/>
              </w:rPr>
              <w:t>:</w:t>
            </w:r>
          </w:p>
        </w:tc>
        <w:sdt>
          <w:sdtPr>
            <w:id w:val="341129803"/>
            <w:placeholder>
              <w:docPart w:val="314E472054DB9441A4D7B639C54D285F"/>
            </w:placeholder>
            <w:date w:fullDate="2024-05-20T00:00:00Z">
              <w:dateFormat w:val="M/d/yyyy"/>
              <w:lid w:val="en-US"/>
              <w:storeMappedDataAs w:val="dateTime"/>
              <w:calendar w:val="gregorian"/>
            </w:date>
          </w:sdtPr>
          <w:sdtContent>
            <w:tc>
              <w:tcPr>
                <w:tcW w:w="7920" w:type="dxa"/>
                <w:tcBorders>
                  <w:bottom w:val="single" w:sz="4" w:space="0" w:color="auto"/>
                </w:tcBorders>
              </w:tcPr>
              <w:p w14:paraId="10E3F2F4" w14:textId="5ED38A7B" w:rsidR="0012357C" w:rsidRDefault="001035ED" w:rsidP="00F62005">
                <w:r>
                  <w:t>5/20/2024</w:t>
                </w:r>
              </w:p>
            </w:tc>
          </w:sdtContent>
        </w:sdt>
      </w:tr>
      <w:tr w:rsidR="0012357C" w14:paraId="20FC488C" w14:textId="77777777" w:rsidTr="00F62005">
        <w:tc>
          <w:tcPr>
            <w:tcW w:w="2880" w:type="dxa"/>
          </w:tcPr>
          <w:p w14:paraId="6A9779B1" w14:textId="77777777" w:rsidR="0012357C" w:rsidRPr="009C7762" w:rsidRDefault="0012357C" w:rsidP="00F62005">
            <w:pPr>
              <w:rPr>
                <w:b/>
                <w:bCs/>
              </w:rPr>
            </w:pPr>
            <w:permStart w:id="647966847" w:edGrp="everyone" w:colFirst="1" w:colLast="1"/>
            <w:r w:rsidRPr="009C7762">
              <w:rPr>
                <w:b/>
                <w:bCs/>
              </w:rPr>
              <w:t>Your Name</w:t>
            </w:r>
            <w:r>
              <w:rPr>
                <w:b/>
                <w:bCs/>
              </w:rPr>
              <w:t>:</w:t>
            </w:r>
          </w:p>
        </w:tc>
        <w:sdt>
          <w:sdtPr>
            <w:id w:val="-1798525385"/>
            <w:placeholder>
              <w:docPart w:val="691F8996F0832248935FF74A2C4D0B55"/>
            </w:placeholder>
            <w15:color w:val="FFFF99"/>
            <w:text/>
          </w:sdtPr>
          <w:sdtContent>
            <w:tc>
              <w:tcPr>
                <w:tcW w:w="7920" w:type="dxa"/>
                <w:tcBorders>
                  <w:top w:val="single" w:sz="4" w:space="0" w:color="auto"/>
                  <w:bottom w:val="single" w:sz="4" w:space="0" w:color="auto"/>
                </w:tcBorders>
              </w:tcPr>
              <w:p w14:paraId="5024707D" w14:textId="77777777" w:rsidR="0012357C" w:rsidRDefault="0012357C" w:rsidP="00F62005">
                <w:r>
                  <w:t>Hüseyin AKILLI</w:t>
                </w:r>
              </w:p>
            </w:tc>
          </w:sdtContent>
        </w:sdt>
      </w:tr>
      <w:tr w:rsidR="0012357C" w14:paraId="36125EC6" w14:textId="77777777" w:rsidTr="00F62005">
        <w:tc>
          <w:tcPr>
            <w:tcW w:w="2880" w:type="dxa"/>
          </w:tcPr>
          <w:p w14:paraId="0977F43C" w14:textId="77777777" w:rsidR="0012357C" w:rsidRPr="009C7762" w:rsidRDefault="0012357C" w:rsidP="00F62005">
            <w:pPr>
              <w:rPr>
                <w:b/>
                <w:bCs/>
              </w:rPr>
            </w:pPr>
            <w:permStart w:id="1392596495" w:edGrp="everyone" w:colFirst="1" w:colLast="1"/>
            <w:permEnd w:id="647966847"/>
            <w:r w:rsidRPr="009C7762">
              <w:rPr>
                <w:b/>
                <w:bCs/>
              </w:rPr>
              <w:t>Manuscript Title</w:t>
            </w:r>
            <w:r>
              <w:rPr>
                <w:b/>
                <w:bCs/>
              </w:rPr>
              <w:t>:</w:t>
            </w:r>
          </w:p>
        </w:tc>
        <w:sdt>
          <w:sdtPr>
            <w:rPr>
              <w:rFonts w:ascii="Times New Roman" w:eastAsia="Arial Unicode MS" w:hAnsi="Times New Roman"/>
              <w:bCs/>
              <w:sz w:val="24"/>
              <w:szCs w:val="24"/>
            </w:rPr>
            <w:id w:val="-389730693"/>
            <w:placeholder>
              <w:docPart w:val="E04D5BF206525C4EA641678F82BC73DE"/>
            </w:placeholder>
            <w:text/>
          </w:sdtPr>
          <w:sdtContent>
            <w:tc>
              <w:tcPr>
                <w:tcW w:w="7920" w:type="dxa"/>
                <w:tcBorders>
                  <w:top w:val="single" w:sz="4" w:space="0" w:color="auto"/>
                  <w:bottom w:val="single" w:sz="4" w:space="0" w:color="auto"/>
                </w:tcBorders>
              </w:tcPr>
              <w:p w14:paraId="59E15F50" w14:textId="3B4BCD40" w:rsidR="0012357C" w:rsidRDefault="001035ED" w:rsidP="00F62005">
                <w:r w:rsidRPr="001035ED">
                  <w:rPr>
                    <w:rFonts w:ascii="Times New Roman" w:eastAsia="Arial Unicode MS" w:hAnsi="Times New Roman"/>
                    <w:bCs/>
                    <w:sz w:val="24"/>
                    <w:szCs w:val="24"/>
                  </w:rPr>
                  <w:t>Borderline Ovarian Tumors: Recurrence Patterns and Management</w:t>
                </w:r>
              </w:p>
            </w:tc>
          </w:sdtContent>
        </w:sdt>
      </w:tr>
      <w:permEnd w:id="1392596495"/>
      <w:tr w:rsidR="0012357C" w14:paraId="7E8AD270" w14:textId="77777777" w:rsidTr="00F62005">
        <w:tc>
          <w:tcPr>
            <w:tcW w:w="2880" w:type="dxa"/>
          </w:tcPr>
          <w:p w14:paraId="79CA9C2E" w14:textId="77777777" w:rsidR="0012357C" w:rsidRPr="009C7762" w:rsidRDefault="0012357C" w:rsidP="00F62005">
            <w:pPr>
              <w:rPr>
                <w:b/>
                <w:bCs/>
              </w:rPr>
            </w:pPr>
            <w:r w:rsidRPr="009C7762">
              <w:rPr>
                <w:b/>
                <w:bCs/>
              </w:rPr>
              <w:t>Manuscript Number (if known):</w:t>
            </w:r>
          </w:p>
        </w:tc>
        <w:sdt>
          <w:sdtPr>
            <w:id w:val="1701204065"/>
            <w:placeholder>
              <w:docPart w:val="8357149A0090174E8FA44748ADFA9854"/>
            </w:placeholder>
            <w:showingPlcHdr/>
            <w:text/>
          </w:sdtPr>
          <w:sdtContent>
            <w:permStart w:id="1791166950" w:edGrp="everyone" w:displacedByCustomXml="prev"/>
            <w:tc>
              <w:tcPr>
                <w:tcW w:w="7920" w:type="dxa"/>
                <w:tcBorders>
                  <w:top w:val="single" w:sz="4" w:space="0" w:color="auto"/>
                  <w:bottom w:val="single" w:sz="4" w:space="0" w:color="auto"/>
                </w:tcBorders>
              </w:tcPr>
              <w:p w14:paraId="6CD69123" w14:textId="77777777" w:rsidR="0012357C" w:rsidRDefault="0012357C" w:rsidP="00F62005">
                <w:r w:rsidRPr="00DD2055">
                  <w:rPr>
                    <w:rStyle w:val="YerTutucuMetni"/>
                  </w:rPr>
                  <w:t>Click or tap here to enter text.</w:t>
                </w:r>
              </w:p>
            </w:tc>
            <w:permEnd w:id="1791166950" w:displacedByCustomXml="next"/>
          </w:sdtContent>
        </w:sdt>
      </w:tr>
      <w:tr w:rsidR="0012357C" w14:paraId="13A1E7F5" w14:textId="77777777" w:rsidTr="00F62005">
        <w:tc>
          <w:tcPr>
            <w:tcW w:w="10800" w:type="dxa"/>
            <w:gridSpan w:val="2"/>
            <w:tcMar>
              <w:top w:w="216" w:type="dxa"/>
              <w:left w:w="115" w:type="dxa"/>
              <w:bottom w:w="216" w:type="dxa"/>
              <w:right w:w="115" w:type="dxa"/>
            </w:tcMar>
          </w:tcPr>
          <w:p w14:paraId="2EB81417" w14:textId="77777777" w:rsidR="0012357C" w:rsidRDefault="0012357C" w:rsidP="00F62005">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66E78481" w14:textId="77777777" w:rsidR="0012357C" w:rsidRDefault="0012357C" w:rsidP="00F62005"/>
          <w:p w14:paraId="5AD33402" w14:textId="77777777" w:rsidR="0012357C" w:rsidRDefault="0012357C" w:rsidP="00F62005">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737F272F" w14:textId="77777777" w:rsidR="0012357C" w:rsidRDefault="0012357C" w:rsidP="00F62005"/>
          <w:p w14:paraId="700F3CF1" w14:textId="77777777" w:rsidR="0012357C" w:rsidRDefault="0012357C" w:rsidP="00F62005">
            <w:r>
              <w:t>In item #1 below, report all support for the work reported in this manuscript without time limit.  For all other items, the time frame for disclosure is the past 36 months.</w:t>
            </w:r>
          </w:p>
        </w:tc>
      </w:tr>
    </w:tbl>
    <w:p w14:paraId="454C65F7" w14:textId="77777777" w:rsidR="0012357C" w:rsidRDefault="0012357C" w:rsidP="0012357C"/>
    <w:tbl>
      <w:tblPr>
        <w:tblStyle w:val="TabloKlavuzu"/>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12357C" w:rsidRPr="00D01AAF" w14:paraId="1123AA4C" w14:textId="77777777" w:rsidTr="00F62005">
        <w:trPr>
          <w:trHeight w:val="269"/>
          <w:tblHeader/>
        </w:trPr>
        <w:tc>
          <w:tcPr>
            <w:tcW w:w="949" w:type="pct"/>
            <w:gridSpan w:val="3"/>
            <w:tcBorders>
              <w:bottom w:val="single" w:sz="4" w:space="0" w:color="auto"/>
            </w:tcBorders>
            <w:shd w:val="clear" w:color="auto" w:fill="EEECE1"/>
          </w:tcPr>
          <w:p w14:paraId="1EF084E8" w14:textId="77777777" w:rsidR="0012357C" w:rsidRPr="00D01AAF" w:rsidRDefault="0012357C" w:rsidP="00F62005">
            <w:pPr>
              <w:rPr>
                <w:rFonts w:asciiTheme="majorHAnsi" w:hAnsiTheme="majorHAnsi" w:cstheme="majorHAnsi"/>
                <w:b/>
                <w:bCs/>
                <w:szCs w:val="22"/>
              </w:rPr>
            </w:pPr>
          </w:p>
        </w:tc>
        <w:tc>
          <w:tcPr>
            <w:tcW w:w="2048" w:type="pct"/>
            <w:tcBorders>
              <w:bottom w:val="single" w:sz="4" w:space="0" w:color="auto"/>
            </w:tcBorders>
            <w:shd w:val="clear" w:color="auto" w:fill="EEECE1"/>
          </w:tcPr>
          <w:p w14:paraId="0C277966" w14:textId="77777777" w:rsidR="0012357C" w:rsidRPr="00F52A77" w:rsidRDefault="0012357C" w:rsidP="00F62005">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6168EB9C" w14:textId="77777777" w:rsidR="0012357C" w:rsidRPr="00F52A77" w:rsidRDefault="0012357C" w:rsidP="00F62005">
            <w:pPr>
              <w:rPr>
                <w:rFonts w:asciiTheme="majorHAnsi" w:hAnsiTheme="majorHAnsi" w:cstheme="majorHAnsi"/>
                <w:b/>
                <w:bCs/>
                <w:szCs w:val="22"/>
              </w:rPr>
            </w:pPr>
            <w:r w:rsidRPr="00F52A77">
              <w:rPr>
                <w:b/>
                <w:bCs/>
              </w:rPr>
              <w:t>Specifications/Comments (e.g., if payments were made to you or to your institution)</w:t>
            </w:r>
          </w:p>
        </w:tc>
      </w:tr>
      <w:tr w:rsidR="0012357C" w:rsidRPr="00D01AAF" w14:paraId="2877733D" w14:textId="77777777" w:rsidTr="00F62005">
        <w:trPr>
          <w:trHeight w:val="269"/>
        </w:trPr>
        <w:tc>
          <w:tcPr>
            <w:tcW w:w="5000" w:type="pct"/>
            <w:gridSpan w:val="5"/>
            <w:shd w:val="clear" w:color="auto" w:fill="000000" w:themeFill="text1"/>
            <w:vAlign w:val="center"/>
          </w:tcPr>
          <w:p w14:paraId="2048EB4C" w14:textId="77777777" w:rsidR="0012357C" w:rsidRPr="00F52A77" w:rsidRDefault="0012357C" w:rsidP="00F62005">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12357C" w:rsidRPr="00D01AAF" w14:paraId="7FAEA6AD" w14:textId="77777777" w:rsidTr="00F62005">
        <w:trPr>
          <w:trHeight w:val="269"/>
        </w:trPr>
        <w:tc>
          <w:tcPr>
            <w:tcW w:w="164" w:type="pct"/>
            <w:shd w:val="clear" w:color="auto" w:fill="auto"/>
          </w:tcPr>
          <w:p w14:paraId="098CC095" w14:textId="77777777" w:rsidR="0012357C" w:rsidRPr="00D01AAF" w:rsidRDefault="0012357C" w:rsidP="00F62005">
            <w:pPr>
              <w:rPr>
                <w:rFonts w:asciiTheme="majorHAnsi" w:hAnsiTheme="majorHAnsi" w:cstheme="majorHAnsi"/>
                <w:b/>
                <w:bCs/>
                <w:szCs w:val="22"/>
              </w:rPr>
            </w:pPr>
            <w:r w:rsidRPr="00D01AAF">
              <w:rPr>
                <w:rFonts w:asciiTheme="majorHAnsi" w:hAnsiTheme="majorHAnsi" w:cstheme="majorHAnsi"/>
                <w:b/>
                <w:bCs/>
                <w:szCs w:val="22"/>
              </w:rPr>
              <w:lastRenderedPageBreak/>
              <w:t>1</w:t>
            </w:r>
          </w:p>
        </w:tc>
        <w:tc>
          <w:tcPr>
            <w:tcW w:w="785" w:type="pct"/>
            <w:gridSpan w:val="2"/>
            <w:shd w:val="clear" w:color="auto" w:fill="auto"/>
          </w:tcPr>
          <w:p w14:paraId="77C4CA4D" w14:textId="77777777" w:rsidR="0012357C" w:rsidRPr="00D01AAF" w:rsidRDefault="0012357C" w:rsidP="00F62005">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5391D253" w14:textId="77777777" w:rsidR="0012357C" w:rsidRPr="00D01AAF" w:rsidRDefault="0012357C" w:rsidP="00F62005">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12357C" w14:paraId="2855BE4F" w14:textId="77777777" w:rsidTr="00F62005">
              <w:permStart w:id="1038616210" w:edGrp="everyone" w:displacedByCustomXml="next"/>
              <w:sdt>
                <w:sdtPr>
                  <w:rPr>
                    <w:rFonts w:asciiTheme="majorHAnsi" w:hAnsiTheme="majorHAnsi" w:cstheme="majorHAnsi"/>
                    <w:szCs w:val="22"/>
                  </w:rPr>
                  <w:id w:val="-14150507"/>
                  <w14:checkbox>
                    <w14:checked w14:val="1"/>
                    <w14:checkedState w14:val="2612" w14:font="MS Gothic"/>
                    <w14:uncheckedState w14:val="2610" w14:font="MS Gothic"/>
                  </w14:checkbox>
                </w:sdtPr>
                <w:sdtContent>
                  <w:tc>
                    <w:tcPr>
                      <w:tcW w:w="426" w:type="dxa"/>
                    </w:tcPr>
                    <w:p w14:paraId="1C3E98CA" w14:textId="77777777" w:rsidR="0012357C" w:rsidRDefault="0012357C" w:rsidP="00F62005">
                      <w:pPr>
                        <w:rPr>
                          <w:rFonts w:asciiTheme="majorHAnsi" w:hAnsiTheme="majorHAnsi" w:cstheme="majorHAnsi"/>
                          <w:b/>
                          <w:bCs/>
                          <w:szCs w:val="22"/>
                        </w:rPr>
                      </w:pPr>
                      <w:r>
                        <w:rPr>
                          <w:rFonts w:ascii="MS Gothic" w:eastAsia="MS Gothic" w:hAnsi="MS Gothic" w:cstheme="majorHAnsi" w:hint="eastAsia"/>
                          <w:szCs w:val="22"/>
                        </w:rPr>
                        <w:t>☒</w:t>
                      </w:r>
                    </w:p>
                  </w:tc>
                </w:sdtContent>
              </w:sdt>
              <w:permEnd w:id="1038616210" w:displacedByCustomXml="prev"/>
              <w:tc>
                <w:tcPr>
                  <w:tcW w:w="8072" w:type="dxa"/>
                </w:tcPr>
                <w:p w14:paraId="287840AC" w14:textId="77777777" w:rsidR="0012357C" w:rsidRDefault="0012357C" w:rsidP="00F62005">
                  <w:pPr>
                    <w:rPr>
                      <w:rFonts w:asciiTheme="majorHAnsi" w:hAnsiTheme="majorHAnsi" w:cstheme="majorHAnsi"/>
                      <w:b/>
                      <w:bCs/>
                      <w:szCs w:val="22"/>
                    </w:rPr>
                  </w:pPr>
                  <w:r>
                    <w:rPr>
                      <w:rFonts w:asciiTheme="majorHAnsi" w:hAnsiTheme="majorHAnsi" w:cstheme="majorHAnsi"/>
                      <w:b/>
                      <w:bCs/>
                      <w:szCs w:val="22"/>
                    </w:rPr>
                    <w:t>None</w:t>
                  </w:r>
                </w:p>
              </w:tc>
            </w:tr>
          </w:tbl>
          <w:p w14:paraId="7C729C89" w14:textId="77777777" w:rsidR="0012357C" w:rsidRDefault="0012357C" w:rsidP="00F62005">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12357C" w14:paraId="5656C5CE" w14:textId="77777777" w:rsidTr="00F62005">
              <w:tc>
                <w:tcPr>
                  <w:tcW w:w="4296" w:type="dxa"/>
                </w:tcPr>
                <w:p w14:paraId="53EC2AAE" w14:textId="77777777" w:rsidR="0012357C" w:rsidRPr="00B406C2" w:rsidRDefault="0012357C" w:rsidP="00F62005">
                  <w:pPr>
                    <w:rPr>
                      <w:rFonts w:asciiTheme="majorHAnsi" w:hAnsiTheme="majorHAnsi" w:cstheme="majorHAnsi"/>
                      <w:szCs w:val="22"/>
                    </w:rPr>
                  </w:pPr>
                  <w:permStart w:id="2140285343" w:edGrp="everyone"/>
                </w:p>
              </w:tc>
              <w:tc>
                <w:tcPr>
                  <w:tcW w:w="4202" w:type="dxa"/>
                </w:tcPr>
                <w:p w14:paraId="262E393E" w14:textId="77777777" w:rsidR="0012357C" w:rsidRPr="00B406C2" w:rsidRDefault="0012357C" w:rsidP="00F62005">
                  <w:pPr>
                    <w:rPr>
                      <w:rFonts w:asciiTheme="majorHAnsi" w:hAnsiTheme="majorHAnsi" w:cstheme="majorHAnsi"/>
                      <w:szCs w:val="22"/>
                    </w:rPr>
                  </w:pPr>
                </w:p>
              </w:tc>
            </w:tr>
            <w:tr w:rsidR="0012357C" w14:paraId="06895D80" w14:textId="77777777" w:rsidTr="00F62005">
              <w:tc>
                <w:tcPr>
                  <w:tcW w:w="4296" w:type="dxa"/>
                </w:tcPr>
                <w:p w14:paraId="59EF5836" w14:textId="77777777" w:rsidR="0012357C" w:rsidRPr="00B406C2" w:rsidRDefault="0012357C" w:rsidP="00F62005">
                  <w:pPr>
                    <w:rPr>
                      <w:rFonts w:asciiTheme="majorHAnsi" w:hAnsiTheme="majorHAnsi" w:cstheme="majorHAnsi"/>
                      <w:szCs w:val="22"/>
                    </w:rPr>
                  </w:pPr>
                </w:p>
              </w:tc>
              <w:tc>
                <w:tcPr>
                  <w:tcW w:w="4202" w:type="dxa"/>
                </w:tcPr>
                <w:p w14:paraId="4E17EA6E" w14:textId="77777777" w:rsidR="0012357C" w:rsidRPr="00B406C2" w:rsidRDefault="0012357C" w:rsidP="00F62005">
                  <w:pPr>
                    <w:rPr>
                      <w:rFonts w:asciiTheme="majorHAnsi" w:hAnsiTheme="majorHAnsi" w:cstheme="majorHAnsi"/>
                      <w:szCs w:val="22"/>
                    </w:rPr>
                  </w:pPr>
                </w:p>
              </w:tc>
            </w:tr>
            <w:tr w:rsidR="0012357C" w14:paraId="3812EA04" w14:textId="77777777" w:rsidTr="00F62005">
              <w:tc>
                <w:tcPr>
                  <w:tcW w:w="4296" w:type="dxa"/>
                </w:tcPr>
                <w:p w14:paraId="5ED49B50" w14:textId="77777777" w:rsidR="0012357C" w:rsidRPr="00B406C2" w:rsidRDefault="0012357C" w:rsidP="00F62005">
                  <w:pPr>
                    <w:rPr>
                      <w:rFonts w:asciiTheme="majorHAnsi" w:hAnsiTheme="majorHAnsi" w:cstheme="majorHAnsi"/>
                      <w:szCs w:val="22"/>
                    </w:rPr>
                  </w:pPr>
                </w:p>
              </w:tc>
              <w:tc>
                <w:tcPr>
                  <w:tcW w:w="4202" w:type="dxa"/>
                </w:tcPr>
                <w:p w14:paraId="1D574586" w14:textId="77777777" w:rsidR="0012357C" w:rsidRPr="00B406C2" w:rsidRDefault="0012357C" w:rsidP="00F62005">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2140285343"/>
          </w:tbl>
          <w:p w14:paraId="48A8681B" w14:textId="77777777" w:rsidR="0012357C" w:rsidRPr="00D01AAF" w:rsidRDefault="0012357C" w:rsidP="00F62005">
            <w:pPr>
              <w:rPr>
                <w:rFonts w:asciiTheme="majorHAnsi" w:hAnsiTheme="majorHAnsi" w:cstheme="majorHAnsi"/>
                <w:b/>
                <w:bCs/>
                <w:szCs w:val="22"/>
              </w:rPr>
            </w:pPr>
          </w:p>
        </w:tc>
      </w:tr>
      <w:tr w:rsidR="0012357C" w14:paraId="4973FA74" w14:textId="77777777" w:rsidTr="00F62005">
        <w:tc>
          <w:tcPr>
            <w:tcW w:w="5000" w:type="pct"/>
            <w:gridSpan w:val="5"/>
            <w:shd w:val="clear" w:color="auto" w:fill="000000" w:themeFill="text1"/>
            <w:vAlign w:val="center"/>
          </w:tcPr>
          <w:p w14:paraId="6A3D3700" w14:textId="77777777" w:rsidR="0012357C" w:rsidRDefault="0012357C" w:rsidP="00F62005">
            <w:pPr>
              <w:jc w:val="center"/>
            </w:pPr>
            <w:r w:rsidRPr="004B25E6">
              <w:rPr>
                <w:rFonts w:asciiTheme="majorHAnsi" w:hAnsiTheme="majorHAnsi" w:cstheme="majorHAnsi"/>
                <w:b/>
                <w:bCs/>
                <w:color w:val="FFFFFF" w:themeColor="background1"/>
                <w:szCs w:val="22"/>
              </w:rPr>
              <w:t>Time frame: past 36 months</w:t>
            </w:r>
          </w:p>
        </w:tc>
      </w:tr>
      <w:tr w:rsidR="0012357C" w14:paraId="44FA60A2" w14:textId="77777777" w:rsidTr="00F62005">
        <w:trPr>
          <w:trHeight w:val="1493"/>
        </w:trPr>
        <w:tc>
          <w:tcPr>
            <w:tcW w:w="203" w:type="pct"/>
            <w:gridSpan w:val="2"/>
          </w:tcPr>
          <w:p w14:paraId="015C0CDC" w14:textId="77777777" w:rsidR="0012357C" w:rsidRPr="002E51B0" w:rsidRDefault="0012357C" w:rsidP="00F62005">
            <w:pPr>
              <w:rPr>
                <w:b/>
                <w:bCs/>
              </w:rPr>
            </w:pPr>
            <w:r w:rsidRPr="002E51B0">
              <w:rPr>
                <w:b/>
                <w:bCs/>
              </w:rPr>
              <w:t>2</w:t>
            </w:r>
          </w:p>
        </w:tc>
        <w:tc>
          <w:tcPr>
            <w:tcW w:w="746" w:type="pct"/>
            <w:tcBorders>
              <w:right w:val="single" w:sz="4" w:space="0" w:color="auto"/>
            </w:tcBorders>
          </w:tcPr>
          <w:p w14:paraId="436609CC" w14:textId="77777777" w:rsidR="0012357C" w:rsidRDefault="0012357C" w:rsidP="00F62005">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oKlavuzu"/>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12357C" w14:paraId="2946E34C" w14:textId="77777777" w:rsidTr="00F62005">
              <w:permStart w:id="1500074591" w:edGrp="everyone" w:displacedByCustomXml="next"/>
              <w:sdt>
                <w:sdtPr>
                  <w:id w:val="-143282198"/>
                  <w14:checkbox>
                    <w14:checked w14:val="1"/>
                    <w14:checkedState w14:val="2612" w14:font="MS Gothic"/>
                    <w14:uncheckedState w14:val="2610" w14:font="MS Gothic"/>
                  </w14:checkbox>
                </w:sdtPr>
                <w:sdtContent>
                  <w:tc>
                    <w:tcPr>
                      <w:tcW w:w="431" w:type="dxa"/>
                    </w:tcPr>
                    <w:p w14:paraId="3C92A197" w14:textId="77777777" w:rsidR="0012357C" w:rsidRDefault="0012357C" w:rsidP="00F62005">
                      <w:r>
                        <w:rPr>
                          <w:rFonts w:ascii="MS Gothic" w:eastAsia="MS Gothic" w:hAnsi="MS Gothic" w:hint="eastAsia"/>
                        </w:rPr>
                        <w:t>☒</w:t>
                      </w:r>
                    </w:p>
                  </w:tc>
                </w:sdtContent>
              </w:sdt>
              <w:permEnd w:id="1500074591" w:displacedByCustomXml="prev"/>
              <w:tc>
                <w:tcPr>
                  <w:tcW w:w="7917" w:type="dxa"/>
                </w:tcPr>
                <w:p w14:paraId="604DF1EC" w14:textId="77777777" w:rsidR="0012357C" w:rsidRPr="00045C5A" w:rsidRDefault="0012357C" w:rsidP="00F62005">
                  <w:pPr>
                    <w:rPr>
                      <w:b/>
                      <w:bCs/>
                    </w:rPr>
                  </w:pPr>
                  <w:r w:rsidRPr="00045C5A">
                    <w:rPr>
                      <w:b/>
                      <w:bCs/>
                    </w:rPr>
                    <w:t>None</w:t>
                  </w:r>
                </w:p>
              </w:tc>
            </w:tr>
          </w:tbl>
          <w:p w14:paraId="1F8A980E" w14:textId="77777777" w:rsidR="0012357C" w:rsidRDefault="0012357C" w:rsidP="00F62005"/>
          <w:tbl>
            <w:tblPr>
              <w:tblStyle w:val="TabloKlavuzu"/>
              <w:tblW w:w="8348" w:type="dxa"/>
              <w:tblLayout w:type="fixed"/>
              <w:tblLook w:val="04A0" w:firstRow="1" w:lastRow="0" w:firstColumn="1" w:lastColumn="0" w:noHBand="0" w:noVBand="1"/>
            </w:tblPr>
            <w:tblGrid>
              <w:gridCol w:w="4298"/>
              <w:gridCol w:w="4050"/>
            </w:tblGrid>
            <w:tr w:rsidR="0012357C" w14:paraId="0DAADD00" w14:textId="77777777" w:rsidTr="00F62005">
              <w:tc>
                <w:tcPr>
                  <w:tcW w:w="4298" w:type="dxa"/>
                </w:tcPr>
                <w:p w14:paraId="22F80277" w14:textId="77777777" w:rsidR="0012357C" w:rsidRPr="00B406C2" w:rsidRDefault="0012357C" w:rsidP="00F62005">
                  <w:permStart w:id="1435920869" w:edGrp="everyone"/>
                </w:p>
              </w:tc>
              <w:tc>
                <w:tcPr>
                  <w:tcW w:w="4050" w:type="dxa"/>
                </w:tcPr>
                <w:p w14:paraId="1F835D9C" w14:textId="77777777" w:rsidR="0012357C" w:rsidRPr="00B406C2" w:rsidRDefault="0012357C" w:rsidP="00F62005"/>
              </w:tc>
            </w:tr>
            <w:tr w:rsidR="0012357C" w14:paraId="1F029D04" w14:textId="77777777" w:rsidTr="00F62005">
              <w:tc>
                <w:tcPr>
                  <w:tcW w:w="4298" w:type="dxa"/>
                </w:tcPr>
                <w:p w14:paraId="6EED0CBC" w14:textId="77777777" w:rsidR="0012357C" w:rsidRPr="00B406C2" w:rsidRDefault="0012357C" w:rsidP="00F62005"/>
              </w:tc>
              <w:tc>
                <w:tcPr>
                  <w:tcW w:w="4050" w:type="dxa"/>
                </w:tcPr>
                <w:p w14:paraId="170E69EE" w14:textId="77777777" w:rsidR="0012357C" w:rsidRPr="00B406C2" w:rsidRDefault="0012357C" w:rsidP="00F62005"/>
              </w:tc>
            </w:tr>
            <w:tr w:rsidR="0012357C" w14:paraId="0F1250DB" w14:textId="77777777" w:rsidTr="00F62005">
              <w:tc>
                <w:tcPr>
                  <w:tcW w:w="4298" w:type="dxa"/>
                </w:tcPr>
                <w:p w14:paraId="424E55DB" w14:textId="77777777" w:rsidR="0012357C" w:rsidRPr="00B406C2" w:rsidRDefault="0012357C" w:rsidP="00F62005"/>
              </w:tc>
              <w:tc>
                <w:tcPr>
                  <w:tcW w:w="4050" w:type="dxa"/>
                </w:tcPr>
                <w:p w14:paraId="52407D43" w14:textId="77777777" w:rsidR="0012357C" w:rsidRPr="00B406C2" w:rsidRDefault="0012357C" w:rsidP="00F62005"/>
              </w:tc>
            </w:tr>
            <w:permEnd w:id="1435920869"/>
          </w:tbl>
          <w:p w14:paraId="4CB4890C" w14:textId="77777777" w:rsidR="0012357C" w:rsidRDefault="0012357C" w:rsidP="00F62005"/>
        </w:tc>
      </w:tr>
      <w:tr w:rsidR="0012357C" w14:paraId="0BC7CB51" w14:textId="77777777" w:rsidTr="00F62005">
        <w:trPr>
          <w:trHeight w:val="1677"/>
        </w:trPr>
        <w:tc>
          <w:tcPr>
            <w:tcW w:w="203" w:type="pct"/>
            <w:gridSpan w:val="2"/>
            <w:shd w:val="clear" w:color="auto" w:fill="EEECE1"/>
          </w:tcPr>
          <w:p w14:paraId="545A076F" w14:textId="77777777" w:rsidR="0012357C" w:rsidRPr="002E51B0" w:rsidRDefault="0012357C" w:rsidP="00F62005">
            <w:pPr>
              <w:rPr>
                <w:b/>
                <w:bCs/>
              </w:rPr>
            </w:pPr>
            <w:r w:rsidRPr="002E51B0">
              <w:rPr>
                <w:b/>
                <w:bCs/>
              </w:rPr>
              <w:t>3</w:t>
            </w:r>
          </w:p>
        </w:tc>
        <w:tc>
          <w:tcPr>
            <w:tcW w:w="746" w:type="pct"/>
            <w:tcBorders>
              <w:right w:val="single" w:sz="4" w:space="0" w:color="auto"/>
            </w:tcBorders>
            <w:shd w:val="clear" w:color="auto" w:fill="EEECE1"/>
          </w:tcPr>
          <w:p w14:paraId="1CDC0C56" w14:textId="77777777" w:rsidR="0012357C" w:rsidRDefault="0012357C" w:rsidP="00F62005">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0F41CD6A" w14:textId="77777777" w:rsidTr="00F62005">
              <w:sdt>
                <w:sdtPr>
                  <w:id w:val="411889382"/>
                  <w14:checkbox>
                    <w14:checked w14:val="1"/>
                    <w14:checkedState w14:val="2612" w14:font="MS Gothic"/>
                    <w14:uncheckedState w14:val="2610" w14:font="MS Gothic"/>
                  </w14:checkbox>
                </w:sdtPr>
                <w:sdtContent>
                  <w:tc>
                    <w:tcPr>
                      <w:tcW w:w="426" w:type="dxa"/>
                    </w:tcPr>
                    <w:p w14:paraId="40D1FF02" w14:textId="77777777" w:rsidR="0012357C" w:rsidRDefault="0012357C" w:rsidP="00F62005">
                      <w:r>
                        <w:rPr>
                          <w:rFonts w:ascii="MS Gothic" w:eastAsia="MS Gothic" w:hAnsi="MS Gothic" w:hint="eastAsia"/>
                        </w:rPr>
                        <w:t>☒</w:t>
                      </w:r>
                    </w:p>
                  </w:tc>
                </w:sdtContent>
              </w:sdt>
              <w:tc>
                <w:tcPr>
                  <w:tcW w:w="8100" w:type="dxa"/>
                </w:tcPr>
                <w:p w14:paraId="5330B94E" w14:textId="77777777" w:rsidR="0012357C" w:rsidRPr="00045C5A" w:rsidRDefault="0012357C" w:rsidP="00F62005">
                  <w:pPr>
                    <w:rPr>
                      <w:b/>
                      <w:bCs/>
                    </w:rPr>
                  </w:pPr>
                  <w:r w:rsidRPr="00045C5A">
                    <w:rPr>
                      <w:b/>
                      <w:bCs/>
                    </w:rPr>
                    <w:t>None</w:t>
                  </w:r>
                </w:p>
              </w:tc>
            </w:tr>
          </w:tbl>
          <w:p w14:paraId="6A721A72" w14:textId="77777777" w:rsidR="0012357C" w:rsidRDefault="0012357C" w:rsidP="00F62005"/>
          <w:tbl>
            <w:tblPr>
              <w:tblStyle w:val="TabloKlavuzu"/>
              <w:tblW w:w="0" w:type="auto"/>
              <w:tblLayout w:type="fixed"/>
              <w:tblLook w:val="04A0" w:firstRow="1" w:lastRow="0" w:firstColumn="1" w:lastColumn="0" w:noHBand="0" w:noVBand="1"/>
            </w:tblPr>
            <w:tblGrid>
              <w:gridCol w:w="4296"/>
              <w:gridCol w:w="4230"/>
            </w:tblGrid>
            <w:tr w:rsidR="0012357C" w14:paraId="286C558C" w14:textId="77777777" w:rsidTr="00F62005">
              <w:tc>
                <w:tcPr>
                  <w:tcW w:w="4296" w:type="dxa"/>
                </w:tcPr>
                <w:p w14:paraId="366D776F" w14:textId="77777777" w:rsidR="0012357C" w:rsidRDefault="0012357C" w:rsidP="00F62005">
                  <w:permStart w:id="719794853" w:edGrp="everyone"/>
                </w:p>
              </w:tc>
              <w:tc>
                <w:tcPr>
                  <w:tcW w:w="4230" w:type="dxa"/>
                </w:tcPr>
                <w:p w14:paraId="208BA602" w14:textId="77777777" w:rsidR="0012357C" w:rsidRDefault="0012357C" w:rsidP="00F62005"/>
              </w:tc>
            </w:tr>
            <w:tr w:rsidR="0012357C" w14:paraId="6576167C" w14:textId="77777777" w:rsidTr="00F62005">
              <w:tc>
                <w:tcPr>
                  <w:tcW w:w="4296" w:type="dxa"/>
                </w:tcPr>
                <w:p w14:paraId="5F1AA5E3" w14:textId="77777777" w:rsidR="0012357C" w:rsidRDefault="0012357C" w:rsidP="00F62005"/>
              </w:tc>
              <w:tc>
                <w:tcPr>
                  <w:tcW w:w="4230" w:type="dxa"/>
                </w:tcPr>
                <w:p w14:paraId="1C5AE0FD" w14:textId="77777777" w:rsidR="0012357C" w:rsidRDefault="0012357C" w:rsidP="00F62005"/>
              </w:tc>
            </w:tr>
            <w:tr w:rsidR="0012357C" w14:paraId="4CE67A76" w14:textId="77777777" w:rsidTr="00F62005">
              <w:tc>
                <w:tcPr>
                  <w:tcW w:w="4296" w:type="dxa"/>
                </w:tcPr>
                <w:p w14:paraId="7E49854F" w14:textId="77777777" w:rsidR="0012357C" w:rsidRDefault="0012357C" w:rsidP="00F62005"/>
              </w:tc>
              <w:tc>
                <w:tcPr>
                  <w:tcW w:w="4230" w:type="dxa"/>
                </w:tcPr>
                <w:p w14:paraId="658C27F9" w14:textId="77777777" w:rsidR="0012357C" w:rsidRDefault="0012357C" w:rsidP="00F62005"/>
              </w:tc>
            </w:tr>
            <w:permEnd w:id="719794853"/>
          </w:tbl>
          <w:p w14:paraId="40F4D623" w14:textId="77777777" w:rsidR="0012357C" w:rsidRDefault="0012357C" w:rsidP="00F62005"/>
        </w:tc>
      </w:tr>
      <w:tr w:rsidR="0012357C" w14:paraId="1BEFF9C9" w14:textId="77777777" w:rsidTr="00F62005">
        <w:trPr>
          <w:trHeight w:val="1497"/>
        </w:trPr>
        <w:tc>
          <w:tcPr>
            <w:tcW w:w="203" w:type="pct"/>
            <w:gridSpan w:val="2"/>
          </w:tcPr>
          <w:p w14:paraId="0ACFAAA9" w14:textId="77777777" w:rsidR="0012357C" w:rsidRPr="002E51B0" w:rsidRDefault="0012357C" w:rsidP="00F62005">
            <w:pPr>
              <w:rPr>
                <w:b/>
                <w:bCs/>
              </w:rPr>
            </w:pPr>
            <w:r w:rsidRPr="002E51B0">
              <w:rPr>
                <w:b/>
                <w:bCs/>
              </w:rPr>
              <w:t>4</w:t>
            </w:r>
          </w:p>
        </w:tc>
        <w:tc>
          <w:tcPr>
            <w:tcW w:w="746" w:type="pct"/>
            <w:tcBorders>
              <w:right w:val="single" w:sz="4" w:space="0" w:color="auto"/>
            </w:tcBorders>
          </w:tcPr>
          <w:p w14:paraId="5BD2CCC4" w14:textId="77777777" w:rsidR="0012357C" w:rsidRDefault="0012357C" w:rsidP="00F62005">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12357C" w14:paraId="7D86AA7F" w14:textId="77777777" w:rsidTr="00F62005">
              <w:sdt>
                <w:sdtPr>
                  <w:id w:val="1659656361"/>
                  <w14:checkbox>
                    <w14:checked w14:val="1"/>
                    <w14:checkedState w14:val="2612" w14:font="MS Gothic"/>
                    <w14:uncheckedState w14:val="2610" w14:font="MS Gothic"/>
                  </w14:checkbox>
                </w:sdtPr>
                <w:sdtContent>
                  <w:tc>
                    <w:tcPr>
                      <w:tcW w:w="521" w:type="dxa"/>
                    </w:tcPr>
                    <w:p w14:paraId="41065DF5" w14:textId="77777777" w:rsidR="0012357C" w:rsidRDefault="0012357C" w:rsidP="00F62005">
                      <w:r>
                        <w:rPr>
                          <w:rFonts w:ascii="MS Gothic" w:eastAsia="MS Gothic" w:hAnsi="MS Gothic" w:hint="eastAsia"/>
                        </w:rPr>
                        <w:t>☒</w:t>
                      </w:r>
                    </w:p>
                  </w:tc>
                </w:sdtContent>
              </w:sdt>
              <w:tc>
                <w:tcPr>
                  <w:tcW w:w="8005" w:type="dxa"/>
                </w:tcPr>
                <w:p w14:paraId="2C4F6948" w14:textId="77777777" w:rsidR="0012357C" w:rsidRDefault="0012357C" w:rsidP="00F62005">
                  <w:r w:rsidRPr="00045C5A">
                    <w:rPr>
                      <w:b/>
                      <w:bCs/>
                    </w:rPr>
                    <w:t>None</w:t>
                  </w:r>
                </w:p>
              </w:tc>
            </w:tr>
          </w:tbl>
          <w:p w14:paraId="3247C4F2"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422D0297" w14:textId="77777777" w:rsidTr="00F62005">
              <w:tc>
                <w:tcPr>
                  <w:tcW w:w="4298" w:type="dxa"/>
                </w:tcPr>
                <w:p w14:paraId="065B46AB" w14:textId="77777777" w:rsidR="0012357C" w:rsidRDefault="0012357C" w:rsidP="00F62005">
                  <w:permStart w:id="1135741013" w:edGrp="everyone"/>
                </w:p>
              </w:tc>
              <w:tc>
                <w:tcPr>
                  <w:tcW w:w="4228" w:type="dxa"/>
                </w:tcPr>
                <w:p w14:paraId="76B2BDEC" w14:textId="77777777" w:rsidR="0012357C" w:rsidRDefault="0012357C" w:rsidP="00F62005"/>
              </w:tc>
            </w:tr>
            <w:tr w:rsidR="0012357C" w14:paraId="75461C6A" w14:textId="77777777" w:rsidTr="00F62005">
              <w:tc>
                <w:tcPr>
                  <w:tcW w:w="4298" w:type="dxa"/>
                </w:tcPr>
                <w:p w14:paraId="53C93E6F" w14:textId="77777777" w:rsidR="0012357C" w:rsidRDefault="0012357C" w:rsidP="00F62005"/>
              </w:tc>
              <w:tc>
                <w:tcPr>
                  <w:tcW w:w="4228" w:type="dxa"/>
                </w:tcPr>
                <w:p w14:paraId="6A6D1185" w14:textId="77777777" w:rsidR="0012357C" w:rsidRDefault="0012357C" w:rsidP="00F62005"/>
              </w:tc>
            </w:tr>
            <w:tr w:rsidR="0012357C" w14:paraId="78442F5F" w14:textId="77777777" w:rsidTr="00F62005">
              <w:tc>
                <w:tcPr>
                  <w:tcW w:w="4298" w:type="dxa"/>
                </w:tcPr>
                <w:p w14:paraId="1DBD0D70" w14:textId="77777777" w:rsidR="0012357C" w:rsidRDefault="0012357C" w:rsidP="00F62005"/>
              </w:tc>
              <w:tc>
                <w:tcPr>
                  <w:tcW w:w="4228" w:type="dxa"/>
                </w:tcPr>
                <w:p w14:paraId="78B95022" w14:textId="77777777" w:rsidR="0012357C" w:rsidRDefault="0012357C" w:rsidP="00F62005"/>
              </w:tc>
            </w:tr>
            <w:tr w:rsidR="0012357C" w14:paraId="0CEB2C8E" w14:textId="77777777" w:rsidTr="00F62005">
              <w:tc>
                <w:tcPr>
                  <w:tcW w:w="4298" w:type="dxa"/>
                </w:tcPr>
                <w:p w14:paraId="6ADA35A3" w14:textId="77777777" w:rsidR="0012357C" w:rsidRDefault="0012357C" w:rsidP="00F62005"/>
              </w:tc>
              <w:tc>
                <w:tcPr>
                  <w:tcW w:w="4228" w:type="dxa"/>
                </w:tcPr>
                <w:p w14:paraId="50489E3B" w14:textId="77777777" w:rsidR="0012357C" w:rsidRDefault="0012357C" w:rsidP="00F62005"/>
              </w:tc>
            </w:tr>
            <w:permEnd w:id="1135741013"/>
          </w:tbl>
          <w:p w14:paraId="35190560" w14:textId="77777777" w:rsidR="0012357C" w:rsidRDefault="0012357C" w:rsidP="00F62005"/>
        </w:tc>
      </w:tr>
      <w:tr w:rsidR="0012357C" w14:paraId="0A14759C" w14:textId="77777777" w:rsidTr="00F62005">
        <w:tc>
          <w:tcPr>
            <w:tcW w:w="203" w:type="pct"/>
            <w:gridSpan w:val="2"/>
          </w:tcPr>
          <w:p w14:paraId="604E598D" w14:textId="77777777" w:rsidR="0012357C" w:rsidRPr="002E51B0" w:rsidRDefault="0012357C" w:rsidP="00F62005">
            <w:pPr>
              <w:rPr>
                <w:b/>
                <w:bCs/>
              </w:rPr>
            </w:pPr>
            <w:r w:rsidRPr="002E51B0">
              <w:rPr>
                <w:b/>
                <w:bCs/>
              </w:rPr>
              <w:t>5</w:t>
            </w:r>
          </w:p>
        </w:tc>
        <w:tc>
          <w:tcPr>
            <w:tcW w:w="746" w:type="pct"/>
            <w:tcBorders>
              <w:right w:val="single" w:sz="4" w:space="0" w:color="auto"/>
            </w:tcBorders>
            <w:shd w:val="clear" w:color="auto" w:fill="EEECE1"/>
          </w:tcPr>
          <w:p w14:paraId="38CE65A4" w14:textId="77777777" w:rsidR="0012357C" w:rsidRDefault="0012357C" w:rsidP="00F62005">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oKlavuzu"/>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13CB8650" w14:textId="77777777" w:rsidTr="00F62005">
              <w:sdt>
                <w:sdtPr>
                  <w:id w:val="-1749425454"/>
                  <w14:checkbox>
                    <w14:checked w14:val="1"/>
                    <w14:checkedState w14:val="2612" w14:font="MS Gothic"/>
                    <w14:uncheckedState w14:val="2610" w14:font="MS Gothic"/>
                  </w14:checkbox>
                </w:sdtPr>
                <w:sdtContent>
                  <w:tc>
                    <w:tcPr>
                      <w:tcW w:w="426" w:type="dxa"/>
                    </w:tcPr>
                    <w:p w14:paraId="611E223D" w14:textId="77777777" w:rsidR="0012357C" w:rsidRDefault="0012357C" w:rsidP="00F62005">
                      <w:r>
                        <w:rPr>
                          <w:rFonts w:ascii="MS Gothic" w:eastAsia="MS Gothic" w:hAnsi="MS Gothic" w:hint="eastAsia"/>
                        </w:rPr>
                        <w:t>☒</w:t>
                      </w:r>
                    </w:p>
                  </w:tc>
                </w:sdtContent>
              </w:sdt>
              <w:tc>
                <w:tcPr>
                  <w:tcW w:w="8100" w:type="dxa"/>
                </w:tcPr>
                <w:p w14:paraId="5C1459F2" w14:textId="77777777" w:rsidR="0012357C" w:rsidRPr="00045C5A" w:rsidRDefault="0012357C" w:rsidP="00F62005">
                  <w:pPr>
                    <w:rPr>
                      <w:b/>
                      <w:bCs/>
                    </w:rPr>
                  </w:pPr>
                  <w:r w:rsidRPr="00045C5A">
                    <w:rPr>
                      <w:b/>
                      <w:bCs/>
                    </w:rPr>
                    <w:t>None</w:t>
                  </w:r>
                </w:p>
              </w:tc>
            </w:tr>
          </w:tbl>
          <w:p w14:paraId="01EC6609" w14:textId="77777777" w:rsidR="0012357C" w:rsidRDefault="0012357C" w:rsidP="00F62005"/>
          <w:tbl>
            <w:tblPr>
              <w:tblStyle w:val="TabloKlavuzu"/>
              <w:tblW w:w="8526" w:type="dxa"/>
              <w:tblLayout w:type="fixed"/>
              <w:tblLook w:val="04A0" w:firstRow="1" w:lastRow="0" w:firstColumn="1" w:lastColumn="0" w:noHBand="0" w:noVBand="1"/>
            </w:tblPr>
            <w:tblGrid>
              <w:gridCol w:w="4298"/>
              <w:gridCol w:w="4228"/>
            </w:tblGrid>
            <w:tr w:rsidR="0012357C" w14:paraId="37344F93" w14:textId="77777777" w:rsidTr="00F62005">
              <w:tc>
                <w:tcPr>
                  <w:tcW w:w="4298" w:type="dxa"/>
                </w:tcPr>
                <w:p w14:paraId="651318DF" w14:textId="77777777" w:rsidR="0012357C" w:rsidRDefault="0012357C" w:rsidP="00F62005">
                  <w:permStart w:id="665736675" w:edGrp="everyone"/>
                </w:p>
              </w:tc>
              <w:tc>
                <w:tcPr>
                  <w:tcW w:w="4228" w:type="dxa"/>
                </w:tcPr>
                <w:p w14:paraId="28AE064C" w14:textId="77777777" w:rsidR="0012357C" w:rsidRDefault="0012357C" w:rsidP="00F62005"/>
              </w:tc>
            </w:tr>
            <w:tr w:rsidR="0012357C" w14:paraId="0709A17F" w14:textId="77777777" w:rsidTr="00F62005">
              <w:tc>
                <w:tcPr>
                  <w:tcW w:w="4298" w:type="dxa"/>
                </w:tcPr>
                <w:p w14:paraId="6CDD9C8E" w14:textId="77777777" w:rsidR="0012357C" w:rsidRDefault="0012357C" w:rsidP="00F62005"/>
              </w:tc>
              <w:tc>
                <w:tcPr>
                  <w:tcW w:w="4228" w:type="dxa"/>
                </w:tcPr>
                <w:p w14:paraId="0CCBF1D8" w14:textId="77777777" w:rsidR="0012357C" w:rsidRDefault="0012357C" w:rsidP="00F62005"/>
              </w:tc>
            </w:tr>
            <w:tr w:rsidR="0012357C" w14:paraId="47230D38" w14:textId="77777777" w:rsidTr="00F62005">
              <w:tc>
                <w:tcPr>
                  <w:tcW w:w="4298" w:type="dxa"/>
                </w:tcPr>
                <w:p w14:paraId="17853731" w14:textId="77777777" w:rsidR="0012357C" w:rsidRDefault="0012357C" w:rsidP="00F62005"/>
              </w:tc>
              <w:tc>
                <w:tcPr>
                  <w:tcW w:w="4228" w:type="dxa"/>
                </w:tcPr>
                <w:p w14:paraId="6CA31329" w14:textId="77777777" w:rsidR="0012357C" w:rsidRDefault="0012357C" w:rsidP="00F62005"/>
              </w:tc>
            </w:tr>
            <w:permEnd w:id="665736675"/>
          </w:tbl>
          <w:p w14:paraId="26BF0AF7" w14:textId="77777777" w:rsidR="0012357C" w:rsidRDefault="0012357C" w:rsidP="00F62005"/>
        </w:tc>
      </w:tr>
      <w:tr w:rsidR="0012357C" w14:paraId="74DF9C99" w14:textId="77777777" w:rsidTr="00F62005">
        <w:trPr>
          <w:trHeight w:val="1484"/>
        </w:trPr>
        <w:tc>
          <w:tcPr>
            <w:tcW w:w="203" w:type="pct"/>
            <w:gridSpan w:val="2"/>
          </w:tcPr>
          <w:p w14:paraId="4DF086E9" w14:textId="77777777" w:rsidR="0012357C" w:rsidRPr="002E51B0" w:rsidRDefault="0012357C" w:rsidP="00F62005">
            <w:pPr>
              <w:rPr>
                <w:b/>
                <w:bCs/>
              </w:rPr>
            </w:pPr>
            <w:r w:rsidRPr="002E51B0">
              <w:rPr>
                <w:b/>
                <w:bCs/>
              </w:rPr>
              <w:t>6</w:t>
            </w:r>
          </w:p>
        </w:tc>
        <w:tc>
          <w:tcPr>
            <w:tcW w:w="746" w:type="pct"/>
            <w:tcBorders>
              <w:right w:val="single" w:sz="4" w:space="0" w:color="auto"/>
            </w:tcBorders>
          </w:tcPr>
          <w:p w14:paraId="1F747D0D" w14:textId="77777777" w:rsidR="0012357C" w:rsidRDefault="0012357C" w:rsidP="00F62005">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6A20849C" w14:textId="77777777" w:rsidTr="00F62005">
              <w:permStart w:id="1531251174" w:edGrp="everyone" w:displacedByCustomXml="next"/>
              <w:sdt>
                <w:sdtPr>
                  <w:id w:val="-315428436"/>
                  <w14:checkbox>
                    <w14:checked w14:val="1"/>
                    <w14:checkedState w14:val="2612" w14:font="MS Gothic"/>
                    <w14:uncheckedState w14:val="2610" w14:font="MS Gothic"/>
                  </w14:checkbox>
                </w:sdtPr>
                <w:sdtContent>
                  <w:tc>
                    <w:tcPr>
                      <w:tcW w:w="426" w:type="dxa"/>
                    </w:tcPr>
                    <w:p w14:paraId="52EE1E7C" w14:textId="77777777" w:rsidR="0012357C" w:rsidRDefault="0012357C" w:rsidP="00F62005">
                      <w:r>
                        <w:rPr>
                          <w:rFonts w:ascii="MS Gothic" w:eastAsia="MS Gothic" w:hAnsi="MS Gothic" w:hint="eastAsia"/>
                        </w:rPr>
                        <w:t>☒</w:t>
                      </w:r>
                    </w:p>
                  </w:tc>
                </w:sdtContent>
              </w:sdt>
              <w:permEnd w:id="1531251174" w:displacedByCustomXml="prev"/>
              <w:tc>
                <w:tcPr>
                  <w:tcW w:w="8100" w:type="dxa"/>
                </w:tcPr>
                <w:p w14:paraId="14144ED2" w14:textId="77777777" w:rsidR="0012357C" w:rsidRPr="00045C5A" w:rsidRDefault="0012357C" w:rsidP="00F62005">
                  <w:pPr>
                    <w:rPr>
                      <w:b/>
                      <w:bCs/>
                    </w:rPr>
                  </w:pPr>
                  <w:r w:rsidRPr="00045C5A">
                    <w:rPr>
                      <w:b/>
                      <w:bCs/>
                    </w:rPr>
                    <w:t>None</w:t>
                  </w:r>
                </w:p>
              </w:tc>
            </w:tr>
          </w:tbl>
          <w:p w14:paraId="7C8C48F5"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4F76F39B" w14:textId="77777777" w:rsidTr="00F62005">
              <w:tc>
                <w:tcPr>
                  <w:tcW w:w="4298" w:type="dxa"/>
                </w:tcPr>
                <w:p w14:paraId="2CD7DB9C" w14:textId="77777777" w:rsidR="0012357C" w:rsidRDefault="0012357C" w:rsidP="00F62005">
                  <w:permStart w:id="587870041" w:edGrp="everyone"/>
                </w:p>
              </w:tc>
              <w:tc>
                <w:tcPr>
                  <w:tcW w:w="4228" w:type="dxa"/>
                </w:tcPr>
                <w:p w14:paraId="7010CC35" w14:textId="77777777" w:rsidR="0012357C" w:rsidRDefault="0012357C" w:rsidP="00F62005"/>
              </w:tc>
            </w:tr>
            <w:tr w:rsidR="0012357C" w14:paraId="6427A4B6" w14:textId="77777777" w:rsidTr="00F62005">
              <w:tc>
                <w:tcPr>
                  <w:tcW w:w="4298" w:type="dxa"/>
                </w:tcPr>
                <w:p w14:paraId="216C5FF2" w14:textId="77777777" w:rsidR="0012357C" w:rsidRDefault="0012357C" w:rsidP="00F62005"/>
              </w:tc>
              <w:tc>
                <w:tcPr>
                  <w:tcW w:w="4228" w:type="dxa"/>
                </w:tcPr>
                <w:p w14:paraId="55A98A33" w14:textId="77777777" w:rsidR="0012357C" w:rsidRDefault="0012357C" w:rsidP="00F62005"/>
              </w:tc>
            </w:tr>
            <w:tr w:rsidR="0012357C" w14:paraId="1500F933" w14:textId="77777777" w:rsidTr="00F62005">
              <w:tc>
                <w:tcPr>
                  <w:tcW w:w="4298" w:type="dxa"/>
                </w:tcPr>
                <w:p w14:paraId="5FE6C051" w14:textId="77777777" w:rsidR="0012357C" w:rsidRDefault="0012357C" w:rsidP="00F62005"/>
              </w:tc>
              <w:tc>
                <w:tcPr>
                  <w:tcW w:w="4228" w:type="dxa"/>
                </w:tcPr>
                <w:p w14:paraId="326CDA57" w14:textId="77777777" w:rsidR="0012357C" w:rsidRDefault="0012357C" w:rsidP="00F62005"/>
              </w:tc>
            </w:tr>
            <w:permEnd w:id="587870041"/>
          </w:tbl>
          <w:p w14:paraId="6164D8D7" w14:textId="77777777" w:rsidR="0012357C" w:rsidRDefault="0012357C" w:rsidP="00F62005"/>
        </w:tc>
      </w:tr>
      <w:tr w:rsidR="0012357C" w14:paraId="5D0ADCE0" w14:textId="77777777" w:rsidTr="00F62005">
        <w:trPr>
          <w:trHeight w:val="1484"/>
        </w:trPr>
        <w:tc>
          <w:tcPr>
            <w:tcW w:w="203" w:type="pct"/>
            <w:gridSpan w:val="2"/>
            <w:shd w:val="clear" w:color="auto" w:fill="EEECE1"/>
          </w:tcPr>
          <w:p w14:paraId="41879A62" w14:textId="77777777" w:rsidR="0012357C" w:rsidRPr="002E51B0" w:rsidRDefault="0012357C" w:rsidP="00F62005">
            <w:pPr>
              <w:rPr>
                <w:b/>
                <w:bCs/>
              </w:rPr>
            </w:pPr>
            <w:r w:rsidRPr="002E51B0">
              <w:rPr>
                <w:b/>
                <w:bCs/>
              </w:rPr>
              <w:lastRenderedPageBreak/>
              <w:t>7</w:t>
            </w:r>
          </w:p>
        </w:tc>
        <w:tc>
          <w:tcPr>
            <w:tcW w:w="746" w:type="pct"/>
            <w:tcBorders>
              <w:right w:val="single" w:sz="4" w:space="0" w:color="auto"/>
            </w:tcBorders>
            <w:shd w:val="clear" w:color="auto" w:fill="EEECE1"/>
          </w:tcPr>
          <w:p w14:paraId="0A3A84BC" w14:textId="77777777" w:rsidR="0012357C" w:rsidRDefault="0012357C" w:rsidP="00F62005">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5CDBC5F3" w14:textId="77777777" w:rsidTr="00F62005">
              <w:permStart w:id="712537670" w:edGrp="everyone" w:displacedByCustomXml="next"/>
              <w:sdt>
                <w:sdtPr>
                  <w:id w:val="-1014295273"/>
                  <w14:checkbox>
                    <w14:checked w14:val="1"/>
                    <w14:checkedState w14:val="2612" w14:font="MS Gothic"/>
                    <w14:uncheckedState w14:val="2610" w14:font="MS Gothic"/>
                  </w14:checkbox>
                </w:sdtPr>
                <w:sdtContent>
                  <w:tc>
                    <w:tcPr>
                      <w:tcW w:w="426" w:type="dxa"/>
                    </w:tcPr>
                    <w:p w14:paraId="0202DFB1" w14:textId="77777777" w:rsidR="0012357C" w:rsidRDefault="0012357C" w:rsidP="00F62005">
                      <w:r>
                        <w:rPr>
                          <w:rFonts w:ascii="MS Gothic" w:eastAsia="MS Gothic" w:hAnsi="MS Gothic" w:hint="eastAsia"/>
                        </w:rPr>
                        <w:t>☒</w:t>
                      </w:r>
                    </w:p>
                  </w:tc>
                </w:sdtContent>
              </w:sdt>
              <w:permEnd w:id="712537670" w:displacedByCustomXml="prev"/>
              <w:tc>
                <w:tcPr>
                  <w:tcW w:w="8100" w:type="dxa"/>
                </w:tcPr>
                <w:p w14:paraId="434C300A" w14:textId="77777777" w:rsidR="0012357C" w:rsidRPr="00045C5A" w:rsidRDefault="0012357C" w:rsidP="00F62005">
                  <w:pPr>
                    <w:rPr>
                      <w:b/>
                      <w:bCs/>
                    </w:rPr>
                  </w:pPr>
                  <w:r w:rsidRPr="00045C5A">
                    <w:rPr>
                      <w:b/>
                      <w:bCs/>
                    </w:rPr>
                    <w:t>None</w:t>
                  </w:r>
                </w:p>
              </w:tc>
            </w:tr>
          </w:tbl>
          <w:p w14:paraId="7645F5B5"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5E72FD55" w14:textId="77777777" w:rsidTr="00F62005">
              <w:tc>
                <w:tcPr>
                  <w:tcW w:w="4298" w:type="dxa"/>
                </w:tcPr>
                <w:p w14:paraId="74F01950" w14:textId="77777777" w:rsidR="0012357C" w:rsidRDefault="0012357C" w:rsidP="00F62005">
                  <w:permStart w:id="771189721" w:edGrp="everyone"/>
                </w:p>
              </w:tc>
              <w:tc>
                <w:tcPr>
                  <w:tcW w:w="4228" w:type="dxa"/>
                </w:tcPr>
                <w:p w14:paraId="3A07F5F1" w14:textId="77777777" w:rsidR="0012357C" w:rsidRDefault="0012357C" w:rsidP="00F62005"/>
              </w:tc>
            </w:tr>
            <w:tr w:rsidR="0012357C" w14:paraId="4492E303" w14:textId="77777777" w:rsidTr="00F62005">
              <w:tc>
                <w:tcPr>
                  <w:tcW w:w="4298" w:type="dxa"/>
                </w:tcPr>
                <w:p w14:paraId="7C6D9D76" w14:textId="77777777" w:rsidR="0012357C" w:rsidRDefault="0012357C" w:rsidP="00F62005"/>
              </w:tc>
              <w:tc>
                <w:tcPr>
                  <w:tcW w:w="4228" w:type="dxa"/>
                </w:tcPr>
                <w:p w14:paraId="143EB42D" w14:textId="77777777" w:rsidR="0012357C" w:rsidRDefault="0012357C" w:rsidP="00F62005"/>
              </w:tc>
            </w:tr>
            <w:tr w:rsidR="0012357C" w14:paraId="49786468" w14:textId="77777777" w:rsidTr="00F62005">
              <w:tc>
                <w:tcPr>
                  <w:tcW w:w="4298" w:type="dxa"/>
                </w:tcPr>
                <w:p w14:paraId="521BBA90" w14:textId="77777777" w:rsidR="0012357C" w:rsidRDefault="0012357C" w:rsidP="00F62005"/>
              </w:tc>
              <w:tc>
                <w:tcPr>
                  <w:tcW w:w="4228" w:type="dxa"/>
                </w:tcPr>
                <w:p w14:paraId="0CD1034D" w14:textId="77777777" w:rsidR="0012357C" w:rsidRDefault="0012357C" w:rsidP="00F62005"/>
              </w:tc>
            </w:tr>
            <w:permEnd w:id="771189721"/>
          </w:tbl>
          <w:p w14:paraId="2AB0D5E8" w14:textId="77777777" w:rsidR="0012357C" w:rsidRDefault="0012357C" w:rsidP="00F62005"/>
        </w:tc>
      </w:tr>
      <w:tr w:rsidR="0012357C" w14:paraId="6F25F487" w14:textId="77777777" w:rsidTr="00F62005">
        <w:trPr>
          <w:trHeight w:val="1484"/>
        </w:trPr>
        <w:tc>
          <w:tcPr>
            <w:tcW w:w="203" w:type="pct"/>
            <w:gridSpan w:val="2"/>
          </w:tcPr>
          <w:p w14:paraId="04C8750A" w14:textId="77777777" w:rsidR="0012357C" w:rsidRPr="002E51B0" w:rsidRDefault="0012357C" w:rsidP="00F62005">
            <w:pPr>
              <w:rPr>
                <w:b/>
                <w:bCs/>
              </w:rPr>
            </w:pPr>
            <w:r w:rsidRPr="002E51B0">
              <w:rPr>
                <w:b/>
                <w:bCs/>
              </w:rPr>
              <w:t>8</w:t>
            </w:r>
          </w:p>
        </w:tc>
        <w:tc>
          <w:tcPr>
            <w:tcW w:w="746" w:type="pct"/>
            <w:tcBorders>
              <w:right w:val="single" w:sz="4" w:space="0" w:color="auto"/>
            </w:tcBorders>
          </w:tcPr>
          <w:p w14:paraId="193EB72F" w14:textId="77777777" w:rsidR="0012357C" w:rsidRDefault="0012357C" w:rsidP="00F62005">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1B697877" w14:textId="77777777" w:rsidTr="00F62005">
              <w:permStart w:id="1564087452" w:edGrp="everyone" w:displacedByCustomXml="next"/>
              <w:sdt>
                <w:sdtPr>
                  <w:id w:val="1436484145"/>
                  <w14:checkbox>
                    <w14:checked w14:val="1"/>
                    <w14:checkedState w14:val="2612" w14:font="MS Gothic"/>
                    <w14:uncheckedState w14:val="2610" w14:font="MS Gothic"/>
                  </w14:checkbox>
                </w:sdtPr>
                <w:sdtContent>
                  <w:tc>
                    <w:tcPr>
                      <w:tcW w:w="426" w:type="dxa"/>
                    </w:tcPr>
                    <w:p w14:paraId="1606428B" w14:textId="77777777" w:rsidR="0012357C" w:rsidRDefault="0012357C" w:rsidP="00F62005">
                      <w:r>
                        <w:rPr>
                          <w:rFonts w:ascii="MS Gothic" w:eastAsia="MS Gothic" w:hAnsi="MS Gothic" w:hint="eastAsia"/>
                        </w:rPr>
                        <w:t>☒</w:t>
                      </w:r>
                    </w:p>
                  </w:tc>
                </w:sdtContent>
              </w:sdt>
              <w:permEnd w:id="1564087452" w:displacedByCustomXml="prev"/>
              <w:tc>
                <w:tcPr>
                  <w:tcW w:w="8100" w:type="dxa"/>
                </w:tcPr>
                <w:p w14:paraId="09339861" w14:textId="77777777" w:rsidR="0012357C" w:rsidRPr="00045C5A" w:rsidRDefault="0012357C" w:rsidP="00F62005">
                  <w:pPr>
                    <w:rPr>
                      <w:b/>
                      <w:bCs/>
                    </w:rPr>
                  </w:pPr>
                  <w:r w:rsidRPr="00045C5A">
                    <w:rPr>
                      <w:b/>
                      <w:bCs/>
                    </w:rPr>
                    <w:t>None</w:t>
                  </w:r>
                </w:p>
              </w:tc>
            </w:tr>
          </w:tbl>
          <w:p w14:paraId="383F1BB0"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552C498D" w14:textId="77777777" w:rsidTr="00F62005">
              <w:tc>
                <w:tcPr>
                  <w:tcW w:w="4298" w:type="dxa"/>
                </w:tcPr>
                <w:p w14:paraId="6815FA17" w14:textId="77777777" w:rsidR="0012357C" w:rsidRDefault="0012357C" w:rsidP="00F62005">
                  <w:permStart w:id="1711361114" w:edGrp="everyone"/>
                </w:p>
              </w:tc>
              <w:tc>
                <w:tcPr>
                  <w:tcW w:w="4228" w:type="dxa"/>
                </w:tcPr>
                <w:p w14:paraId="2E282550" w14:textId="77777777" w:rsidR="0012357C" w:rsidRDefault="0012357C" w:rsidP="00F62005"/>
              </w:tc>
            </w:tr>
            <w:tr w:rsidR="0012357C" w14:paraId="782AFF92" w14:textId="77777777" w:rsidTr="00F62005">
              <w:tc>
                <w:tcPr>
                  <w:tcW w:w="4298" w:type="dxa"/>
                </w:tcPr>
                <w:p w14:paraId="1F0E77BF" w14:textId="77777777" w:rsidR="0012357C" w:rsidRDefault="0012357C" w:rsidP="00F62005"/>
              </w:tc>
              <w:tc>
                <w:tcPr>
                  <w:tcW w:w="4228" w:type="dxa"/>
                </w:tcPr>
                <w:p w14:paraId="0914A5D8" w14:textId="77777777" w:rsidR="0012357C" w:rsidRDefault="0012357C" w:rsidP="00F62005"/>
              </w:tc>
            </w:tr>
            <w:tr w:rsidR="0012357C" w14:paraId="7A602112" w14:textId="77777777" w:rsidTr="00F62005">
              <w:tc>
                <w:tcPr>
                  <w:tcW w:w="4298" w:type="dxa"/>
                </w:tcPr>
                <w:p w14:paraId="249B7568" w14:textId="77777777" w:rsidR="0012357C" w:rsidRDefault="0012357C" w:rsidP="00F62005"/>
              </w:tc>
              <w:tc>
                <w:tcPr>
                  <w:tcW w:w="4228" w:type="dxa"/>
                </w:tcPr>
                <w:p w14:paraId="7AF3E9E0" w14:textId="77777777" w:rsidR="0012357C" w:rsidRDefault="0012357C" w:rsidP="00F62005"/>
              </w:tc>
            </w:tr>
            <w:permEnd w:id="1711361114"/>
          </w:tbl>
          <w:p w14:paraId="54E1A28E" w14:textId="77777777" w:rsidR="0012357C" w:rsidRDefault="0012357C" w:rsidP="00F62005"/>
        </w:tc>
      </w:tr>
      <w:tr w:rsidR="0012357C" w14:paraId="28EADC33" w14:textId="77777777" w:rsidTr="00F62005">
        <w:tc>
          <w:tcPr>
            <w:tcW w:w="203" w:type="pct"/>
            <w:gridSpan w:val="2"/>
            <w:shd w:val="clear" w:color="auto" w:fill="EEECE1"/>
          </w:tcPr>
          <w:p w14:paraId="1E22E22B" w14:textId="77777777" w:rsidR="0012357C" w:rsidRPr="002E51B0" w:rsidRDefault="0012357C" w:rsidP="00F62005">
            <w:pPr>
              <w:rPr>
                <w:b/>
                <w:bCs/>
              </w:rPr>
            </w:pPr>
            <w:r w:rsidRPr="002E51B0">
              <w:rPr>
                <w:b/>
                <w:bCs/>
              </w:rPr>
              <w:t>9</w:t>
            </w:r>
          </w:p>
        </w:tc>
        <w:tc>
          <w:tcPr>
            <w:tcW w:w="746" w:type="pct"/>
            <w:tcBorders>
              <w:right w:val="single" w:sz="4" w:space="0" w:color="auto"/>
            </w:tcBorders>
            <w:shd w:val="clear" w:color="auto" w:fill="EEECE1"/>
          </w:tcPr>
          <w:p w14:paraId="3B4B60AA" w14:textId="77777777" w:rsidR="0012357C" w:rsidRDefault="0012357C" w:rsidP="00F62005">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3B1859EE" w14:textId="77777777" w:rsidTr="00F62005">
              <w:permStart w:id="1712750466" w:edGrp="everyone" w:displacedByCustomXml="next"/>
              <w:sdt>
                <w:sdtPr>
                  <w:id w:val="1641844243"/>
                  <w14:checkbox>
                    <w14:checked w14:val="1"/>
                    <w14:checkedState w14:val="2612" w14:font="MS Gothic"/>
                    <w14:uncheckedState w14:val="2610" w14:font="MS Gothic"/>
                  </w14:checkbox>
                </w:sdtPr>
                <w:sdtContent>
                  <w:tc>
                    <w:tcPr>
                      <w:tcW w:w="426" w:type="dxa"/>
                    </w:tcPr>
                    <w:p w14:paraId="55C839D1" w14:textId="77777777" w:rsidR="0012357C" w:rsidRDefault="0012357C" w:rsidP="00F62005">
                      <w:r>
                        <w:rPr>
                          <w:rFonts w:ascii="MS Gothic" w:eastAsia="MS Gothic" w:hAnsi="MS Gothic" w:hint="eastAsia"/>
                        </w:rPr>
                        <w:t>☒</w:t>
                      </w:r>
                    </w:p>
                  </w:tc>
                </w:sdtContent>
              </w:sdt>
              <w:permEnd w:id="1712750466" w:displacedByCustomXml="prev"/>
              <w:tc>
                <w:tcPr>
                  <w:tcW w:w="8100" w:type="dxa"/>
                </w:tcPr>
                <w:p w14:paraId="7D5EDB84" w14:textId="77777777" w:rsidR="0012357C" w:rsidRPr="00045C5A" w:rsidRDefault="0012357C" w:rsidP="00F62005">
                  <w:pPr>
                    <w:rPr>
                      <w:b/>
                      <w:bCs/>
                    </w:rPr>
                  </w:pPr>
                  <w:r w:rsidRPr="00045C5A">
                    <w:rPr>
                      <w:b/>
                      <w:bCs/>
                    </w:rPr>
                    <w:t>None</w:t>
                  </w:r>
                </w:p>
              </w:tc>
            </w:tr>
          </w:tbl>
          <w:p w14:paraId="303EC66B"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5883AF15" w14:textId="77777777" w:rsidTr="00F62005">
              <w:tc>
                <w:tcPr>
                  <w:tcW w:w="4298" w:type="dxa"/>
                </w:tcPr>
                <w:p w14:paraId="734ED13B" w14:textId="77777777" w:rsidR="0012357C" w:rsidRDefault="0012357C" w:rsidP="00F62005">
                  <w:permStart w:id="1272591371" w:edGrp="everyone"/>
                </w:p>
              </w:tc>
              <w:tc>
                <w:tcPr>
                  <w:tcW w:w="4228" w:type="dxa"/>
                </w:tcPr>
                <w:p w14:paraId="31BDC6E3" w14:textId="77777777" w:rsidR="0012357C" w:rsidRDefault="0012357C" w:rsidP="00F62005"/>
              </w:tc>
            </w:tr>
            <w:tr w:rsidR="0012357C" w14:paraId="0E64FA0C" w14:textId="77777777" w:rsidTr="00F62005">
              <w:tc>
                <w:tcPr>
                  <w:tcW w:w="4298" w:type="dxa"/>
                </w:tcPr>
                <w:p w14:paraId="4EE09072" w14:textId="77777777" w:rsidR="0012357C" w:rsidRDefault="0012357C" w:rsidP="00F62005"/>
              </w:tc>
              <w:tc>
                <w:tcPr>
                  <w:tcW w:w="4228" w:type="dxa"/>
                </w:tcPr>
                <w:p w14:paraId="18123AC3" w14:textId="77777777" w:rsidR="0012357C" w:rsidRDefault="0012357C" w:rsidP="00F62005"/>
              </w:tc>
            </w:tr>
            <w:tr w:rsidR="0012357C" w14:paraId="319A9FA0" w14:textId="77777777" w:rsidTr="00F62005">
              <w:tc>
                <w:tcPr>
                  <w:tcW w:w="4298" w:type="dxa"/>
                </w:tcPr>
                <w:p w14:paraId="52D96278" w14:textId="77777777" w:rsidR="0012357C" w:rsidRDefault="0012357C" w:rsidP="00F62005"/>
              </w:tc>
              <w:tc>
                <w:tcPr>
                  <w:tcW w:w="4228" w:type="dxa"/>
                </w:tcPr>
                <w:p w14:paraId="78A373B3" w14:textId="77777777" w:rsidR="0012357C" w:rsidRDefault="0012357C" w:rsidP="00F62005"/>
              </w:tc>
            </w:tr>
            <w:permEnd w:id="1272591371"/>
          </w:tbl>
          <w:p w14:paraId="13EA91DF" w14:textId="77777777" w:rsidR="0012357C" w:rsidRDefault="0012357C" w:rsidP="00F62005"/>
        </w:tc>
      </w:tr>
      <w:tr w:rsidR="0012357C" w14:paraId="56A4AC46" w14:textId="77777777" w:rsidTr="00F62005">
        <w:tc>
          <w:tcPr>
            <w:tcW w:w="203" w:type="pct"/>
            <w:gridSpan w:val="2"/>
          </w:tcPr>
          <w:p w14:paraId="550E4F3E" w14:textId="77777777" w:rsidR="0012357C" w:rsidRPr="002E51B0" w:rsidRDefault="0012357C" w:rsidP="00F62005">
            <w:pPr>
              <w:rPr>
                <w:b/>
                <w:bCs/>
              </w:rPr>
            </w:pPr>
            <w:r w:rsidRPr="002E51B0">
              <w:rPr>
                <w:b/>
                <w:bCs/>
              </w:rPr>
              <w:t>10</w:t>
            </w:r>
          </w:p>
        </w:tc>
        <w:tc>
          <w:tcPr>
            <w:tcW w:w="746" w:type="pct"/>
            <w:tcBorders>
              <w:right w:val="single" w:sz="4" w:space="0" w:color="auto"/>
            </w:tcBorders>
          </w:tcPr>
          <w:p w14:paraId="2102D8A3" w14:textId="77777777" w:rsidR="0012357C" w:rsidRDefault="0012357C" w:rsidP="00F62005">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49346BDD" w14:textId="77777777" w:rsidTr="00F62005">
              <w:permStart w:id="1295002665" w:edGrp="everyone" w:displacedByCustomXml="next"/>
              <w:sdt>
                <w:sdtPr>
                  <w:id w:val="-780260961"/>
                  <w14:checkbox>
                    <w14:checked w14:val="1"/>
                    <w14:checkedState w14:val="2612" w14:font="MS Gothic"/>
                    <w14:uncheckedState w14:val="2610" w14:font="MS Gothic"/>
                  </w14:checkbox>
                </w:sdtPr>
                <w:sdtContent>
                  <w:tc>
                    <w:tcPr>
                      <w:tcW w:w="426" w:type="dxa"/>
                    </w:tcPr>
                    <w:p w14:paraId="053DBA43" w14:textId="77777777" w:rsidR="0012357C" w:rsidRDefault="0012357C" w:rsidP="00F62005">
                      <w:r>
                        <w:rPr>
                          <w:rFonts w:ascii="MS Gothic" w:eastAsia="MS Gothic" w:hAnsi="MS Gothic" w:hint="eastAsia"/>
                        </w:rPr>
                        <w:t>☒</w:t>
                      </w:r>
                    </w:p>
                  </w:tc>
                </w:sdtContent>
              </w:sdt>
              <w:permEnd w:id="1295002665" w:displacedByCustomXml="prev"/>
              <w:tc>
                <w:tcPr>
                  <w:tcW w:w="8100" w:type="dxa"/>
                </w:tcPr>
                <w:p w14:paraId="2C1F5609" w14:textId="77777777" w:rsidR="0012357C" w:rsidRPr="00045C5A" w:rsidRDefault="0012357C" w:rsidP="00F62005">
                  <w:pPr>
                    <w:rPr>
                      <w:b/>
                      <w:bCs/>
                    </w:rPr>
                  </w:pPr>
                  <w:r w:rsidRPr="00045C5A">
                    <w:rPr>
                      <w:b/>
                      <w:bCs/>
                    </w:rPr>
                    <w:t>None</w:t>
                  </w:r>
                </w:p>
              </w:tc>
            </w:tr>
          </w:tbl>
          <w:p w14:paraId="7B1AD9E5"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7F2EE698" w14:textId="77777777" w:rsidTr="00F62005">
              <w:tc>
                <w:tcPr>
                  <w:tcW w:w="4298" w:type="dxa"/>
                </w:tcPr>
                <w:p w14:paraId="50261383" w14:textId="77777777" w:rsidR="0012357C" w:rsidRDefault="0012357C" w:rsidP="00F62005">
                  <w:permStart w:id="1218671705" w:edGrp="everyone"/>
                </w:p>
              </w:tc>
              <w:tc>
                <w:tcPr>
                  <w:tcW w:w="4228" w:type="dxa"/>
                </w:tcPr>
                <w:p w14:paraId="5FC76307" w14:textId="77777777" w:rsidR="0012357C" w:rsidRDefault="0012357C" w:rsidP="00F62005"/>
              </w:tc>
            </w:tr>
            <w:tr w:rsidR="0012357C" w14:paraId="147F8754" w14:textId="77777777" w:rsidTr="00F62005">
              <w:tc>
                <w:tcPr>
                  <w:tcW w:w="4298" w:type="dxa"/>
                </w:tcPr>
                <w:p w14:paraId="45515A5E" w14:textId="77777777" w:rsidR="0012357C" w:rsidRDefault="0012357C" w:rsidP="00F62005"/>
              </w:tc>
              <w:tc>
                <w:tcPr>
                  <w:tcW w:w="4228" w:type="dxa"/>
                </w:tcPr>
                <w:p w14:paraId="5D049972" w14:textId="77777777" w:rsidR="0012357C" w:rsidRDefault="0012357C" w:rsidP="00F62005"/>
              </w:tc>
            </w:tr>
            <w:tr w:rsidR="0012357C" w14:paraId="70C97155" w14:textId="77777777" w:rsidTr="00F62005">
              <w:tc>
                <w:tcPr>
                  <w:tcW w:w="4298" w:type="dxa"/>
                </w:tcPr>
                <w:p w14:paraId="7B775DFB" w14:textId="77777777" w:rsidR="0012357C" w:rsidRDefault="0012357C" w:rsidP="00F62005"/>
              </w:tc>
              <w:tc>
                <w:tcPr>
                  <w:tcW w:w="4228" w:type="dxa"/>
                </w:tcPr>
                <w:p w14:paraId="2D5D566D" w14:textId="77777777" w:rsidR="0012357C" w:rsidRDefault="0012357C" w:rsidP="00F62005"/>
              </w:tc>
            </w:tr>
            <w:permEnd w:id="1218671705"/>
          </w:tbl>
          <w:p w14:paraId="7B0DACA2" w14:textId="77777777" w:rsidR="0012357C" w:rsidRDefault="0012357C" w:rsidP="00F62005"/>
        </w:tc>
      </w:tr>
      <w:tr w:rsidR="0012357C" w14:paraId="4E3AB938" w14:textId="77777777" w:rsidTr="00F62005">
        <w:trPr>
          <w:trHeight w:val="1493"/>
        </w:trPr>
        <w:tc>
          <w:tcPr>
            <w:tcW w:w="203" w:type="pct"/>
            <w:gridSpan w:val="2"/>
            <w:shd w:val="clear" w:color="auto" w:fill="EEECE1"/>
          </w:tcPr>
          <w:p w14:paraId="0671E927" w14:textId="77777777" w:rsidR="0012357C" w:rsidRPr="002E51B0" w:rsidRDefault="0012357C" w:rsidP="00F62005">
            <w:pPr>
              <w:rPr>
                <w:b/>
                <w:bCs/>
              </w:rPr>
            </w:pPr>
            <w:r w:rsidRPr="002E51B0">
              <w:rPr>
                <w:b/>
                <w:bCs/>
              </w:rPr>
              <w:t>11</w:t>
            </w:r>
          </w:p>
        </w:tc>
        <w:tc>
          <w:tcPr>
            <w:tcW w:w="746" w:type="pct"/>
            <w:tcBorders>
              <w:right w:val="single" w:sz="4" w:space="0" w:color="auto"/>
            </w:tcBorders>
            <w:shd w:val="clear" w:color="auto" w:fill="EEECE1"/>
          </w:tcPr>
          <w:p w14:paraId="5B0A29F9" w14:textId="77777777" w:rsidR="0012357C" w:rsidRDefault="0012357C" w:rsidP="00F62005">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41D834C7" w14:textId="77777777" w:rsidTr="00F62005">
              <w:permStart w:id="204033456" w:edGrp="everyone" w:displacedByCustomXml="next"/>
              <w:sdt>
                <w:sdtPr>
                  <w:id w:val="411743655"/>
                  <w14:checkbox>
                    <w14:checked w14:val="1"/>
                    <w14:checkedState w14:val="2612" w14:font="MS Gothic"/>
                    <w14:uncheckedState w14:val="2610" w14:font="MS Gothic"/>
                  </w14:checkbox>
                </w:sdtPr>
                <w:sdtContent>
                  <w:tc>
                    <w:tcPr>
                      <w:tcW w:w="426" w:type="dxa"/>
                    </w:tcPr>
                    <w:p w14:paraId="2FF92720" w14:textId="77777777" w:rsidR="0012357C" w:rsidRDefault="0012357C" w:rsidP="00F62005">
                      <w:r>
                        <w:rPr>
                          <w:rFonts w:ascii="MS Gothic" w:eastAsia="MS Gothic" w:hAnsi="MS Gothic" w:hint="eastAsia"/>
                        </w:rPr>
                        <w:t>☒</w:t>
                      </w:r>
                    </w:p>
                  </w:tc>
                </w:sdtContent>
              </w:sdt>
              <w:permEnd w:id="204033456" w:displacedByCustomXml="prev"/>
              <w:tc>
                <w:tcPr>
                  <w:tcW w:w="8100" w:type="dxa"/>
                </w:tcPr>
                <w:p w14:paraId="045EBF29" w14:textId="77777777" w:rsidR="0012357C" w:rsidRPr="00045C5A" w:rsidRDefault="0012357C" w:rsidP="00F62005">
                  <w:pPr>
                    <w:rPr>
                      <w:b/>
                      <w:bCs/>
                    </w:rPr>
                  </w:pPr>
                  <w:r w:rsidRPr="00045C5A">
                    <w:rPr>
                      <w:b/>
                      <w:bCs/>
                    </w:rPr>
                    <w:t>None</w:t>
                  </w:r>
                </w:p>
              </w:tc>
            </w:tr>
          </w:tbl>
          <w:p w14:paraId="1E6D8891"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1DD5F7CA" w14:textId="77777777" w:rsidTr="00F62005">
              <w:tc>
                <w:tcPr>
                  <w:tcW w:w="4298" w:type="dxa"/>
                </w:tcPr>
                <w:p w14:paraId="6B1CE715" w14:textId="77777777" w:rsidR="0012357C" w:rsidRDefault="0012357C" w:rsidP="00F62005">
                  <w:permStart w:id="1281632396" w:edGrp="everyone"/>
                </w:p>
              </w:tc>
              <w:tc>
                <w:tcPr>
                  <w:tcW w:w="4228" w:type="dxa"/>
                </w:tcPr>
                <w:p w14:paraId="4EDA0A9D" w14:textId="77777777" w:rsidR="0012357C" w:rsidRDefault="0012357C" w:rsidP="00F62005"/>
              </w:tc>
            </w:tr>
            <w:tr w:rsidR="0012357C" w14:paraId="141BEBF8" w14:textId="77777777" w:rsidTr="00F62005">
              <w:tc>
                <w:tcPr>
                  <w:tcW w:w="4298" w:type="dxa"/>
                </w:tcPr>
                <w:p w14:paraId="348FB030" w14:textId="77777777" w:rsidR="0012357C" w:rsidRDefault="0012357C" w:rsidP="00F62005"/>
              </w:tc>
              <w:tc>
                <w:tcPr>
                  <w:tcW w:w="4228" w:type="dxa"/>
                </w:tcPr>
                <w:p w14:paraId="0766F6EF" w14:textId="77777777" w:rsidR="0012357C" w:rsidRDefault="0012357C" w:rsidP="00F62005"/>
              </w:tc>
            </w:tr>
            <w:tr w:rsidR="0012357C" w14:paraId="4E703943" w14:textId="77777777" w:rsidTr="00F62005">
              <w:tc>
                <w:tcPr>
                  <w:tcW w:w="4298" w:type="dxa"/>
                </w:tcPr>
                <w:p w14:paraId="0E3844F7" w14:textId="77777777" w:rsidR="0012357C" w:rsidRDefault="0012357C" w:rsidP="00F62005"/>
              </w:tc>
              <w:tc>
                <w:tcPr>
                  <w:tcW w:w="4228" w:type="dxa"/>
                </w:tcPr>
                <w:p w14:paraId="1FBA703B" w14:textId="77777777" w:rsidR="0012357C" w:rsidRDefault="0012357C" w:rsidP="00F62005"/>
              </w:tc>
            </w:tr>
            <w:permEnd w:id="1281632396"/>
          </w:tbl>
          <w:p w14:paraId="42519129" w14:textId="77777777" w:rsidR="0012357C" w:rsidRDefault="0012357C" w:rsidP="00F62005"/>
        </w:tc>
      </w:tr>
      <w:tr w:rsidR="0012357C" w14:paraId="1B535D12" w14:textId="77777777" w:rsidTr="00F62005">
        <w:tc>
          <w:tcPr>
            <w:tcW w:w="203" w:type="pct"/>
            <w:gridSpan w:val="2"/>
          </w:tcPr>
          <w:p w14:paraId="3DE085B1" w14:textId="77777777" w:rsidR="0012357C" w:rsidRPr="002E51B0" w:rsidRDefault="0012357C" w:rsidP="00F62005">
            <w:pPr>
              <w:rPr>
                <w:b/>
                <w:bCs/>
              </w:rPr>
            </w:pPr>
            <w:r w:rsidRPr="002E51B0">
              <w:rPr>
                <w:b/>
                <w:bCs/>
              </w:rPr>
              <w:t>12</w:t>
            </w:r>
          </w:p>
        </w:tc>
        <w:tc>
          <w:tcPr>
            <w:tcW w:w="746" w:type="pct"/>
            <w:tcBorders>
              <w:right w:val="single" w:sz="4" w:space="0" w:color="auto"/>
            </w:tcBorders>
          </w:tcPr>
          <w:p w14:paraId="6975A3CD" w14:textId="77777777" w:rsidR="0012357C" w:rsidRDefault="0012357C" w:rsidP="00F62005">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3D7A0D36" w14:textId="77777777" w:rsidTr="00F62005">
              <w:permStart w:id="1528127953" w:edGrp="everyone" w:displacedByCustomXml="next"/>
              <w:sdt>
                <w:sdtPr>
                  <w:id w:val="888072374"/>
                  <w14:checkbox>
                    <w14:checked w14:val="1"/>
                    <w14:checkedState w14:val="2612" w14:font="MS Gothic"/>
                    <w14:uncheckedState w14:val="2610" w14:font="MS Gothic"/>
                  </w14:checkbox>
                </w:sdtPr>
                <w:sdtContent>
                  <w:tc>
                    <w:tcPr>
                      <w:tcW w:w="426" w:type="dxa"/>
                    </w:tcPr>
                    <w:p w14:paraId="6119DAC5" w14:textId="77777777" w:rsidR="0012357C" w:rsidRDefault="0012357C" w:rsidP="00F62005">
                      <w:r>
                        <w:rPr>
                          <w:rFonts w:ascii="MS Gothic" w:eastAsia="MS Gothic" w:hAnsi="MS Gothic" w:hint="eastAsia"/>
                        </w:rPr>
                        <w:t>☒</w:t>
                      </w:r>
                    </w:p>
                  </w:tc>
                </w:sdtContent>
              </w:sdt>
              <w:permEnd w:id="1528127953" w:displacedByCustomXml="prev"/>
              <w:tc>
                <w:tcPr>
                  <w:tcW w:w="8100" w:type="dxa"/>
                </w:tcPr>
                <w:p w14:paraId="37EA959A" w14:textId="77777777" w:rsidR="0012357C" w:rsidRPr="00045C5A" w:rsidRDefault="0012357C" w:rsidP="00F62005">
                  <w:pPr>
                    <w:rPr>
                      <w:b/>
                      <w:bCs/>
                    </w:rPr>
                  </w:pPr>
                  <w:r w:rsidRPr="00045C5A">
                    <w:rPr>
                      <w:b/>
                      <w:bCs/>
                    </w:rPr>
                    <w:t>None</w:t>
                  </w:r>
                </w:p>
              </w:tc>
            </w:tr>
          </w:tbl>
          <w:p w14:paraId="0E59A969"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775B950B" w14:textId="77777777" w:rsidTr="00F62005">
              <w:tc>
                <w:tcPr>
                  <w:tcW w:w="4298" w:type="dxa"/>
                </w:tcPr>
                <w:p w14:paraId="20C4DDFD" w14:textId="77777777" w:rsidR="0012357C" w:rsidRDefault="0012357C" w:rsidP="00F62005">
                  <w:permStart w:id="206110833" w:edGrp="everyone"/>
                </w:p>
              </w:tc>
              <w:tc>
                <w:tcPr>
                  <w:tcW w:w="4228" w:type="dxa"/>
                </w:tcPr>
                <w:p w14:paraId="3B84F945" w14:textId="77777777" w:rsidR="0012357C" w:rsidRDefault="0012357C" w:rsidP="00F62005"/>
              </w:tc>
            </w:tr>
            <w:tr w:rsidR="0012357C" w14:paraId="7CBD1B60" w14:textId="77777777" w:rsidTr="00F62005">
              <w:tc>
                <w:tcPr>
                  <w:tcW w:w="4298" w:type="dxa"/>
                </w:tcPr>
                <w:p w14:paraId="0F71C40E" w14:textId="77777777" w:rsidR="0012357C" w:rsidRDefault="0012357C" w:rsidP="00F62005"/>
              </w:tc>
              <w:tc>
                <w:tcPr>
                  <w:tcW w:w="4228" w:type="dxa"/>
                </w:tcPr>
                <w:p w14:paraId="1A7B06B5" w14:textId="77777777" w:rsidR="0012357C" w:rsidRDefault="0012357C" w:rsidP="00F62005"/>
              </w:tc>
            </w:tr>
            <w:tr w:rsidR="0012357C" w14:paraId="35819077" w14:textId="77777777" w:rsidTr="00F62005">
              <w:tc>
                <w:tcPr>
                  <w:tcW w:w="4298" w:type="dxa"/>
                </w:tcPr>
                <w:p w14:paraId="7DD038F8" w14:textId="77777777" w:rsidR="0012357C" w:rsidRDefault="0012357C" w:rsidP="00F62005"/>
              </w:tc>
              <w:tc>
                <w:tcPr>
                  <w:tcW w:w="4228" w:type="dxa"/>
                </w:tcPr>
                <w:p w14:paraId="38266F1D" w14:textId="77777777" w:rsidR="0012357C" w:rsidRDefault="0012357C" w:rsidP="00F62005"/>
              </w:tc>
            </w:tr>
            <w:permEnd w:id="206110833"/>
          </w:tbl>
          <w:p w14:paraId="468FF268" w14:textId="77777777" w:rsidR="0012357C" w:rsidRDefault="0012357C" w:rsidP="00F62005"/>
        </w:tc>
      </w:tr>
      <w:tr w:rsidR="0012357C" w14:paraId="3CDF99C2" w14:textId="77777777" w:rsidTr="00F62005">
        <w:trPr>
          <w:trHeight w:val="1457"/>
        </w:trPr>
        <w:tc>
          <w:tcPr>
            <w:tcW w:w="203" w:type="pct"/>
            <w:gridSpan w:val="2"/>
            <w:shd w:val="clear" w:color="auto" w:fill="EEECE1"/>
          </w:tcPr>
          <w:p w14:paraId="6826347C" w14:textId="77777777" w:rsidR="0012357C" w:rsidRPr="002E51B0" w:rsidRDefault="0012357C" w:rsidP="00F62005">
            <w:pPr>
              <w:rPr>
                <w:b/>
                <w:bCs/>
              </w:rPr>
            </w:pPr>
            <w:r w:rsidRPr="002E51B0">
              <w:rPr>
                <w:b/>
                <w:bCs/>
              </w:rPr>
              <w:t>13</w:t>
            </w:r>
          </w:p>
        </w:tc>
        <w:tc>
          <w:tcPr>
            <w:tcW w:w="746" w:type="pct"/>
            <w:tcBorders>
              <w:right w:val="single" w:sz="4" w:space="0" w:color="auto"/>
            </w:tcBorders>
            <w:shd w:val="clear" w:color="auto" w:fill="EEECE1"/>
          </w:tcPr>
          <w:p w14:paraId="1CB854B0" w14:textId="77777777" w:rsidR="0012357C" w:rsidRDefault="0012357C" w:rsidP="00F62005">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2AC8B6E7" w14:textId="77777777" w:rsidTr="00F62005">
              <w:permStart w:id="1614310886" w:edGrp="everyone" w:displacedByCustomXml="next"/>
              <w:sdt>
                <w:sdtPr>
                  <w:id w:val="-153842575"/>
                  <w14:checkbox>
                    <w14:checked w14:val="1"/>
                    <w14:checkedState w14:val="2612" w14:font="MS Gothic"/>
                    <w14:uncheckedState w14:val="2610" w14:font="MS Gothic"/>
                  </w14:checkbox>
                </w:sdtPr>
                <w:sdtContent>
                  <w:tc>
                    <w:tcPr>
                      <w:tcW w:w="426" w:type="dxa"/>
                    </w:tcPr>
                    <w:p w14:paraId="66959D08" w14:textId="77777777" w:rsidR="0012357C" w:rsidRDefault="0012357C" w:rsidP="00F62005">
                      <w:r>
                        <w:rPr>
                          <w:rFonts w:ascii="MS Gothic" w:eastAsia="MS Gothic" w:hAnsi="MS Gothic" w:hint="eastAsia"/>
                        </w:rPr>
                        <w:t>☒</w:t>
                      </w:r>
                    </w:p>
                  </w:tc>
                </w:sdtContent>
              </w:sdt>
              <w:permEnd w:id="1614310886" w:displacedByCustomXml="prev"/>
              <w:tc>
                <w:tcPr>
                  <w:tcW w:w="8100" w:type="dxa"/>
                </w:tcPr>
                <w:p w14:paraId="14B6257C" w14:textId="77777777" w:rsidR="0012357C" w:rsidRPr="00045C5A" w:rsidRDefault="0012357C" w:rsidP="00F62005">
                  <w:pPr>
                    <w:rPr>
                      <w:b/>
                      <w:bCs/>
                    </w:rPr>
                  </w:pPr>
                  <w:r w:rsidRPr="00045C5A">
                    <w:rPr>
                      <w:b/>
                      <w:bCs/>
                    </w:rPr>
                    <w:t>None</w:t>
                  </w:r>
                </w:p>
              </w:tc>
            </w:tr>
          </w:tbl>
          <w:p w14:paraId="711D7FE0"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6CA0FCEC" w14:textId="77777777" w:rsidTr="00F62005">
              <w:tc>
                <w:tcPr>
                  <w:tcW w:w="4298" w:type="dxa"/>
                </w:tcPr>
                <w:p w14:paraId="13BFAAEA" w14:textId="77777777" w:rsidR="0012357C" w:rsidRDefault="0012357C" w:rsidP="00F62005">
                  <w:permStart w:id="456526998" w:edGrp="everyone"/>
                </w:p>
              </w:tc>
              <w:tc>
                <w:tcPr>
                  <w:tcW w:w="4228" w:type="dxa"/>
                </w:tcPr>
                <w:p w14:paraId="3B0C9445" w14:textId="77777777" w:rsidR="0012357C" w:rsidRDefault="0012357C" w:rsidP="00F62005"/>
              </w:tc>
            </w:tr>
            <w:tr w:rsidR="0012357C" w14:paraId="50C7A9C6" w14:textId="77777777" w:rsidTr="00F62005">
              <w:tc>
                <w:tcPr>
                  <w:tcW w:w="4298" w:type="dxa"/>
                </w:tcPr>
                <w:p w14:paraId="7713CC1D" w14:textId="77777777" w:rsidR="0012357C" w:rsidRDefault="0012357C" w:rsidP="00F62005"/>
              </w:tc>
              <w:tc>
                <w:tcPr>
                  <w:tcW w:w="4228" w:type="dxa"/>
                </w:tcPr>
                <w:p w14:paraId="4D8A6168" w14:textId="77777777" w:rsidR="0012357C" w:rsidRDefault="0012357C" w:rsidP="00F62005"/>
              </w:tc>
            </w:tr>
            <w:tr w:rsidR="0012357C" w14:paraId="26A8EB01" w14:textId="77777777" w:rsidTr="00F62005">
              <w:tc>
                <w:tcPr>
                  <w:tcW w:w="4298" w:type="dxa"/>
                </w:tcPr>
                <w:p w14:paraId="16C8E65A" w14:textId="77777777" w:rsidR="0012357C" w:rsidRDefault="0012357C" w:rsidP="00F62005"/>
              </w:tc>
              <w:tc>
                <w:tcPr>
                  <w:tcW w:w="4228" w:type="dxa"/>
                </w:tcPr>
                <w:p w14:paraId="3439C0DF" w14:textId="77777777" w:rsidR="0012357C" w:rsidRDefault="0012357C" w:rsidP="00F62005"/>
              </w:tc>
            </w:tr>
            <w:permEnd w:id="456526998"/>
          </w:tbl>
          <w:p w14:paraId="394C3D7C" w14:textId="77777777" w:rsidR="0012357C" w:rsidRDefault="0012357C" w:rsidP="00F62005"/>
        </w:tc>
      </w:tr>
      <w:tr w:rsidR="0012357C" w14:paraId="2490AC40" w14:textId="77777777" w:rsidTr="00F62005">
        <w:tc>
          <w:tcPr>
            <w:tcW w:w="203" w:type="pct"/>
            <w:gridSpan w:val="2"/>
            <w:tcBorders>
              <w:left w:val="single" w:sz="4" w:space="0" w:color="auto"/>
              <w:bottom w:val="nil"/>
              <w:right w:val="nil"/>
            </w:tcBorders>
          </w:tcPr>
          <w:p w14:paraId="691A8DE7" w14:textId="77777777" w:rsidR="0012357C" w:rsidRDefault="0012357C" w:rsidP="00F62005"/>
        </w:tc>
        <w:tc>
          <w:tcPr>
            <w:tcW w:w="746" w:type="pct"/>
            <w:tcBorders>
              <w:left w:val="nil"/>
              <w:bottom w:val="nil"/>
              <w:right w:val="nil"/>
            </w:tcBorders>
          </w:tcPr>
          <w:p w14:paraId="3AC2BC5F" w14:textId="77777777" w:rsidR="0012357C" w:rsidRDefault="0012357C" w:rsidP="00F62005"/>
        </w:tc>
        <w:tc>
          <w:tcPr>
            <w:tcW w:w="4051" w:type="pct"/>
            <w:gridSpan w:val="2"/>
            <w:tcBorders>
              <w:left w:val="nil"/>
              <w:bottom w:val="nil"/>
              <w:right w:val="single" w:sz="4" w:space="0" w:color="auto"/>
            </w:tcBorders>
          </w:tcPr>
          <w:p w14:paraId="5BC1601A" w14:textId="77777777" w:rsidR="0012357C" w:rsidRDefault="0012357C" w:rsidP="00F62005"/>
        </w:tc>
      </w:tr>
      <w:tr w:rsidR="0012357C" w14:paraId="1B071147" w14:textId="77777777" w:rsidTr="00F62005">
        <w:tc>
          <w:tcPr>
            <w:tcW w:w="5000" w:type="pct"/>
            <w:gridSpan w:val="5"/>
            <w:tcBorders>
              <w:top w:val="nil"/>
              <w:left w:val="single" w:sz="4" w:space="0" w:color="auto"/>
              <w:bottom w:val="nil"/>
              <w:right w:val="single" w:sz="4" w:space="0" w:color="auto"/>
            </w:tcBorders>
          </w:tcPr>
          <w:p w14:paraId="5D2CCED1" w14:textId="77777777" w:rsidR="0012357C" w:rsidRPr="00621D7D" w:rsidRDefault="0012357C" w:rsidP="00F62005">
            <w:pPr>
              <w:rPr>
                <w:b/>
                <w:bCs/>
              </w:rPr>
            </w:pPr>
            <w:r w:rsidRPr="00621D7D">
              <w:rPr>
                <w:b/>
                <w:bCs/>
              </w:rPr>
              <w:t>Please place an “X” next to the following statement to indicate your agreement:</w:t>
            </w:r>
          </w:p>
        </w:tc>
      </w:tr>
      <w:tr w:rsidR="0012357C" w14:paraId="25F23E67" w14:textId="77777777" w:rsidTr="00F62005">
        <w:trPr>
          <w:trHeight w:val="441"/>
        </w:trPr>
        <w:permStart w:id="676668939" w:edGrp="everyone" w:displacedByCustomXml="next"/>
        <w:sdt>
          <w:sdtPr>
            <w:id w:val="612567482"/>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792E931A" w14:textId="77777777" w:rsidR="0012357C" w:rsidRDefault="0012357C" w:rsidP="00F62005">
                <w:r>
                  <w:rPr>
                    <w:rFonts w:ascii="MS Gothic" w:eastAsia="MS Gothic" w:hAnsi="MS Gothic" w:hint="eastAsia"/>
                  </w:rPr>
                  <w:t>☒</w:t>
                </w:r>
              </w:p>
            </w:tc>
          </w:sdtContent>
        </w:sdt>
        <w:permEnd w:id="676668939" w:displacedByCustomXml="prev"/>
        <w:tc>
          <w:tcPr>
            <w:tcW w:w="4797" w:type="pct"/>
            <w:gridSpan w:val="3"/>
            <w:tcBorders>
              <w:top w:val="nil"/>
              <w:left w:val="nil"/>
            </w:tcBorders>
            <w:vAlign w:val="bottom"/>
          </w:tcPr>
          <w:p w14:paraId="0ACE4323" w14:textId="77777777" w:rsidR="0012357C" w:rsidRDefault="0012357C" w:rsidP="00F62005">
            <w:r>
              <w:t>I certify that I have answered every question and have not altered the wording of any of the questions on this form.</w:t>
            </w:r>
          </w:p>
        </w:tc>
      </w:tr>
    </w:tbl>
    <w:p w14:paraId="5950C118" w14:textId="77777777" w:rsidR="0012357C" w:rsidRDefault="0012357C" w:rsidP="0012357C"/>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12357C" w14:paraId="621A8D10" w14:textId="77777777" w:rsidTr="00F62005">
        <w:trPr>
          <w:trHeight w:val="643"/>
        </w:trPr>
        <w:tc>
          <w:tcPr>
            <w:tcW w:w="10800" w:type="dxa"/>
            <w:gridSpan w:val="2"/>
          </w:tcPr>
          <w:p w14:paraId="72C09B81" w14:textId="77777777" w:rsidR="0012357C" w:rsidRPr="008A55FE" w:rsidRDefault="0012357C" w:rsidP="00F62005">
            <w:pPr>
              <w:pStyle w:val="Balk1"/>
            </w:pPr>
            <w:r w:rsidRPr="008A55FE">
              <w:lastRenderedPageBreak/>
              <w:t>ICMJE DISCLOSURE FORM</w:t>
            </w:r>
          </w:p>
        </w:tc>
      </w:tr>
      <w:tr w:rsidR="0012357C" w14:paraId="225E89AF" w14:textId="77777777" w:rsidTr="00F62005">
        <w:tc>
          <w:tcPr>
            <w:tcW w:w="2880" w:type="dxa"/>
          </w:tcPr>
          <w:p w14:paraId="2FA2798D" w14:textId="77777777" w:rsidR="0012357C" w:rsidRPr="009C7762" w:rsidRDefault="0012357C" w:rsidP="00F62005">
            <w:pPr>
              <w:rPr>
                <w:b/>
                <w:bCs/>
              </w:rPr>
            </w:pPr>
            <w:r w:rsidRPr="009C7762">
              <w:rPr>
                <w:b/>
                <w:bCs/>
              </w:rPr>
              <w:t>Date</w:t>
            </w:r>
            <w:r>
              <w:rPr>
                <w:b/>
                <w:bCs/>
              </w:rPr>
              <w:t>:</w:t>
            </w:r>
          </w:p>
        </w:tc>
        <w:sdt>
          <w:sdtPr>
            <w:id w:val="2017646840"/>
            <w:placeholder>
              <w:docPart w:val="7850AA9FDF23364F94CA858F6C55811B"/>
            </w:placeholder>
            <w:date w:fullDate="2024-05-20T00:00:00Z">
              <w:dateFormat w:val="M/d/yyyy"/>
              <w:lid w:val="en-US"/>
              <w:storeMappedDataAs w:val="dateTime"/>
              <w:calendar w:val="gregorian"/>
            </w:date>
          </w:sdtPr>
          <w:sdtContent>
            <w:tc>
              <w:tcPr>
                <w:tcW w:w="7920" w:type="dxa"/>
                <w:tcBorders>
                  <w:bottom w:val="single" w:sz="4" w:space="0" w:color="auto"/>
                </w:tcBorders>
              </w:tcPr>
              <w:p w14:paraId="071DEECB" w14:textId="50917BB9" w:rsidR="0012357C" w:rsidRDefault="001035ED" w:rsidP="00F62005">
                <w:r>
                  <w:t>5/20/2024</w:t>
                </w:r>
              </w:p>
            </w:tc>
          </w:sdtContent>
        </w:sdt>
      </w:tr>
      <w:tr w:rsidR="0012357C" w14:paraId="14AD6E7E" w14:textId="77777777" w:rsidTr="00F62005">
        <w:tc>
          <w:tcPr>
            <w:tcW w:w="2880" w:type="dxa"/>
          </w:tcPr>
          <w:p w14:paraId="1FD4D14C" w14:textId="77777777" w:rsidR="0012357C" w:rsidRPr="009C7762" w:rsidRDefault="0012357C" w:rsidP="00F62005">
            <w:pPr>
              <w:rPr>
                <w:b/>
                <w:bCs/>
              </w:rPr>
            </w:pPr>
            <w:permStart w:id="2118011648" w:edGrp="everyone" w:colFirst="1" w:colLast="1"/>
            <w:r w:rsidRPr="009C7762">
              <w:rPr>
                <w:b/>
                <w:bCs/>
              </w:rPr>
              <w:t>Your Name</w:t>
            </w:r>
            <w:r>
              <w:rPr>
                <w:b/>
                <w:bCs/>
              </w:rPr>
              <w:t>:</w:t>
            </w:r>
          </w:p>
        </w:tc>
        <w:sdt>
          <w:sdtPr>
            <w:id w:val="257953707"/>
            <w:placeholder>
              <w:docPart w:val="D5EBEA3DF93F0043840426C691DA2683"/>
            </w:placeholder>
            <w15:color w:val="FFFF99"/>
            <w:text/>
          </w:sdtPr>
          <w:sdtContent>
            <w:tc>
              <w:tcPr>
                <w:tcW w:w="7920" w:type="dxa"/>
                <w:tcBorders>
                  <w:top w:val="single" w:sz="4" w:space="0" w:color="auto"/>
                  <w:bottom w:val="single" w:sz="4" w:space="0" w:color="auto"/>
                </w:tcBorders>
              </w:tcPr>
              <w:p w14:paraId="426E1877" w14:textId="77777777" w:rsidR="0012357C" w:rsidRDefault="0012357C" w:rsidP="00F62005">
                <w:r>
                  <w:t>Ali HABERAL</w:t>
                </w:r>
              </w:p>
            </w:tc>
          </w:sdtContent>
        </w:sdt>
      </w:tr>
      <w:tr w:rsidR="0012357C" w14:paraId="486F5307" w14:textId="77777777" w:rsidTr="00F62005">
        <w:tc>
          <w:tcPr>
            <w:tcW w:w="2880" w:type="dxa"/>
          </w:tcPr>
          <w:p w14:paraId="5C748268" w14:textId="77777777" w:rsidR="0012357C" w:rsidRPr="009C7762" w:rsidRDefault="0012357C" w:rsidP="00F62005">
            <w:pPr>
              <w:rPr>
                <w:b/>
                <w:bCs/>
              </w:rPr>
            </w:pPr>
            <w:permStart w:id="470052528" w:edGrp="everyone" w:colFirst="1" w:colLast="1"/>
            <w:permEnd w:id="2118011648"/>
            <w:r w:rsidRPr="009C7762">
              <w:rPr>
                <w:b/>
                <w:bCs/>
              </w:rPr>
              <w:t>Manuscript Title</w:t>
            </w:r>
            <w:r>
              <w:rPr>
                <w:b/>
                <w:bCs/>
              </w:rPr>
              <w:t>:</w:t>
            </w:r>
          </w:p>
        </w:tc>
        <w:sdt>
          <w:sdtPr>
            <w:rPr>
              <w:rFonts w:ascii="Times New Roman" w:eastAsia="Arial Unicode MS" w:hAnsi="Times New Roman"/>
              <w:bCs/>
              <w:sz w:val="24"/>
              <w:szCs w:val="24"/>
            </w:rPr>
            <w:id w:val="1325312957"/>
            <w:placeholder>
              <w:docPart w:val="A4964EC115176E43A824C217144ADC0B"/>
            </w:placeholder>
            <w:text/>
          </w:sdtPr>
          <w:sdtContent>
            <w:tc>
              <w:tcPr>
                <w:tcW w:w="7920" w:type="dxa"/>
                <w:tcBorders>
                  <w:top w:val="single" w:sz="4" w:space="0" w:color="auto"/>
                  <w:bottom w:val="single" w:sz="4" w:space="0" w:color="auto"/>
                </w:tcBorders>
              </w:tcPr>
              <w:p w14:paraId="7CBBB72E" w14:textId="433B5193" w:rsidR="0012357C" w:rsidRDefault="001035ED" w:rsidP="00F62005">
                <w:r w:rsidRPr="001035ED">
                  <w:rPr>
                    <w:rFonts w:ascii="Times New Roman" w:eastAsia="Arial Unicode MS" w:hAnsi="Times New Roman"/>
                    <w:bCs/>
                    <w:sz w:val="24"/>
                    <w:szCs w:val="24"/>
                  </w:rPr>
                  <w:t>Borderline Ovarian Tumors: Recurrence Patterns and Management</w:t>
                </w:r>
              </w:p>
            </w:tc>
          </w:sdtContent>
        </w:sdt>
      </w:tr>
      <w:permEnd w:id="470052528"/>
      <w:tr w:rsidR="0012357C" w14:paraId="00277257" w14:textId="77777777" w:rsidTr="00F62005">
        <w:tc>
          <w:tcPr>
            <w:tcW w:w="2880" w:type="dxa"/>
          </w:tcPr>
          <w:p w14:paraId="71D0FBFF" w14:textId="77777777" w:rsidR="0012357C" w:rsidRPr="009C7762" w:rsidRDefault="0012357C" w:rsidP="00F62005">
            <w:pPr>
              <w:rPr>
                <w:b/>
                <w:bCs/>
              </w:rPr>
            </w:pPr>
            <w:r w:rsidRPr="009C7762">
              <w:rPr>
                <w:b/>
                <w:bCs/>
              </w:rPr>
              <w:t>Manuscript Number (if known):</w:t>
            </w:r>
          </w:p>
        </w:tc>
        <w:sdt>
          <w:sdtPr>
            <w:id w:val="-843701649"/>
            <w:placeholder>
              <w:docPart w:val="6BC142C062173E4D9E088C1E7429EC05"/>
            </w:placeholder>
            <w:showingPlcHdr/>
            <w:text/>
          </w:sdtPr>
          <w:sdtContent>
            <w:permStart w:id="72117758" w:edGrp="everyone" w:displacedByCustomXml="prev"/>
            <w:tc>
              <w:tcPr>
                <w:tcW w:w="7920" w:type="dxa"/>
                <w:tcBorders>
                  <w:top w:val="single" w:sz="4" w:space="0" w:color="auto"/>
                  <w:bottom w:val="single" w:sz="4" w:space="0" w:color="auto"/>
                </w:tcBorders>
              </w:tcPr>
              <w:p w14:paraId="79605846" w14:textId="77777777" w:rsidR="0012357C" w:rsidRDefault="0012357C" w:rsidP="00F62005">
                <w:r w:rsidRPr="00DD2055">
                  <w:rPr>
                    <w:rStyle w:val="YerTutucuMetni"/>
                  </w:rPr>
                  <w:t>Click or tap here to enter text.</w:t>
                </w:r>
              </w:p>
            </w:tc>
            <w:permEnd w:id="72117758" w:displacedByCustomXml="next"/>
          </w:sdtContent>
        </w:sdt>
      </w:tr>
      <w:tr w:rsidR="0012357C" w14:paraId="4EF9D26A" w14:textId="77777777" w:rsidTr="00F62005">
        <w:tc>
          <w:tcPr>
            <w:tcW w:w="10800" w:type="dxa"/>
            <w:gridSpan w:val="2"/>
            <w:tcMar>
              <w:top w:w="216" w:type="dxa"/>
              <w:left w:w="115" w:type="dxa"/>
              <w:bottom w:w="216" w:type="dxa"/>
              <w:right w:w="115" w:type="dxa"/>
            </w:tcMar>
          </w:tcPr>
          <w:p w14:paraId="045A1F4B" w14:textId="77777777" w:rsidR="0012357C" w:rsidRDefault="0012357C" w:rsidP="00F62005">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106F2FC1" w14:textId="77777777" w:rsidR="0012357C" w:rsidRDefault="0012357C" w:rsidP="00F62005"/>
          <w:p w14:paraId="1487C71C" w14:textId="77777777" w:rsidR="0012357C" w:rsidRDefault="0012357C" w:rsidP="00F62005">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37EE2F1D" w14:textId="77777777" w:rsidR="0012357C" w:rsidRDefault="0012357C" w:rsidP="00F62005"/>
          <w:p w14:paraId="479234A1" w14:textId="77777777" w:rsidR="0012357C" w:rsidRDefault="0012357C" w:rsidP="00F62005">
            <w:r>
              <w:t>In item #1 below, report all support for the work reported in this manuscript without time limit.  For all other items, the time frame for disclosure is the past 36 months.</w:t>
            </w:r>
          </w:p>
        </w:tc>
      </w:tr>
    </w:tbl>
    <w:p w14:paraId="610A02C0" w14:textId="77777777" w:rsidR="0012357C" w:rsidRDefault="0012357C" w:rsidP="0012357C"/>
    <w:tbl>
      <w:tblPr>
        <w:tblStyle w:val="TabloKlavuzu"/>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12357C" w:rsidRPr="00D01AAF" w14:paraId="7388EAA5" w14:textId="77777777" w:rsidTr="00F62005">
        <w:trPr>
          <w:trHeight w:val="269"/>
          <w:tblHeader/>
        </w:trPr>
        <w:tc>
          <w:tcPr>
            <w:tcW w:w="949" w:type="pct"/>
            <w:gridSpan w:val="3"/>
            <w:tcBorders>
              <w:bottom w:val="single" w:sz="4" w:space="0" w:color="auto"/>
            </w:tcBorders>
            <w:shd w:val="clear" w:color="auto" w:fill="EEECE1"/>
          </w:tcPr>
          <w:p w14:paraId="58185C36" w14:textId="77777777" w:rsidR="0012357C" w:rsidRPr="00D01AAF" w:rsidRDefault="0012357C" w:rsidP="00F62005">
            <w:pPr>
              <w:rPr>
                <w:rFonts w:asciiTheme="majorHAnsi" w:hAnsiTheme="majorHAnsi" w:cstheme="majorHAnsi"/>
                <w:b/>
                <w:bCs/>
                <w:szCs w:val="22"/>
              </w:rPr>
            </w:pPr>
          </w:p>
        </w:tc>
        <w:tc>
          <w:tcPr>
            <w:tcW w:w="2048" w:type="pct"/>
            <w:tcBorders>
              <w:bottom w:val="single" w:sz="4" w:space="0" w:color="auto"/>
            </w:tcBorders>
            <w:shd w:val="clear" w:color="auto" w:fill="EEECE1"/>
          </w:tcPr>
          <w:p w14:paraId="39966300" w14:textId="77777777" w:rsidR="0012357C" w:rsidRPr="00F52A77" w:rsidRDefault="0012357C" w:rsidP="00F62005">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5960D99B" w14:textId="77777777" w:rsidR="0012357C" w:rsidRPr="00F52A77" w:rsidRDefault="0012357C" w:rsidP="00F62005">
            <w:pPr>
              <w:rPr>
                <w:rFonts w:asciiTheme="majorHAnsi" w:hAnsiTheme="majorHAnsi" w:cstheme="majorHAnsi"/>
                <w:b/>
                <w:bCs/>
                <w:szCs w:val="22"/>
              </w:rPr>
            </w:pPr>
            <w:r w:rsidRPr="00F52A77">
              <w:rPr>
                <w:b/>
                <w:bCs/>
              </w:rPr>
              <w:t>Specifications/Comments (e.g., if payments were made to you or to your institution)</w:t>
            </w:r>
          </w:p>
        </w:tc>
      </w:tr>
      <w:tr w:rsidR="0012357C" w:rsidRPr="00D01AAF" w14:paraId="6F4EEFAC" w14:textId="77777777" w:rsidTr="00F62005">
        <w:trPr>
          <w:trHeight w:val="269"/>
        </w:trPr>
        <w:tc>
          <w:tcPr>
            <w:tcW w:w="5000" w:type="pct"/>
            <w:gridSpan w:val="5"/>
            <w:shd w:val="clear" w:color="auto" w:fill="000000" w:themeFill="text1"/>
            <w:vAlign w:val="center"/>
          </w:tcPr>
          <w:p w14:paraId="669EA5E3" w14:textId="77777777" w:rsidR="0012357C" w:rsidRPr="00F52A77" w:rsidRDefault="0012357C" w:rsidP="00F62005">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12357C" w:rsidRPr="00D01AAF" w14:paraId="3EB121C9" w14:textId="77777777" w:rsidTr="00F62005">
        <w:trPr>
          <w:trHeight w:val="269"/>
        </w:trPr>
        <w:tc>
          <w:tcPr>
            <w:tcW w:w="164" w:type="pct"/>
            <w:shd w:val="clear" w:color="auto" w:fill="auto"/>
          </w:tcPr>
          <w:p w14:paraId="424D7D24" w14:textId="77777777" w:rsidR="0012357C" w:rsidRPr="00D01AAF" w:rsidRDefault="0012357C" w:rsidP="00F62005">
            <w:pPr>
              <w:rPr>
                <w:rFonts w:asciiTheme="majorHAnsi" w:hAnsiTheme="majorHAnsi" w:cstheme="majorHAnsi"/>
                <w:b/>
                <w:bCs/>
                <w:szCs w:val="22"/>
              </w:rPr>
            </w:pPr>
            <w:r w:rsidRPr="00D01AAF">
              <w:rPr>
                <w:rFonts w:asciiTheme="majorHAnsi" w:hAnsiTheme="majorHAnsi" w:cstheme="majorHAnsi"/>
                <w:b/>
                <w:bCs/>
                <w:szCs w:val="22"/>
              </w:rPr>
              <w:t>1</w:t>
            </w:r>
          </w:p>
        </w:tc>
        <w:tc>
          <w:tcPr>
            <w:tcW w:w="785" w:type="pct"/>
            <w:gridSpan w:val="2"/>
            <w:shd w:val="clear" w:color="auto" w:fill="auto"/>
          </w:tcPr>
          <w:p w14:paraId="31C69809" w14:textId="77777777" w:rsidR="0012357C" w:rsidRPr="00D01AAF" w:rsidRDefault="0012357C" w:rsidP="00F62005">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2AC34F76" w14:textId="77777777" w:rsidR="0012357C" w:rsidRPr="00D01AAF" w:rsidRDefault="0012357C" w:rsidP="00F62005">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12357C" w14:paraId="2EC09854" w14:textId="77777777" w:rsidTr="00F62005">
              <w:permStart w:id="1211700259" w:edGrp="everyone" w:displacedByCustomXml="next"/>
              <w:sdt>
                <w:sdtPr>
                  <w:rPr>
                    <w:rFonts w:asciiTheme="majorHAnsi" w:hAnsiTheme="majorHAnsi" w:cstheme="majorHAnsi"/>
                    <w:szCs w:val="22"/>
                  </w:rPr>
                  <w:id w:val="1101525632"/>
                  <w14:checkbox>
                    <w14:checked w14:val="1"/>
                    <w14:checkedState w14:val="2612" w14:font="MS Gothic"/>
                    <w14:uncheckedState w14:val="2610" w14:font="MS Gothic"/>
                  </w14:checkbox>
                </w:sdtPr>
                <w:sdtContent>
                  <w:tc>
                    <w:tcPr>
                      <w:tcW w:w="426" w:type="dxa"/>
                    </w:tcPr>
                    <w:p w14:paraId="21CC3291" w14:textId="77777777" w:rsidR="0012357C" w:rsidRDefault="0012357C" w:rsidP="00F62005">
                      <w:pPr>
                        <w:rPr>
                          <w:rFonts w:asciiTheme="majorHAnsi" w:hAnsiTheme="majorHAnsi" w:cstheme="majorHAnsi"/>
                          <w:b/>
                          <w:bCs/>
                          <w:szCs w:val="22"/>
                        </w:rPr>
                      </w:pPr>
                      <w:r>
                        <w:rPr>
                          <w:rFonts w:ascii="MS Gothic" w:eastAsia="MS Gothic" w:hAnsi="MS Gothic" w:cstheme="majorHAnsi" w:hint="eastAsia"/>
                          <w:szCs w:val="22"/>
                        </w:rPr>
                        <w:t>☒</w:t>
                      </w:r>
                    </w:p>
                  </w:tc>
                </w:sdtContent>
              </w:sdt>
              <w:permEnd w:id="1211700259" w:displacedByCustomXml="prev"/>
              <w:tc>
                <w:tcPr>
                  <w:tcW w:w="8072" w:type="dxa"/>
                </w:tcPr>
                <w:p w14:paraId="31BCB034" w14:textId="77777777" w:rsidR="0012357C" w:rsidRDefault="0012357C" w:rsidP="00F62005">
                  <w:pPr>
                    <w:rPr>
                      <w:rFonts w:asciiTheme="majorHAnsi" w:hAnsiTheme="majorHAnsi" w:cstheme="majorHAnsi"/>
                      <w:b/>
                      <w:bCs/>
                      <w:szCs w:val="22"/>
                    </w:rPr>
                  </w:pPr>
                  <w:r>
                    <w:rPr>
                      <w:rFonts w:asciiTheme="majorHAnsi" w:hAnsiTheme="majorHAnsi" w:cstheme="majorHAnsi"/>
                      <w:b/>
                      <w:bCs/>
                      <w:szCs w:val="22"/>
                    </w:rPr>
                    <w:t>None</w:t>
                  </w:r>
                </w:p>
              </w:tc>
            </w:tr>
          </w:tbl>
          <w:p w14:paraId="2DA09566" w14:textId="77777777" w:rsidR="0012357C" w:rsidRDefault="0012357C" w:rsidP="00F62005">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12357C" w14:paraId="026D5A15" w14:textId="77777777" w:rsidTr="00F62005">
              <w:tc>
                <w:tcPr>
                  <w:tcW w:w="4296" w:type="dxa"/>
                </w:tcPr>
                <w:p w14:paraId="04903D74" w14:textId="77777777" w:rsidR="0012357C" w:rsidRPr="00B406C2" w:rsidRDefault="0012357C" w:rsidP="00F62005">
                  <w:pPr>
                    <w:rPr>
                      <w:rFonts w:asciiTheme="majorHAnsi" w:hAnsiTheme="majorHAnsi" w:cstheme="majorHAnsi"/>
                      <w:szCs w:val="22"/>
                    </w:rPr>
                  </w:pPr>
                  <w:permStart w:id="1556612181" w:edGrp="everyone"/>
                </w:p>
              </w:tc>
              <w:tc>
                <w:tcPr>
                  <w:tcW w:w="4202" w:type="dxa"/>
                </w:tcPr>
                <w:p w14:paraId="2C9244FD" w14:textId="77777777" w:rsidR="0012357C" w:rsidRPr="00B406C2" w:rsidRDefault="0012357C" w:rsidP="00F62005">
                  <w:pPr>
                    <w:rPr>
                      <w:rFonts w:asciiTheme="majorHAnsi" w:hAnsiTheme="majorHAnsi" w:cstheme="majorHAnsi"/>
                      <w:szCs w:val="22"/>
                    </w:rPr>
                  </w:pPr>
                </w:p>
              </w:tc>
            </w:tr>
            <w:tr w:rsidR="0012357C" w14:paraId="01129910" w14:textId="77777777" w:rsidTr="00F62005">
              <w:tc>
                <w:tcPr>
                  <w:tcW w:w="4296" w:type="dxa"/>
                </w:tcPr>
                <w:p w14:paraId="382585A3" w14:textId="77777777" w:rsidR="0012357C" w:rsidRPr="00B406C2" w:rsidRDefault="0012357C" w:rsidP="00F62005">
                  <w:pPr>
                    <w:rPr>
                      <w:rFonts w:asciiTheme="majorHAnsi" w:hAnsiTheme="majorHAnsi" w:cstheme="majorHAnsi"/>
                      <w:szCs w:val="22"/>
                    </w:rPr>
                  </w:pPr>
                </w:p>
              </w:tc>
              <w:tc>
                <w:tcPr>
                  <w:tcW w:w="4202" w:type="dxa"/>
                </w:tcPr>
                <w:p w14:paraId="128485ED" w14:textId="77777777" w:rsidR="0012357C" w:rsidRPr="00B406C2" w:rsidRDefault="0012357C" w:rsidP="00F62005">
                  <w:pPr>
                    <w:rPr>
                      <w:rFonts w:asciiTheme="majorHAnsi" w:hAnsiTheme="majorHAnsi" w:cstheme="majorHAnsi"/>
                      <w:szCs w:val="22"/>
                    </w:rPr>
                  </w:pPr>
                </w:p>
              </w:tc>
            </w:tr>
            <w:tr w:rsidR="0012357C" w14:paraId="20FAB68C" w14:textId="77777777" w:rsidTr="00F62005">
              <w:tc>
                <w:tcPr>
                  <w:tcW w:w="4296" w:type="dxa"/>
                </w:tcPr>
                <w:p w14:paraId="4186A49F" w14:textId="77777777" w:rsidR="0012357C" w:rsidRPr="00B406C2" w:rsidRDefault="0012357C" w:rsidP="00F62005">
                  <w:pPr>
                    <w:rPr>
                      <w:rFonts w:asciiTheme="majorHAnsi" w:hAnsiTheme="majorHAnsi" w:cstheme="majorHAnsi"/>
                      <w:szCs w:val="22"/>
                    </w:rPr>
                  </w:pPr>
                </w:p>
              </w:tc>
              <w:tc>
                <w:tcPr>
                  <w:tcW w:w="4202" w:type="dxa"/>
                </w:tcPr>
                <w:p w14:paraId="65664F3D" w14:textId="77777777" w:rsidR="0012357C" w:rsidRPr="00B406C2" w:rsidRDefault="0012357C" w:rsidP="00F62005">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1556612181"/>
          </w:tbl>
          <w:p w14:paraId="4D39D51A" w14:textId="77777777" w:rsidR="0012357C" w:rsidRPr="00D01AAF" w:rsidRDefault="0012357C" w:rsidP="00F62005">
            <w:pPr>
              <w:rPr>
                <w:rFonts w:asciiTheme="majorHAnsi" w:hAnsiTheme="majorHAnsi" w:cstheme="majorHAnsi"/>
                <w:b/>
                <w:bCs/>
                <w:szCs w:val="22"/>
              </w:rPr>
            </w:pPr>
          </w:p>
        </w:tc>
      </w:tr>
      <w:tr w:rsidR="0012357C" w14:paraId="74B41100" w14:textId="77777777" w:rsidTr="00F62005">
        <w:tc>
          <w:tcPr>
            <w:tcW w:w="5000" w:type="pct"/>
            <w:gridSpan w:val="5"/>
            <w:shd w:val="clear" w:color="auto" w:fill="000000" w:themeFill="text1"/>
            <w:vAlign w:val="center"/>
          </w:tcPr>
          <w:p w14:paraId="2C69DF9B" w14:textId="77777777" w:rsidR="0012357C" w:rsidRDefault="0012357C" w:rsidP="00F62005">
            <w:pPr>
              <w:jc w:val="center"/>
            </w:pPr>
            <w:r w:rsidRPr="004B25E6">
              <w:rPr>
                <w:rFonts w:asciiTheme="majorHAnsi" w:hAnsiTheme="majorHAnsi" w:cstheme="majorHAnsi"/>
                <w:b/>
                <w:bCs/>
                <w:color w:val="FFFFFF" w:themeColor="background1"/>
                <w:szCs w:val="22"/>
              </w:rPr>
              <w:t>Time frame: past 36 months</w:t>
            </w:r>
          </w:p>
        </w:tc>
      </w:tr>
      <w:tr w:rsidR="0012357C" w14:paraId="485662F5" w14:textId="77777777" w:rsidTr="00F62005">
        <w:trPr>
          <w:trHeight w:val="1493"/>
        </w:trPr>
        <w:tc>
          <w:tcPr>
            <w:tcW w:w="203" w:type="pct"/>
            <w:gridSpan w:val="2"/>
          </w:tcPr>
          <w:p w14:paraId="3AFD2915" w14:textId="77777777" w:rsidR="0012357C" w:rsidRPr="002E51B0" w:rsidRDefault="0012357C" w:rsidP="00F62005">
            <w:pPr>
              <w:rPr>
                <w:b/>
                <w:bCs/>
              </w:rPr>
            </w:pPr>
            <w:r w:rsidRPr="002E51B0">
              <w:rPr>
                <w:b/>
                <w:bCs/>
              </w:rPr>
              <w:t>2</w:t>
            </w:r>
          </w:p>
        </w:tc>
        <w:tc>
          <w:tcPr>
            <w:tcW w:w="746" w:type="pct"/>
            <w:tcBorders>
              <w:right w:val="single" w:sz="4" w:space="0" w:color="auto"/>
            </w:tcBorders>
          </w:tcPr>
          <w:p w14:paraId="1D1DDCAE" w14:textId="77777777" w:rsidR="0012357C" w:rsidRDefault="0012357C" w:rsidP="00F62005">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oKlavuzu"/>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12357C" w14:paraId="5A27DCDB" w14:textId="77777777" w:rsidTr="00F62005">
              <w:permStart w:id="889138857" w:edGrp="everyone" w:displacedByCustomXml="next"/>
              <w:sdt>
                <w:sdtPr>
                  <w:id w:val="-1732077545"/>
                  <w14:checkbox>
                    <w14:checked w14:val="1"/>
                    <w14:checkedState w14:val="2612" w14:font="MS Gothic"/>
                    <w14:uncheckedState w14:val="2610" w14:font="MS Gothic"/>
                  </w14:checkbox>
                </w:sdtPr>
                <w:sdtContent>
                  <w:tc>
                    <w:tcPr>
                      <w:tcW w:w="431" w:type="dxa"/>
                    </w:tcPr>
                    <w:p w14:paraId="1DA7AEB8" w14:textId="77777777" w:rsidR="0012357C" w:rsidRDefault="0012357C" w:rsidP="00F62005">
                      <w:r>
                        <w:rPr>
                          <w:rFonts w:ascii="MS Gothic" w:eastAsia="MS Gothic" w:hAnsi="MS Gothic" w:hint="eastAsia"/>
                        </w:rPr>
                        <w:t>☒</w:t>
                      </w:r>
                    </w:p>
                  </w:tc>
                </w:sdtContent>
              </w:sdt>
              <w:permEnd w:id="889138857" w:displacedByCustomXml="prev"/>
              <w:tc>
                <w:tcPr>
                  <w:tcW w:w="7917" w:type="dxa"/>
                </w:tcPr>
                <w:p w14:paraId="44E68277" w14:textId="77777777" w:rsidR="0012357C" w:rsidRPr="00045C5A" w:rsidRDefault="0012357C" w:rsidP="00F62005">
                  <w:pPr>
                    <w:rPr>
                      <w:b/>
                      <w:bCs/>
                    </w:rPr>
                  </w:pPr>
                  <w:r w:rsidRPr="00045C5A">
                    <w:rPr>
                      <w:b/>
                      <w:bCs/>
                    </w:rPr>
                    <w:t>None</w:t>
                  </w:r>
                </w:p>
              </w:tc>
            </w:tr>
          </w:tbl>
          <w:p w14:paraId="46509E4A" w14:textId="77777777" w:rsidR="0012357C" w:rsidRDefault="0012357C" w:rsidP="00F62005"/>
          <w:tbl>
            <w:tblPr>
              <w:tblStyle w:val="TabloKlavuzu"/>
              <w:tblW w:w="8348" w:type="dxa"/>
              <w:tblLayout w:type="fixed"/>
              <w:tblLook w:val="04A0" w:firstRow="1" w:lastRow="0" w:firstColumn="1" w:lastColumn="0" w:noHBand="0" w:noVBand="1"/>
            </w:tblPr>
            <w:tblGrid>
              <w:gridCol w:w="4298"/>
              <w:gridCol w:w="4050"/>
            </w:tblGrid>
            <w:tr w:rsidR="0012357C" w14:paraId="6C86B33F" w14:textId="77777777" w:rsidTr="00F62005">
              <w:tc>
                <w:tcPr>
                  <w:tcW w:w="4298" w:type="dxa"/>
                </w:tcPr>
                <w:p w14:paraId="1DD569D5" w14:textId="77777777" w:rsidR="0012357C" w:rsidRPr="00B406C2" w:rsidRDefault="0012357C" w:rsidP="00F62005">
                  <w:permStart w:id="94137230" w:edGrp="everyone"/>
                </w:p>
              </w:tc>
              <w:tc>
                <w:tcPr>
                  <w:tcW w:w="4050" w:type="dxa"/>
                </w:tcPr>
                <w:p w14:paraId="1F49C7E7" w14:textId="77777777" w:rsidR="0012357C" w:rsidRPr="00B406C2" w:rsidRDefault="0012357C" w:rsidP="00F62005"/>
              </w:tc>
            </w:tr>
            <w:tr w:rsidR="0012357C" w14:paraId="302A9F4A" w14:textId="77777777" w:rsidTr="00F62005">
              <w:tc>
                <w:tcPr>
                  <w:tcW w:w="4298" w:type="dxa"/>
                </w:tcPr>
                <w:p w14:paraId="069758EC" w14:textId="77777777" w:rsidR="0012357C" w:rsidRPr="00B406C2" w:rsidRDefault="0012357C" w:rsidP="00F62005"/>
              </w:tc>
              <w:tc>
                <w:tcPr>
                  <w:tcW w:w="4050" w:type="dxa"/>
                </w:tcPr>
                <w:p w14:paraId="773B11E6" w14:textId="77777777" w:rsidR="0012357C" w:rsidRPr="00B406C2" w:rsidRDefault="0012357C" w:rsidP="00F62005"/>
              </w:tc>
            </w:tr>
            <w:tr w:rsidR="0012357C" w14:paraId="6769F884" w14:textId="77777777" w:rsidTr="00F62005">
              <w:tc>
                <w:tcPr>
                  <w:tcW w:w="4298" w:type="dxa"/>
                </w:tcPr>
                <w:p w14:paraId="6E2DA1BD" w14:textId="77777777" w:rsidR="0012357C" w:rsidRPr="00B406C2" w:rsidRDefault="0012357C" w:rsidP="00F62005"/>
              </w:tc>
              <w:tc>
                <w:tcPr>
                  <w:tcW w:w="4050" w:type="dxa"/>
                </w:tcPr>
                <w:p w14:paraId="67A2B0EA" w14:textId="77777777" w:rsidR="0012357C" w:rsidRPr="00B406C2" w:rsidRDefault="0012357C" w:rsidP="00F62005"/>
              </w:tc>
            </w:tr>
            <w:permEnd w:id="94137230"/>
          </w:tbl>
          <w:p w14:paraId="676FD54A" w14:textId="77777777" w:rsidR="0012357C" w:rsidRDefault="0012357C" w:rsidP="00F62005"/>
        </w:tc>
      </w:tr>
      <w:tr w:rsidR="0012357C" w14:paraId="6FEB5240" w14:textId="77777777" w:rsidTr="00F62005">
        <w:trPr>
          <w:trHeight w:val="1677"/>
        </w:trPr>
        <w:tc>
          <w:tcPr>
            <w:tcW w:w="203" w:type="pct"/>
            <w:gridSpan w:val="2"/>
            <w:shd w:val="clear" w:color="auto" w:fill="EEECE1"/>
          </w:tcPr>
          <w:p w14:paraId="351F1A23" w14:textId="77777777" w:rsidR="0012357C" w:rsidRPr="002E51B0" w:rsidRDefault="0012357C" w:rsidP="00F62005">
            <w:pPr>
              <w:rPr>
                <w:b/>
                <w:bCs/>
              </w:rPr>
            </w:pPr>
            <w:r w:rsidRPr="002E51B0">
              <w:rPr>
                <w:b/>
                <w:bCs/>
              </w:rPr>
              <w:t>3</w:t>
            </w:r>
          </w:p>
        </w:tc>
        <w:tc>
          <w:tcPr>
            <w:tcW w:w="746" w:type="pct"/>
            <w:tcBorders>
              <w:right w:val="single" w:sz="4" w:space="0" w:color="auto"/>
            </w:tcBorders>
            <w:shd w:val="clear" w:color="auto" w:fill="EEECE1"/>
          </w:tcPr>
          <w:p w14:paraId="053A6EFC" w14:textId="77777777" w:rsidR="0012357C" w:rsidRDefault="0012357C" w:rsidP="00F62005">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49E795C1" w14:textId="77777777" w:rsidTr="00F62005">
              <w:sdt>
                <w:sdtPr>
                  <w:id w:val="194128408"/>
                  <w14:checkbox>
                    <w14:checked w14:val="1"/>
                    <w14:checkedState w14:val="2612" w14:font="MS Gothic"/>
                    <w14:uncheckedState w14:val="2610" w14:font="MS Gothic"/>
                  </w14:checkbox>
                </w:sdtPr>
                <w:sdtContent>
                  <w:tc>
                    <w:tcPr>
                      <w:tcW w:w="426" w:type="dxa"/>
                    </w:tcPr>
                    <w:p w14:paraId="2DC06ADA" w14:textId="77777777" w:rsidR="0012357C" w:rsidRDefault="0012357C" w:rsidP="00F62005">
                      <w:r>
                        <w:rPr>
                          <w:rFonts w:ascii="MS Gothic" w:eastAsia="MS Gothic" w:hAnsi="MS Gothic" w:hint="eastAsia"/>
                        </w:rPr>
                        <w:t>☒</w:t>
                      </w:r>
                    </w:p>
                  </w:tc>
                </w:sdtContent>
              </w:sdt>
              <w:tc>
                <w:tcPr>
                  <w:tcW w:w="8100" w:type="dxa"/>
                </w:tcPr>
                <w:p w14:paraId="49CFF49A" w14:textId="77777777" w:rsidR="0012357C" w:rsidRPr="00045C5A" w:rsidRDefault="0012357C" w:rsidP="00F62005">
                  <w:pPr>
                    <w:rPr>
                      <w:b/>
                      <w:bCs/>
                    </w:rPr>
                  </w:pPr>
                  <w:r w:rsidRPr="00045C5A">
                    <w:rPr>
                      <w:b/>
                      <w:bCs/>
                    </w:rPr>
                    <w:t>None</w:t>
                  </w:r>
                </w:p>
              </w:tc>
            </w:tr>
          </w:tbl>
          <w:p w14:paraId="5468F6D6" w14:textId="77777777" w:rsidR="0012357C" w:rsidRDefault="0012357C" w:rsidP="00F62005"/>
          <w:tbl>
            <w:tblPr>
              <w:tblStyle w:val="TabloKlavuzu"/>
              <w:tblW w:w="0" w:type="auto"/>
              <w:tblLayout w:type="fixed"/>
              <w:tblLook w:val="04A0" w:firstRow="1" w:lastRow="0" w:firstColumn="1" w:lastColumn="0" w:noHBand="0" w:noVBand="1"/>
            </w:tblPr>
            <w:tblGrid>
              <w:gridCol w:w="4296"/>
              <w:gridCol w:w="4230"/>
            </w:tblGrid>
            <w:tr w:rsidR="0012357C" w14:paraId="76F6C959" w14:textId="77777777" w:rsidTr="00F62005">
              <w:tc>
                <w:tcPr>
                  <w:tcW w:w="4296" w:type="dxa"/>
                </w:tcPr>
                <w:p w14:paraId="59D254E5" w14:textId="77777777" w:rsidR="0012357C" w:rsidRDefault="0012357C" w:rsidP="00F62005">
                  <w:permStart w:id="1276800135" w:edGrp="everyone"/>
                </w:p>
              </w:tc>
              <w:tc>
                <w:tcPr>
                  <w:tcW w:w="4230" w:type="dxa"/>
                </w:tcPr>
                <w:p w14:paraId="750FB745" w14:textId="77777777" w:rsidR="0012357C" w:rsidRDefault="0012357C" w:rsidP="00F62005"/>
              </w:tc>
            </w:tr>
            <w:tr w:rsidR="0012357C" w14:paraId="7FADD6C3" w14:textId="77777777" w:rsidTr="00F62005">
              <w:tc>
                <w:tcPr>
                  <w:tcW w:w="4296" w:type="dxa"/>
                </w:tcPr>
                <w:p w14:paraId="74976220" w14:textId="77777777" w:rsidR="0012357C" w:rsidRDefault="0012357C" w:rsidP="00F62005"/>
              </w:tc>
              <w:tc>
                <w:tcPr>
                  <w:tcW w:w="4230" w:type="dxa"/>
                </w:tcPr>
                <w:p w14:paraId="6E9C5D22" w14:textId="77777777" w:rsidR="0012357C" w:rsidRDefault="0012357C" w:rsidP="00F62005"/>
              </w:tc>
            </w:tr>
            <w:tr w:rsidR="0012357C" w14:paraId="502FBFF0" w14:textId="77777777" w:rsidTr="00F62005">
              <w:tc>
                <w:tcPr>
                  <w:tcW w:w="4296" w:type="dxa"/>
                </w:tcPr>
                <w:p w14:paraId="4B14E8F5" w14:textId="77777777" w:rsidR="0012357C" w:rsidRDefault="0012357C" w:rsidP="00F62005"/>
              </w:tc>
              <w:tc>
                <w:tcPr>
                  <w:tcW w:w="4230" w:type="dxa"/>
                </w:tcPr>
                <w:p w14:paraId="7C39CB0E" w14:textId="77777777" w:rsidR="0012357C" w:rsidRDefault="0012357C" w:rsidP="00F62005"/>
              </w:tc>
            </w:tr>
            <w:permEnd w:id="1276800135"/>
          </w:tbl>
          <w:p w14:paraId="52E32ABC" w14:textId="77777777" w:rsidR="0012357C" w:rsidRDefault="0012357C" w:rsidP="00F62005"/>
        </w:tc>
      </w:tr>
      <w:tr w:rsidR="0012357C" w14:paraId="4EE5136D" w14:textId="77777777" w:rsidTr="00F62005">
        <w:trPr>
          <w:trHeight w:val="1497"/>
        </w:trPr>
        <w:tc>
          <w:tcPr>
            <w:tcW w:w="203" w:type="pct"/>
            <w:gridSpan w:val="2"/>
          </w:tcPr>
          <w:p w14:paraId="31BF46EE" w14:textId="77777777" w:rsidR="0012357C" w:rsidRPr="002E51B0" w:rsidRDefault="0012357C" w:rsidP="00F62005">
            <w:pPr>
              <w:rPr>
                <w:b/>
                <w:bCs/>
              </w:rPr>
            </w:pPr>
            <w:r w:rsidRPr="002E51B0">
              <w:rPr>
                <w:b/>
                <w:bCs/>
              </w:rPr>
              <w:lastRenderedPageBreak/>
              <w:t>4</w:t>
            </w:r>
          </w:p>
        </w:tc>
        <w:tc>
          <w:tcPr>
            <w:tcW w:w="746" w:type="pct"/>
            <w:tcBorders>
              <w:right w:val="single" w:sz="4" w:space="0" w:color="auto"/>
            </w:tcBorders>
          </w:tcPr>
          <w:p w14:paraId="1210DEAC" w14:textId="77777777" w:rsidR="0012357C" w:rsidRDefault="0012357C" w:rsidP="00F62005">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12357C" w14:paraId="5F2B09FA" w14:textId="77777777" w:rsidTr="00F62005">
              <w:sdt>
                <w:sdtPr>
                  <w:id w:val="776225743"/>
                  <w14:checkbox>
                    <w14:checked w14:val="1"/>
                    <w14:checkedState w14:val="2612" w14:font="MS Gothic"/>
                    <w14:uncheckedState w14:val="2610" w14:font="MS Gothic"/>
                  </w14:checkbox>
                </w:sdtPr>
                <w:sdtContent>
                  <w:tc>
                    <w:tcPr>
                      <w:tcW w:w="521" w:type="dxa"/>
                    </w:tcPr>
                    <w:p w14:paraId="2C3B2788" w14:textId="77777777" w:rsidR="0012357C" w:rsidRDefault="0012357C" w:rsidP="00F62005">
                      <w:r>
                        <w:rPr>
                          <w:rFonts w:ascii="MS Gothic" w:eastAsia="MS Gothic" w:hAnsi="MS Gothic" w:hint="eastAsia"/>
                        </w:rPr>
                        <w:t>☒</w:t>
                      </w:r>
                    </w:p>
                  </w:tc>
                </w:sdtContent>
              </w:sdt>
              <w:tc>
                <w:tcPr>
                  <w:tcW w:w="8005" w:type="dxa"/>
                </w:tcPr>
                <w:p w14:paraId="746844F9" w14:textId="77777777" w:rsidR="0012357C" w:rsidRDefault="0012357C" w:rsidP="00F62005">
                  <w:r w:rsidRPr="00045C5A">
                    <w:rPr>
                      <w:b/>
                      <w:bCs/>
                    </w:rPr>
                    <w:t>None</w:t>
                  </w:r>
                </w:p>
              </w:tc>
            </w:tr>
          </w:tbl>
          <w:p w14:paraId="112AB00A"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40277746" w14:textId="77777777" w:rsidTr="00F62005">
              <w:tc>
                <w:tcPr>
                  <w:tcW w:w="4298" w:type="dxa"/>
                </w:tcPr>
                <w:p w14:paraId="2DB0188C" w14:textId="77777777" w:rsidR="0012357C" w:rsidRDefault="0012357C" w:rsidP="00F62005">
                  <w:permStart w:id="1285510164" w:edGrp="everyone"/>
                </w:p>
              </w:tc>
              <w:tc>
                <w:tcPr>
                  <w:tcW w:w="4228" w:type="dxa"/>
                </w:tcPr>
                <w:p w14:paraId="57AA6D14" w14:textId="77777777" w:rsidR="0012357C" w:rsidRDefault="0012357C" w:rsidP="00F62005"/>
              </w:tc>
            </w:tr>
            <w:tr w:rsidR="0012357C" w14:paraId="1BEA2C1F" w14:textId="77777777" w:rsidTr="00F62005">
              <w:tc>
                <w:tcPr>
                  <w:tcW w:w="4298" w:type="dxa"/>
                </w:tcPr>
                <w:p w14:paraId="45179E8F" w14:textId="77777777" w:rsidR="0012357C" w:rsidRDefault="0012357C" w:rsidP="00F62005"/>
              </w:tc>
              <w:tc>
                <w:tcPr>
                  <w:tcW w:w="4228" w:type="dxa"/>
                </w:tcPr>
                <w:p w14:paraId="362A9D88" w14:textId="77777777" w:rsidR="0012357C" w:rsidRDefault="0012357C" w:rsidP="00F62005"/>
              </w:tc>
            </w:tr>
            <w:tr w:rsidR="0012357C" w14:paraId="7501E78A" w14:textId="77777777" w:rsidTr="00F62005">
              <w:tc>
                <w:tcPr>
                  <w:tcW w:w="4298" w:type="dxa"/>
                </w:tcPr>
                <w:p w14:paraId="01AB6035" w14:textId="77777777" w:rsidR="0012357C" w:rsidRDefault="0012357C" w:rsidP="00F62005"/>
              </w:tc>
              <w:tc>
                <w:tcPr>
                  <w:tcW w:w="4228" w:type="dxa"/>
                </w:tcPr>
                <w:p w14:paraId="2696748C" w14:textId="77777777" w:rsidR="0012357C" w:rsidRDefault="0012357C" w:rsidP="00F62005"/>
              </w:tc>
            </w:tr>
            <w:tr w:rsidR="0012357C" w14:paraId="54392D18" w14:textId="77777777" w:rsidTr="00F62005">
              <w:tc>
                <w:tcPr>
                  <w:tcW w:w="4298" w:type="dxa"/>
                </w:tcPr>
                <w:p w14:paraId="651C9151" w14:textId="77777777" w:rsidR="0012357C" w:rsidRDefault="0012357C" w:rsidP="00F62005"/>
              </w:tc>
              <w:tc>
                <w:tcPr>
                  <w:tcW w:w="4228" w:type="dxa"/>
                </w:tcPr>
                <w:p w14:paraId="13FFB7C1" w14:textId="77777777" w:rsidR="0012357C" w:rsidRDefault="0012357C" w:rsidP="00F62005"/>
              </w:tc>
            </w:tr>
            <w:permEnd w:id="1285510164"/>
          </w:tbl>
          <w:p w14:paraId="3083E496" w14:textId="77777777" w:rsidR="0012357C" w:rsidRDefault="0012357C" w:rsidP="00F62005"/>
        </w:tc>
      </w:tr>
      <w:tr w:rsidR="0012357C" w14:paraId="49E28CBB" w14:textId="77777777" w:rsidTr="00F62005">
        <w:tc>
          <w:tcPr>
            <w:tcW w:w="203" w:type="pct"/>
            <w:gridSpan w:val="2"/>
          </w:tcPr>
          <w:p w14:paraId="45271AA2" w14:textId="77777777" w:rsidR="0012357C" w:rsidRPr="002E51B0" w:rsidRDefault="0012357C" w:rsidP="00F62005">
            <w:pPr>
              <w:rPr>
                <w:b/>
                <w:bCs/>
              </w:rPr>
            </w:pPr>
            <w:r w:rsidRPr="002E51B0">
              <w:rPr>
                <w:b/>
                <w:bCs/>
              </w:rPr>
              <w:t>5</w:t>
            </w:r>
          </w:p>
        </w:tc>
        <w:tc>
          <w:tcPr>
            <w:tcW w:w="746" w:type="pct"/>
            <w:tcBorders>
              <w:right w:val="single" w:sz="4" w:space="0" w:color="auto"/>
            </w:tcBorders>
            <w:shd w:val="clear" w:color="auto" w:fill="EEECE1"/>
          </w:tcPr>
          <w:p w14:paraId="0835911F" w14:textId="77777777" w:rsidR="0012357C" w:rsidRDefault="0012357C" w:rsidP="00F62005">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oKlavuzu"/>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4873CCCD" w14:textId="77777777" w:rsidTr="00F62005">
              <w:sdt>
                <w:sdtPr>
                  <w:id w:val="-1410455992"/>
                  <w14:checkbox>
                    <w14:checked w14:val="1"/>
                    <w14:checkedState w14:val="2612" w14:font="MS Gothic"/>
                    <w14:uncheckedState w14:val="2610" w14:font="MS Gothic"/>
                  </w14:checkbox>
                </w:sdtPr>
                <w:sdtContent>
                  <w:tc>
                    <w:tcPr>
                      <w:tcW w:w="426" w:type="dxa"/>
                    </w:tcPr>
                    <w:p w14:paraId="0A0D04B1" w14:textId="77777777" w:rsidR="0012357C" w:rsidRDefault="0012357C" w:rsidP="00F62005">
                      <w:r>
                        <w:rPr>
                          <w:rFonts w:ascii="MS Gothic" w:eastAsia="MS Gothic" w:hAnsi="MS Gothic" w:hint="eastAsia"/>
                        </w:rPr>
                        <w:t>☒</w:t>
                      </w:r>
                    </w:p>
                  </w:tc>
                </w:sdtContent>
              </w:sdt>
              <w:tc>
                <w:tcPr>
                  <w:tcW w:w="8100" w:type="dxa"/>
                </w:tcPr>
                <w:p w14:paraId="3079B725" w14:textId="77777777" w:rsidR="0012357C" w:rsidRPr="00045C5A" w:rsidRDefault="0012357C" w:rsidP="00F62005">
                  <w:pPr>
                    <w:rPr>
                      <w:b/>
                      <w:bCs/>
                    </w:rPr>
                  </w:pPr>
                  <w:r w:rsidRPr="00045C5A">
                    <w:rPr>
                      <w:b/>
                      <w:bCs/>
                    </w:rPr>
                    <w:t>None</w:t>
                  </w:r>
                </w:p>
              </w:tc>
            </w:tr>
          </w:tbl>
          <w:p w14:paraId="1D849D75" w14:textId="77777777" w:rsidR="0012357C" w:rsidRDefault="0012357C" w:rsidP="00F62005"/>
          <w:tbl>
            <w:tblPr>
              <w:tblStyle w:val="TabloKlavuzu"/>
              <w:tblW w:w="8526" w:type="dxa"/>
              <w:tblLayout w:type="fixed"/>
              <w:tblLook w:val="04A0" w:firstRow="1" w:lastRow="0" w:firstColumn="1" w:lastColumn="0" w:noHBand="0" w:noVBand="1"/>
            </w:tblPr>
            <w:tblGrid>
              <w:gridCol w:w="4298"/>
              <w:gridCol w:w="4228"/>
            </w:tblGrid>
            <w:tr w:rsidR="0012357C" w14:paraId="17D0A58B" w14:textId="77777777" w:rsidTr="00F62005">
              <w:tc>
                <w:tcPr>
                  <w:tcW w:w="4298" w:type="dxa"/>
                </w:tcPr>
                <w:p w14:paraId="039941D6" w14:textId="77777777" w:rsidR="0012357C" w:rsidRDefault="0012357C" w:rsidP="00F62005">
                  <w:permStart w:id="60833355" w:edGrp="everyone"/>
                </w:p>
              </w:tc>
              <w:tc>
                <w:tcPr>
                  <w:tcW w:w="4228" w:type="dxa"/>
                </w:tcPr>
                <w:p w14:paraId="297F684A" w14:textId="77777777" w:rsidR="0012357C" w:rsidRDefault="0012357C" w:rsidP="00F62005"/>
              </w:tc>
            </w:tr>
            <w:tr w:rsidR="0012357C" w14:paraId="7DBC2B4D" w14:textId="77777777" w:rsidTr="00F62005">
              <w:tc>
                <w:tcPr>
                  <w:tcW w:w="4298" w:type="dxa"/>
                </w:tcPr>
                <w:p w14:paraId="3A6B83FD" w14:textId="77777777" w:rsidR="0012357C" w:rsidRDefault="0012357C" w:rsidP="00F62005"/>
              </w:tc>
              <w:tc>
                <w:tcPr>
                  <w:tcW w:w="4228" w:type="dxa"/>
                </w:tcPr>
                <w:p w14:paraId="49B3471E" w14:textId="77777777" w:rsidR="0012357C" w:rsidRDefault="0012357C" w:rsidP="00F62005"/>
              </w:tc>
            </w:tr>
            <w:tr w:rsidR="0012357C" w14:paraId="64AB1AA4" w14:textId="77777777" w:rsidTr="00F62005">
              <w:tc>
                <w:tcPr>
                  <w:tcW w:w="4298" w:type="dxa"/>
                </w:tcPr>
                <w:p w14:paraId="36D62E45" w14:textId="77777777" w:rsidR="0012357C" w:rsidRDefault="0012357C" w:rsidP="00F62005"/>
              </w:tc>
              <w:tc>
                <w:tcPr>
                  <w:tcW w:w="4228" w:type="dxa"/>
                </w:tcPr>
                <w:p w14:paraId="51B9EC4D" w14:textId="77777777" w:rsidR="0012357C" w:rsidRDefault="0012357C" w:rsidP="00F62005"/>
              </w:tc>
            </w:tr>
            <w:permEnd w:id="60833355"/>
          </w:tbl>
          <w:p w14:paraId="1329E929" w14:textId="77777777" w:rsidR="0012357C" w:rsidRDefault="0012357C" w:rsidP="00F62005"/>
        </w:tc>
      </w:tr>
      <w:tr w:rsidR="0012357C" w14:paraId="64DEB73B" w14:textId="77777777" w:rsidTr="00F62005">
        <w:trPr>
          <w:trHeight w:val="1484"/>
        </w:trPr>
        <w:tc>
          <w:tcPr>
            <w:tcW w:w="203" w:type="pct"/>
            <w:gridSpan w:val="2"/>
          </w:tcPr>
          <w:p w14:paraId="133DBCAD" w14:textId="77777777" w:rsidR="0012357C" w:rsidRPr="002E51B0" w:rsidRDefault="0012357C" w:rsidP="00F62005">
            <w:pPr>
              <w:rPr>
                <w:b/>
                <w:bCs/>
              </w:rPr>
            </w:pPr>
            <w:r w:rsidRPr="002E51B0">
              <w:rPr>
                <w:b/>
                <w:bCs/>
              </w:rPr>
              <w:t>6</w:t>
            </w:r>
          </w:p>
        </w:tc>
        <w:tc>
          <w:tcPr>
            <w:tcW w:w="746" w:type="pct"/>
            <w:tcBorders>
              <w:right w:val="single" w:sz="4" w:space="0" w:color="auto"/>
            </w:tcBorders>
          </w:tcPr>
          <w:p w14:paraId="427BEB0D" w14:textId="77777777" w:rsidR="0012357C" w:rsidRDefault="0012357C" w:rsidP="00F62005">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67915DC6" w14:textId="77777777" w:rsidTr="00F62005">
              <w:permStart w:id="304695941" w:edGrp="everyone" w:displacedByCustomXml="next"/>
              <w:sdt>
                <w:sdtPr>
                  <w:id w:val="-526707000"/>
                  <w14:checkbox>
                    <w14:checked w14:val="1"/>
                    <w14:checkedState w14:val="2612" w14:font="MS Gothic"/>
                    <w14:uncheckedState w14:val="2610" w14:font="MS Gothic"/>
                  </w14:checkbox>
                </w:sdtPr>
                <w:sdtContent>
                  <w:tc>
                    <w:tcPr>
                      <w:tcW w:w="426" w:type="dxa"/>
                    </w:tcPr>
                    <w:p w14:paraId="26F52006" w14:textId="77777777" w:rsidR="0012357C" w:rsidRDefault="0012357C" w:rsidP="00F62005">
                      <w:r>
                        <w:rPr>
                          <w:rFonts w:ascii="MS Gothic" w:eastAsia="MS Gothic" w:hAnsi="MS Gothic" w:hint="eastAsia"/>
                        </w:rPr>
                        <w:t>☒</w:t>
                      </w:r>
                    </w:p>
                  </w:tc>
                </w:sdtContent>
              </w:sdt>
              <w:permEnd w:id="304695941" w:displacedByCustomXml="prev"/>
              <w:tc>
                <w:tcPr>
                  <w:tcW w:w="8100" w:type="dxa"/>
                </w:tcPr>
                <w:p w14:paraId="24DA58E7" w14:textId="77777777" w:rsidR="0012357C" w:rsidRPr="00045C5A" w:rsidRDefault="0012357C" w:rsidP="00F62005">
                  <w:pPr>
                    <w:rPr>
                      <w:b/>
                      <w:bCs/>
                    </w:rPr>
                  </w:pPr>
                  <w:r w:rsidRPr="00045C5A">
                    <w:rPr>
                      <w:b/>
                      <w:bCs/>
                    </w:rPr>
                    <w:t>None</w:t>
                  </w:r>
                </w:p>
              </w:tc>
            </w:tr>
          </w:tbl>
          <w:p w14:paraId="4EC75630"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047DB187" w14:textId="77777777" w:rsidTr="00F62005">
              <w:tc>
                <w:tcPr>
                  <w:tcW w:w="4298" w:type="dxa"/>
                </w:tcPr>
                <w:p w14:paraId="5042406F" w14:textId="77777777" w:rsidR="0012357C" w:rsidRDefault="0012357C" w:rsidP="00F62005">
                  <w:permStart w:id="2055105025" w:edGrp="everyone"/>
                </w:p>
              </w:tc>
              <w:tc>
                <w:tcPr>
                  <w:tcW w:w="4228" w:type="dxa"/>
                </w:tcPr>
                <w:p w14:paraId="18AEC9BA" w14:textId="77777777" w:rsidR="0012357C" w:rsidRDefault="0012357C" w:rsidP="00F62005"/>
              </w:tc>
            </w:tr>
            <w:tr w:rsidR="0012357C" w14:paraId="4EA918C6" w14:textId="77777777" w:rsidTr="00F62005">
              <w:tc>
                <w:tcPr>
                  <w:tcW w:w="4298" w:type="dxa"/>
                </w:tcPr>
                <w:p w14:paraId="65102A0F" w14:textId="77777777" w:rsidR="0012357C" w:rsidRDefault="0012357C" w:rsidP="00F62005"/>
              </w:tc>
              <w:tc>
                <w:tcPr>
                  <w:tcW w:w="4228" w:type="dxa"/>
                </w:tcPr>
                <w:p w14:paraId="382A6D1F" w14:textId="77777777" w:rsidR="0012357C" w:rsidRDefault="0012357C" w:rsidP="00F62005"/>
              </w:tc>
            </w:tr>
            <w:tr w:rsidR="0012357C" w14:paraId="2D6BD5EF" w14:textId="77777777" w:rsidTr="00F62005">
              <w:tc>
                <w:tcPr>
                  <w:tcW w:w="4298" w:type="dxa"/>
                </w:tcPr>
                <w:p w14:paraId="48284DF4" w14:textId="77777777" w:rsidR="0012357C" w:rsidRDefault="0012357C" w:rsidP="00F62005"/>
              </w:tc>
              <w:tc>
                <w:tcPr>
                  <w:tcW w:w="4228" w:type="dxa"/>
                </w:tcPr>
                <w:p w14:paraId="4D43644E" w14:textId="77777777" w:rsidR="0012357C" w:rsidRDefault="0012357C" w:rsidP="00F62005"/>
              </w:tc>
            </w:tr>
            <w:permEnd w:id="2055105025"/>
          </w:tbl>
          <w:p w14:paraId="1CFB043F" w14:textId="77777777" w:rsidR="0012357C" w:rsidRDefault="0012357C" w:rsidP="00F62005"/>
        </w:tc>
      </w:tr>
      <w:tr w:rsidR="0012357C" w14:paraId="3F346EDB" w14:textId="77777777" w:rsidTr="00F62005">
        <w:trPr>
          <w:trHeight w:val="1484"/>
        </w:trPr>
        <w:tc>
          <w:tcPr>
            <w:tcW w:w="203" w:type="pct"/>
            <w:gridSpan w:val="2"/>
            <w:shd w:val="clear" w:color="auto" w:fill="EEECE1"/>
          </w:tcPr>
          <w:p w14:paraId="4F28442D" w14:textId="77777777" w:rsidR="0012357C" w:rsidRPr="002E51B0" w:rsidRDefault="0012357C" w:rsidP="00F62005">
            <w:pPr>
              <w:rPr>
                <w:b/>
                <w:bCs/>
              </w:rPr>
            </w:pPr>
            <w:r w:rsidRPr="002E51B0">
              <w:rPr>
                <w:b/>
                <w:bCs/>
              </w:rPr>
              <w:t>7</w:t>
            </w:r>
          </w:p>
        </w:tc>
        <w:tc>
          <w:tcPr>
            <w:tcW w:w="746" w:type="pct"/>
            <w:tcBorders>
              <w:right w:val="single" w:sz="4" w:space="0" w:color="auto"/>
            </w:tcBorders>
            <w:shd w:val="clear" w:color="auto" w:fill="EEECE1"/>
          </w:tcPr>
          <w:p w14:paraId="56CC41D8" w14:textId="77777777" w:rsidR="0012357C" w:rsidRDefault="0012357C" w:rsidP="00F62005">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681CFCA1" w14:textId="77777777" w:rsidTr="00F62005">
              <w:permStart w:id="6650521" w:edGrp="everyone" w:displacedByCustomXml="next"/>
              <w:sdt>
                <w:sdtPr>
                  <w:id w:val="1271973868"/>
                  <w14:checkbox>
                    <w14:checked w14:val="1"/>
                    <w14:checkedState w14:val="2612" w14:font="MS Gothic"/>
                    <w14:uncheckedState w14:val="2610" w14:font="MS Gothic"/>
                  </w14:checkbox>
                </w:sdtPr>
                <w:sdtContent>
                  <w:tc>
                    <w:tcPr>
                      <w:tcW w:w="426" w:type="dxa"/>
                    </w:tcPr>
                    <w:p w14:paraId="7506F0F4" w14:textId="77777777" w:rsidR="0012357C" w:rsidRDefault="0012357C" w:rsidP="00F62005">
                      <w:r>
                        <w:rPr>
                          <w:rFonts w:ascii="MS Gothic" w:eastAsia="MS Gothic" w:hAnsi="MS Gothic" w:hint="eastAsia"/>
                        </w:rPr>
                        <w:t>☒</w:t>
                      </w:r>
                    </w:p>
                  </w:tc>
                </w:sdtContent>
              </w:sdt>
              <w:permEnd w:id="6650521" w:displacedByCustomXml="prev"/>
              <w:tc>
                <w:tcPr>
                  <w:tcW w:w="8100" w:type="dxa"/>
                </w:tcPr>
                <w:p w14:paraId="2656B9A7" w14:textId="77777777" w:rsidR="0012357C" w:rsidRPr="00045C5A" w:rsidRDefault="0012357C" w:rsidP="00F62005">
                  <w:pPr>
                    <w:rPr>
                      <w:b/>
                      <w:bCs/>
                    </w:rPr>
                  </w:pPr>
                  <w:r w:rsidRPr="00045C5A">
                    <w:rPr>
                      <w:b/>
                      <w:bCs/>
                    </w:rPr>
                    <w:t>None</w:t>
                  </w:r>
                </w:p>
              </w:tc>
            </w:tr>
          </w:tbl>
          <w:p w14:paraId="3B1498D6"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5C62DD53" w14:textId="77777777" w:rsidTr="00F62005">
              <w:tc>
                <w:tcPr>
                  <w:tcW w:w="4298" w:type="dxa"/>
                </w:tcPr>
                <w:p w14:paraId="2038163F" w14:textId="77777777" w:rsidR="0012357C" w:rsidRDefault="0012357C" w:rsidP="00F62005">
                  <w:permStart w:id="606555518" w:edGrp="everyone"/>
                </w:p>
              </w:tc>
              <w:tc>
                <w:tcPr>
                  <w:tcW w:w="4228" w:type="dxa"/>
                </w:tcPr>
                <w:p w14:paraId="22BA33D3" w14:textId="77777777" w:rsidR="0012357C" w:rsidRDefault="0012357C" w:rsidP="00F62005"/>
              </w:tc>
            </w:tr>
            <w:tr w:rsidR="0012357C" w14:paraId="18A1CC9A" w14:textId="77777777" w:rsidTr="00F62005">
              <w:tc>
                <w:tcPr>
                  <w:tcW w:w="4298" w:type="dxa"/>
                </w:tcPr>
                <w:p w14:paraId="57D1916B" w14:textId="77777777" w:rsidR="0012357C" w:rsidRDefault="0012357C" w:rsidP="00F62005"/>
              </w:tc>
              <w:tc>
                <w:tcPr>
                  <w:tcW w:w="4228" w:type="dxa"/>
                </w:tcPr>
                <w:p w14:paraId="1DC48EAA" w14:textId="77777777" w:rsidR="0012357C" w:rsidRDefault="0012357C" w:rsidP="00F62005"/>
              </w:tc>
            </w:tr>
            <w:tr w:rsidR="0012357C" w14:paraId="0894151F" w14:textId="77777777" w:rsidTr="00F62005">
              <w:tc>
                <w:tcPr>
                  <w:tcW w:w="4298" w:type="dxa"/>
                </w:tcPr>
                <w:p w14:paraId="1232F64E" w14:textId="77777777" w:rsidR="0012357C" w:rsidRDefault="0012357C" w:rsidP="00F62005"/>
              </w:tc>
              <w:tc>
                <w:tcPr>
                  <w:tcW w:w="4228" w:type="dxa"/>
                </w:tcPr>
                <w:p w14:paraId="481FD751" w14:textId="77777777" w:rsidR="0012357C" w:rsidRDefault="0012357C" w:rsidP="00F62005"/>
              </w:tc>
            </w:tr>
            <w:permEnd w:id="606555518"/>
          </w:tbl>
          <w:p w14:paraId="33FAFFCF" w14:textId="77777777" w:rsidR="0012357C" w:rsidRDefault="0012357C" w:rsidP="00F62005"/>
        </w:tc>
      </w:tr>
      <w:tr w:rsidR="0012357C" w14:paraId="14A0F6EC" w14:textId="77777777" w:rsidTr="00F62005">
        <w:trPr>
          <w:trHeight w:val="1484"/>
        </w:trPr>
        <w:tc>
          <w:tcPr>
            <w:tcW w:w="203" w:type="pct"/>
            <w:gridSpan w:val="2"/>
          </w:tcPr>
          <w:p w14:paraId="598DAC69" w14:textId="77777777" w:rsidR="0012357C" w:rsidRPr="002E51B0" w:rsidRDefault="0012357C" w:rsidP="00F62005">
            <w:pPr>
              <w:rPr>
                <w:b/>
                <w:bCs/>
              </w:rPr>
            </w:pPr>
            <w:r w:rsidRPr="002E51B0">
              <w:rPr>
                <w:b/>
                <w:bCs/>
              </w:rPr>
              <w:t>8</w:t>
            </w:r>
          </w:p>
        </w:tc>
        <w:tc>
          <w:tcPr>
            <w:tcW w:w="746" w:type="pct"/>
            <w:tcBorders>
              <w:right w:val="single" w:sz="4" w:space="0" w:color="auto"/>
            </w:tcBorders>
          </w:tcPr>
          <w:p w14:paraId="2B1C24B8" w14:textId="77777777" w:rsidR="0012357C" w:rsidRDefault="0012357C" w:rsidP="00F62005">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7700C849" w14:textId="77777777" w:rsidTr="00F62005">
              <w:permStart w:id="915280721" w:edGrp="everyone" w:displacedByCustomXml="next"/>
              <w:sdt>
                <w:sdtPr>
                  <w:id w:val="-43752879"/>
                  <w14:checkbox>
                    <w14:checked w14:val="1"/>
                    <w14:checkedState w14:val="2612" w14:font="MS Gothic"/>
                    <w14:uncheckedState w14:val="2610" w14:font="MS Gothic"/>
                  </w14:checkbox>
                </w:sdtPr>
                <w:sdtContent>
                  <w:tc>
                    <w:tcPr>
                      <w:tcW w:w="426" w:type="dxa"/>
                    </w:tcPr>
                    <w:p w14:paraId="71B961E2" w14:textId="77777777" w:rsidR="0012357C" w:rsidRDefault="0012357C" w:rsidP="00F62005">
                      <w:r>
                        <w:rPr>
                          <w:rFonts w:ascii="MS Gothic" w:eastAsia="MS Gothic" w:hAnsi="MS Gothic" w:hint="eastAsia"/>
                        </w:rPr>
                        <w:t>☒</w:t>
                      </w:r>
                    </w:p>
                  </w:tc>
                </w:sdtContent>
              </w:sdt>
              <w:permEnd w:id="915280721" w:displacedByCustomXml="prev"/>
              <w:tc>
                <w:tcPr>
                  <w:tcW w:w="8100" w:type="dxa"/>
                </w:tcPr>
                <w:p w14:paraId="6FED2065" w14:textId="77777777" w:rsidR="0012357C" w:rsidRPr="00045C5A" w:rsidRDefault="0012357C" w:rsidP="00F62005">
                  <w:pPr>
                    <w:rPr>
                      <w:b/>
                      <w:bCs/>
                    </w:rPr>
                  </w:pPr>
                  <w:r w:rsidRPr="00045C5A">
                    <w:rPr>
                      <w:b/>
                      <w:bCs/>
                    </w:rPr>
                    <w:t>None</w:t>
                  </w:r>
                </w:p>
              </w:tc>
            </w:tr>
          </w:tbl>
          <w:p w14:paraId="741093A0"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2C4FBB30" w14:textId="77777777" w:rsidTr="00F62005">
              <w:tc>
                <w:tcPr>
                  <w:tcW w:w="4298" w:type="dxa"/>
                </w:tcPr>
                <w:p w14:paraId="3AFC4BC0" w14:textId="77777777" w:rsidR="0012357C" w:rsidRDefault="0012357C" w:rsidP="00F62005">
                  <w:permStart w:id="1046359594" w:edGrp="everyone"/>
                </w:p>
              </w:tc>
              <w:tc>
                <w:tcPr>
                  <w:tcW w:w="4228" w:type="dxa"/>
                </w:tcPr>
                <w:p w14:paraId="7BF2CA81" w14:textId="77777777" w:rsidR="0012357C" w:rsidRDefault="0012357C" w:rsidP="00F62005"/>
              </w:tc>
            </w:tr>
            <w:tr w:rsidR="0012357C" w14:paraId="3BB625DE" w14:textId="77777777" w:rsidTr="00F62005">
              <w:tc>
                <w:tcPr>
                  <w:tcW w:w="4298" w:type="dxa"/>
                </w:tcPr>
                <w:p w14:paraId="09CCF1E3" w14:textId="77777777" w:rsidR="0012357C" w:rsidRDefault="0012357C" w:rsidP="00F62005"/>
              </w:tc>
              <w:tc>
                <w:tcPr>
                  <w:tcW w:w="4228" w:type="dxa"/>
                </w:tcPr>
                <w:p w14:paraId="166855F4" w14:textId="77777777" w:rsidR="0012357C" w:rsidRDefault="0012357C" w:rsidP="00F62005"/>
              </w:tc>
            </w:tr>
            <w:tr w:rsidR="0012357C" w14:paraId="6E708736" w14:textId="77777777" w:rsidTr="00F62005">
              <w:tc>
                <w:tcPr>
                  <w:tcW w:w="4298" w:type="dxa"/>
                </w:tcPr>
                <w:p w14:paraId="55D78047" w14:textId="77777777" w:rsidR="0012357C" w:rsidRDefault="0012357C" w:rsidP="00F62005"/>
              </w:tc>
              <w:tc>
                <w:tcPr>
                  <w:tcW w:w="4228" w:type="dxa"/>
                </w:tcPr>
                <w:p w14:paraId="4760FA56" w14:textId="77777777" w:rsidR="0012357C" w:rsidRDefault="0012357C" w:rsidP="00F62005"/>
              </w:tc>
            </w:tr>
            <w:permEnd w:id="1046359594"/>
          </w:tbl>
          <w:p w14:paraId="6E0017E1" w14:textId="77777777" w:rsidR="0012357C" w:rsidRDefault="0012357C" w:rsidP="00F62005"/>
        </w:tc>
      </w:tr>
      <w:tr w:rsidR="0012357C" w14:paraId="0FB483C8" w14:textId="77777777" w:rsidTr="00F62005">
        <w:tc>
          <w:tcPr>
            <w:tcW w:w="203" w:type="pct"/>
            <w:gridSpan w:val="2"/>
            <w:shd w:val="clear" w:color="auto" w:fill="EEECE1"/>
          </w:tcPr>
          <w:p w14:paraId="7E2D69A9" w14:textId="77777777" w:rsidR="0012357C" w:rsidRPr="002E51B0" w:rsidRDefault="0012357C" w:rsidP="00F62005">
            <w:pPr>
              <w:rPr>
                <w:b/>
                <w:bCs/>
              </w:rPr>
            </w:pPr>
            <w:r w:rsidRPr="002E51B0">
              <w:rPr>
                <w:b/>
                <w:bCs/>
              </w:rPr>
              <w:t>9</w:t>
            </w:r>
          </w:p>
        </w:tc>
        <w:tc>
          <w:tcPr>
            <w:tcW w:w="746" w:type="pct"/>
            <w:tcBorders>
              <w:right w:val="single" w:sz="4" w:space="0" w:color="auto"/>
            </w:tcBorders>
            <w:shd w:val="clear" w:color="auto" w:fill="EEECE1"/>
          </w:tcPr>
          <w:p w14:paraId="2F3B85DC" w14:textId="77777777" w:rsidR="0012357C" w:rsidRDefault="0012357C" w:rsidP="00F62005">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126C927B" w14:textId="77777777" w:rsidTr="00F62005">
              <w:permStart w:id="1949589910" w:edGrp="everyone" w:displacedByCustomXml="next"/>
              <w:sdt>
                <w:sdtPr>
                  <w:id w:val="306291301"/>
                  <w14:checkbox>
                    <w14:checked w14:val="1"/>
                    <w14:checkedState w14:val="2612" w14:font="MS Gothic"/>
                    <w14:uncheckedState w14:val="2610" w14:font="MS Gothic"/>
                  </w14:checkbox>
                </w:sdtPr>
                <w:sdtContent>
                  <w:tc>
                    <w:tcPr>
                      <w:tcW w:w="426" w:type="dxa"/>
                    </w:tcPr>
                    <w:p w14:paraId="198B205E" w14:textId="77777777" w:rsidR="0012357C" w:rsidRDefault="0012357C" w:rsidP="00F62005">
                      <w:r>
                        <w:rPr>
                          <w:rFonts w:ascii="MS Gothic" w:eastAsia="MS Gothic" w:hAnsi="MS Gothic" w:hint="eastAsia"/>
                        </w:rPr>
                        <w:t>☒</w:t>
                      </w:r>
                    </w:p>
                  </w:tc>
                </w:sdtContent>
              </w:sdt>
              <w:permEnd w:id="1949589910" w:displacedByCustomXml="prev"/>
              <w:tc>
                <w:tcPr>
                  <w:tcW w:w="8100" w:type="dxa"/>
                </w:tcPr>
                <w:p w14:paraId="096568A7" w14:textId="77777777" w:rsidR="0012357C" w:rsidRPr="00045C5A" w:rsidRDefault="0012357C" w:rsidP="00F62005">
                  <w:pPr>
                    <w:rPr>
                      <w:b/>
                      <w:bCs/>
                    </w:rPr>
                  </w:pPr>
                  <w:r w:rsidRPr="00045C5A">
                    <w:rPr>
                      <w:b/>
                      <w:bCs/>
                    </w:rPr>
                    <w:t>None</w:t>
                  </w:r>
                </w:p>
              </w:tc>
            </w:tr>
          </w:tbl>
          <w:p w14:paraId="6A3C3AEB"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475ED859" w14:textId="77777777" w:rsidTr="00F62005">
              <w:tc>
                <w:tcPr>
                  <w:tcW w:w="4298" w:type="dxa"/>
                </w:tcPr>
                <w:p w14:paraId="23AD3917" w14:textId="77777777" w:rsidR="0012357C" w:rsidRDefault="0012357C" w:rsidP="00F62005">
                  <w:permStart w:id="452806217" w:edGrp="everyone"/>
                </w:p>
              </w:tc>
              <w:tc>
                <w:tcPr>
                  <w:tcW w:w="4228" w:type="dxa"/>
                </w:tcPr>
                <w:p w14:paraId="4773FA87" w14:textId="77777777" w:rsidR="0012357C" w:rsidRDefault="0012357C" w:rsidP="00F62005"/>
              </w:tc>
            </w:tr>
            <w:tr w:rsidR="0012357C" w14:paraId="43D986AD" w14:textId="77777777" w:rsidTr="00F62005">
              <w:tc>
                <w:tcPr>
                  <w:tcW w:w="4298" w:type="dxa"/>
                </w:tcPr>
                <w:p w14:paraId="1C9E96DD" w14:textId="77777777" w:rsidR="0012357C" w:rsidRDefault="0012357C" w:rsidP="00F62005"/>
              </w:tc>
              <w:tc>
                <w:tcPr>
                  <w:tcW w:w="4228" w:type="dxa"/>
                </w:tcPr>
                <w:p w14:paraId="0B0E6F89" w14:textId="77777777" w:rsidR="0012357C" w:rsidRDefault="0012357C" w:rsidP="00F62005"/>
              </w:tc>
            </w:tr>
            <w:tr w:rsidR="0012357C" w14:paraId="055F965B" w14:textId="77777777" w:rsidTr="00F62005">
              <w:tc>
                <w:tcPr>
                  <w:tcW w:w="4298" w:type="dxa"/>
                </w:tcPr>
                <w:p w14:paraId="0B1085A0" w14:textId="77777777" w:rsidR="0012357C" w:rsidRDefault="0012357C" w:rsidP="00F62005"/>
              </w:tc>
              <w:tc>
                <w:tcPr>
                  <w:tcW w:w="4228" w:type="dxa"/>
                </w:tcPr>
                <w:p w14:paraId="13E2F862" w14:textId="77777777" w:rsidR="0012357C" w:rsidRDefault="0012357C" w:rsidP="00F62005"/>
              </w:tc>
            </w:tr>
            <w:permEnd w:id="452806217"/>
          </w:tbl>
          <w:p w14:paraId="3F17D0DD" w14:textId="77777777" w:rsidR="0012357C" w:rsidRDefault="0012357C" w:rsidP="00F62005"/>
        </w:tc>
      </w:tr>
      <w:tr w:rsidR="0012357C" w14:paraId="05FE18C7" w14:textId="77777777" w:rsidTr="00F62005">
        <w:tc>
          <w:tcPr>
            <w:tcW w:w="203" w:type="pct"/>
            <w:gridSpan w:val="2"/>
          </w:tcPr>
          <w:p w14:paraId="1B304CCD" w14:textId="77777777" w:rsidR="0012357C" w:rsidRPr="002E51B0" w:rsidRDefault="0012357C" w:rsidP="00F62005">
            <w:pPr>
              <w:rPr>
                <w:b/>
                <w:bCs/>
              </w:rPr>
            </w:pPr>
            <w:r w:rsidRPr="002E51B0">
              <w:rPr>
                <w:b/>
                <w:bCs/>
              </w:rPr>
              <w:t>10</w:t>
            </w:r>
          </w:p>
        </w:tc>
        <w:tc>
          <w:tcPr>
            <w:tcW w:w="746" w:type="pct"/>
            <w:tcBorders>
              <w:right w:val="single" w:sz="4" w:space="0" w:color="auto"/>
            </w:tcBorders>
          </w:tcPr>
          <w:p w14:paraId="26FF1058" w14:textId="77777777" w:rsidR="0012357C" w:rsidRDefault="0012357C" w:rsidP="00F62005">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3A0A520F" w14:textId="77777777" w:rsidTr="00F62005">
              <w:permStart w:id="1132665545" w:edGrp="everyone" w:displacedByCustomXml="next"/>
              <w:sdt>
                <w:sdtPr>
                  <w:id w:val="1428999944"/>
                  <w14:checkbox>
                    <w14:checked w14:val="1"/>
                    <w14:checkedState w14:val="2612" w14:font="MS Gothic"/>
                    <w14:uncheckedState w14:val="2610" w14:font="MS Gothic"/>
                  </w14:checkbox>
                </w:sdtPr>
                <w:sdtContent>
                  <w:tc>
                    <w:tcPr>
                      <w:tcW w:w="426" w:type="dxa"/>
                    </w:tcPr>
                    <w:p w14:paraId="2222B878" w14:textId="77777777" w:rsidR="0012357C" w:rsidRDefault="0012357C" w:rsidP="00F62005">
                      <w:r>
                        <w:rPr>
                          <w:rFonts w:ascii="MS Gothic" w:eastAsia="MS Gothic" w:hAnsi="MS Gothic" w:hint="eastAsia"/>
                        </w:rPr>
                        <w:t>☒</w:t>
                      </w:r>
                    </w:p>
                  </w:tc>
                </w:sdtContent>
              </w:sdt>
              <w:permEnd w:id="1132665545" w:displacedByCustomXml="prev"/>
              <w:tc>
                <w:tcPr>
                  <w:tcW w:w="8100" w:type="dxa"/>
                </w:tcPr>
                <w:p w14:paraId="290B856C" w14:textId="77777777" w:rsidR="0012357C" w:rsidRPr="00045C5A" w:rsidRDefault="0012357C" w:rsidP="00F62005">
                  <w:pPr>
                    <w:rPr>
                      <w:b/>
                      <w:bCs/>
                    </w:rPr>
                  </w:pPr>
                  <w:r w:rsidRPr="00045C5A">
                    <w:rPr>
                      <w:b/>
                      <w:bCs/>
                    </w:rPr>
                    <w:t>None</w:t>
                  </w:r>
                </w:p>
              </w:tc>
            </w:tr>
          </w:tbl>
          <w:p w14:paraId="38FACA6A"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7BAB78B9" w14:textId="77777777" w:rsidTr="00F62005">
              <w:tc>
                <w:tcPr>
                  <w:tcW w:w="4298" w:type="dxa"/>
                </w:tcPr>
                <w:p w14:paraId="08340A7F" w14:textId="77777777" w:rsidR="0012357C" w:rsidRDefault="0012357C" w:rsidP="00F62005">
                  <w:permStart w:id="1468344804" w:edGrp="everyone"/>
                </w:p>
              </w:tc>
              <w:tc>
                <w:tcPr>
                  <w:tcW w:w="4228" w:type="dxa"/>
                </w:tcPr>
                <w:p w14:paraId="4F835046" w14:textId="77777777" w:rsidR="0012357C" w:rsidRDefault="0012357C" w:rsidP="00F62005"/>
              </w:tc>
            </w:tr>
            <w:tr w:rsidR="0012357C" w14:paraId="038B0724" w14:textId="77777777" w:rsidTr="00F62005">
              <w:tc>
                <w:tcPr>
                  <w:tcW w:w="4298" w:type="dxa"/>
                </w:tcPr>
                <w:p w14:paraId="7C43559A" w14:textId="77777777" w:rsidR="0012357C" w:rsidRDefault="0012357C" w:rsidP="00F62005"/>
              </w:tc>
              <w:tc>
                <w:tcPr>
                  <w:tcW w:w="4228" w:type="dxa"/>
                </w:tcPr>
                <w:p w14:paraId="3E37F3A6" w14:textId="77777777" w:rsidR="0012357C" w:rsidRDefault="0012357C" w:rsidP="00F62005"/>
              </w:tc>
            </w:tr>
            <w:tr w:rsidR="0012357C" w14:paraId="3621398C" w14:textId="77777777" w:rsidTr="00F62005">
              <w:tc>
                <w:tcPr>
                  <w:tcW w:w="4298" w:type="dxa"/>
                </w:tcPr>
                <w:p w14:paraId="079DAFC5" w14:textId="77777777" w:rsidR="0012357C" w:rsidRDefault="0012357C" w:rsidP="00F62005"/>
              </w:tc>
              <w:tc>
                <w:tcPr>
                  <w:tcW w:w="4228" w:type="dxa"/>
                </w:tcPr>
                <w:p w14:paraId="476CDB2D" w14:textId="77777777" w:rsidR="0012357C" w:rsidRDefault="0012357C" w:rsidP="00F62005"/>
              </w:tc>
            </w:tr>
            <w:permEnd w:id="1468344804"/>
          </w:tbl>
          <w:p w14:paraId="33A96E6D" w14:textId="77777777" w:rsidR="0012357C" w:rsidRDefault="0012357C" w:rsidP="00F62005"/>
        </w:tc>
      </w:tr>
      <w:tr w:rsidR="0012357C" w14:paraId="41D15A66" w14:textId="77777777" w:rsidTr="00F62005">
        <w:trPr>
          <w:trHeight w:val="1493"/>
        </w:trPr>
        <w:tc>
          <w:tcPr>
            <w:tcW w:w="203" w:type="pct"/>
            <w:gridSpan w:val="2"/>
            <w:shd w:val="clear" w:color="auto" w:fill="EEECE1"/>
          </w:tcPr>
          <w:p w14:paraId="00094138" w14:textId="77777777" w:rsidR="0012357C" w:rsidRPr="002E51B0" w:rsidRDefault="0012357C" w:rsidP="00F62005">
            <w:pPr>
              <w:rPr>
                <w:b/>
                <w:bCs/>
              </w:rPr>
            </w:pPr>
            <w:r w:rsidRPr="002E51B0">
              <w:rPr>
                <w:b/>
                <w:bCs/>
              </w:rPr>
              <w:lastRenderedPageBreak/>
              <w:t>11</w:t>
            </w:r>
          </w:p>
        </w:tc>
        <w:tc>
          <w:tcPr>
            <w:tcW w:w="746" w:type="pct"/>
            <w:tcBorders>
              <w:right w:val="single" w:sz="4" w:space="0" w:color="auto"/>
            </w:tcBorders>
            <w:shd w:val="clear" w:color="auto" w:fill="EEECE1"/>
          </w:tcPr>
          <w:p w14:paraId="7E17BA49" w14:textId="77777777" w:rsidR="0012357C" w:rsidRDefault="0012357C" w:rsidP="00F62005">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25CEBAEA" w14:textId="77777777" w:rsidTr="00F62005">
              <w:permStart w:id="2119193288" w:edGrp="everyone" w:displacedByCustomXml="next"/>
              <w:sdt>
                <w:sdtPr>
                  <w:id w:val="-516922181"/>
                  <w14:checkbox>
                    <w14:checked w14:val="1"/>
                    <w14:checkedState w14:val="2612" w14:font="MS Gothic"/>
                    <w14:uncheckedState w14:val="2610" w14:font="MS Gothic"/>
                  </w14:checkbox>
                </w:sdtPr>
                <w:sdtContent>
                  <w:tc>
                    <w:tcPr>
                      <w:tcW w:w="426" w:type="dxa"/>
                    </w:tcPr>
                    <w:p w14:paraId="6F528485" w14:textId="77777777" w:rsidR="0012357C" w:rsidRDefault="0012357C" w:rsidP="00F62005">
                      <w:r>
                        <w:rPr>
                          <w:rFonts w:ascii="MS Gothic" w:eastAsia="MS Gothic" w:hAnsi="MS Gothic" w:hint="eastAsia"/>
                        </w:rPr>
                        <w:t>☒</w:t>
                      </w:r>
                    </w:p>
                  </w:tc>
                </w:sdtContent>
              </w:sdt>
              <w:permEnd w:id="2119193288" w:displacedByCustomXml="prev"/>
              <w:tc>
                <w:tcPr>
                  <w:tcW w:w="8100" w:type="dxa"/>
                </w:tcPr>
                <w:p w14:paraId="4BB2CF7D" w14:textId="77777777" w:rsidR="0012357C" w:rsidRPr="00045C5A" w:rsidRDefault="0012357C" w:rsidP="00F62005">
                  <w:pPr>
                    <w:rPr>
                      <w:b/>
                      <w:bCs/>
                    </w:rPr>
                  </w:pPr>
                  <w:r w:rsidRPr="00045C5A">
                    <w:rPr>
                      <w:b/>
                      <w:bCs/>
                    </w:rPr>
                    <w:t>None</w:t>
                  </w:r>
                </w:p>
              </w:tc>
            </w:tr>
          </w:tbl>
          <w:p w14:paraId="06E567F2"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3CE1CB44" w14:textId="77777777" w:rsidTr="00F62005">
              <w:tc>
                <w:tcPr>
                  <w:tcW w:w="4298" w:type="dxa"/>
                </w:tcPr>
                <w:p w14:paraId="29D16696" w14:textId="77777777" w:rsidR="0012357C" w:rsidRDefault="0012357C" w:rsidP="00F62005">
                  <w:permStart w:id="1632245616" w:edGrp="everyone"/>
                </w:p>
              </w:tc>
              <w:tc>
                <w:tcPr>
                  <w:tcW w:w="4228" w:type="dxa"/>
                </w:tcPr>
                <w:p w14:paraId="615960C2" w14:textId="77777777" w:rsidR="0012357C" w:rsidRDefault="0012357C" w:rsidP="00F62005"/>
              </w:tc>
            </w:tr>
            <w:tr w:rsidR="0012357C" w14:paraId="72CC1E57" w14:textId="77777777" w:rsidTr="00F62005">
              <w:tc>
                <w:tcPr>
                  <w:tcW w:w="4298" w:type="dxa"/>
                </w:tcPr>
                <w:p w14:paraId="3D3FD2E9" w14:textId="77777777" w:rsidR="0012357C" w:rsidRDefault="0012357C" w:rsidP="00F62005"/>
              </w:tc>
              <w:tc>
                <w:tcPr>
                  <w:tcW w:w="4228" w:type="dxa"/>
                </w:tcPr>
                <w:p w14:paraId="548AFB00" w14:textId="77777777" w:rsidR="0012357C" w:rsidRDefault="0012357C" w:rsidP="00F62005"/>
              </w:tc>
            </w:tr>
            <w:tr w:rsidR="0012357C" w14:paraId="0AD729DE" w14:textId="77777777" w:rsidTr="00F62005">
              <w:tc>
                <w:tcPr>
                  <w:tcW w:w="4298" w:type="dxa"/>
                </w:tcPr>
                <w:p w14:paraId="1BB4ECAA" w14:textId="77777777" w:rsidR="0012357C" w:rsidRDefault="0012357C" w:rsidP="00F62005"/>
              </w:tc>
              <w:tc>
                <w:tcPr>
                  <w:tcW w:w="4228" w:type="dxa"/>
                </w:tcPr>
                <w:p w14:paraId="06E7EF62" w14:textId="77777777" w:rsidR="0012357C" w:rsidRDefault="0012357C" w:rsidP="00F62005"/>
              </w:tc>
            </w:tr>
            <w:permEnd w:id="1632245616"/>
          </w:tbl>
          <w:p w14:paraId="7B6DE404" w14:textId="77777777" w:rsidR="0012357C" w:rsidRDefault="0012357C" w:rsidP="00F62005"/>
        </w:tc>
      </w:tr>
      <w:tr w:rsidR="0012357C" w14:paraId="696E313C" w14:textId="77777777" w:rsidTr="00F62005">
        <w:tc>
          <w:tcPr>
            <w:tcW w:w="203" w:type="pct"/>
            <w:gridSpan w:val="2"/>
          </w:tcPr>
          <w:p w14:paraId="1785D918" w14:textId="77777777" w:rsidR="0012357C" w:rsidRPr="002E51B0" w:rsidRDefault="0012357C" w:rsidP="00F62005">
            <w:pPr>
              <w:rPr>
                <w:b/>
                <w:bCs/>
              </w:rPr>
            </w:pPr>
            <w:r w:rsidRPr="002E51B0">
              <w:rPr>
                <w:b/>
                <w:bCs/>
              </w:rPr>
              <w:t>12</w:t>
            </w:r>
          </w:p>
        </w:tc>
        <w:tc>
          <w:tcPr>
            <w:tcW w:w="746" w:type="pct"/>
            <w:tcBorders>
              <w:right w:val="single" w:sz="4" w:space="0" w:color="auto"/>
            </w:tcBorders>
          </w:tcPr>
          <w:p w14:paraId="04E61FA0" w14:textId="77777777" w:rsidR="0012357C" w:rsidRDefault="0012357C" w:rsidP="00F62005">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278E5D52" w14:textId="77777777" w:rsidTr="00F62005">
              <w:permStart w:id="918431393" w:edGrp="everyone" w:displacedByCustomXml="next"/>
              <w:sdt>
                <w:sdtPr>
                  <w:id w:val="-1260286761"/>
                  <w14:checkbox>
                    <w14:checked w14:val="1"/>
                    <w14:checkedState w14:val="2612" w14:font="MS Gothic"/>
                    <w14:uncheckedState w14:val="2610" w14:font="MS Gothic"/>
                  </w14:checkbox>
                </w:sdtPr>
                <w:sdtContent>
                  <w:tc>
                    <w:tcPr>
                      <w:tcW w:w="426" w:type="dxa"/>
                    </w:tcPr>
                    <w:p w14:paraId="0B57EF8E" w14:textId="77777777" w:rsidR="0012357C" w:rsidRDefault="0012357C" w:rsidP="00F62005">
                      <w:r>
                        <w:rPr>
                          <w:rFonts w:ascii="MS Gothic" w:eastAsia="MS Gothic" w:hAnsi="MS Gothic" w:hint="eastAsia"/>
                        </w:rPr>
                        <w:t>☒</w:t>
                      </w:r>
                    </w:p>
                  </w:tc>
                </w:sdtContent>
              </w:sdt>
              <w:permEnd w:id="918431393" w:displacedByCustomXml="prev"/>
              <w:tc>
                <w:tcPr>
                  <w:tcW w:w="8100" w:type="dxa"/>
                </w:tcPr>
                <w:p w14:paraId="478DD76D" w14:textId="77777777" w:rsidR="0012357C" w:rsidRPr="00045C5A" w:rsidRDefault="0012357C" w:rsidP="00F62005">
                  <w:pPr>
                    <w:rPr>
                      <w:b/>
                      <w:bCs/>
                    </w:rPr>
                  </w:pPr>
                  <w:r w:rsidRPr="00045C5A">
                    <w:rPr>
                      <w:b/>
                      <w:bCs/>
                    </w:rPr>
                    <w:t>None</w:t>
                  </w:r>
                </w:p>
              </w:tc>
            </w:tr>
          </w:tbl>
          <w:p w14:paraId="1B9EDBC6"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37C62520" w14:textId="77777777" w:rsidTr="00F62005">
              <w:tc>
                <w:tcPr>
                  <w:tcW w:w="4298" w:type="dxa"/>
                </w:tcPr>
                <w:p w14:paraId="3861EB42" w14:textId="77777777" w:rsidR="0012357C" w:rsidRDefault="0012357C" w:rsidP="00F62005">
                  <w:permStart w:id="1468416980" w:edGrp="everyone"/>
                </w:p>
              </w:tc>
              <w:tc>
                <w:tcPr>
                  <w:tcW w:w="4228" w:type="dxa"/>
                </w:tcPr>
                <w:p w14:paraId="1F8B22E3" w14:textId="77777777" w:rsidR="0012357C" w:rsidRDefault="0012357C" w:rsidP="00F62005"/>
              </w:tc>
            </w:tr>
            <w:tr w:rsidR="0012357C" w14:paraId="0D031138" w14:textId="77777777" w:rsidTr="00F62005">
              <w:tc>
                <w:tcPr>
                  <w:tcW w:w="4298" w:type="dxa"/>
                </w:tcPr>
                <w:p w14:paraId="478AFB1D" w14:textId="77777777" w:rsidR="0012357C" w:rsidRDefault="0012357C" w:rsidP="00F62005"/>
              </w:tc>
              <w:tc>
                <w:tcPr>
                  <w:tcW w:w="4228" w:type="dxa"/>
                </w:tcPr>
                <w:p w14:paraId="39D0741B" w14:textId="77777777" w:rsidR="0012357C" w:rsidRDefault="0012357C" w:rsidP="00F62005"/>
              </w:tc>
            </w:tr>
            <w:tr w:rsidR="0012357C" w14:paraId="7FB3C051" w14:textId="77777777" w:rsidTr="00F62005">
              <w:tc>
                <w:tcPr>
                  <w:tcW w:w="4298" w:type="dxa"/>
                </w:tcPr>
                <w:p w14:paraId="49B849EA" w14:textId="77777777" w:rsidR="0012357C" w:rsidRDefault="0012357C" w:rsidP="00F62005"/>
              </w:tc>
              <w:tc>
                <w:tcPr>
                  <w:tcW w:w="4228" w:type="dxa"/>
                </w:tcPr>
                <w:p w14:paraId="3DF8752B" w14:textId="77777777" w:rsidR="0012357C" w:rsidRDefault="0012357C" w:rsidP="00F62005"/>
              </w:tc>
            </w:tr>
            <w:permEnd w:id="1468416980"/>
          </w:tbl>
          <w:p w14:paraId="2DE5F17E" w14:textId="77777777" w:rsidR="0012357C" w:rsidRDefault="0012357C" w:rsidP="00F62005"/>
        </w:tc>
      </w:tr>
      <w:tr w:rsidR="0012357C" w14:paraId="46A54E24" w14:textId="77777777" w:rsidTr="00F62005">
        <w:trPr>
          <w:trHeight w:val="1457"/>
        </w:trPr>
        <w:tc>
          <w:tcPr>
            <w:tcW w:w="203" w:type="pct"/>
            <w:gridSpan w:val="2"/>
            <w:shd w:val="clear" w:color="auto" w:fill="EEECE1"/>
          </w:tcPr>
          <w:p w14:paraId="4363A90F" w14:textId="77777777" w:rsidR="0012357C" w:rsidRPr="002E51B0" w:rsidRDefault="0012357C" w:rsidP="00F62005">
            <w:pPr>
              <w:rPr>
                <w:b/>
                <w:bCs/>
              </w:rPr>
            </w:pPr>
            <w:r w:rsidRPr="002E51B0">
              <w:rPr>
                <w:b/>
                <w:bCs/>
              </w:rPr>
              <w:t>13</w:t>
            </w:r>
          </w:p>
        </w:tc>
        <w:tc>
          <w:tcPr>
            <w:tcW w:w="746" w:type="pct"/>
            <w:tcBorders>
              <w:right w:val="single" w:sz="4" w:space="0" w:color="auto"/>
            </w:tcBorders>
            <w:shd w:val="clear" w:color="auto" w:fill="EEECE1"/>
          </w:tcPr>
          <w:p w14:paraId="61596B41" w14:textId="77777777" w:rsidR="0012357C" w:rsidRDefault="0012357C" w:rsidP="00F62005">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70DCEF8A" w14:textId="77777777" w:rsidTr="00F62005">
              <w:permStart w:id="259096477" w:edGrp="everyone" w:displacedByCustomXml="next"/>
              <w:sdt>
                <w:sdtPr>
                  <w:id w:val="1877819598"/>
                  <w14:checkbox>
                    <w14:checked w14:val="1"/>
                    <w14:checkedState w14:val="2612" w14:font="MS Gothic"/>
                    <w14:uncheckedState w14:val="2610" w14:font="MS Gothic"/>
                  </w14:checkbox>
                </w:sdtPr>
                <w:sdtContent>
                  <w:tc>
                    <w:tcPr>
                      <w:tcW w:w="426" w:type="dxa"/>
                    </w:tcPr>
                    <w:p w14:paraId="3E748F67" w14:textId="77777777" w:rsidR="0012357C" w:rsidRDefault="0012357C" w:rsidP="00F62005">
                      <w:r>
                        <w:rPr>
                          <w:rFonts w:ascii="MS Gothic" w:eastAsia="MS Gothic" w:hAnsi="MS Gothic" w:hint="eastAsia"/>
                        </w:rPr>
                        <w:t>☒</w:t>
                      </w:r>
                    </w:p>
                  </w:tc>
                </w:sdtContent>
              </w:sdt>
              <w:permEnd w:id="259096477" w:displacedByCustomXml="prev"/>
              <w:tc>
                <w:tcPr>
                  <w:tcW w:w="8100" w:type="dxa"/>
                </w:tcPr>
                <w:p w14:paraId="18AE46C0" w14:textId="77777777" w:rsidR="0012357C" w:rsidRPr="00045C5A" w:rsidRDefault="0012357C" w:rsidP="00F62005">
                  <w:pPr>
                    <w:rPr>
                      <w:b/>
                      <w:bCs/>
                    </w:rPr>
                  </w:pPr>
                  <w:r w:rsidRPr="00045C5A">
                    <w:rPr>
                      <w:b/>
                      <w:bCs/>
                    </w:rPr>
                    <w:t>None</w:t>
                  </w:r>
                </w:p>
              </w:tc>
            </w:tr>
          </w:tbl>
          <w:p w14:paraId="66DE7F63"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67F936E6" w14:textId="77777777" w:rsidTr="00F62005">
              <w:tc>
                <w:tcPr>
                  <w:tcW w:w="4298" w:type="dxa"/>
                </w:tcPr>
                <w:p w14:paraId="00C9D55B" w14:textId="77777777" w:rsidR="0012357C" w:rsidRDefault="0012357C" w:rsidP="00F62005">
                  <w:permStart w:id="1739000631" w:edGrp="everyone"/>
                </w:p>
              </w:tc>
              <w:tc>
                <w:tcPr>
                  <w:tcW w:w="4228" w:type="dxa"/>
                </w:tcPr>
                <w:p w14:paraId="5A0AB61C" w14:textId="77777777" w:rsidR="0012357C" w:rsidRDefault="0012357C" w:rsidP="00F62005"/>
              </w:tc>
            </w:tr>
            <w:tr w:rsidR="0012357C" w14:paraId="6AB191CE" w14:textId="77777777" w:rsidTr="00F62005">
              <w:tc>
                <w:tcPr>
                  <w:tcW w:w="4298" w:type="dxa"/>
                </w:tcPr>
                <w:p w14:paraId="5EBBFBFB" w14:textId="77777777" w:rsidR="0012357C" w:rsidRDefault="0012357C" w:rsidP="00F62005"/>
              </w:tc>
              <w:tc>
                <w:tcPr>
                  <w:tcW w:w="4228" w:type="dxa"/>
                </w:tcPr>
                <w:p w14:paraId="6CBEB1A2" w14:textId="77777777" w:rsidR="0012357C" w:rsidRDefault="0012357C" w:rsidP="00F62005"/>
              </w:tc>
            </w:tr>
            <w:tr w:rsidR="0012357C" w14:paraId="622F13AE" w14:textId="77777777" w:rsidTr="00F62005">
              <w:tc>
                <w:tcPr>
                  <w:tcW w:w="4298" w:type="dxa"/>
                </w:tcPr>
                <w:p w14:paraId="393372B7" w14:textId="77777777" w:rsidR="0012357C" w:rsidRDefault="0012357C" w:rsidP="00F62005"/>
              </w:tc>
              <w:tc>
                <w:tcPr>
                  <w:tcW w:w="4228" w:type="dxa"/>
                </w:tcPr>
                <w:p w14:paraId="05C49905" w14:textId="77777777" w:rsidR="0012357C" w:rsidRDefault="0012357C" w:rsidP="00F62005"/>
              </w:tc>
            </w:tr>
            <w:permEnd w:id="1739000631"/>
          </w:tbl>
          <w:p w14:paraId="4312E343" w14:textId="77777777" w:rsidR="0012357C" w:rsidRDefault="0012357C" w:rsidP="00F62005"/>
        </w:tc>
      </w:tr>
      <w:tr w:rsidR="0012357C" w14:paraId="2070DF0D" w14:textId="77777777" w:rsidTr="00F62005">
        <w:tc>
          <w:tcPr>
            <w:tcW w:w="203" w:type="pct"/>
            <w:gridSpan w:val="2"/>
            <w:tcBorders>
              <w:left w:val="single" w:sz="4" w:space="0" w:color="auto"/>
              <w:bottom w:val="nil"/>
              <w:right w:val="nil"/>
            </w:tcBorders>
          </w:tcPr>
          <w:p w14:paraId="4EB39BE3" w14:textId="77777777" w:rsidR="0012357C" w:rsidRDefault="0012357C" w:rsidP="00F62005"/>
        </w:tc>
        <w:tc>
          <w:tcPr>
            <w:tcW w:w="746" w:type="pct"/>
            <w:tcBorders>
              <w:left w:val="nil"/>
              <w:bottom w:val="nil"/>
              <w:right w:val="nil"/>
            </w:tcBorders>
          </w:tcPr>
          <w:p w14:paraId="5B702104" w14:textId="77777777" w:rsidR="0012357C" w:rsidRDefault="0012357C" w:rsidP="00F62005"/>
        </w:tc>
        <w:tc>
          <w:tcPr>
            <w:tcW w:w="4051" w:type="pct"/>
            <w:gridSpan w:val="2"/>
            <w:tcBorders>
              <w:left w:val="nil"/>
              <w:bottom w:val="nil"/>
              <w:right w:val="single" w:sz="4" w:space="0" w:color="auto"/>
            </w:tcBorders>
          </w:tcPr>
          <w:p w14:paraId="77AF7037" w14:textId="77777777" w:rsidR="0012357C" w:rsidRDefault="0012357C" w:rsidP="00F62005"/>
        </w:tc>
      </w:tr>
      <w:tr w:rsidR="0012357C" w14:paraId="4ADC94BC" w14:textId="77777777" w:rsidTr="00F62005">
        <w:tc>
          <w:tcPr>
            <w:tcW w:w="5000" w:type="pct"/>
            <w:gridSpan w:val="5"/>
            <w:tcBorders>
              <w:top w:val="nil"/>
              <w:left w:val="single" w:sz="4" w:space="0" w:color="auto"/>
              <w:bottom w:val="nil"/>
              <w:right w:val="single" w:sz="4" w:space="0" w:color="auto"/>
            </w:tcBorders>
          </w:tcPr>
          <w:p w14:paraId="2529ACF2" w14:textId="77777777" w:rsidR="0012357C" w:rsidRPr="00621D7D" w:rsidRDefault="0012357C" w:rsidP="00F62005">
            <w:pPr>
              <w:rPr>
                <w:b/>
                <w:bCs/>
              </w:rPr>
            </w:pPr>
            <w:r w:rsidRPr="00621D7D">
              <w:rPr>
                <w:b/>
                <w:bCs/>
              </w:rPr>
              <w:t>Please place an “X” next to the following statement to indicate your agreement:</w:t>
            </w:r>
          </w:p>
        </w:tc>
      </w:tr>
      <w:tr w:rsidR="0012357C" w14:paraId="0DB506CA" w14:textId="77777777" w:rsidTr="00F62005">
        <w:trPr>
          <w:trHeight w:val="441"/>
        </w:trPr>
        <w:permStart w:id="320026727" w:edGrp="everyone" w:displacedByCustomXml="next"/>
        <w:sdt>
          <w:sdtPr>
            <w:id w:val="-2102097948"/>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0B42BB74" w14:textId="77777777" w:rsidR="0012357C" w:rsidRDefault="0012357C" w:rsidP="00F62005">
                <w:r>
                  <w:rPr>
                    <w:rFonts w:ascii="MS Gothic" w:eastAsia="MS Gothic" w:hAnsi="MS Gothic" w:hint="eastAsia"/>
                  </w:rPr>
                  <w:t>☒</w:t>
                </w:r>
              </w:p>
            </w:tc>
          </w:sdtContent>
        </w:sdt>
        <w:permEnd w:id="320026727" w:displacedByCustomXml="prev"/>
        <w:tc>
          <w:tcPr>
            <w:tcW w:w="4797" w:type="pct"/>
            <w:gridSpan w:val="3"/>
            <w:tcBorders>
              <w:top w:val="nil"/>
              <w:left w:val="nil"/>
            </w:tcBorders>
            <w:vAlign w:val="bottom"/>
          </w:tcPr>
          <w:p w14:paraId="1A1E0BBD" w14:textId="77777777" w:rsidR="0012357C" w:rsidRDefault="0012357C" w:rsidP="00F62005">
            <w:r>
              <w:t>I certify that I have answered every question and have not altered the wording of any of the questions on this form.</w:t>
            </w:r>
          </w:p>
        </w:tc>
      </w:tr>
    </w:tbl>
    <w:p w14:paraId="74D21E8A" w14:textId="77777777" w:rsidR="0012357C" w:rsidRDefault="0012357C" w:rsidP="0012357C"/>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158" w:type="dxa"/>
        </w:tblCellMar>
        <w:tblLook w:val="04A0" w:firstRow="1" w:lastRow="0" w:firstColumn="1" w:lastColumn="0" w:noHBand="0" w:noVBand="1"/>
      </w:tblPr>
      <w:tblGrid>
        <w:gridCol w:w="2880"/>
        <w:gridCol w:w="7920"/>
      </w:tblGrid>
      <w:tr w:rsidR="0012357C" w14:paraId="2821DB61" w14:textId="77777777" w:rsidTr="00F62005">
        <w:trPr>
          <w:trHeight w:val="643"/>
        </w:trPr>
        <w:tc>
          <w:tcPr>
            <w:tcW w:w="10800" w:type="dxa"/>
            <w:gridSpan w:val="2"/>
          </w:tcPr>
          <w:p w14:paraId="07C4E8C1" w14:textId="77777777" w:rsidR="0012357C" w:rsidRPr="008A55FE" w:rsidRDefault="0012357C" w:rsidP="00F62005">
            <w:pPr>
              <w:pStyle w:val="Balk1"/>
            </w:pPr>
            <w:r w:rsidRPr="008A55FE">
              <w:t>ICMJE DISCLOSURE FORM</w:t>
            </w:r>
          </w:p>
        </w:tc>
      </w:tr>
      <w:tr w:rsidR="0012357C" w14:paraId="77A2A87F" w14:textId="77777777" w:rsidTr="00F62005">
        <w:tc>
          <w:tcPr>
            <w:tcW w:w="2880" w:type="dxa"/>
          </w:tcPr>
          <w:p w14:paraId="35E9D29C" w14:textId="77777777" w:rsidR="0012357C" w:rsidRPr="009C7762" w:rsidRDefault="0012357C" w:rsidP="00F62005">
            <w:pPr>
              <w:rPr>
                <w:b/>
                <w:bCs/>
              </w:rPr>
            </w:pPr>
            <w:r w:rsidRPr="009C7762">
              <w:rPr>
                <w:b/>
                <w:bCs/>
              </w:rPr>
              <w:t>Date</w:t>
            </w:r>
            <w:r>
              <w:rPr>
                <w:b/>
                <w:bCs/>
              </w:rPr>
              <w:t>:</w:t>
            </w:r>
          </w:p>
        </w:tc>
        <w:sdt>
          <w:sdtPr>
            <w:id w:val="1903256839"/>
            <w:placeholder>
              <w:docPart w:val="60A80EB61E50B348B983BEE5F1B70C7F"/>
            </w:placeholder>
            <w:date w:fullDate="2024-05-20T00:00:00Z">
              <w:dateFormat w:val="M/d/yyyy"/>
              <w:lid w:val="en-US"/>
              <w:storeMappedDataAs w:val="dateTime"/>
              <w:calendar w:val="gregorian"/>
            </w:date>
          </w:sdtPr>
          <w:sdtContent>
            <w:tc>
              <w:tcPr>
                <w:tcW w:w="7920" w:type="dxa"/>
                <w:tcBorders>
                  <w:bottom w:val="single" w:sz="4" w:space="0" w:color="auto"/>
                </w:tcBorders>
              </w:tcPr>
              <w:p w14:paraId="66417141" w14:textId="29939601" w:rsidR="0012357C" w:rsidRDefault="001035ED" w:rsidP="00F62005">
                <w:r>
                  <w:t>5/20/2024</w:t>
                </w:r>
              </w:p>
            </w:tc>
          </w:sdtContent>
        </w:sdt>
      </w:tr>
      <w:tr w:rsidR="0012357C" w14:paraId="6A89FCD0" w14:textId="77777777" w:rsidTr="00F62005">
        <w:tc>
          <w:tcPr>
            <w:tcW w:w="2880" w:type="dxa"/>
          </w:tcPr>
          <w:p w14:paraId="362700D4" w14:textId="77777777" w:rsidR="0012357C" w:rsidRPr="009C7762" w:rsidRDefault="0012357C" w:rsidP="00F62005">
            <w:pPr>
              <w:rPr>
                <w:b/>
                <w:bCs/>
              </w:rPr>
            </w:pPr>
            <w:permStart w:id="1867349026" w:edGrp="everyone" w:colFirst="1" w:colLast="1"/>
            <w:r w:rsidRPr="009C7762">
              <w:rPr>
                <w:b/>
                <w:bCs/>
              </w:rPr>
              <w:t>Your Name</w:t>
            </w:r>
            <w:r>
              <w:rPr>
                <w:b/>
                <w:bCs/>
              </w:rPr>
              <w:t>:</w:t>
            </w:r>
          </w:p>
        </w:tc>
        <w:sdt>
          <w:sdtPr>
            <w:id w:val="628056399"/>
            <w:placeholder>
              <w:docPart w:val="4043A618F4C5804CA6F1D954AAE3FC1A"/>
            </w:placeholder>
            <w15:color w:val="FFFF99"/>
            <w:text/>
          </w:sdtPr>
          <w:sdtContent>
            <w:tc>
              <w:tcPr>
                <w:tcW w:w="7920" w:type="dxa"/>
                <w:tcBorders>
                  <w:top w:val="single" w:sz="4" w:space="0" w:color="auto"/>
                  <w:bottom w:val="single" w:sz="4" w:space="0" w:color="auto"/>
                </w:tcBorders>
              </w:tcPr>
              <w:p w14:paraId="1157A60D" w14:textId="77777777" w:rsidR="0012357C" w:rsidRDefault="0012357C" w:rsidP="00F62005">
                <w:proofErr w:type="spellStart"/>
                <w:r>
                  <w:t>Nihan</w:t>
                </w:r>
                <w:proofErr w:type="spellEnd"/>
                <w:r>
                  <w:t xml:space="preserve"> HABERAL</w:t>
                </w:r>
              </w:p>
            </w:tc>
          </w:sdtContent>
        </w:sdt>
      </w:tr>
      <w:tr w:rsidR="0012357C" w14:paraId="56F7DFEA" w14:textId="77777777" w:rsidTr="00F62005">
        <w:tc>
          <w:tcPr>
            <w:tcW w:w="2880" w:type="dxa"/>
          </w:tcPr>
          <w:p w14:paraId="4AB4AB54" w14:textId="77777777" w:rsidR="0012357C" w:rsidRPr="009C7762" w:rsidRDefault="0012357C" w:rsidP="00F62005">
            <w:pPr>
              <w:rPr>
                <w:b/>
                <w:bCs/>
              </w:rPr>
            </w:pPr>
            <w:permStart w:id="474099999" w:edGrp="everyone" w:colFirst="1" w:colLast="1"/>
            <w:permEnd w:id="1867349026"/>
            <w:r w:rsidRPr="009C7762">
              <w:rPr>
                <w:b/>
                <w:bCs/>
              </w:rPr>
              <w:t>Manuscript Title</w:t>
            </w:r>
            <w:r>
              <w:rPr>
                <w:b/>
                <w:bCs/>
              </w:rPr>
              <w:t>:</w:t>
            </w:r>
          </w:p>
        </w:tc>
        <w:sdt>
          <w:sdtPr>
            <w:rPr>
              <w:rFonts w:ascii="Times New Roman" w:eastAsia="Arial Unicode MS" w:hAnsi="Times New Roman"/>
              <w:bCs/>
              <w:sz w:val="24"/>
              <w:szCs w:val="24"/>
            </w:rPr>
            <w:id w:val="1794785795"/>
            <w:placeholder>
              <w:docPart w:val="06ABCEADED66BE47949B38122C4C3BB3"/>
            </w:placeholder>
            <w:text/>
          </w:sdtPr>
          <w:sdtContent>
            <w:tc>
              <w:tcPr>
                <w:tcW w:w="7920" w:type="dxa"/>
                <w:tcBorders>
                  <w:top w:val="single" w:sz="4" w:space="0" w:color="auto"/>
                  <w:bottom w:val="single" w:sz="4" w:space="0" w:color="auto"/>
                </w:tcBorders>
              </w:tcPr>
              <w:p w14:paraId="101D8159" w14:textId="48C07C34" w:rsidR="0012357C" w:rsidRDefault="001035ED" w:rsidP="00F62005">
                <w:r w:rsidRPr="001035ED">
                  <w:rPr>
                    <w:rFonts w:ascii="Times New Roman" w:eastAsia="Arial Unicode MS" w:hAnsi="Times New Roman"/>
                    <w:bCs/>
                    <w:sz w:val="24"/>
                    <w:szCs w:val="24"/>
                  </w:rPr>
                  <w:t>Borderline Ovarian Tumors: Recurrence Patterns and Management</w:t>
                </w:r>
              </w:p>
            </w:tc>
          </w:sdtContent>
        </w:sdt>
      </w:tr>
      <w:permEnd w:id="474099999"/>
      <w:tr w:rsidR="0012357C" w14:paraId="7686A30F" w14:textId="77777777" w:rsidTr="00F62005">
        <w:tc>
          <w:tcPr>
            <w:tcW w:w="2880" w:type="dxa"/>
          </w:tcPr>
          <w:p w14:paraId="7E55F0C4" w14:textId="77777777" w:rsidR="0012357C" w:rsidRPr="009C7762" w:rsidRDefault="0012357C" w:rsidP="00F62005">
            <w:pPr>
              <w:rPr>
                <w:b/>
                <w:bCs/>
              </w:rPr>
            </w:pPr>
            <w:r w:rsidRPr="009C7762">
              <w:rPr>
                <w:b/>
                <w:bCs/>
              </w:rPr>
              <w:t>Manuscript Number (if known):</w:t>
            </w:r>
          </w:p>
        </w:tc>
        <w:sdt>
          <w:sdtPr>
            <w:id w:val="-759988427"/>
            <w:placeholder>
              <w:docPart w:val="761FD8DD5AEC874DADD6C04DCCCC67A5"/>
            </w:placeholder>
            <w:showingPlcHdr/>
            <w:text/>
          </w:sdtPr>
          <w:sdtContent>
            <w:permStart w:id="921654261" w:edGrp="everyone" w:displacedByCustomXml="prev"/>
            <w:tc>
              <w:tcPr>
                <w:tcW w:w="7920" w:type="dxa"/>
                <w:tcBorders>
                  <w:top w:val="single" w:sz="4" w:space="0" w:color="auto"/>
                  <w:bottom w:val="single" w:sz="4" w:space="0" w:color="auto"/>
                </w:tcBorders>
              </w:tcPr>
              <w:p w14:paraId="42028A76" w14:textId="77777777" w:rsidR="0012357C" w:rsidRDefault="0012357C" w:rsidP="00F62005">
                <w:r w:rsidRPr="00DD2055">
                  <w:rPr>
                    <w:rStyle w:val="YerTutucuMetni"/>
                  </w:rPr>
                  <w:t>Click or tap here to enter text.</w:t>
                </w:r>
              </w:p>
            </w:tc>
            <w:permEnd w:id="921654261" w:displacedByCustomXml="next"/>
          </w:sdtContent>
        </w:sdt>
      </w:tr>
      <w:tr w:rsidR="0012357C" w14:paraId="0B71342C" w14:textId="77777777" w:rsidTr="00F62005">
        <w:tc>
          <w:tcPr>
            <w:tcW w:w="10800" w:type="dxa"/>
            <w:gridSpan w:val="2"/>
            <w:tcMar>
              <w:top w:w="216" w:type="dxa"/>
              <w:left w:w="115" w:type="dxa"/>
              <w:bottom w:w="216" w:type="dxa"/>
              <w:right w:w="115" w:type="dxa"/>
            </w:tcMar>
          </w:tcPr>
          <w:p w14:paraId="262A809E" w14:textId="77777777" w:rsidR="0012357C" w:rsidRDefault="0012357C" w:rsidP="00F62005">
            <w:r>
              <w:t>In the interest of transparency, we ask you to disclose all relationships/activities/interests listed below that are related to the content of your manuscript.  “Related” means any relation with for-profit or not-for-profit third parties whose interests may be affected by the content of the manuscript.  Disclosure represents a commitment to transparency and does not necessarily indicate a bias.  If you are in doubt about whether to list a relationship/activity/interest, it is preferable that you do so.</w:t>
            </w:r>
          </w:p>
          <w:p w14:paraId="47950524" w14:textId="77777777" w:rsidR="0012357C" w:rsidRDefault="0012357C" w:rsidP="00F62005"/>
          <w:p w14:paraId="3AF30474" w14:textId="77777777" w:rsidR="0012357C" w:rsidRDefault="0012357C" w:rsidP="00F62005">
            <w:r>
              <w:t>The author’s relationships/activities/interests should be defined broadly.  For example, if your manuscript pertains to the epidemiology of hypertension, you should declare all relationships with manufacturers of antihypertensive medication, even if that medication is not mentioned in the manuscript.</w:t>
            </w:r>
          </w:p>
          <w:p w14:paraId="17FEAFD5" w14:textId="77777777" w:rsidR="0012357C" w:rsidRDefault="0012357C" w:rsidP="00F62005"/>
          <w:p w14:paraId="20AC421E" w14:textId="77777777" w:rsidR="0012357C" w:rsidRDefault="0012357C" w:rsidP="00F62005">
            <w:r>
              <w:t>In item #1 below, report all support for the work reported in this manuscript without time limit.  For all other items, the time frame for disclosure is the past 36 months.</w:t>
            </w:r>
          </w:p>
        </w:tc>
      </w:tr>
    </w:tbl>
    <w:p w14:paraId="10EB231A" w14:textId="77777777" w:rsidR="0012357C" w:rsidRDefault="0012357C" w:rsidP="0012357C"/>
    <w:tbl>
      <w:tblPr>
        <w:tblStyle w:val="TabloKlavuzu"/>
        <w:tblW w:w="5044" w:type="pct"/>
        <w:tblLayout w:type="fixed"/>
        <w:tblCellMar>
          <w:top w:w="72" w:type="dxa"/>
          <w:bottom w:w="72" w:type="dxa"/>
        </w:tblCellMar>
        <w:tblLook w:val="04A0" w:firstRow="1" w:lastRow="0" w:firstColumn="1" w:lastColumn="0" w:noHBand="0" w:noVBand="1"/>
      </w:tblPr>
      <w:tblGrid>
        <w:gridCol w:w="357"/>
        <w:gridCol w:w="85"/>
        <w:gridCol w:w="1624"/>
        <w:gridCol w:w="4458"/>
        <w:gridCol w:w="4361"/>
      </w:tblGrid>
      <w:tr w:rsidR="0012357C" w:rsidRPr="00D01AAF" w14:paraId="0483B827" w14:textId="77777777" w:rsidTr="00F62005">
        <w:trPr>
          <w:trHeight w:val="269"/>
          <w:tblHeader/>
        </w:trPr>
        <w:tc>
          <w:tcPr>
            <w:tcW w:w="949" w:type="pct"/>
            <w:gridSpan w:val="3"/>
            <w:tcBorders>
              <w:bottom w:val="single" w:sz="4" w:space="0" w:color="auto"/>
            </w:tcBorders>
            <w:shd w:val="clear" w:color="auto" w:fill="EEECE1"/>
          </w:tcPr>
          <w:p w14:paraId="27AE48E1" w14:textId="77777777" w:rsidR="0012357C" w:rsidRPr="00D01AAF" w:rsidRDefault="0012357C" w:rsidP="00F62005">
            <w:pPr>
              <w:rPr>
                <w:rFonts w:asciiTheme="majorHAnsi" w:hAnsiTheme="majorHAnsi" w:cstheme="majorHAnsi"/>
                <w:b/>
                <w:bCs/>
                <w:szCs w:val="22"/>
              </w:rPr>
            </w:pPr>
          </w:p>
        </w:tc>
        <w:tc>
          <w:tcPr>
            <w:tcW w:w="2048" w:type="pct"/>
            <w:tcBorders>
              <w:bottom w:val="single" w:sz="4" w:space="0" w:color="auto"/>
            </w:tcBorders>
            <w:shd w:val="clear" w:color="auto" w:fill="EEECE1"/>
          </w:tcPr>
          <w:p w14:paraId="642EAE90" w14:textId="77777777" w:rsidR="0012357C" w:rsidRPr="00F52A77" w:rsidRDefault="0012357C" w:rsidP="00F62005">
            <w:pPr>
              <w:rPr>
                <w:rFonts w:asciiTheme="majorHAnsi" w:hAnsiTheme="majorHAnsi" w:cstheme="majorHAnsi"/>
                <w:b/>
                <w:bCs/>
                <w:szCs w:val="22"/>
              </w:rPr>
            </w:pPr>
            <w:r w:rsidRPr="00F52A77">
              <w:rPr>
                <w:b/>
                <w:bCs/>
              </w:rPr>
              <w:t>Name all entities with whom you have this relationship or indicate none (add rows as needed)</w:t>
            </w:r>
          </w:p>
        </w:tc>
        <w:tc>
          <w:tcPr>
            <w:tcW w:w="2003" w:type="pct"/>
            <w:tcBorders>
              <w:bottom w:val="single" w:sz="4" w:space="0" w:color="auto"/>
            </w:tcBorders>
            <w:shd w:val="clear" w:color="auto" w:fill="EEECE1"/>
          </w:tcPr>
          <w:p w14:paraId="6DEBA772" w14:textId="77777777" w:rsidR="0012357C" w:rsidRPr="00F52A77" w:rsidRDefault="0012357C" w:rsidP="00F62005">
            <w:pPr>
              <w:rPr>
                <w:rFonts w:asciiTheme="majorHAnsi" w:hAnsiTheme="majorHAnsi" w:cstheme="majorHAnsi"/>
                <w:b/>
                <w:bCs/>
                <w:szCs w:val="22"/>
              </w:rPr>
            </w:pPr>
            <w:r w:rsidRPr="00F52A77">
              <w:rPr>
                <w:b/>
                <w:bCs/>
              </w:rPr>
              <w:t>Specifications/Comments (e.g., if payments were made to you or to your institution)</w:t>
            </w:r>
          </w:p>
        </w:tc>
      </w:tr>
      <w:tr w:rsidR="0012357C" w:rsidRPr="00D01AAF" w14:paraId="454E7106" w14:textId="77777777" w:rsidTr="00F62005">
        <w:trPr>
          <w:trHeight w:val="269"/>
        </w:trPr>
        <w:tc>
          <w:tcPr>
            <w:tcW w:w="5000" w:type="pct"/>
            <w:gridSpan w:val="5"/>
            <w:shd w:val="clear" w:color="auto" w:fill="000000" w:themeFill="text1"/>
            <w:vAlign w:val="center"/>
          </w:tcPr>
          <w:p w14:paraId="4C3C6DD5" w14:textId="77777777" w:rsidR="0012357C" w:rsidRPr="00F52A77" w:rsidRDefault="0012357C" w:rsidP="00F62005">
            <w:pPr>
              <w:jc w:val="center"/>
              <w:rPr>
                <w:b/>
                <w:bCs/>
              </w:rPr>
            </w:pPr>
            <w:r w:rsidRPr="004B25E6">
              <w:rPr>
                <w:rFonts w:asciiTheme="majorHAnsi" w:hAnsiTheme="majorHAnsi" w:cstheme="majorHAnsi"/>
                <w:b/>
                <w:bCs/>
                <w:color w:val="FFFFFF" w:themeColor="background1"/>
                <w:szCs w:val="22"/>
              </w:rPr>
              <w:t>Time frame: Since the initial planning of the work</w:t>
            </w:r>
          </w:p>
        </w:tc>
      </w:tr>
      <w:tr w:rsidR="0012357C" w:rsidRPr="00D01AAF" w14:paraId="5E666522" w14:textId="77777777" w:rsidTr="00F62005">
        <w:trPr>
          <w:trHeight w:val="269"/>
        </w:trPr>
        <w:tc>
          <w:tcPr>
            <w:tcW w:w="164" w:type="pct"/>
            <w:shd w:val="clear" w:color="auto" w:fill="auto"/>
          </w:tcPr>
          <w:p w14:paraId="6D52DB8D" w14:textId="77777777" w:rsidR="0012357C" w:rsidRPr="00D01AAF" w:rsidRDefault="0012357C" w:rsidP="00F62005">
            <w:pPr>
              <w:rPr>
                <w:rFonts w:asciiTheme="majorHAnsi" w:hAnsiTheme="majorHAnsi" w:cstheme="majorHAnsi"/>
                <w:b/>
                <w:bCs/>
                <w:szCs w:val="22"/>
              </w:rPr>
            </w:pPr>
            <w:r w:rsidRPr="00D01AAF">
              <w:rPr>
                <w:rFonts w:asciiTheme="majorHAnsi" w:hAnsiTheme="majorHAnsi" w:cstheme="majorHAnsi"/>
                <w:b/>
                <w:bCs/>
                <w:szCs w:val="22"/>
              </w:rPr>
              <w:lastRenderedPageBreak/>
              <w:t>1</w:t>
            </w:r>
          </w:p>
        </w:tc>
        <w:tc>
          <w:tcPr>
            <w:tcW w:w="785" w:type="pct"/>
            <w:gridSpan w:val="2"/>
            <w:shd w:val="clear" w:color="auto" w:fill="auto"/>
          </w:tcPr>
          <w:p w14:paraId="1EBDB167" w14:textId="77777777" w:rsidR="0012357C" w:rsidRPr="00D01AAF" w:rsidRDefault="0012357C" w:rsidP="00F62005">
            <w:pPr>
              <w:rPr>
                <w:rFonts w:asciiTheme="majorHAnsi" w:hAnsiTheme="majorHAnsi" w:cstheme="majorHAnsi"/>
                <w:szCs w:val="22"/>
              </w:rPr>
            </w:pPr>
            <w:r w:rsidRPr="00D01AAF">
              <w:rPr>
                <w:rFonts w:asciiTheme="majorHAnsi" w:hAnsiTheme="majorHAnsi" w:cstheme="majorHAnsi"/>
                <w:szCs w:val="22"/>
              </w:rPr>
              <w:t xml:space="preserve">All support for the present manuscript (e.g., funding, provision of study materials, medical writing, article processing charges, etc.) </w:t>
            </w:r>
          </w:p>
          <w:p w14:paraId="6E4B7596" w14:textId="77777777" w:rsidR="0012357C" w:rsidRPr="00D01AAF" w:rsidRDefault="0012357C" w:rsidP="00F62005">
            <w:pPr>
              <w:rPr>
                <w:rFonts w:asciiTheme="majorHAnsi" w:hAnsiTheme="majorHAnsi" w:cstheme="majorHAnsi"/>
                <w:b/>
                <w:bCs/>
                <w:szCs w:val="22"/>
              </w:rPr>
            </w:pPr>
            <w:r w:rsidRPr="00D01AAF">
              <w:rPr>
                <w:rFonts w:asciiTheme="majorHAnsi" w:hAnsiTheme="majorHAnsi" w:cstheme="majorHAnsi"/>
                <w:b/>
                <w:bCs/>
                <w:szCs w:val="22"/>
              </w:rPr>
              <w:t>No time limit for this item.</w:t>
            </w:r>
          </w:p>
        </w:tc>
        <w:tc>
          <w:tcPr>
            <w:tcW w:w="4051" w:type="pct"/>
            <w:gridSpan w:val="2"/>
            <w:shd w:val="clear" w:color="auto" w:fill="auto"/>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072"/>
            </w:tblGrid>
            <w:tr w:rsidR="0012357C" w14:paraId="5D7DE239" w14:textId="77777777" w:rsidTr="00F62005">
              <w:permStart w:id="529018693" w:edGrp="everyone" w:displacedByCustomXml="next"/>
              <w:sdt>
                <w:sdtPr>
                  <w:rPr>
                    <w:rFonts w:asciiTheme="majorHAnsi" w:hAnsiTheme="majorHAnsi" w:cstheme="majorHAnsi"/>
                    <w:szCs w:val="22"/>
                  </w:rPr>
                  <w:id w:val="1850832125"/>
                  <w14:checkbox>
                    <w14:checked w14:val="1"/>
                    <w14:checkedState w14:val="2612" w14:font="MS Gothic"/>
                    <w14:uncheckedState w14:val="2610" w14:font="MS Gothic"/>
                  </w14:checkbox>
                </w:sdtPr>
                <w:sdtContent>
                  <w:tc>
                    <w:tcPr>
                      <w:tcW w:w="426" w:type="dxa"/>
                    </w:tcPr>
                    <w:p w14:paraId="5FEAEC08" w14:textId="77777777" w:rsidR="0012357C" w:rsidRDefault="0012357C" w:rsidP="00F62005">
                      <w:pPr>
                        <w:rPr>
                          <w:rFonts w:asciiTheme="majorHAnsi" w:hAnsiTheme="majorHAnsi" w:cstheme="majorHAnsi"/>
                          <w:b/>
                          <w:bCs/>
                          <w:szCs w:val="22"/>
                        </w:rPr>
                      </w:pPr>
                      <w:r>
                        <w:rPr>
                          <w:rFonts w:ascii="MS Gothic" w:eastAsia="MS Gothic" w:hAnsi="MS Gothic" w:cstheme="majorHAnsi" w:hint="eastAsia"/>
                          <w:szCs w:val="22"/>
                        </w:rPr>
                        <w:t>☒</w:t>
                      </w:r>
                    </w:p>
                  </w:tc>
                </w:sdtContent>
              </w:sdt>
              <w:permEnd w:id="529018693" w:displacedByCustomXml="prev"/>
              <w:tc>
                <w:tcPr>
                  <w:tcW w:w="8072" w:type="dxa"/>
                </w:tcPr>
                <w:p w14:paraId="526DE884" w14:textId="77777777" w:rsidR="0012357C" w:rsidRDefault="0012357C" w:rsidP="00F62005">
                  <w:pPr>
                    <w:rPr>
                      <w:rFonts w:asciiTheme="majorHAnsi" w:hAnsiTheme="majorHAnsi" w:cstheme="majorHAnsi"/>
                      <w:b/>
                      <w:bCs/>
                      <w:szCs w:val="22"/>
                    </w:rPr>
                  </w:pPr>
                  <w:r>
                    <w:rPr>
                      <w:rFonts w:asciiTheme="majorHAnsi" w:hAnsiTheme="majorHAnsi" w:cstheme="majorHAnsi"/>
                      <w:b/>
                      <w:bCs/>
                      <w:szCs w:val="22"/>
                    </w:rPr>
                    <w:t>None</w:t>
                  </w:r>
                </w:p>
              </w:tc>
            </w:tr>
          </w:tbl>
          <w:p w14:paraId="415C8F7B" w14:textId="77777777" w:rsidR="0012357C" w:rsidRDefault="0012357C" w:rsidP="00F62005">
            <w:pPr>
              <w:rPr>
                <w:rFonts w:asciiTheme="majorHAnsi" w:hAnsiTheme="majorHAnsi" w:cstheme="majorHAnsi"/>
                <w:b/>
                <w:bCs/>
                <w:szCs w:val="22"/>
              </w:rPr>
            </w:pPr>
          </w:p>
          <w:tbl>
            <w:tblPr>
              <w:tblStyle w:val="testStype"/>
              <w:tblW w:w="0" w:type="auto"/>
              <w:tblLayout w:type="fixed"/>
              <w:tblLook w:val="04A0" w:firstRow="1" w:lastRow="0" w:firstColumn="1" w:lastColumn="0" w:noHBand="0" w:noVBand="1"/>
            </w:tblPr>
            <w:tblGrid>
              <w:gridCol w:w="4296"/>
              <w:gridCol w:w="4202"/>
            </w:tblGrid>
            <w:tr w:rsidR="0012357C" w14:paraId="269BE229" w14:textId="77777777" w:rsidTr="00F62005">
              <w:tc>
                <w:tcPr>
                  <w:tcW w:w="4296" w:type="dxa"/>
                </w:tcPr>
                <w:p w14:paraId="16F9354E" w14:textId="77777777" w:rsidR="0012357C" w:rsidRPr="00B406C2" w:rsidRDefault="0012357C" w:rsidP="00F62005">
                  <w:pPr>
                    <w:rPr>
                      <w:rFonts w:asciiTheme="majorHAnsi" w:hAnsiTheme="majorHAnsi" w:cstheme="majorHAnsi"/>
                      <w:szCs w:val="22"/>
                    </w:rPr>
                  </w:pPr>
                  <w:permStart w:id="700271805" w:edGrp="everyone"/>
                </w:p>
              </w:tc>
              <w:tc>
                <w:tcPr>
                  <w:tcW w:w="4202" w:type="dxa"/>
                </w:tcPr>
                <w:p w14:paraId="717EC015" w14:textId="77777777" w:rsidR="0012357C" w:rsidRPr="00B406C2" w:rsidRDefault="0012357C" w:rsidP="00F62005">
                  <w:pPr>
                    <w:rPr>
                      <w:rFonts w:asciiTheme="majorHAnsi" w:hAnsiTheme="majorHAnsi" w:cstheme="majorHAnsi"/>
                      <w:szCs w:val="22"/>
                    </w:rPr>
                  </w:pPr>
                </w:p>
              </w:tc>
            </w:tr>
            <w:tr w:rsidR="0012357C" w14:paraId="08479A9C" w14:textId="77777777" w:rsidTr="00F62005">
              <w:tc>
                <w:tcPr>
                  <w:tcW w:w="4296" w:type="dxa"/>
                </w:tcPr>
                <w:p w14:paraId="4540148A" w14:textId="77777777" w:rsidR="0012357C" w:rsidRPr="00B406C2" w:rsidRDefault="0012357C" w:rsidP="00F62005">
                  <w:pPr>
                    <w:rPr>
                      <w:rFonts w:asciiTheme="majorHAnsi" w:hAnsiTheme="majorHAnsi" w:cstheme="majorHAnsi"/>
                      <w:szCs w:val="22"/>
                    </w:rPr>
                  </w:pPr>
                </w:p>
              </w:tc>
              <w:tc>
                <w:tcPr>
                  <w:tcW w:w="4202" w:type="dxa"/>
                </w:tcPr>
                <w:p w14:paraId="4660BD36" w14:textId="77777777" w:rsidR="0012357C" w:rsidRPr="00B406C2" w:rsidRDefault="0012357C" w:rsidP="00F62005">
                  <w:pPr>
                    <w:rPr>
                      <w:rFonts w:asciiTheme="majorHAnsi" w:hAnsiTheme="majorHAnsi" w:cstheme="majorHAnsi"/>
                      <w:szCs w:val="22"/>
                    </w:rPr>
                  </w:pPr>
                </w:p>
              </w:tc>
            </w:tr>
            <w:tr w:rsidR="0012357C" w14:paraId="4146484B" w14:textId="77777777" w:rsidTr="00F62005">
              <w:tc>
                <w:tcPr>
                  <w:tcW w:w="4296" w:type="dxa"/>
                </w:tcPr>
                <w:p w14:paraId="3E030BEB" w14:textId="77777777" w:rsidR="0012357C" w:rsidRPr="00B406C2" w:rsidRDefault="0012357C" w:rsidP="00F62005">
                  <w:pPr>
                    <w:rPr>
                      <w:rFonts w:asciiTheme="majorHAnsi" w:hAnsiTheme="majorHAnsi" w:cstheme="majorHAnsi"/>
                      <w:szCs w:val="22"/>
                    </w:rPr>
                  </w:pPr>
                </w:p>
              </w:tc>
              <w:tc>
                <w:tcPr>
                  <w:tcW w:w="4202" w:type="dxa"/>
                </w:tcPr>
                <w:p w14:paraId="15ED0785" w14:textId="77777777" w:rsidR="0012357C" w:rsidRPr="00B406C2" w:rsidRDefault="0012357C" w:rsidP="00F62005">
                  <w:pPr>
                    <w:rPr>
                      <w:rFonts w:asciiTheme="majorHAnsi" w:hAnsiTheme="majorHAnsi" w:cstheme="majorHAnsi"/>
                      <w:sz w:val="16"/>
                      <w:szCs w:val="16"/>
                    </w:rPr>
                  </w:pPr>
                  <w:r w:rsidRPr="00B406C2">
                    <w:rPr>
                      <w:rFonts w:asciiTheme="majorHAnsi" w:hAnsiTheme="majorHAnsi" w:cstheme="majorHAnsi"/>
                      <w:color w:val="BFBFBF" w:themeColor="background1" w:themeShade="BF"/>
                      <w:sz w:val="16"/>
                      <w:szCs w:val="16"/>
                    </w:rPr>
                    <w:t>Click the tab key to add additional rows.</w:t>
                  </w:r>
                </w:p>
              </w:tc>
            </w:tr>
            <w:permEnd w:id="700271805"/>
          </w:tbl>
          <w:p w14:paraId="405029F5" w14:textId="77777777" w:rsidR="0012357C" w:rsidRPr="00D01AAF" w:rsidRDefault="0012357C" w:rsidP="00F62005">
            <w:pPr>
              <w:rPr>
                <w:rFonts w:asciiTheme="majorHAnsi" w:hAnsiTheme="majorHAnsi" w:cstheme="majorHAnsi"/>
                <w:b/>
                <w:bCs/>
                <w:szCs w:val="22"/>
              </w:rPr>
            </w:pPr>
          </w:p>
        </w:tc>
      </w:tr>
      <w:tr w:rsidR="0012357C" w14:paraId="2E194DDA" w14:textId="77777777" w:rsidTr="00F62005">
        <w:tc>
          <w:tcPr>
            <w:tcW w:w="5000" w:type="pct"/>
            <w:gridSpan w:val="5"/>
            <w:shd w:val="clear" w:color="auto" w:fill="000000" w:themeFill="text1"/>
            <w:vAlign w:val="center"/>
          </w:tcPr>
          <w:p w14:paraId="1942ADFC" w14:textId="77777777" w:rsidR="0012357C" w:rsidRDefault="0012357C" w:rsidP="00F62005">
            <w:pPr>
              <w:jc w:val="center"/>
            </w:pPr>
            <w:r w:rsidRPr="004B25E6">
              <w:rPr>
                <w:rFonts w:asciiTheme="majorHAnsi" w:hAnsiTheme="majorHAnsi" w:cstheme="majorHAnsi"/>
                <w:b/>
                <w:bCs/>
                <w:color w:val="FFFFFF" w:themeColor="background1"/>
                <w:szCs w:val="22"/>
              </w:rPr>
              <w:t>Time frame: past 36 months</w:t>
            </w:r>
          </w:p>
        </w:tc>
      </w:tr>
      <w:tr w:rsidR="0012357C" w14:paraId="5EB85F4E" w14:textId="77777777" w:rsidTr="00F62005">
        <w:trPr>
          <w:trHeight w:val="1493"/>
        </w:trPr>
        <w:tc>
          <w:tcPr>
            <w:tcW w:w="203" w:type="pct"/>
            <w:gridSpan w:val="2"/>
          </w:tcPr>
          <w:p w14:paraId="1BCC6B9B" w14:textId="77777777" w:rsidR="0012357C" w:rsidRPr="002E51B0" w:rsidRDefault="0012357C" w:rsidP="00F62005">
            <w:pPr>
              <w:rPr>
                <w:b/>
                <w:bCs/>
              </w:rPr>
            </w:pPr>
            <w:r w:rsidRPr="002E51B0">
              <w:rPr>
                <w:b/>
                <w:bCs/>
              </w:rPr>
              <w:t>2</w:t>
            </w:r>
          </w:p>
        </w:tc>
        <w:tc>
          <w:tcPr>
            <w:tcW w:w="746" w:type="pct"/>
            <w:tcBorders>
              <w:right w:val="single" w:sz="4" w:space="0" w:color="auto"/>
            </w:tcBorders>
          </w:tcPr>
          <w:p w14:paraId="0C48D0C2" w14:textId="77777777" w:rsidR="0012357C" w:rsidRDefault="0012357C" w:rsidP="00F62005">
            <w:r w:rsidRPr="00AD515A">
              <w:rPr>
                <w:rFonts w:asciiTheme="majorHAnsi" w:hAnsiTheme="majorHAnsi" w:cstheme="majorHAnsi"/>
                <w:szCs w:val="22"/>
              </w:rPr>
              <w:t>Grants or contracts from any entity (if not indicated in item #1 above).</w:t>
            </w:r>
          </w:p>
        </w:tc>
        <w:tc>
          <w:tcPr>
            <w:tcW w:w="4051" w:type="pct"/>
            <w:gridSpan w:val="2"/>
            <w:tcBorders>
              <w:left w:val="single" w:sz="4" w:space="0" w:color="auto"/>
              <w:bottom w:val="single" w:sz="4" w:space="0" w:color="auto"/>
            </w:tcBorders>
          </w:tcPr>
          <w:tbl>
            <w:tblPr>
              <w:tblStyle w:val="TabloKlavuzu"/>
              <w:tblW w:w="834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31"/>
              <w:gridCol w:w="7917"/>
            </w:tblGrid>
            <w:tr w:rsidR="0012357C" w14:paraId="580DDE45" w14:textId="77777777" w:rsidTr="00F62005">
              <w:permStart w:id="941974155" w:edGrp="everyone" w:displacedByCustomXml="next"/>
              <w:sdt>
                <w:sdtPr>
                  <w:id w:val="1641379090"/>
                  <w14:checkbox>
                    <w14:checked w14:val="1"/>
                    <w14:checkedState w14:val="2612" w14:font="MS Gothic"/>
                    <w14:uncheckedState w14:val="2610" w14:font="MS Gothic"/>
                  </w14:checkbox>
                </w:sdtPr>
                <w:sdtContent>
                  <w:tc>
                    <w:tcPr>
                      <w:tcW w:w="431" w:type="dxa"/>
                    </w:tcPr>
                    <w:p w14:paraId="607D65D6" w14:textId="77777777" w:rsidR="0012357C" w:rsidRDefault="0012357C" w:rsidP="00F62005">
                      <w:r>
                        <w:rPr>
                          <w:rFonts w:ascii="MS Gothic" w:eastAsia="MS Gothic" w:hAnsi="MS Gothic" w:hint="eastAsia"/>
                        </w:rPr>
                        <w:t>☒</w:t>
                      </w:r>
                    </w:p>
                  </w:tc>
                </w:sdtContent>
              </w:sdt>
              <w:permEnd w:id="941974155" w:displacedByCustomXml="prev"/>
              <w:tc>
                <w:tcPr>
                  <w:tcW w:w="7917" w:type="dxa"/>
                </w:tcPr>
                <w:p w14:paraId="45B8A7E5" w14:textId="77777777" w:rsidR="0012357C" w:rsidRPr="00045C5A" w:rsidRDefault="0012357C" w:rsidP="00F62005">
                  <w:pPr>
                    <w:rPr>
                      <w:b/>
                      <w:bCs/>
                    </w:rPr>
                  </w:pPr>
                  <w:r w:rsidRPr="00045C5A">
                    <w:rPr>
                      <w:b/>
                      <w:bCs/>
                    </w:rPr>
                    <w:t>None</w:t>
                  </w:r>
                </w:p>
              </w:tc>
            </w:tr>
          </w:tbl>
          <w:p w14:paraId="2714F45B" w14:textId="77777777" w:rsidR="0012357C" w:rsidRDefault="0012357C" w:rsidP="00F62005"/>
          <w:tbl>
            <w:tblPr>
              <w:tblStyle w:val="TabloKlavuzu"/>
              <w:tblW w:w="8348" w:type="dxa"/>
              <w:tblLayout w:type="fixed"/>
              <w:tblLook w:val="04A0" w:firstRow="1" w:lastRow="0" w:firstColumn="1" w:lastColumn="0" w:noHBand="0" w:noVBand="1"/>
            </w:tblPr>
            <w:tblGrid>
              <w:gridCol w:w="4298"/>
              <w:gridCol w:w="4050"/>
            </w:tblGrid>
            <w:tr w:rsidR="0012357C" w14:paraId="72D9CDD1" w14:textId="77777777" w:rsidTr="00F62005">
              <w:tc>
                <w:tcPr>
                  <w:tcW w:w="4298" w:type="dxa"/>
                </w:tcPr>
                <w:p w14:paraId="69EF0120" w14:textId="77777777" w:rsidR="0012357C" w:rsidRPr="00B406C2" w:rsidRDefault="0012357C" w:rsidP="00F62005">
                  <w:permStart w:id="129054062" w:edGrp="everyone"/>
                </w:p>
              </w:tc>
              <w:tc>
                <w:tcPr>
                  <w:tcW w:w="4050" w:type="dxa"/>
                </w:tcPr>
                <w:p w14:paraId="110B2010" w14:textId="77777777" w:rsidR="0012357C" w:rsidRPr="00B406C2" w:rsidRDefault="0012357C" w:rsidP="00F62005"/>
              </w:tc>
            </w:tr>
            <w:tr w:rsidR="0012357C" w14:paraId="64DB819A" w14:textId="77777777" w:rsidTr="00F62005">
              <w:tc>
                <w:tcPr>
                  <w:tcW w:w="4298" w:type="dxa"/>
                </w:tcPr>
                <w:p w14:paraId="28B9BA1F" w14:textId="77777777" w:rsidR="0012357C" w:rsidRPr="00B406C2" w:rsidRDefault="0012357C" w:rsidP="00F62005"/>
              </w:tc>
              <w:tc>
                <w:tcPr>
                  <w:tcW w:w="4050" w:type="dxa"/>
                </w:tcPr>
                <w:p w14:paraId="78260004" w14:textId="77777777" w:rsidR="0012357C" w:rsidRPr="00B406C2" w:rsidRDefault="0012357C" w:rsidP="00F62005"/>
              </w:tc>
            </w:tr>
            <w:tr w:rsidR="0012357C" w14:paraId="1DD6BE94" w14:textId="77777777" w:rsidTr="00F62005">
              <w:tc>
                <w:tcPr>
                  <w:tcW w:w="4298" w:type="dxa"/>
                </w:tcPr>
                <w:p w14:paraId="5407DD5E" w14:textId="77777777" w:rsidR="0012357C" w:rsidRPr="00B406C2" w:rsidRDefault="0012357C" w:rsidP="00F62005"/>
              </w:tc>
              <w:tc>
                <w:tcPr>
                  <w:tcW w:w="4050" w:type="dxa"/>
                </w:tcPr>
                <w:p w14:paraId="4CC4329E" w14:textId="77777777" w:rsidR="0012357C" w:rsidRPr="00B406C2" w:rsidRDefault="0012357C" w:rsidP="00F62005"/>
              </w:tc>
            </w:tr>
            <w:permEnd w:id="129054062"/>
          </w:tbl>
          <w:p w14:paraId="5259EBD0" w14:textId="77777777" w:rsidR="0012357C" w:rsidRDefault="0012357C" w:rsidP="00F62005"/>
        </w:tc>
      </w:tr>
      <w:tr w:rsidR="0012357C" w14:paraId="7207C488" w14:textId="77777777" w:rsidTr="00F62005">
        <w:trPr>
          <w:trHeight w:val="1677"/>
        </w:trPr>
        <w:tc>
          <w:tcPr>
            <w:tcW w:w="203" w:type="pct"/>
            <w:gridSpan w:val="2"/>
            <w:shd w:val="clear" w:color="auto" w:fill="EEECE1"/>
          </w:tcPr>
          <w:p w14:paraId="622D1DE2" w14:textId="77777777" w:rsidR="0012357C" w:rsidRPr="002E51B0" w:rsidRDefault="0012357C" w:rsidP="00F62005">
            <w:pPr>
              <w:rPr>
                <w:b/>
                <w:bCs/>
              </w:rPr>
            </w:pPr>
            <w:r w:rsidRPr="002E51B0">
              <w:rPr>
                <w:b/>
                <w:bCs/>
              </w:rPr>
              <w:t>3</w:t>
            </w:r>
          </w:p>
        </w:tc>
        <w:tc>
          <w:tcPr>
            <w:tcW w:w="746" w:type="pct"/>
            <w:tcBorders>
              <w:right w:val="single" w:sz="4" w:space="0" w:color="auto"/>
            </w:tcBorders>
            <w:shd w:val="clear" w:color="auto" w:fill="EEECE1"/>
          </w:tcPr>
          <w:p w14:paraId="77E04C2D" w14:textId="77777777" w:rsidR="0012357C" w:rsidRDefault="0012357C" w:rsidP="00F62005">
            <w:r w:rsidRPr="00C100C4">
              <w:rPr>
                <w:rFonts w:asciiTheme="majorHAnsi" w:hAnsiTheme="majorHAnsi" w:cstheme="majorHAnsi"/>
                <w:szCs w:val="22"/>
              </w:rPr>
              <w:t>Royalties or licenses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21A4C6CD" w14:textId="77777777" w:rsidTr="00F62005">
              <w:sdt>
                <w:sdtPr>
                  <w:id w:val="-1743244023"/>
                  <w14:checkbox>
                    <w14:checked w14:val="1"/>
                    <w14:checkedState w14:val="2612" w14:font="MS Gothic"/>
                    <w14:uncheckedState w14:val="2610" w14:font="MS Gothic"/>
                  </w14:checkbox>
                </w:sdtPr>
                <w:sdtContent>
                  <w:tc>
                    <w:tcPr>
                      <w:tcW w:w="426" w:type="dxa"/>
                    </w:tcPr>
                    <w:p w14:paraId="72D75BD2" w14:textId="77777777" w:rsidR="0012357C" w:rsidRDefault="0012357C" w:rsidP="00F62005">
                      <w:r>
                        <w:rPr>
                          <w:rFonts w:ascii="MS Gothic" w:eastAsia="MS Gothic" w:hAnsi="MS Gothic" w:hint="eastAsia"/>
                        </w:rPr>
                        <w:t>☒</w:t>
                      </w:r>
                    </w:p>
                  </w:tc>
                </w:sdtContent>
              </w:sdt>
              <w:tc>
                <w:tcPr>
                  <w:tcW w:w="8100" w:type="dxa"/>
                </w:tcPr>
                <w:p w14:paraId="4AEA82B2" w14:textId="77777777" w:rsidR="0012357C" w:rsidRPr="00045C5A" w:rsidRDefault="0012357C" w:rsidP="00F62005">
                  <w:pPr>
                    <w:rPr>
                      <w:b/>
                      <w:bCs/>
                    </w:rPr>
                  </w:pPr>
                  <w:r w:rsidRPr="00045C5A">
                    <w:rPr>
                      <w:b/>
                      <w:bCs/>
                    </w:rPr>
                    <w:t>None</w:t>
                  </w:r>
                </w:p>
              </w:tc>
            </w:tr>
          </w:tbl>
          <w:p w14:paraId="496B5BAC" w14:textId="77777777" w:rsidR="0012357C" w:rsidRDefault="0012357C" w:rsidP="00F62005"/>
          <w:tbl>
            <w:tblPr>
              <w:tblStyle w:val="TabloKlavuzu"/>
              <w:tblW w:w="0" w:type="auto"/>
              <w:tblLayout w:type="fixed"/>
              <w:tblLook w:val="04A0" w:firstRow="1" w:lastRow="0" w:firstColumn="1" w:lastColumn="0" w:noHBand="0" w:noVBand="1"/>
            </w:tblPr>
            <w:tblGrid>
              <w:gridCol w:w="4296"/>
              <w:gridCol w:w="4230"/>
            </w:tblGrid>
            <w:tr w:rsidR="0012357C" w14:paraId="76B00A02" w14:textId="77777777" w:rsidTr="00F62005">
              <w:tc>
                <w:tcPr>
                  <w:tcW w:w="4296" w:type="dxa"/>
                </w:tcPr>
                <w:p w14:paraId="36A8ADFA" w14:textId="77777777" w:rsidR="0012357C" w:rsidRDefault="0012357C" w:rsidP="00F62005">
                  <w:permStart w:id="1963865040" w:edGrp="everyone"/>
                </w:p>
              </w:tc>
              <w:tc>
                <w:tcPr>
                  <w:tcW w:w="4230" w:type="dxa"/>
                </w:tcPr>
                <w:p w14:paraId="00271728" w14:textId="77777777" w:rsidR="0012357C" w:rsidRDefault="0012357C" w:rsidP="00F62005"/>
              </w:tc>
            </w:tr>
            <w:tr w:rsidR="0012357C" w14:paraId="00A86BB4" w14:textId="77777777" w:rsidTr="00F62005">
              <w:tc>
                <w:tcPr>
                  <w:tcW w:w="4296" w:type="dxa"/>
                </w:tcPr>
                <w:p w14:paraId="5A7CDC92" w14:textId="77777777" w:rsidR="0012357C" w:rsidRDefault="0012357C" w:rsidP="00F62005"/>
              </w:tc>
              <w:tc>
                <w:tcPr>
                  <w:tcW w:w="4230" w:type="dxa"/>
                </w:tcPr>
                <w:p w14:paraId="0326C035" w14:textId="77777777" w:rsidR="0012357C" w:rsidRDefault="0012357C" w:rsidP="00F62005"/>
              </w:tc>
            </w:tr>
            <w:tr w:rsidR="0012357C" w14:paraId="6875ACEF" w14:textId="77777777" w:rsidTr="00F62005">
              <w:tc>
                <w:tcPr>
                  <w:tcW w:w="4296" w:type="dxa"/>
                </w:tcPr>
                <w:p w14:paraId="58387F94" w14:textId="77777777" w:rsidR="0012357C" w:rsidRDefault="0012357C" w:rsidP="00F62005"/>
              </w:tc>
              <w:tc>
                <w:tcPr>
                  <w:tcW w:w="4230" w:type="dxa"/>
                </w:tcPr>
                <w:p w14:paraId="0A834188" w14:textId="77777777" w:rsidR="0012357C" w:rsidRDefault="0012357C" w:rsidP="00F62005"/>
              </w:tc>
            </w:tr>
            <w:permEnd w:id="1963865040"/>
          </w:tbl>
          <w:p w14:paraId="05784550" w14:textId="77777777" w:rsidR="0012357C" w:rsidRDefault="0012357C" w:rsidP="00F62005"/>
        </w:tc>
      </w:tr>
      <w:tr w:rsidR="0012357C" w14:paraId="11FD1B32" w14:textId="77777777" w:rsidTr="00F62005">
        <w:trPr>
          <w:trHeight w:val="1497"/>
        </w:trPr>
        <w:tc>
          <w:tcPr>
            <w:tcW w:w="203" w:type="pct"/>
            <w:gridSpan w:val="2"/>
          </w:tcPr>
          <w:p w14:paraId="2F0B97A2" w14:textId="77777777" w:rsidR="0012357C" w:rsidRPr="002E51B0" w:rsidRDefault="0012357C" w:rsidP="00F62005">
            <w:pPr>
              <w:rPr>
                <w:b/>
                <w:bCs/>
              </w:rPr>
            </w:pPr>
            <w:r w:rsidRPr="002E51B0">
              <w:rPr>
                <w:b/>
                <w:bCs/>
              </w:rPr>
              <w:t>4</w:t>
            </w:r>
          </w:p>
        </w:tc>
        <w:tc>
          <w:tcPr>
            <w:tcW w:w="746" w:type="pct"/>
            <w:tcBorders>
              <w:right w:val="single" w:sz="4" w:space="0" w:color="auto"/>
            </w:tcBorders>
          </w:tcPr>
          <w:p w14:paraId="6AC4F000" w14:textId="77777777" w:rsidR="0012357C" w:rsidRDefault="0012357C" w:rsidP="00F62005">
            <w:r w:rsidRPr="00C100C4">
              <w:rPr>
                <w:rFonts w:asciiTheme="majorHAnsi" w:hAnsiTheme="majorHAnsi" w:cstheme="majorHAnsi"/>
                <w:szCs w:val="22"/>
              </w:rPr>
              <w:t>Consulting fees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
              <w:gridCol w:w="8005"/>
            </w:tblGrid>
            <w:tr w:rsidR="0012357C" w14:paraId="0D104E2C" w14:textId="77777777" w:rsidTr="00F62005">
              <w:sdt>
                <w:sdtPr>
                  <w:id w:val="-567338215"/>
                  <w14:checkbox>
                    <w14:checked w14:val="1"/>
                    <w14:checkedState w14:val="2612" w14:font="MS Gothic"/>
                    <w14:uncheckedState w14:val="2610" w14:font="MS Gothic"/>
                  </w14:checkbox>
                </w:sdtPr>
                <w:sdtContent>
                  <w:tc>
                    <w:tcPr>
                      <w:tcW w:w="521" w:type="dxa"/>
                    </w:tcPr>
                    <w:p w14:paraId="20381B26" w14:textId="77777777" w:rsidR="0012357C" w:rsidRDefault="0012357C" w:rsidP="00F62005">
                      <w:r>
                        <w:rPr>
                          <w:rFonts w:ascii="MS Gothic" w:eastAsia="MS Gothic" w:hAnsi="MS Gothic" w:hint="eastAsia"/>
                        </w:rPr>
                        <w:t>☒</w:t>
                      </w:r>
                    </w:p>
                  </w:tc>
                </w:sdtContent>
              </w:sdt>
              <w:tc>
                <w:tcPr>
                  <w:tcW w:w="8005" w:type="dxa"/>
                </w:tcPr>
                <w:p w14:paraId="2376510E" w14:textId="77777777" w:rsidR="0012357C" w:rsidRDefault="0012357C" w:rsidP="00F62005">
                  <w:r w:rsidRPr="00045C5A">
                    <w:rPr>
                      <w:b/>
                      <w:bCs/>
                    </w:rPr>
                    <w:t>None</w:t>
                  </w:r>
                </w:p>
              </w:tc>
            </w:tr>
          </w:tbl>
          <w:p w14:paraId="4593976B"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6A8397BB" w14:textId="77777777" w:rsidTr="00F62005">
              <w:tc>
                <w:tcPr>
                  <w:tcW w:w="4298" w:type="dxa"/>
                </w:tcPr>
                <w:p w14:paraId="4A24CEDE" w14:textId="77777777" w:rsidR="0012357C" w:rsidRDefault="0012357C" w:rsidP="00F62005">
                  <w:permStart w:id="1370447329" w:edGrp="everyone"/>
                </w:p>
              </w:tc>
              <w:tc>
                <w:tcPr>
                  <w:tcW w:w="4228" w:type="dxa"/>
                </w:tcPr>
                <w:p w14:paraId="0121032D" w14:textId="77777777" w:rsidR="0012357C" w:rsidRDefault="0012357C" w:rsidP="00F62005"/>
              </w:tc>
            </w:tr>
            <w:tr w:rsidR="0012357C" w14:paraId="6996E448" w14:textId="77777777" w:rsidTr="00F62005">
              <w:tc>
                <w:tcPr>
                  <w:tcW w:w="4298" w:type="dxa"/>
                </w:tcPr>
                <w:p w14:paraId="5560DE97" w14:textId="77777777" w:rsidR="0012357C" w:rsidRDefault="0012357C" w:rsidP="00F62005"/>
              </w:tc>
              <w:tc>
                <w:tcPr>
                  <w:tcW w:w="4228" w:type="dxa"/>
                </w:tcPr>
                <w:p w14:paraId="00481D41" w14:textId="77777777" w:rsidR="0012357C" w:rsidRDefault="0012357C" w:rsidP="00F62005"/>
              </w:tc>
            </w:tr>
            <w:tr w:rsidR="0012357C" w14:paraId="50DFD237" w14:textId="77777777" w:rsidTr="00F62005">
              <w:tc>
                <w:tcPr>
                  <w:tcW w:w="4298" w:type="dxa"/>
                </w:tcPr>
                <w:p w14:paraId="5CC09BA9" w14:textId="77777777" w:rsidR="0012357C" w:rsidRDefault="0012357C" w:rsidP="00F62005"/>
              </w:tc>
              <w:tc>
                <w:tcPr>
                  <w:tcW w:w="4228" w:type="dxa"/>
                </w:tcPr>
                <w:p w14:paraId="64209422" w14:textId="77777777" w:rsidR="0012357C" w:rsidRDefault="0012357C" w:rsidP="00F62005"/>
              </w:tc>
            </w:tr>
            <w:tr w:rsidR="0012357C" w14:paraId="78C23E64" w14:textId="77777777" w:rsidTr="00F62005">
              <w:tc>
                <w:tcPr>
                  <w:tcW w:w="4298" w:type="dxa"/>
                </w:tcPr>
                <w:p w14:paraId="3590571B" w14:textId="77777777" w:rsidR="0012357C" w:rsidRDefault="0012357C" w:rsidP="00F62005"/>
              </w:tc>
              <w:tc>
                <w:tcPr>
                  <w:tcW w:w="4228" w:type="dxa"/>
                </w:tcPr>
                <w:p w14:paraId="7D6A7973" w14:textId="77777777" w:rsidR="0012357C" w:rsidRDefault="0012357C" w:rsidP="00F62005"/>
              </w:tc>
            </w:tr>
            <w:permEnd w:id="1370447329"/>
          </w:tbl>
          <w:p w14:paraId="4EE067DB" w14:textId="77777777" w:rsidR="0012357C" w:rsidRDefault="0012357C" w:rsidP="00F62005"/>
        </w:tc>
      </w:tr>
      <w:tr w:rsidR="0012357C" w14:paraId="4DB956C4" w14:textId="77777777" w:rsidTr="00F62005">
        <w:tc>
          <w:tcPr>
            <w:tcW w:w="203" w:type="pct"/>
            <w:gridSpan w:val="2"/>
          </w:tcPr>
          <w:p w14:paraId="36091073" w14:textId="77777777" w:rsidR="0012357C" w:rsidRPr="002E51B0" w:rsidRDefault="0012357C" w:rsidP="00F62005">
            <w:pPr>
              <w:rPr>
                <w:b/>
                <w:bCs/>
              </w:rPr>
            </w:pPr>
            <w:r w:rsidRPr="002E51B0">
              <w:rPr>
                <w:b/>
                <w:bCs/>
              </w:rPr>
              <w:t>5</w:t>
            </w:r>
          </w:p>
        </w:tc>
        <w:tc>
          <w:tcPr>
            <w:tcW w:w="746" w:type="pct"/>
            <w:tcBorders>
              <w:right w:val="single" w:sz="4" w:space="0" w:color="auto"/>
            </w:tcBorders>
            <w:shd w:val="clear" w:color="auto" w:fill="EEECE1"/>
          </w:tcPr>
          <w:p w14:paraId="14C8E9F7" w14:textId="77777777" w:rsidR="0012357C" w:rsidRDefault="0012357C" w:rsidP="00F62005">
            <w:r w:rsidRPr="00C100C4">
              <w:rPr>
                <w:rFonts w:asciiTheme="majorHAnsi" w:hAnsiTheme="majorHAnsi" w:cstheme="majorHAnsi"/>
                <w:szCs w:val="22"/>
              </w:rPr>
              <w:t xml:space="preserve">Payment or honoraria for lectures, presentations, </w:t>
            </w:r>
            <w:proofErr w:type="gramStart"/>
            <w:r w:rsidRPr="00C100C4">
              <w:rPr>
                <w:rFonts w:asciiTheme="majorHAnsi" w:hAnsiTheme="majorHAnsi" w:cstheme="majorHAnsi"/>
                <w:szCs w:val="22"/>
              </w:rPr>
              <w:t>speakers</w:t>
            </w:r>
            <w:proofErr w:type="gramEnd"/>
            <w:r w:rsidRPr="00C100C4">
              <w:rPr>
                <w:rFonts w:asciiTheme="majorHAnsi" w:hAnsiTheme="majorHAnsi" w:cstheme="majorHAnsi"/>
                <w:szCs w:val="22"/>
              </w:rPr>
              <w:t xml:space="preserve"> bureaus, manuscript writing or educational events</w:t>
            </w:r>
          </w:p>
        </w:tc>
        <w:tc>
          <w:tcPr>
            <w:tcW w:w="4051" w:type="pct"/>
            <w:gridSpan w:val="2"/>
            <w:tcBorders>
              <w:left w:val="single" w:sz="4" w:space="0" w:color="auto"/>
              <w:bottom w:val="single" w:sz="4" w:space="0" w:color="auto"/>
            </w:tcBorders>
            <w:shd w:val="clear" w:color="auto" w:fill="EEECE1"/>
          </w:tcPr>
          <w:tbl>
            <w:tblPr>
              <w:tblStyle w:val="TabloKlavuzu"/>
              <w:tblW w:w="85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1A015386" w14:textId="77777777" w:rsidTr="00F62005">
              <w:sdt>
                <w:sdtPr>
                  <w:id w:val="-346955709"/>
                  <w14:checkbox>
                    <w14:checked w14:val="1"/>
                    <w14:checkedState w14:val="2612" w14:font="MS Gothic"/>
                    <w14:uncheckedState w14:val="2610" w14:font="MS Gothic"/>
                  </w14:checkbox>
                </w:sdtPr>
                <w:sdtContent>
                  <w:tc>
                    <w:tcPr>
                      <w:tcW w:w="426" w:type="dxa"/>
                    </w:tcPr>
                    <w:p w14:paraId="7AC46891" w14:textId="77777777" w:rsidR="0012357C" w:rsidRDefault="0012357C" w:rsidP="00F62005">
                      <w:r>
                        <w:rPr>
                          <w:rFonts w:ascii="MS Gothic" w:eastAsia="MS Gothic" w:hAnsi="MS Gothic" w:hint="eastAsia"/>
                        </w:rPr>
                        <w:t>☒</w:t>
                      </w:r>
                    </w:p>
                  </w:tc>
                </w:sdtContent>
              </w:sdt>
              <w:tc>
                <w:tcPr>
                  <w:tcW w:w="8100" w:type="dxa"/>
                </w:tcPr>
                <w:p w14:paraId="5BEC7996" w14:textId="77777777" w:rsidR="0012357C" w:rsidRPr="00045C5A" w:rsidRDefault="0012357C" w:rsidP="00F62005">
                  <w:pPr>
                    <w:rPr>
                      <w:b/>
                      <w:bCs/>
                    </w:rPr>
                  </w:pPr>
                  <w:r w:rsidRPr="00045C5A">
                    <w:rPr>
                      <w:b/>
                      <w:bCs/>
                    </w:rPr>
                    <w:t>None</w:t>
                  </w:r>
                </w:p>
              </w:tc>
            </w:tr>
          </w:tbl>
          <w:p w14:paraId="3FEE01F6" w14:textId="77777777" w:rsidR="0012357C" w:rsidRDefault="0012357C" w:rsidP="00F62005"/>
          <w:tbl>
            <w:tblPr>
              <w:tblStyle w:val="TabloKlavuzu"/>
              <w:tblW w:w="8526" w:type="dxa"/>
              <w:tblLayout w:type="fixed"/>
              <w:tblLook w:val="04A0" w:firstRow="1" w:lastRow="0" w:firstColumn="1" w:lastColumn="0" w:noHBand="0" w:noVBand="1"/>
            </w:tblPr>
            <w:tblGrid>
              <w:gridCol w:w="4298"/>
              <w:gridCol w:w="4228"/>
            </w:tblGrid>
            <w:tr w:rsidR="0012357C" w14:paraId="3274CA47" w14:textId="77777777" w:rsidTr="00F62005">
              <w:tc>
                <w:tcPr>
                  <w:tcW w:w="4298" w:type="dxa"/>
                </w:tcPr>
                <w:p w14:paraId="28CE22BE" w14:textId="77777777" w:rsidR="0012357C" w:rsidRDefault="0012357C" w:rsidP="00F62005">
                  <w:permStart w:id="392125389" w:edGrp="everyone"/>
                </w:p>
              </w:tc>
              <w:tc>
                <w:tcPr>
                  <w:tcW w:w="4228" w:type="dxa"/>
                </w:tcPr>
                <w:p w14:paraId="0717ADD7" w14:textId="77777777" w:rsidR="0012357C" w:rsidRDefault="0012357C" w:rsidP="00F62005"/>
              </w:tc>
            </w:tr>
            <w:tr w:rsidR="0012357C" w14:paraId="098049ED" w14:textId="77777777" w:rsidTr="00F62005">
              <w:tc>
                <w:tcPr>
                  <w:tcW w:w="4298" w:type="dxa"/>
                </w:tcPr>
                <w:p w14:paraId="4580CFF9" w14:textId="77777777" w:rsidR="0012357C" w:rsidRDefault="0012357C" w:rsidP="00F62005"/>
              </w:tc>
              <w:tc>
                <w:tcPr>
                  <w:tcW w:w="4228" w:type="dxa"/>
                </w:tcPr>
                <w:p w14:paraId="79B7568D" w14:textId="77777777" w:rsidR="0012357C" w:rsidRDefault="0012357C" w:rsidP="00F62005"/>
              </w:tc>
            </w:tr>
            <w:tr w:rsidR="0012357C" w14:paraId="60855689" w14:textId="77777777" w:rsidTr="00F62005">
              <w:tc>
                <w:tcPr>
                  <w:tcW w:w="4298" w:type="dxa"/>
                </w:tcPr>
                <w:p w14:paraId="19A0AF64" w14:textId="77777777" w:rsidR="0012357C" w:rsidRDefault="0012357C" w:rsidP="00F62005"/>
              </w:tc>
              <w:tc>
                <w:tcPr>
                  <w:tcW w:w="4228" w:type="dxa"/>
                </w:tcPr>
                <w:p w14:paraId="44753BD6" w14:textId="77777777" w:rsidR="0012357C" w:rsidRDefault="0012357C" w:rsidP="00F62005"/>
              </w:tc>
            </w:tr>
            <w:permEnd w:id="392125389"/>
          </w:tbl>
          <w:p w14:paraId="76559EC8" w14:textId="77777777" w:rsidR="0012357C" w:rsidRDefault="0012357C" w:rsidP="00F62005"/>
        </w:tc>
      </w:tr>
      <w:tr w:rsidR="0012357C" w14:paraId="1CF1F0AB" w14:textId="77777777" w:rsidTr="00F62005">
        <w:trPr>
          <w:trHeight w:val="1484"/>
        </w:trPr>
        <w:tc>
          <w:tcPr>
            <w:tcW w:w="203" w:type="pct"/>
            <w:gridSpan w:val="2"/>
          </w:tcPr>
          <w:p w14:paraId="5A427DA2" w14:textId="77777777" w:rsidR="0012357C" w:rsidRPr="002E51B0" w:rsidRDefault="0012357C" w:rsidP="00F62005">
            <w:pPr>
              <w:rPr>
                <w:b/>
                <w:bCs/>
              </w:rPr>
            </w:pPr>
            <w:r w:rsidRPr="002E51B0">
              <w:rPr>
                <w:b/>
                <w:bCs/>
              </w:rPr>
              <w:t>6</w:t>
            </w:r>
          </w:p>
        </w:tc>
        <w:tc>
          <w:tcPr>
            <w:tcW w:w="746" w:type="pct"/>
            <w:tcBorders>
              <w:right w:val="single" w:sz="4" w:space="0" w:color="auto"/>
            </w:tcBorders>
          </w:tcPr>
          <w:p w14:paraId="43DAA74A" w14:textId="77777777" w:rsidR="0012357C" w:rsidRDefault="0012357C" w:rsidP="00F62005">
            <w:r w:rsidRPr="00C100C4">
              <w:rPr>
                <w:rFonts w:asciiTheme="majorHAnsi" w:hAnsiTheme="majorHAnsi" w:cstheme="majorHAnsi"/>
                <w:szCs w:val="22"/>
              </w:rPr>
              <w:t>Payment for expert testimony</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44A6F426" w14:textId="77777777" w:rsidTr="00F62005">
              <w:permStart w:id="15484011" w:edGrp="everyone" w:displacedByCustomXml="next"/>
              <w:sdt>
                <w:sdtPr>
                  <w:id w:val="-1013143051"/>
                  <w14:checkbox>
                    <w14:checked w14:val="1"/>
                    <w14:checkedState w14:val="2612" w14:font="MS Gothic"/>
                    <w14:uncheckedState w14:val="2610" w14:font="MS Gothic"/>
                  </w14:checkbox>
                </w:sdtPr>
                <w:sdtContent>
                  <w:tc>
                    <w:tcPr>
                      <w:tcW w:w="426" w:type="dxa"/>
                    </w:tcPr>
                    <w:p w14:paraId="365089E4" w14:textId="77777777" w:rsidR="0012357C" w:rsidRDefault="0012357C" w:rsidP="00F62005">
                      <w:r>
                        <w:rPr>
                          <w:rFonts w:ascii="MS Gothic" w:eastAsia="MS Gothic" w:hAnsi="MS Gothic" w:hint="eastAsia"/>
                        </w:rPr>
                        <w:t>☒</w:t>
                      </w:r>
                    </w:p>
                  </w:tc>
                </w:sdtContent>
              </w:sdt>
              <w:permEnd w:id="15484011" w:displacedByCustomXml="prev"/>
              <w:tc>
                <w:tcPr>
                  <w:tcW w:w="8100" w:type="dxa"/>
                </w:tcPr>
                <w:p w14:paraId="4AC6B8A8" w14:textId="77777777" w:rsidR="0012357C" w:rsidRPr="00045C5A" w:rsidRDefault="0012357C" w:rsidP="00F62005">
                  <w:pPr>
                    <w:rPr>
                      <w:b/>
                      <w:bCs/>
                    </w:rPr>
                  </w:pPr>
                  <w:r w:rsidRPr="00045C5A">
                    <w:rPr>
                      <w:b/>
                      <w:bCs/>
                    </w:rPr>
                    <w:t>None</w:t>
                  </w:r>
                </w:p>
              </w:tc>
            </w:tr>
          </w:tbl>
          <w:p w14:paraId="53F13DF4"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5E0AE88D" w14:textId="77777777" w:rsidTr="00F62005">
              <w:tc>
                <w:tcPr>
                  <w:tcW w:w="4298" w:type="dxa"/>
                </w:tcPr>
                <w:p w14:paraId="68E2A5E9" w14:textId="77777777" w:rsidR="0012357C" w:rsidRDefault="0012357C" w:rsidP="00F62005">
                  <w:permStart w:id="1965391189" w:edGrp="everyone"/>
                </w:p>
              </w:tc>
              <w:tc>
                <w:tcPr>
                  <w:tcW w:w="4228" w:type="dxa"/>
                </w:tcPr>
                <w:p w14:paraId="5A03C78A" w14:textId="77777777" w:rsidR="0012357C" w:rsidRDefault="0012357C" w:rsidP="00F62005"/>
              </w:tc>
            </w:tr>
            <w:tr w:rsidR="0012357C" w14:paraId="664B1CDC" w14:textId="77777777" w:rsidTr="00F62005">
              <w:tc>
                <w:tcPr>
                  <w:tcW w:w="4298" w:type="dxa"/>
                </w:tcPr>
                <w:p w14:paraId="638846E2" w14:textId="77777777" w:rsidR="0012357C" w:rsidRDefault="0012357C" w:rsidP="00F62005"/>
              </w:tc>
              <w:tc>
                <w:tcPr>
                  <w:tcW w:w="4228" w:type="dxa"/>
                </w:tcPr>
                <w:p w14:paraId="7E1427E3" w14:textId="77777777" w:rsidR="0012357C" w:rsidRDefault="0012357C" w:rsidP="00F62005"/>
              </w:tc>
            </w:tr>
            <w:tr w:rsidR="0012357C" w14:paraId="25011F0C" w14:textId="77777777" w:rsidTr="00F62005">
              <w:tc>
                <w:tcPr>
                  <w:tcW w:w="4298" w:type="dxa"/>
                </w:tcPr>
                <w:p w14:paraId="6A9F0540" w14:textId="77777777" w:rsidR="0012357C" w:rsidRDefault="0012357C" w:rsidP="00F62005"/>
              </w:tc>
              <w:tc>
                <w:tcPr>
                  <w:tcW w:w="4228" w:type="dxa"/>
                </w:tcPr>
                <w:p w14:paraId="71996694" w14:textId="77777777" w:rsidR="0012357C" w:rsidRDefault="0012357C" w:rsidP="00F62005"/>
              </w:tc>
            </w:tr>
            <w:permEnd w:id="1965391189"/>
          </w:tbl>
          <w:p w14:paraId="3710DCC3" w14:textId="77777777" w:rsidR="0012357C" w:rsidRDefault="0012357C" w:rsidP="00F62005"/>
        </w:tc>
      </w:tr>
      <w:tr w:rsidR="0012357C" w14:paraId="46F23A83" w14:textId="77777777" w:rsidTr="00F62005">
        <w:trPr>
          <w:trHeight w:val="1484"/>
        </w:trPr>
        <w:tc>
          <w:tcPr>
            <w:tcW w:w="203" w:type="pct"/>
            <w:gridSpan w:val="2"/>
            <w:shd w:val="clear" w:color="auto" w:fill="EEECE1"/>
          </w:tcPr>
          <w:p w14:paraId="08AAA312" w14:textId="77777777" w:rsidR="0012357C" w:rsidRPr="002E51B0" w:rsidRDefault="0012357C" w:rsidP="00F62005">
            <w:pPr>
              <w:rPr>
                <w:b/>
                <w:bCs/>
              </w:rPr>
            </w:pPr>
            <w:r w:rsidRPr="002E51B0">
              <w:rPr>
                <w:b/>
                <w:bCs/>
              </w:rPr>
              <w:lastRenderedPageBreak/>
              <w:t>7</w:t>
            </w:r>
          </w:p>
        </w:tc>
        <w:tc>
          <w:tcPr>
            <w:tcW w:w="746" w:type="pct"/>
            <w:tcBorders>
              <w:right w:val="single" w:sz="4" w:space="0" w:color="auto"/>
            </w:tcBorders>
            <w:shd w:val="clear" w:color="auto" w:fill="EEECE1"/>
          </w:tcPr>
          <w:p w14:paraId="153E9FF1" w14:textId="77777777" w:rsidR="0012357C" w:rsidRDefault="0012357C" w:rsidP="00F62005">
            <w:r w:rsidRPr="00C100C4">
              <w:rPr>
                <w:rFonts w:asciiTheme="majorHAnsi" w:hAnsiTheme="majorHAnsi" w:cstheme="majorHAnsi"/>
                <w:szCs w:val="22"/>
              </w:rPr>
              <w:t>Support for attending meetings and/or travel</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45FDA496" w14:textId="77777777" w:rsidTr="00F62005">
              <w:permStart w:id="895643056" w:edGrp="everyone" w:displacedByCustomXml="next"/>
              <w:sdt>
                <w:sdtPr>
                  <w:id w:val="-2027627259"/>
                  <w14:checkbox>
                    <w14:checked w14:val="1"/>
                    <w14:checkedState w14:val="2612" w14:font="MS Gothic"/>
                    <w14:uncheckedState w14:val="2610" w14:font="MS Gothic"/>
                  </w14:checkbox>
                </w:sdtPr>
                <w:sdtContent>
                  <w:tc>
                    <w:tcPr>
                      <w:tcW w:w="426" w:type="dxa"/>
                    </w:tcPr>
                    <w:p w14:paraId="1E8A8F15" w14:textId="77777777" w:rsidR="0012357C" w:rsidRDefault="0012357C" w:rsidP="00F62005">
                      <w:r>
                        <w:rPr>
                          <w:rFonts w:ascii="MS Gothic" w:eastAsia="MS Gothic" w:hAnsi="MS Gothic" w:hint="eastAsia"/>
                        </w:rPr>
                        <w:t>☒</w:t>
                      </w:r>
                    </w:p>
                  </w:tc>
                </w:sdtContent>
              </w:sdt>
              <w:permEnd w:id="895643056" w:displacedByCustomXml="prev"/>
              <w:tc>
                <w:tcPr>
                  <w:tcW w:w="8100" w:type="dxa"/>
                </w:tcPr>
                <w:p w14:paraId="449FEAC0" w14:textId="77777777" w:rsidR="0012357C" w:rsidRPr="00045C5A" w:rsidRDefault="0012357C" w:rsidP="00F62005">
                  <w:pPr>
                    <w:rPr>
                      <w:b/>
                      <w:bCs/>
                    </w:rPr>
                  </w:pPr>
                  <w:r w:rsidRPr="00045C5A">
                    <w:rPr>
                      <w:b/>
                      <w:bCs/>
                    </w:rPr>
                    <w:t>None</w:t>
                  </w:r>
                </w:p>
              </w:tc>
            </w:tr>
          </w:tbl>
          <w:p w14:paraId="2E9FEA5B"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7FEAA2BB" w14:textId="77777777" w:rsidTr="00F62005">
              <w:tc>
                <w:tcPr>
                  <w:tcW w:w="4298" w:type="dxa"/>
                </w:tcPr>
                <w:p w14:paraId="47EE730F" w14:textId="77777777" w:rsidR="0012357C" w:rsidRDefault="0012357C" w:rsidP="00F62005">
                  <w:permStart w:id="812855563" w:edGrp="everyone"/>
                </w:p>
              </w:tc>
              <w:tc>
                <w:tcPr>
                  <w:tcW w:w="4228" w:type="dxa"/>
                </w:tcPr>
                <w:p w14:paraId="21C0E3AA" w14:textId="77777777" w:rsidR="0012357C" w:rsidRDefault="0012357C" w:rsidP="00F62005"/>
              </w:tc>
            </w:tr>
            <w:tr w:rsidR="0012357C" w14:paraId="1194CC76" w14:textId="77777777" w:rsidTr="00F62005">
              <w:tc>
                <w:tcPr>
                  <w:tcW w:w="4298" w:type="dxa"/>
                </w:tcPr>
                <w:p w14:paraId="6771E60E" w14:textId="77777777" w:rsidR="0012357C" w:rsidRDefault="0012357C" w:rsidP="00F62005"/>
              </w:tc>
              <w:tc>
                <w:tcPr>
                  <w:tcW w:w="4228" w:type="dxa"/>
                </w:tcPr>
                <w:p w14:paraId="17938653" w14:textId="77777777" w:rsidR="0012357C" w:rsidRDefault="0012357C" w:rsidP="00F62005"/>
              </w:tc>
            </w:tr>
            <w:tr w:rsidR="0012357C" w14:paraId="61FC7DC1" w14:textId="77777777" w:rsidTr="00F62005">
              <w:tc>
                <w:tcPr>
                  <w:tcW w:w="4298" w:type="dxa"/>
                </w:tcPr>
                <w:p w14:paraId="14748816" w14:textId="77777777" w:rsidR="0012357C" w:rsidRDefault="0012357C" w:rsidP="00F62005"/>
              </w:tc>
              <w:tc>
                <w:tcPr>
                  <w:tcW w:w="4228" w:type="dxa"/>
                </w:tcPr>
                <w:p w14:paraId="559576D4" w14:textId="77777777" w:rsidR="0012357C" w:rsidRDefault="0012357C" w:rsidP="00F62005"/>
              </w:tc>
            </w:tr>
            <w:permEnd w:id="812855563"/>
          </w:tbl>
          <w:p w14:paraId="2E712DAE" w14:textId="77777777" w:rsidR="0012357C" w:rsidRDefault="0012357C" w:rsidP="00F62005"/>
        </w:tc>
      </w:tr>
      <w:tr w:rsidR="0012357C" w14:paraId="68FF15B0" w14:textId="77777777" w:rsidTr="00F62005">
        <w:trPr>
          <w:trHeight w:val="1484"/>
        </w:trPr>
        <w:tc>
          <w:tcPr>
            <w:tcW w:w="203" w:type="pct"/>
            <w:gridSpan w:val="2"/>
          </w:tcPr>
          <w:p w14:paraId="55BB864F" w14:textId="77777777" w:rsidR="0012357C" w:rsidRPr="002E51B0" w:rsidRDefault="0012357C" w:rsidP="00F62005">
            <w:pPr>
              <w:rPr>
                <w:b/>
                <w:bCs/>
              </w:rPr>
            </w:pPr>
            <w:r w:rsidRPr="002E51B0">
              <w:rPr>
                <w:b/>
                <w:bCs/>
              </w:rPr>
              <w:t>8</w:t>
            </w:r>
          </w:p>
        </w:tc>
        <w:tc>
          <w:tcPr>
            <w:tcW w:w="746" w:type="pct"/>
            <w:tcBorders>
              <w:right w:val="single" w:sz="4" w:space="0" w:color="auto"/>
            </w:tcBorders>
          </w:tcPr>
          <w:p w14:paraId="161C72EC" w14:textId="77777777" w:rsidR="0012357C" w:rsidRDefault="0012357C" w:rsidP="00F62005">
            <w:r w:rsidRPr="00C100C4">
              <w:rPr>
                <w:rFonts w:asciiTheme="majorHAnsi" w:hAnsiTheme="majorHAnsi" w:cstheme="majorHAnsi"/>
                <w:szCs w:val="22"/>
              </w:rPr>
              <w:t>Patents planned, issued or pending</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536A1B72" w14:textId="77777777" w:rsidTr="00F62005">
              <w:permStart w:id="1363437303" w:edGrp="everyone" w:displacedByCustomXml="next"/>
              <w:sdt>
                <w:sdtPr>
                  <w:id w:val="1808578762"/>
                  <w14:checkbox>
                    <w14:checked w14:val="1"/>
                    <w14:checkedState w14:val="2612" w14:font="MS Gothic"/>
                    <w14:uncheckedState w14:val="2610" w14:font="MS Gothic"/>
                  </w14:checkbox>
                </w:sdtPr>
                <w:sdtContent>
                  <w:tc>
                    <w:tcPr>
                      <w:tcW w:w="426" w:type="dxa"/>
                    </w:tcPr>
                    <w:p w14:paraId="5C7182A0" w14:textId="77777777" w:rsidR="0012357C" w:rsidRDefault="0012357C" w:rsidP="00F62005">
                      <w:r>
                        <w:rPr>
                          <w:rFonts w:ascii="MS Gothic" w:eastAsia="MS Gothic" w:hAnsi="MS Gothic" w:hint="eastAsia"/>
                        </w:rPr>
                        <w:t>☒</w:t>
                      </w:r>
                    </w:p>
                  </w:tc>
                </w:sdtContent>
              </w:sdt>
              <w:permEnd w:id="1363437303" w:displacedByCustomXml="prev"/>
              <w:tc>
                <w:tcPr>
                  <w:tcW w:w="8100" w:type="dxa"/>
                </w:tcPr>
                <w:p w14:paraId="09AD2B7D" w14:textId="77777777" w:rsidR="0012357C" w:rsidRPr="00045C5A" w:rsidRDefault="0012357C" w:rsidP="00F62005">
                  <w:pPr>
                    <w:rPr>
                      <w:b/>
                      <w:bCs/>
                    </w:rPr>
                  </w:pPr>
                  <w:r w:rsidRPr="00045C5A">
                    <w:rPr>
                      <w:b/>
                      <w:bCs/>
                    </w:rPr>
                    <w:t>None</w:t>
                  </w:r>
                </w:p>
              </w:tc>
            </w:tr>
          </w:tbl>
          <w:p w14:paraId="28ABD7BB"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0B183FD0" w14:textId="77777777" w:rsidTr="00F62005">
              <w:tc>
                <w:tcPr>
                  <w:tcW w:w="4298" w:type="dxa"/>
                </w:tcPr>
                <w:p w14:paraId="637FE950" w14:textId="77777777" w:rsidR="0012357C" w:rsidRDefault="0012357C" w:rsidP="00F62005">
                  <w:permStart w:id="14179710" w:edGrp="everyone"/>
                </w:p>
              </w:tc>
              <w:tc>
                <w:tcPr>
                  <w:tcW w:w="4228" w:type="dxa"/>
                </w:tcPr>
                <w:p w14:paraId="3D268DBC" w14:textId="77777777" w:rsidR="0012357C" w:rsidRDefault="0012357C" w:rsidP="00F62005"/>
              </w:tc>
            </w:tr>
            <w:tr w:rsidR="0012357C" w14:paraId="4A81A11C" w14:textId="77777777" w:rsidTr="00F62005">
              <w:tc>
                <w:tcPr>
                  <w:tcW w:w="4298" w:type="dxa"/>
                </w:tcPr>
                <w:p w14:paraId="3C54D239" w14:textId="77777777" w:rsidR="0012357C" w:rsidRDefault="0012357C" w:rsidP="00F62005"/>
              </w:tc>
              <w:tc>
                <w:tcPr>
                  <w:tcW w:w="4228" w:type="dxa"/>
                </w:tcPr>
                <w:p w14:paraId="1D11AF5F" w14:textId="77777777" w:rsidR="0012357C" w:rsidRDefault="0012357C" w:rsidP="00F62005"/>
              </w:tc>
            </w:tr>
            <w:tr w:rsidR="0012357C" w14:paraId="7967640D" w14:textId="77777777" w:rsidTr="00F62005">
              <w:tc>
                <w:tcPr>
                  <w:tcW w:w="4298" w:type="dxa"/>
                </w:tcPr>
                <w:p w14:paraId="6A0E8197" w14:textId="77777777" w:rsidR="0012357C" w:rsidRDefault="0012357C" w:rsidP="00F62005"/>
              </w:tc>
              <w:tc>
                <w:tcPr>
                  <w:tcW w:w="4228" w:type="dxa"/>
                </w:tcPr>
                <w:p w14:paraId="498E7691" w14:textId="77777777" w:rsidR="0012357C" w:rsidRDefault="0012357C" w:rsidP="00F62005"/>
              </w:tc>
            </w:tr>
            <w:permEnd w:id="14179710"/>
          </w:tbl>
          <w:p w14:paraId="0E763C97" w14:textId="77777777" w:rsidR="0012357C" w:rsidRDefault="0012357C" w:rsidP="00F62005"/>
        </w:tc>
      </w:tr>
      <w:tr w:rsidR="0012357C" w14:paraId="70215C28" w14:textId="77777777" w:rsidTr="00F62005">
        <w:tc>
          <w:tcPr>
            <w:tcW w:w="203" w:type="pct"/>
            <w:gridSpan w:val="2"/>
            <w:shd w:val="clear" w:color="auto" w:fill="EEECE1"/>
          </w:tcPr>
          <w:p w14:paraId="1CF000EB" w14:textId="77777777" w:rsidR="0012357C" w:rsidRPr="002E51B0" w:rsidRDefault="0012357C" w:rsidP="00F62005">
            <w:pPr>
              <w:rPr>
                <w:b/>
                <w:bCs/>
              </w:rPr>
            </w:pPr>
            <w:r w:rsidRPr="002E51B0">
              <w:rPr>
                <w:b/>
                <w:bCs/>
              </w:rPr>
              <w:t>9</w:t>
            </w:r>
          </w:p>
        </w:tc>
        <w:tc>
          <w:tcPr>
            <w:tcW w:w="746" w:type="pct"/>
            <w:tcBorders>
              <w:right w:val="single" w:sz="4" w:space="0" w:color="auto"/>
            </w:tcBorders>
            <w:shd w:val="clear" w:color="auto" w:fill="EEECE1"/>
          </w:tcPr>
          <w:p w14:paraId="3E5FF423" w14:textId="77777777" w:rsidR="0012357C" w:rsidRDefault="0012357C" w:rsidP="00F62005">
            <w:r w:rsidRPr="00C100C4">
              <w:rPr>
                <w:rFonts w:asciiTheme="majorHAnsi" w:hAnsiTheme="majorHAnsi" w:cstheme="majorHAnsi"/>
                <w:szCs w:val="22"/>
              </w:rPr>
              <w:t>Participation on a Data Safety Monitoring Board</w:t>
            </w:r>
            <w:r>
              <w:rPr>
                <w:rFonts w:asciiTheme="majorHAnsi" w:hAnsiTheme="majorHAnsi" w:cstheme="majorHAnsi"/>
                <w:szCs w:val="22"/>
              </w:rPr>
              <w:t xml:space="preserve"> or</w:t>
            </w:r>
            <w:r w:rsidRPr="00C100C4">
              <w:rPr>
                <w:rFonts w:asciiTheme="majorHAnsi" w:hAnsiTheme="majorHAnsi" w:cstheme="majorHAnsi"/>
                <w:szCs w:val="22"/>
              </w:rPr>
              <w:t xml:space="preserve"> Advisory Board</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535832FC" w14:textId="77777777" w:rsidTr="00F62005">
              <w:permStart w:id="1969294235" w:edGrp="everyone" w:displacedByCustomXml="next"/>
              <w:sdt>
                <w:sdtPr>
                  <w:id w:val="-2106252267"/>
                  <w14:checkbox>
                    <w14:checked w14:val="1"/>
                    <w14:checkedState w14:val="2612" w14:font="MS Gothic"/>
                    <w14:uncheckedState w14:val="2610" w14:font="MS Gothic"/>
                  </w14:checkbox>
                </w:sdtPr>
                <w:sdtContent>
                  <w:tc>
                    <w:tcPr>
                      <w:tcW w:w="426" w:type="dxa"/>
                    </w:tcPr>
                    <w:p w14:paraId="0225C879" w14:textId="77777777" w:rsidR="0012357C" w:rsidRDefault="0012357C" w:rsidP="00F62005">
                      <w:r>
                        <w:rPr>
                          <w:rFonts w:ascii="MS Gothic" w:eastAsia="MS Gothic" w:hAnsi="MS Gothic" w:hint="eastAsia"/>
                        </w:rPr>
                        <w:t>☒</w:t>
                      </w:r>
                    </w:p>
                  </w:tc>
                </w:sdtContent>
              </w:sdt>
              <w:permEnd w:id="1969294235" w:displacedByCustomXml="prev"/>
              <w:tc>
                <w:tcPr>
                  <w:tcW w:w="8100" w:type="dxa"/>
                </w:tcPr>
                <w:p w14:paraId="7E8870B1" w14:textId="77777777" w:rsidR="0012357C" w:rsidRPr="00045C5A" w:rsidRDefault="0012357C" w:rsidP="00F62005">
                  <w:pPr>
                    <w:rPr>
                      <w:b/>
                      <w:bCs/>
                    </w:rPr>
                  </w:pPr>
                  <w:r w:rsidRPr="00045C5A">
                    <w:rPr>
                      <w:b/>
                      <w:bCs/>
                    </w:rPr>
                    <w:t>None</w:t>
                  </w:r>
                </w:p>
              </w:tc>
            </w:tr>
          </w:tbl>
          <w:p w14:paraId="79A8C1B0"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123568DE" w14:textId="77777777" w:rsidTr="00F62005">
              <w:tc>
                <w:tcPr>
                  <w:tcW w:w="4298" w:type="dxa"/>
                </w:tcPr>
                <w:p w14:paraId="5A1B7C77" w14:textId="77777777" w:rsidR="0012357C" w:rsidRDefault="0012357C" w:rsidP="00F62005">
                  <w:permStart w:id="393694303" w:edGrp="everyone"/>
                </w:p>
              </w:tc>
              <w:tc>
                <w:tcPr>
                  <w:tcW w:w="4228" w:type="dxa"/>
                </w:tcPr>
                <w:p w14:paraId="6B82C110" w14:textId="77777777" w:rsidR="0012357C" w:rsidRDefault="0012357C" w:rsidP="00F62005"/>
              </w:tc>
            </w:tr>
            <w:tr w:rsidR="0012357C" w14:paraId="096367B3" w14:textId="77777777" w:rsidTr="00F62005">
              <w:tc>
                <w:tcPr>
                  <w:tcW w:w="4298" w:type="dxa"/>
                </w:tcPr>
                <w:p w14:paraId="2604CF69" w14:textId="77777777" w:rsidR="0012357C" w:rsidRDefault="0012357C" w:rsidP="00F62005"/>
              </w:tc>
              <w:tc>
                <w:tcPr>
                  <w:tcW w:w="4228" w:type="dxa"/>
                </w:tcPr>
                <w:p w14:paraId="2195C2EB" w14:textId="77777777" w:rsidR="0012357C" w:rsidRDefault="0012357C" w:rsidP="00F62005"/>
              </w:tc>
            </w:tr>
            <w:tr w:rsidR="0012357C" w14:paraId="7416A38A" w14:textId="77777777" w:rsidTr="00F62005">
              <w:tc>
                <w:tcPr>
                  <w:tcW w:w="4298" w:type="dxa"/>
                </w:tcPr>
                <w:p w14:paraId="458DE597" w14:textId="77777777" w:rsidR="0012357C" w:rsidRDefault="0012357C" w:rsidP="00F62005"/>
              </w:tc>
              <w:tc>
                <w:tcPr>
                  <w:tcW w:w="4228" w:type="dxa"/>
                </w:tcPr>
                <w:p w14:paraId="6FADA818" w14:textId="77777777" w:rsidR="0012357C" w:rsidRDefault="0012357C" w:rsidP="00F62005"/>
              </w:tc>
            </w:tr>
            <w:permEnd w:id="393694303"/>
          </w:tbl>
          <w:p w14:paraId="238CEB08" w14:textId="77777777" w:rsidR="0012357C" w:rsidRDefault="0012357C" w:rsidP="00F62005"/>
        </w:tc>
      </w:tr>
      <w:tr w:rsidR="0012357C" w14:paraId="0B687397" w14:textId="77777777" w:rsidTr="00F62005">
        <w:tc>
          <w:tcPr>
            <w:tcW w:w="203" w:type="pct"/>
            <w:gridSpan w:val="2"/>
          </w:tcPr>
          <w:p w14:paraId="4AD96AF5" w14:textId="77777777" w:rsidR="0012357C" w:rsidRPr="002E51B0" w:rsidRDefault="0012357C" w:rsidP="00F62005">
            <w:pPr>
              <w:rPr>
                <w:b/>
                <w:bCs/>
              </w:rPr>
            </w:pPr>
            <w:r w:rsidRPr="002E51B0">
              <w:rPr>
                <w:b/>
                <w:bCs/>
              </w:rPr>
              <w:t>10</w:t>
            </w:r>
          </w:p>
        </w:tc>
        <w:tc>
          <w:tcPr>
            <w:tcW w:w="746" w:type="pct"/>
            <w:tcBorders>
              <w:right w:val="single" w:sz="4" w:space="0" w:color="auto"/>
            </w:tcBorders>
          </w:tcPr>
          <w:p w14:paraId="11E91FBC" w14:textId="77777777" w:rsidR="0012357C" w:rsidRDefault="0012357C" w:rsidP="00F62005">
            <w:r w:rsidRPr="00C100C4">
              <w:rPr>
                <w:rFonts w:asciiTheme="majorHAnsi" w:hAnsiTheme="majorHAnsi" w:cstheme="majorHAnsi"/>
                <w:szCs w:val="22"/>
              </w:rPr>
              <w:t>Leadership or fiduciary role in other board, society, committee or advocacy group, paid or unpaid</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25C13CB2" w14:textId="77777777" w:rsidTr="00F62005">
              <w:permStart w:id="116483885" w:edGrp="everyone" w:displacedByCustomXml="next"/>
              <w:sdt>
                <w:sdtPr>
                  <w:id w:val="-2146270705"/>
                  <w14:checkbox>
                    <w14:checked w14:val="1"/>
                    <w14:checkedState w14:val="2612" w14:font="MS Gothic"/>
                    <w14:uncheckedState w14:val="2610" w14:font="MS Gothic"/>
                  </w14:checkbox>
                </w:sdtPr>
                <w:sdtContent>
                  <w:tc>
                    <w:tcPr>
                      <w:tcW w:w="426" w:type="dxa"/>
                    </w:tcPr>
                    <w:p w14:paraId="377323E6" w14:textId="77777777" w:rsidR="0012357C" w:rsidRDefault="0012357C" w:rsidP="00F62005">
                      <w:r>
                        <w:rPr>
                          <w:rFonts w:ascii="MS Gothic" w:eastAsia="MS Gothic" w:hAnsi="MS Gothic" w:hint="eastAsia"/>
                        </w:rPr>
                        <w:t>☒</w:t>
                      </w:r>
                    </w:p>
                  </w:tc>
                </w:sdtContent>
              </w:sdt>
              <w:permEnd w:id="116483885" w:displacedByCustomXml="prev"/>
              <w:tc>
                <w:tcPr>
                  <w:tcW w:w="8100" w:type="dxa"/>
                </w:tcPr>
                <w:p w14:paraId="5734F5A9" w14:textId="77777777" w:rsidR="0012357C" w:rsidRPr="00045C5A" w:rsidRDefault="0012357C" w:rsidP="00F62005">
                  <w:pPr>
                    <w:rPr>
                      <w:b/>
                      <w:bCs/>
                    </w:rPr>
                  </w:pPr>
                  <w:r w:rsidRPr="00045C5A">
                    <w:rPr>
                      <w:b/>
                      <w:bCs/>
                    </w:rPr>
                    <w:t>None</w:t>
                  </w:r>
                </w:p>
              </w:tc>
            </w:tr>
          </w:tbl>
          <w:p w14:paraId="01424C83"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31679B5D" w14:textId="77777777" w:rsidTr="00F62005">
              <w:tc>
                <w:tcPr>
                  <w:tcW w:w="4298" w:type="dxa"/>
                </w:tcPr>
                <w:p w14:paraId="677DFAE1" w14:textId="77777777" w:rsidR="0012357C" w:rsidRDefault="0012357C" w:rsidP="00F62005">
                  <w:permStart w:id="100600208" w:edGrp="everyone"/>
                </w:p>
              </w:tc>
              <w:tc>
                <w:tcPr>
                  <w:tcW w:w="4228" w:type="dxa"/>
                </w:tcPr>
                <w:p w14:paraId="670E79E8" w14:textId="77777777" w:rsidR="0012357C" w:rsidRDefault="0012357C" w:rsidP="00F62005"/>
              </w:tc>
            </w:tr>
            <w:tr w:rsidR="0012357C" w14:paraId="597AC995" w14:textId="77777777" w:rsidTr="00F62005">
              <w:tc>
                <w:tcPr>
                  <w:tcW w:w="4298" w:type="dxa"/>
                </w:tcPr>
                <w:p w14:paraId="6EC00FB5" w14:textId="77777777" w:rsidR="0012357C" w:rsidRDefault="0012357C" w:rsidP="00F62005"/>
              </w:tc>
              <w:tc>
                <w:tcPr>
                  <w:tcW w:w="4228" w:type="dxa"/>
                </w:tcPr>
                <w:p w14:paraId="5927732F" w14:textId="77777777" w:rsidR="0012357C" w:rsidRDefault="0012357C" w:rsidP="00F62005"/>
              </w:tc>
            </w:tr>
            <w:tr w:rsidR="0012357C" w14:paraId="2FCB7778" w14:textId="77777777" w:rsidTr="00F62005">
              <w:tc>
                <w:tcPr>
                  <w:tcW w:w="4298" w:type="dxa"/>
                </w:tcPr>
                <w:p w14:paraId="56944E77" w14:textId="77777777" w:rsidR="0012357C" w:rsidRDefault="0012357C" w:rsidP="00F62005"/>
              </w:tc>
              <w:tc>
                <w:tcPr>
                  <w:tcW w:w="4228" w:type="dxa"/>
                </w:tcPr>
                <w:p w14:paraId="1293164E" w14:textId="77777777" w:rsidR="0012357C" w:rsidRDefault="0012357C" w:rsidP="00F62005"/>
              </w:tc>
            </w:tr>
            <w:permEnd w:id="100600208"/>
          </w:tbl>
          <w:p w14:paraId="2BB2F4DC" w14:textId="77777777" w:rsidR="0012357C" w:rsidRDefault="0012357C" w:rsidP="00F62005"/>
        </w:tc>
      </w:tr>
      <w:tr w:rsidR="0012357C" w14:paraId="038AEB2F" w14:textId="77777777" w:rsidTr="00F62005">
        <w:trPr>
          <w:trHeight w:val="1493"/>
        </w:trPr>
        <w:tc>
          <w:tcPr>
            <w:tcW w:w="203" w:type="pct"/>
            <w:gridSpan w:val="2"/>
            <w:shd w:val="clear" w:color="auto" w:fill="EEECE1"/>
          </w:tcPr>
          <w:p w14:paraId="41272F43" w14:textId="77777777" w:rsidR="0012357C" w:rsidRPr="002E51B0" w:rsidRDefault="0012357C" w:rsidP="00F62005">
            <w:pPr>
              <w:rPr>
                <w:b/>
                <w:bCs/>
              </w:rPr>
            </w:pPr>
            <w:r w:rsidRPr="002E51B0">
              <w:rPr>
                <w:b/>
                <w:bCs/>
              </w:rPr>
              <w:t>11</w:t>
            </w:r>
          </w:p>
        </w:tc>
        <w:tc>
          <w:tcPr>
            <w:tcW w:w="746" w:type="pct"/>
            <w:tcBorders>
              <w:right w:val="single" w:sz="4" w:space="0" w:color="auto"/>
            </w:tcBorders>
            <w:shd w:val="clear" w:color="auto" w:fill="EEECE1"/>
          </w:tcPr>
          <w:p w14:paraId="174CFB27" w14:textId="77777777" w:rsidR="0012357C" w:rsidRDefault="0012357C" w:rsidP="00F62005">
            <w:r w:rsidRPr="00C100C4">
              <w:rPr>
                <w:rFonts w:asciiTheme="majorHAnsi" w:hAnsiTheme="majorHAnsi" w:cstheme="majorHAnsi"/>
                <w:szCs w:val="22"/>
              </w:rPr>
              <w:t>Stock or stock options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7D809A64" w14:textId="77777777" w:rsidTr="00F62005">
              <w:permStart w:id="1215444803" w:edGrp="everyone" w:displacedByCustomXml="next"/>
              <w:sdt>
                <w:sdtPr>
                  <w:id w:val="-710260521"/>
                  <w14:checkbox>
                    <w14:checked w14:val="1"/>
                    <w14:checkedState w14:val="2612" w14:font="MS Gothic"/>
                    <w14:uncheckedState w14:val="2610" w14:font="MS Gothic"/>
                  </w14:checkbox>
                </w:sdtPr>
                <w:sdtContent>
                  <w:tc>
                    <w:tcPr>
                      <w:tcW w:w="426" w:type="dxa"/>
                    </w:tcPr>
                    <w:p w14:paraId="7F4BCA86" w14:textId="77777777" w:rsidR="0012357C" w:rsidRDefault="0012357C" w:rsidP="00F62005">
                      <w:r>
                        <w:rPr>
                          <w:rFonts w:ascii="MS Gothic" w:eastAsia="MS Gothic" w:hAnsi="MS Gothic" w:hint="eastAsia"/>
                        </w:rPr>
                        <w:t>☒</w:t>
                      </w:r>
                    </w:p>
                  </w:tc>
                </w:sdtContent>
              </w:sdt>
              <w:permEnd w:id="1215444803" w:displacedByCustomXml="prev"/>
              <w:tc>
                <w:tcPr>
                  <w:tcW w:w="8100" w:type="dxa"/>
                </w:tcPr>
                <w:p w14:paraId="19A58233" w14:textId="77777777" w:rsidR="0012357C" w:rsidRPr="00045C5A" w:rsidRDefault="0012357C" w:rsidP="00F62005">
                  <w:pPr>
                    <w:rPr>
                      <w:b/>
                      <w:bCs/>
                    </w:rPr>
                  </w:pPr>
                  <w:r w:rsidRPr="00045C5A">
                    <w:rPr>
                      <w:b/>
                      <w:bCs/>
                    </w:rPr>
                    <w:t>None</w:t>
                  </w:r>
                </w:p>
              </w:tc>
            </w:tr>
          </w:tbl>
          <w:p w14:paraId="49AFF38D"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6C94F5C5" w14:textId="77777777" w:rsidTr="00F62005">
              <w:tc>
                <w:tcPr>
                  <w:tcW w:w="4298" w:type="dxa"/>
                </w:tcPr>
                <w:p w14:paraId="7E1F408F" w14:textId="77777777" w:rsidR="0012357C" w:rsidRDefault="0012357C" w:rsidP="00F62005">
                  <w:permStart w:id="938869597" w:edGrp="everyone"/>
                </w:p>
              </w:tc>
              <w:tc>
                <w:tcPr>
                  <w:tcW w:w="4228" w:type="dxa"/>
                </w:tcPr>
                <w:p w14:paraId="0FFCB413" w14:textId="77777777" w:rsidR="0012357C" w:rsidRDefault="0012357C" w:rsidP="00F62005"/>
              </w:tc>
            </w:tr>
            <w:tr w:rsidR="0012357C" w14:paraId="6A5103D5" w14:textId="77777777" w:rsidTr="00F62005">
              <w:tc>
                <w:tcPr>
                  <w:tcW w:w="4298" w:type="dxa"/>
                </w:tcPr>
                <w:p w14:paraId="29A5819A" w14:textId="77777777" w:rsidR="0012357C" w:rsidRDefault="0012357C" w:rsidP="00F62005"/>
              </w:tc>
              <w:tc>
                <w:tcPr>
                  <w:tcW w:w="4228" w:type="dxa"/>
                </w:tcPr>
                <w:p w14:paraId="4D69AE50" w14:textId="77777777" w:rsidR="0012357C" w:rsidRDefault="0012357C" w:rsidP="00F62005"/>
              </w:tc>
            </w:tr>
            <w:tr w:rsidR="0012357C" w14:paraId="232A0B94" w14:textId="77777777" w:rsidTr="00F62005">
              <w:tc>
                <w:tcPr>
                  <w:tcW w:w="4298" w:type="dxa"/>
                </w:tcPr>
                <w:p w14:paraId="410CFB3D" w14:textId="77777777" w:rsidR="0012357C" w:rsidRDefault="0012357C" w:rsidP="00F62005"/>
              </w:tc>
              <w:tc>
                <w:tcPr>
                  <w:tcW w:w="4228" w:type="dxa"/>
                </w:tcPr>
                <w:p w14:paraId="2A0F2C7A" w14:textId="77777777" w:rsidR="0012357C" w:rsidRDefault="0012357C" w:rsidP="00F62005"/>
              </w:tc>
            </w:tr>
            <w:permEnd w:id="938869597"/>
          </w:tbl>
          <w:p w14:paraId="1F0AFCA4" w14:textId="77777777" w:rsidR="0012357C" w:rsidRDefault="0012357C" w:rsidP="00F62005"/>
        </w:tc>
      </w:tr>
      <w:tr w:rsidR="0012357C" w14:paraId="3E703AFE" w14:textId="77777777" w:rsidTr="00F62005">
        <w:tc>
          <w:tcPr>
            <w:tcW w:w="203" w:type="pct"/>
            <w:gridSpan w:val="2"/>
          </w:tcPr>
          <w:p w14:paraId="036D281E" w14:textId="77777777" w:rsidR="0012357C" w:rsidRPr="002E51B0" w:rsidRDefault="0012357C" w:rsidP="00F62005">
            <w:pPr>
              <w:rPr>
                <w:b/>
                <w:bCs/>
              </w:rPr>
            </w:pPr>
            <w:r w:rsidRPr="002E51B0">
              <w:rPr>
                <w:b/>
                <w:bCs/>
              </w:rPr>
              <w:t>12</w:t>
            </w:r>
          </w:p>
        </w:tc>
        <w:tc>
          <w:tcPr>
            <w:tcW w:w="746" w:type="pct"/>
            <w:tcBorders>
              <w:right w:val="single" w:sz="4" w:space="0" w:color="auto"/>
            </w:tcBorders>
          </w:tcPr>
          <w:p w14:paraId="0DA8C9AA" w14:textId="77777777" w:rsidR="0012357C" w:rsidRDefault="0012357C" w:rsidP="00F62005">
            <w:r w:rsidRPr="00C100C4">
              <w:rPr>
                <w:rFonts w:asciiTheme="majorHAnsi" w:hAnsiTheme="majorHAnsi" w:cstheme="majorHAnsi"/>
                <w:szCs w:val="22"/>
              </w:rPr>
              <w:t xml:space="preserve">Receipt of equipment, </w:t>
            </w:r>
            <w:r>
              <w:rPr>
                <w:rFonts w:asciiTheme="majorHAnsi" w:hAnsiTheme="majorHAnsi" w:cstheme="majorHAnsi"/>
                <w:szCs w:val="22"/>
              </w:rPr>
              <w:t>m</w:t>
            </w:r>
            <w:r w:rsidRPr="00C100C4">
              <w:rPr>
                <w:rFonts w:asciiTheme="majorHAnsi" w:hAnsiTheme="majorHAnsi" w:cstheme="majorHAnsi"/>
                <w:szCs w:val="22"/>
              </w:rPr>
              <w:t>aterials, drugs, medical writing, gifts or other services</w:t>
            </w:r>
          </w:p>
        </w:tc>
        <w:tc>
          <w:tcPr>
            <w:tcW w:w="4051" w:type="pct"/>
            <w:gridSpan w:val="2"/>
            <w:tcBorders>
              <w:left w:val="single" w:sz="4" w:space="0" w:color="auto"/>
              <w:bottom w:val="single" w:sz="4" w:space="0" w:color="auto"/>
            </w:tcBorders>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2A03C8D7" w14:textId="77777777" w:rsidTr="00F62005">
              <w:permStart w:id="1433406179" w:edGrp="everyone" w:displacedByCustomXml="next"/>
              <w:sdt>
                <w:sdtPr>
                  <w:id w:val="-1504053343"/>
                  <w14:checkbox>
                    <w14:checked w14:val="1"/>
                    <w14:checkedState w14:val="2612" w14:font="MS Gothic"/>
                    <w14:uncheckedState w14:val="2610" w14:font="MS Gothic"/>
                  </w14:checkbox>
                </w:sdtPr>
                <w:sdtContent>
                  <w:tc>
                    <w:tcPr>
                      <w:tcW w:w="426" w:type="dxa"/>
                    </w:tcPr>
                    <w:p w14:paraId="1F4D2C2B" w14:textId="77777777" w:rsidR="0012357C" w:rsidRDefault="0012357C" w:rsidP="00F62005">
                      <w:r>
                        <w:rPr>
                          <w:rFonts w:ascii="MS Gothic" w:eastAsia="MS Gothic" w:hAnsi="MS Gothic" w:hint="eastAsia"/>
                        </w:rPr>
                        <w:t>☒</w:t>
                      </w:r>
                    </w:p>
                  </w:tc>
                </w:sdtContent>
              </w:sdt>
              <w:permEnd w:id="1433406179" w:displacedByCustomXml="prev"/>
              <w:tc>
                <w:tcPr>
                  <w:tcW w:w="8100" w:type="dxa"/>
                </w:tcPr>
                <w:p w14:paraId="6EA423F1" w14:textId="77777777" w:rsidR="0012357C" w:rsidRPr="00045C5A" w:rsidRDefault="0012357C" w:rsidP="00F62005">
                  <w:pPr>
                    <w:rPr>
                      <w:b/>
                      <w:bCs/>
                    </w:rPr>
                  </w:pPr>
                  <w:r w:rsidRPr="00045C5A">
                    <w:rPr>
                      <w:b/>
                      <w:bCs/>
                    </w:rPr>
                    <w:t>None</w:t>
                  </w:r>
                </w:p>
              </w:tc>
            </w:tr>
          </w:tbl>
          <w:p w14:paraId="6E3CB658"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6ACEA355" w14:textId="77777777" w:rsidTr="00F62005">
              <w:tc>
                <w:tcPr>
                  <w:tcW w:w="4298" w:type="dxa"/>
                </w:tcPr>
                <w:p w14:paraId="2A2C50CC" w14:textId="77777777" w:rsidR="0012357C" w:rsidRDefault="0012357C" w:rsidP="00F62005">
                  <w:permStart w:id="841285796" w:edGrp="everyone"/>
                </w:p>
              </w:tc>
              <w:tc>
                <w:tcPr>
                  <w:tcW w:w="4228" w:type="dxa"/>
                </w:tcPr>
                <w:p w14:paraId="01245B49" w14:textId="77777777" w:rsidR="0012357C" w:rsidRDefault="0012357C" w:rsidP="00F62005"/>
              </w:tc>
            </w:tr>
            <w:tr w:rsidR="0012357C" w14:paraId="34AB0428" w14:textId="77777777" w:rsidTr="00F62005">
              <w:tc>
                <w:tcPr>
                  <w:tcW w:w="4298" w:type="dxa"/>
                </w:tcPr>
                <w:p w14:paraId="145CED58" w14:textId="77777777" w:rsidR="0012357C" w:rsidRDefault="0012357C" w:rsidP="00F62005"/>
              </w:tc>
              <w:tc>
                <w:tcPr>
                  <w:tcW w:w="4228" w:type="dxa"/>
                </w:tcPr>
                <w:p w14:paraId="4C09F28E" w14:textId="77777777" w:rsidR="0012357C" w:rsidRDefault="0012357C" w:rsidP="00F62005"/>
              </w:tc>
            </w:tr>
            <w:tr w:rsidR="0012357C" w14:paraId="455E3910" w14:textId="77777777" w:rsidTr="00F62005">
              <w:tc>
                <w:tcPr>
                  <w:tcW w:w="4298" w:type="dxa"/>
                </w:tcPr>
                <w:p w14:paraId="1FCB52D1" w14:textId="77777777" w:rsidR="0012357C" w:rsidRDefault="0012357C" w:rsidP="00F62005"/>
              </w:tc>
              <w:tc>
                <w:tcPr>
                  <w:tcW w:w="4228" w:type="dxa"/>
                </w:tcPr>
                <w:p w14:paraId="5634DF0F" w14:textId="77777777" w:rsidR="0012357C" w:rsidRDefault="0012357C" w:rsidP="00F62005"/>
              </w:tc>
            </w:tr>
            <w:permEnd w:id="841285796"/>
          </w:tbl>
          <w:p w14:paraId="4ABFE2E5" w14:textId="77777777" w:rsidR="0012357C" w:rsidRDefault="0012357C" w:rsidP="00F62005"/>
        </w:tc>
      </w:tr>
      <w:tr w:rsidR="0012357C" w14:paraId="29ED11B6" w14:textId="77777777" w:rsidTr="00F62005">
        <w:trPr>
          <w:trHeight w:val="1457"/>
        </w:trPr>
        <w:tc>
          <w:tcPr>
            <w:tcW w:w="203" w:type="pct"/>
            <w:gridSpan w:val="2"/>
            <w:shd w:val="clear" w:color="auto" w:fill="EEECE1"/>
          </w:tcPr>
          <w:p w14:paraId="7293E6E8" w14:textId="77777777" w:rsidR="0012357C" w:rsidRPr="002E51B0" w:rsidRDefault="0012357C" w:rsidP="00F62005">
            <w:pPr>
              <w:rPr>
                <w:b/>
                <w:bCs/>
              </w:rPr>
            </w:pPr>
            <w:r w:rsidRPr="002E51B0">
              <w:rPr>
                <w:b/>
                <w:bCs/>
              </w:rPr>
              <w:t>13</w:t>
            </w:r>
          </w:p>
        </w:tc>
        <w:tc>
          <w:tcPr>
            <w:tcW w:w="746" w:type="pct"/>
            <w:tcBorders>
              <w:right w:val="single" w:sz="4" w:space="0" w:color="auto"/>
            </w:tcBorders>
            <w:shd w:val="clear" w:color="auto" w:fill="EEECE1"/>
          </w:tcPr>
          <w:p w14:paraId="2F0E3ACF" w14:textId="77777777" w:rsidR="0012357C" w:rsidRDefault="0012357C" w:rsidP="00F62005">
            <w:r w:rsidRPr="00C100C4">
              <w:rPr>
                <w:rFonts w:asciiTheme="majorHAnsi" w:hAnsiTheme="majorHAnsi" w:cstheme="majorHAnsi"/>
                <w:szCs w:val="22"/>
              </w:rPr>
              <w:t>Other financial or non-financial interests</w:t>
            </w:r>
          </w:p>
        </w:tc>
        <w:tc>
          <w:tcPr>
            <w:tcW w:w="4051" w:type="pct"/>
            <w:gridSpan w:val="2"/>
            <w:tcBorders>
              <w:left w:val="single" w:sz="4" w:space="0" w:color="auto"/>
              <w:bottom w:val="single" w:sz="4" w:space="0" w:color="auto"/>
            </w:tcBorders>
            <w:shd w:val="clear" w:color="auto" w:fill="EEECE1"/>
          </w:tcPr>
          <w:tbl>
            <w:tblPr>
              <w:tblStyle w:val="TabloKlavuz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
              <w:gridCol w:w="8100"/>
            </w:tblGrid>
            <w:tr w:rsidR="0012357C" w14:paraId="1A2D21D7" w14:textId="77777777" w:rsidTr="00F62005">
              <w:permStart w:id="664300291" w:edGrp="everyone" w:displacedByCustomXml="next"/>
              <w:sdt>
                <w:sdtPr>
                  <w:id w:val="1324471515"/>
                  <w14:checkbox>
                    <w14:checked w14:val="1"/>
                    <w14:checkedState w14:val="2612" w14:font="MS Gothic"/>
                    <w14:uncheckedState w14:val="2610" w14:font="MS Gothic"/>
                  </w14:checkbox>
                </w:sdtPr>
                <w:sdtContent>
                  <w:tc>
                    <w:tcPr>
                      <w:tcW w:w="426" w:type="dxa"/>
                    </w:tcPr>
                    <w:p w14:paraId="4FF2D9A9" w14:textId="77777777" w:rsidR="0012357C" w:rsidRDefault="0012357C" w:rsidP="00F62005">
                      <w:r>
                        <w:rPr>
                          <w:rFonts w:ascii="MS Gothic" w:eastAsia="MS Gothic" w:hAnsi="MS Gothic" w:hint="eastAsia"/>
                        </w:rPr>
                        <w:t>☒</w:t>
                      </w:r>
                    </w:p>
                  </w:tc>
                </w:sdtContent>
              </w:sdt>
              <w:permEnd w:id="664300291" w:displacedByCustomXml="prev"/>
              <w:tc>
                <w:tcPr>
                  <w:tcW w:w="8100" w:type="dxa"/>
                </w:tcPr>
                <w:p w14:paraId="329506A8" w14:textId="77777777" w:rsidR="0012357C" w:rsidRPr="00045C5A" w:rsidRDefault="0012357C" w:rsidP="00F62005">
                  <w:pPr>
                    <w:rPr>
                      <w:b/>
                      <w:bCs/>
                    </w:rPr>
                  </w:pPr>
                  <w:r w:rsidRPr="00045C5A">
                    <w:rPr>
                      <w:b/>
                      <w:bCs/>
                    </w:rPr>
                    <w:t>None</w:t>
                  </w:r>
                </w:p>
              </w:tc>
            </w:tr>
          </w:tbl>
          <w:p w14:paraId="50780188" w14:textId="77777777" w:rsidR="0012357C" w:rsidRDefault="0012357C" w:rsidP="00F62005"/>
          <w:tbl>
            <w:tblPr>
              <w:tblStyle w:val="TabloKlavuzu"/>
              <w:tblW w:w="0" w:type="auto"/>
              <w:tblLayout w:type="fixed"/>
              <w:tblLook w:val="04A0" w:firstRow="1" w:lastRow="0" w:firstColumn="1" w:lastColumn="0" w:noHBand="0" w:noVBand="1"/>
            </w:tblPr>
            <w:tblGrid>
              <w:gridCol w:w="4298"/>
              <w:gridCol w:w="4228"/>
            </w:tblGrid>
            <w:tr w:rsidR="0012357C" w14:paraId="0F4C8209" w14:textId="77777777" w:rsidTr="00F62005">
              <w:tc>
                <w:tcPr>
                  <w:tcW w:w="4298" w:type="dxa"/>
                </w:tcPr>
                <w:p w14:paraId="26DFA2BD" w14:textId="77777777" w:rsidR="0012357C" w:rsidRDefault="0012357C" w:rsidP="00F62005">
                  <w:permStart w:id="1106058109" w:edGrp="everyone"/>
                </w:p>
              </w:tc>
              <w:tc>
                <w:tcPr>
                  <w:tcW w:w="4228" w:type="dxa"/>
                </w:tcPr>
                <w:p w14:paraId="6C72E873" w14:textId="77777777" w:rsidR="0012357C" w:rsidRDefault="0012357C" w:rsidP="00F62005"/>
              </w:tc>
            </w:tr>
            <w:tr w:rsidR="0012357C" w14:paraId="0E2F2C20" w14:textId="77777777" w:rsidTr="00F62005">
              <w:tc>
                <w:tcPr>
                  <w:tcW w:w="4298" w:type="dxa"/>
                </w:tcPr>
                <w:p w14:paraId="0525494C" w14:textId="77777777" w:rsidR="0012357C" w:rsidRDefault="0012357C" w:rsidP="00F62005"/>
              </w:tc>
              <w:tc>
                <w:tcPr>
                  <w:tcW w:w="4228" w:type="dxa"/>
                </w:tcPr>
                <w:p w14:paraId="02799AAA" w14:textId="77777777" w:rsidR="0012357C" w:rsidRDefault="0012357C" w:rsidP="00F62005"/>
              </w:tc>
            </w:tr>
            <w:tr w:rsidR="0012357C" w14:paraId="36AC12F2" w14:textId="77777777" w:rsidTr="00F62005">
              <w:tc>
                <w:tcPr>
                  <w:tcW w:w="4298" w:type="dxa"/>
                </w:tcPr>
                <w:p w14:paraId="42BC7C3A" w14:textId="77777777" w:rsidR="0012357C" w:rsidRDefault="0012357C" w:rsidP="00F62005"/>
              </w:tc>
              <w:tc>
                <w:tcPr>
                  <w:tcW w:w="4228" w:type="dxa"/>
                </w:tcPr>
                <w:p w14:paraId="53F69B2E" w14:textId="77777777" w:rsidR="0012357C" w:rsidRDefault="0012357C" w:rsidP="00F62005"/>
              </w:tc>
            </w:tr>
            <w:permEnd w:id="1106058109"/>
          </w:tbl>
          <w:p w14:paraId="025FA296" w14:textId="77777777" w:rsidR="0012357C" w:rsidRDefault="0012357C" w:rsidP="00F62005"/>
        </w:tc>
      </w:tr>
      <w:tr w:rsidR="0012357C" w14:paraId="102AF293" w14:textId="77777777" w:rsidTr="00F62005">
        <w:tc>
          <w:tcPr>
            <w:tcW w:w="203" w:type="pct"/>
            <w:gridSpan w:val="2"/>
            <w:tcBorders>
              <w:left w:val="single" w:sz="4" w:space="0" w:color="auto"/>
              <w:bottom w:val="nil"/>
              <w:right w:val="nil"/>
            </w:tcBorders>
          </w:tcPr>
          <w:p w14:paraId="06CD35F6" w14:textId="77777777" w:rsidR="0012357C" w:rsidRDefault="0012357C" w:rsidP="00F62005"/>
        </w:tc>
        <w:tc>
          <w:tcPr>
            <w:tcW w:w="746" w:type="pct"/>
            <w:tcBorders>
              <w:left w:val="nil"/>
              <w:bottom w:val="nil"/>
              <w:right w:val="nil"/>
            </w:tcBorders>
          </w:tcPr>
          <w:p w14:paraId="099BC363" w14:textId="77777777" w:rsidR="0012357C" w:rsidRDefault="0012357C" w:rsidP="00F62005"/>
        </w:tc>
        <w:tc>
          <w:tcPr>
            <w:tcW w:w="4051" w:type="pct"/>
            <w:gridSpan w:val="2"/>
            <w:tcBorders>
              <w:left w:val="nil"/>
              <w:bottom w:val="nil"/>
              <w:right w:val="single" w:sz="4" w:space="0" w:color="auto"/>
            </w:tcBorders>
          </w:tcPr>
          <w:p w14:paraId="37A3561A" w14:textId="77777777" w:rsidR="0012357C" w:rsidRDefault="0012357C" w:rsidP="00F62005"/>
        </w:tc>
      </w:tr>
      <w:tr w:rsidR="0012357C" w14:paraId="11B629D4" w14:textId="77777777" w:rsidTr="00F62005">
        <w:tc>
          <w:tcPr>
            <w:tcW w:w="5000" w:type="pct"/>
            <w:gridSpan w:val="5"/>
            <w:tcBorders>
              <w:top w:val="nil"/>
              <w:left w:val="single" w:sz="4" w:space="0" w:color="auto"/>
              <w:bottom w:val="nil"/>
              <w:right w:val="single" w:sz="4" w:space="0" w:color="auto"/>
            </w:tcBorders>
          </w:tcPr>
          <w:p w14:paraId="5AA89DAF" w14:textId="77777777" w:rsidR="0012357C" w:rsidRPr="00621D7D" w:rsidRDefault="0012357C" w:rsidP="00F62005">
            <w:pPr>
              <w:rPr>
                <w:b/>
                <w:bCs/>
              </w:rPr>
            </w:pPr>
            <w:r w:rsidRPr="00621D7D">
              <w:rPr>
                <w:b/>
                <w:bCs/>
              </w:rPr>
              <w:t>Please place an “X” next to the following statement to indicate your agreement:</w:t>
            </w:r>
          </w:p>
        </w:tc>
      </w:tr>
      <w:tr w:rsidR="0012357C" w14:paraId="26A8ADF8" w14:textId="77777777" w:rsidTr="00F62005">
        <w:trPr>
          <w:trHeight w:val="441"/>
        </w:trPr>
        <w:permStart w:id="737501424" w:edGrp="everyone" w:displacedByCustomXml="next"/>
        <w:sdt>
          <w:sdtPr>
            <w:id w:val="1354071371"/>
            <w14:checkbox>
              <w14:checked w14:val="1"/>
              <w14:checkedState w14:val="2612" w14:font="MS Gothic"/>
              <w14:uncheckedState w14:val="2610" w14:font="MS Gothic"/>
            </w14:checkbox>
          </w:sdtPr>
          <w:sdtContent>
            <w:tc>
              <w:tcPr>
                <w:tcW w:w="203" w:type="pct"/>
                <w:gridSpan w:val="2"/>
                <w:tcBorders>
                  <w:top w:val="nil"/>
                  <w:right w:val="nil"/>
                </w:tcBorders>
                <w:vAlign w:val="bottom"/>
              </w:tcPr>
              <w:p w14:paraId="146F6909" w14:textId="77777777" w:rsidR="0012357C" w:rsidRDefault="0012357C" w:rsidP="00F62005">
                <w:r>
                  <w:rPr>
                    <w:rFonts w:ascii="MS Gothic" w:eastAsia="MS Gothic" w:hAnsi="MS Gothic" w:hint="eastAsia"/>
                  </w:rPr>
                  <w:t>☒</w:t>
                </w:r>
              </w:p>
            </w:tc>
          </w:sdtContent>
        </w:sdt>
        <w:permEnd w:id="737501424" w:displacedByCustomXml="prev"/>
        <w:tc>
          <w:tcPr>
            <w:tcW w:w="4797" w:type="pct"/>
            <w:gridSpan w:val="3"/>
            <w:tcBorders>
              <w:top w:val="nil"/>
              <w:left w:val="nil"/>
            </w:tcBorders>
            <w:vAlign w:val="bottom"/>
          </w:tcPr>
          <w:p w14:paraId="111D2888" w14:textId="77777777" w:rsidR="0012357C" w:rsidRDefault="0012357C" w:rsidP="00F62005">
            <w:r>
              <w:t>I certify that I have answered every question and have not altered the wording of any of the questions on this form.</w:t>
            </w:r>
          </w:p>
        </w:tc>
      </w:tr>
    </w:tbl>
    <w:p w14:paraId="3026BE4A" w14:textId="77777777" w:rsidR="0012357C" w:rsidRDefault="0012357C" w:rsidP="0012357C"/>
    <w:p w14:paraId="11B26D8F" w14:textId="77777777" w:rsidR="00133594" w:rsidRDefault="00133594" w:rsidP="00B91294"/>
    <w:sectPr w:rsidR="00133594" w:rsidSect="00EA256F">
      <w:footerReference w:type="default" r:id="rId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940F96" w14:textId="77777777" w:rsidR="00D70483" w:rsidRDefault="00D70483" w:rsidP="00E23042">
      <w:r>
        <w:separator/>
      </w:r>
    </w:p>
  </w:endnote>
  <w:endnote w:type="continuationSeparator" w:id="0">
    <w:p w14:paraId="572CD460" w14:textId="77777777" w:rsidR="00D70483" w:rsidRDefault="00D70483" w:rsidP="00E2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BE02D6" w14:textId="6EB3CB47" w:rsidR="00E23042" w:rsidRPr="00847884" w:rsidRDefault="007F4BDD">
    <w:pPr>
      <w:pStyle w:val="AltBilgi"/>
      <w:rPr>
        <w:sz w:val="16"/>
        <w:szCs w:val="16"/>
      </w:rPr>
    </w:pPr>
    <w:r w:rsidRPr="00847884">
      <w:rPr>
        <w:sz w:val="16"/>
        <w:szCs w:val="16"/>
      </w:rPr>
      <w:fldChar w:fldCharType="begin"/>
    </w:r>
    <w:r w:rsidRPr="00847884">
      <w:rPr>
        <w:sz w:val="16"/>
        <w:szCs w:val="16"/>
      </w:rPr>
      <w:instrText xml:space="preserve"> PAGE   \* MERGEFORMAT </w:instrText>
    </w:r>
    <w:r w:rsidRPr="00847884">
      <w:rPr>
        <w:sz w:val="16"/>
        <w:szCs w:val="16"/>
      </w:rPr>
      <w:fldChar w:fldCharType="separate"/>
    </w:r>
    <w:r w:rsidRPr="00847884">
      <w:rPr>
        <w:noProof/>
        <w:sz w:val="16"/>
        <w:szCs w:val="16"/>
      </w:rPr>
      <w:t>1</w:t>
    </w:r>
    <w:r w:rsidRPr="00847884">
      <w:rPr>
        <w:noProof/>
        <w:sz w:val="16"/>
        <w:szCs w:val="16"/>
      </w:rPr>
      <w:fldChar w:fldCharType="end"/>
    </w:r>
    <w:r w:rsidRPr="00847884">
      <w:rPr>
        <w:sz w:val="16"/>
        <w:szCs w:val="16"/>
      </w:rPr>
      <w:ptab w:relativeTo="margin" w:alignment="center" w:leader="none"/>
    </w:r>
    <w:r w:rsidR="00B607FD">
      <w:rPr>
        <w:sz w:val="16"/>
        <w:szCs w:val="16"/>
      </w:rPr>
      <w:t>12</w:t>
    </w:r>
    <w:r w:rsidRPr="00847884">
      <w:rPr>
        <w:sz w:val="16"/>
        <w:szCs w:val="16"/>
      </w:rPr>
      <w:t>/</w:t>
    </w:r>
    <w:r w:rsidR="00B607FD">
      <w:rPr>
        <w:sz w:val="16"/>
        <w:szCs w:val="16"/>
      </w:rPr>
      <w:t>13</w:t>
    </w:r>
    <w:r w:rsidRPr="00847884">
      <w:rPr>
        <w:sz w:val="16"/>
        <w:szCs w:val="16"/>
      </w:rPr>
      <w:t>/2021</w:t>
    </w:r>
    <w:r w:rsidRPr="00847884">
      <w:rPr>
        <w:sz w:val="16"/>
        <w:szCs w:val="16"/>
      </w:rPr>
      <w:ptab w:relativeTo="margin" w:alignment="right" w:leader="none"/>
    </w:r>
    <w:r w:rsidRPr="00847884">
      <w:rPr>
        <w:sz w:val="16"/>
        <w:szCs w:val="16"/>
      </w:rPr>
      <w:t>ICMJE Disclosure Form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FD6B3A1" w14:textId="77777777" w:rsidR="00D70483" w:rsidRDefault="00D70483" w:rsidP="00E23042">
      <w:r>
        <w:separator/>
      </w:r>
    </w:p>
  </w:footnote>
  <w:footnote w:type="continuationSeparator" w:id="0">
    <w:p w14:paraId="32555116" w14:textId="77777777" w:rsidR="00D70483" w:rsidRDefault="00D70483" w:rsidP="00E2304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08" w:allStyles="0" w:customStyles="0" w:latentStyles="0" w:stylesInUse="1" w:headingStyles="0" w:numberingStyles="0" w:tableStyles="0" w:directFormattingOnRuns="0" w:directFormattingOnParagraphs="0" w:directFormattingOnNumbering="0" w:directFormattingOnTables="0" w:clearFormatting="1" w:top3HeadingStyles="0" w:visibleStyles="0" w:alternateStyleNames="0"/>
  <w:documentProtection w:edit="readOnly" w:enforcement="0"/>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2B4B"/>
    <w:rsid w:val="00013104"/>
    <w:rsid w:val="00045C5A"/>
    <w:rsid w:val="00050A98"/>
    <w:rsid w:val="0006627A"/>
    <w:rsid w:val="00080E3A"/>
    <w:rsid w:val="000A7AAC"/>
    <w:rsid w:val="000D01CB"/>
    <w:rsid w:val="001035ED"/>
    <w:rsid w:val="0012357C"/>
    <w:rsid w:val="00133594"/>
    <w:rsid w:val="001A4D68"/>
    <w:rsid w:val="001F07C3"/>
    <w:rsid w:val="001F15E2"/>
    <w:rsid w:val="002268E3"/>
    <w:rsid w:val="0026318C"/>
    <w:rsid w:val="00275A41"/>
    <w:rsid w:val="0029222F"/>
    <w:rsid w:val="002C2D8C"/>
    <w:rsid w:val="002E51B0"/>
    <w:rsid w:val="00304644"/>
    <w:rsid w:val="003309F0"/>
    <w:rsid w:val="0033163D"/>
    <w:rsid w:val="00341A75"/>
    <w:rsid w:val="00342223"/>
    <w:rsid w:val="003512AC"/>
    <w:rsid w:val="00432B4B"/>
    <w:rsid w:val="004F1DCB"/>
    <w:rsid w:val="004F79FD"/>
    <w:rsid w:val="005031F7"/>
    <w:rsid w:val="00507BC6"/>
    <w:rsid w:val="00530CFE"/>
    <w:rsid w:val="00587022"/>
    <w:rsid w:val="005918F6"/>
    <w:rsid w:val="005A7BB7"/>
    <w:rsid w:val="00611AF9"/>
    <w:rsid w:val="00621D7D"/>
    <w:rsid w:val="00690CF1"/>
    <w:rsid w:val="006915AC"/>
    <w:rsid w:val="0071164C"/>
    <w:rsid w:val="00764868"/>
    <w:rsid w:val="007D512D"/>
    <w:rsid w:val="007F4BDD"/>
    <w:rsid w:val="008014E5"/>
    <w:rsid w:val="00826C60"/>
    <w:rsid w:val="00847884"/>
    <w:rsid w:val="008A55FE"/>
    <w:rsid w:val="008B36A0"/>
    <w:rsid w:val="008F723B"/>
    <w:rsid w:val="00926C21"/>
    <w:rsid w:val="0093113A"/>
    <w:rsid w:val="00932C52"/>
    <w:rsid w:val="00957D7C"/>
    <w:rsid w:val="009812E0"/>
    <w:rsid w:val="00994C81"/>
    <w:rsid w:val="00996429"/>
    <w:rsid w:val="009C7762"/>
    <w:rsid w:val="009E412B"/>
    <w:rsid w:val="00A245A5"/>
    <w:rsid w:val="00A36C4C"/>
    <w:rsid w:val="00AB22FD"/>
    <w:rsid w:val="00AB4CA0"/>
    <w:rsid w:val="00AC2BE6"/>
    <w:rsid w:val="00AD42F7"/>
    <w:rsid w:val="00AD515A"/>
    <w:rsid w:val="00AD540C"/>
    <w:rsid w:val="00AF2018"/>
    <w:rsid w:val="00B01641"/>
    <w:rsid w:val="00B07B2A"/>
    <w:rsid w:val="00B14F4D"/>
    <w:rsid w:val="00B406C2"/>
    <w:rsid w:val="00B55B5D"/>
    <w:rsid w:val="00B607FD"/>
    <w:rsid w:val="00B91294"/>
    <w:rsid w:val="00B926C2"/>
    <w:rsid w:val="00B92965"/>
    <w:rsid w:val="00BD49B2"/>
    <w:rsid w:val="00C9002F"/>
    <w:rsid w:val="00CA1C80"/>
    <w:rsid w:val="00CC11F2"/>
    <w:rsid w:val="00CC2537"/>
    <w:rsid w:val="00D01AAF"/>
    <w:rsid w:val="00D14113"/>
    <w:rsid w:val="00D3556A"/>
    <w:rsid w:val="00D41E83"/>
    <w:rsid w:val="00D70483"/>
    <w:rsid w:val="00D80992"/>
    <w:rsid w:val="00D85D9F"/>
    <w:rsid w:val="00D92738"/>
    <w:rsid w:val="00D92F6D"/>
    <w:rsid w:val="00DD6C01"/>
    <w:rsid w:val="00DE242F"/>
    <w:rsid w:val="00E07FDA"/>
    <w:rsid w:val="00E14972"/>
    <w:rsid w:val="00E23042"/>
    <w:rsid w:val="00E45CDF"/>
    <w:rsid w:val="00E5771E"/>
    <w:rsid w:val="00E81545"/>
    <w:rsid w:val="00E85EA7"/>
    <w:rsid w:val="00EA256F"/>
    <w:rsid w:val="00EA6B39"/>
    <w:rsid w:val="00EF61AD"/>
    <w:rsid w:val="00F020A6"/>
    <w:rsid w:val="00F17BB1"/>
    <w:rsid w:val="00F21D2D"/>
    <w:rsid w:val="00F52A77"/>
    <w:rsid w:val="00F57640"/>
    <w:rsid w:val="00F613F3"/>
    <w:rsid w:val="00FB47AB"/>
    <w:rsid w:val="00FE46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F2986BA"/>
  <w15:chartTrackingRefBased/>
  <w15:docId w15:val="{E8F959B6-DF78-4953-9D5D-2579D5B60A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lang w:val="en-US" w:eastAsia="en-US" w:bidi="ar-SA"/>
      </w:rPr>
    </w:rPrDefault>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locked="0" w:semiHidden="1" w:unhideWhenUsed="1"/>
    <w:lsdException w:name="header" w:locked="0" w:semiHidden="1" w:unhideWhenUsed="1"/>
    <w:lsdException w:name="footer" w:locked="0"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0"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0" w:uiPriority="39"/>
    <w:lsdException w:name="Table Theme" w:semiHidden="1" w:unhideWhenUsed="1"/>
    <w:lsdException w:name="Placeholder Text" w:locked="0"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87022"/>
    <w:rPr>
      <w:rFonts w:asciiTheme="minorHAnsi" w:hAnsiTheme="minorHAnsi"/>
    </w:rPr>
  </w:style>
  <w:style w:type="paragraph" w:styleId="Balk1">
    <w:name w:val="heading 1"/>
    <w:basedOn w:val="Normal"/>
    <w:next w:val="Normal"/>
    <w:link w:val="Balk1Char"/>
    <w:uiPriority w:val="9"/>
    <w:qFormat/>
    <w:locked/>
    <w:rsid w:val="008A55FE"/>
    <w:pPr>
      <w:keepNext/>
      <w:keepLines/>
      <w:spacing w:before="240"/>
      <w:jc w:val="center"/>
      <w:outlineLvl w:val="0"/>
    </w:pPr>
    <w:rPr>
      <w:rFonts w:eastAsiaTheme="majorEastAsia" w:cstheme="majorBidi"/>
      <w:b/>
      <w:sz w:val="28"/>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locked/>
    <w:rsid w:val="00B92965"/>
    <w:rPr>
      <w:color w:val="808080"/>
    </w:rPr>
  </w:style>
  <w:style w:type="table" w:styleId="TabloKlavuzu">
    <w:name w:val="Table Grid"/>
    <w:basedOn w:val="NormalTablo"/>
    <w:uiPriority w:val="39"/>
    <w:locked/>
    <w:rsid w:val="00B929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k1Char">
    <w:name w:val="Başlık 1 Char"/>
    <w:basedOn w:val="VarsaylanParagrafYazTipi"/>
    <w:link w:val="Balk1"/>
    <w:uiPriority w:val="9"/>
    <w:rsid w:val="008A55FE"/>
    <w:rPr>
      <w:rFonts w:asciiTheme="minorHAnsi" w:eastAsiaTheme="majorEastAsia" w:hAnsiTheme="minorHAnsi" w:cstheme="majorBidi"/>
      <w:b/>
      <w:sz w:val="28"/>
      <w:szCs w:val="32"/>
    </w:rPr>
  </w:style>
  <w:style w:type="paragraph" w:styleId="stBilgi">
    <w:name w:val="header"/>
    <w:basedOn w:val="Normal"/>
    <w:link w:val="stBilgiChar"/>
    <w:uiPriority w:val="99"/>
    <w:unhideWhenUsed/>
    <w:locked/>
    <w:rsid w:val="00E23042"/>
    <w:pPr>
      <w:tabs>
        <w:tab w:val="center" w:pos="4680"/>
        <w:tab w:val="right" w:pos="9360"/>
      </w:tabs>
    </w:pPr>
  </w:style>
  <w:style w:type="character" w:customStyle="1" w:styleId="stBilgiChar">
    <w:name w:val="Üst Bilgi Char"/>
    <w:basedOn w:val="VarsaylanParagrafYazTipi"/>
    <w:link w:val="stBilgi"/>
    <w:uiPriority w:val="99"/>
    <w:rsid w:val="00E23042"/>
    <w:rPr>
      <w:rFonts w:asciiTheme="minorHAnsi" w:hAnsiTheme="minorHAnsi"/>
    </w:rPr>
  </w:style>
  <w:style w:type="paragraph" w:styleId="AltBilgi">
    <w:name w:val="footer"/>
    <w:basedOn w:val="Normal"/>
    <w:link w:val="AltBilgiChar"/>
    <w:uiPriority w:val="99"/>
    <w:unhideWhenUsed/>
    <w:locked/>
    <w:rsid w:val="00E23042"/>
    <w:pPr>
      <w:tabs>
        <w:tab w:val="center" w:pos="4680"/>
        <w:tab w:val="right" w:pos="9360"/>
      </w:tabs>
    </w:pPr>
  </w:style>
  <w:style w:type="character" w:customStyle="1" w:styleId="AltBilgiChar">
    <w:name w:val="Alt Bilgi Char"/>
    <w:basedOn w:val="VarsaylanParagrafYazTipi"/>
    <w:link w:val="AltBilgi"/>
    <w:uiPriority w:val="99"/>
    <w:rsid w:val="00E23042"/>
    <w:rPr>
      <w:rFonts w:asciiTheme="minorHAnsi" w:hAnsiTheme="minorHAnsi"/>
    </w:rPr>
  </w:style>
  <w:style w:type="character" w:styleId="AklamaBavurusu">
    <w:name w:val="annotation reference"/>
    <w:basedOn w:val="VarsaylanParagrafYazTipi"/>
    <w:uiPriority w:val="99"/>
    <w:semiHidden/>
    <w:unhideWhenUsed/>
    <w:locked/>
    <w:rsid w:val="007D512D"/>
    <w:rPr>
      <w:sz w:val="16"/>
      <w:szCs w:val="16"/>
    </w:rPr>
  </w:style>
  <w:style w:type="paragraph" w:styleId="AklamaMetni">
    <w:name w:val="annotation text"/>
    <w:basedOn w:val="Normal"/>
    <w:link w:val="AklamaMetniChar"/>
    <w:uiPriority w:val="99"/>
    <w:semiHidden/>
    <w:unhideWhenUsed/>
    <w:locked/>
    <w:rsid w:val="007D512D"/>
  </w:style>
  <w:style w:type="character" w:customStyle="1" w:styleId="AklamaMetniChar">
    <w:name w:val="Açıklama Metni Char"/>
    <w:basedOn w:val="VarsaylanParagrafYazTipi"/>
    <w:link w:val="AklamaMetni"/>
    <w:uiPriority w:val="99"/>
    <w:semiHidden/>
    <w:rsid w:val="007D512D"/>
    <w:rPr>
      <w:rFonts w:asciiTheme="minorHAnsi" w:hAnsiTheme="minorHAnsi"/>
    </w:rPr>
  </w:style>
  <w:style w:type="paragraph" w:styleId="AklamaKonusu">
    <w:name w:val="annotation subject"/>
    <w:basedOn w:val="AklamaMetni"/>
    <w:next w:val="AklamaMetni"/>
    <w:link w:val="AklamaKonusuChar"/>
    <w:uiPriority w:val="99"/>
    <w:semiHidden/>
    <w:unhideWhenUsed/>
    <w:locked/>
    <w:rsid w:val="007D512D"/>
    <w:rPr>
      <w:b/>
      <w:bCs/>
    </w:rPr>
  </w:style>
  <w:style w:type="character" w:customStyle="1" w:styleId="AklamaKonusuChar">
    <w:name w:val="Açıklama Konusu Char"/>
    <w:basedOn w:val="AklamaMetniChar"/>
    <w:link w:val="AklamaKonusu"/>
    <w:uiPriority w:val="99"/>
    <w:semiHidden/>
    <w:rsid w:val="007D512D"/>
    <w:rPr>
      <w:rFonts w:asciiTheme="minorHAnsi" w:hAnsiTheme="minorHAnsi"/>
      <w:b/>
      <w:bCs/>
    </w:rPr>
  </w:style>
  <w:style w:type="table" w:customStyle="1" w:styleId="UnrestrictTable">
    <w:name w:val="UnrestrictTable"/>
    <w:basedOn w:val="NormalTablo"/>
    <w:uiPriority w:val="99"/>
    <w:rsid w:val="00587022"/>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estStype">
    <w:name w:val="testStype"/>
    <w:basedOn w:val="NormalTablo"/>
    <w:uiPriority w:val="99"/>
    <w:rsid w:val="00F020A6"/>
    <w:rPr>
      <w:rFonts w:asciiTheme="minorHAnsi" w:hAnsiTheme="minorHAns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2903FDF8C84147FA98B9656027C2F286"/>
        <w:category>
          <w:name w:val="General"/>
          <w:gallery w:val="placeholder"/>
        </w:category>
        <w:types>
          <w:type w:val="bbPlcHdr"/>
        </w:types>
        <w:behaviors>
          <w:behavior w:val="content"/>
        </w:behaviors>
        <w:guid w:val="{2F3C7A0D-5F38-4E62-8965-D690755314FD}"/>
      </w:docPartPr>
      <w:docPartBody>
        <w:p w:rsidR="007537EB" w:rsidRDefault="00351B24" w:rsidP="009C63DD">
          <w:pPr>
            <w:pStyle w:val="2903FDF8C84147FA98B9656027C2F2863"/>
          </w:pPr>
          <w:r w:rsidRPr="00F020A6">
            <w:t>Click or tap here to enter text.</w:t>
          </w:r>
        </w:p>
      </w:docPartBody>
    </w:docPart>
    <w:docPart>
      <w:docPartPr>
        <w:name w:val="E53681363D3A43128571A233BB9BF981"/>
        <w:category>
          <w:name w:val="General"/>
          <w:gallery w:val="placeholder"/>
        </w:category>
        <w:types>
          <w:type w:val="bbPlcHdr"/>
        </w:types>
        <w:behaviors>
          <w:behavior w:val="content"/>
        </w:behaviors>
        <w:guid w:val="{99B65857-F4E8-46A4-8549-92E28CCA969F}"/>
      </w:docPartPr>
      <w:docPartBody>
        <w:p w:rsidR="003D6A0A" w:rsidRDefault="00351B24" w:rsidP="009C63DD">
          <w:pPr>
            <w:pStyle w:val="E53681363D3A43128571A233BB9BF9813"/>
          </w:pPr>
          <w:r w:rsidRPr="00B14F4D">
            <w:t>Click or tap to enter a date.</w:t>
          </w:r>
        </w:p>
      </w:docPartBody>
    </w:docPart>
    <w:docPart>
      <w:docPartPr>
        <w:name w:val="6CE87B3329C64D5E82DB80035E602D82"/>
        <w:category>
          <w:name w:val="General"/>
          <w:gallery w:val="placeholder"/>
        </w:category>
        <w:types>
          <w:type w:val="bbPlcHdr"/>
        </w:types>
        <w:behaviors>
          <w:behavior w:val="content"/>
        </w:behaviors>
        <w:guid w:val="{F3B90644-0E9E-4A7C-895C-DF9BC8764B1F}"/>
      </w:docPartPr>
      <w:docPartBody>
        <w:p w:rsidR="003D6A0A" w:rsidRDefault="00351B24" w:rsidP="00351B24">
          <w:pPr>
            <w:pStyle w:val="6CE87B3329C64D5E82DB80035E602D82"/>
          </w:pPr>
          <w:r w:rsidRPr="00DD2055">
            <w:rPr>
              <w:rStyle w:val="YerTutucuMetni"/>
            </w:rPr>
            <w:t>Click or tap here to enter text.</w:t>
          </w:r>
        </w:p>
      </w:docPartBody>
    </w:docPart>
    <w:docPart>
      <w:docPartPr>
        <w:name w:val="FCC4518BAACF453E9803C176CD47BE06"/>
        <w:category>
          <w:name w:val="General"/>
          <w:gallery w:val="placeholder"/>
        </w:category>
        <w:types>
          <w:type w:val="bbPlcHdr"/>
        </w:types>
        <w:behaviors>
          <w:behavior w:val="content"/>
        </w:behaviors>
        <w:guid w:val="{D871CD42-E67C-46BD-A0BD-CBA36BB51F28}"/>
      </w:docPartPr>
      <w:docPartBody>
        <w:p w:rsidR="003D6A0A" w:rsidRDefault="00351B24" w:rsidP="00351B24">
          <w:pPr>
            <w:pStyle w:val="FCC4518BAACF453E9803C176CD47BE06"/>
          </w:pPr>
          <w:r w:rsidRPr="00DD2055">
            <w:rPr>
              <w:rStyle w:val="YerTutucuMetni"/>
            </w:rPr>
            <w:t>Click or tap here to enter text.</w:t>
          </w:r>
        </w:p>
      </w:docPartBody>
    </w:docPart>
    <w:docPart>
      <w:docPartPr>
        <w:name w:val="E9C18A777AC63F47B1F032FCAF53A459"/>
        <w:category>
          <w:name w:val="Genel"/>
          <w:gallery w:val="placeholder"/>
        </w:category>
        <w:types>
          <w:type w:val="bbPlcHdr"/>
        </w:types>
        <w:behaviors>
          <w:behavior w:val="content"/>
        </w:behaviors>
        <w:guid w:val="{8B52791B-78C7-DB42-A677-EAFF5B7F9DE6}"/>
      </w:docPartPr>
      <w:docPartBody>
        <w:p w:rsidR="00881003" w:rsidRDefault="00D55115" w:rsidP="00D55115">
          <w:pPr>
            <w:pStyle w:val="E9C18A777AC63F47B1F032FCAF53A459"/>
          </w:pPr>
          <w:r w:rsidRPr="00B14F4D">
            <w:t>Click or tap to enter a date.</w:t>
          </w:r>
        </w:p>
      </w:docPartBody>
    </w:docPart>
    <w:docPart>
      <w:docPartPr>
        <w:name w:val="40750E63E36E6340A887D102CFC7A715"/>
        <w:category>
          <w:name w:val="Genel"/>
          <w:gallery w:val="placeholder"/>
        </w:category>
        <w:types>
          <w:type w:val="bbPlcHdr"/>
        </w:types>
        <w:behaviors>
          <w:behavior w:val="content"/>
        </w:behaviors>
        <w:guid w:val="{A47B76BB-3AC0-A74D-9EA5-464271607F86}"/>
      </w:docPartPr>
      <w:docPartBody>
        <w:p w:rsidR="00881003" w:rsidRDefault="00D55115" w:rsidP="00D55115">
          <w:pPr>
            <w:pStyle w:val="40750E63E36E6340A887D102CFC7A715"/>
          </w:pPr>
          <w:r w:rsidRPr="00F020A6">
            <w:t>Click or tap here to enter text.</w:t>
          </w:r>
        </w:p>
      </w:docPartBody>
    </w:docPart>
    <w:docPart>
      <w:docPartPr>
        <w:name w:val="1BD8BCE62690924798063CF7F7C74F0F"/>
        <w:category>
          <w:name w:val="Genel"/>
          <w:gallery w:val="placeholder"/>
        </w:category>
        <w:types>
          <w:type w:val="bbPlcHdr"/>
        </w:types>
        <w:behaviors>
          <w:behavior w:val="content"/>
        </w:behaviors>
        <w:guid w:val="{EED0A2D6-9AB3-704C-A53F-B8C9AB10EAF4}"/>
      </w:docPartPr>
      <w:docPartBody>
        <w:p w:rsidR="00881003" w:rsidRDefault="00D55115" w:rsidP="00D55115">
          <w:pPr>
            <w:pStyle w:val="1BD8BCE62690924798063CF7F7C74F0F"/>
          </w:pPr>
          <w:r w:rsidRPr="00DD2055">
            <w:rPr>
              <w:rStyle w:val="YerTutucuMetni"/>
            </w:rPr>
            <w:t>Click or tap here to enter text.</w:t>
          </w:r>
        </w:p>
      </w:docPartBody>
    </w:docPart>
    <w:docPart>
      <w:docPartPr>
        <w:name w:val="52D4C5392E0C064AB2B90163D79E6056"/>
        <w:category>
          <w:name w:val="Genel"/>
          <w:gallery w:val="placeholder"/>
        </w:category>
        <w:types>
          <w:type w:val="bbPlcHdr"/>
        </w:types>
        <w:behaviors>
          <w:behavior w:val="content"/>
        </w:behaviors>
        <w:guid w:val="{EC9772D7-C13E-DB45-AA0B-D1424E3275B7}"/>
      </w:docPartPr>
      <w:docPartBody>
        <w:p w:rsidR="00881003" w:rsidRDefault="00D55115" w:rsidP="00D55115">
          <w:pPr>
            <w:pStyle w:val="52D4C5392E0C064AB2B90163D79E6056"/>
          </w:pPr>
          <w:r w:rsidRPr="00DD2055">
            <w:rPr>
              <w:rStyle w:val="YerTutucuMetni"/>
            </w:rPr>
            <w:t>Click or tap here to enter text.</w:t>
          </w:r>
        </w:p>
      </w:docPartBody>
    </w:docPart>
    <w:docPart>
      <w:docPartPr>
        <w:name w:val="086B8C043A59B14DA31510A024277BCA"/>
        <w:category>
          <w:name w:val="Genel"/>
          <w:gallery w:val="placeholder"/>
        </w:category>
        <w:types>
          <w:type w:val="bbPlcHdr"/>
        </w:types>
        <w:behaviors>
          <w:behavior w:val="content"/>
        </w:behaviors>
        <w:guid w:val="{D64630D0-0FFB-FD40-9895-10F9F7FE968F}"/>
      </w:docPartPr>
      <w:docPartBody>
        <w:p w:rsidR="00881003" w:rsidRDefault="00D55115" w:rsidP="00D55115">
          <w:pPr>
            <w:pStyle w:val="086B8C043A59B14DA31510A024277BCA"/>
          </w:pPr>
          <w:r w:rsidRPr="00B14F4D">
            <w:t>Click or tap to enter a date.</w:t>
          </w:r>
        </w:p>
      </w:docPartBody>
    </w:docPart>
    <w:docPart>
      <w:docPartPr>
        <w:name w:val="4AC556F98A74734BBE325F403B18D94D"/>
        <w:category>
          <w:name w:val="Genel"/>
          <w:gallery w:val="placeholder"/>
        </w:category>
        <w:types>
          <w:type w:val="bbPlcHdr"/>
        </w:types>
        <w:behaviors>
          <w:behavior w:val="content"/>
        </w:behaviors>
        <w:guid w:val="{3413B87E-624D-2341-9630-1BC25CEEB5FB}"/>
      </w:docPartPr>
      <w:docPartBody>
        <w:p w:rsidR="00881003" w:rsidRDefault="00D55115" w:rsidP="00D55115">
          <w:pPr>
            <w:pStyle w:val="4AC556F98A74734BBE325F403B18D94D"/>
          </w:pPr>
          <w:r w:rsidRPr="00F020A6">
            <w:t>Click or tap here to enter text.</w:t>
          </w:r>
        </w:p>
      </w:docPartBody>
    </w:docPart>
    <w:docPart>
      <w:docPartPr>
        <w:name w:val="F43ECAA45435C344A5D7691E7686FCDF"/>
        <w:category>
          <w:name w:val="Genel"/>
          <w:gallery w:val="placeholder"/>
        </w:category>
        <w:types>
          <w:type w:val="bbPlcHdr"/>
        </w:types>
        <w:behaviors>
          <w:behavior w:val="content"/>
        </w:behaviors>
        <w:guid w:val="{CCF6AB3F-B8E6-7841-8ACB-A7285A7829B8}"/>
      </w:docPartPr>
      <w:docPartBody>
        <w:p w:rsidR="00881003" w:rsidRDefault="00D55115" w:rsidP="00D55115">
          <w:pPr>
            <w:pStyle w:val="F43ECAA45435C344A5D7691E7686FCDF"/>
          </w:pPr>
          <w:r w:rsidRPr="00DD2055">
            <w:rPr>
              <w:rStyle w:val="YerTutucuMetni"/>
            </w:rPr>
            <w:t>Click or tap here to enter text.</w:t>
          </w:r>
        </w:p>
      </w:docPartBody>
    </w:docPart>
    <w:docPart>
      <w:docPartPr>
        <w:name w:val="65E26DCD707AFE4AA68024559A9793D3"/>
        <w:category>
          <w:name w:val="Genel"/>
          <w:gallery w:val="placeholder"/>
        </w:category>
        <w:types>
          <w:type w:val="bbPlcHdr"/>
        </w:types>
        <w:behaviors>
          <w:behavior w:val="content"/>
        </w:behaviors>
        <w:guid w:val="{0E25AEA8-35E1-8743-A59D-536784B7C60E}"/>
      </w:docPartPr>
      <w:docPartBody>
        <w:p w:rsidR="00881003" w:rsidRDefault="00D55115" w:rsidP="00D55115">
          <w:pPr>
            <w:pStyle w:val="65E26DCD707AFE4AA68024559A9793D3"/>
          </w:pPr>
          <w:r w:rsidRPr="00DD2055">
            <w:rPr>
              <w:rStyle w:val="YerTutucuMetni"/>
            </w:rPr>
            <w:t>Click or tap here to enter text.</w:t>
          </w:r>
        </w:p>
      </w:docPartBody>
    </w:docPart>
    <w:docPart>
      <w:docPartPr>
        <w:name w:val="314E472054DB9441A4D7B639C54D285F"/>
        <w:category>
          <w:name w:val="Genel"/>
          <w:gallery w:val="placeholder"/>
        </w:category>
        <w:types>
          <w:type w:val="bbPlcHdr"/>
        </w:types>
        <w:behaviors>
          <w:behavior w:val="content"/>
        </w:behaviors>
        <w:guid w:val="{B4D3E974-73E6-A64E-84D6-2EE19B0E7DD4}"/>
      </w:docPartPr>
      <w:docPartBody>
        <w:p w:rsidR="00881003" w:rsidRDefault="00D55115" w:rsidP="00D55115">
          <w:pPr>
            <w:pStyle w:val="314E472054DB9441A4D7B639C54D285F"/>
          </w:pPr>
          <w:r w:rsidRPr="00B14F4D">
            <w:t>Click or tap to enter a date.</w:t>
          </w:r>
        </w:p>
      </w:docPartBody>
    </w:docPart>
    <w:docPart>
      <w:docPartPr>
        <w:name w:val="691F8996F0832248935FF74A2C4D0B55"/>
        <w:category>
          <w:name w:val="Genel"/>
          <w:gallery w:val="placeholder"/>
        </w:category>
        <w:types>
          <w:type w:val="bbPlcHdr"/>
        </w:types>
        <w:behaviors>
          <w:behavior w:val="content"/>
        </w:behaviors>
        <w:guid w:val="{584D15B1-3CBC-524E-A2D9-BA702B08CBBB}"/>
      </w:docPartPr>
      <w:docPartBody>
        <w:p w:rsidR="00881003" w:rsidRDefault="00D55115" w:rsidP="00D55115">
          <w:pPr>
            <w:pStyle w:val="691F8996F0832248935FF74A2C4D0B55"/>
          </w:pPr>
          <w:r w:rsidRPr="00F020A6">
            <w:t>Click or tap here to enter text.</w:t>
          </w:r>
        </w:p>
      </w:docPartBody>
    </w:docPart>
    <w:docPart>
      <w:docPartPr>
        <w:name w:val="E04D5BF206525C4EA641678F82BC73DE"/>
        <w:category>
          <w:name w:val="Genel"/>
          <w:gallery w:val="placeholder"/>
        </w:category>
        <w:types>
          <w:type w:val="bbPlcHdr"/>
        </w:types>
        <w:behaviors>
          <w:behavior w:val="content"/>
        </w:behaviors>
        <w:guid w:val="{097B1683-8673-914C-958E-5333E8668E61}"/>
      </w:docPartPr>
      <w:docPartBody>
        <w:p w:rsidR="00881003" w:rsidRDefault="00D55115" w:rsidP="00D55115">
          <w:pPr>
            <w:pStyle w:val="E04D5BF206525C4EA641678F82BC73DE"/>
          </w:pPr>
          <w:r w:rsidRPr="00DD2055">
            <w:rPr>
              <w:rStyle w:val="YerTutucuMetni"/>
            </w:rPr>
            <w:t>Click or tap here to enter text.</w:t>
          </w:r>
        </w:p>
      </w:docPartBody>
    </w:docPart>
    <w:docPart>
      <w:docPartPr>
        <w:name w:val="8357149A0090174E8FA44748ADFA9854"/>
        <w:category>
          <w:name w:val="Genel"/>
          <w:gallery w:val="placeholder"/>
        </w:category>
        <w:types>
          <w:type w:val="bbPlcHdr"/>
        </w:types>
        <w:behaviors>
          <w:behavior w:val="content"/>
        </w:behaviors>
        <w:guid w:val="{9DA20147-5B9F-3B4F-82CF-82018CC55D60}"/>
      </w:docPartPr>
      <w:docPartBody>
        <w:p w:rsidR="00881003" w:rsidRDefault="00D55115" w:rsidP="00D55115">
          <w:pPr>
            <w:pStyle w:val="8357149A0090174E8FA44748ADFA9854"/>
          </w:pPr>
          <w:r w:rsidRPr="00DD2055">
            <w:rPr>
              <w:rStyle w:val="YerTutucuMetni"/>
            </w:rPr>
            <w:t>Click or tap here to enter text.</w:t>
          </w:r>
        </w:p>
      </w:docPartBody>
    </w:docPart>
    <w:docPart>
      <w:docPartPr>
        <w:name w:val="7850AA9FDF23364F94CA858F6C55811B"/>
        <w:category>
          <w:name w:val="Genel"/>
          <w:gallery w:val="placeholder"/>
        </w:category>
        <w:types>
          <w:type w:val="bbPlcHdr"/>
        </w:types>
        <w:behaviors>
          <w:behavior w:val="content"/>
        </w:behaviors>
        <w:guid w:val="{D7E8E1D0-F63A-214F-BF6C-F90CBC669A89}"/>
      </w:docPartPr>
      <w:docPartBody>
        <w:p w:rsidR="00881003" w:rsidRDefault="00D55115" w:rsidP="00D55115">
          <w:pPr>
            <w:pStyle w:val="7850AA9FDF23364F94CA858F6C55811B"/>
          </w:pPr>
          <w:r w:rsidRPr="00B14F4D">
            <w:t>Click or tap to enter a date.</w:t>
          </w:r>
        </w:p>
      </w:docPartBody>
    </w:docPart>
    <w:docPart>
      <w:docPartPr>
        <w:name w:val="D5EBEA3DF93F0043840426C691DA2683"/>
        <w:category>
          <w:name w:val="Genel"/>
          <w:gallery w:val="placeholder"/>
        </w:category>
        <w:types>
          <w:type w:val="bbPlcHdr"/>
        </w:types>
        <w:behaviors>
          <w:behavior w:val="content"/>
        </w:behaviors>
        <w:guid w:val="{3AB406DB-06C7-5848-AF24-2BBBE5E2D975}"/>
      </w:docPartPr>
      <w:docPartBody>
        <w:p w:rsidR="00881003" w:rsidRDefault="00D55115" w:rsidP="00D55115">
          <w:pPr>
            <w:pStyle w:val="D5EBEA3DF93F0043840426C691DA2683"/>
          </w:pPr>
          <w:r w:rsidRPr="00F020A6">
            <w:t>Click or tap here to enter text.</w:t>
          </w:r>
        </w:p>
      </w:docPartBody>
    </w:docPart>
    <w:docPart>
      <w:docPartPr>
        <w:name w:val="A4964EC115176E43A824C217144ADC0B"/>
        <w:category>
          <w:name w:val="Genel"/>
          <w:gallery w:val="placeholder"/>
        </w:category>
        <w:types>
          <w:type w:val="bbPlcHdr"/>
        </w:types>
        <w:behaviors>
          <w:behavior w:val="content"/>
        </w:behaviors>
        <w:guid w:val="{4B7DA14F-6AD4-7341-A949-A1B7C95D8C3C}"/>
      </w:docPartPr>
      <w:docPartBody>
        <w:p w:rsidR="00881003" w:rsidRDefault="00D55115" w:rsidP="00D55115">
          <w:pPr>
            <w:pStyle w:val="A4964EC115176E43A824C217144ADC0B"/>
          </w:pPr>
          <w:r w:rsidRPr="00DD2055">
            <w:rPr>
              <w:rStyle w:val="YerTutucuMetni"/>
            </w:rPr>
            <w:t>Click or tap here to enter text.</w:t>
          </w:r>
        </w:p>
      </w:docPartBody>
    </w:docPart>
    <w:docPart>
      <w:docPartPr>
        <w:name w:val="6BC142C062173E4D9E088C1E7429EC05"/>
        <w:category>
          <w:name w:val="Genel"/>
          <w:gallery w:val="placeholder"/>
        </w:category>
        <w:types>
          <w:type w:val="bbPlcHdr"/>
        </w:types>
        <w:behaviors>
          <w:behavior w:val="content"/>
        </w:behaviors>
        <w:guid w:val="{E2CED1EA-35A0-7A41-8191-BD1D0FC9E05F}"/>
      </w:docPartPr>
      <w:docPartBody>
        <w:p w:rsidR="00881003" w:rsidRDefault="00D55115" w:rsidP="00D55115">
          <w:pPr>
            <w:pStyle w:val="6BC142C062173E4D9E088C1E7429EC05"/>
          </w:pPr>
          <w:r w:rsidRPr="00DD2055">
            <w:rPr>
              <w:rStyle w:val="YerTutucuMetni"/>
            </w:rPr>
            <w:t>Click or tap here to enter text.</w:t>
          </w:r>
        </w:p>
      </w:docPartBody>
    </w:docPart>
    <w:docPart>
      <w:docPartPr>
        <w:name w:val="60A80EB61E50B348B983BEE5F1B70C7F"/>
        <w:category>
          <w:name w:val="Genel"/>
          <w:gallery w:val="placeholder"/>
        </w:category>
        <w:types>
          <w:type w:val="bbPlcHdr"/>
        </w:types>
        <w:behaviors>
          <w:behavior w:val="content"/>
        </w:behaviors>
        <w:guid w:val="{61A3DA0D-1C6E-7242-AE36-4D2C8C3B399C}"/>
      </w:docPartPr>
      <w:docPartBody>
        <w:p w:rsidR="00881003" w:rsidRDefault="00D55115" w:rsidP="00D55115">
          <w:pPr>
            <w:pStyle w:val="60A80EB61E50B348B983BEE5F1B70C7F"/>
          </w:pPr>
          <w:r w:rsidRPr="00B14F4D">
            <w:t>Click or tap to enter a date.</w:t>
          </w:r>
        </w:p>
      </w:docPartBody>
    </w:docPart>
    <w:docPart>
      <w:docPartPr>
        <w:name w:val="4043A618F4C5804CA6F1D954AAE3FC1A"/>
        <w:category>
          <w:name w:val="Genel"/>
          <w:gallery w:val="placeholder"/>
        </w:category>
        <w:types>
          <w:type w:val="bbPlcHdr"/>
        </w:types>
        <w:behaviors>
          <w:behavior w:val="content"/>
        </w:behaviors>
        <w:guid w:val="{705951BE-8BD8-BA40-8DBF-8BD786F1BFF0}"/>
      </w:docPartPr>
      <w:docPartBody>
        <w:p w:rsidR="00881003" w:rsidRDefault="00D55115" w:rsidP="00D55115">
          <w:pPr>
            <w:pStyle w:val="4043A618F4C5804CA6F1D954AAE3FC1A"/>
          </w:pPr>
          <w:r w:rsidRPr="00F020A6">
            <w:t>Click or tap here to enter text.</w:t>
          </w:r>
        </w:p>
      </w:docPartBody>
    </w:docPart>
    <w:docPart>
      <w:docPartPr>
        <w:name w:val="06ABCEADED66BE47949B38122C4C3BB3"/>
        <w:category>
          <w:name w:val="Genel"/>
          <w:gallery w:val="placeholder"/>
        </w:category>
        <w:types>
          <w:type w:val="bbPlcHdr"/>
        </w:types>
        <w:behaviors>
          <w:behavior w:val="content"/>
        </w:behaviors>
        <w:guid w:val="{FE78DD69-3EC4-D749-8E3E-C56C71C13D59}"/>
      </w:docPartPr>
      <w:docPartBody>
        <w:p w:rsidR="00881003" w:rsidRDefault="00D55115" w:rsidP="00D55115">
          <w:pPr>
            <w:pStyle w:val="06ABCEADED66BE47949B38122C4C3BB3"/>
          </w:pPr>
          <w:r w:rsidRPr="00DD2055">
            <w:rPr>
              <w:rStyle w:val="YerTutucuMetni"/>
            </w:rPr>
            <w:t>Click or tap here to enter text.</w:t>
          </w:r>
        </w:p>
      </w:docPartBody>
    </w:docPart>
    <w:docPart>
      <w:docPartPr>
        <w:name w:val="761FD8DD5AEC874DADD6C04DCCCC67A5"/>
        <w:category>
          <w:name w:val="Genel"/>
          <w:gallery w:val="placeholder"/>
        </w:category>
        <w:types>
          <w:type w:val="bbPlcHdr"/>
        </w:types>
        <w:behaviors>
          <w:behavior w:val="content"/>
        </w:behaviors>
        <w:guid w:val="{A7237D85-F3F5-DD47-A4EC-90E45052722A}"/>
      </w:docPartPr>
      <w:docPartBody>
        <w:p w:rsidR="00881003" w:rsidRDefault="00D55115" w:rsidP="00D55115">
          <w:pPr>
            <w:pStyle w:val="761FD8DD5AEC874DADD6C04DCCCC67A5"/>
          </w:pPr>
          <w:r w:rsidRPr="00DD2055">
            <w:rPr>
              <w:rStyle w:val="YerTutucuMetni"/>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65AB"/>
    <w:rsid w:val="00304644"/>
    <w:rsid w:val="00351B24"/>
    <w:rsid w:val="003C3CF5"/>
    <w:rsid w:val="003D6A0A"/>
    <w:rsid w:val="00452BDF"/>
    <w:rsid w:val="005F78D4"/>
    <w:rsid w:val="00617E1A"/>
    <w:rsid w:val="006713E6"/>
    <w:rsid w:val="007537EB"/>
    <w:rsid w:val="00881003"/>
    <w:rsid w:val="009C63DD"/>
    <w:rsid w:val="00A35AB2"/>
    <w:rsid w:val="00A40C71"/>
    <w:rsid w:val="00CD08E9"/>
    <w:rsid w:val="00D55115"/>
    <w:rsid w:val="00F265AB"/>
    <w:rsid w:val="00F823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YerTutucuMetni">
    <w:name w:val="Placeholder Text"/>
    <w:basedOn w:val="VarsaylanParagrafYazTipi"/>
    <w:uiPriority w:val="99"/>
    <w:semiHidden/>
    <w:rsid w:val="00D55115"/>
    <w:rPr>
      <w:color w:val="808080"/>
    </w:rPr>
  </w:style>
  <w:style w:type="paragraph" w:customStyle="1" w:styleId="E53681363D3A43128571A233BB9BF9813">
    <w:name w:val="E53681363D3A43128571A233BB9BF9813"/>
    <w:rsid w:val="009C63DD"/>
    <w:pPr>
      <w:spacing w:after="0" w:line="240" w:lineRule="auto"/>
    </w:pPr>
    <w:rPr>
      <w:rFonts w:eastAsiaTheme="minorHAnsi" w:cs="Times New Roman"/>
      <w:sz w:val="20"/>
      <w:szCs w:val="20"/>
    </w:rPr>
  </w:style>
  <w:style w:type="paragraph" w:customStyle="1" w:styleId="2903FDF8C84147FA98B9656027C2F2863">
    <w:name w:val="2903FDF8C84147FA98B9656027C2F2863"/>
    <w:rsid w:val="009C63DD"/>
    <w:pPr>
      <w:spacing w:after="0" w:line="240" w:lineRule="auto"/>
    </w:pPr>
    <w:rPr>
      <w:rFonts w:eastAsiaTheme="minorHAnsi" w:cs="Times New Roman"/>
      <w:sz w:val="20"/>
      <w:szCs w:val="20"/>
    </w:rPr>
  </w:style>
  <w:style w:type="paragraph" w:customStyle="1" w:styleId="6CE87B3329C64D5E82DB80035E602D82">
    <w:name w:val="6CE87B3329C64D5E82DB80035E602D82"/>
    <w:rsid w:val="00351B24"/>
    <w:pPr>
      <w:spacing w:after="0" w:line="240" w:lineRule="auto"/>
    </w:pPr>
    <w:rPr>
      <w:rFonts w:eastAsiaTheme="minorHAnsi" w:cs="Times New Roman"/>
      <w:sz w:val="20"/>
      <w:szCs w:val="20"/>
    </w:rPr>
  </w:style>
  <w:style w:type="paragraph" w:customStyle="1" w:styleId="FCC4518BAACF453E9803C176CD47BE06">
    <w:name w:val="FCC4518BAACF453E9803C176CD47BE06"/>
    <w:rsid w:val="00351B24"/>
    <w:pPr>
      <w:spacing w:after="0" w:line="240" w:lineRule="auto"/>
    </w:pPr>
    <w:rPr>
      <w:rFonts w:eastAsiaTheme="minorHAnsi" w:cs="Times New Roman"/>
      <w:sz w:val="20"/>
      <w:szCs w:val="20"/>
    </w:rPr>
  </w:style>
  <w:style w:type="paragraph" w:customStyle="1" w:styleId="E9C18A777AC63F47B1F032FCAF53A459">
    <w:name w:val="E9C18A777AC63F47B1F032FCAF53A459"/>
    <w:rsid w:val="00D55115"/>
    <w:pPr>
      <w:spacing w:after="0" w:line="240" w:lineRule="auto"/>
    </w:pPr>
    <w:rPr>
      <w:kern w:val="2"/>
      <w:sz w:val="24"/>
      <w:szCs w:val="24"/>
      <w:lang w:val="tr-TR" w:eastAsia="tr-TR"/>
      <w14:ligatures w14:val="standardContextual"/>
    </w:rPr>
  </w:style>
  <w:style w:type="paragraph" w:customStyle="1" w:styleId="40750E63E36E6340A887D102CFC7A715">
    <w:name w:val="40750E63E36E6340A887D102CFC7A715"/>
    <w:rsid w:val="00D55115"/>
    <w:pPr>
      <w:spacing w:after="0" w:line="240" w:lineRule="auto"/>
    </w:pPr>
    <w:rPr>
      <w:kern w:val="2"/>
      <w:sz w:val="24"/>
      <w:szCs w:val="24"/>
      <w:lang w:val="tr-TR" w:eastAsia="tr-TR"/>
      <w14:ligatures w14:val="standardContextual"/>
    </w:rPr>
  </w:style>
  <w:style w:type="paragraph" w:customStyle="1" w:styleId="1BD8BCE62690924798063CF7F7C74F0F">
    <w:name w:val="1BD8BCE62690924798063CF7F7C74F0F"/>
    <w:rsid w:val="00D55115"/>
    <w:pPr>
      <w:spacing w:after="0" w:line="240" w:lineRule="auto"/>
    </w:pPr>
    <w:rPr>
      <w:kern w:val="2"/>
      <w:sz w:val="24"/>
      <w:szCs w:val="24"/>
      <w:lang w:val="tr-TR" w:eastAsia="tr-TR"/>
      <w14:ligatures w14:val="standardContextual"/>
    </w:rPr>
  </w:style>
  <w:style w:type="paragraph" w:customStyle="1" w:styleId="52D4C5392E0C064AB2B90163D79E6056">
    <w:name w:val="52D4C5392E0C064AB2B90163D79E6056"/>
    <w:rsid w:val="00D55115"/>
    <w:pPr>
      <w:spacing w:after="0" w:line="240" w:lineRule="auto"/>
    </w:pPr>
    <w:rPr>
      <w:kern w:val="2"/>
      <w:sz w:val="24"/>
      <w:szCs w:val="24"/>
      <w:lang w:val="tr-TR" w:eastAsia="tr-TR"/>
      <w14:ligatures w14:val="standardContextual"/>
    </w:rPr>
  </w:style>
  <w:style w:type="paragraph" w:customStyle="1" w:styleId="086B8C043A59B14DA31510A024277BCA">
    <w:name w:val="086B8C043A59B14DA31510A024277BCA"/>
    <w:rsid w:val="00D55115"/>
    <w:pPr>
      <w:spacing w:after="0" w:line="240" w:lineRule="auto"/>
    </w:pPr>
    <w:rPr>
      <w:kern w:val="2"/>
      <w:sz w:val="24"/>
      <w:szCs w:val="24"/>
      <w:lang w:val="tr-TR" w:eastAsia="tr-TR"/>
      <w14:ligatures w14:val="standardContextual"/>
    </w:rPr>
  </w:style>
  <w:style w:type="paragraph" w:customStyle="1" w:styleId="4AC556F98A74734BBE325F403B18D94D">
    <w:name w:val="4AC556F98A74734BBE325F403B18D94D"/>
    <w:rsid w:val="00D55115"/>
    <w:pPr>
      <w:spacing w:after="0" w:line="240" w:lineRule="auto"/>
    </w:pPr>
    <w:rPr>
      <w:kern w:val="2"/>
      <w:sz w:val="24"/>
      <w:szCs w:val="24"/>
      <w:lang w:val="tr-TR" w:eastAsia="tr-TR"/>
      <w14:ligatures w14:val="standardContextual"/>
    </w:rPr>
  </w:style>
  <w:style w:type="paragraph" w:customStyle="1" w:styleId="F43ECAA45435C344A5D7691E7686FCDF">
    <w:name w:val="F43ECAA45435C344A5D7691E7686FCDF"/>
    <w:rsid w:val="00D55115"/>
    <w:pPr>
      <w:spacing w:after="0" w:line="240" w:lineRule="auto"/>
    </w:pPr>
    <w:rPr>
      <w:kern w:val="2"/>
      <w:sz w:val="24"/>
      <w:szCs w:val="24"/>
      <w:lang w:val="tr-TR" w:eastAsia="tr-TR"/>
      <w14:ligatures w14:val="standardContextual"/>
    </w:rPr>
  </w:style>
  <w:style w:type="paragraph" w:customStyle="1" w:styleId="65E26DCD707AFE4AA68024559A9793D3">
    <w:name w:val="65E26DCD707AFE4AA68024559A9793D3"/>
    <w:rsid w:val="00D55115"/>
    <w:pPr>
      <w:spacing w:after="0" w:line="240" w:lineRule="auto"/>
    </w:pPr>
    <w:rPr>
      <w:kern w:val="2"/>
      <w:sz w:val="24"/>
      <w:szCs w:val="24"/>
      <w:lang w:val="tr-TR" w:eastAsia="tr-TR"/>
      <w14:ligatures w14:val="standardContextual"/>
    </w:rPr>
  </w:style>
  <w:style w:type="paragraph" w:customStyle="1" w:styleId="314E472054DB9441A4D7B639C54D285F">
    <w:name w:val="314E472054DB9441A4D7B639C54D285F"/>
    <w:rsid w:val="00D55115"/>
    <w:pPr>
      <w:spacing w:after="0" w:line="240" w:lineRule="auto"/>
    </w:pPr>
    <w:rPr>
      <w:kern w:val="2"/>
      <w:sz w:val="24"/>
      <w:szCs w:val="24"/>
      <w:lang w:val="tr-TR" w:eastAsia="tr-TR"/>
      <w14:ligatures w14:val="standardContextual"/>
    </w:rPr>
  </w:style>
  <w:style w:type="paragraph" w:customStyle="1" w:styleId="691F8996F0832248935FF74A2C4D0B55">
    <w:name w:val="691F8996F0832248935FF74A2C4D0B55"/>
    <w:rsid w:val="00D55115"/>
    <w:pPr>
      <w:spacing w:after="0" w:line="240" w:lineRule="auto"/>
    </w:pPr>
    <w:rPr>
      <w:kern w:val="2"/>
      <w:sz w:val="24"/>
      <w:szCs w:val="24"/>
      <w:lang w:val="tr-TR" w:eastAsia="tr-TR"/>
      <w14:ligatures w14:val="standardContextual"/>
    </w:rPr>
  </w:style>
  <w:style w:type="paragraph" w:customStyle="1" w:styleId="E04D5BF206525C4EA641678F82BC73DE">
    <w:name w:val="E04D5BF206525C4EA641678F82BC73DE"/>
    <w:rsid w:val="00D55115"/>
    <w:pPr>
      <w:spacing w:after="0" w:line="240" w:lineRule="auto"/>
    </w:pPr>
    <w:rPr>
      <w:kern w:val="2"/>
      <w:sz w:val="24"/>
      <w:szCs w:val="24"/>
      <w:lang w:val="tr-TR" w:eastAsia="tr-TR"/>
      <w14:ligatures w14:val="standardContextual"/>
    </w:rPr>
  </w:style>
  <w:style w:type="paragraph" w:customStyle="1" w:styleId="8357149A0090174E8FA44748ADFA9854">
    <w:name w:val="8357149A0090174E8FA44748ADFA9854"/>
    <w:rsid w:val="00D55115"/>
    <w:pPr>
      <w:spacing w:after="0" w:line="240" w:lineRule="auto"/>
    </w:pPr>
    <w:rPr>
      <w:kern w:val="2"/>
      <w:sz w:val="24"/>
      <w:szCs w:val="24"/>
      <w:lang w:val="tr-TR" w:eastAsia="tr-TR"/>
      <w14:ligatures w14:val="standardContextual"/>
    </w:rPr>
  </w:style>
  <w:style w:type="paragraph" w:customStyle="1" w:styleId="7850AA9FDF23364F94CA858F6C55811B">
    <w:name w:val="7850AA9FDF23364F94CA858F6C55811B"/>
    <w:rsid w:val="00D55115"/>
    <w:pPr>
      <w:spacing w:after="0" w:line="240" w:lineRule="auto"/>
    </w:pPr>
    <w:rPr>
      <w:kern w:val="2"/>
      <w:sz w:val="24"/>
      <w:szCs w:val="24"/>
      <w:lang w:val="tr-TR" w:eastAsia="tr-TR"/>
      <w14:ligatures w14:val="standardContextual"/>
    </w:rPr>
  </w:style>
  <w:style w:type="paragraph" w:customStyle="1" w:styleId="D5EBEA3DF93F0043840426C691DA2683">
    <w:name w:val="D5EBEA3DF93F0043840426C691DA2683"/>
    <w:rsid w:val="00D55115"/>
    <w:pPr>
      <w:spacing w:after="0" w:line="240" w:lineRule="auto"/>
    </w:pPr>
    <w:rPr>
      <w:kern w:val="2"/>
      <w:sz w:val="24"/>
      <w:szCs w:val="24"/>
      <w:lang w:val="tr-TR" w:eastAsia="tr-TR"/>
      <w14:ligatures w14:val="standardContextual"/>
    </w:rPr>
  </w:style>
  <w:style w:type="paragraph" w:customStyle="1" w:styleId="A4964EC115176E43A824C217144ADC0B">
    <w:name w:val="A4964EC115176E43A824C217144ADC0B"/>
    <w:rsid w:val="00D55115"/>
    <w:pPr>
      <w:spacing w:after="0" w:line="240" w:lineRule="auto"/>
    </w:pPr>
    <w:rPr>
      <w:kern w:val="2"/>
      <w:sz w:val="24"/>
      <w:szCs w:val="24"/>
      <w:lang w:val="tr-TR" w:eastAsia="tr-TR"/>
      <w14:ligatures w14:val="standardContextual"/>
    </w:rPr>
  </w:style>
  <w:style w:type="paragraph" w:customStyle="1" w:styleId="6BC142C062173E4D9E088C1E7429EC05">
    <w:name w:val="6BC142C062173E4D9E088C1E7429EC05"/>
    <w:rsid w:val="00D55115"/>
    <w:pPr>
      <w:spacing w:after="0" w:line="240" w:lineRule="auto"/>
    </w:pPr>
    <w:rPr>
      <w:kern w:val="2"/>
      <w:sz w:val="24"/>
      <w:szCs w:val="24"/>
      <w:lang w:val="tr-TR" w:eastAsia="tr-TR"/>
      <w14:ligatures w14:val="standardContextual"/>
    </w:rPr>
  </w:style>
  <w:style w:type="paragraph" w:customStyle="1" w:styleId="60A80EB61E50B348B983BEE5F1B70C7F">
    <w:name w:val="60A80EB61E50B348B983BEE5F1B70C7F"/>
    <w:rsid w:val="00D55115"/>
    <w:pPr>
      <w:spacing w:after="0" w:line="240" w:lineRule="auto"/>
    </w:pPr>
    <w:rPr>
      <w:kern w:val="2"/>
      <w:sz w:val="24"/>
      <w:szCs w:val="24"/>
      <w:lang w:val="tr-TR" w:eastAsia="tr-TR"/>
      <w14:ligatures w14:val="standardContextual"/>
    </w:rPr>
  </w:style>
  <w:style w:type="paragraph" w:customStyle="1" w:styleId="4043A618F4C5804CA6F1D954AAE3FC1A">
    <w:name w:val="4043A618F4C5804CA6F1D954AAE3FC1A"/>
    <w:rsid w:val="00D55115"/>
    <w:pPr>
      <w:spacing w:after="0" w:line="240" w:lineRule="auto"/>
    </w:pPr>
    <w:rPr>
      <w:kern w:val="2"/>
      <w:sz w:val="24"/>
      <w:szCs w:val="24"/>
      <w:lang w:val="tr-TR" w:eastAsia="tr-TR"/>
      <w14:ligatures w14:val="standardContextual"/>
    </w:rPr>
  </w:style>
  <w:style w:type="paragraph" w:customStyle="1" w:styleId="06ABCEADED66BE47949B38122C4C3BB3">
    <w:name w:val="06ABCEADED66BE47949B38122C4C3BB3"/>
    <w:rsid w:val="00D55115"/>
    <w:pPr>
      <w:spacing w:after="0" w:line="240" w:lineRule="auto"/>
    </w:pPr>
    <w:rPr>
      <w:kern w:val="2"/>
      <w:sz w:val="24"/>
      <w:szCs w:val="24"/>
      <w:lang w:val="tr-TR" w:eastAsia="tr-TR"/>
      <w14:ligatures w14:val="standardContextual"/>
    </w:rPr>
  </w:style>
  <w:style w:type="paragraph" w:customStyle="1" w:styleId="761FD8DD5AEC874DADD6C04DCCCC67A5">
    <w:name w:val="761FD8DD5AEC874DADD6C04DCCCC67A5"/>
    <w:rsid w:val="00D55115"/>
    <w:pPr>
      <w:spacing w:after="0" w:line="240" w:lineRule="auto"/>
    </w:pPr>
    <w:rPr>
      <w:kern w:val="2"/>
      <w:sz w:val="24"/>
      <w:szCs w:val="24"/>
      <w:lang w:val="tr-TR" w:eastAsia="tr-TR"/>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3F62BD-4BEE-4F16-ACC2-2F8B11FD7F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.~WRD0000</Template>
  <TotalTime>3</TotalTime>
  <Pages>15</Pages>
  <Words>2541</Words>
  <Characters>14486</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Guthy</dc:creator>
  <cp:keywords/>
  <dc:description/>
  <cp:lastModifiedBy>Mehmet Tunç</cp:lastModifiedBy>
  <cp:revision>4</cp:revision>
  <dcterms:created xsi:type="dcterms:W3CDTF">2023-06-16T13:03:00Z</dcterms:created>
  <dcterms:modified xsi:type="dcterms:W3CDTF">2024-05-28T13:26:00Z</dcterms:modified>
</cp:coreProperties>
</file>