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203"/>
        <w:gridCol w:w="1701"/>
      </w:tblGrid>
      <w:tr w:rsidR="006C6A0D" w:rsidRPr="00D24B26" w14:paraId="3D02AF9D" w14:textId="77777777" w:rsidTr="003C15AE">
        <w:trPr>
          <w:trHeight w:val="400"/>
        </w:trPr>
        <w:tc>
          <w:tcPr>
            <w:tcW w:w="8904" w:type="dxa"/>
            <w:gridSpan w:val="2"/>
            <w:tcBorders>
              <w:bottom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C2FCD" w14:textId="21A119AC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9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maging characteristics</w:t>
            </w:r>
          </w:p>
        </w:tc>
      </w:tr>
      <w:tr w:rsidR="006C6A0D" w:rsidRPr="00D24B26" w14:paraId="55F13EFD" w14:textId="77777777" w:rsidTr="003C15AE">
        <w:trPr>
          <w:trHeight w:val="460"/>
        </w:trPr>
        <w:tc>
          <w:tcPr>
            <w:tcW w:w="7203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7FDFE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Parameter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77B896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6C6A0D" w:rsidRPr="00D24B26" w14:paraId="593B02BC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40635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Occlusion sites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F1C3C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A0D" w:rsidRPr="00D24B26" w14:paraId="2AF0E35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4D770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ICA,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9C82B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42 (30.9%)</w:t>
            </w:r>
          </w:p>
        </w:tc>
      </w:tr>
      <w:tr w:rsidR="006C6A0D" w:rsidRPr="00D24B26" w14:paraId="5840D175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EC357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MCA 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segment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A8E408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85 (62.5%)</w:t>
            </w:r>
          </w:p>
        </w:tc>
      </w:tr>
      <w:tr w:rsidR="006C6A0D" w:rsidRPr="00D24B26" w14:paraId="4FA3EDF7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B06B71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MCA 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M2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segment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16A426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42 (30.9%)</w:t>
            </w:r>
          </w:p>
        </w:tc>
      </w:tr>
      <w:tr w:rsidR="006C6A0D" w:rsidRPr="00D24B26" w14:paraId="63760B6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D045B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ACA,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CF8EA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11 (8.1%)</w:t>
            </w:r>
          </w:p>
        </w:tc>
      </w:tr>
      <w:tr w:rsidR="006C6A0D" w:rsidRPr="00D24B26" w14:paraId="768B88F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FC1C3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Bilateral involvement (new and old lesions),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D925CB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41 (30.1%)</w:t>
            </w:r>
          </w:p>
        </w:tc>
      </w:tr>
      <w:tr w:rsidR="006C6A0D" w:rsidRPr="00D24B26" w14:paraId="7AA710E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11D8EC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New lesion location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BBBF4E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A0D" w:rsidRPr="00D24B26" w14:paraId="62065624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40CB54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Right,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C54C21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65 (47.8%)</w:t>
            </w:r>
          </w:p>
        </w:tc>
      </w:tr>
      <w:tr w:rsidR="006C6A0D" w:rsidRPr="00D24B26" w14:paraId="3ACCF2E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23A036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Left,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C5F821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68 (50.0%)</w:t>
            </w:r>
          </w:p>
        </w:tc>
      </w:tr>
      <w:tr w:rsidR="006C6A0D" w:rsidRPr="00D24B26" w14:paraId="5CD2477F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8ED3B1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Bilateral,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C1659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3 (2.2%)</w:t>
            </w:r>
          </w:p>
        </w:tc>
      </w:tr>
      <w:tr w:rsidR="006C6A0D" w:rsidRPr="00D24B26" w14:paraId="41A6D0E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0DB406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ASPECTS (IQR)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BFF856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8 (7-9)</w:t>
            </w:r>
          </w:p>
        </w:tc>
      </w:tr>
      <w:tr w:rsidR="006C6A0D" w:rsidRPr="00D24B26" w14:paraId="588541A7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85F8B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ASPECTS 8-10, n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66317C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99 (72.8%)</w:t>
            </w:r>
          </w:p>
        </w:tc>
      </w:tr>
      <w:tr w:rsidR="006C6A0D" w:rsidRPr="00F96547" w14:paraId="259DDEA6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349B2F" w14:textId="3A571A3D" w:rsidR="006C6A0D" w:rsidRPr="00D24B26" w:rsidRDefault="006C6A0D" w:rsidP="004221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Isch</w:t>
            </w:r>
            <w:r w:rsidR="00AE4C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emic change in each ASPECTS region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202AF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6A0D" w:rsidRPr="00D24B26" w14:paraId="05F18734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734F83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Insular 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cortex [In]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E19D3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(41.2%)</w:t>
            </w:r>
          </w:p>
        </w:tc>
      </w:tr>
      <w:tr w:rsidR="006C6A0D" w:rsidRPr="00D24B26" w14:paraId="1C3F1E08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DC7750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Frontal operculum [M1] (%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9EBFD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 (26.4%)</w:t>
            </w:r>
          </w:p>
        </w:tc>
      </w:tr>
      <w:tr w:rsidR="006C6A0D" w:rsidRPr="00D24B26" w14:paraId="0B072C94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FD992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temporal lobe [M2] (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FA8684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(16.9%)</w:t>
            </w:r>
          </w:p>
        </w:tc>
      </w:tr>
      <w:tr w:rsidR="006C6A0D" w:rsidRPr="00D24B26" w14:paraId="7DDE2343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45ED34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temporal lobe [M3]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9A9A5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(8.8%)</w:t>
            </w:r>
          </w:p>
        </w:tc>
      </w:tr>
      <w:tr w:rsidR="006C6A0D" w:rsidRPr="00D24B26" w14:paraId="4D4CAE20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FBB926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Anterior MCA territory immediately superior to M1 [M4]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AD1BA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(14.7%)</w:t>
            </w:r>
          </w:p>
        </w:tc>
      </w:tr>
      <w:tr w:rsidR="006C6A0D" w:rsidRPr="00D24B26" w14:paraId="22EDC88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C0EE80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Lateral MCA territory immediately superior to M2 [M5]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A550E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 (14.7%)</w:t>
            </w:r>
          </w:p>
        </w:tc>
      </w:tr>
      <w:tr w:rsidR="006C6A0D" w:rsidRPr="00D24B26" w14:paraId="256AE869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3106E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Posterior MCA territory immediately superior to M3 [M6]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0A0B94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(8.8%))</w:t>
            </w:r>
          </w:p>
        </w:tc>
      </w:tr>
      <w:tr w:rsidR="006C6A0D" w:rsidRPr="00D24B26" w14:paraId="330C32EA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62CE1A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Caudate nucleus [CN]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979A3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(8.8%)</w:t>
            </w:r>
          </w:p>
        </w:tc>
      </w:tr>
      <w:tr w:rsidR="006C6A0D" w:rsidRPr="00D24B26" w14:paraId="79811F35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0A0688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nternal capsule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[IC]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A99334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(9.6%)</w:t>
            </w:r>
          </w:p>
        </w:tc>
      </w:tr>
      <w:tr w:rsidR="006C6A0D" w:rsidRPr="00D24B26" w14:paraId="3DC84CBC" w14:textId="77777777" w:rsidTr="003C15AE">
        <w:trPr>
          <w:trHeight w:val="480"/>
        </w:trPr>
        <w:tc>
          <w:tcPr>
            <w:tcW w:w="7203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97350E" w14:textId="77777777" w:rsidR="006C6A0D" w:rsidRPr="00D24B26" w:rsidRDefault="006C6A0D" w:rsidP="0042218D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>entiform nucleus</w:t>
            </w: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[LC]</w:t>
            </w:r>
            <w:r w:rsidRPr="00D24B26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70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B3D37" w14:textId="77777777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(37.5%)</w:t>
            </w:r>
          </w:p>
        </w:tc>
      </w:tr>
      <w:tr w:rsidR="006C6A0D" w:rsidRPr="00AE4CC8" w14:paraId="24544060" w14:textId="77777777" w:rsidTr="003C15AE">
        <w:trPr>
          <w:trHeight w:val="57"/>
        </w:trPr>
        <w:tc>
          <w:tcPr>
            <w:tcW w:w="8904" w:type="dxa"/>
            <w:gridSpan w:val="2"/>
            <w:tcBorders>
              <w:top w:val="single" w:sz="12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349566" w14:textId="611D935A" w:rsidR="006C6A0D" w:rsidRPr="00D24B26" w:rsidRDefault="006C6A0D" w:rsidP="004221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4B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Abbreviation: ICA, internal carotid artery; MCA: middle cerebral artery; ACA, anterior cerebral artery; ASPECTS, Alberta Stroke Program Early Computed Tomography Score</w:t>
            </w:r>
          </w:p>
        </w:tc>
      </w:tr>
    </w:tbl>
    <w:p w14:paraId="4765E5AF" w14:textId="77777777" w:rsidR="00810377" w:rsidRPr="006C6A0D" w:rsidRDefault="00810377">
      <w:pPr>
        <w:rPr>
          <w:lang w:val="en-US"/>
        </w:rPr>
      </w:pPr>
    </w:p>
    <w:sectPr w:rsidR="00810377" w:rsidRPr="006C6A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0D"/>
    <w:rsid w:val="0004563A"/>
    <w:rsid w:val="000B00EF"/>
    <w:rsid w:val="000C0ACE"/>
    <w:rsid w:val="00117BF2"/>
    <w:rsid w:val="00142F7B"/>
    <w:rsid w:val="00155465"/>
    <w:rsid w:val="00187E0F"/>
    <w:rsid w:val="001F008B"/>
    <w:rsid w:val="00323DF8"/>
    <w:rsid w:val="00327BE7"/>
    <w:rsid w:val="00397479"/>
    <w:rsid w:val="003D41DC"/>
    <w:rsid w:val="00410436"/>
    <w:rsid w:val="0042218D"/>
    <w:rsid w:val="0044759B"/>
    <w:rsid w:val="00455F5D"/>
    <w:rsid w:val="00484303"/>
    <w:rsid w:val="004E33C8"/>
    <w:rsid w:val="00576E91"/>
    <w:rsid w:val="005D6755"/>
    <w:rsid w:val="00607D3E"/>
    <w:rsid w:val="00625194"/>
    <w:rsid w:val="006739D3"/>
    <w:rsid w:val="006C6A0D"/>
    <w:rsid w:val="006F0B57"/>
    <w:rsid w:val="00703040"/>
    <w:rsid w:val="007056AF"/>
    <w:rsid w:val="007140CE"/>
    <w:rsid w:val="0075680E"/>
    <w:rsid w:val="00756CEB"/>
    <w:rsid w:val="007801F7"/>
    <w:rsid w:val="00796BCE"/>
    <w:rsid w:val="007B5612"/>
    <w:rsid w:val="007D3309"/>
    <w:rsid w:val="007F312C"/>
    <w:rsid w:val="007F6983"/>
    <w:rsid w:val="00810377"/>
    <w:rsid w:val="008124CB"/>
    <w:rsid w:val="00864E8F"/>
    <w:rsid w:val="008861DC"/>
    <w:rsid w:val="008B73D2"/>
    <w:rsid w:val="008D2574"/>
    <w:rsid w:val="008E704B"/>
    <w:rsid w:val="008F0460"/>
    <w:rsid w:val="00927958"/>
    <w:rsid w:val="00A32417"/>
    <w:rsid w:val="00A63B20"/>
    <w:rsid w:val="00A664A8"/>
    <w:rsid w:val="00A8146D"/>
    <w:rsid w:val="00AE4CC8"/>
    <w:rsid w:val="00B225F6"/>
    <w:rsid w:val="00B45243"/>
    <w:rsid w:val="00B5010B"/>
    <w:rsid w:val="00B51DCF"/>
    <w:rsid w:val="00B578FF"/>
    <w:rsid w:val="00B7417C"/>
    <w:rsid w:val="00C22F84"/>
    <w:rsid w:val="00C24C11"/>
    <w:rsid w:val="00C70FC4"/>
    <w:rsid w:val="00C91E42"/>
    <w:rsid w:val="00CC3787"/>
    <w:rsid w:val="00CD218C"/>
    <w:rsid w:val="00CF2FA6"/>
    <w:rsid w:val="00D50E1D"/>
    <w:rsid w:val="00D72DAE"/>
    <w:rsid w:val="00DA7BCB"/>
    <w:rsid w:val="00DC2F46"/>
    <w:rsid w:val="00DC789B"/>
    <w:rsid w:val="00DD2041"/>
    <w:rsid w:val="00DD5C9D"/>
    <w:rsid w:val="00E54378"/>
    <w:rsid w:val="00EE0C71"/>
    <w:rsid w:val="00F1171D"/>
    <w:rsid w:val="00F302CB"/>
    <w:rsid w:val="00F91F02"/>
    <w:rsid w:val="00F96547"/>
    <w:rsid w:val="00FA0908"/>
    <w:rsid w:val="00FB2848"/>
    <w:rsid w:val="00FC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3B334D"/>
  <w15:chartTrackingRefBased/>
  <w15:docId w15:val="{A82D650A-8F75-AA42-8A9A-41609147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0D"/>
    <w:pPr>
      <w:spacing w:after="0"/>
      <w:jc w:val="left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5243"/>
    <w:pPr>
      <w:spacing w:before="300" w:after="40"/>
      <w:outlineLvl w:val="0"/>
    </w:pPr>
    <w:rPr>
      <w:rFonts w:asciiTheme="minorHAnsi" w:hAnsiTheme="minorHAnsi" w:cstheme="minorBidi"/>
      <w:smallCaps/>
      <w:spacing w:val="5"/>
      <w:kern w:val="2"/>
      <w:sz w:val="32"/>
      <w:szCs w:val="32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43"/>
    <w:pPr>
      <w:spacing w:before="240" w:after="80"/>
      <w:outlineLvl w:val="1"/>
    </w:pPr>
    <w:rPr>
      <w:rFonts w:asciiTheme="minorHAnsi" w:hAnsiTheme="minorHAnsi" w:cstheme="minorBidi"/>
      <w:smallCaps/>
      <w:spacing w:val="5"/>
      <w:kern w:val="2"/>
      <w:sz w:val="28"/>
      <w:szCs w:val="28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43"/>
    <w:pPr>
      <w:outlineLvl w:val="2"/>
    </w:pPr>
    <w:rPr>
      <w:rFonts w:asciiTheme="minorHAnsi" w:hAnsiTheme="minorHAnsi" w:cstheme="minorBidi"/>
      <w:smallCaps/>
      <w:spacing w:val="5"/>
      <w:kern w:val="2"/>
      <w:sz w:val="24"/>
      <w:szCs w:val="24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43"/>
    <w:pPr>
      <w:spacing w:before="240"/>
      <w:outlineLvl w:val="3"/>
    </w:pPr>
    <w:rPr>
      <w:rFonts w:asciiTheme="minorHAnsi" w:hAnsiTheme="minorHAnsi" w:cstheme="minorBidi"/>
      <w:smallCaps/>
      <w:spacing w:val="10"/>
      <w:kern w:val="2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43"/>
    <w:pPr>
      <w:spacing w:before="200"/>
      <w:outlineLvl w:val="4"/>
    </w:pPr>
    <w:rPr>
      <w:rFonts w:asciiTheme="minorHAnsi" w:hAnsiTheme="minorHAnsi" w:cstheme="minorBidi"/>
      <w:smallCaps/>
      <w:color w:val="943634" w:themeColor="accent2" w:themeShade="BF"/>
      <w:spacing w:val="10"/>
      <w:kern w:val="2"/>
      <w:szCs w:val="26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43"/>
    <w:pPr>
      <w:outlineLvl w:val="5"/>
    </w:pPr>
    <w:rPr>
      <w:rFonts w:asciiTheme="minorHAnsi" w:hAnsiTheme="minorHAnsi" w:cstheme="minorBidi"/>
      <w:smallCaps/>
      <w:color w:val="C0504D" w:themeColor="accent2"/>
      <w:spacing w:val="5"/>
      <w:kern w:val="2"/>
      <w:szCs w:val="20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43"/>
    <w:pPr>
      <w:outlineLvl w:val="6"/>
    </w:pPr>
    <w:rPr>
      <w:rFonts w:asciiTheme="minorHAnsi" w:hAnsiTheme="minorHAnsi" w:cstheme="minorBidi"/>
      <w:b/>
      <w:smallCaps/>
      <w:color w:val="C0504D" w:themeColor="accent2"/>
      <w:spacing w:val="10"/>
      <w:kern w:val="2"/>
      <w:sz w:val="20"/>
      <w:szCs w:val="20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43"/>
    <w:pPr>
      <w:outlineLvl w:val="7"/>
    </w:pPr>
    <w:rPr>
      <w:rFonts w:asciiTheme="minorHAnsi" w:hAnsiTheme="minorHAnsi" w:cstheme="minorBidi"/>
      <w:b/>
      <w:i/>
      <w:smallCaps/>
      <w:color w:val="943634" w:themeColor="accent2" w:themeShade="BF"/>
      <w:kern w:val="2"/>
      <w:sz w:val="20"/>
      <w:szCs w:val="20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43"/>
    <w:pPr>
      <w:outlineLvl w:val="8"/>
    </w:pPr>
    <w:rPr>
      <w:rFonts w:asciiTheme="minorHAnsi" w:hAnsiTheme="minorHAnsi" w:cstheme="minorBidi"/>
      <w:b/>
      <w:i/>
      <w:smallCaps/>
      <w:color w:val="622423" w:themeColor="accent2" w:themeShade="7F"/>
      <w:kern w:val="2"/>
      <w:sz w:val="20"/>
      <w:szCs w:val="20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45243"/>
    <w:rPr>
      <w:smallCaps/>
      <w:spacing w:val="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B45243"/>
    <w:rPr>
      <w:smallCaps/>
      <w:spacing w:val="5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45243"/>
    <w:rPr>
      <w:smallCaps/>
      <w:spacing w:val="5"/>
      <w:sz w:val="24"/>
      <w:szCs w:val="24"/>
    </w:rPr>
  </w:style>
  <w:style w:type="character" w:customStyle="1" w:styleId="40">
    <w:name w:val="標題 4 字元"/>
    <w:basedOn w:val="a0"/>
    <w:link w:val="4"/>
    <w:uiPriority w:val="9"/>
    <w:semiHidden/>
    <w:rsid w:val="00B45243"/>
    <w:rPr>
      <w:smallCaps/>
      <w:spacing w:val="10"/>
      <w:sz w:val="22"/>
      <w:szCs w:val="22"/>
    </w:rPr>
  </w:style>
  <w:style w:type="character" w:customStyle="1" w:styleId="50">
    <w:name w:val="標題 5 字元"/>
    <w:basedOn w:val="a0"/>
    <w:link w:val="5"/>
    <w:uiPriority w:val="9"/>
    <w:semiHidden/>
    <w:rsid w:val="00B4524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B45243"/>
    <w:rPr>
      <w:smallCaps/>
      <w:color w:val="C0504D" w:themeColor="accent2"/>
      <w:spacing w:val="5"/>
      <w:sz w:val="22"/>
    </w:rPr>
  </w:style>
  <w:style w:type="character" w:customStyle="1" w:styleId="70">
    <w:name w:val="標題 7 字元"/>
    <w:basedOn w:val="a0"/>
    <w:link w:val="7"/>
    <w:uiPriority w:val="9"/>
    <w:semiHidden/>
    <w:rsid w:val="00B45243"/>
    <w:rPr>
      <w:b/>
      <w:smallCaps/>
      <w:color w:val="C0504D" w:themeColor="accent2"/>
      <w:spacing w:val="10"/>
    </w:rPr>
  </w:style>
  <w:style w:type="character" w:customStyle="1" w:styleId="80">
    <w:name w:val="標題 8 字元"/>
    <w:basedOn w:val="a0"/>
    <w:link w:val="8"/>
    <w:uiPriority w:val="9"/>
    <w:semiHidden/>
    <w:rsid w:val="00B45243"/>
    <w:rPr>
      <w:b/>
      <w:i/>
      <w:smallCaps/>
      <w:color w:val="943634" w:themeColor="accent2" w:themeShade="BF"/>
    </w:rPr>
  </w:style>
  <w:style w:type="character" w:customStyle="1" w:styleId="90">
    <w:name w:val="標題 9 字元"/>
    <w:basedOn w:val="a0"/>
    <w:link w:val="9"/>
    <w:uiPriority w:val="9"/>
    <w:semiHidden/>
    <w:rsid w:val="00B4524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45243"/>
    <w:pPr>
      <w:spacing w:after="200"/>
      <w:jc w:val="both"/>
    </w:pPr>
    <w:rPr>
      <w:rFonts w:asciiTheme="minorHAnsi" w:hAnsiTheme="minorHAnsi" w:cstheme="minorBidi"/>
      <w:b/>
      <w:bCs/>
      <w:caps/>
      <w:kern w:val="2"/>
      <w:sz w:val="16"/>
      <w:szCs w:val="18"/>
      <w:lang w:val="en-US"/>
      <w14:ligatures w14:val="standardContextual"/>
    </w:rPr>
  </w:style>
  <w:style w:type="paragraph" w:styleId="a4">
    <w:name w:val="Title"/>
    <w:basedOn w:val="a"/>
    <w:next w:val="a"/>
    <w:link w:val="a5"/>
    <w:uiPriority w:val="10"/>
    <w:qFormat/>
    <w:rsid w:val="00B45243"/>
    <w:pPr>
      <w:pBdr>
        <w:top w:val="single" w:sz="12" w:space="1" w:color="C0504D" w:themeColor="accent2"/>
      </w:pBdr>
      <w:spacing w:after="200" w:line="240" w:lineRule="auto"/>
      <w:jc w:val="right"/>
    </w:pPr>
    <w:rPr>
      <w:rFonts w:asciiTheme="minorHAnsi" w:hAnsiTheme="minorHAnsi" w:cstheme="minorBidi"/>
      <w:smallCaps/>
      <w:kern w:val="2"/>
      <w:sz w:val="48"/>
      <w:szCs w:val="48"/>
      <w:lang w:val="en-US"/>
      <w14:ligatures w14:val="standardContextual"/>
    </w:rPr>
  </w:style>
  <w:style w:type="character" w:customStyle="1" w:styleId="a5">
    <w:name w:val="標題 字元"/>
    <w:basedOn w:val="a0"/>
    <w:link w:val="a4"/>
    <w:uiPriority w:val="10"/>
    <w:rsid w:val="00B4524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45243"/>
    <w:pPr>
      <w:spacing w:after="720" w:line="240" w:lineRule="auto"/>
      <w:jc w:val="right"/>
    </w:pPr>
    <w:rPr>
      <w:rFonts w:asciiTheme="majorHAnsi" w:eastAsiaTheme="majorEastAsia" w:hAnsiTheme="majorHAnsi" w:cstheme="majorBidi"/>
      <w:kern w:val="2"/>
      <w:sz w:val="20"/>
      <w:lang w:val="en-US"/>
      <w14:ligatures w14:val="standardContextual"/>
    </w:rPr>
  </w:style>
  <w:style w:type="character" w:customStyle="1" w:styleId="a7">
    <w:name w:val="副標題 字元"/>
    <w:basedOn w:val="a0"/>
    <w:link w:val="a6"/>
    <w:uiPriority w:val="11"/>
    <w:rsid w:val="00B4524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45243"/>
    <w:rPr>
      <w:b/>
      <w:color w:val="C0504D" w:themeColor="accent2"/>
    </w:rPr>
  </w:style>
  <w:style w:type="character" w:styleId="a9">
    <w:name w:val="Emphasis"/>
    <w:uiPriority w:val="20"/>
    <w:qFormat/>
    <w:rsid w:val="00B4524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45243"/>
    <w:pPr>
      <w:spacing w:line="240" w:lineRule="auto"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ab">
    <w:name w:val="無間距 字元"/>
    <w:basedOn w:val="a0"/>
    <w:link w:val="aa"/>
    <w:uiPriority w:val="1"/>
    <w:rsid w:val="00B45243"/>
  </w:style>
  <w:style w:type="paragraph" w:styleId="ac">
    <w:name w:val="List Paragraph"/>
    <w:basedOn w:val="a"/>
    <w:uiPriority w:val="34"/>
    <w:qFormat/>
    <w:rsid w:val="00B45243"/>
    <w:pPr>
      <w:spacing w:after="200"/>
      <w:ind w:left="720"/>
      <w:contextualSpacing/>
      <w:jc w:val="both"/>
    </w:pPr>
    <w:rPr>
      <w:rFonts w:asciiTheme="minorHAnsi" w:hAnsiTheme="minorHAnsi" w:cstheme="minorBidi"/>
      <w:kern w:val="2"/>
      <w:sz w:val="20"/>
      <w:szCs w:val="20"/>
      <w:lang w:val="en-US"/>
      <w14:ligatures w14:val="standardContextual"/>
    </w:rPr>
  </w:style>
  <w:style w:type="paragraph" w:styleId="ad">
    <w:name w:val="Quote"/>
    <w:basedOn w:val="a"/>
    <w:next w:val="a"/>
    <w:link w:val="ae"/>
    <w:uiPriority w:val="29"/>
    <w:qFormat/>
    <w:rsid w:val="00B45243"/>
    <w:pPr>
      <w:spacing w:after="200"/>
      <w:jc w:val="both"/>
    </w:pPr>
    <w:rPr>
      <w:rFonts w:asciiTheme="minorHAnsi" w:hAnsiTheme="minorHAnsi" w:cstheme="minorBidi"/>
      <w:i/>
      <w:kern w:val="2"/>
      <w:sz w:val="20"/>
      <w:szCs w:val="20"/>
      <w:lang w:val="en-US"/>
      <w14:ligatures w14:val="standardContextual"/>
    </w:rPr>
  </w:style>
  <w:style w:type="character" w:customStyle="1" w:styleId="ae">
    <w:name w:val="引文 字元"/>
    <w:basedOn w:val="a0"/>
    <w:link w:val="ad"/>
    <w:uiPriority w:val="29"/>
    <w:rsid w:val="00B45243"/>
    <w:rPr>
      <w:i/>
    </w:rPr>
  </w:style>
  <w:style w:type="paragraph" w:styleId="af">
    <w:name w:val="Intense Quote"/>
    <w:basedOn w:val="a"/>
    <w:next w:val="a"/>
    <w:link w:val="af0"/>
    <w:uiPriority w:val="30"/>
    <w:qFormat/>
    <w:rsid w:val="00B4524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  <w:jc w:val="both"/>
    </w:pPr>
    <w:rPr>
      <w:rFonts w:asciiTheme="minorHAnsi" w:hAnsiTheme="minorHAnsi" w:cstheme="minorBidi"/>
      <w:b/>
      <w:i/>
      <w:color w:val="FFFFFF" w:themeColor="background1"/>
      <w:kern w:val="2"/>
      <w:sz w:val="20"/>
      <w:szCs w:val="20"/>
      <w:lang w:val="en-US"/>
      <w14:ligatures w14:val="standardContextual"/>
    </w:rPr>
  </w:style>
  <w:style w:type="character" w:customStyle="1" w:styleId="af0">
    <w:name w:val="鮮明引文 字元"/>
    <w:basedOn w:val="a0"/>
    <w:link w:val="af"/>
    <w:uiPriority w:val="30"/>
    <w:rsid w:val="00B45243"/>
    <w:rPr>
      <w:b/>
      <w:i/>
      <w:color w:val="FFFFFF" w:themeColor="background1"/>
      <w:shd w:val="clear" w:color="auto" w:fill="C0504D" w:themeFill="accent2"/>
    </w:rPr>
  </w:style>
  <w:style w:type="character" w:styleId="af1">
    <w:name w:val="Subtle Emphasis"/>
    <w:uiPriority w:val="19"/>
    <w:qFormat/>
    <w:rsid w:val="00B45243"/>
    <w:rPr>
      <w:i/>
    </w:rPr>
  </w:style>
  <w:style w:type="character" w:styleId="af2">
    <w:name w:val="Intense Emphasis"/>
    <w:uiPriority w:val="21"/>
    <w:qFormat/>
    <w:rsid w:val="00B45243"/>
    <w:rPr>
      <w:b/>
      <w:i/>
      <w:color w:val="C0504D" w:themeColor="accent2"/>
      <w:spacing w:val="10"/>
    </w:rPr>
  </w:style>
  <w:style w:type="character" w:styleId="af3">
    <w:name w:val="Subtle Reference"/>
    <w:uiPriority w:val="31"/>
    <w:qFormat/>
    <w:rsid w:val="00B45243"/>
    <w:rPr>
      <w:b/>
    </w:rPr>
  </w:style>
  <w:style w:type="character" w:styleId="af4">
    <w:name w:val="Intense Reference"/>
    <w:uiPriority w:val="32"/>
    <w:qFormat/>
    <w:rsid w:val="00B45243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B4524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B4524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shu-mei Yang</dc:creator>
  <cp:keywords/>
  <dc:description/>
  <cp:lastModifiedBy>shu-mei Yang</cp:lastModifiedBy>
  <cp:revision>3</cp:revision>
  <dcterms:created xsi:type="dcterms:W3CDTF">2023-12-04T09:03:00Z</dcterms:created>
  <dcterms:modified xsi:type="dcterms:W3CDTF">2024-05-23T10:56:00Z</dcterms:modified>
</cp:coreProperties>
</file>