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EA78" w14:textId="77777777" w:rsidR="005B572B" w:rsidRPr="001466E7" w:rsidRDefault="005B572B" w:rsidP="005B572B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2589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6919"/>
        <w:gridCol w:w="3402"/>
        <w:gridCol w:w="2268"/>
      </w:tblGrid>
      <w:tr w:rsidR="007B7A79" w:rsidRPr="001466E7" w14:paraId="50F4CEE2" w14:textId="77777777" w:rsidTr="00C228F6">
        <w:trPr>
          <w:trHeight w:val="460"/>
        </w:trPr>
        <w:tc>
          <w:tcPr>
            <w:tcW w:w="12589" w:type="dxa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F995CE" w14:textId="0EC949C8" w:rsidR="007B7A79" w:rsidRPr="001466E7" w:rsidRDefault="007B7A79" w:rsidP="0053420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46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S-Table </w:t>
            </w:r>
            <w:proofErr w:type="gramStart"/>
            <w:r w:rsidRPr="00146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  Univariate</w:t>
            </w:r>
            <w:proofErr w:type="gramEnd"/>
            <w:r w:rsidRPr="00146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analysis: Factors associated with </w:t>
            </w:r>
            <w:r w:rsidRPr="001466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NG tube retention at 4 weeks</w:t>
            </w:r>
          </w:p>
        </w:tc>
      </w:tr>
      <w:tr w:rsidR="007B7A79" w:rsidRPr="001466E7" w14:paraId="08CB0B3C" w14:textId="77777777" w:rsidTr="00C228F6">
        <w:trPr>
          <w:trHeight w:val="460"/>
        </w:trPr>
        <w:tc>
          <w:tcPr>
            <w:tcW w:w="6919" w:type="dxa"/>
            <w:tcBorders>
              <w:top w:val="single" w:sz="12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0F6A3" w14:textId="6592188C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402" w:type="dxa"/>
            <w:tcBorders>
              <w:top w:val="single" w:sz="12" w:space="0" w:color="00000A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28EE0" w14:textId="362C91CD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Unadjusted 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OR (95% CI)</w:t>
            </w:r>
          </w:p>
        </w:tc>
        <w:tc>
          <w:tcPr>
            <w:tcW w:w="2268" w:type="dxa"/>
            <w:tcBorders>
              <w:top w:val="single" w:sz="12" w:space="0" w:color="00000A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00209" w14:textId="297C4726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B7A79" w:rsidRPr="001466E7" w14:paraId="5A771980" w14:textId="77777777" w:rsidTr="00C228F6">
        <w:trPr>
          <w:trHeight w:val="480"/>
        </w:trPr>
        <w:tc>
          <w:tcPr>
            <w:tcW w:w="6919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7E5D4" w14:textId="77777777" w:rsidR="007B7A79" w:rsidRPr="001466E7" w:rsidRDefault="007B7A79" w:rsidP="005342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Baseline status</w:t>
            </w:r>
          </w:p>
        </w:tc>
        <w:tc>
          <w:tcPr>
            <w:tcW w:w="3402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88D14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D173C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A79" w:rsidRPr="001466E7" w14:paraId="21E507C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A2DFA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628791" w14:textId="77777777" w:rsidR="007B7A79" w:rsidRPr="001466E7" w:rsidRDefault="007B7A79" w:rsidP="00D123F9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1.02 (0.99-1.05)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F7A4E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0.172</w:t>
            </w:r>
          </w:p>
        </w:tc>
      </w:tr>
      <w:tr w:rsidR="007B7A79" w:rsidRPr="001466E7" w14:paraId="683B1A5B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68380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A637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1.24 (0.63-2.44)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6E74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0.541</w:t>
            </w:r>
          </w:p>
        </w:tc>
      </w:tr>
      <w:tr w:rsidR="007B7A79" w:rsidRPr="001466E7" w14:paraId="55370125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F0C6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Risk factors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C4C4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6E66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A79" w:rsidRPr="001466E7" w14:paraId="56DF478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33D96F" w14:textId="789C9163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294DDD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0.91 (0.43-1.92)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D0F9F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0.806</w:t>
            </w:r>
          </w:p>
        </w:tc>
      </w:tr>
      <w:tr w:rsidR="007B7A79" w:rsidRPr="001466E7" w14:paraId="6F06A60A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8116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Coronary arterial disease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50BD4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1.27 (0.60-2.70)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A990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0.540</w:t>
            </w:r>
          </w:p>
        </w:tc>
      </w:tr>
      <w:tr w:rsidR="007B7A79" w:rsidRPr="001466E7" w14:paraId="40A8780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1CB5B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Hyperlipidemia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3C62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0.83 (0.42-1.63)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84D70C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0.585</w:t>
            </w:r>
          </w:p>
        </w:tc>
      </w:tr>
      <w:tr w:rsidR="007B7A79" w:rsidRPr="001466E7" w14:paraId="5699ABC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11B3F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Diabetes mellitus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18AC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(0.50-2.01)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6E1A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7B7A79" w:rsidRPr="001466E7" w14:paraId="099D6850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5FF80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Atrial fibrillation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BA7B8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1.33 (0.67-2.65)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22E91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0.412</w:t>
            </w:r>
          </w:p>
        </w:tc>
      </w:tr>
      <w:tr w:rsidR="007B7A79" w:rsidRPr="001466E7" w14:paraId="1534FC5E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B784F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Peripheral Arterial Occlusion Disease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54DD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1.14 (0.31-4.12)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37F94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0.846</w:t>
            </w:r>
          </w:p>
        </w:tc>
      </w:tr>
      <w:tr w:rsidR="007B7A79" w:rsidRPr="001466E7" w14:paraId="3D9DC27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C2616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     Smoking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1EF87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2.14 (0.87-5.31)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2FD85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0.100</w:t>
            </w:r>
          </w:p>
        </w:tc>
      </w:tr>
      <w:tr w:rsidR="007B7A79" w:rsidRPr="001466E7" w14:paraId="3260DF16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393D31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Premorbid mRS 0-2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ED805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1.07 (0.81-1.43)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60F63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</w:tr>
      <w:tr w:rsidR="007B7A79" w:rsidRPr="001466E7" w14:paraId="650E2EE5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5B150D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36731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0.83 (0.75-0.93)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DAA9F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0.001**</w:t>
            </w:r>
          </w:p>
        </w:tc>
      </w:tr>
      <w:tr w:rsidR="007B7A79" w:rsidRPr="001466E7" w14:paraId="28BE5D7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9EC44" w14:textId="77777777" w:rsidR="007B7A79" w:rsidRPr="001466E7" w:rsidRDefault="007B7A79" w:rsidP="005342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Initial laboratory data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9EE2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132FC1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A79" w:rsidRPr="001466E7" w14:paraId="2BA3574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13F911" w14:textId="77777777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Hb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6D76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0.82 (0.69-0.97)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C3005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0.023*</w:t>
            </w:r>
          </w:p>
        </w:tc>
      </w:tr>
      <w:tr w:rsidR="007B7A79" w:rsidRPr="001466E7" w14:paraId="1B573B2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71C33" w14:textId="29827562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Blood sugar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1A43A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(1.00-1.01)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5F46D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0.245</w:t>
            </w:r>
          </w:p>
        </w:tc>
      </w:tr>
      <w:tr w:rsidR="007B7A79" w:rsidRPr="001466E7" w14:paraId="2893331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647B2" w14:textId="0CDDF22B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CRP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97EC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1.06 (0.95-1.18)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00C57F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0.336</w:t>
            </w:r>
          </w:p>
        </w:tc>
      </w:tr>
      <w:tr w:rsidR="007B7A79" w:rsidRPr="001466E7" w14:paraId="17A361D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1BD84A" w14:textId="77777777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Albumin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456E0A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0.29 (0.12-0.72)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B69B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0.007**</w:t>
            </w:r>
          </w:p>
        </w:tc>
      </w:tr>
      <w:tr w:rsidR="007B7A79" w:rsidRPr="001466E7" w14:paraId="1C41BF2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ECA2D5" w14:textId="77777777" w:rsidR="007B7A79" w:rsidRPr="001466E7" w:rsidRDefault="007B7A79" w:rsidP="005342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Stroke and EVT-related characteristics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FB4A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2141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7A79" w:rsidRPr="001466E7" w14:paraId="611046C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4F127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Initial NIHSS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8403C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1.13 (1.06-1.21)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2752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7B7A79" w:rsidRPr="001466E7" w14:paraId="328B289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8EA48" w14:textId="7CF6DD32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acial palsy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0B4C1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6.67 (2.38-18.71)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E33FD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7B7A79" w:rsidRPr="001466E7" w14:paraId="75983EB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06E27" w14:textId="3FC7011A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Aphasia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AE88B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3.72 (1.39-9.97)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00C6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0.009**</w:t>
            </w:r>
          </w:p>
        </w:tc>
      </w:tr>
      <w:tr w:rsidR="007B7A79" w:rsidRPr="001466E7" w14:paraId="5B1475F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B0184" w14:textId="5D7C6164" w:rsidR="007B7A79" w:rsidRPr="001466E7" w:rsidRDefault="007B7A79" w:rsidP="00D123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6A7B31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sarthria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661BB6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2.54 (0.64-10.03)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2119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7B7A79" w:rsidRPr="001466E7" w14:paraId="6383439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FDF466" w14:textId="203FD618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NIHSS 24 hours after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5AFF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1.16 (1.10-1.24)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C786F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7B7A79" w:rsidRPr="001466E7" w14:paraId="338486C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C5B38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ENI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5258C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0.38 (0.18-0.82)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E4E1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0.013*</w:t>
            </w:r>
          </w:p>
        </w:tc>
      </w:tr>
      <w:tr w:rsidR="007B7A79" w:rsidRPr="001466E7" w14:paraId="545BBABB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4742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Onset-to-ER time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59353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C582D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0.078</w:t>
            </w:r>
          </w:p>
        </w:tc>
      </w:tr>
      <w:tr w:rsidR="007B7A79" w:rsidRPr="001466E7" w14:paraId="400D776A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1769A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Onset-to-puncture time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E189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41632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</w:tr>
      <w:tr w:rsidR="007B7A79" w:rsidRPr="001466E7" w14:paraId="316648B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AAF3E6" w14:textId="754AB5A8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</w:t>
            </w:r>
            <w:proofErr w:type="spellStart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recan</w:t>
            </w:r>
            <w:r w:rsidR="00991359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466E7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ation</w:t>
            </w:r>
            <w:proofErr w:type="spellEnd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BA8F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(1.00-1.00)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D6FC9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7B7A79" w:rsidRPr="001466E7" w14:paraId="1628819F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FFF8D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Intravenous tPA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F9DC3E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0.94 (0.47-1.89)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320B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0.868</w:t>
            </w:r>
          </w:p>
        </w:tc>
      </w:tr>
      <w:tr w:rsidR="00E342B3" w:rsidRPr="001466E7" w14:paraId="7C0AD79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301D33" w14:textId="4255464C" w:rsidR="00E342B3" w:rsidRPr="001466E7" w:rsidRDefault="00E342B3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TICI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2c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D04AB" w14:textId="0F84F5AC" w:rsidR="00E342B3" w:rsidRPr="001466E7" w:rsidRDefault="00E342B3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8F77A" w14:textId="64E15A3D" w:rsidR="00E342B3" w:rsidRPr="001466E7" w:rsidRDefault="00E342B3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.015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B7A79" w:rsidRPr="001466E7" w14:paraId="7C484B20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B1090" w14:textId="70CAE723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TICI 3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73217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0.16 (0.03-0.87)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964AA" w14:textId="344FC3C8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  <w:r w:rsidR="00E342B3" w:rsidRPr="001466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B7A79" w:rsidRPr="001466E7" w14:paraId="12FB654F" w14:textId="77777777" w:rsidTr="00C228F6">
        <w:trPr>
          <w:trHeight w:val="46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770F2B" w14:textId="4E27DDE6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</w:t>
            </w:r>
            <w:r w:rsidR="001466E7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emorrhagic transformation within 7 days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8DF14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2.00 (1.00-3.99)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D6EEF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0.049*</w:t>
            </w:r>
          </w:p>
        </w:tc>
      </w:tr>
      <w:tr w:rsidR="007B7A79" w:rsidRPr="001466E7" w14:paraId="4ED6D7D2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A4A6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Pneumonia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484C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65.43 (21.43-199.74)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563403" w14:textId="13EE6135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&lt;0.0001*</w:t>
            </w:r>
            <w:r w:rsidR="00E342B3" w:rsidRPr="001466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B7A79" w:rsidRPr="001466E7" w14:paraId="2FACA3B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227EBD" w14:textId="77777777" w:rsidR="007B7A79" w:rsidRPr="001466E7" w:rsidRDefault="007B7A79" w:rsidP="005342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Rehabilitation-associated characteristics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64DE4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AFCD18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7A79" w:rsidRPr="001466E7" w14:paraId="373BE1F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1A48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Onset-to-first ST time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0E0D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1.15 (1.06-1.24)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DD112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0.001**</w:t>
            </w:r>
          </w:p>
        </w:tc>
      </w:tr>
      <w:tr w:rsidR="007B7A79" w:rsidRPr="001466E7" w14:paraId="7BB29AE9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59760A" w14:textId="77A0797A" w:rsidR="007B7A79" w:rsidRPr="001466E7" w:rsidRDefault="000E7383" w:rsidP="0053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Initial </w:t>
            </w:r>
            <w:r w:rsidR="007B7A79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sitting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ability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209EA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0.50 (0.36-0.68)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33D43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7B7A79" w:rsidRPr="001466E7" w14:paraId="696C4879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DE564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Initial sitting balance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5F3D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0.54 (0.41-0.73)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82FA8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7B7A79" w:rsidRPr="001466E7" w14:paraId="0C886FB5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527D7" w14:textId="77777777" w:rsidR="007B7A79" w:rsidRPr="001466E7" w:rsidRDefault="007B7A79" w:rsidP="005342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Imaging characteristics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653CB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99A25" w14:textId="77777777" w:rsidR="007B7A79" w:rsidRPr="001466E7" w:rsidRDefault="007B7A79" w:rsidP="0053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CFC" w:rsidRPr="001466E7" w14:paraId="5A0AAFD8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7EDB4" w14:textId="43D58382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Occlusion sites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56DD65" w14:textId="77777777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83EB7" w14:textId="77777777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CFC" w:rsidRPr="001466E7" w14:paraId="42A17CEC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F18C43" w14:textId="7122EFBC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 ICA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9EA163" w14:textId="6453F382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1.36 (0.66-2.82)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20B89" w14:textId="03B1B7F1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4B0CFC" w:rsidRPr="001466E7" w14:paraId="5E360D32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D4958" w14:textId="42EEFB3E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342B3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MCA M1 segment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38FA2" w14:textId="6081828C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 (0.50-2.01)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A0B74" w14:textId="637A1B5C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B0CFC" w:rsidRPr="001466E7" w14:paraId="3F4800D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6AD56C" w14:textId="6019766A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342B3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MCA M2 segment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A7923" w14:textId="508D25F0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1.36 (0.66-2.82)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5F295" w14:textId="51F54F5D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</w:tr>
      <w:tr w:rsidR="004B0CFC" w:rsidRPr="001466E7" w14:paraId="3DE81EC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22E18" w14:textId="58C3BED5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 ACA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1F4987" w14:textId="15D4FD4C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1.39 (0.40-4.78)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48EB7" w14:textId="2B74E6B8" w:rsidR="004B0CFC" w:rsidRPr="001466E7" w:rsidRDefault="004B0CFC" w:rsidP="004B0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</w:tr>
      <w:tr w:rsidR="00AB6C19" w:rsidRPr="001466E7" w14:paraId="1910CCE4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99D934" w14:textId="542B76F6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ASPECTS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E5C23" w14:textId="06713C60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(0.5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915FB1" w14:textId="026A358A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="004D7FED" w:rsidRPr="001466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B6C19" w:rsidRPr="001466E7" w14:paraId="7813A55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2843B" w14:textId="639CDB71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</w:t>
            </w:r>
            <w:r w:rsidR="001466E7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emic</w:t>
            </w:r>
            <w:proofErr w:type="spellEnd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change in each ASPECTS region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C7722C" w14:textId="77777777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73D84D" w14:textId="77777777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C19" w:rsidRPr="001466E7" w14:paraId="6E979767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BAE05C" w14:textId="3A05FD97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Insular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 [In]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DF6AD" w14:textId="1AA26055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5.83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12.37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D08BD" w14:textId="437111B8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AB6C19" w:rsidRPr="001466E7" w14:paraId="2B828006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9845C0" w14:textId="28275B22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Frontal operculum [M1]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8AFFE" w14:textId="497AB732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5.11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2.17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12.03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46391" w14:textId="5160A6A8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 0.0001**</w:t>
            </w:r>
          </w:p>
        </w:tc>
      </w:tr>
      <w:tr w:rsidR="00AB6C19" w:rsidRPr="001466E7" w14:paraId="3D1045B9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763D8C" w14:textId="161C8C0E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Anterior temporal lobe [M2]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23F5C1" w14:textId="1EB984E4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3.09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8.11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7DB69" w14:textId="0CF6210A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0.022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B6C19" w:rsidRPr="001466E7" w14:paraId="769AF625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4CEE2" w14:textId="465E9595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Posterior temporal lobe [M3] 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19E21" w14:textId="0D95D550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2.39 (0.68-8.36)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C0C4B" w14:textId="2D03CEB8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.172</w:t>
            </w:r>
          </w:p>
        </w:tc>
      </w:tr>
      <w:tr w:rsidR="00AB6C19" w:rsidRPr="001466E7" w14:paraId="4BA66D43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5BA06" w14:textId="1DC84E5D" w:rsidR="00AB6C19" w:rsidRPr="001466E7" w:rsidRDefault="00AB6C19" w:rsidP="00AB6C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MCA territory immediately superior to M1 [M4]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E23CA" w14:textId="2CCE5FD4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2.37 (0.88-6.37)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FCB49" w14:textId="232D5398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0.088</w:t>
            </w:r>
          </w:p>
        </w:tc>
      </w:tr>
      <w:tr w:rsidR="00AB6C19" w:rsidRPr="001466E7" w14:paraId="56E3C592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67C254" w14:textId="15CC095F" w:rsidR="00AB6C19" w:rsidRPr="001466E7" w:rsidRDefault="00AB6C19" w:rsidP="00AB6C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Lateral MCA territory immediately superior to M2 [M5]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96CAAA" w14:textId="70593952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2.37 (0.97-14.57)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E98D6F" w14:textId="4066FFF6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0.088</w:t>
            </w:r>
          </w:p>
        </w:tc>
      </w:tr>
      <w:tr w:rsidR="00AB6C19" w:rsidRPr="001466E7" w14:paraId="0CEC0A5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449DE" w14:textId="776E068B" w:rsidR="00AB6C19" w:rsidRPr="001466E7" w:rsidRDefault="00AB6C19" w:rsidP="00AB6C1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MCA territory immediately superior to M3 [M6]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29D1E" w14:textId="7E3123AC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 (0.68-8.36)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826F14" w14:textId="4EED8C43" w:rsidR="00AB6C19" w:rsidRPr="001466E7" w:rsidRDefault="00AB6C19" w:rsidP="00AB6C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0.055</w:t>
            </w:r>
          </w:p>
        </w:tc>
      </w:tr>
      <w:tr w:rsidR="004952F9" w:rsidRPr="001466E7" w14:paraId="53AE4F4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2FC95B" w14:textId="76745077" w:rsidR="004952F9" w:rsidRPr="001466E7" w:rsidRDefault="004952F9" w:rsidP="004952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Caudate nucleus [CN]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4C61D4" w14:textId="63F0CEC0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0.34 (0.09-1.33)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51DD95" w14:textId="4D0D295B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0.123</w:t>
            </w:r>
          </w:p>
        </w:tc>
      </w:tr>
      <w:tr w:rsidR="004952F9" w:rsidRPr="001466E7" w14:paraId="2E68684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0131D" w14:textId="48BDDE83" w:rsidR="004952F9" w:rsidRPr="001466E7" w:rsidRDefault="004952F9" w:rsidP="004952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nternal capsule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[IC]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7A3F11" w14:textId="064F11A4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 (0.36-2.00)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22880" w14:textId="1DDF452E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0.705</w:t>
            </w:r>
          </w:p>
        </w:tc>
      </w:tr>
      <w:tr w:rsidR="004952F9" w:rsidRPr="001466E7" w14:paraId="5B827681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3559A" w14:textId="3F3DBE86" w:rsidR="004952F9" w:rsidRPr="001466E7" w:rsidRDefault="004952F9" w:rsidP="004952F9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entiform nucleus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[LC]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7B42F" w14:textId="13BF7799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 (0.68-8.36)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8549A" w14:textId="335BEDF7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0.055</w:t>
            </w:r>
          </w:p>
        </w:tc>
      </w:tr>
      <w:tr w:rsidR="004952F9" w:rsidRPr="001466E7" w14:paraId="31F55ABD" w14:textId="77777777" w:rsidTr="00C228F6">
        <w:trPr>
          <w:trHeight w:val="480"/>
        </w:trPr>
        <w:tc>
          <w:tcPr>
            <w:tcW w:w="691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6D5AF" w14:textId="19581312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Bilateral involvement (new and old lesions)</w:t>
            </w:r>
          </w:p>
        </w:tc>
        <w:tc>
          <w:tcPr>
            <w:tcW w:w="340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04EF3" w14:textId="77777777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33.61 (9.54-118.36)</w:t>
            </w:r>
          </w:p>
        </w:tc>
        <w:tc>
          <w:tcPr>
            <w:tcW w:w="2268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F198D7" w14:textId="7ECFE955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&lt;0.0001**</w:t>
            </w:r>
          </w:p>
        </w:tc>
      </w:tr>
      <w:tr w:rsidR="004952F9" w:rsidRPr="001466E7" w14:paraId="79C9D13D" w14:textId="77777777" w:rsidTr="00C228F6">
        <w:trPr>
          <w:trHeight w:val="480"/>
        </w:trPr>
        <w:tc>
          <w:tcPr>
            <w:tcW w:w="6919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6E5EB" w14:textId="77777777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lesion location at left hemisphere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CF395F" w14:textId="77777777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0.87 (0.44-1.71)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D8B28D" w14:textId="77777777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</w:rPr>
              <w:t>0.679</w:t>
            </w:r>
          </w:p>
        </w:tc>
      </w:tr>
      <w:tr w:rsidR="004952F9" w:rsidRPr="001466E7" w14:paraId="21589E0E" w14:textId="77777777" w:rsidTr="00C228F6">
        <w:trPr>
          <w:trHeight w:val="480"/>
        </w:trPr>
        <w:tc>
          <w:tcPr>
            <w:tcW w:w="12589" w:type="dxa"/>
            <w:gridSpan w:val="3"/>
            <w:tcBorders>
              <w:top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86508" w14:textId="30E199B1" w:rsidR="004952F9" w:rsidRPr="001466E7" w:rsidRDefault="004952F9" w:rsidP="004952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Abbreviation: NG, nasogastric tube; </w:t>
            </w:r>
            <w:proofErr w:type="spellStart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modified Rankin Scale; BMI, body mass index; Hb, </w:t>
            </w:r>
            <w:proofErr w:type="spellStart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1466E7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emoglobin</w:t>
            </w:r>
            <w:proofErr w:type="spellEnd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CRP, C-reactive protein; EVT, endovascular thrombectomy; NIHSS, National Institute of Health Stroke Scale; ENI, early neurological improvement; ER: emergency room; tPA, tissue plasminogen activator; </w:t>
            </w:r>
            <w:proofErr w:type="spellStart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mTICI</w:t>
            </w:r>
            <w:proofErr w:type="spellEnd"/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modified thrombolysis in cerebral infarction; ST, swallowing training; ASPECTS, Alberta Stroke Program Early </w:t>
            </w:r>
            <w:r w:rsidR="00C3375D"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Computed Tomography</w:t>
            </w:r>
            <w:r w:rsidRPr="00146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Score; ICA, internal carotid artery; MCA: middle cerebral artery; ACA, anterior cerebral artery; OR, odds ratio; CI, confidence interval. * p &lt; 0.05; **p &lt; 0.01                     </w:t>
            </w:r>
          </w:p>
        </w:tc>
      </w:tr>
    </w:tbl>
    <w:p w14:paraId="155E62B1" w14:textId="77777777" w:rsidR="005B572B" w:rsidRPr="001466E7" w:rsidRDefault="005B572B" w:rsidP="005B57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FCE11D" w14:textId="77777777" w:rsidR="005B572B" w:rsidRPr="001466E7" w:rsidRDefault="005B572B" w:rsidP="005B572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54FF72" w14:textId="77777777" w:rsidR="005B572B" w:rsidRPr="001466E7" w:rsidRDefault="005B572B" w:rsidP="005B572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5B572B" w:rsidRPr="001466E7" w:rsidSect="00DF285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CFB1" w14:textId="77777777" w:rsidR="00780B20" w:rsidRDefault="00780B20" w:rsidP="00DF176D">
      <w:pPr>
        <w:spacing w:line="240" w:lineRule="auto"/>
      </w:pPr>
      <w:r>
        <w:separator/>
      </w:r>
    </w:p>
  </w:endnote>
  <w:endnote w:type="continuationSeparator" w:id="0">
    <w:p w14:paraId="766BD3B7" w14:textId="77777777" w:rsidR="00780B20" w:rsidRDefault="00780B20" w:rsidP="00DF17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76B8E" w14:textId="77777777" w:rsidR="00780B20" w:rsidRDefault="00780B20" w:rsidP="00DF176D">
      <w:pPr>
        <w:spacing w:line="240" w:lineRule="auto"/>
      </w:pPr>
      <w:r>
        <w:separator/>
      </w:r>
    </w:p>
  </w:footnote>
  <w:footnote w:type="continuationSeparator" w:id="0">
    <w:p w14:paraId="70177E7A" w14:textId="77777777" w:rsidR="00780B20" w:rsidRDefault="00780B20" w:rsidP="00DF176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22"/>
    <w:rsid w:val="00004CDE"/>
    <w:rsid w:val="00033323"/>
    <w:rsid w:val="0004563A"/>
    <w:rsid w:val="00054395"/>
    <w:rsid w:val="00060FCD"/>
    <w:rsid w:val="00062DC2"/>
    <w:rsid w:val="000679D1"/>
    <w:rsid w:val="000B00EF"/>
    <w:rsid w:val="000C0ACE"/>
    <w:rsid w:val="000E7383"/>
    <w:rsid w:val="00117BF2"/>
    <w:rsid w:val="00125126"/>
    <w:rsid w:val="00142F7B"/>
    <w:rsid w:val="001466E7"/>
    <w:rsid w:val="00155465"/>
    <w:rsid w:val="001667F8"/>
    <w:rsid w:val="00170F9C"/>
    <w:rsid w:val="00173561"/>
    <w:rsid w:val="00187E0F"/>
    <w:rsid w:val="001A5873"/>
    <w:rsid w:val="001F008B"/>
    <w:rsid w:val="00297EA0"/>
    <w:rsid w:val="002A420E"/>
    <w:rsid w:val="002E35A4"/>
    <w:rsid w:val="00323DF8"/>
    <w:rsid w:val="00327BE7"/>
    <w:rsid w:val="00397479"/>
    <w:rsid w:val="003D06F0"/>
    <w:rsid w:val="003D41DC"/>
    <w:rsid w:val="00455F5D"/>
    <w:rsid w:val="00491B51"/>
    <w:rsid w:val="004952F9"/>
    <w:rsid w:val="004B0CFC"/>
    <w:rsid w:val="004C088A"/>
    <w:rsid w:val="004C4264"/>
    <w:rsid w:val="004D7FED"/>
    <w:rsid w:val="004E33C8"/>
    <w:rsid w:val="00576E91"/>
    <w:rsid w:val="005921F8"/>
    <w:rsid w:val="005B572B"/>
    <w:rsid w:val="005D6755"/>
    <w:rsid w:val="00607D3E"/>
    <w:rsid w:val="00617623"/>
    <w:rsid w:val="00625194"/>
    <w:rsid w:val="006315BD"/>
    <w:rsid w:val="00661984"/>
    <w:rsid w:val="006739D3"/>
    <w:rsid w:val="00696722"/>
    <w:rsid w:val="006A697A"/>
    <w:rsid w:val="006A7B31"/>
    <w:rsid w:val="006D0730"/>
    <w:rsid w:val="006F0B57"/>
    <w:rsid w:val="00703040"/>
    <w:rsid w:val="007056AF"/>
    <w:rsid w:val="007140CE"/>
    <w:rsid w:val="007148B3"/>
    <w:rsid w:val="0075680E"/>
    <w:rsid w:val="00756CEB"/>
    <w:rsid w:val="00776836"/>
    <w:rsid w:val="007801F7"/>
    <w:rsid w:val="00780B20"/>
    <w:rsid w:val="00784B27"/>
    <w:rsid w:val="00791AAE"/>
    <w:rsid w:val="00791B47"/>
    <w:rsid w:val="00796BCE"/>
    <w:rsid w:val="007B5612"/>
    <w:rsid w:val="007B7A79"/>
    <w:rsid w:val="007D3309"/>
    <w:rsid w:val="00810377"/>
    <w:rsid w:val="00864E8F"/>
    <w:rsid w:val="008667EC"/>
    <w:rsid w:val="008D2574"/>
    <w:rsid w:val="008F0460"/>
    <w:rsid w:val="00927958"/>
    <w:rsid w:val="00991359"/>
    <w:rsid w:val="00A32417"/>
    <w:rsid w:val="00A63B20"/>
    <w:rsid w:val="00A8146D"/>
    <w:rsid w:val="00A96519"/>
    <w:rsid w:val="00AB6C19"/>
    <w:rsid w:val="00B225F6"/>
    <w:rsid w:val="00B45243"/>
    <w:rsid w:val="00B5010B"/>
    <w:rsid w:val="00B53FA1"/>
    <w:rsid w:val="00B578FF"/>
    <w:rsid w:val="00B676A8"/>
    <w:rsid w:val="00B7417C"/>
    <w:rsid w:val="00B860BA"/>
    <w:rsid w:val="00C228F6"/>
    <w:rsid w:val="00C24C11"/>
    <w:rsid w:val="00C276AD"/>
    <w:rsid w:val="00C3375D"/>
    <w:rsid w:val="00C70FC4"/>
    <w:rsid w:val="00CA7184"/>
    <w:rsid w:val="00CC3787"/>
    <w:rsid w:val="00CF2FA6"/>
    <w:rsid w:val="00D123F9"/>
    <w:rsid w:val="00D248E5"/>
    <w:rsid w:val="00D50E1D"/>
    <w:rsid w:val="00D72DAE"/>
    <w:rsid w:val="00D76A88"/>
    <w:rsid w:val="00D856F4"/>
    <w:rsid w:val="00DA7BCB"/>
    <w:rsid w:val="00DC2F46"/>
    <w:rsid w:val="00DC789B"/>
    <w:rsid w:val="00DD2041"/>
    <w:rsid w:val="00DD5C9D"/>
    <w:rsid w:val="00DE59E7"/>
    <w:rsid w:val="00DF176D"/>
    <w:rsid w:val="00DF2851"/>
    <w:rsid w:val="00E342B3"/>
    <w:rsid w:val="00E54378"/>
    <w:rsid w:val="00E70F5B"/>
    <w:rsid w:val="00EE0C71"/>
    <w:rsid w:val="00F01344"/>
    <w:rsid w:val="00F1171D"/>
    <w:rsid w:val="00F302CB"/>
    <w:rsid w:val="00F52F9C"/>
    <w:rsid w:val="00F7661E"/>
    <w:rsid w:val="00F810CE"/>
    <w:rsid w:val="00FA0908"/>
    <w:rsid w:val="00FC0FDE"/>
    <w:rsid w:val="00FD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CCB03"/>
  <w15:chartTrackingRefBased/>
  <w15:docId w15:val="{D4EC9EE5-B725-5543-A541-E6949A4F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22"/>
    <w:pPr>
      <w:spacing w:after="0"/>
      <w:jc w:val="left"/>
    </w:pPr>
    <w:rPr>
      <w:rFonts w:ascii="Arial" w:hAnsi="Arial" w:cs="Arial"/>
      <w:sz w:val="22"/>
      <w:szCs w:val="22"/>
      <w:lang w:val="zh-TW"/>
    </w:rPr>
  </w:style>
  <w:style w:type="paragraph" w:styleId="1">
    <w:name w:val="heading 1"/>
    <w:basedOn w:val="a"/>
    <w:next w:val="a"/>
    <w:link w:val="10"/>
    <w:uiPriority w:val="9"/>
    <w:qFormat/>
    <w:rsid w:val="00B45243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43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43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43"/>
    <w:pPr>
      <w:spacing w:before="240"/>
      <w:outlineLvl w:val="3"/>
    </w:pPr>
    <w:rPr>
      <w:smallCaps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43"/>
    <w:pPr>
      <w:spacing w:before="200"/>
      <w:outlineLvl w:val="4"/>
    </w:pPr>
    <w:rPr>
      <w:smallCaps/>
      <w:color w:val="943634" w:themeColor="accent2" w:themeShade="BF"/>
      <w:spacing w:val="1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43"/>
    <w:pPr>
      <w:outlineLvl w:val="5"/>
    </w:pPr>
    <w:rPr>
      <w:smallCaps/>
      <w:color w:val="C0504D" w:themeColor="accent2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43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43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43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243"/>
    <w:rPr>
      <w:smallCaps/>
      <w:spacing w:val="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B45243"/>
    <w:rPr>
      <w:smallCaps/>
      <w:spacing w:val="5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45243"/>
    <w:rPr>
      <w:smallCaps/>
      <w:spacing w:val="5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B45243"/>
    <w:rPr>
      <w:smallCaps/>
      <w:spacing w:val="10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B4524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B45243"/>
    <w:rPr>
      <w:smallCaps/>
      <w:color w:val="C0504D" w:themeColor="accent2"/>
      <w:spacing w:val="5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B45243"/>
    <w:rPr>
      <w:b/>
      <w:smallCaps/>
      <w:color w:val="C0504D" w:themeColor="accent2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B45243"/>
    <w:rPr>
      <w:b/>
      <w:i/>
      <w:smallCaps/>
      <w:color w:val="943634" w:themeColor="accent2" w:themeShade="BF"/>
    </w:rPr>
  </w:style>
  <w:style w:type="character" w:customStyle="1" w:styleId="90">
    <w:name w:val="標題 9 字元"/>
    <w:basedOn w:val="a0"/>
    <w:link w:val="9"/>
    <w:uiPriority w:val="9"/>
    <w:semiHidden/>
    <w:rsid w:val="00B4524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4524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45243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標題 字元"/>
    <w:basedOn w:val="a0"/>
    <w:link w:val="a4"/>
    <w:uiPriority w:val="10"/>
    <w:rsid w:val="00B452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243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副標題 字元"/>
    <w:basedOn w:val="a0"/>
    <w:link w:val="a6"/>
    <w:uiPriority w:val="11"/>
    <w:rsid w:val="00B452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45243"/>
    <w:rPr>
      <w:b/>
      <w:color w:val="C0504D" w:themeColor="accent2"/>
    </w:rPr>
  </w:style>
  <w:style w:type="character" w:styleId="a9">
    <w:name w:val="Emphasis"/>
    <w:uiPriority w:val="20"/>
    <w:qFormat/>
    <w:rsid w:val="00B452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45243"/>
    <w:pPr>
      <w:spacing w:line="240" w:lineRule="auto"/>
    </w:pPr>
  </w:style>
  <w:style w:type="character" w:customStyle="1" w:styleId="ab">
    <w:name w:val="無間距 字元"/>
    <w:basedOn w:val="a0"/>
    <w:link w:val="aa"/>
    <w:uiPriority w:val="1"/>
    <w:rsid w:val="00B45243"/>
  </w:style>
  <w:style w:type="paragraph" w:styleId="ac">
    <w:name w:val="List Paragraph"/>
    <w:basedOn w:val="a"/>
    <w:uiPriority w:val="34"/>
    <w:qFormat/>
    <w:rsid w:val="00B45243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B45243"/>
    <w:rPr>
      <w:i/>
    </w:rPr>
  </w:style>
  <w:style w:type="character" w:customStyle="1" w:styleId="ae">
    <w:name w:val="引文 字元"/>
    <w:basedOn w:val="a0"/>
    <w:link w:val="ad"/>
    <w:uiPriority w:val="29"/>
    <w:rsid w:val="00B45243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B4524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0">
    <w:name w:val="鮮明引文 字元"/>
    <w:basedOn w:val="a0"/>
    <w:link w:val="af"/>
    <w:uiPriority w:val="30"/>
    <w:rsid w:val="00B45243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B45243"/>
    <w:rPr>
      <w:i/>
    </w:rPr>
  </w:style>
  <w:style w:type="character" w:styleId="af2">
    <w:name w:val="Intense Emphasis"/>
    <w:uiPriority w:val="21"/>
    <w:qFormat/>
    <w:rsid w:val="00B45243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B45243"/>
    <w:rPr>
      <w:b/>
    </w:rPr>
  </w:style>
  <w:style w:type="character" w:styleId="af4">
    <w:name w:val="Intense Reference"/>
    <w:uiPriority w:val="32"/>
    <w:qFormat/>
    <w:rsid w:val="00B45243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B452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B45243"/>
    <w:pPr>
      <w:outlineLvl w:val="9"/>
    </w:pPr>
  </w:style>
  <w:style w:type="table" w:customStyle="1" w:styleId="TableNormal">
    <w:name w:val="Table Normal"/>
    <w:rsid w:val="005B572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5B572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5B572B"/>
    <w:rPr>
      <w:color w:val="800080" w:themeColor="followedHyperlink"/>
      <w:u w:val="single"/>
    </w:rPr>
  </w:style>
  <w:style w:type="paragraph" w:styleId="af9">
    <w:name w:val="Revision"/>
    <w:hidden/>
    <w:uiPriority w:val="99"/>
    <w:semiHidden/>
    <w:rsid w:val="00F810CE"/>
    <w:pPr>
      <w:spacing w:after="0" w:line="240" w:lineRule="auto"/>
      <w:jc w:val="left"/>
    </w:pPr>
    <w:rPr>
      <w:rFonts w:ascii="Arial" w:hAnsi="Arial" w:cs="Arial"/>
      <w:sz w:val="22"/>
      <w:szCs w:val="22"/>
      <w:lang w:val="zh-TW"/>
    </w:rPr>
  </w:style>
  <w:style w:type="character" w:styleId="afa">
    <w:name w:val="annotation reference"/>
    <w:basedOn w:val="a0"/>
    <w:uiPriority w:val="99"/>
    <w:semiHidden/>
    <w:unhideWhenUsed/>
    <w:rsid w:val="00F810CE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F810CE"/>
  </w:style>
  <w:style w:type="character" w:customStyle="1" w:styleId="afc">
    <w:name w:val="註解文字 字元"/>
    <w:basedOn w:val="a0"/>
    <w:link w:val="afb"/>
    <w:uiPriority w:val="99"/>
    <w:semiHidden/>
    <w:rsid w:val="00F810CE"/>
    <w:rPr>
      <w:rFonts w:ascii="Arial" w:hAnsi="Arial" w:cs="Arial"/>
      <w:sz w:val="22"/>
      <w:szCs w:val="22"/>
      <w:lang w:val="zh-TW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F810CE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F810CE"/>
    <w:rPr>
      <w:rFonts w:ascii="Arial" w:hAnsi="Arial" w:cs="Arial"/>
      <w:b/>
      <w:bCs/>
      <w:sz w:val="22"/>
      <w:szCs w:val="22"/>
      <w:lang w:val="zh-TW"/>
    </w:rPr>
  </w:style>
  <w:style w:type="paragraph" w:styleId="aff">
    <w:name w:val="header"/>
    <w:basedOn w:val="a"/>
    <w:link w:val="aff0"/>
    <w:uiPriority w:val="99"/>
    <w:unhideWhenUsed/>
    <w:rsid w:val="00DF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0">
    <w:name w:val="頁首 字元"/>
    <w:basedOn w:val="a0"/>
    <w:link w:val="aff"/>
    <w:uiPriority w:val="99"/>
    <w:rsid w:val="00DF176D"/>
    <w:rPr>
      <w:rFonts w:ascii="Arial" w:hAnsi="Arial" w:cs="Arial"/>
      <w:lang w:val="zh-TW"/>
    </w:rPr>
  </w:style>
  <w:style w:type="paragraph" w:styleId="aff1">
    <w:name w:val="footer"/>
    <w:basedOn w:val="a"/>
    <w:link w:val="aff2"/>
    <w:uiPriority w:val="99"/>
    <w:unhideWhenUsed/>
    <w:rsid w:val="00DF17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2">
    <w:name w:val="頁尾 字元"/>
    <w:basedOn w:val="a0"/>
    <w:link w:val="aff1"/>
    <w:uiPriority w:val="99"/>
    <w:rsid w:val="00DF176D"/>
    <w:rPr>
      <w:rFonts w:ascii="Arial" w:hAnsi="Arial" w:cs="Arial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FC9952-FBE1-3740-9112-2DF215D0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4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shu-mei Yang</dc:creator>
  <cp:keywords/>
  <dc:description/>
  <cp:lastModifiedBy>shu-mei Yang</cp:lastModifiedBy>
  <cp:revision>3</cp:revision>
  <dcterms:created xsi:type="dcterms:W3CDTF">2023-12-04T09:03:00Z</dcterms:created>
  <dcterms:modified xsi:type="dcterms:W3CDTF">2024-05-23T10:58:00Z</dcterms:modified>
</cp:coreProperties>
</file>