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83D3C5" w14:textId="39821A21" w:rsidR="00B076A5" w:rsidRPr="00920A81" w:rsidRDefault="00920A81" w:rsidP="00DD7532">
      <w:pPr>
        <w:rPr>
          <w:rFonts w:ascii="Times New Roman" w:hAnsi="Times New Roman" w:cs="Times New Roman"/>
          <w:b/>
          <w:bCs/>
        </w:rPr>
      </w:pPr>
      <w:r w:rsidRPr="00920A81">
        <w:rPr>
          <w:rFonts w:ascii="Times New Roman" w:hAnsi="Times New Roman" w:cs="Times New Roman"/>
          <w:b/>
          <w:bCs/>
        </w:rPr>
        <w:t xml:space="preserve">       </w:t>
      </w:r>
      <w:r w:rsidR="00B076A5" w:rsidRPr="00920A81">
        <w:rPr>
          <w:rFonts w:ascii="Times New Roman" w:hAnsi="Times New Roman" w:cs="Times New Roman"/>
          <w:b/>
          <w:bCs/>
        </w:rPr>
        <w:t>COVID-19 Anxiety Syndrome Scale</w:t>
      </w:r>
    </w:p>
    <w:p w14:paraId="365FE404" w14:textId="77777777" w:rsidR="00B076A5" w:rsidRPr="00920A81" w:rsidRDefault="00B076A5" w:rsidP="00B076A5">
      <w:pPr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9356" w:type="dxa"/>
        <w:tblInd w:w="-5" w:type="dxa"/>
        <w:tblLook w:val="04A0" w:firstRow="1" w:lastRow="0" w:firstColumn="1" w:lastColumn="0" w:noHBand="0" w:noVBand="1"/>
      </w:tblPr>
      <w:tblGrid>
        <w:gridCol w:w="4810"/>
        <w:gridCol w:w="855"/>
        <w:gridCol w:w="953"/>
        <w:gridCol w:w="936"/>
        <w:gridCol w:w="933"/>
        <w:gridCol w:w="869"/>
      </w:tblGrid>
      <w:tr w:rsidR="00B076A5" w14:paraId="2311DD9A" w14:textId="77777777" w:rsidTr="00EC6C92">
        <w:tc>
          <w:tcPr>
            <w:tcW w:w="4946" w:type="dxa"/>
          </w:tcPr>
          <w:p w14:paraId="17BB30D1" w14:textId="77777777" w:rsidR="00B076A5" w:rsidRPr="00E80227" w:rsidRDefault="00B076A5" w:rsidP="00EC6C92">
            <w:pPr>
              <w:rPr>
                <w:rFonts w:ascii="Times New Roman" w:hAnsi="Times New Roman" w:cs="Times New Roman"/>
              </w:rPr>
            </w:pPr>
            <w:r w:rsidRPr="00E80227">
              <w:rPr>
                <w:rFonts w:ascii="Times New Roman" w:hAnsi="Times New Roman" w:cs="Times New Roman"/>
              </w:rPr>
              <w:t>Please rate the extent to which each statement applies to you </w:t>
            </w:r>
            <w:r w:rsidRPr="00E80227">
              <w:rPr>
                <w:rFonts w:ascii="Times New Roman" w:hAnsi="Times New Roman" w:cs="Times New Roman"/>
                <w:b/>
                <w:bCs/>
              </w:rPr>
              <w:t>over the last two weeks</w:t>
            </w:r>
          </w:p>
          <w:p w14:paraId="034C80B8" w14:textId="77777777" w:rsidR="00B076A5" w:rsidRPr="00E80227" w:rsidRDefault="00B076A5" w:rsidP="00EC6C9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6" w:type="dxa"/>
          </w:tcPr>
          <w:p w14:paraId="28F2CE90" w14:textId="77777777" w:rsidR="00B076A5" w:rsidRPr="00E80227" w:rsidRDefault="00B076A5" w:rsidP="00EC6C92">
            <w:pPr>
              <w:rPr>
                <w:rFonts w:ascii="Times New Roman" w:hAnsi="Times New Roman" w:cs="Times New Roman"/>
              </w:rPr>
            </w:pPr>
            <w:r w:rsidRPr="00E80227">
              <w:rPr>
                <w:rFonts w:ascii="Times New Roman" w:hAnsi="Times New Roman" w:cs="Times New Roman"/>
              </w:rPr>
              <w:t>Not at all (0)</w:t>
            </w:r>
          </w:p>
        </w:tc>
        <w:tc>
          <w:tcPr>
            <w:tcW w:w="957" w:type="dxa"/>
          </w:tcPr>
          <w:p w14:paraId="05EB3B3E" w14:textId="77777777" w:rsidR="00B076A5" w:rsidRPr="00E80227" w:rsidRDefault="00B076A5" w:rsidP="00EC6C92">
            <w:pPr>
              <w:rPr>
                <w:rFonts w:ascii="Times New Roman" w:hAnsi="Times New Roman" w:cs="Times New Roman"/>
              </w:rPr>
            </w:pPr>
            <w:r w:rsidRPr="00E80227">
              <w:rPr>
                <w:rFonts w:ascii="Times New Roman" w:hAnsi="Times New Roman" w:cs="Times New Roman"/>
              </w:rPr>
              <w:t>Rarely</w:t>
            </w:r>
          </w:p>
          <w:p w14:paraId="2C4C643C" w14:textId="77777777" w:rsidR="00B076A5" w:rsidRPr="00E80227" w:rsidRDefault="00B076A5" w:rsidP="00EC6C92">
            <w:pPr>
              <w:rPr>
                <w:rFonts w:ascii="Times New Roman" w:hAnsi="Times New Roman" w:cs="Times New Roman"/>
              </w:rPr>
            </w:pPr>
            <w:r w:rsidRPr="00E80227">
              <w:rPr>
                <w:rFonts w:ascii="Times New Roman" w:hAnsi="Times New Roman" w:cs="Times New Roman"/>
              </w:rPr>
              <w:t>Less than a day or two (1)</w:t>
            </w:r>
          </w:p>
        </w:tc>
        <w:tc>
          <w:tcPr>
            <w:tcW w:w="886" w:type="dxa"/>
          </w:tcPr>
          <w:p w14:paraId="09AE19CE" w14:textId="77777777" w:rsidR="00B076A5" w:rsidRPr="00E80227" w:rsidRDefault="00B076A5" w:rsidP="00EC6C92">
            <w:pPr>
              <w:rPr>
                <w:rFonts w:ascii="Times New Roman" w:hAnsi="Times New Roman" w:cs="Times New Roman"/>
              </w:rPr>
            </w:pPr>
            <w:r w:rsidRPr="00E80227">
              <w:rPr>
                <w:rFonts w:ascii="Times New Roman" w:hAnsi="Times New Roman" w:cs="Times New Roman"/>
              </w:rPr>
              <w:t>Several days (2)</w:t>
            </w:r>
          </w:p>
        </w:tc>
        <w:tc>
          <w:tcPr>
            <w:tcW w:w="940" w:type="dxa"/>
          </w:tcPr>
          <w:p w14:paraId="7720BCAA" w14:textId="77777777" w:rsidR="00B076A5" w:rsidRPr="00E80227" w:rsidRDefault="00B076A5" w:rsidP="00EC6C92">
            <w:pPr>
              <w:rPr>
                <w:rFonts w:ascii="Times New Roman" w:hAnsi="Times New Roman" w:cs="Times New Roman"/>
              </w:rPr>
            </w:pPr>
            <w:r w:rsidRPr="00E80227">
              <w:rPr>
                <w:rFonts w:ascii="Times New Roman" w:hAnsi="Times New Roman" w:cs="Times New Roman"/>
              </w:rPr>
              <w:t>More than seven days (3)</w:t>
            </w:r>
          </w:p>
        </w:tc>
        <w:tc>
          <w:tcPr>
            <w:tcW w:w="761" w:type="dxa"/>
          </w:tcPr>
          <w:p w14:paraId="3DF2B4E0" w14:textId="77777777" w:rsidR="00B076A5" w:rsidRPr="00E80227" w:rsidRDefault="00B076A5" w:rsidP="00EC6C92">
            <w:pPr>
              <w:rPr>
                <w:rFonts w:ascii="Times New Roman" w:hAnsi="Times New Roman" w:cs="Times New Roman"/>
              </w:rPr>
            </w:pPr>
            <w:r w:rsidRPr="00E80227">
              <w:rPr>
                <w:rFonts w:ascii="Times New Roman" w:hAnsi="Times New Roman" w:cs="Times New Roman"/>
              </w:rPr>
              <w:t>Nearly every day (4)</w:t>
            </w:r>
          </w:p>
        </w:tc>
      </w:tr>
      <w:tr w:rsidR="00B076A5" w14:paraId="444BD9D8" w14:textId="77777777" w:rsidTr="00EC6C92">
        <w:trPr>
          <w:trHeight w:val="815"/>
        </w:trPr>
        <w:tc>
          <w:tcPr>
            <w:tcW w:w="4946" w:type="dxa"/>
          </w:tcPr>
          <w:p w14:paraId="7F6F29D1" w14:textId="77777777" w:rsidR="00B076A5" w:rsidRDefault="00B076A5" w:rsidP="00EC6C92">
            <w:pPr>
              <w:pStyle w:val="ListParagraph"/>
              <w:ind w:left="-111" w:firstLine="15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Pr="00B34212">
              <w:rPr>
                <w:rFonts w:ascii="Times New Roman" w:hAnsi="Times New Roman" w:cs="Times New Roman"/>
              </w:rPr>
              <w:t xml:space="preserve">I have avoided using public transport </w:t>
            </w:r>
          </w:p>
          <w:p w14:paraId="66A44510" w14:textId="77777777" w:rsidR="00B076A5" w:rsidRPr="00031E20" w:rsidRDefault="00B076A5" w:rsidP="00EC6C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  <w:r w:rsidRPr="00031E20">
              <w:rPr>
                <w:rFonts w:ascii="Times New Roman" w:hAnsi="Times New Roman" w:cs="Times New Roman"/>
              </w:rPr>
              <w:t>because of the fear of contracting coronavirus (COVID-19)</w:t>
            </w:r>
          </w:p>
        </w:tc>
        <w:tc>
          <w:tcPr>
            <w:tcW w:w="866" w:type="dxa"/>
          </w:tcPr>
          <w:p w14:paraId="46FA66AE" w14:textId="77777777" w:rsidR="00B076A5" w:rsidRDefault="00B076A5" w:rsidP="00EC6C92"/>
        </w:tc>
        <w:tc>
          <w:tcPr>
            <w:tcW w:w="957" w:type="dxa"/>
          </w:tcPr>
          <w:p w14:paraId="0F420252" w14:textId="77777777" w:rsidR="00B076A5" w:rsidRDefault="00B076A5" w:rsidP="00EC6C92"/>
        </w:tc>
        <w:tc>
          <w:tcPr>
            <w:tcW w:w="886" w:type="dxa"/>
          </w:tcPr>
          <w:p w14:paraId="725FC6D9" w14:textId="77777777" w:rsidR="00B076A5" w:rsidRDefault="00B076A5" w:rsidP="00EC6C92"/>
        </w:tc>
        <w:tc>
          <w:tcPr>
            <w:tcW w:w="940" w:type="dxa"/>
          </w:tcPr>
          <w:p w14:paraId="5F5C6279" w14:textId="77777777" w:rsidR="00B076A5" w:rsidRDefault="00B076A5" w:rsidP="00EC6C92"/>
        </w:tc>
        <w:tc>
          <w:tcPr>
            <w:tcW w:w="761" w:type="dxa"/>
          </w:tcPr>
          <w:p w14:paraId="763AAEAB" w14:textId="77777777" w:rsidR="00B076A5" w:rsidRDefault="00B076A5" w:rsidP="00EC6C92"/>
        </w:tc>
      </w:tr>
      <w:tr w:rsidR="00B076A5" w14:paraId="0DD69EEA" w14:textId="77777777" w:rsidTr="00EC6C92">
        <w:trPr>
          <w:trHeight w:val="928"/>
        </w:trPr>
        <w:tc>
          <w:tcPr>
            <w:tcW w:w="4946" w:type="dxa"/>
          </w:tcPr>
          <w:p w14:paraId="2CF119E6" w14:textId="77777777" w:rsidR="00B076A5" w:rsidRPr="00E80227" w:rsidRDefault="00B076A5" w:rsidP="00EC6C92">
            <w:pPr>
              <w:spacing w:before="166" w:after="16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2. </w:t>
            </w:r>
            <w:r w:rsidRPr="00E80227">
              <w:rPr>
                <w:rFonts w:ascii="Times New Roman" w:eastAsia="Times New Roman" w:hAnsi="Times New Roman" w:cs="Times New Roman"/>
              </w:rPr>
              <w:t>I have checked myself for symptoms of coronavirus (COVID-19).</w:t>
            </w:r>
          </w:p>
        </w:tc>
        <w:tc>
          <w:tcPr>
            <w:tcW w:w="866" w:type="dxa"/>
          </w:tcPr>
          <w:p w14:paraId="387B4BA5" w14:textId="77777777" w:rsidR="00B076A5" w:rsidRDefault="00B076A5" w:rsidP="00EC6C92"/>
        </w:tc>
        <w:tc>
          <w:tcPr>
            <w:tcW w:w="957" w:type="dxa"/>
          </w:tcPr>
          <w:p w14:paraId="6D11D088" w14:textId="77777777" w:rsidR="00B076A5" w:rsidRDefault="00B076A5" w:rsidP="00EC6C92"/>
        </w:tc>
        <w:tc>
          <w:tcPr>
            <w:tcW w:w="886" w:type="dxa"/>
          </w:tcPr>
          <w:p w14:paraId="5F79D835" w14:textId="77777777" w:rsidR="00B076A5" w:rsidRDefault="00B076A5" w:rsidP="00EC6C92"/>
        </w:tc>
        <w:tc>
          <w:tcPr>
            <w:tcW w:w="940" w:type="dxa"/>
          </w:tcPr>
          <w:p w14:paraId="60684B2F" w14:textId="77777777" w:rsidR="00B076A5" w:rsidRDefault="00B076A5" w:rsidP="00EC6C92"/>
        </w:tc>
        <w:tc>
          <w:tcPr>
            <w:tcW w:w="761" w:type="dxa"/>
          </w:tcPr>
          <w:p w14:paraId="1C19336D" w14:textId="77777777" w:rsidR="00B076A5" w:rsidRDefault="00B076A5" w:rsidP="00EC6C92"/>
        </w:tc>
      </w:tr>
      <w:tr w:rsidR="00B076A5" w14:paraId="38CD460A" w14:textId="77777777" w:rsidTr="00EC6C92">
        <w:tc>
          <w:tcPr>
            <w:tcW w:w="4946" w:type="dxa"/>
          </w:tcPr>
          <w:p w14:paraId="7D9B20F7" w14:textId="77777777" w:rsidR="00B076A5" w:rsidRPr="00B67095" w:rsidRDefault="00B076A5" w:rsidP="00EC6C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 </w:t>
            </w:r>
            <w:r w:rsidRPr="00B67095">
              <w:rPr>
                <w:rFonts w:ascii="Times New Roman" w:hAnsi="Times New Roman" w:cs="Times New Roman"/>
              </w:rPr>
              <w:t>I have avoided going out to public places (shops, parks) because of the fear of contracting coronavirus (COVID-19)</w:t>
            </w:r>
          </w:p>
        </w:tc>
        <w:tc>
          <w:tcPr>
            <w:tcW w:w="866" w:type="dxa"/>
          </w:tcPr>
          <w:p w14:paraId="434C9925" w14:textId="77777777" w:rsidR="00B076A5" w:rsidRDefault="00B076A5" w:rsidP="00EC6C92"/>
        </w:tc>
        <w:tc>
          <w:tcPr>
            <w:tcW w:w="957" w:type="dxa"/>
          </w:tcPr>
          <w:p w14:paraId="6C9BEC31" w14:textId="77777777" w:rsidR="00B076A5" w:rsidRDefault="00B076A5" w:rsidP="00EC6C92"/>
        </w:tc>
        <w:tc>
          <w:tcPr>
            <w:tcW w:w="886" w:type="dxa"/>
          </w:tcPr>
          <w:p w14:paraId="34C10624" w14:textId="77777777" w:rsidR="00B076A5" w:rsidRDefault="00B076A5" w:rsidP="00EC6C92"/>
        </w:tc>
        <w:tc>
          <w:tcPr>
            <w:tcW w:w="940" w:type="dxa"/>
          </w:tcPr>
          <w:p w14:paraId="6C15741C" w14:textId="77777777" w:rsidR="00B076A5" w:rsidRDefault="00B076A5" w:rsidP="00EC6C92"/>
        </w:tc>
        <w:tc>
          <w:tcPr>
            <w:tcW w:w="761" w:type="dxa"/>
          </w:tcPr>
          <w:p w14:paraId="0E1438A2" w14:textId="77777777" w:rsidR="00B076A5" w:rsidRDefault="00B076A5" w:rsidP="00EC6C92"/>
        </w:tc>
      </w:tr>
      <w:tr w:rsidR="00B076A5" w14:paraId="672512E8" w14:textId="77777777" w:rsidTr="00EC6C92">
        <w:trPr>
          <w:trHeight w:val="965"/>
        </w:trPr>
        <w:tc>
          <w:tcPr>
            <w:tcW w:w="4946" w:type="dxa"/>
          </w:tcPr>
          <w:p w14:paraId="3604C766" w14:textId="77777777" w:rsidR="00B076A5" w:rsidRPr="00B67095" w:rsidRDefault="00B076A5" w:rsidP="00EC6C92">
            <w:pPr>
              <w:spacing w:before="166" w:after="16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4. </w:t>
            </w:r>
            <w:r w:rsidRPr="00B67095">
              <w:rPr>
                <w:rFonts w:ascii="Times New Roman" w:eastAsia="Times New Roman" w:hAnsi="Times New Roman" w:cs="Times New Roman"/>
              </w:rPr>
              <w:t>I have been concerned about not having adhered strictly to social distancing guidelines for coronavirus (COVID-19).</w:t>
            </w:r>
          </w:p>
        </w:tc>
        <w:tc>
          <w:tcPr>
            <w:tcW w:w="866" w:type="dxa"/>
          </w:tcPr>
          <w:p w14:paraId="70625EC1" w14:textId="77777777" w:rsidR="00B076A5" w:rsidRDefault="00B076A5" w:rsidP="00EC6C92"/>
        </w:tc>
        <w:tc>
          <w:tcPr>
            <w:tcW w:w="957" w:type="dxa"/>
          </w:tcPr>
          <w:p w14:paraId="08DA15FE" w14:textId="77777777" w:rsidR="00B076A5" w:rsidRDefault="00B076A5" w:rsidP="00EC6C92"/>
        </w:tc>
        <w:tc>
          <w:tcPr>
            <w:tcW w:w="886" w:type="dxa"/>
          </w:tcPr>
          <w:p w14:paraId="318A58C3" w14:textId="77777777" w:rsidR="00B076A5" w:rsidRDefault="00B076A5" w:rsidP="00EC6C92"/>
        </w:tc>
        <w:tc>
          <w:tcPr>
            <w:tcW w:w="940" w:type="dxa"/>
          </w:tcPr>
          <w:p w14:paraId="237C001E" w14:textId="77777777" w:rsidR="00B076A5" w:rsidRDefault="00B076A5" w:rsidP="00EC6C92"/>
        </w:tc>
        <w:tc>
          <w:tcPr>
            <w:tcW w:w="761" w:type="dxa"/>
          </w:tcPr>
          <w:p w14:paraId="671D391E" w14:textId="77777777" w:rsidR="00B076A5" w:rsidRDefault="00B076A5" w:rsidP="00EC6C92"/>
        </w:tc>
      </w:tr>
      <w:tr w:rsidR="00B076A5" w14:paraId="1DF13C9B" w14:textId="77777777" w:rsidTr="00EC6C92">
        <w:trPr>
          <w:trHeight w:val="926"/>
        </w:trPr>
        <w:tc>
          <w:tcPr>
            <w:tcW w:w="4946" w:type="dxa"/>
          </w:tcPr>
          <w:p w14:paraId="14533469" w14:textId="77777777" w:rsidR="00B076A5" w:rsidRPr="00B67095" w:rsidRDefault="00B076A5" w:rsidP="00EC6C92">
            <w:pPr>
              <w:spacing w:before="166" w:after="16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5. </w:t>
            </w:r>
            <w:r w:rsidRPr="00B67095">
              <w:rPr>
                <w:rFonts w:ascii="Times New Roman" w:eastAsia="Times New Roman" w:hAnsi="Times New Roman" w:cs="Times New Roman"/>
              </w:rPr>
              <w:t>I have avoided touching things in public spaces because of the fear of contracting coronavirus (COVID-19).</w:t>
            </w:r>
          </w:p>
        </w:tc>
        <w:tc>
          <w:tcPr>
            <w:tcW w:w="866" w:type="dxa"/>
          </w:tcPr>
          <w:p w14:paraId="570E69B9" w14:textId="77777777" w:rsidR="00B076A5" w:rsidRDefault="00B076A5" w:rsidP="00EC6C92"/>
        </w:tc>
        <w:tc>
          <w:tcPr>
            <w:tcW w:w="957" w:type="dxa"/>
          </w:tcPr>
          <w:p w14:paraId="5EFAC648" w14:textId="77777777" w:rsidR="00B076A5" w:rsidRDefault="00B076A5" w:rsidP="00EC6C92"/>
        </w:tc>
        <w:tc>
          <w:tcPr>
            <w:tcW w:w="886" w:type="dxa"/>
          </w:tcPr>
          <w:p w14:paraId="55959D75" w14:textId="77777777" w:rsidR="00B076A5" w:rsidRDefault="00B076A5" w:rsidP="00EC6C92"/>
        </w:tc>
        <w:tc>
          <w:tcPr>
            <w:tcW w:w="940" w:type="dxa"/>
          </w:tcPr>
          <w:p w14:paraId="67C68185" w14:textId="77777777" w:rsidR="00B076A5" w:rsidRDefault="00B076A5" w:rsidP="00EC6C92"/>
        </w:tc>
        <w:tc>
          <w:tcPr>
            <w:tcW w:w="761" w:type="dxa"/>
          </w:tcPr>
          <w:p w14:paraId="4563BA5C" w14:textId="77777777" w:rsidR="00B076A5" w:rsidRDefault="00B076A5" w:rsidP="00EC6C92"/>
        </w:tc>
      </w:tr>
      <w:tr w:rsidR="00B076A5" w14:paraId="56A96B5D" w14:textId="77777777" w:rsidTr="00EC6C92">
        <w:tc>
          <w:tcPr>
            <w:tcW w:w="4946" w:type="dxa"/>
          </w:tcPr>
          <w:p w14:paraId="4AAED056" w14:textId="77777777" w:rsidR="00B076A5" w:rsidRPr="00B67095" w:rsidRDefault="00B076A5" w:rsidP="00EC6C92">
            <w:pPr>
              <w:spacing w:before="166" w:after="16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6. </w:t>
            </w:r>
            <w:r w:rsidRPr="00B67095">
              <w:rPr>
                <w:rFonts w:ascii="Times New Roman" w:eastAsia="Times New Roman" w:hAnsi="Times New Roman" w:cs="Times New Roman"/>
              </w:rPr>
              <w:t>I have read about news relating to coronavirus (COVID-19) at the cost of engaging in work</w:t>
            </w:r>
          </w:p>
        </w:tc>
        <w:tc>
          <w:tcPr>
            <w:tcW w:w="866" w:type="dxa"/>
          </w:tcPr>
          <w:p w14:paraId="2F7B5EC4" w14:textId="77777777" w:rsidR="00B076A5" w:rsidRDefault="00B076A5" w:rsidP="00EC6C92"/>
        </w:tc>
        <w:tc>
          <w:tcPr>
            <w:tcW w:w="957" w:type="dxa"/>
          </w:tcPr>
          <w:p w14:paraId="2AEF51C8" w14:textId="77777777" w:rsidR="00B076A5" w:rsidRDefault="00B076A5" w:rsidP="00EC6C92"/>
        </w:tc>
        <w:tc>
          <w:tcPr>
            <w:tcW w:w="886" w:type="dxa"/>
          </w:tcPr>
          <w:p w14:paraId="3A21318F" w14:textId="77777777" w:rsidR="00B076A5" w:rsidRDefault="00B076A5" w:rsidP="00EC6C92"/>
        </w:tc>
        <w:tc>
          <w:tcPr>
            <w:tcW w:w="940" w:type="dxa"/>
          </w:tcPr>
          <w:p w14:paraId="267714DD" w14:textId="77777777" w:rsidR="00B076A5" w:rsidRDefault="00B076A5" w:rsidP="00EC6C92"/>
        </w:tc>
        <w:tc>
          <w:tcPr>
            <w:tcW w:w="761" w:type="dxa"/>
          </w:tcPr>
          <w:p w14:paraId="41683AED" w14:textId="77777777" w:rsidR="00B076A5" w:rsidRDefault="00B076A5" w:rsidP="00EC6C92"/>
        </w:tc>
      </w:tr>
      <w:tr w:rsidR="00B076A5" w14:paraId="44A817A8" w14:textId="77777777" w:rsidTr="00EC6C92">
        <w:trPr>
          <w:trHeight w:val="1002"/>
        </w:trPr>
        <w:tc>
          <w:tcPr>
            <w:tcW w:w="4946" w:type="dxa"/>
          </w:tcPr>
          <w:p w14:paraId="3C88C3C0" w14:textId="77777777" w:rsidR="00B076A5" w:rsidRPr="00B67095" w:rsidRDefault="00B076A5" w:rsidP="00EC6C92">
            <w:pPr>
              <w:spacing w:before="166" w:after="16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7. </w:t>
            </w:r>
            <w:r w:rsidRPr="00B67095">
              <w:rPr>
                <w:rFonts w:ascii="Times New Roman" w:eastAsia="Times New Roman" w:hAnsi="Times New Roman" w:cs="Times New Roman"/>
              </w:rPr>
              <w:t>I have checked my family members and loved one for the signs of coronavirus (COVID-19)</w:t>
            </w:r>
          </w:p>
        </w:tc>
        <w:tc>
          <w:tcPr>
            <w:tcW w:w="866" w:type="dxa"/>
          </w:tcPr>
          <w:p w14:paraId="65CA64FB" w14:textId="77777777" w:rsidR="00B076A5" w:rsidRDefault="00B076A5" w:rsidP="00EC6C92"/>
        </w:tc>
        <w:tc>
          <w:tcPr>
            <w:tcW w:w="957" w:type="dxa"/>
          </w:tcPr>
          <w:p w14:paraId="2090CEEC" w14:textId="77777777" w:rsidR="00B076A5" w:rsidRDefault="00B076A5" w:rsidP="00EC6C92"/>
        </w:tc>
        <w:tc>
          <w:tcPr>
            <w:tcW w:w="886" w:type="dxa"/>
          </w:tcPr>
          <w:p w14:paraId="6E5EF020" w14:textId="77777777" w:rsidR="00B076A5" w:rsidRDefault="00B076A5" w:rsidP="00EC6C92"/>
        </w:tc>
        <w:tc>
          <w:tcPr>
            <w:tcW w:w="940" w:type="dxa"/>
          </w:tcPr>
          <w:p w14:paraId="4B2EE4E6" w14:textId="77777777" w:rsidR="00B076A5" w:rsidRDefault="00B076A5" w:rsidP="00EC6C92"/>
        </w:tc>
        <w:tc>
          <w:tcPr>
            <w:tcW w:w="761" w:type="dxa"/>
          </w:tcPr>
          <w:p w14:paraId="61102D56" w14:textId="77777777" w:rsidR="00B076A5" w:rsidRDefault="00B076A5" w:rsidP="00EC6C92"/>
        </w:tc>
      </w:tr>
      <w:tr w:rsidR="00B076A5" w14:paraId="54222A09" w14:textId="77777777" w:rsidTr="00EC6C92">
        <w:trPr>
          <w:trHeight w:val="962"/>
        </w:trPr>
        <w:tc>
          <w:tcPr>
            <w:tcW w:w="4946" w:type="dxa"/>
          </w:tcPr>
          <w:p w14:paraId="7FA05295" w14:textId="77777777" w:rsidR="00B076A5" w:rsidRPr="00B67095" w:rsidRDefault="00B076A5" w:rsidP="00EC6C92">
            <w:pPr>
              <w:spacing w:before="166" w:after="16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8. </w:t>
            </w:r>
            <w:r w:rsidRPr="00B67095">
              <w:rPr>
                <w:rFonts w:ascii="Times New Roman" w:eastAsia="Times New Roman" w:hAnsi="Times New Roman" w:cs="Times New Roman"/>
              </w:rPr>
              <w:t>I have been paying close attention to others displaying possible symptoms of coronavirus (COVID-19).</w:t>
            </w:r>
          </w:p>
        </w:tc>
        <w:tc>
          <w:tcPr>
            <w:tcW w:w="866" w:type="dxa"/>
          </w:tcPr>
          <w:p w14:paraId="448D1411" w14:textId="77777777" w:rsidR="00B076A5" w:rsidRDefault="00B076A5" w:rsidP="00EC6C92"/>
        </w:tc>
        <w:tc>
          <w:tcPr>
            <w:tcW w:w="957" w:type="dxa"/>
          </w:tcPr>
          <w:p w14:paraId="7347A66A" w14:textId="77777777" w:rsidR="00B076A5" w:rsidRDefault="00B076A5" w:rsidP="00EC6C92"/>
        </w:tc>
        <w:tc>
          <w:tcPr>
            <w:tcW w:w="886" w:type="dxa"/>
          </w:tcPr>
          <w:p w14:paraId="1EC83356" w14:textId="77777777" w:rsidR="00B076A5" w:rsidRDefault="00B076A5" w:rsidP="00EC6C92"/>
        </w:tc>
        <w:tc>
          <w:tcPr>
            <w:tcW w:w="940" w:type="dxa"/>
          </w:tcPr>
          <w:p w14:paraId="0166236B" w14:textId="77777777" w:rsidR="00B076A5" w:rsidRDefault="00B076A5" w:rsidP="00EC6C92"/>
        </w:tc>
        <w:tc>
          <w:tcPr>
            <w:tcW w:w="761" w:type="dxa"/>
          </w:tcPr>
          <w:p w14:paraId="466963B0" w14:textId="77777777" w:rsidR="00B076A5" w:rsidRDefault="00B076A5" w:rsidP="00EC6C92"/>
        </w:tc>
      </w:tr>
      <w:tr w:rsidR="00B076A5" w14:paraId="18BC7711" w14:textId="77777777" w:rsidTr="00EC6C92">
        <w:tc>
          <w:tcPr>
            <w:tcW w:w="4946" w:type="dxa"/>
          </w:tcPr>
          <w:p w14:paraId="3DB36B12" w14:textId="77777777" w:rsidR="00B076A5" w:rsidRPr="00B67095" w:rsidRDefault="00B076A5" w:rsidP="00EC6C92">
            <w:pPr>
              <w:spacing w:before="166" w:after="166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9. </w:t>
            </w:r>
            <w:r w:rsidRPr="00B67095">
              <w:rPr>
                <w:rFonts w:ascii="Times New Roman" w:eastAsia="Times New Roman" w:hAnsi="Times New Roman" w:cs="Times New Roman"/>
              </w:rPr>
              <w:t>I have imagined what could happen to my family members if they contracted coronavirus (COVID-19).</w:t>
            </w:r>
          </w:p>
        </w:tc>
        <w:tc>
          <w:tcPr>
            <w:tcW w:w="866" w:type="dxa"/>
          </w:tcPr>
          <w:p w14:paraId="271F562D" w14:textId="77777777" w:rsidR="00B076A5" w:rsidRDefault="00B076A5" w:rsidP="00EC6C92"/>
        </w:tc>
        <w:tc>
          <w:tcPr>
            <w:tcW w:w="957" w:type="dxa"/>
          </w:tcPr>
          <w:p w14:paraId="7839BE82" w14:textId="77777777" w:rsidR="00B076A5" w:rsidRDefault="00B076A5" w:rsidP="00EC6C92"/>
        </w:tc>
        <w:tc>
          <w:tcPr>
            <w:tcW w:w="886" w:type="dxa"/>
          </w:tcPr>
          <w:p w14:paraId="5A4E69FA" w14:textId="77777777" w:rsidR="00B076A5" w:rsidRDefault="00B076A5" w:rsidP="00EC6C92"/>
        </w:tc>
        <w:tc>
          <w:tcPr>
            <w:tcW w:w="940" w:type="dxa"/>
          </w:tcPr>
          <w:p w14:paraId="0D447344" w14:textId="77777777" w:rsidR="00B076A5" w:rsidRDefault="00B076A5" w:rsidP="00EC6C92"/>
        </w:tc>
        <w:tc>
          <w:tcPr>
            <w:tcW w:w="761" w:type="dxa"/>
          </w:tcPr>
          <w:p w14:paraId="1606AA35" w14:textId="77777777" w:rsidR="00B076A5" w:rsidRDefault="00B076A5" w:rsidP="00EC6C92"/>
        </w:tc>
      </w:tr>
    </w:tbl>
    <w:p w14:paraId="1130896A" w14:textId="77777777" w:rsidR="00B076A5" w:rsidRDefault="00B076A5" w:rsidP="00B076A5">
      <w:pPr>
        <w:rPr>
          <w:rFonts w:ascii="Times New Roman" w:hAnsi="Times New Roman" w:cs="Times New Roman"/>
        </w:rPr>
      </w:pPr>
    </w:p>
    <w:p w14:paraId="0E1470DE" w14:textId="77777777" w:rsidR="00B076A5" w:rsidRDefault="00B076A5" w:rsidP="00B076A5">
      <w:pPr>
        <w:rPr>
          <w:rFonts w:ascii="Times New Roman" w:hAnsi="Times New Roman" w:cs="Times New Roman"/>
        </w:rPr>
      </w:pPr>
    </w:p>
    <w:p w14:paraId="17D939D3" w14:textId="77777777" w:rsidR="00EF7F7A" w:rsidRDefault="00EF7F7A"/>
    <w:sectPr w:rsidR="00EF7F7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463861"/>
    <w:multiLevelType w:val="hybridMultilevel"/>
    <w:tmpl w:val="9574FB1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22572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9E4"/>
    <w:rsid w:val="000028A3"/>
    <w:rsid w:val="0000732F"/>
    <w:rsid w:val="0002521D"/>
    <w:rsid w:val="00026A2B"/>
    <w:rsid w:val="00042469"/>
    <w:rsid w:val="00042853"/>
    <w:rsid w:val="00052308"/>
    <w:rsid w:val="00061CED"/>
    <w:rsid w:val="000630D7"/>
    <w:rsid w:val="000669E4"/>
    <w:rsid w:val="00072BBA"/>
    <w:rsid w:val="0007601B"/>
    <w:rsid w:val="00083264"/>
    <w:rsid w:val="000849F3"/>
    <w:rsid w:val="00086C42"/>
    <w:rsid w:val="00094A39"/>
    <w:rsid w:val="00096B0F"/>
    <w:rsid w:val="000976F0"/>
    <w:rsid w:val="000B307D"/>
    <w:rsid w:val="000C0CDB"/>
    <w:rsid w:val="000D54EE"/>
    <w:rsid w:val="000E15BD"/>
    <w:rsid w:val="000E7A8F"/>
    <w:rsid w:val="000F1824"/>
    <w:rsid w:val="000F1B8D"/>
    <w:rsid w:val="000F428E"/>
    <w:rsid w:val="00103917"/>
    <w:rsid w:val="00104631"/>
    <w:rsid w:val="00114C8D"/>
    <w:rsid w:val="001321D3"/>
    <w:rsid w:val="0013268D"/>
    <w:rsid w:val="001352CA"/>
    <w:rsid w:val="00143398"/>
    <w:rsid w:val="001461FF"/>
    <w:rsid w:val="00150D39"/>
    <w:rsid w:val="00156C3B"/>
    <w:rsid w:val="001751E4"/>
    <w:rsid w:val="00181591"/>
    <w:rsid w:val="001865BE"/>
    <w:rsid w:val="00186A1A"/>
    <w:rsid w:val="00190EF2"/>
    <w:rsid w:val="0019111D"/>
    <w:rsid w:val="001952B7"/>
    <w:rsid w:val="00195600"/>
    <w:rsid w:val="001B2730"/>
    <w:rsid w:val="001C2A2B"/>
    <w:rsid w:val="001D0946"/>
    <w:rsid w:val="001D4EE1"/>
    <w:rsid w:val="001D7A12"/>
    <w:rsid w:val="001F013F"/>
    <w:rsid w:val="001F5646"/>
    <w:rsid w:val="00204E8D"/>
    <w:rsid w:val="0020561B"/>
    <w:rsid w:val="00217A53"/>
    <w:rsid w:val="0023212D"/>
    <w:rsid w:val="002366E4"/>
    <w:rsid w:val="002420AC"/>
    <w:rsid w:val="002444B4"/>
    <w:rsid w:val="00245996"/>
    <w:rsid w:val="0025147B"/>
    <w:rsid w:val="00254C77"/>
    <w:rsid w:val="002604B1"/>
    <w:rsid w:val="00262CA1"/>
    <w:rsid w:val="00264B30"/>
    <w:rsid w:val="00265DAA"/>
    <w:rsid w:val="002701D1"/>
    <w:rsid w:val="00270453"/>
    <w:rsid w:val="0027662E"/>
    <w:rsid w:val="00281B9E"/>
    <w:rsid w:val="00286242"/>
    <w:rsid w:val="00286F9C"/>
    <w:rsid w:val="002876E3"/>
    <w:rsid w:val="002903F5"/>
    <w:rsid w:val="002A07AB"/>
    <w:rsid w:val="002A233B"/>
    <w:rsid w:val="002B0AD4"/>
    <w:rsid w:val="002B30C1"/>
    <w:rsid w:val="002D50D9"/>
    <w:rsid w:val="002E18FF"/>
    <w:rsid w:val="002E4F42"/>
    <w:rsid w:val="002E6EC3"/>
    <w:rsid w:val="0030794A"/>
    <w:rsid w:val="00311F4A"/>
    <w:rsid w:val="003130C4"/>
    <w:rsid w:val="00314517"/>
    <w:rsid w:val="003204F1"/>
    <w:rsid w:val="00337CB2"/>
    <w:rsid w:val="00337E78"/>
    <w:rsid w:val="003409E3"/>
    <w:rsid w:val="00342906"/>
    <w:rsid w:val="00352E4A"/>
    <w:rsid w:val="00362746"/>
    <w:rsid w:val="00366EDA"/>
    <w:rsid w:val="003705C3"/>
    <w:rsid w:val="00373915"/>
    <w:rsid w:val="003763E2"/>
    <w:rsid w:val="00376941"/>
    <w:rsid w:val="003910AA"/>
    <w:rsid w:val="00392CB4"/>
    <w:rsid w:val="00396AC2"/>
    <w:rsid w:val="003A7009"/>
    <w:rsid w:val="003B2773"/>
    <w:rsid w:val="003B37CD"/>
    <w:rsid w:val="003B4631"/>
    <w:rsid w:val="003C5C2E"/>
    <w:rsid w:val="003D1F48"/>
    <w:rsid w:val="003D318E"/>
    <w:rsid w:val="003D3E44"/>
    <w:rsid w:val="003E6570"/>
    <w:rsid w:val="003F61ED"/>
    <w:rsid w:val="0041040F"/>
    <w:rsid w:val="0041745D"/>
    <w:rsid w:val="0041775E"/>
    <w:rsid w:val="0042411D"/>
    <w:rsid w:val="00424402"/>
    <w:rsid w:val="00426492"/>
    <w:rsid w:val="00430B6B"/>
    <w:rsid w:val="00434192"/>
    <w:rsid w:val="00441822"/>
    <w:rsid w:val="00452275"/>
    <w:rsid w:val="004667BE"/>
    <w:rsid w:val="00467AB3"/>
    <w:rsid w:val="0047168E"/>
    <w:rsid w:val="004718D1"/>
    <w:rsid w:val="00471FEA"/>
    <w:rsid w:val="00477581"/>
    <w:rsid w:val="004847EB"/>
    <w:rsid w:val="004877E1"/>
    <w:rsid w:val="00490268"/>
    <w:rsid w:val="004956BF"/>
    <w:rsid w:val="004A1C74"/>
    <w:rsid w:val="004B3C43"/>
    <w:rsid w:val="004B7CC7"/>
    <w:rsid w:val="004C5643"/>
    <w:rsid w:val="004C7A0D"/>
    <w:rsid w:val="004D2A42"/>
    <w:rsid w:val="004E0E69"/>
    <w:rsid w:val="004E10C4"/>
    <w:rsid w:val="004F44E3"/>
    <w:rsid w:val="00502429"/>
    <w:rsid w:val="00504B89"/>
    <w:rsid w:val="00512322"/>
    <w:rsid w:val="00515FCE"/>
    <w:rsid w:val="005214BA"/>
    <w:rsid w:val="0053692A"/>
    <w:rsid w:val="0054071B"/>
    <w:rsid w:val="00541D09"/>
    <w:rsid w:val="005437B1"/>
    <w:rsid w:val="00544B57"/>
    <w:rsid w:val="00546864"/>
    <w:rsid w:val="00547367"/>
    <w:rsid w:val="00547980"/>
    <w:rsid w:val="005619D3"/>
    <w:rsid w:val="00561D1C"/>
    <w:rsid w:val="005803CD"/>
    <w:rsid w:val="00581F5A"/>
    <w:rsid w:val="005826A4"/>
    <w:rsid w:val="005871C1"/>
    <w:rsid w:val="00596BB1"/>
    <w:rsid w:val="005A37E7"/>
    <w:rsid w:val="005A5499"/>
    <w:rsid w:val="005B6C1E"/>
    <w:rsid w:val="005C0466"/>
    <w:rsid w:val="005C1748"/>
    <w:rsid w:val="005C7756"/>
    <w:rsid w:val="005D15DC"/>
    <w:rsid w:val="005D27C3"/>
    <w:rsid w:val="005D6935"/>
    <w:rsid w:val="005D70D5"/>
    <w:rsid w:val="005E484B"/>
    <w:rsid w:val="00601D96"/>
    <w:rsid w:val="00603D06"/>
    <w:rsid w:val="006145DE"/>
    <w:rsid w:val="00620E15"/>
    <w:rsid w:val="00635376"/>
    <w:rsid w:val="00635583"/>
    <w:rsid w:val="00644E32"/>
    <w:rsid w:val="00651307"/>
    <w:rsid w:val="00663572"/>
    <w:rsid w:val="00672BE6"/>
    <w:rsid w:val="00677A37"/>
    <w:rsid w:val="00682FFF"/>
    <w:rsid w:val="0068372A"/>
    <w:rsid w:val="00684FDE"/>
    <w:rsid w:val="0068567A"/>
    <w:rsid w:val="006860BE"/>
    <w:rsid w:val="00697DE0"/>
    <w:rsid w:val="006A4C23"/>
    <w:rsid w:val="006B0827"/>
    <w:rsid w:val="006B1A5D"/>
    <w:rsid w:val="006C5E8F"/>
    <w:rsid w:val="006C6B11"/>
    <w:rsid w:val="006D14AA"/>
    <w:rsid w:val="006D7577"/>
    <w:rsid w:val="006E3932"/>
    <w:rsid w:val="006F7A0D"/>
    <w:rsid w:val="0070741E"/>
    <w:rsid w:val="007076C3"/>
    <w:rsid w:val="00716AAF"/>
    <w:rsid w:val="00720529"/>
    <w:rsid w:val="00723A7A"/>
    <w:rsid w:val="00725DDC"/>
    <w:rsid w:val="007270D0"/>
    <w:rsid w:val="00736DD5"/>
    <w:rsid w:val="00740823"/>
    <w:rsid w:val="00745A76"/>
    <w:rsid w:val="00750118"/>
    <w:rsid w:val="00754828"/>
    <w:rsid w:val="00755316"/>
    <w:rsid w:val="00757FE3"/>
    <w:rsid w:val="0076465E"/>
    <w:rsid w:val="00771FEE"/>
    <w:rsid w:val="007722BF"/>
    <w:rsid w:val="0077318B"/>
    <w:rsid w:val="00773463"/>
    <w:rsid w:val="00790C66"/>
    <w:rsid w:val="007A1C71"/>
    <w:rsid w:val="007A27F3"/>
    <w:rsid w:val="007A55E3"/>
    <w:rsid w:val="007D49A4"/>
    <w:rsid w:val="007E19CE"/>
    <w:rsid w:val="007E2701"/>
    <w:rsid w:val="007E4B6D"/>
    <w:rsid w:val="007F236F"/>
    <w:rsid w:val="008015A5"/>
    <w:rsid w:val="00805267"/>
    <w:rsid w:val="008144D9"/>
    <w:rsid w:val="00823D37"/>
    <w:rsid w:val="00825902"/>
    <w:rsid w:val="0083499F"/>
    <w:rsid w:val="008405BB"/>
    <w:rsid w:val="00843FF9"/>
    <w:rsid w:val="008445B1"/>
    <w:rsid w:val="00850FCD"/>
    <w:rsid w:val="008524DD"/>
    <w:rsid w:val="0085584A"/>
    <w:rsid w:val="0085730D"/>
    <w:rsid w:val="00865810"/>
    <w:rsid w:val="00873699"/>
    <w:rsid w:val="008839BE"/>
    <w:rsid w:val="00891DCB"/>
    <w:rsid w:val="00895221"/>
    <w:rsid w:val="008A13BB"/>
    <w:rsid w:val="008A2751"/>
    <w:rsid w:val="008A4934"/>
    <w:rsid w:val="008B0C49"/>
    <w:rsid w:val="008B2B37"/>
    <w:rsid w:val="008B4F68"/>
    <w:rsid w:val="008B5873"/>
    <w:rsid w:val="008D0E4F"/>
    <w:rsid w:val="008D2C69"/>
    <w:rsid w:val="008D5254"/>
    <w:rsid w:val="008E0B21"/>
    <w:rsid w:val="008E3538"/>
    <w:rsid w:val="008E5557"/>
    <w:rsid w:val="008E66AF"/>
    <w:rsid w:val="0090408D"/>
    <w:rsid w:val="00907226"/>
    <w:rsid w:val="00907C2F"/>
    <w:rsid w:val="0091171F"/>
    <w:rsid w:val="00914126"/>
    <w:rsid w:val="00920A81"/>
    <w:rsid w:val="00926C6F"/>
    <w:rsid w:val="00933C6F"/>
    <w:rsid w:val="00933E6B"/>
    <w:rsid w:val="009356D6"/>
    <w:rsid w:val="00941336"/>
    <w:rsid w:val="00947FC6"/>
    <w:rsid w:val="00950A64"/>
    <w:rsid w:val="00955FB0"/>
    <w:rsid w:val="00957E3C"/>
    <w:rsid w:val="00961121"/>
    <w:rsid w:val="009641B4"/>
    <w:rsid w:val="009649DA"/>
    <w:rsid w:val="00970AD6"/>
    <w:rsid w:val="009710BA"/>
    <w:rsid w:val="0097363D"/>
    <w:rsid w:val="00975601"/>
    <w:rsid w:val="009802C4"/>
    <w:rsid w:val="00993E1A"/>
    <w:rsid w:val="00997BA7"/>
    <w:rsid w:val="009A0CE4"/>
    <w:rsid w:val="009A1D74"/>
    <w:rsid w:val="009A3DFE"/>
    <w:rsid w:val="009A6F19"/>
    <w:rsid w:val="009B3748"/>
    <w:rsid w:val="009B6EE2"/>
    <w:rsid w:val="009C2AED"/>
    <w:rsid w:val="009D45F4"/>
    <w:rsid w:val="009D508A"/>
    <w:rsid w:val="009D763D"/>
    <w:rsid w:val="009E3B97"/>
    <w:rsid w:val="009E550B"/>
    <w:rsid w:val="009E59E4"/>
    <w:rsid w:val="009F0EF7"/>
    <w:rsid w:val="00A0003C"/>
    <w:rsid w:val="00A0424F"/>
    <w:rsid w:val="00A04B69"/>
    <w:rsid w:val="00A1077D"/>
    <w:rsid w:val="00A10FB5"/>
    <w:rsid w:val="00A147B8"/>
    <w:rsid w:val="00A168C7"/>
    <w:rsid w:val="00A248B0"/>
    <w:rsid w:val="00A2706E"/>
    <w:rsid w:val="00A3626F"/>
    <w:rsid w:val="00A407B9"/>
    <w:rsid w:val="00A4157A"/>
    <w:rsid w:val="00A43BAF"/>
    <w:rsid w:val="00A44EDB"/>
    <w:rsid w:val="00A46B9D"/>
    <w:rsid w:val="00A51EE6"/>
    <w:rsid w:val="00A526A8"/>
    <w:rsid w:val="00A635BE"/>
    <w:rsid w:val="00A636EF"/>
    <w:rsid w:val="00A709E1"/>
    <w:rsid w:val="00A75682"/>
    <w:rsid w:val="00A83067"/>
    <w:rsid w:val="00A91C85"/>
    <w:rsid w:val="00A92A3E"/>
    <w:rsid w:val="00A94E1D"/>
    <w:rsid w:val="00A963DE"/>
    <w:rsid w:val="00A96BEA"/>
    <w:rsid w:val="00AA08D4"/>
    <w:rsid w:val="00AB3981"/>
    <w:rsid w:val="00AC0318"/>
    <w:rsid w:val="00AC481D"/>
    <w:rsid w:val="00AD39AE"/>
    <w:rsid w:val="00AD5417"/>
    <w:rsid w:val="00AE1575"/>
    <w:rsid w:val="00AE26FD"/>
    <w:rsid w:val="00AE6FDC"/>
    <w:rsid w:val="00AF4A39"/>
    <w:rsid w:val="00AF5E09"/>
    <w:rsid w:val="00B01BA4"/>
    <w:rsid w:val="00B05382"/>
    <w:rsid w:val="00B076A5"/>
    <w:rsid w:val="00B11AA5"/>
    <w:rsid w:val="00B20E58"/>
    <w:rsid w:val="00B265E6"/>
    <w:rsid w:val="00B31A02"/>
    <w:rsid w:val="00B4363F"/>
    <w:rsid w:val="00B4662A"/>
    <w:rsid w:val="00B53269"/>
    <w:rsid w:val="00B57CF0"/>
    <w:rsid w:val="00B66C75"/>
    <w:rsid w:val="00B77945"/>
    <w:rsid w:val="00B83201"/>
    <w:rsid w:val="00B845EC"/>
    <w:rsid w:val="00B86CBD"/>
    <w:rsid w:val="00B9412F"/>
    <w:rsid w:val="00B951CF"/>
    <w:rsid w:val="00BA158F"/>
    <w:rsid w:val="00BA22A9"/>
    <w:rsid w:val="00BA61BC"/>
    <w:rsid w:val="00BB30C0"/>
    <w:rsid w:val="00BC0833"/>
    <w:rsid w:val="00BC4D67"/>
    <w:rsid w:val="00BD0F5E"/>
    <w:rsid w:val="00BE687A"/>
    <w:rsid w:val="00BF0F39"/>
    <w:rsid w:val="00BF2D82"/>
    <w:rsid w:val="00C101AC"/>
    <w:rsid w:val="00C13B02"/>
    <w:rsid w:val="00C30104"/>
    <w:rsid w:val="00C3207D"/>
    <w:rsid w:val="00C359B5"/>
    <w:rsid w:val="00C37379"/>
    <w:rsid w:val="00C4118D"/>
    <w:rsid w:val="00C57441"/>
    <w:rsid w:val="00C57502"/>
    <w:rsid w:val="00C6535A"/>
    <w:rsid w:val="00C65FC5"/>
    <w:rsid w:val="00C6662D"/>
    <w:rsid w:val="00C714C5"/>
    <w:rsid w:val="00C727D5"/>
    <w:rsid w:val="00C7438A"/>
    <w:rsid w:val="00C75995"/>
    <w:rsid w:val="00C9560B"/>
    <w:rsid w:val="00C972D8"/>
    <w:rsid w:val="00CA03F8"/>
    <w:rsid w:val="00CA16E4"/>
    <w:rsid w:val="00CA17E6"/>
    <w:rsid w:val="00CA4B52"/>
    <w:rsid w:val="00CB31B4"/>
    <w:rsid w:val="00CB514A"/>
    <w:rsid w:val="00CB5D6C"/>
    <w:rsid w:val="00CC4FA7"/>
    <w:rsid w:val="00CD0CE9"/>
    <w:rsid w:val="00CD44A9"/>
    <w:rsid w:val="00CD65F3"/>
    <w:rsid w:val="00CE0F17"/>
    <w:rsid w:val="00CE20A9"/>
    <w:rsid w:val="00CE3D6D"/>
    <w:rsid w:val="00CE527C"/>
    <w:rsid w:val="00CE59BA"/>
    <w:rsid w:val="00CF1EAF"/>
    <w:rsid w:val="00D072FF"/>
    <w:rsid w:val="00D07513"/>
    <w:rsid w:val="00D110B5"/>
    <w:rsid w:val="00D217E2"/>
    <w:rsid w:val="00D22DB5"/>
    <w:rsid w:val="00D32C89"/>
    <w:rsid w:val="00D33AB7"/>
    <w:rsid w:val="00D412F8"/>
    <w:rsid w:val="00D42A40"/>
    <w:rsid w:val="00D44270"/>
    <w:rsid w:val="00D54B98"/>
    <w:rsid w:val="00D6778B"/>
    <w:rsid w:val="00D70E40"/>
    <w:rsid w:val="00D76125"/>
    <w:rsid w:val="00D80832"/>
    <w:rsid w:val="00D834AD"/>
    <w:rsid w:val="00D86E5E"/>
    <w:rsid w:val="00D91751"/>
    <w:rsid w:val="00D936CD"/>
    <w:rsid w:val="00DA4A3C"/>
    <w:rsid w:val="00DB1ED7"/>
    <w:rsid w:val="00DB643D"/>
    <w:rsid w:val="00DB7351"/>
    <w:rsid w:val="00DC568F"/>
    <w:rsid w:val="00DD0BB1"/>
    <w:rsid w:val="00DD402A"/>
    <w:rsid w:val="00DD6ED4"/>
    <w:rsid w:val="00DD7532"/>
    <w:rsid w:val="00DE3222"/>
    <w:rsid w:val="00DE4D1A"/>
    <w:rsid w:val="00DE74A9"/>
    <w:rsid w:val="00DE7793"/>
    <w:rsid w:val="00DF3329"/>
    <w:rsid w:val="00DF4049"/>
    <w:rsid w:val="00DF6419"/>
    <w:rsid w:val="00DF6D03"/>
    <w:rsid w:val="00E036C3"/>
    <w:rsid w:val="00E042C0"/>
    <w:rsid w:val="00E065D6"/>
    <w:rsid w:val="00E1684F"/>
    <w:rsid w:val="00E25884"/>
    <w:rsid w:val="00E25D15"/>
    <w:rsid w:val="00E3080E"/>
    <w:rsid w:val="00E3510D"/>
    <w:rsid w:val="00E42E51"/>
    <w:rsid w:val="00E45833"/>
    <w:rsid w:val="00E47A6A"/>
    <w:rsid w:val="00E55D29"/>
    <w:rsid w:val="00E56B06"/>
    <w:rsid w:val="00E6033F"/>
    <w:rsid w:val="00E666F1"/>
    <w:rsid w:val="00E66BC3"/>
    <w:rsid w:val="00E75541"/>
    <w:rsid w:val="00E8585E"/>
    <w:rsid w:val="00E86DD4"/>
    <w:rsid w:val="00EA57C8"/>
    <w:rsid w:val="00EB25AF"/>
    <w:rsid w:val="00EB2CA3"/>
    <w:rsid w:val="00EB6C3A"/>
    <w:rsid w:val="00EC367A"/>
    <w:rsid w:val="00ED04D4"/>
    <w:rsid w:val="00ED099D"/>
    <w:rsid w:val="00ED2A82"/>
    <w:rsid w:val="00ED2F63"/>
    <w:rsid w:val="00ED78CE"/>
    <w:rsid w:val="00EE0A21"/>
    <w:rsid w:val="00EE1CC7"/>
    <w:rsid w:val="00EE74E3"/>
    <w:rsid w:val="00EF2857"/>
    <w:rsid w:val="00EF7F7A"/>
    <w:rsid w:val="00F16DE3"/>
    <w:rsid w:val="00F17149"/>
    <w:rsid w:val="00F237A6"/>
    <w:rsid w:val="00F26EF5"/>
    <w:rsid w:val="00F274DB"/>
    <w:rsid w:val="00F33737"/>
    <w:rsid w:val="00F36986"/>
    <w:rsid w:val="00F41712"/>
    <w:rsid w:val="00F420A3"/>
    <w:rsid w:val="00F46FE6"/>
    <w:rsid w:val="00F524E4"/>
    <w:rsid w:val="00F53EDD"/>
    <w:rsid w:val="00F82329"/>
    <w:rsid w:val="00F82342"/>
    <w:rsid w:val="00F93251"/>
    <w:rsid w:val="00F95679"/>
    <w:rsid w:val="00FA0EA7"/>
    <w:rsid w:val="00FA1859"/>
    <w:rsid w:val="00FA4497"/>
    <w:rsid w:val="00FB56BB"/>
    <w:rsid w:val="00FB5BDA"/>
    <w:rsid w:val="00FB7065"/>
    <w:rsid w:val="00FB76F6"/>
    <w:rsid w:val="00FC21AA"/>
    <w:rsid w:val="00FC3109"/>
    <w:rsid w:val="00FC7849"/>
    <w:rsid w:val="00FD0139"/>
    <w:rsid w:val="00FD635E"/>
    <w:rsid w:val="00FE7173"/>
    <w:rsid w:val="00FF1AD7"/>
    <w:rsid w:val="00FF2988"/>
    <w:rsid w:val="00FF35EB"/>
    <w:rsid w:val="00FF4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E02EEC"/>
  <w15:chartTrackingRefBased/>
  <w15:docId w15:val="{97358E66-9200-A943-8BBE-7FDB573C0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76A5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076A5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076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6</TotalTime>
  <Pages>1</Pages>
  <Words>179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Rachita Seth</dc:creator>
  <cp:keywords/>
  <dc:description/>
  <cp:lastModifiedBy>Rachita Seth</cp:lastModifiedBy>
  <cp:revision>7</cp:revision>
  <dcterms:created xsi:type="dcterms:W3CDTF">2024-02-08T20:08:00Z</dcterms:created>
  <dcterms:modified xsi:type="dcterms:W3CDTF">2024-06-18T21:07:00Z</dcterms:modified>
</cp:coreProperties>
</file>