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B561" w14:textId="77777777" w:rsidR="00706C29" w:rsidRPr="00652678" w:rsidRDefault="00706C29" w:rsidP="00706C29">
      <w:pPr>
        <w:rPr>
          <w:rFonts w:ascii="Calibri" w:hAnsi="Calibri" w:cs="Calibri"/>
          <w:b/>
          <w:bCs/>
          <w:lang w:val="en-US"/>
        </w:rPr>
      </w:pPr>
      <w:r w:rsidRPr="00652678">
        <w:rPr>
          <w:rFonts w:ascii="Calibri" w:hAnsi="Calibri" w:cs="Calibri"/>
          <w:b/>
          <w:bCs/>
          <w:lang w:val="en-US"/>
        </w:rPr>
        <w:t>Supplementary Material:</w:t>
      </w:r>
    </w:p>
    <w:p w14:paraId="39931E15" w14:textId="77777777" w:rsidR="00706C29" w:rsidRPr="00652678" w:rsidRDefault="00706C29" w:rsidP="00706C29">
      <w:pPr>
        <w:rPr>
          <w:rFonts w:ascii="Calibri" w:hAnsi="Calibri" w:cs="Calibri"/>
          <w:b/>
          <w:bCs/>
          <w:lang w:val="en-US"/>
        </w:rPr>
      </w:pPr>
    </w:p>
    <w:tbl>
      <w:tblPr>
        <w:tblStyle w:val="Oformateradtabell5"/>
        <w:tblW w:w="2577" w:type="pct"/>
        <w:tblLook w:val="0020" w:firstRow="1" w:lastRow="0" w:firstColumn="0" w:lastColumn="0" w:noHBand="0" w:noVBand="0"/>
      </w:tblPr>
      <w:tblGrid>
        <w:gridCol w:w="1514"/>
        <w:gridCol w:w="1513"/>
        <w:gridCol w:w="1649"/>
      </w:tblGrid>
      <w:tr w:rsidR="00706C29" w:rsidRPr="007C5FC9" w14:paraId="2F358182" w14:textId="77777777" w:rsidTr="002A4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9" w:type="pct"/>
            <w:shd w:val="clear" w:color="auto" w:fill="auto"/>
          </w:tcPr>
          <w:p w14:paraId="5BF5EF48" w14:textId="77777777" w:rsidR="00706C29" w:rsidRPr="00652678" w:rsidRDefault="00706C29" w:rsidP="002A42AE">
            <w:pPr>
              <w:pStyle w:val="Compact"/>
              <w:rPr>
                <w:rFonts w:ascii="Calibri" w:hAnsi="Calibri" w:cs="Calibri"/>
                <w:sz w:val="24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Age Group, y</w:t>
            </w:r>
          </w:p>
        </w:tc>
        <w:tc>
          <w:tcPr>
            <w:tcW w:w="1618" w:type="pct"/>
            <w:shd w:val="clear" w:color="auto" w:fill="auto"/>
          </w:tcPr>
          <w:p w14:paraId="04E98D54" w14:textId="77777777" w:rsidR="00706C29" w:rsidRPr="00652678" w:rsidRDefault="00706C29" w:rsidP="002A42AE">
            <w:pPr>
              <w:pStyle w:val="Comp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Cohort, n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3" w:type="pct"/>
            <w:shd w:val="clear" w:color="auto" w:fill="auto"/>
          </w:tcPr>
          <w:p w14:paraId="0EDF7FC6" w14:textId="77777777" w:rsidR="00706C29" w:rsidRPr="00652678" w:rsidRDefault="00706C29" w:rsidP="002A42AE">
            <w:pPr>
              <w:pStyle w:val="Compact"/>
              <w:rPr>
                <w:rFonts w:ascii="Calibri" w:hAnsi="Calibri" w:cs="Calibri"/>
                <w:sz w:val="24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Controls, n (%)</w:t>
            </w:r>
          </w:p>
        </w:tc>
      </w:tr>
      <w:tr w:rsidR="00706C29" w:rsidRPr="007C5FC9" w14:paraId="23F1852E" w14:textId="77777777" w:rsidTr="002A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9" w:type="pct"/>
            <w:shd w:val="clear" w:color="auto" w:fill="auto"/>
          </w:tcPr>
          <w:p w14:paraId="32B62302" w14:textId="77777777" w:rsidR="00706C29" w:rsidRPr="00652678" w:rsidRDefault="00706C29" w:rsidP="002A42AE">
            <w:pPr>
              <w:pStyle w:val="Compact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4-7</w:t>
            </w:r>
          </w:p>
        </w:tc>
        <w:tc>
          <w:tcPr>
            <w:tcW w:w="1618" w:type="pct"/>
            <w:shd w:val="clear" w:color="auto" w:fill="auto"/>
          </w:tcPr>
          <w:p w14:paraId="1069C1D8" w14:textId="77777777" w:rsidR="00706C29" w:rsidRPr="00652678" w:rsidRDefault="00706C29" w:rsidP="002A42AE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13 (22.8)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3" w:type="pct"/>
            <w:shd w:val="clear" w:color="auto" w:fill="auto"/>
          </w:tcPr>
          <w:p w14:paraId="443E4533" w14:textId="77777777" w:rsidR="00706C29" w:rsidRPr="00652678" w:rsidRDefault="00706C29" w:rsidP="002A42AE">
            <w:pPr>
              <w:pStyle w:val="Compact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19 (21.6)</w:t>
            </w:r>
          </w:p>
        </w:tc>
      </w:tr>
      <w:tr w:rsidR="00706C29" w:rsidRPr="007C5FC9" w14:paraId="0E86C243" w14:textId="77777777" w:rsidTr="002A42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9" w:type="pct"/>
            <w:shd w:val="clear" w:color="auto" w:fill="auto"/>
          </w:tcPr>
          <w:p w14:paraId="038EEC6A" w14:textId="77777777" w:rsidR="00706C29" w:rsidRPr="00652678" w:rsidRDefault="00706C29" w:rsidP="002A42AE">
            <w:pPr>
              <w:pStyle w:val="Compact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8-12</w:t>
            </w:r>
          </w:p>
        </w:tc>
        <w:tc>
          <w:tcPr>
            <w:tcW w:w="1618" w:type="pct"/>
            <w:shd w:val="clear" w:color="auto" w:fill="auto"/>
          </w:tcPr>
          <w:p w14:paraId="1D10428D" w14:textId="77777777" w:rsidR="00706C29" w:rsidRPr="00652678" w:rsidRDefault="00706C29" w:rsidP="002A42AE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21 (36.8)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3" w:type="pct"/>
            <w:shd w:val="clear" w:color="auto" w:fill="auto"/>
          </w:tcPr>
          <w:p w14:paraId="13D5DCDD" w14:textId="77777777" w:rsidR="00706C29" w:rsidRPr="00652678" w:rsidRDefault="00706C29" w:rsidP="002A42AE">
            <w:pPr>
              <w:pStyle w:val="Compact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32 (36.4)</w:t>
            </w:r>
          </w:p>
        </w:tc>
      </w:tr>
      <w:tr w:rsidR="00706C29" w:rsidRPr="007C5FC9" w14:paraId="22412A0A" w14:textId="77777777" w:rsidTr="002A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9" w:type="pct"/>
            <w:shd w:val="clear" w:color="auto" w:fill="auto"/>
          </w:tcPr>
          <w:p w14:paraId="62D72BC0" w14:textId="77777777" w:rsidR="00706C29" w:rsidRPr="00652678" w:rsidRDefault="00706C29" w:rsidP="002A42AE">
            <w:pPr>
              <w:pStyle w:val="Compact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13-17</w:t>
            </w:r>
          </w:p>
        </w:tc>
        <w:tc>
          <w:tcPr>
            <w:tcW w:w="1618" w:type="pct"/>
            <w:shd w:val="clear" w:color="auto" w:fill="auto"/>
          </w:tcPr>
          <w:p w14:paraId="73B6536B" w14:textId="77777777" w:rsidR="00706C29" w:rsidRPr="00652678" w:rsidRDefault="00706C29" w:rsidP="002A42AE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12 (21.1)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3" w:type="pct"/>
            <w:shd w:val="clear" w:color="auto" w:fill="auto"/>
          </w:tcPr>
          <w:p w14:paraId="34AB1493" w14:textId="77777777" w:rsidR="00706C29" w:rsidRPr="00652678" w:rsidRDefault="00706C29" w:rsidP="002A42AE">
            <w:pPr>
              <w:pStyle w:val="Compact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22 (25.0)</w:t>
            </w:r>
          </w:p>
        </w:tc>
      </w:tr>
      <w:tr w:rsidR="00706C29" w:rsidRPr="007C5FC9" w14:paraId="0C757FEF" w14:textId="77777777" w:rsidTr="002A42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9" w:type="pct"/>
            <w:shd w:val="clear" w:color="auto" w:fill="auto"/>
          </w:tcPr>
          <w:p w14:paraId="38F684EB" w14:textId="77777777" w:rsidR="00706C29" w:rsidRPr="00652678" w:rsidRDefault="00706C29" w:rsidP="002A42AE">
            <w:pPr>
              <w:pStyle w:val="Compact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18+</w:t>
            </w:r>
          </w:p>
        </w:tc>
        <w:tc>
          <w:tcPr>
            <w:tcW w:w="1618" w:type="pct"/>
            <w:shd w:val="clear" w:color="auto" w:fill="auto"/>
          </w:tcPr>
          <w:p w14:paraId="6456098E" w14:textId="77777777" w:rsidR="00706C29" w:rsidRPr="00652678" w:rsidRDefault="00706C29" w:rsidP="002A42AE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11 (19.3)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3" w:type="pct"/>
            <w:shd w:val="clear" w:color="auto" w:fill="auto"/>
          </w:tcPr>
          <w:p w14:paraId="53B972CA" w14:textId="77777777" w:rsidR="00706C29" w:rsidRPr="00652678" w:rsidRDefault="00706C29" w:rsidP="002A42AE">
            <w:pPr>
              <w:pStyle w:val="Compact"/>
              <w:rPr>
                <w:rFonts w:ascii="Calibri" w:hAnsi="Calibri" w:cs="Calibri"/>
                <w:lang w:val="en-US"/>
              </w:rPr>
            </w:pPr>
            <w:r w:rsidRPr="00652678">
              <w:rPr>
                <w:rFonts w:ascii="Calibri" w:hAnsi="Calibri" w:cs="Calibri"/>
                <w:lang w:val="en-US"/>
              </w:rPr>
              <w:t>15 (17.0)</w:t>
            </w:r>
          </w:p>
        </w:tc>
      </w:tr>
    </w:tbl>
    <w:p w14:paraId="12B9B16B" w14:textId="77777777" w:rsidR="00706C29" w:rsidRPr="00652678" w:rsidRDefault="00706C29" w:rsidP="00706C29">
      <w:pPr>
        <w:rPr>
          <w:rFonts w:ascii="Calibri" w:hAnsi="Calibri" w:cs="Calibri"/>
        </w:rPr>
      </w:pPr>
    </w:p>
    <w:p w14:paraId="78D8152F" w14:textId="77777777" w:rsidR="00706C29" w:rsidRPr="00646D17" w:rsidRDefault="00706C29" w:rsidP="00706C29">
      <w:pPr>
        <w:spacing w:line="480" w:lineRule="auto"/>
        <w:rPr>
          <w:rFonts w:ascii="Calibri" w:hAnsi="Calibri" w:cs="Calibri"/>
          <w:color w:val="000000" w:themeColor="text1"/>
          <w:lang w:val="en-US"/>
        </w:rPr>
      </w:pPr>
      <w:r w:rsidRPr="00652678">
        <w:rPr>
          <w:rFonts w:ascii="Calibri" w:hAnsi="Calibri" w:cs="Calibri"/>
          <w:b/>
          <w:bCs/>
          <w:lang w:val="en-US"/>
        </w:rPr>
        <w:t xml:space="preserve">Supplementary table 1: </w:t>
      </w:r>
      <w:r w:rsidRPr="00652678">
        <w:rPr>
          <w:rFonts w:ascii="Calibri" w:hAnsi="Calibri" w:cs="Calibri"/>
          <w:color w:val="000000" w:themeColor="text1"/>
          <w:lang w:val="en-US"/>
        </w:rPr>
        <w:t>Sample sizes of cohort and controls age groups.</w:t>
      </w:r>
    </w:p>
    <w:p w14:paraId="29FA3129" w14:textId="77777777" w:rsidR="00697D0A" w:rsidRPr="00706C29" w:rsidRDefault="00697D0A">
      <w:pPr>
        <w:rPr>
          <w:lang w:val="en-US"/>
        </w:rPr>
      </w:pPr>
    </w:p>
    <w:sectPr w:rsidR="00697D0A" w:rsidRPr="00706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29"/>
    <w:rsid w:val="00002A15"/>
    <w:rsid w:val="00053328"/>
    <w:rsid w:val="00073096"/>
    <w:rsid w:val="000A3DBB"/>
    <w:rsid w:val="00101D26"/>
    <w:rsid w:val="00115901"/>
    <w:rsid w:val="001A44E5"/>
    <w:rsid w:val="001E7920"/>
    <w:rsid w:val="00205755"/>
    <w:rsid w:val="003F5E47"/>
    <w:rsid w:val="0040253B"/>
    <w:rsid w:val="004275D3"/>
    <w:rsid w:val="00487320"/>
    <w:rsid w:val="0050463F"/>
    <w:rsid w:val="005117AA"/>
    <w:rsid w:val="005C3882"/>
    <w:rsid w:val="005E3158"/>
    <w:rsid w:val="00637958"/>
    <w:rsid w:val="0065283A"/>
    <w:rsid w:val="00697D0A"/>
    <w:rsid w:val="006B43E5"/>
    <w:rsid w:val="006D064B"/>
    <w:rsid w:val="006F7AB6"/>
    <w:rsid w:val="00706C29"/>
    <w:rsid w:val="007B55EC"/>
    <w:rsid w:val="007D66CB"/>
    <w:rsid w:val="00943F50"/>
    <w:rsid w:val="00A05B2E"/>
    <w:rsid w:val="00A21782"/>
    <w:rsid w:val="00A60295"/>
    <w:rsid w:val="00A66BBB"/>
    <w:rsid w:val="00A94C87"/>
    <w:rsid w:val="00AE5222"/>
    <w:rsid w:val="00C246E2"/>
    <w:rsid w:val="00C7608F"/>
    <w:rsid w:val="00CB1B21"/>
    <w:rsid w:val="00D317A1"/>
    <w:rsid w:val="00D51CC5"/>
    <w:rsid w:val="00D52C27"/>
    <w:rsid w:val="00D5630E"/>
    <w:rsid w:val="00DA2F9F"/>
    <w:rsid w:val="00DD5226"/>
    <w:rsid w:val="00DD563E"/>
    <w:rsid w:val="00DD6205"/>
    <w:rsid w:val="00E81738"/>
    <w:rsid w:val="00EF3947"/>
    <w:rsid w:val="00F21BC4"/>
    <w:rsid w:val="00F31D8E"/>
    <w:rsid w:val="00F32775"/>
    <w:rsid w:val="00F5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EC7028"/>
  <w15:chartTrackingRefBased/>
  <w15:docId w15:val="{9EB2DE7F-EDE1-484E-8E35-6CE10017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C29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ompact">
    <w:name w:val="Compact"/>
    <w:basedOn w:val="Brdtext"/>
    <w:qFormat/>
    <w:rsid w:val="00706C29"/>
  </w:style>
  <w:style w:type="table" w:styleId="Oformateradtabell5">
    <w:name w:val="Plain Table 5"/>
    <w:basedOn w:val="Normaltabell"/>
    <w:uiPriority w:val="45"/>
    <w:rsid w:val="00706C2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rdtext">
    <w:name w:val="Body Text"/>
    <w:basedOn w:val="Normal"/>
    <w:link w:val="BrdtextChar"/>
    <w:uiPriority w:val="99"/>
    <w:semiHidden/>
    <w:unhideWhenUsed/>
    <w:rsid w:val="00706C2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706C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207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Joshua Gertler</cp:lastModifiedBy>
  <cp:revision>1</cp:revision>
  <dcterms:created xsi:type="dcterms:W3CDTF">2024-06-17T18:52:00Z</dcterms:created>
  <dcterms:modified xsi:type="dcterms:W3CDTF">2024-06-17T18:53:00Z</dcterms:modified>
</cp:coreProperties>
</file>