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F3986" w14:textId="77777777" w:rsidR="0013178E" w:rsidRDefault="00000000">
      <w:pPr>
        <w:spacing w:before="72"/>
        <w:ind w:left="255"/>
        <w:rPr>
          <w:sz w:val="16"/>
        </w:rPr>
      </w:pPr>
      <w:r>
        <w:rPr>
          <w:rFonts w:ascii="Arial"/>
          <w:b/>
          <w:sz w:val="16"/>
        </w:rPr>
        <w:t>Supplementary</w:t>
      </w:r>
      <w:r>
        <w:rPr>
          <w:rFonts w:ascii="Arial"/>
          <w:b/>
          <w:spacing w:val="-12"/>
          <w:sz w:val="16"/>
        </w:rPr>
        <w:t xml:space="preserve"> </w:t>
      </w:r>
      <w:r>
        <w:rPr>
          <w:rFonts w:ascii="Arial"/>
          <w:b/>
          <w:sz w:val="16"/>
        </w:rPr>
        <w:t>Table</w:t>
      </w:r>
      <w:r>
        <w:rPr>
          <w:rFonts w:ascii="Arial"/>
          <w:b/>
          <w:spacing w:val="-8"/>
          <w:sz w:val="16"/>
        </w:rPr>
        <w:t xml:space="preserve"> </w:t>
      </w:r>
      <w:r>
        <w:rPr>
          <w:rFonts w:ascii="Arial"/>
          <w:b/>
          <w:sz w:val="16"/>
        </w:rPr>
        <w:t>1</w:t>
      </w:r>
      <w:r>
        <w:rPr>
          <w:rFonts w:ascii="Arial"/>
          <w:b/>
          <w:spacing w:val="-8"/>
          <w:sz w:val="16"/>
        </w:rPr>
        <w:t xml:space="preserve"> </w:t>
      </w:r>
      <w:r>
        <w:rPr>
          <w:sz w:val="16"/>
        </w:rPr>
        <w:t>Quality</w:t>
      </w:r>
      <w:r>
        <w:rPr>
          <w:spacing w:val="-9"/>
          <w:sz w:val="16"/>
        </w:rPr>
        <w:t xml:space="preserve"> </w:t>
      </w:r>
      <w:r>
        <w:rPr>
          <w:sz w:val="16"/>
        </w:rPr>
        <w:t>assessment</w:t>
      </w:r>
      <w:r>
        <w:rPr>
          <w:spacing w:val="-11"/>
          <w:sz w:val="16"/>
        </w:rPr>
        <w:t xml:space="preserve"> </w:t>
      </w:r>
      <w:r>
        <w:rPr>
          <w:sz w:val="16"/>
        </w:rPr>
        <w:t>of</w:t>
      </w:r>
      <w:r>
        <w:rPr>
          <w:spacing w:val="-8"/>
          <w:sz w:val="16"/>
        </w:rPr>
        <w:t xml:space="preserve"> </w:t>
      </w:r>
      <w:r>
        <w:rPr>
          <w:sz w:val="16"/>
        </w:rPr>
        <w:t>the</w:t>
      </w:r>
      <w:r>
        <w:rPr>
          <w:spacing w:val="-6"/>
          <w:sz w:val="16"/>
        </w:rPr>
        <w:t xml:space="preserve"> </w:t>
      </w:r>
      <w:r>
        <w:rPr>
          <w:sz w:val="16"/>
        </w:rPr>
        <w:t>included</w:t>
      </w:r>
      <w:r>
        <w:rPr>
          <w:spacing w:val="-8"/>
          <w:sz w:val="16"/>
        </w:rPr>
        <w:t xml:space="preserve"> </w:t>
      </w:r>
      <w:r>
        <w:rPr>
          <w:sz w:val="16"/>
        </w:rPr>
        <w:t>observational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studies.</w:t>
      </w:r>
    </w:p>
    <w:p w14:paraId="5C3E7703" w14:textId="77777777" w:rsidR="0013178E" w:rsidRDefault="0013178E">
      <w:pPr>
        <w:pStyle w:val="Corpodetexto"/>
        <w:spacing w:before="72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922"/>
        <w:gridCol w:w="922"/>
        <w:gridCol w:w="980"/>
        <w:gridCol w:w="927"/>
        <w:gridCol w:w="1004"/>
        <w:gridCol w:w="1004"/>
        <w:gridCol w:w="999"/>
        <w:gridCol w:w="1004"/>
        <w:gridCol w:w="999"/>
        <w:gridCol w:w="1109"/>
        <w:gridCol w:w="1047"/>
        <w:gridCol w:w="1013"/>
        <w:gridCol w:w="1047"/>
        <w:gridCol w:w="1033"/>
        <w:gridCol w:w="1062"/>
      </w:tblGrid>
      <w:tr w:rsidR="0013178E" w14:paraId="73A6A3A2" w14:textId="77777777">
        <w:trPr>
          <w:trHeight w:val="575"/>
        </w:trPr>
        <w:tc>
          <w:tcPr>
            <w:tcW w:w="1258" w:type="dxa"/>
            <w:shd w:val="clear" w:color="auto" w:fill="1F4E79"/>
          </w:tcPr>
          <w:p w14:paraId="636883CE" w14:textId="77777777" w:rsidR="0013178E" w:rsidRDefault="0013178E">
            <w:pPr>
              <w:pStyle w:val="TableParagraph"/>
              <w:spacing w:before="11"/>
              <w:ind w:left="0"/>
              <w:jc w:val="left"/>
              <w:rPr>
                <w:sz w:val="16"/>
              </w:rPr>
            </w:pPr>
          </w:p>
          <w:p w14:paraId="3B956E3F" w14:textId="77777777" w:rsidR="0013178E" w:rsidRDefault="00000000">
            <w:pPr>
              <w:pStyle w:val="TableParagraph"/>
              <w:spacing w:before="0"/>
              <w:ind w:left="19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Study,</w:t>
            </w:r>
            <w:r>
              <w:rPr>
                <w:rFonts w:ascii="Arial"/>
                <w:b/>
                <w:color w:val="FFFFFF"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sz w:val="16"/>
              </w:rPr>
              <w:t>Year</w:t>
            </w:r>
          </w:p>
        </w:tc>
        <w:tc>
          <w:tcPr>
            <w:tcW w:w="922" w:type="dxa"/>
            <w:shd w:val="clear" w:color="auto" w:fill="1F4E79"/>
          </w:tcPr>
          <w:p w14:paraId="6EB33CC1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6D2E9818" w14:textId="77777777" w:rsidR="0013178E" w:rsidRDefault="00000000">
            <w:pPr>
              <w:pStyle w:val="TableParagraph"/>
              <w:spacing w:before="0"/>
              <w:ind w:left="26" w:right="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1</w:t>
            </w:r>
          </w:p>
        </w:tc>
        <w:tc>
          <w:tcPr>
            <w:tcW w:w="922" w:type="dxa"/>
            <w:shd w:val="clear" w:color="auto" w:fill="1F4E79"/>
          </w:tcPr>
          <w:p w14:paraId="2F8DC4C9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6CC3146E" w14:textId="77777777" w:rsidR="0013178E" w:rsidRDefault="00000000">
            <w:pPr>
              <w:pStyle w:val="TableParagraph"/>
              <w:spacing w:before="0"/>
              <w:ind w:left="28" w:right="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2</w:t>
            </w:r>
          </w:p>
        </w:tc>
        <w:tc>
          <w:tcPr>
            <w:tcW w:w="980" w:type="dxa"/>
            <w:shd w:val="clear" w:color="auto" w:fill="1F4E79"/>
          </w:tcPr>
          <w:p w14:paraId="12F3AFC2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9AA5941" w14:textId="77777777" w:rsidR="0013178E" w:rsidRDefault="00000000">
            <w:pPr>
              <w:pStyle w:val="TableParagraph"/>
              <w:spacing w:before="0"/>
              <w:ind w:left="2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3</w:t>
            </w:r>
          </w:p>
        </w:tc>
        <w:tc>
          <w:tcPr>
            <w:tcW w:w="927" w:type="dxa"/>
            <w:shd w:val="clear" w:color="auto" w:fill="1F4E79"/>
          </w:tcPr>
          <w:p w14:paraId="072ED9CD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B663004" w14:textId="77777777" w:rsidR="0013178E" w:rsidRDefault="00000000">
            <w:pPr>
              <w:pStyle w:val="TableParagraph"/>
              <w:spacing w:before="0"/>
              <w:ind w:left="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4</w:t>
            </w:r>
          </w:p>
        </w:tc>
        <w:tc>
          <w:tcPr>
            <w:tcW w:w="1004" w:type="dxa"/>
            <w:shd w:val="clear" w:color="auto" w:fill="1F4E79"/>
          </w:tcPr>
          <w:p w14:paraId="0A4CD92E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41347761" w14:textId="77777777" w:rsidR="0013178E" w:rsidRDefault="00000000">
            <w:pPr>
              <w:pStyle w:val="TableParagraph"/>
              <w:spacing w:before="0"/>
              <w:ind w:left="32" w:right="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5</w:t>
            </w:r>
          </w:p>
        </w:tc>
        <w:tc>
          <w:tcPr>
            <w:tcW w:w="1004" w:type="dxa"/>
            <w:shd w:val="clear" w:color="auto" w:fill="1F4E79"/>
          </w:tcPr>
          <w:p w14:paraId="14D48A86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38D2F8B1" w14:textId="77777777" w:rsidR="0013178E" w:rsidRDefault="00000000">
            <w:pPr>
              <w:pStyle w:val="TableParagraph"/>
              <w:spacing w:before="0"/>
              <w:ind w:right="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6</w:t>
            </w:r>
          </w:p>
        </w:tc>
        <w:tc>
          <w:tcPr>
            <w:tcW w:w="999" w:type="dxa"/>
            <w:shd w:val="clear" w:color="auto" w:fill="1F4E79"/>
          </w:tcPr>
          <w:p w14:paraId="109B791E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37822D12" w14:textId="77777777" w:rsidR="0013178E" w:rsidRDefault="00000000">
            <w:pPr>
              <w:pStyle w:val="TableParagraph"/>
              <w:spacing w:before="0"/>
              <w:ind w:righ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7</w:t>
            </w:r>
          </w:p>
        </w:tc>
        <w:tc>
          <w:tcPr>
            <w:tcW w:w="1004" w:type="dxa"/>
            <w:shd w:val="clear" w:color="auto" w:fill="1F4E79"/>
          </w:tcPr>
          <w:p w14:paraId="1807D5B9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7F9EC6F0" w14:textId="77777777" w:rsidR="0013178E" w:rsidRDefault="00000000">
            <w:pPr>
              <w:pStyle w:val="TableParagraph"/>
              <w:spacing w:before="0"/>
              <w:ind w:right="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8</w:t>
            </w:r>
          </w:p>
        </w:tc>
        <w:tc>
          <w:tcPr>
            <w:tcW w:w="999" w:type="dxa"/>
            <w:shd w:val="clear" w:color="auto" w:fill="1F4E79"/>
          </w:tcPr>
          <w:p w14:paraId="0942CFE4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632E041D" w14:textId="77777777" w:rsidR="0013178E" w:rsidRDefault="00000000">
            <w:pPr>
              <w:pStyle w:val="TableParagraph"/>
              <w:spacing w:before="0"/>
              <w:ind w:left="25" w:righ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10"/>
                <w:sz w:val="16"/>
              </w:rPr>
              <w:t>9</w:t>
            </w:r>
          </w:p>
        </w:tc>
        <w:tc>
          <w:tcPr>
            <w:tcW w:w="1109" w:type="dxa"/>
            <w:shd w:val="clear" w:color="auto" w:fill="1F4E79"/>
          </w:tcPr>
          <w:p w14:paraId="7760C5C4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568FEC5C" w14:textId="77777777" w:rsidR="0013178E" w:rsidRDefault="00000000">
            <w:pPr>
              <w:pStyle w:val="TableParagraph"/>
              <w:spacing w:before="0"/>
              <w:ind w:left="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5"/>
                <w:sz w:val="16"/>
              </w:rPr>
              <w:t>10</w:t>
            </w:r>
          </w:p>
        </w:tc>
        <w:tc>
          <w:tcPr>
            <w:tcW w:w="1047" w:type="dxa"/>
            <w:shd w:val="clear" w:color="auto" w:fill="1F4E79"/>
          </w:tcPr>
          <w:p w14:paraId="6A6B5E82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3415A04E" w14:textId="77777777" w:rsidR="0013178E" w:rsidRDefault="00000000">
            <w:pPr>
              <w:pStyle w:val="TableParagraph"/>
              <w:spacing w:before="0"/>
              <w:ind w:left="17" w:right="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5"/>
                <w:sz w:val="16"/>
              </w:rPr>
              <w:t>11</w:t>
            </w:r>
          </w:p>
        </w:tc>
        <w:tc>
          <w:tcPr>
            <w:tcW w:w="1013" w:type="dxa"/>
            <w:shd w:val="clear" w:color="auto" w:fill="1F4E79"/>
          </w:tcPr>
          <w:p w14:paraId="3CB3AC93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53F04DE1" w14:textId="77777777" w:rsidR="0013178E" w:rsidRDefault="00000000">
            <w:pPr>
              <w:pStyle w:val="TableParagraph"/>
              <w:spacing w:before="0"/>
              <w:ind w:left="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5"/>
                <w:sz w:val="16"/>
              </w:rPr>
              <w:t>12</w:t>
            </w:r>
          </w:p>
        </w:tc>
        <w:tc>
          <w:tcPr>
            <w:tcW w:w="1047" w:type="dxa"/>
            <w:shd w:val="clear" w:color="auto" w:fill="1F4E79"/>
          </w:tcPr>
          <w:p w14:paraId="44E89FB5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B43BCF8" w14:textId="77777777" w:rsidR="0013178E" w:rsidRDefault="00000000">
            <w:pPr>
              <w:pStyle w:val="TableParagraph"/>
              <w:spacing w:before="0"/>
              <w:ind w:left="17"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5"/>
                <w:sz w:val="16"/>
              </w:rPr>
              <w:t>13</w:t>
            </w:r>
          </w:p>
        </w:tc>
        <w:tc>
          <w:tcPr>
            <w:tcW w:w="1033" w:type="dxa"/>
            <w:shd w:val="clear" w:color="auto" w:fill="1F4E79"/>
          </w:tcPr>
          <w:p w14:paraId="60B5443E" w14:textId="77777777" w:rsidR="0013178E" w:rsidRDefault="0013178E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507E9AC" w14:textId="77777777" w:rsidR="0013178E" w:rsidRDefault="00000000">
            <w:pPr>
              <w:pStyle w:val="TableParagraph"/>
              <w:spacing w:before="0"/>
              <w:ind w:left="1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Question</w:t>
            </w:r>
            <w:r>
              <w:rPr>
                <w:rFonts w:ascii="Arial"/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color w:val="FFFFFF"/>
                <w:spacing w:val="-5"/>
                <w:sz w:val="16"/>
              </w:rPr>
              <w:t>14</w:t>
            </w:r>
          </w:p>
        </w:tc>
        <w:tc>
          <w:tcPr>
            <w:tcW w:w="1062" w:type="dxa"/>
            <w:shd w:val="clear" w:color="auto" w:fill="1F4E79"/>
          </w:tcPr>
          <w:p w14:paraId="3B9C3B95" w14:textId="77777777" w:rsidR="0013178E" w:rsidRDefault="00000000">
            <w:pPr>
              <w:pStyle w:val="TableParagraph"/>
              <w:spacing w:line="249" w:lineRule="auto"/>
              <w:ind w:left="284" w:right="261" w:hanging="20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4"/>
                <w:sz w:val="16"/>
              </w:rPr>
              <w:t xml:space="preserve">Quality </w:t>
            </w:r>
            <w:r>
              <w:rPr>
                <w:rFonts w:ascii="Arial"/>
                <w:b/>
                <w:color w:val="FFFFFF"/>
                <w:spacing w:val="-2"/>
                <w:sz w:val="16"/>
              </w:rPr>
              <w:t>Rating</w:t>
            </w:r>
          </w:p>
        </w:tc>
      </w:tr>
      <w:tr w:rsidR="0013178E" w14:paraId="097783C4" w14:textId="77777777">
        <w:trPr>
          <w:trHeight w:val="407"/>
        </w:trPr>
        <w:tc>
          <w:tcPr>
            <w:tcW w:w="1258" w:type="dxa"/>
            <w:shd w:val="clear" w:color="auto" w:fill="DAE2F3"/>
          </w:tcPr>
          <w:p w14:paraId="5AE07C41" w14:textId="77777777" w:rsidR="0013178E" w:rsidRDefault="00000000">
            <w:pPr>
              <w:pStyle w:val="TableParagraph"/>
              <w:spacing w:before="7" w:line="190" w:lineRule="atLeast"/>
              <w:ind w:left="51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Woohyung</w:t>
            </w:r>
            <w:proofErr w:type="spellEnd"/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Lee, </w:t>
            </w:r>
            <w:r>
              <w:rPr>
                <w:spacing w:val="-4"/>
                <w:sz w:val="16"/>
              </w:rPr>
              <w:t>2012</w:t>
            </w:r>
          </w:p>
        </w:tc>
        <w:tc>
          <w:tcPr>
            <w:tcW w:w="922" w:type="dxa"/>
          </w:tcPr>
          <w:p w14:paraId="710BB3EF" w14:textId="77777777" w:rsidR="0013178E" w:rsidRDefault="00000000">
            <w:pPr>
              <w:pStyle w:val="TableParagraph"/>
              <w:spacing w:before="114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6902CE5C" w14:textId="77777777" w:rsidR="0013178E" w:rsidRDefault="00000000">
            <w:pPr>
              <w:pStyle w:val="TableParagraph"/>
              <w:spacing w:before="11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2BB3870D" w14:textId="77777777" w:rsidR="0013178E" w:rsidRDefault="00000000">
            <w:pPr>
              <w:pStyle w:val="TableParagraph"/>
              <w:spacing w:before="11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2150B938" w14:textId="77777777" w:rsidR="0013178E" w:rsidRDefault="00000000">
            <w:pPr>
              <w:pStyle w:val="TableParagraph"/>
              <w:spacing w:before="11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0DE555D" w14:textId="77777777" w:rsidR="0013178E" w:rsidRDefault="00000000">
            <w:pPr>
              <w:pStyle w:val="TableParagraph"/>
              <w:spacing w:before="114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C7D9737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591F0F4B" w14:textId="77777777" w:rsidR="0013178E" w:rsidRDefault="00000000">
            <w:pPr>
              <w:pStyle w:val="TableParagraph"/>
              <w:spacing w:before="114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79A82D2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1D996C36" w14:textId="77777777" w:rsidR="0013178E" w:rsidRDefault="00000000">
            <w:pPr>
              <w:pStyle w:val="TableParagraph"/>
              <w:spacing w:before="11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21D916C1" w14:textId="77777777" w:rsidR="0013178E" w:rsidRDefault="00000000">
            <w:pPr>
              <w:pStyle w:val="TableParagraph"/>
              <w:spacing w:before="11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204ABA5D" w14:textId="77777777" w:rsidR="0013178E" w:rsidRDefault="00000000">
            <w:pPr>
              <w:pStyle w:val="TableParagraph"/>
              <w:spacing w:before="11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DDC49DD" w14:textId="77777777" w:rsidR="0013178E" w:rsidRDefault="00000000">
            <w:pPr>
              <w:pStyle w:val="TableParagraph"/>
              <w:spacing w:before="11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370A9973" w14:textId="77777777" w:rsidR="0013178E" w:rsidRDefault="00000000">
            <w:pPr>
              <w:pStyle w:val="TableParagraph"/>
              <w:spacing w:before="114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2CAD957D" w14:textId="77777777" w:rsidR="0013178E" w:rsidRDefault="00000000">
            <w:pPr>
              <w:pStyle w:val="TableParagraph"/>
              <w:spacing w:before="114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1A4CA58B" w14:textId="77777777" w:rsidR="0013178E" w:rsidRDefault="00000000">
            <w:pPr>
              <w:pStyle w:val="TableParagraph"/>
              <w:spacing w:before="114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06487779" w14:textId="77777777">
        <w:trPr>
          <w:trHeight w:val="436"/>
        </w:trPr>
        <w:tc>
          <w:tcPr>
            <w:tcW w:w="1258" w:type="dxa"/>
            <w:shd w:val="clear" w:color="auto" w:fill="DAE2F3"/>
          </w:tcPr>
          <w:p w14:paraId="4906A781" w14:textId="77777777" w:rsidR="0013178E" w:rsidRDefault="00000000">
            <w:pPr>
              <w:pStyle w:val="TableParagraph"/>
              <w:spacing w:before="31" w:line="190" w:lineRule="atLeas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Jong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2012</w:t>
            </w:r>
          </w:p>
        </w:tc>
        <w:tc>
          <w:tcPr>
            <w:tcW w:w="922" w:type="dxa"/>
          </w:tcPr>
          <w:p w14:paraId="1F54EDA3" w14:textId="77777777" w:rsidR="0013178E" w:rsidRDefault="00000000">
            <w:pPr>
              <w:pStyle w:val="TableParagraph"/>
              <w:spacing w:before="128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182D3DAA" w14:textId="77777777" w:rsidR="0013178E" w:rsidRDefault="00000000">
            <w:pPr>
              <w:pStyle w:val="TableParagraph"/>
              <w:spacing w:before="128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1AA3661F" w14:textId="77777777" w:rsidR="0013178E" w:rsidRDefault="00000000">
            <w:pPr>
              <w:pStyle w:val="TableParagraph"/>
              <w:spacing w:before="128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0991720E" w14:textId="77777777" w:rsidR="0013178E" w:rsidRDefault="00000000">
            <w:pPr>
              <w:pStyle w:val="TableParagraph"/>
              <w:spacing w:before="128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2BD13ECE" w14:textId="77777777" w:rsidR="0013178E" w:rsidRDefault="00000000">
            <w:pPr>
              <w:pStyle w:val="TableParagraph"/>
              <w:spacing w:before="128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156335C3" w14:textId="77777777" w:rsidR="0013178E" w:rsidRDefault="00000000">
            <w:pPr>
              <w:pStyle w:val="TableParagraph"/>
              <w:spacing w:before="128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1A1233E9" w14:textId="77777777" w:rsidR="0013178E" w:rsidRDefault="00000000">
            <w:pPr>
              <w:pStyle w:val="TableParagraph"/>
              <w:spacing w:before="128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75E42B8" w14:textId="77777777" w:rsidR="0013178E" w:rsidRDefault="00000000">
            <w:pPr>
              <w:pStyle w:val="TableParagraph"/>
              <w:spacing w:before="128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063254DB" w14:textId="77777777" w:rsidR="0013178E" w:rsidRDefault="00000000">
            <w:pPr>
              <w:pStyle w:val="TableParagraph"/>
              <w:spacing w:before="128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53EDF806" w14:textId="77777777" w:rsidR="0013178E" w:rsidRDefault="00000000">
            <w:pPr>
              <w:pStyle w:val="TableParagraph"/>
              <w:spacing w:before="128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6B50ED4C" w14:textId="77777777" w:rsidR="0013178E" w:rsidRDefault="00000000">
            <w:pPr>
              <w:pStyle w:val="TableParagraph"/>
              <w:spacing w:before="128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1AAC64C3" w14:textId="77777777" w:rsidR="0013178E" w:rsidRDefault="00000000">
            <w:pPr>
              <w:pStyle w:val="TableParagraph"/>
              <w:spacing w:before="128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2A252E5" w14:textId="77777777" w:rsidR="0013178E" w:rsidRDefault="00000000">
            <w:pPr>
              <w:pStyle w:val="TableParagraph"/>
              <w:spacing w:before="128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08531507" w14:textId="77777777" w:rsidR="0013178E" w:rsidRDefault="00000000">
            <w:pPr>
              <w:pStyle w:val="TableParagraph"/>
              <w:spacing w:before="128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765A6E5A" w14:textId="77777777" w:rsidR="0013178E" w:rsidRDefault="00000000">
            <w:pPr>
              <w:pStyle w:val="TableParagraph"/>
              <w:spacing w:before="128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F0C4034" w14:textId="77777777">
        <w:trPr>
          <w:trHeight w:val="441"/>
        </w:trPr>
        <w:tc>
          <w:tcPr>
            <w:tcW w:w="1258" w:type="dxa"/>
            <w:shd w:val="clear" w:color="auto" w:fill="DAE2F3"/>
          </w:tcPr>
          <w:p w14:paraId="251C0B57" w14:textId="77777777" w:rsidR="0013178E" w:rsidRDefault="00000000">
            <w:pPr>
              <w:pStyle w:val="TableParagraph"/>
              <w:spacing w:before="37" w:line="249" w:lineRule="auto"/>
              <w:ind w:left="51" w:right="93"/>
              <w:jc w:val="left"/>
              <w:rPr>
                <w:sz w:val="16"/>
              </w:rPr>
            </w:pPr>
            <w:r>
              <w:rPr>
                <w:sz w:val="16"/>
              </w:rPr>
              <w:t>Kyu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Chul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 xml:space="preserve">Kang, </w:t>
            </w:r>
            <w:r>
              <w:rPr>
                <w:spacing w:val="-4"/>
                <w:sz w:val="16"/>
              </w:rPr>
              <w:t>2012</w:t>
            </w:r>
          </w:p>
        </w:tc>
        <w:tc>
          <w:tcPr>
            <w:tcW w:w="922" w:type="dxa"/>
          </w:tcPr>
          <w:p w14:paraId="3FEBCCCA" w14:textId="77777777" w:rsidR="0013178E" w:rsidRDefault="00000000">
            <w:pPr>
              <w:pStyle w:val="TableParagraph"/>
              <w:spacing w:before="133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541C4676" w14:textId="77777777" w:rsidR="0013178E" w:rsidRDefault="00000000">
            <w:pPr>
              <w:pStyle w:val="TableParagraph"/>
              <w:spacing w:before="13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5BC7F7FB" w14:textId="77777777" w:rsidR="0013178E" w:rsidRDefault="00000000">
            <w:pPr>
              <w:pStyle w:val="TableParagraph"/>
              <w:spacing w:before="13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21812D3B" w14:textId="77777777" w:rsidR="0013178E" w:rsidRDefault="00000000">
            <w:pPr>
              <w:pStyle w:val="TableParagraph"/>
              <w:spacing w:before="13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73B0EA20" w14:textId="77777777" w:rsidR="0013178E" w:rsidRDefault="00000000">
            <w:pPr>
              <w:pStyle w:val="TableParagraph"/>
              <w:spacing w:before="133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6512C895" w14:textId="77777777" w:rsidR="0013178E" w:rsidRDefault="00000000">
            <w:pPr>
              <w:pStyle w:val="TableParagraph"/>
              <w:spacing w:before="13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1CA5D8D1" w14:textId="77777777" w:rsidR="0013178E" w:rsidRDefault="00000000">
            <w:pPr>
              <w:pStyle w:val="TableParagraph"/>
              <w:spacing w:before="133"/>
              <w:ind w:left="21" w:right="1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217B97DA" w14:textId="77777777" w:rsidR="0013178E" w:rsidRDefault="00000000">
            <w:pPr>
              <w:pStyle w:val="TableParagraph"/>
              <w:spacing w:before="13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1D7D5C71" w14:textId="77777777" w:rsidR="0013178E" w:rsidRDefault="00000000">
            <w:pPr>
              <w:pStyle w:val="TableParagraph"/>
              <w:spacing w:before="13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6D501126" w14:textId="77777777" w:rsidR="0013178E" w:rsidRDefault="00000000">
            <w:pPr>
              <w:pStyle w:val="TableParagraph"/>
              <w:spacing w:before="13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33AEBE31" w14:textId="77777777" w:rsidR="0013178E" w:rsidRDefault="00000000">
            <w:pPr>
              <w:pStyle w:val="TableParagraph"/>
              <w:spacing w:before="13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1C31A1E" w14:textId="77777777" w:rsidR="0013178E" w:rsidRDefault="00000000">
            <w:pPr>
              <w:pStyle w:val="TableParagraph"/>
              <w:spacing w:before="13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44CDD334" w14:textId="77777777" w:rsidR="0013178E" w:rsidRDefault="00000000">
            <w:pPr>
              <w:pStyle w:val="TableParagraph"/>
              <w:spacing w:before="133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272C57B8" w14:textId="77777777" w:rsidR="0013178E" w:rsidRDefault="00000000">
            <w:pPr>
              <w:pStyle w:val="TableParagraph"/>
              <w:spacing w:before="133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6B2E01E9" w14:textId="77777777" w:rsidR="0013178E" w:rsidRDefault="00000000">
            <w:pPr>
              <w:pStyle w:val="TableParagraph"/>
              <w:spacing w:before="133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28A1CEE6" w14:textId="77777777">
        <w:trPr>
          <w:trHeight w:val="426"/>
        </w:trPr>
        <w:tc>
          <w:tcPr>
            <w:tcW w:w="1258" w:type="dxa"/>
            <w:shd w:val="clear" w:color="auto" w:fill="DAE2F3"/>
          </w:tcPr>
          <w:p w14:paraId="7407EEC4" w14:textId="77777777" w:rsidR="0013178E" w:rsidRDefault="00000000">
            <w:pPr>
              <w:pStyle w:val="TableParagraph"/>
              <w:spacing w:before="21" w:line="190" w:lineRule="atLeast"/>
              <w:ind w:left="51" w:right="9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Ji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Yeong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An, 2013</w:t>
            </w:r>
          </w:p>
        </w:tc>
        <w:tc>
          <w:tcPr>
            <w:tcW w:w="922" w:type="dxa"/>
          </w:tcPr>
          <w:p w14:paraId="6F5FDA46" w14:textId="77777777" w:rsidR="0013178E" w:rsidRDefault="00000000">
            <w:pPr>
              <w:pStyle w:val="TableParagraph"/>
              <w:spacing w:before="123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4B45A00C" w14:textId="77777777" w:rsidR="0013178E" w:rsidRDefault="00000000">
            <w:pPr>
              <w:pStyle w:val="TableParagraph"/>
              <w:spacing w:before="12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919C67F" w14:textId="77777777" w:rsidR="0013178E" w:rsidRDefault="00000000">
            <w:pPr>
              <w:pStyle w:val="TableParagraph"/>
              <w:spacing w:before="12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7CE0E3AE" w14:textId="77777777" w:rsidR="0013178E" w:rsidRDefault="00000000">
            <w:pPr>
              <w:pStyle w:val="TableParagraph"/>
              <w:spacing w:before="12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A8B797A" w14:textId="77777777" w:rsidR="0013178E" w:rsidRDefault="00000000">
            <w:pPr>
              <w:pStyle w:val="TableParagraph"/>
              <w:spacing w:before="123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3C0337C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F83E0AE" w14:textId="77777777" w:rsidR="0013178E" w:rsidRDefault="00000000">
            <w:pPr>
              <w:pStyle w:val="TableParagraph"/>
              <w:spacing w:before="123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14F5BBD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4C7F241F" w14:textId="77777777" w:rsidR="0013178E" w:rsidRDefault="00000000">
            <w:pPr>
              <w:pStyle w:val="TableParagraph"/>
              <w:spacing w:before="12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44999786" w14:textId="77777777" w:rsidR="0013178E" w:rsidRDefault="00000000">
            <w:pPr>
              <w:pStyle w:val="TableParagraph"/>
              <w:spacing w:before="12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356B67C" w14:textId="77777777" w:rsidR="0013178E" w:rsidRDefault="00000000">
            <w:pPr>
              <w:pStyle w:val="TableParagraph"/>
              <w:spacing w:before="12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40A3A5D6" w14:textId="77777777" w:rsidR="0013178E" w:rsidRDefault="00000000">
            <w:pPr>
              <w:pStyle w:val="TableParagraph"/>
              <w:spacing w:before="12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11DE712" w14:textId="77777777" w:rsidR="0013178E" w:rsidRDefault="00000000">
            <w:pPr>
              <w:pStyle w:val="TableParagraph"/>
              <w:spacing w:before="123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3367FB2" w14:textId="77777777" w:rsidR="0013178E" w:rsidRDefault="00000000">
            <w:pPr>
              <w:pStyle w:val="TableParagraph"/>
              <w:spacing w:before="123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6CCDA78D" w14:textId="77777777" w:rsidR="0013178E" w:rsidRDefault="00000000">
            <w:pPr>
              <w:pStyle w:val="TableParagraph"/>
              <w:spacing w:before="123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0D45539A" w14:textId="77777777">
        <w:trPr>
          <w:trHeight w:val="388"/>
        </w:trPr>
        <w:tc>
          <w:tcPr>
            <w:tcW w:w="1258" w:type="dxa"/>
            <w:shd w:val="clear" w:color="auto" w:fill="DAE2F3"/>
          </w:tcPr>
          <w:p w14:paraId="628B1F00" w14:textId="77777777" w:rsidR="0013178E" w:rsidRDefault="00000000">
            <w:pPr>
              <w:pStyle w:val="TableParagraph"/>
              <w:spacing w:before="17" w:line="225" w:lineRule="auto"/>
              <w:ind w:left="51" w:right="193"/>
              <w:jc w:val="left"/>
              <w:rPr>
                <w:sz w:val="16"/>
              </w:rPr>
            </w:pPr>
            <w:r>
              <w:rPr>
                <w:sz w:val="16"/>
              </w:rPr>
              <w:t>Silvia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Y. </w:t>
            </w:r>
            <w:r>
              <w:rPr>
                <w:spacing w:val="-2"/>
                <w:sz w:val="16"/>
              </w:rPr>
              <w:t>Hayashi,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2013</w:t>
            </w:r>
          </w:p>
        </w:tc>
        <w:tc>
          <w:tcPr>
            <w:tcW w:w="922" w:type="dxa"/>
          </w:tcPr>
          <w:p w14:paraId="0E312DDA" w14:textId="77777777" w:rsidR="0013178E" w:rsidRDefault="00000000">
            <w:pPr>
              <w:pStyle w:val="TableParagraph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0FB8B86C" w14:textId="77777777" w:rsidR="0013178E" w:rsidRDefault="00000000">
            <w:pPr>
              <w:pStyle w:val="TableParagraph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3C87D1DD" w14:textId="77777777" w:rsidR="0013178E" w:rsidRDefault="00000000">
            <w:pPr>
              <w:pStyle w:val="TableParagraph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418AE1D4" w14:textId="77777777" w:rsidR="0013178E" w:rsidRDefault="00000000">
            <w:pPr>
              <w:pStyle w:val="TableParagraph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80653FE" w14:textId="77777777" w:rsidR="0013178E" w:rsidRDefault="00000000">
            <w:pPr>
              <w:pStyle w:val="TableParagraph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75D0DFCF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926EC4D" w14:textId="77777777" w:rsidR="0013178E" w:rsidRDefault="00000000">
            <w:pPr>
              <w:pStyle w:val="TableParagraph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5443997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756213BE" w14:textId="77777777" w:rsidR="0013178E" w:rsidRDefault="00000000">
            <w:pPr>
              <w:pStyle w:val="TableParagraph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4E9C6193" w14:textId="77777777" w:rsidR="0013178E" w:rsidRDefault="00000000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6058207D" w14:textId="77777777" w:rsidR="0013178E" w:rsidRDefault="00000000">
            <w:pPr>
              <w:pStyle w:val="TableParagraph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2FE33E51" w14:textId="77777777" w:rsidR="0013178E" w:rsidRDefault="00000000">
            <w:pPr>
              <w:pStyle w:val="TableParagraph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3BDA7A46" w14:textId="77777777" w:rsidR="0013178E" w:rsidRDefault="00000000">
            <w:pPr>
              <w:pStyle w:val="TableParagraph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4791A8E5" w14:textId="77777777" w:rsidR="0013178E" w:rsidRDefault="00000000">
            <w:pPr>
              <w:pStyle w:val="TableParagraph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3A092E63" w14:textId="77777777" w:rsidR="0013178E" w:rsidRDefault="00000000">
            <w:pPr>
              <w:pStyle w:val="TableParagraph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6026BB4B" w14:textId="77777777">
        <w:trPr>
          <w:trHeight w:val="393"/>
        </w:trPr>
        <w:tc>
          <w:tcPr>
            <w:tcW w:w="1258" w:type="dxa"/>
            <w:shd w:val="clear" w:color="auto" w:fill="DAE2F3"/>
          </w:tcPr>
          <w:p w14:paraId="37A4E0EF" w14:textId="77777777" w:rsidR="0013178E" w:rsidRDefault="00000000">
            <w:pPr>
              <w:pStyle w:val="TableParagraph"/>
              <w:spacing w:before="0" w:line="192" w:lineRule="exact"/>
              <w:ind w:left="51" w:right="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Xiao-</w:t>
            </w:r>
            <w:proofErr w:type="spellStart"/>
            <w:r>
              <w:rPr>
                <w:spacing w:val="-2"/>
                <w:sz w:val="16"/>
              </w:rPr>
              <w:t>juan</w:t>
            </w:r>
            <w:proofErr w:type="spellEnd"/>
            <w:r>
              <w:rPr>
                <w:spacing w:val="-2"/>
                <w:sz w:val="16"/>
              </w:rPr>
              <w:t xml:space="preserve"> Zhang,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2013</w:t>
            </w:r>
          </w:p>
        </w:tc>
        <w:tc>
          <w:tcPr>
            <w:tcW w:w="922" w:type="dxa"/>
          </w:tcPr>
          <w:p w14:paraId="4B560E2F" w14:textId="77777777" w:rsidR="0013178E" w:rsidRDefault="00000000">
            <w:pPr>
              <w:pStyle w:val="TableParagraph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3F6B075A" w14:textId="77777777" w:rsidR="0013178E" w:rsidRDefault="00000000">
            <w:pPr>
              <w:pStyle w:val="TableParagraph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0805DF37" w14:textId="77777777" w:rsidR="0013178E" w:rsidRDefault="00000000">
            <w:pPr>
              <w:pStyle w:val="TableParagraph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6450FA73" w14:textId="77777777" w:rsidR="0013178E" w:rsidRDefault="00000000">
            <w:pPr>
              <w:pStyle w:val="TableParagraph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1A4F3D5" w14:textId="77777777" w:rsidR="0013178E" w:rsidRDefault="00000000">
            <w:pPr>
              <w:pStyle w:val="TableParagraph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02AF4FF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0B057A1C" w14:textId="77777777" w:rsidR="0013178E" w:rsidRDefault="00000000">
            <w:pPr>
              <w:pStyle w:val="TableParagraph"/>
              <w:ind w:left="21" w:right="1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6C2A42BC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2C4F2837" w14:textId="77777777" w:rsidR="0013178E" w:rsidRDefault="00000000">
            <w:pPr>
              <w:pStyle w:val="TableParagraph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3C68F55" w14:textId="77777777" w:rsidR="0013178E" w:rsidRDefault="00000000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2375A96A" w14:textId="77777777" w:rsidR="0013178E" w:rsidRDefault="00000000">
            <w:pPr>
              <w:pStyle w:val="TableParagraph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73F112F5" w14:textId="77777777" w:rsidR="0013178E" w:rsidRDefault="00000000">
            <w:pPr>
              <w:pStyle w:val="TableParagraph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02713DD7" w14:textId="77777777" w:rsidR="0013178E" w:rsidRDefault="00000000">
            <w:pPr>
              <w:pStyle w:val="TableParagraph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4D5E05E5" w14:textId="77777777" w:rsidR="0013178E" w:rsidRDefault="00000000">
            <w:pPr>
              <w:pStyle w:val="TableParagraph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2B150327" w14:textId="77777777" w:rsidR="0013178E" w:rsidRDefault="00000000">
            <w:pPr>
              <w:pStyle w:val="TableParagraph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  <w:tr w:rsidR="0013178E" w14:paraId="519DCD12" w14:textId="77777777">
        <w:trPr>
          <w:trHeight w:val="388"/>
        </w:trPr>
        <w:tc>
          <w:tcPr>
            <w:tcW w:w="1258" w:type="dxa"/>
            <w:shd w:val="clear" w:color="auto" w:fill="DAE2F3"/>
          </w:tcPr>
          <w:p w14:paraId="48EC1B11" w14:textId="77777777" w:rsidR="0013178E" w:rsidRDefault="00000000">
            <w:pPr>
              <w:pStyle w:val="TableParagraph"/>
              <w:spacing w:before="0" w:line="192" w:lineRule="exac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Whan</w:t>
            </w:r>
            <w:r>
              <w:rPr>
                <w:spacing w:val="-1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Sik</w:t>
            </w:r>
            <w:proofErr w:type="spellEnd"/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2013</w:t>
            </w:r>
          </w:p>
        </w:tc>
        <w:tc>
          <w:tcPr>
            <w:tcW w:w="922" w:type="dxa"/>
          </w:tcPr>
          <w:p w14:paraId="24D72774" w14:textId="77777777" w:rsidR="0013178E" w:rsidRDefault="00000000">
            <w:pPr>
              <w:pStyle w:val="TableParagraph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6D116388" w14:textId="77777777" w:rsidR="0013178E" w:rsidRDefault="00000000">
            <w:pPr>
              <w:pStyle w:val="TableParagraph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F2442CE" w14:textId="77777777" w:rsidR="0013178E" w:rsidRDefault="00000000">
            <w:pPr>
              <w:pStyle w:val="TableParagraph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3D23AFFA" w14:textId="77777777" w:rsidR="0013178E" w:rsidRDefault="00000000">
            <w:pPr>
              <w:pStyle w:val="TableParagraph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D22ED2D" w14:textId="77777777" w:rsidR="0013178E" w:rsidRDefault="00000000">
            <w:pPr>
              <w:pStyle w:val="TableParagraph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FF1ABA4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555299AE" w14:textId="77777777" w:rsidR="0013178E" w:rsidRDefault="00000000">
            <w:pPr>
              <w:pStyle w:val="TableParagraph"/>
              <w:ind w:left="21" w:right="1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CDE7FA7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5ED40288" w14:textId="77777777" w:rsidR="0013178E" w:rsidRDefault="00000000">
            <w:pPr>
              <w:pStyle w:val="TableParagraph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06720595" w14:textId="77777777" w:rsidR="0013178E" w:rsidRDefault="00000000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F4CE75D" w14:textId="77777777" w:rsidR="0013178E" w:rsidRDefault="00000000">
            <w:pPr>
              <w:pStyle w:val="TableParagraph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2454CA81" w14:textId="77777777" w:rsidR="0013178E" w:rsidRDefault="00000000">
            <w:pPr>
              <w:pStyle w:val="TableParagraph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3E98A08" w14:textId="77777777" w:rsidR="0013178E" w:rsidRDefault="00000000">
            <w:pPr>
              <w:pStyle w:val="TableParagraph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1614693" w14:textId="77777777" w:rsidR="0013178E" w:rsidRDefault="00000000">
            <w:pPr>
              <w:pStyle w:val="TableParagraph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5BDD3DEE" w14:textId="77777777" w:rsidR="0013178E" w:rsidRDefault="00000000">
            <w:pPr>
              <w:pStyle w:val="TableParagraph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4D78D26F" w14:textId="77777777">
        <w:trPr>
          <w:trHeight w:val="407"/>
        </w:trPr>
        <w:tc>
          <w:tcPr>
            <w:tcW w:w="1258" w:type="dxa"/>
            <w:shd w:val="clear" w:color="auto" w:fill="DAE2F3"/>
          </w:tcPr>
          <w:p w14:paraId="2DD0FDD0" w14:textId="77777777" w:rsidR="0013178E" w:rsidRDefault="00000000">
            <w:pPr>
              <w:pStyle w:val="TableParagraph"/>
              <w:spacing w:before="7" w:line="190" w:lineRule="atLeast"/>
              <w:ind w:left="51" w:right="48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Koji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Tanaka, 2013</w:t>
            </w:r>
          </w:p>
        </w:tc>
        <w:tc>
          <w:tcPr>
            <w:tcW w:w="922" w:type="dxa"/>
          </w:tcPr>
          <w:p w14:paraId="45A5D8F9" w14:textId="77777777" w:rsidR="0013178E" w:rsidRDefault="00000000">
            <w:pPr>
              <w:pStyle w:val="TableParagraph"/>
              <w:spacing w:before="114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06819C15" w14:textId="77777777" w:rsidR="0013178E" w:rsidRDefault="00000000">
            <w:pPr>
              <w:pStyle w:val="TableParagraph"/>
              <w:spacing w:before="11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354D7A04" w14:textId="77777777" w:rsidR="0013178E" w:rsidRDefault="00000000">
            <w:pPr>
              <w:pStyle w:val="TableParagraph"/>
              <w:spacing w:before="11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784EC19E" w14:textId="77777777" w:rsidR="0013178E" w:rsidRDefault="00000000">
            <w:pPr>
              <w:pStyle w:val="TableParagraph"/>
              <w:spacing w:before="11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066C642" w14:textId="77777777" w:rsidR="0013178E" w:rsidRDefault="00000000">
            <w:pPr>
              <w:pStyle w:val="TableParagraph"/>
              <w:spacing w:before="114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1D08F32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39123401" w14:textId="77777777" w:rsidR="0013178E" w:rsidRDefault="00000000">
            <w:pPr>
              <w:pStyle w:val="TableParagraph"/>
              <w:spacing w:before="114"/>
              <w:ind w:left="21" w:right="1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A61CD1E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6506A561" w14:textId="77777777" w:rsidR="0013178E" w:rsidRDefault="00000000">
            <w:pPr>
              <w:pStyle w:val="TableParagraph"/>
              <w:spacing w:before="11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4B035DE4" w14:textId="77777777" w:rsidR="0013178E" w:rsidRDefault="00000000">
            <w:pPr>
              <w:pStyle w:val="TableParagraph"/>
              <w:spacing w:before="11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B35E3FF" w14:textId="77777777" w:rsidR="0013178E" w:rsidRDefault="00000000">
            <w:pPr>
              <w:pStyle w:val="TableParagraph"/>
              <w:spacing w:before="11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3D788441" w14:textId="77777777" w:rsidR="0013178E" w:rsidRDefault="00000000">
            <w:pPr>
              <w:pStyle w:val="TableParagraph"/>
              <w:spacing w:before="11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53768A8D" w14:textId="77777777" w:rsidR="0013178E" w:rsidRDefault="00000000">
            <w:pPr>
              <w:pStyle w:val="TableParagraph"/>
              <w:spacing w:before="114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05AE345E" w14:textId="77777777" w:rsidR="0013178E" w:rsidRDefault="00000000">
            <w:pPr>
              <w:pStyle w:val="TableParagraph"/>
              <w:spacing w:before="114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071BB845" w14:textId="77777777" w:rsidR="0013178E" w:rsidRDefault="00000000">
            <w:pPr>
              <w:pStyle w:val="TableParagraph"/>
              <w:spacing w:before="114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  <w:tr w:rsidR="0013178E" w14:paraId="7FFBB23F" w14:textId="77777777">
        <w:trPr>
          <w:trHeight w:val="383"/>
        </w:trPr>
        <w:tc>
          <w:tcPr>
            <w:tcW w:w="1258" w:type="dxa"/>
            <w:shd w:val="clear" w:color="auto" w:fill="DAE2F3"/>
          </w:tcPr>
          <w:p w14:paraId="2F2DBBF9" w14:textId="77777777" w:rsidR="0013178E" w:rsidRDefault="00000000">
            <w:pPr>
              <w:pStyle w:val="TableParagraph"/>
              <w:spacing w:before="0" w:line="192" w:lineRule="exact"/>
              <w:ind w:left="51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Zhe</w:t>
            </w:r>
            <w:proofErr w:type="spellEnd"/>
            <w:r>
              <w:rPr>
                <w:spacing w:val="-2"/>
                <w:sz w:val="16"/>
              </w:rPr>
              <w:t>-Wei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Wei, </w:t>
            </w:r>
            <w:r>
              <w:rPr>
                <w:spacing w:val="-4"/>
                <w:sz w:val="16"/>
              </w:rPr>
              <w:t>2014</w:t>
            </w:r>
          </w:p>
        </w:tc>
        <w:tc>
          <w:tcPr>
            <w:tcW w:w="922" w:type="dxa"/>
          </w:tcPr>
          <w:p w14:paraId="08911C86" w14:textId="77777777" w:rsidR="0013178E" w:rsidRDefault="00000000">
            <w:pPr>
              <w:pStyle w:val="TableParagraph"/>
              <w:spacing w:before="99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41FFE4B8" w14:textId="77777777" w:rsidR="0013178E" w:rsidRDefault="00000000">
            <w:pPr>
              <w:pStyle w:val="TableParagraph"/>
              <w:spacing w:before="9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10F64ED9" w14:textId="77777777" w:rsidR="0013178E" w:rsidRDefault="00000000">
            <w:pPr>
              <w:pStyle w:val="TableParagraph"/>
              <w:spacing w:before="9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543B92CD" w14:textId="77777777" w:rsidR="0013178E" w:rsidRDefault="00000000">
            <w:pPr>
              <w:pStyle w:val="TableParagraph"/>
              <w:spacing w:before="9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C7BB69D" w14:textId="77777777" w:rsidR="0013178E" w:rsidRDefault="00000000">
            <w:pPr>
              <w:pStyle w:val="TableParagraph"/>
              <w:spacing w:before="99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1196D58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4784874F" w14:textId="77777777" w:rsidR="0013178E" w:rsidRDefault="00000000">
            <w:pPr>
              <w:pStyle w:val="TableParagraph"/>
              <w:spacing w:before="99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247C056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55AA71FE" w14:textId="77777777" w:rsidR="0013178E" w:rsidRDefault="00000000">
            <w:pPr>
              <w:pStyle w:val="TableParagraph"/>
              <w:spacing w:before="9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06E3F372" w14:textId="77777777" w:rsidR="0013178E" w:rsidRDefault="00000000">
            <w:pPr>
              <w:pStyle w:val="TableParagraph"/>
              <w:spacing w:before="9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71FF0B8B" w14:textId="77777777" w:rsidR="0013178E" w:rsidRDefault="00000000">
            <w:pPr>
              <w:pStyle w:val="TableParagraph"/>
              <w:spacing w:before="9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06AB700" w14:textId="77777777" w:rsidR="0013178E" w:rsidRDefault="00000000">
            <w:pPr>
              <w:pStyle w:val="TableParagraph"/>
              <w:spacing w:before="9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78FB5D3A" w14:textId="77777777" w:rsidR="0013178E" w:rsidRDefault="00000000">
            <w:pPr>
              <w:pStyle w:val="TableParagraph"/>
              <w:spacing w:before="99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E347F4B" w14:textId="77777777" w:rsidR="0013178E" w:rsidRDefault="00000000">
            <w:pPr>
              <w:pStyle w:val="TableParagraph"/>
              <w:spacing w:before="99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1F043897" w14:textId="77777777" w:rsidR="0013178E" w:rsidRDefault="00000000">
            <w:pPr>
              <w:pStyle w:val="TableParagraph"/>
              <w:spacing w:before="99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62448942" w14:textId="77777777">
        <w:trPr>
          <w:trHeight w:val="407"/>
        </w:trPr>
        <w:tc>
          <w:tcPr>
            <w:tcW w:w="1258" w:type="dxa"/>
            <w:shd w:val="clear" w:color="auto" w:fill="DAE2F3"/>
          </w:tcPr>
          <w:p w14:paraId="75F22055" w14:textId="77777777" w:rsidR="0013178E" w:rsidRDefault="00000000">
            <w:pPr>
              <w:pStyle w:val="TableParagraph"/>
              <w:spacing w:before="7" w:line="190" w:lineRule="atLeast"/>
              <w:ind w:left="51" w:right="35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Kuo-Chung </w:t>
            </w:r>
            <w:r>
              <w:rPr>
                <w:sz w:val="16"/>
              </w:rPr>
              <w:t>Wang,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2014</w:t>
            </w:r>
          </w:p>
        </w:tc>
        <w:tc>
          <w:tcPr>
            <w:tcW w:w="922" w:type="dxa"/>
          </w:tcPr>
          <w:p w14:paraId="64CF4A0C" w14:textId="77777777" w:rsidR="0013178E" w:rsidRDefault="00000000">
            <w:pPr>
              <w:pStyle w:val="TableParagraph"/>
              <w:spacing w:before="113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7F58A139" w14:textId="77777777" w:rsidR="0013178E" w:rsidRDefault="00000000">
            <w:pPr>
              <w:pStyle w:val="TableParagraph"/>
              <w:spacing w:before="11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062DF302" w14:textId="77777777" w:rsidR="0013178E" w:rsidRDefault="00000000">
            <w:pPr>
              <w:pStyle w:val="TableParagraph"/>
              <w:spacing w:before="11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2BD04B66" w14:textId="77777777" w:rsidR="0013178E" w:rsidRDefault="00000000">
            <w:pPr>
              <w:pStyle w:val="TableParagraph"/>
              <w:spacing w:before="11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70E96051" w14:textId="77777777" w:rsidR="0013178E" w:rsidRDefault="00000000">
            <w:pPr>
              <w:pStyle w:val="TableParagraph"/>
              <w:spacing w:before="113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44210294" w14:textId="77777777" w:rsidR="0013178E" w:rsidRDefault="00000000">
            <w:pPr>
              <w:pStyle w:val="TableParagraph"/>
              <w:spacing w:before="11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416CCB0C" w14:textId="77777777" w:rsidR="0013178E" w:rsidRDefault="00000000">
            <w:pPr>
              <w:pStyle w:val="TableParagraph"/>
              <w:spacing w:before="113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5B658B0" w14:textId="77777777" w:rsidR="0013178E" w:rsidRDefault="00000000">
            <w:pPr>
              <w:pStyle w:val="TableParagraph"/>
              <w:spacing w:before="11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F751CCC" w14:textId="77777777" w:rsidR="0013178E" w:rsidRDefault="00000000">
            <w:pPr>
              <w:pStyle w:val="TableParagraph"/>
              <w:spacing w:before="11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0ADE952E" w14:textId="77777777" w:rsidR="0013178E" w:rsidRDefault="00000000">
            <w:pPr>
              <w:pStyle w:val="TableParagraph"/>
              <w:spacing w:before="11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180DBBBD" w14:textId="77777777" w:rsidR="0013178E" w:rsidRDefault="00000000">
            <w:pPr>
              <w:pStyle w:val="TableParagraph"/>
              <w:spacing w:before="11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1E7F3B6" w14:textId="77777777" w:rsidR="0013178E" w:rsidRDefault="00000000">
            <w:pPr>
              <w:pStyle w:val="TableParagraph"/>
              <w:spacing w:before="11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1A7D73D9" w14:textId="77777777" w:rsidR="0013178E" w:rsidRDefault="00000000">
            <w:pPr>
              <w:pStyle w:val="TableParagraph"/>
              <w:spacing w:before="113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9D2006E" w14:textId="77777777" w:rsidR="0013178E" w:rsidRDefault="00000000">
            <w:pPr>
              <w:pStyle w:val="TableParagraph"/>
              <w:spacing w:before="113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6867696E" w14:textId="77777777" w:rsidR="0013178E" w:rsidRDefault="00000000">
            <w:pPr>
              <w:pStyle w:val="TableParagraph"/>
              <w:spacing w:before="113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08B0489D" w14:textId="77777777">
        <w:trPr>
          <w:trHeight w:val="422"/>
        </w:trPr>
        <w:tc>
          <w:tcPr>
            <w:tcW w:w="1258" w:type="dxa"/>
            <w:shd w:val="clear" w:color="auto" w:fill="DAE2F3"/>
          </w:tcPr>
          <w:p w14:paraId="7A52A32E" w14:textId="77777777" w:rsidR="0013178E" w:rsidRDefault="00000000">
            <w:pPr>
              <w:pStyle w:val="TableParagraph"/>
              <w:spacing w:before="27" w:line="180" w:lineRule="atLeas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Shao-Wei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Xiong, </w:t>
            </w:r>
            <w:r>
              <w:rPr>
                <w:spacing w:val="-4"/>
                <w:sz w:val="16"/>
              </w:rPr>
              <w:t>2014</w:t>
            </w:r>
          </w:p>
        </w:tc>
        <w:tc>
          <w:tcPr>
            <w:tcW w:w="922" w:type="dxa"/>
          </w:tcPr>
          <w:p w14:paraId="4F4B25BA" w14:textId="77777777" w:rsidR="0013178E" w:rsidRDefault="00000000">
            <w:pPr>
              <w:pStyle w:val="TableParagraph"/>
              <w:spacing w:before="123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10F340E4" w14:textId="77777777" w:rsidR="0013178E" w:rsidRDefault="00000000">
            <w:pPr>
              <w:pStyle w:val="TableParagraph"/>
              <w:spacing w:before="12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5F0D2904" w14:textId="77777777" w:rsidR="0013178E" w:rsidRDefault="00000000">
            <w:pPr>
              <w:pStyle w:val="TableParagraph"/>
              <w:spacing w:before="12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6EB7584" w14:textId="77777777" w:rsidR="0013178E" w:rsidRDefault="00000000">
            <w:pPr>
              <w:pStyle w:val="TableParagraph"/>
              <w:spacing w:before="12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6208147B" w14:textId="77777777" w:rsidR="0013178E" w:rsidRDefault="00000000">
            <w:pPr>
              <w:pStyle w:val="TableParagraph"/>
              <w:spacing w:before="123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6B06901E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75D3BC24" w14:textId="77777777" w:rsidR="0013178E" w:rsidRDefault="00000000">
            <w:pPr>
              <w:pStyle w:val="TableParagraph"/>
              <w:spacing w:before="123"/>
              <w:ind w:left="21" w:right="1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6E5AAFC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43DD73C4" w14:textId="77777777" w:rsidR="0013178E" w:rsidRDefault="00000000">
            <w:pPr>
              <w:pStyle w:val="TableParagraph"/>
              <w:spacing w:before="12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21AF0776" w14:textId="77777777" w:rsidR="0013178E" w:rsidRDefault="00000000">
            <w:pPr>
              <w:pStyle w:val="TableParagraph"/>
              <w:spacing w:before="12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2BE0ADD" w14:textId="77777777" w:rsidR="0013178E" w:rsidRDefault="00000000">
            <w:pPr>
              <w:pStyle w:val="TableParagraph"/>
              <w:spacing w:before="12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FB3A7AF" w14:textId="77777777" w:rsidR="0013178E" w:rsidRDefault="00000000">
            <w:pPr>
              <w:pStyle w:val="TableParagraph"/>
              <w:spacing w:before="12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0A34D7E4" w14:textId="77777777" w:rsidR="0013178E" w:rsidRDefault="00000000">
            <w:pPr>
              <w:pStyle w:val="TableParagraph"/>
              <w:spacing w:before="123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284B0E36" w14:textId="77777777" w:rsidR="0013178E" w:rsidRDefault="00000000">
            <w:pPr>
              <w:pStyle w:val="TableParagraph"/>
              <w:spacing w:before="123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626CF2ED" w14:textId="77777777" w:rsidR="0013178E" w:rsidRDefault="00000000">
            <w:pPr>
              <w:pStyle w:val="TableParagraph"/>
              <w:spacing w:before="123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  <w:tr w:rsidR="0013178E" w14:paraId="04B054F3" w14:textId="77777777">
        <w:trPr>
          <w:trHeight w:val="383"/>
        </w:trPr>
        <w:tc>
          <w:tcPr>
            <w:tcW w:w="1258" w:type="dxa"/>
            <w:shd w:val="clear" w:color="auto" w:fill="DAE2F3"/>
          </w:tcPr>
          <w:p w14:paraId="6DDE72B1" w14:textId="77777777" w:rsidR="0013178E" w:rsidRDefault="00000000">
            <w:pPr>
              <w:pStyle w:val="TableParagraph"/>
              <w:spacing w:before="0" w:line="192" w:lineRule="exact"/>
              <w:ind w:left="51" w:right="369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Yeongkeun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Kwon,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2014</w:t>
            </w:r>
          </w:p>
        </w:tc>
        <w:tc>
          <w:tcPr>
            <w:tcW w:w="922" w:type="dxa"/>
          </w:tcPr>
          <w:p w14:paraId="09E2F155" w14:textId="77777777" w:rsidR="0013178E" w:rsidRDefault="00000000">
            <w:pPr>
              <w:pStyle w:val="TableParagraph"/>
              <w:spacing w:before="99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6250F543" w14:textId="77777777" w:rsidR="0013178E" w:rsidRDefault="00000000">
            <w:pPr>
              <w:pStyle w:val="TableParagraph"/>
              <w:spacing w:before="9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56DDEBB2" w14:textId="77777777" w:rsidR="0013178E" w:rsidRDefault="00000000">
            <w:pPr>
              <w:pStyle w:val="TableParagraph"/>
              <w:spacing w:before="9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AA7FC22" w14:textId="77777777" w:rsidR="0013178E" w:rsidRDefault="00000000">
            <w:pPr>
              <w:pStyle w:val="TableParagraph"/>
              <w:spacing w:before="9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980707B" w14:textId="77777777" w:rsidR="0013178E" w:rsidRDefault="00000000">
            <w:pPr>
              <w:pStyle w:val="TableParagraph"/>
              <w:spacing w:before="99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F67E724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201B1C5B" w14:textId="77777777" w:rsidR="0013178E" w:rsidRDefault="00000000">
            <w:pPr>
              <w:pStyle w:val="TableParagraph"/>
              <w:spacing w:before="99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B1BA573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7EA7172C" w14:textId="77777777" w:rsidR="0013178E" w:rsidRDefault="00000000">
            <w:pPr>
              <w:pStyle w:val="TableParagraph"/>
              <w:spacing w:before="9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6B30F07D" w14:textId="77777777" w:rsidR="0013178E" w:rsidRDefault="00000000">
            <w:pPr>
              <w:pStyle w:val="TableParagraph"/>
              <w:spacing w:before="9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F86CED7" w14:textId="77777777" w:rsidR="0013178E" w:rsidRDefault="00000000">
            <w:pPr>
              <w:pStyle w:val="TableParagraph"/>
              <w:spacing w:before="9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01B9E972" w14:textId="77777777" w:rsidR="0013178E" w:rsidRDefault="00000000">
            <w:pPr>
              <w:pStyle w:val="TableParagraph"/>
              <w:spacing w:before="9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543D7E00" w14:textId="77777777" w:rsidR="0013178E" w:rsidRDefault="00000000">
            <w:pPr>
              <w:pStyle w:val="TableParagraph"/>
              <w:spacing w:before="99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61799B2" w14:textId="77777777" w:rsidR="0013178E" w:rsidRDefault="00000000">
            <w:pPr>
              <w:pStyle w:val="TableParagraph"/>
              <w:spacing w:before="99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62702E62" w14:textId="77777777" w:rsidR="0013178E" w:rsidRDefault="00000000">
            <w:pPr>
              <w:pStyle w:val="TableParagraph"/>
              <w:spacing w:before="99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20507043" w14:textId="77777777">
        <w:trPr>
          <w:trHeight w:val="374"/>
        </w:trPr>
        <w:tc>
          <w:tcPr>
            <w:tcW w:w="1258" w:type="dxa"/>
            <w:shd w:val="clear" w:color="auto" w:fill="DAE2F3"/>
          </w:tcPr>
          <w:p w14:paraId="7BB79E9A" w14:textId="77777777" w:rsidR="0013178E" w:rsidRDefault="00000000">
            <w:pPr>
              <w:pStyle w:val="TableParagraph"/>
              <w:spacing w:before="7" w:line="225" w:lineRule="auto"/>
              <w:ind w:left="51" w:right="280"/>
              <w:jc w:val="left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Zhenxin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Zhu, 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922" w:type="dxa"/>
          </w:tcPr>
          <w:p w14:paraId="4E4C8037" w14:textId="77777777" w:rsidR="0013178E" w:rsidRDefault="00000000">
            <w:pPr>
              <w:pStyle w:val="TableParagraph"/>
              <w:spacing w:before="94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67DFAB00" w14:textId="77777777" w:rsidR="0013178E" w:rsidRDefault="00000000">
            <w:pPr>
              <w:pStyle w:val="TableParagraph"/>
              <w:spacing w:before="9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0AB003DB" w14:textId="77777777" w:rsidR="0013178E" w:rsidRDefault="00000000">
            <w:pPr>
              <w:pStyle w:val="TableParagraph"/>
              <w:spacing w:before="9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D90AEC5" w14:textId="77777777" w:rsidR="0013178E" w:rsidRDefault="00000000">
            <w:pPr>
              <w:pStyle w:val="TableParagraph"/>
              <w:spacing w:before="9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28D769C" w14:textId="77777777" w:rsidR="0013178E" w:rsidRDefault="00000000">
            <w:pPr>
              <w:pStyle w:val="TableParagraph"/>
              <w:spacing w:before="94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180C1D9C" w14:textId="77777777" w:rsidR="0013178E" w:rsidRDefault="00000000">
            <w:pPr>
              <w:pStyle w:val="TableParagraph"/>
              <w:spacing w:before="9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23D8A278" w14:textId="77777777" w:rsidR="0013178E" w:rsidRDefault="00000000">
            <w:pPr>
              <w:pStyle w:val="TableParagraph"/>
              <w:spacing w:before="94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8DDA34B" w14:textId="77777777" w:rsidR="0013178E" w:rsidRDefault="00000000">
            <w:pPr>
              <w:pStyle w:val="TableParagraph"/>
              <w:spacing w:before="9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79CE5BF2" w14:textId="77777777" w:rsidR="0013178E" w:rsidRDefault="00000000">
            <w:pPr>
              <w:pStyle w:val="TableParagraph"/>
              <w:spacing w:before="9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CAA3BBC" w14:textId="77777777" w:rsidR="0013178E" w:rsidRDefault="00000000">
            <w:pPr>
              <w:pStyle w:val="TableParagraph"/>
              <w:spacing w:before="9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29C29FFF" w14:textId="77777777" w:rsidR="0013178E" w:rsidRDefault="00000000">
            <w:pPr>
              <w:pStyle w:val="TableParagraph"/>
              <w:spacing w:before="9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2A80C77D" w14:textId="77777777" w:rsidR="0013178E" w:rsidRDefault="00000000">
            <w:pPr>
              <w:pStyle w:val="TableParagraph"/>
              <w:spacing w:before="9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2971D5B0" w14:textId="77777777" w:rsidR="0013178E" w:rsidRDefault="00000000">
            <w:pPr>
              <w:pStyle w:val="TableParagraph"/>
              <w:spacing w:before="94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0F1F7B29" w14:textId="77777777" w:rsidR="0013178E" w:rsidRDefault="00000000">
            <w:pPr>
              <w:pStyle w:val="TableParagraph"/>
              <w:spacing w:before="94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45C48C8A" w14:textId="77777777" w:rsidR="0013178E" w:rsidRDefault="00000000">
            <w:pPr>
              <w:pStyle w:val="TableParagraph"/>
              <w:spacing w:before="94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2292DB57" w14:textId="77777777">
        <w:trPr>
          <w:trHeight w:val="403"/>
        </w:trPr>
        <w:tc>
          <w:tcPr>
            <w:tcW w:w="1258" w:type="dxa"/>
            <w:shd w:val="clear" w:color="auto" w:fill="DAE2F3"/>
          </w:tcPr>
          <w:p w14:paraId="48EF83EB" w14:textId="77777777" w:rsidR="0013178E" w:rsidRDefault="00000000">
            <w:pPr>
              <w:pStyle w:val="TableParagraph"/>
              <w:spacing w:before="2" w:line="190" w:lineRule="atLeast"/>
              <w:ind w:left="51" w:right="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Ji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922" w:type="dxa"/>
          </w:tcPr>
          <w:p w14:paraId="27A4B673" w14:textId="77777777" w:rsidR="0013178E" w:rsidRDefault="00000000">
            <w:pPr>
              <w:pStyle w:val="TableParagraph"/>
              <w:spacing w:before="114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74F818B7" w14:textId="77777777" w:rsidR="0013178E" w:rsidRDefault="00000000">
            <w:pPr>
              <w:pStyle w:val="TableParagraph"/>
              <w:spacing w:before="11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6CD9147F" w14:textId="77777777" w:rsidR="0013178E" w:rsidRDefault="00000000">
            <w:pPr>
              <w:pStyle w:val="TableParagraph"/>
              <w:spacing w:before="11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5EF43B41" w14:textId="77777777" w:rsidR="0013178E" w:rsidRDefault="00000000">
            <w:pPr>
              <w:pStyle w:val="TableParagraph"/>
              <w:spacing w:before="11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A9214D6" w14:textId="77777777" w:rsidR="0013178E" w:rsidRDefault="00000000">
            <w:pPr>
              <w:pStyle w:val="TableParagraph"/>
              <w:spacing w:before="114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13648FC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0A9AACF6" w14:textId="77777777" w:rsidR="0013178E" w:rsidRDefault="00000000">
            <w:pPr>
              <w:pStyle w:val="TableParagraph"/>
              <w:spacing w:before="114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6AEA22CB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345C640" w14:textId="77777777" w:rsidR="0013178E" w:rsidRDefault="00000000">
            <w:pPr>
              <w:pStyle w:val="TableParagraph"/>
              <w:spacing w:before="11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16D34C82" w14:textId="77777777" w:rsidR="0013178E" w:rsidRDefault="00000000">
            <w:pPr>
              <w:pStyle w:val="TableParagraph"/>
              <w:spacing w:before="11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32AE71A" w14:textId="77777777" w:rsidR="0013178E" w:rsidRDefault="00000000">
            <w:pPr>
              <w:pStyle w:val="TableParagraph"/>
              <w:spacing w:before="11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FF09C0C" w14:textId="77777777" w:rsidR="0013178E" w:rsidRDefault="00000000">
            <w:pPr>
              <w:pStyle w:val="TableParagraph"/>
              <w:spacing w:before="11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2C9F5CC4" w14:textId="77777777" w:rsidR="0013178E" w:rsidRDefault="00000000">
            <w:pPr>
              <w:pStyle w:val="TableParagraph"/>
              <w:spacing w:before="114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78B68DF6" w14:textId="77777777" w:rsidR="0013178E" w:rsidRDefault="00000000">
            <w:pPr>
              <w:pStyle w:val="TableParagraph"/>
              <w:spacing w:before="114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0E711081" w14:textId="77777777" w:rsidR="0013178E" w:rsidRDefault="00000000">
            <w:pPr>
              <w:pStyle w:val="TableParagraph"/>
              <w:spacing w:before="114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61252BB2" w14:textId="77777777">
        <w:trPr>
          <w:trHeight w:val="398"/>
        </w:trPr>
        <w:tc>
          <w:tcPr>
            <w:tcW w:w="1258" w:type="dxa"/>
            <w:shd w:val="clear" w:color="auto" w:fill="DAE2F3"/>
          </w:tcPr>
          <w:p w14:paraId="76F54E1A" w14:textId="77777777" w:rsidR="0013178E" w:rsidRDefault="00000000">
            <w:pPr>
              <w:pStyle w:val="TableParagraph"/>
              <w:spacing w:before="8" w:line="180" w:lineRule="atLeast"/>
              <w:ind w:left="51" w:right="58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Jun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Pak, 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922" w:type="dxa"/>
          </w:tcPr>
          <w:p w14:paraId="3BC22FCF" w14:textId="77777777" w:rsidR="0013178E" w:rsidRDefault="00000000">
            <w:pPr>
              <w:pStyle w:val="TableParagraph"/>
              <w:spacing w:before="109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23B0F57D" w14:textId="77777777" w:rsidR="0013178E" w:rsidRDefault="00000000">
            <w:pPr>
              <w:pStyle w:val="TableParagraph"/>
              <w:spacing w:before="10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56C6755B" w14:textId="77777777" w:rsidR="0013178E" w:rsidRDefault="00000000">
            <w:pPr>
              <w:pStyle w:val="TableParagraph"/>
              <w:spacing w:before="10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690FFB3" w14:textId="77777777" w:rsidR="0013178E" w:rsidRDefault="00000000">
            <w:pPr>
              <w:pStyle w:val="TableParagraph"/>
              <w:spacing w:before="10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3AE2F1F" w14:textId="77777777" w:rsidR="0013178E" w:rsidRDefault="00000000">
            <w:pPr>
              <w:pStyle w:val="TableParagraph"/>
              <w:spacing w:before="109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C52A1D6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91765F5" w14:textId="77777777" w:rsidR="0013178E" w:rsidRDefault="00000000">
            <w:pPr>
              <w:pStyle w:val="TableParagraph"/>
              <w:spacing w:before="109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1AF5254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7DF630AF" w14:textId="77777777" w:rsidR="0013178E" w:rsidRDefault="00000000">
            <w:pPr>
              <w:pStyle w:val="TableParagraph"/>
              <w:spacing w:before="10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68B6B769" w14:textId="77777777" w:rsidR="0013178E" w:rsidRDefault="00000000">
            <w:pPr>
              <w:pStyle w:val="TableParagraph"/>
              <w:spacing w:before="10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4A73181" w14:textId="77777777" w:rsidR="0013178E" w:rsidRDefault="00000000">
            <w:pPr>
              <w:pStyle w:val="TableParagraph"/>
              <w:spacing w:before="10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D22ED17" w14:textId="77777777" w:rsidR="0013178E" w:rsidRDefault="00000000">
            <w:pPr>
              <w:pStyle w:val="TableParagraph"/>
              <w:spacing w:before="10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1FEE7349" w14:textId="77777777" w:rsidR="0013178E" w:rsidRDefault="00000000">
            <w:pPr>
              <w:pStyle w:val="TableParagraph"/>
              <w:spacing w:before="109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9C96886" w14:textId="77777777" w:rsidR="0013178E" w:rsidRDefault="00000000">
            <w:pPr>
              <w:pStyle w:val="TableParagraph"/>
              <w:spacing w:before="109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5EBBAE93" w14:textId="77777777" w:rsidR="0013178E" w:rsidRDefault="00000000">
            <w:pPr>
              <w:pStyle w:val="TableParagraph"/>
              <w:spacing w:before="109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50951D9" w14:textId="77777777">
        <w:trPr>
          <w:trHeight w:val="398"/>
        </w:trPr>
        <w:tc>
          <w:tcPr>
            <w:tcW w:w="1258" w:type="dxa"/>
            <w:shd w:val="clear" w:color="auto" w:fill="DAE2F3"/>
          </w:tcPr>
          <w:p w14:paraId="6A0A33E3" w14:textId="77777777" w:rsidR="0013178E" w:rsidRDefault="00000000">
            <w:pPr>
              <w:pStyle w:val="TableParagraph"/>
              <w:spacing w:before="8" w:line="180" w:lineRule="atLeast"/>
              <w:ind w:left="51" w:right="358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Tao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Liu, 2015</w:t>
            </w:r>
          </w:p>
        </w:tc>
        <w:tc>
          <w:tcPr>
            <w:tcW w:w="922" w:type="dxa"/>
          </w:tcPr>
          <w:p w14:paraId="24757EB5" w14:textId="77777777" w:rsidR="0013178E" w:rsidRDefault="00000000">
            <w:pPr>
              <w:pStyle w:val="TableParagraph"/>
              <w:spacing w:before="109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4A8AA72A" w14:textId="77777777" w:rsidR="0013178E" w:rsidRDefault="00000000">
            <w:pPr>
              <w:pStyle w:val="TableParagraph"/>
              <w:spacing w:before="10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43BE60D" w14:textId="77777777" w:rsidR="0013178E" w:rsidRDefault="00000000">
            <w:pPr>
              <w:pStyle w:val="TableParagraph"/>
              <w:spacing w:before="10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48F55ADC" w14:textId="77777777" w:rsidR="0013178E" w:rsidRDefault="00000000">
            <w:pPr>
              <w:pStyle w:val="TableParagraph"/>
              <w:spacing w:before="10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7AB9779" w14:textId="77777777" w:rsidR="0013178E" w:rsidRDefault="00000000">
            <w:pPr>
              <w:pStyle w:val="TableParagraph"/>
              <w:spacing w:before="109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CDE9F7F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399C139" w14:textId="77777777" w:rsidR="0013178E" w:rsidRDefault="00000000">
            <w:pPr>
              <w:pStyle w:val="TableParagraph"/>
              <w:spacing w:before="109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C968BBD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567B97F1" w14:textId="77777777" w:rsidR="0013178E" w:rsidRDefault="00000000">
            <w:pPr>
              <w:pStyle w:val="TableParagraph"/>
              <w:spacing w:before="10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5E80E0ED" w14:textId="77777777" w:rsidR="0013178E" w:rsidRDefault="00000000">
            <w:pPr>
              <w:pStyle w:val="TableParagraph"/>
              <w:spacing w:before="10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1141BEEA" w14:textId="77777777" w:rsidR="0013178E" w:rsidRDefault="00000000">
            <w:pPr>
              <w:pStyle w:val="TableParagraph"/>
              <w:spacing w:before="10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2245D02E" w14:textId="77777777" w:rsidR="0013178E" w:rsidRDefault="00000000">
            <w:pPr>
              <w:pStyle w:val="TableParagraph"/>
              <w:spacing w:before="10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B503EE3" w14:textId="77777777" w:rsidR="0013178E" w:rsidRDefault="00000000">
            <w:pPr>
              <w:pStyle w:val="TableParagraph"/>
              <w:spacing w:before="109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008983EE" w14:textId="77777777" w:rsidR="0013178E" w:rsidRDefault="00000000">
            <w:pPr>
              <w:pStyle w:val="TableParagraph"/>
              <w:spacing w:before="109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3696DF82" w14:textId="77777777" w:rsidR="0013178E" w:rsidRDefault="00000000">
            <w:pPr>
              <w:pStyle w:val="TableParagraph"/>
              <w:spacing w:before="109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5980DE9" w14:textId="77777777">
        <w:trPr>
          <w:trHeight w:val="383"/>
        </w:trPr>
        <w:tc>
          <w:tcPr>
            <w:tcW w:w="1258" w:type="dxa"/>
            <w:shd w:val="clear" w:color="auto" w:fill="DAE2F3"/>
          </w:tcPr>
          <w:p w14:paraId="6195CC0B" w14:textId="77777777" w:rsidR="0013178E" w:rsidRDefault="00000000">
            <w:pPr>
              <w:pStyle w:val="TableParagraph"/>
              <w:spacing w:before="0" w:line="192" w:lineRule="exact"/>
              <w:ind w:left="51" w:right="421"/>
              <w:jc w:val="left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Te</w:t>
            </w:r>
            <w:proofErr w:type="spellEnd"/>
            <w:r>
              <w:rPr>
                <w:spacing w:val="-4"/>
                <w:sz w:val="16"/>
              </w:rPr>
              <w:t>-Wei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Ho, 2016</w:t>
            </w:r>
          </w:p>
        </w:tc>
        <w:tc>
          <w:tcPr>
            <w:tcW w:w="922" w:type="dxa"/>
          </w:tcPr>
          <w:p w14:paraId="4AC1B682" w14:textId="77777777" w:rsidR="0013178E" w:rsidRDefault="00000000">
            <w:pPr>
              <w:pStyle w:val="TableParagraph"/>
              <w:spacing w:before="99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04838461" w14:textId="77777777" w:rsidR="0013178E" w:rsidRDefault="00000000">
            <w:pPr>
              <w:pStyle w:val="TableParagraph"/>
              <w:spacing w:before="9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47A26F9" w14:textId="77777777" w:rsidR="0013178E" w:rsidRDefault="00000000">
            <w:pPr>
              <w:pStyle w:val="TableParagraph"/>
              <w:spacing w:before="9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D35FEF8" w14:textId="77777777" w:rsidR="0013178E" w:rsidRDefault="00000000">
            <w:pPr>
              <w:pStyle w:val="TableParagraph"/>
              <w:spacing w:before="9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B8321C6" w14:textId="77777777" w:rsidR="0013178E" w:rsidRDefault="00000000">
            <w:pPr>
              <w:pStyle w:val="TableParagraph"/>
              <w:spacing w:before="99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0B36CD1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E625721" w14:textId="77777777" w:rsidR="0013178E" w:rsidRDefault="00000000">
            <w:pPr>
              <w:pStyle w:val="TableParagraph"/>
              <w:spacing w:before="99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DB57896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45DFE60A" w14:textId="77777777" w:rsidR="0013178E" w:rsidRDefault="00000000">
            <w:pPr>
              <w:pStyle w:val="TableParagraph"/>
              <w:spacing w:before="9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3988D56A" w14:textId="77777777" w:rsidR="0013178E" w:rsidRDefault="00000000">
            <w:pPr>
              <w:pStyle w:val="TableParagraph"/>
              <w:spacing w:before="9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1701DCC" w14:textId="77777777" w:rsidR="0013178E" w:rsidRDefault="00000000">
            <w:pPr>
              <w:pStyle w:val="TableParagraph"/>
              <w:spacing w:before="9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533F03A" w14:textId="77777777" w:rsidR="0013178E" w:rsidRDefault="00000000">
            <w:pPr>
              <w:pStyle w:val="TableParagraph"/>
              <w:spacing w:before="9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4493C819" w14:textId="77777777" w:rsidR="0013178E" w:rsidRDefault="00000000">
            <w:pPr>
              <w:pStyle w:val="TableParagraph"/>
              <w:spacing w:before="99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7470378D" w14:textId="77777777" w:rsidR="0013178E" w:rsidRDefault="00000000">
            <w:pPr>
              <w:pStyle w:val="TableParagraph"/>
              <w:spacing w:before="99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10101F93" w14:textId="77777777" w:rsidR="0013178E" w:rsidRDefault="00000000">
            <w:pPr>
              <w:pStyle w:val="TableParagraph"/>
              <w:spacing w:before="99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0FE9B3E7" w14:textId="77777777">
        <w:trPr>
          <w:trHeight w:val="388"/>
        </w:trPr>
        <w:tc>
          <w:tcPr>
            <w:tcW w:w="1258" w:type="dxa"/>
            <w:shd w:val="clear" w:color="auto" w:fill="DAE2F3"/>
          </w:tcPr>
          <w:p w14:paraId="455A96BC" w14:textId="77777777" w:rsidR="0013178E" w:rsidRDefault="00000000">
            <w:pPr>
              <w:pStyle w:val="TableParagraph"/>
              <w:spacing w:before="12" w:line="178" w:lineRule="exact"/>
              <w:ind w:left="51" w:righ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Ali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Guner</w:t>
            </w:r>
            <w:proofErr w:type="spellEnd"/>
            <w:r>
              <w:rPr>
                <w:spacing w:val="-2"/>
                <w:sz w:val="16"/>
              </w:rPr>
              <w:t xml:space="preserve">, </w:t>
            </w: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922" w:type="dxa"/>
          </w:tcPr>
          <w:p w14:paraId="3F558423" w14:textId="77777777" w:rsidR="0013178E" w:rsidRDefault="00000000">
            <w:pPr>
              <w:pStyle w:val="TableParagraph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4EBB0463" w14:textId="77777777" w:rsidR="0013178E" w:rsidRDefault="00000000">
            <w:pPr>
              <w:pStyle w:val="TableParagraph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77A4235A" w14:textId="77777777" w:rsidR="0013178E" w:rsidRDefault="00000000">
            <w:pPr>
              <w:pStyle w:val="TableParagraph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6EED2848" w14:textId="77777777" w:rsidR="0013178E" w:rsidRDefault="00000000">
            <w:pPr>
              <w:pStyle w:val="TableParagraph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B2F4446" w14:textId="77777777" w:rsidR="0013178E" w:rsidRDefault="00000000">
            <w:pPr>
              <w:pStyle w:val="TableParagraph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7F5AFD7A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0BB3F88" w14:textId="77777777" w:rsidR="0013178E" w:rsidRDefault="00000000">
            <w:pPr>
              <w:pStyle w:val="TableParagraph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A813B52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1ACD7662" w14:textId="77777777" w:rsidR="0013178E" w:rsidRDefault="00000000">
            <w:pPr>
              <w:pStyle w:val="TableParagraph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57434CEA" w14:textId="77777777" w:rsidR="0013178E" w:rsidRDefault="00000000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BEA9981" w14:textId="77777777" w:rsidR="0013178E" w:rsidRDefault="00000000">
            <w:pPr>
              <w:pStyle w:val="TableParagraph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020FC44E" w14:textId="77777777" w:rsidR="0013178E" w:rsidRDefault="00000000">
            <w:pPr>
              <w:pStyle w:val="TableParagraph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31EAA107" w14:textId="77777777" w:rsidR="0013178E" w:rsidRDefault="00000000">
            <w:pPr>
              <w:pStyle w:val="TableParagraph"/>
              <w:ind w:left="17" w:right="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1306855" w14:textId="77777777" w:rsidR="0013178E" w:rsidRDefault="00000000">
            <w:pPr>
              <w:pStyle w:val="TableParagraph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091F46BF" w14:textId="77777777" w:rsidR="0013178E" w:rsidRDefault="00000000">
            <w:pPr>
              <w:pStyle w:val="TableParagraph"/>
              <w:ind w:left="37" w:right="2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F8980EB" w14:textId="77777777">
        <w:trPr>
          <w:trHeight w:val="403"/>
        </w:trPr>
        <w:tc>
          <w:tcPr>
            <w:tcW w:w="1258" w:type="dxa"/>
            <w:shd w:val="clear" w:color="auto" w:fill="DAE2F3"/>
          </w:tcPr>
          <w:p w14:paraId="13A76655" w14:textId="77777777" w:rsidR="0013178E" w:rsidRDefault="00000000">
            <w:pPr>
              <w:pStyle w:val="TableParagraph"/>
              <w:spacing w:before="2" w:line="190" w:lineRule="atLeast"/>
              <w:ind w:left="51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Tae-Hoon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Lee, 2017</w:t>
            </w:r>
          </w:p>
        </w:tc>
        <w:tc>
          <w:tcPr>
            <w:tcW w:w="922" w:type="dxa"/>
          </w:tcPr>
          <w:p w14:paraId="180D9450" w14:textId="77777777" w:rsidR="0013178E" w:rsidRDefault="00000000">
            <w:pPr>
              <w:pStyle w:val="TableParagraph"/>
              <w:spacing w:before="114"/>
              <w:ind w:left="20" w:right="13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5BFF74D6" w14:textId="77777777" w:rsidR="0013178E" w:rsidRDefault="00000000">
            <w:pPr>
              <w:pStyle w:val="TableParagraph"/>
              <w:spacing w:before="11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72322349" w14:textId="77777777" w:rsidR="0013178E" w:rsidRDefault="00000000">
            <w:pPr>
              <w:pStyle w:val="TableParagraph"/>
              <w:spacing w:before="11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088096CB" w14:textId="77777777" w:rsidR="0013178E" w:rsidRDefault="00000000">
            <w:pPr>
              <w:pStyle w:val="TableParagraph"/>
              <w:spacing w:before="11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4825932E" w14:textId="77777777" w:rsidR="0013178E" w:rsidRDefault="00000000">
            <w:pPr>
              <w:pStyle w:val="TableParagraph"/>
              <w:spacing w:before="114"/>
              <w:ind w:right="9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648C36B5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721BA647" w14:textId="77777777" w:rsidR="0013178E" w:rsidRDefault="00000000">
            <w:pPr>
              <w:pStyle w:val="TableParagraph"/>
              <w:spacing w:before="114"/>
              <w:ind w:left="21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29C6DA8B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4CBADDF0" w14:textId="77777777" w:rsidR="0013178E" w:rsidRDefault="00000000">
            <w:pPr>
              <w:pStyle w:val="TableParagraph"/>
              <w:spacing w:before="11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37E1190E" w14:textId="77777777" w:rsidR="0013178E" w:rsidRDefault="00000000">
            <w:pPr>
              <w:pStyle w:val="TableParagraph"/>
              <w:spacing w:before="11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518AF1E5" w14:textId="77777777" w:rsidR="0013178E" w:rsidRDefault="00000000">
            <w:pPr>
              <w:pStyle w:val="TableParagraph"/>
              <w:spacing w:before="11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5A6EC6CA" w14:textId="77777777" w:rsidR="0013178E" w:rsidRDefault="00000000">
            <w:pPr>
              <w:pStyle w:val="TableParagraph"/>
              <w:spacing w:before="11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6CD2319" w14:textId="77777777" w:rsidR="0013178E" w:rsidRDefault="00000000">
            <w:pPr>
              <w:pStyle w:val="TableParagraph"/>
              <w:spacing w:before="114"/>
              <w:ind w:left="19" w:right="2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33" w:type="dxa"/>
          </w:tcPr>
          <w:p w14:paraId="66C86F9D" w14:textId="77777777" w:rsidR="0013178E" w:rsidRDefault="00000000">
            <w:pPr>
              <w:pStyle w:val="TableParagraph"/>
              <w:spacing w:before="114"/>
              <w:ind w:lef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62" w:type="dxa"/>
          </w:tcPr>
          <w:p w14:paraId="326ECBB4" w14:textId="77777777" w:rsidR="0013178E" w:rsidRDefault="00000000">
            <w:pPr>
              <w:pStyle w:val="TableParagraph"/>
              <w:spacing w:before="114"/>
              <w:ind w:left="37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</w:tbl>
    <w:p w14:paraId="3923B0FB" w14:textId="77777777" w:rsidR="0013178E" w:rsidRDefault="0013178E">
      <w:pPr>
        <w:rPr>
          <w:sz w:val="16"/>
        </w:rPr>
        <w:sectPr w:rsidR="0013178E">
          <w:type w:val="continuous"/>
          <w:pgSz w:w="19200" w:h="10800" w:orient="landscape"/>
          <w:pgMar w:top="680" w:right="1320" w:bottom="280" w:left="1320" w:header="720" w:footer="720" w:gutter="0"/>
          <w:cols w:space="720"/>
        </w:sectPr>
      </w:pPr>
    </w:p>
    <w:p w14:paraId="29495F75" w14:textId="77777777" w:rsidR="0013178E" w:rsidRDefault="0013178E">
      <w:pPr>
        <w:pStyle w:val="Corpodetexto"/>
      </w:pPr>
    </w:p>
    <w:p w14:paraId="7EDFCFE9" w14:textId="77777777" w:rsidR="0013178E" w:rsidRDefault="0013178E">
      <w:pPr>
        <w:pStyle w:val="Corpodetexto"/>
        <w:spacing w:before="114"/>
      </w:pPr>
    </w:p>
    <w:p w14:paraId="6B3817A0" w14:textId="77777777" w:rsidR="0013178E" w:rsidRDefault="00000000">
      <w:pPr>
        <w:ind w:left="255"/>
        <w:rPr>
          <w:sz w:val="16"/>
        </w:rPr>
      </w:pPr>
      <w:r>
        <w:rPr>
          <w:rFonts w:ascii="Arial"/>
          <w:b/>
          <w:sz w:val="16"/>
        </w:rPr>
        <w:t>Supplementary</w:t>
      </w:r>
      <w:r>
        <w:rPr>
          <w:rFonts w:ascii="Arial"/>
          <w:b/>
          <w:spacing w:val="-10"/>
          <w:sz w:val="16"/>
        </w:rPr>
        <w:t xml:space="preserve"> </w:t>
      </w:r>
      <w:r>
        <w:rPr>
          <w:rFonts w:ascii="Arial"/>
          <w:b/>
          <w:sz w:val="16"/>
        </w:rPr>
        <w:t>Table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1</w:t>
      </w:r>
      <w:r>
        <w:rPr>
          <w:rFonts w:ascii="Arial"/>
          <w:b/>
          <w:spacing w:val="-6"/>
          <w:sz w:val="16"/>
        </w:rPr>
        <w:t xml:space="preserve"> </w:t>
      </w:r>
      <w:r>
        <w:rPr>
          <w:spacing w:val="-2"/>
          <w:sz w:val="16"/>
        </w:rPr>
        <w:t>(Continue)</w:t>
      </w:r>
    </w:p>
    <w:p w14:paraId="61EF4A3C" w14:textId="77777777" w:rsidR="0013178E" w:rsidRDefault="0013178E">
      <w:pPr>
        <w:pStyle w:val="Corpodetexto"/>
        <w:spacing w:before="20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922"/>
        <w:gridCol w:w="922"/>
        <w:gridCol w:w="980"/>
        <w:gridCol w:w="927"/>
        <w:gridCol w:w="1004"/>
        <w:gridCol w:w="1004"/>
        <w:gridCol w:w="999"/>
        <w:gridCol w:w="1004"/>
        <w:gridCol w:w="999"/>
        <w:gridCol w:w="1109"/>
        <w:gridCol w:w="1047"/>
        <w:gridCol w:w="1013"/>
        <w:gridCol w:w="1047"/>
        <w:gridCol w:w="1033"/>
        <w:gridCol w:w="1076"/>
      </w:tblGrid>
      <w:tr w:rsidR="0013178E" w14:paraId="65C6D87C" w14:textId="77777777">
        <w:trPr>
          <w:trHeight w:val="426"/>
        </w:trPr>
        <w:tc>
          <w:tcPr>
            <w:tcW w:w="1258" w:type="dxa"/>
            <w:shd w:val="clear" w:color="auto" w:fill="DAE2F3"/>
          </w:tcPr>
          <w:p w14:paraId="33FFDC67" w14:textId="77777777" w:rsidR="0013178E" w:rsidRDefault="00000000">
            <w:pPr>
              <w:pStyle w:val="TableParagraph"/>
              <w:spacing w:before="21" w:line="190" w:lineRule="atLeas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Min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Jeong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Park, </w:t>
            </w: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922" w:type="dxa"/>
          </w:tcPr>
          <w:p w14:paraId="79B737E0" w14:textId="77777777" w:rsidR="0013178E" w:rsidRDefault="00000000">
            <w:pPr>
              <w:pStyle w:val="TableParagraph"/>
              <w:spacing w:before="123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04E79220" w14:textId="77777777" w:rsidR="0013178E" w:rsidRDefault="00000000">
            <w:pPr>
              <w:pStyle w:val="TableParagraph"/>
              <w:spacing w:before="12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2DD91F1" w14:textId="77777777" w:rsidR="0013178E" w:rsidRDefault="00000000">
            <w:pPr>
              <w:pStyle w:val="TableParagraph"/>
              <w:spacing w:before="12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4934ACDB" w14:textId="77777777" w:rsidR="0013178E" w:rsidRDefault="00000000">
            <w:pPr>
              <w:pStyle w:val="TableParagraph"/>
              <w:spacing w:before="12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4D83364" w14:textId="77777777" w:rsidR="0013178E" w:rsidRDefault="00000000">
            <w:pPr>
              <w:pStyle w:val="TableParagraph"/>
              <w:spacing w:before="123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75383108" w14:textId="77777777" w:rsidR="0013178E" w:rsidRDefault="00000000">
            <w:pPr>
              <w:pStyle w:val="TableParagraph"/>
              <w:spacing w:before="123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07BDF878" w14:textId="77777777" w:rsidR="0013178E" w:rsidRDefault="00000000">
            <w:pPr>
              <w:pStyle w:val="TableParagraph"/>
              <w:spacing w:before="123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DF1D11D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60EFFDE1" w14:textId="77777777" w:rsidR="0013178E" w:rsidRDefault="00000000">
            <w:pPr>
              <w:pStyle w:val="TableParagraph"/>
              <w:spacing w:before="12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1EB915A" w14:textId="77777777" w:rsidR="0013178E" w:rsidRDefault="00000000">
            <w:pPr>
              <w:pStyle w:val="TableParagraph"/>
              <w:spacing w:before="12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75342A1F" w14:textId="77777777" w:rsidR="0013178E" w:rsidRDefault="00000000">
            <w:pPr>
              <w:pStyle w:val="TableParagraph"/>
              <w:spacing w:before="12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D40CDFC" w14:textId="77777777" w:rsidR="0013178E" w:rsidRDefault="00000000">
            <w:pPr>
              <w:pStyle w:val="TableParagraph"/>
              <w:spacing w:before="12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A2B3DF2" w14:textId="77777777" w:rsidR="0013178E" w:rsidRDefault="00000000">
            <w:pPr>
              <w:pStyle w:val="TableParagraph"/>
              <w:spacing w:before="123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7F4616E" w14:textId="77777777" w:rsidR="0013178E" w:rsidRDefault="00000000">
            <w:pPr>
              <w:pStyle w:val="TableParagraph"/>
              <w:spacing w:before="123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154A7DBF" w14:textId="77777777" w:rsidR="0013178E" w:rsidRDefault="00000000">
            <w:pPr>
              <w:pStyle w:val="TableParagraph"/>
              <w:spacing w:before="123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4C1CB15E" w14:textId="77777777">
        <w:trPr>
          <w:trHeight w:val="388"/>
        </w:trPr>
        <w:tc>
          <w:tcPr>
            <w:tcW w:w="1258" w:type="dxa"/>
            <w:shd w:val="clear" w:color="auto" w:fill="DAE2F3"/>
          </w:tcPr>
          <w:p w14:paraId="186BED8F" w14:textId="77777777" w:rsidR="0013178E" w:rsidRDefault="00000000">
            <w:pPr>
              <w:pStyle w:val="TableParagraph"/>
              <w:spacing w:before="0" w:line="180" w:lineRule="atLeas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Xi-</w:t>
            </w:r>
            <w:proofErr w:type="spellStart"/>
            <w:r>
              <w:rPr>
                <w:spacing w:val="-2"/>
                <w:sz w:val="16"/>
              </w:rPr>
              <w:t>Hsuan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Lin, </w:t>
            </w:r>
            <w:r>
              <w:rPr>
                <w:spacing w:val="-4"/>
                <w:sz w:val="16"/>
              </w:rPr>
              <w:t>2018</w:t>
            </w:r>
          </w:p>
        </w:tc>
        <w:tc>
          <w:tcPr>
            <w:tcW w:w="922" w:type="dxa"/>
          </w:tcPr>
          <w:p w14:paraId="7F8538A0" w14:textId="77777777" w:rsidR="0013178E" w:rsidRDefault="00000000">
            <w:pPr>
              <w:pStyle w:val="TableParagraph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34DA3C60" w14:textId="77777777" w:rsidR="0013178E" w:rsidRDefault="00000000">
            <w:pPr>
              <w:pStyle w:val="TableParagraph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334AF83B" w14:textId="77777777" w:rsidR="0013178E" w:rsidRDefault="00000000">
            <w:pPr>
              <w:pStyle w:val="TableParagraph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5E21C29A" w14:textId="77777777" w:rsidR="0013178E" w:rsidRDefault="00000000">
            <w:pPr>
              <w:pStyle w:val="TableParagraph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0337F9C" w14:textId="77777777" w:rsidR="0013178E" w:rsidRDefault="00000000">
            <w:pPr>
              <w:pStyle w:val="TableParagraph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62B37290" w14:textId="77777777" w:rsidR="0013178E" w:rsidRDefault="00000000">
            <w:pPr>
              <w:pStyle w:val="TableParagraph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193EF7EC" w14:textId="77777777" w:rsidR="0013178E" w:rsidRDefault="00000000">
            <w:pPr>
              <w:pStyle w:val="TableParagraph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1FB9EB02" w14:textId="77777777" w:rsidR="0013178E" w:rsidRDefault="00000000">
            <w:pPr>
              <w:pStyle w:val="TableParagraph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A797023" w14:textId="77777777" w:rsidR="0013178E" w:rsidRDefault="00000000">
            <w:pPr>
              <w:pStyle w:val="TableParagraph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5FCFC255" w14:textId="77777777" w:rsidR="0013178E" w:rsidRDefault="00000000">
            <w:pPr>
              <w:pStyle w:val="TableParagraph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05F2BFE" w14:textId="77777777" w:rsidR="0013178E" w:rsidRDefault="00000000">
            <w:pPr>
              <w:pStyle w:val="TableParagraph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1E278572" w14:textId="77777777" w:rsidR="0013178E" w:rsidRDefault="00000000">
            <w:pPr>
              <w:pStyle w:val="TableParagraph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6D37158B" w14:textId="77777777" w:rsidR="0013178E" w:rsidRDefault="00000000">
            <w:pPr>
              <w:pStyle w:val="TableParagraph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754258FF" w14:textId="77777777" w:rsidR="0013178E" w:rsidRDefault="00000000">
            <w:pPr>
              <w:pStyle w:val="TableParagraph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0D5D373C" w14:textId="77777777" w:rsidR="0013178E" w:rsidRDefault="00000000">
            <w:pPr>
              <w:pStyle w:val="TableParagraph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069DA42" w14:textId="77777777">
        <w:trPr>
          <w:trHeight w:val="393"/>
        </w:trPr>
        <w:tc>
          <w:tcPr>
            <w:tcW w:w="1258" w:type="dxa"/>
            <w:shd w:val="clear" w:color="auto" w:fill="DAE2F3"/>
          </w:tcPr>
          <w:p w14:paraId="03CD4250" w14:textId="77777777" w:rsidR="0013178E" w:rsidRDefault="00000000">
            <w:pPr>
              <w:pStyle w:val="TableParagraph"/>
              <w:spacing w:before="17" w:line="178" w:lineRule="exact"/>
              <w:ind w:left="51" w:right="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Jin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2019</w:t>
            </w:r>
          </w:p>
        </w:tc>
        <w:tc>
          <w:tcPr>
            <w:tcW w:w="922" w:type="dxa"/>
          </w:tcPr>
          <w:p w14:paraId="74759E66" w14:textId="77777777" w:rsidR="0013178E" w:rsidRDefault="00000000">
            <w:pPr>
              <w:pStyle w:val="TableParagraph"/>
              <w:spacing w:before="109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5F4A96C1" w14:textId="77777777" w:rsidR="0013178E" w:rsidRDefault="00000000">
            <w:pPr>
              <w:pStyle w:val="TableParagraph"/>
              <w:spacing w:before="10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4B8652F0" w14:textId="77777777" w:rsidR="0013178E" w:rsidRDefault="00000000">
            <w:pPr>
              <w:pStyle w:val="TableParagraph"/>
              <w:spacing w:before="10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7B289F72" w14:textId="77777777" w:rsidR="0013178E" w:rsidRDefault="00000000">
            <w:pPr>
              <w:pStyle w:val="TableParagraph"/>
              <w:spacing w:before="10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6079C595" w14:textId="77777777" w:rsidR="0013178E" w:rsidRDefault="00000000">
            <w:pPr>
              <w:pStyle w:val="TableParagraph"/>
              <w:spacing w:before="109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A9DD7FF" w14:textId="77777777" w:rsidR="0013178E" w:rsidRDefault="00000000">
            <w:pPr>
              <w:pStyle w:val="TableParagraph"/>
              <w:spacing w:before="109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54741692" w14:textId="77777777" w:rsidR="0013178E" w:rsidRDefault="00000000">
            <w:pPr>
              <w:pStyle w:val="TableParagraph"/>
              <w:spacing w:before="109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492BD14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0C6C5A2C" w14:textId="77777777" w:rsidR="0013178E" w:rsidRDefault="00000000">
            <w:pPr>
              <w:pStyle w:val="TableParagraph"/>
              <w:spacing w:before="10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33CBFC6A" w14:textId="77777777" w:rsidR="0013178E" w:rsidRDefault="00000000">
            <w:pPr>
              <w:pStyle w:val="TableParagraph"/>
              <w:spacing w:before="10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339F2B5A" w14:textId="77777777" w:rsidR="0013178E" w:rsidRDefault="00000000">
            <w:pPr>
              <w:pStyle w:val="TableParagraph"/>
              <w:spacing w:before="10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7C4EE20D" w14:textId="77777777" w:rsidR="0013178E" w:rsidRDefault="00000000">
            <w:pPr>
              <w:pStyle w:val="TableParagraph"/>
              <w:spacing w:before="10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7942FC10" w14:textId="77777777" w:rsidR="0013178E" w:rsidRDefault="00000000">
            <w:pPr>
              <w:pStyle w:val="TableParagraph"/>
              <w:spacing w:before="109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9CCEF05" w14:textId="77777777" w:rsidR="0013178E" w:rsidRDefault="00000000">
            <w:pPr>
              <w:pStyle w:val="TableParagraph"/>
              <w:spacing w:before="109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65FA5A5F" w14:textId="77777777" w:rsidR="0013178E" w:rsidRDefault="00000000">
            <w:pPr>
              <w:pStyle w:val="TableParagraph"/>
              <w:spacing w:before="109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1E8B1CB9" w14:textId="77777777">
        <w:trPr>
          <w:trHeight w:val="393"/>
        </w:trPr>
        <w:tc>
          <w:tcPr>
            <w:tcW w:w="1258" w:type="dxa"/>
            <w:shd w:val="clear" w:color="auto" w:fill="DAE2F3"/>
          </w:tcPr>
          <w:p w14:paraId="07E6F776" w14:textId="77777777" w:rsidR="0013178E" w:rsidRDefault="00000000">
            <w:pPr>
              <w:pStyle w:val="TableParagraph"/>
              <w:spacing w:before="5" w:line="180" w:lineRule="atLeast"/>
              <w:ind w:left="51" w:right="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You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922" w:type="dxa"/>
          </w:tcPr>
          <w:p w14:paraId="42B02968" w14:textId="77777777" w:rsidR="0013178E" w:rsidRDefault="00000000">
            <w:pPr>
              <w:pStyle w:val="TableParagraph"/>
              <w:spacing w:before="109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7B3155D1" w14:textId="77777777" w:rsidR="0013178E" w:rsidRDefault="00000000">
            <w:pPr>
              <w:pStyle w:val="TableParagraph"/>
              <w:spacing w:before="10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2EB6275E" w14:textId="77777777" w:rsidR="0013178E" w:rsidRDefault="00000000">
            <w:pPr>
              <w:pStyle w:val="TableParagraph"/>
              <w:spacing w:before="10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1D10FF1E" w14:textId="77777777" w:rsidR="0013178E" w:rsidRDefault="00000000">
            <w:pPr>
              <w:pStyle w:val="TableParagraph"/>
              <w:spacing w:before="10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017DDB1" w14:textId="77777777" w:rsidR="0013178E" w:rsidRDefault="00000000">
            <w:pPr>
              <w:pStyle w:val="TableParagraph"/>
              <w:spacing w:before="109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1EA0A732" w14:textId="77777777" w:rsidR="0013178E" w:rsidRDefault="00000000">
            <w:pPr>
              <w:pStyle w:val="TableParagraph"/>
              <w:spacing w:before="109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143ADF1E" w14:textId="77777777" w:rsidR="0013178E" w:rsidRDefault="00000000">
            <w:pPr>
              <w:pStyle w:val="TableParagraph"/>
              <w:spacing w:before="109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318E2CFC" w14:textId="77777777" w:rsidR="0013178E" w:rsidRDefault="00000000">
            <w:pPr>
              <w:pStyle w:val="TableParagraph"/>
              <w:spacing w:before="10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6608408" w14:textId="77777777" w:rsidR="0013178E" w:rsidRDefault="00000000">
            <w:pPr>
              <w:pStyle w:val="TableParagraph"/>
              <w:spacing w:before="10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2FB6017F" w14:textId="77777777" w:rsidR="0013178E" w:rsidRDefault="00000000">
            <w:pPr>
              <w:pStyle w:val="TableParagraph"/>
              <w:spacing w:before="10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74642FC3" w14:textId="77777777" w:rsidR="0013178E" w:rsidRDefault="00000000">
            <w:pPr>
              <w:pStyle w:val="TableParagraph"/>
              <w:spacing w:before="10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428948BF" w14:textId="77777777" w:rsidR="0013178E" w:rsidRDefault="00000000">
            <w:pPr>
              <w:pStyle w:val="TableParagraph"/>
              <w:spacing w:before="10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27B8996F" w14:textId="77777777" w:rsidR="0013178E" w:rsidRDefault="00000000">
            <w:pPr>
              <w:pStyle w:val="TableParagraph"/>
              <w:spacing w:before="109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6FE30D30" w14:textId="77777777" w:rsidR="0013178E" w:rsidRDefault="00000000">
            <w:pPr>
              <w:pStyle w:val="TableParagraph"/>
              <w:spacing w:before="109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747DF0C8" w14:textId="77777777" w:rsidR="0013178E" w:rsidRDefault="00000000">
            <w:pPr>
              <w:pStyle w:val="TableParagraph"/>
              <w:spacing w:before="109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471ABC47" w14:textId="77777777">
        <w:trPr>
          <w:trHeight w:val="402"/>
        </w:trPr>
        <w:tc>
          <w:tcPr>
            <w:tcW w:w="1258" w:type="dxa"/>
            <w:shd w:val="clear" w:color="auto" w:fill="DAE2F3"/>
          </w:tcPr>
          <w:p w14:paraId="59D9A69E" w14:textId="77777777" w:rsidR="0013178E" w:rsidRDefault="00000000">
            <w:pPr>
              <w:pStyle w:val="TableParagraph"/>
              <w:spacing w:before="2" w:line="190" w:lineRule="atLeas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Young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Suk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Park,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922" w:type="dxa"/>
          </w:tcPr>
          <w:p w14:paraId="0DD9EB32" w14:textId="77777777" w:rsidR="0013178E" w:rsidRDefault="00000000">
            <w:pPr>
              <w:pStyle w:val="TableParagraph"/>
              <w:spacing w:before="114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7C2090F0" w14:textId="77777777" w:rsidR="0013178E" w:rsidRDefault="00000000">
            <w:pPr>
              <w:pStyle w:val="TableParagraph"/>
              <w:spacing w:before="11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086534BD" w14:textId="77777777" w:rsidR="0013178E" w:rsidRDefault="00000000">
            <w:pPr>
              <w:pStyle w:val="TableParagraph"/>
              <w:spacing w:before="11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2DA4D95A" w14:textId="77777777" w:rsidR="0013178E" w:rsidRDefault="00000000">
            <w:pPr>
              <w:pStyle w:val="TableParagraph"/>
              <w:spacing w:before="11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28332F5C" w14:textId="77777777" w:rsidR="0013178E" w:rsidRDefault="00000000">
            <w:pPr>
              <w:pStyle w:val="TableParagraph"/>
              <w:spacing w:before="114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4EAC91D8" w14:textId="77777777" w:rsidR="0013178E" w:rsidRDefault="00000000">
            <w:pPr>
              <w:pStyle w:val="TableParagraph"/>
              <w:spacing w:before="114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4D63F8DD" w14:textId="77777777" w:rsidR="0013178E" w:rsidRDefault="00000000">
            <w:pPr>
              <w:pStyle w:val="TableParagraph"/>
              <w:spacing w:before="114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F4F179F" w14:textId="77777777" w:rsidR="0013178E" w:rsidRDefault="00000000">
            <w:pPr>
              <w:pStyle w:val="TableParagraph"/>
              <w:spacing w:before="11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6849E05D" w14:textId="77777777" w:rsidR="0013178E" w:rsidRDefault="00000000">
            <w:pPr>
              <w:pStyle w:val="TableParagraph"/>
              <w:spacing w:before="11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5313310" w14:textId="77777777" w:rsidR="0013178E" w:rsidRDefault="00000000">
            <w:pPr>
              <w:pStyle w:val="TableParagraph"/>
              <w:spacing w:before="11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7B80E080" w14:textId="77777777" w:rsidR="0013178E" w:rsidRDefault="00000000">
            <w:pPr>
              <w:pStyle w:val="TableParagraph"/>
              <w:spacing w:before="11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1A3179BA" w14:textId="77777777" w:rsidR="0013178E" w:rsidRDefault="00000000">
            <w:pPr>
              <w:pStyle w:val="TableParagraph"/>
              <w:spacing w:before="11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77178558" w14:textId="77777777" w:rsidR="0013178E" w:rsidRDefault="00000000">
            <w:pPr>
              <w:pStyle w:val="TableParagraph"/>
              <w:spacing w:before="114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C638AB0" w14:textId="77777777" w:rsidR="0013178E" w:rsidRDefault="00000000">
            <w:pPr>
              <w:pStyle w:val="TableParagraph"/>
              <w:spacing w:before="114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71CC5661" w14:textId="77777777" w:rsidR="0013178E" w:rsidRDefault="00000000">
            <w:pPr>
              <w:pStyle w:val="TableParagraph"/>
              <w:spacing w:before="114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36B98CA2" w14:textId="77777777">
        <w:trPr>
          <w:trHeight w:val="383"/>
        </w:trPr>
        <w:tc>
          <w:tcPr>
            <w:tcW w:w="1258" w:type="dxa"/>
            <w:shd w:val="clear" w:color="auto" w:fill="DAE2F3"/>
          </w:tcPr>
          <w:p w14:paraId="67B5BF24" w14:textId="77777777" w:rsidR="0013178E" w:rsidRDefault="00000000">
            <w:pPr>
              <w:pStyle w:val="TableParagraph"/>
              <w:spacing w:before="0" w:line="192" w:lineRule="exac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Jong-Han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Kim,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922" w:type="dxa"/>
          </w:tcPr>
          <w:p w14:paraId="4272AFA1" w14:textId="77777777" w:rsidR="0013178E" w:rsidRDefault="00000000">
            <w:pPr>
              <w:pStyle w:val="TableParagraph"/>
              <w:spacing w:before="99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44C88E60" w14:textId="77777777" w:rsidR="0013178E" w:rsidRDefault="00000000">
            <w:pPr>
              <w:pStyle w:val="TableParagraph"/>
              <w:spacing w:before="9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5D0ADF60" w14:textId="77777777" w:rsidR="0013178E" w:rsidRDefault="00000000">
            <w:pPr>
              <w:pStyle w:val="TableParagraph"/>
              <w:spacing w:before="9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0528524D" w14:textId="77777777" w:rsidR="0013178E" w:rsidRDefault="00000000">
            <w:pPr>
              <w:pStyle w:val="TableParagraph"/>
              <w:spacing w:before="9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76EA0114" w14:textId="77777777" w:rsidR="0013178E" w:rsidRDefault="00000000">
            <w:pPr>
              <w:pStyle w:val="TableParagraph"/>
              <w:spacing w:before="99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0A384372" w14:textId="77777777" w:rsidR="0013178E" w:rsidRDefault="00000000">
            <w:pPr>
              <w:pStyle w:val="TableParagraph"/>
              <w:spacing w:before="99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2B802489" w14:textId="77777777" w:rsidR="0013178E" w:rsidRDefault="00000000">
            <w:pPr>
              <w:pStyle w:val="TableParagraph"/>
              <w:spacing w:before="99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6E06777B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0922901D" w14:textId="77777777" w:rsidR="0013178E" w:rsidRDefault="00000000">
            <w:pPr>
              <w:pStyle w:val="TableParagraph"/>
              <w:spacing w:before="9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0DFF67B4" w14:textId="77777777" w:rsidR="0013178E" w:rsidRDefault="00000000">
            <w:pPr>
              <w:pStyle w:val="TableParagraph"/>
              <w:spacing w:before="9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1A3A1C97" w14:textId="77777777" w:rsidR="0013178E" w:rsidRDefault="00000000">
            <w:pPr>
              <w:pStyle w:val="TableParagraph"/>
              <w:spacing w:before="9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4267892C" w14:textId="77777777" w:rsidR="0013178E" w:rsidRDefault="00000000">
            <w:pPr>
              <w:pStyle w:val="TableParagraph"/>
              <w:spacing w:before="9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19063F4B" w14:textId="77777777" w:rsidR="0013178E" w:rsidRDefault="00000000">
            <w:pPr>
              <w:pStyle w:val="TableParagraph"/>
              <w:spacing w:before="99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1FB6DFB6" w14:textId="77777777" w:rsidR="0013178E" w:rsidRDefault="00000000">
            <w:pPr>
              <w:pStyle w:val="TableParagraph"/>
              <w:spacing w:before="99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45B11D30" w14:textId="77777777" w:rsidR="0013178E" w:rsidRDefault="00000000">
            <w:pPr>
              <w:pStyle w:val="TableParagraph"/>
              <w:spacing w:before="99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5F1E1821" w14:textId="77777777">
        <w:trPr>
          <w:trHeight w:val="407"/>
        </w:trPr>
        <w:tc>
          <w:tcPr>
            <w:tcW w:w="1258" w:type="dxa"/>
            <w:shd w:val="clear" w:color="auto" w:fill="DAE2F3"/>
          </w:tcPr>
          <w:p w14:paraId="075506A9" w14:textId="77777777" w:rsidR="0013178E" w:rsidRDefault="00000000">
            <w:pPr>
              <w:pStyle w:val="TableParagraph"/>
              <w:spacing w:before="7" w:line="190" w:lineRule="atLeast"/>
              <w:ind w:left="51" w:right="36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Dong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Peng,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922" w:type="dxa"/>
          </w:tcPr>
          <w:p w14:paraId="63ED32C5" w14:textId="77777777" w:rsidR="0013178E" w:rsidRDefault="00000000">
            <w:pPr>
              <w:pStyle w:val="TableParagraph"/>
              <w:spacing w:before="113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1DC1A44F" w14:textId="77777777" w:rsidR="0013178E" w:rsidRDefault="00000000">
            <w:pPr>
              <w:pStyle w:val="TableParagraph"/>
              <w:spacing w:before="11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28C91E07" w14:textId="77777777" w:rsidR="0013178E" w:rsidRDefault="00000000">
            <w:pPr>
              <w:pStyle w:val="TableParagraph"/>
              <w:spacing w:before="11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4691B647" w14:textId="77777777" w:rsidR="0013178E" w:rsidRDefault="00000000">
            <w:pPr>
              <w:pStyle w:val="TableParagraph"/>
              <w:spacing w:before="11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F0AA36C" w14:textId="77777777" w:rsidR="0013178E" w:rsidRDefault="00000000">
            <w:pPr>
              <w:pStyle w:val="TableParagraph"/>
              <w:spacing w:before="113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62C5A13" w14:textId="77777777" w:rsidR="0013178E" w:rsidRDefault="00000000">
            <w:pPr>
              <w:pStyle w:val="TableParagraph"/>
              <w:spacing w:before="113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5E885DB2" w14:textId="77777777" w:rsidR="0013178E" w:rsidRDefault="00000000">
            <w:pPr>
              <w:pStyle w:val="TableParagraph"/>
              <w:spacing w:before="113"/>
              <w:ind w:left="21" w:right="2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07F6ADA" w14:textId="77777777" w:rsidR="0013178E" w:rsidRDefault="00000000">
            <w:pPr>
              <w:pStyle w:val="TableParagraph"/>
              <w:spacing w:before="11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23330A55" w14:textId="77777777" w:rsidR="0013178E" w:rsidRDefault="00000000">
            <w:pPr>
              <w:pStyle w:val="TableParagraph"/>
              <w:spacing w:before="11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820303F" w14:textId="77777777" w:rsidR="0013178E" w:rsidRDefault="00000000">
            <w:pPr>
              <w:pStyle w:val="TableParagraph"/>
              <w:spacing w:before="11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05E7EB22" w14:textId="77777777" w:rsidR="0013178E" w:rsidRDefault="00000000">
            <w:pPr>
              <w:pStyle w:val="TableParagraph"/>
              <w:spacing w:before="11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2D342FC6" w14:textId="77777777" w:rsidR="0013178E" w:rsidRDefault="00000000">
            <w:pPr>
              <w:pStyle w:val="TableParagraph"/>
              <w:spacing w:before="11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46199027" w14:textId="77777777" w:rsidR="0013178E" w:rsidRDefault="00000000">
            <w:pPr>
              <w:pStyle w:val="TableParagraph"/>
              <w:spacing w:before="113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DBBFE1C" w14:textId="77777777" w:rsidR="0013178E" w:rsidRDefault="00000000">
            <w:pPr>
              <w:pStyle w:val="TableParagraph"/>
              <w:spacing w:before="113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10105F20" w14:textId="77777777" w:rsidR="0013178E" w:rsidRDefault="00000000">
            <w:pPr>
              <w:pStyle w:val="TableParagraph"/>
              <w:spacing w:before="113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  <w:tr w:rsidR="0013178E" w14:paraId="2E663623" w14:textId="77777777">
        <w:trPr>
          <w:trHeight w:val="422"/>
        </w:trPr>
        <w:tc>
          <w:tcPr>
            <w:tcW w:w="1258" w:type="dxa"/>
            <w:shd w:val="clear" w:color="auto" w:fill="DAE2F3"/>
          </w:tcPr>
          <w:p w14:paraId="20908B19" w14:textId="77777777" w:rsidR="0013178E" w:rsidRDefault="00000000">
            <w:pPr>
              <w:pStyle w:val="TableParagraph"/>
              <w:spacing w:before="27" w:line="180" w:lineRule="atLeast"/>
              <w:ind w:left="51" w:right="4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Ji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Yeon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Park, </w:t>
            </w:r>
            <w:r>
              <w:rPr>
                <w:spacing w:val="-4"/>
                <w:sz w:val="16"/>
              </w:rPr>
              <w:t>2021</w:t>
            </w:r>
          </w:p>
        </w:tc>
        <w:tc>
          <w:tcPr>
            <w:tcW w:w="922" w:type="dxa"/>
          </w:tcPr>
          <w:p w14:paraId="64350124" w14:textId="77777777" w:rsidR="0013178E" w:rsidRDefault="00000000">
            <w:pPr>
              <w:pStyle w:val="TableParagraph"/>
              <w:spacing w:before="123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6079B1B8" w14:textId="77777777" w:rsidR="0013178E" w:rsidRDefault="00000000">
            <w:pPr>
              <w:pStyle w:val="TableParagraph"/>
              <w:spacing w:before="123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37A3D269" w14:textId="77777777" w:rsidR="0013178E" w:rsidRDefault="00000000">
            <w:pPr>
              <w:pStyle w:val="TableParagraph"/>
              <w:spacing w:before="123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22CBD592" w14:textId="77777777" w:rsidR="0013178E" w:rsidRDefault="00000000">
            <w:pPr>
              <w:pStyle w:val="TableParagraph"/>
              <w:spacing w:before="123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00CD0A33" w14:textId="77777777" w:rsidR="0013178E" w:rsidRDefault="00000000">
            <w:pPr>
              <w:pStyle w:val="TableParagraph"/>
              <w:spacing w:before="123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50CF6EE" w14:textId="77777777" w:rsidR="0013178E" w:rsidRDefault="00000000">
            <w:pPr>
              <w:pStyle w:val="TableParagraph"/>
              <w:spacing w:before="123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6D69EF56" w14:textId="77777777" w:rsidR="0013178E" w:rsidRDefault="00000000">
            <w:pPr>
              <w:pStyle w:val="TableParagraph"/>
              <w:spacing w:before="123"/>
              <w:ind w:left="21" w:right="21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140FAA9C" w14:textId="77777777" w:rsidR="0013178E" w:rsidRDefault="00000000">
            <w:pPr>
              <w:pStyle w:val="TableParagraph"/>
              <w:spacing w:before="123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810D998" w14:textId="77777777" w:rsidR="0013178E" w:rsidRDefault="00000000">
            <w:pPr>
              <w:pStyle w:val="TableParagraph"/>
              <w:spacing w:before="123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79787B86" w14:textId="77777777" w:rsidR="0013178E" w:rsidRDefault="00000000">
            <w:pPr>
              <w:pStyle w:val="TableParagraph"/>
              <w:spacing w:before="123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1E27C5AF" w14:textId="77777777" w:rsidR="0013178E" w:rsidRDefault="00000000">
            <w:pPr>
              <w:pStyle w:val="TableParagraph"/>
              <w:spacing w:before="123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76D783BE" w14:textId="77777777" w:rsidR="0013178E" w:rsidRDefault="00000000">
            <w:pPr>
              <w:pStyle w:val="TableParagraph"/>
              <w:spacing w:before="123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44E60091" w14:textId="77777777" w:rsidR="0013178E" w:rsidRDefault="00000000">
            <w:pPr>
              <w:pStyle w:val="TableParagraph"/>
              <w:spacing w:before="123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46B08DEC" w14:textId="77777777" w:rsidR="0013178E" w:rsidRDefault="00000000">
            <w:pPr>
              <w:pStyle w:val="TableParagraph"/>
              <w:spacing w:before="123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7E416901" w14:textId="77777777" w:rsidR="0013178E" w:rsidRDefault="00000000">
            <w:pPr>
              <w:pStyle w:val="TableParagraph"/>
              <w:spacing w:before="123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Fair</w:t>
            </w:r>
          </w:p>
        </w:tc>
      </w:tr>
      <w:tr w:rsidR="0013178E" w14:paraId="1C402857" w14:textId="77777777">
        <w:trPr>
          <w:trHeight w:val="383"/>
        </w:trPr>
        <w:tc>
          <w:tcPr>
            <w:tcW w:w="1258" w:type="dxa"/>
            <w:shd w:val="clear" w:color="auto" w:fill="DAE2F3"/>
          </w:tcPr>
          <w:p w14:paraId="2237B069" w14:textId="77777777" w:rsidR="0013178E" w:rsidRDefault="00000000">
            <w:pPr>
              <w:pStyle w:val="TableParagraph"/>
              <w:spacing w:before="0" w:line="192" w:lineRule="exact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Young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Ki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Lee, </w:t>
            </w:r>
            <w:r>
              <w:rPr>
                <w:spacing w:val="-4"/>
                <w:sz w:val="16"/>
              </w:rPr>
              <w:t>2021</w:t>
            </w:r>
          </w:p>
        </w:tc>
        <w:tc>
          <w:tcPr>
            <w:tcW w:w="922" w:type="dxa"/>
          </w:tcPr>
          <w:p w14:paraId="4D7781DD" w14:textId="77777777" w:rsidR="0013178E" w:rsidRDefault="00000000">
            <w:pPr>
              <w:pStyle w:val="TableParagraph"/>
              <w:spacing w:before="99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7CBDCD54" w14:textId="77777777" w:rsidR="0013178E" w:rsidRDefault="00000000">
            <w:pPr>
              <w:pStyle w:val="TableParagraph"/>
              <w:spacing w:before="99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187B0BC0" w14:textId="77777777" w:rsidR="0013178E" w:rsidRDefault="00000000">
            <w:pPr>
              <w:pStyle w:val="TableParagraph"/>
              <w:spacing w:before="99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437E7E85" w14:textId="77777777" w:rsidR="0013178E" w:rsidRDefault="00000000">
            <w:pPr>
              <w:pStyle w:val="TableParagraph"/>
              <w:spacing w:before="99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66C88FE0" w14:textId="77777777" w:rsidR="0013178E" w:rsidRDefault="00000000">
            <w:pPr>
              <w:pStyle w:val="TableParagraph"/>
              <w:spacing w:before="99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3744833B" w14:textId="77777777" w:rsidR="0013178E" w:rsidRDefault="00000000">
            <w:pPr>
              <w:pStyle w:val="TableParagraph"/>
              <w:spacing w:before="99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5A6B35C4" w14:textId="77777777" w:rsidR="0013178E" w:rsidRDefault="00000000">
            <w:pPr>
              <w:pStyle w:val="TableParagraph"/>
              <w:spacing w:before="99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DFA770B" w14:textId="77777777" w:rsidR="0013178E" w:rsidRDefault="00000000">
            <w:pPr>
              <w:pStyle w:val="TableParagraph"/>
              <w:spacing w:before="99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6CB5CED7" w14:textId="77777777" w:rsidR="0013178E" w:rsidRDefault="00000000">
            <w:pPr>
              <w:pStyle w:val="TableParagraph"/>
              <w:spacing w:before="99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15CCF2E3" w14:textId="77777777" w:rsidR="0013178E" w:rsidRDefault="00000000">
            <w:pPr>
              <w:pStyle w:val="TableParagraph"/>
              <w:spacing w:before="99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728EADC7" w14:textId="77777777" w:rsidR="0013178E" w:rsidRDefault="00000000">
            <w:pPr>
              <w:pStyle w:val="TableParagraph"/>
              <w:spacing w:before="99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6AD97C9" w14:textId="77777777" w:rsidR="0013178E" w:rsidRDefault="00000000">
            <w:pPr>
              <w:pStyle w:val="TableParagraph"/>
              <w:spacing w:before="99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2CA4FAD3" w14:textId="77777777" w:rsidR="0013178E" w:rsidRDefault="00000000">
            <w:pPr>
              <w:pStyle w:val="TableParagraph"/>
              <w:spacing w:before="99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50372D58" w14:textId="77777777" w:rsidR="0013178E" w:rsidRDefault="00000000">
            <w:pPr>
              <w:pStyle w:val="TableParagraph"/>
              <w:spacing w:before="99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6FD367C0" w14:textId="77777777" w:rsidR="0013178E" w:rsidRDefault="00000000">
            <w:pPr>
              <w:pStyle w:val="TableParagraph"/>
              <w:spacing w:before="99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  <w:tr w:rsidR="0013178E" w14:paraId="19316417" w14:textId="77777777">
        <w:trPr>
          <w:trHeight w:val="374"/>
        </w:trPr>
        <w:tc>
          <w:tcPr>
            <w:tcW w:w="1258" w:type="dxa"/>
            <w:shd w:val="clear" w:color="auto" w:fill="DAE2F3"/>
          </w:tcPr>
          <w:p w14:paraId="6458412F" w14:textId="77777777" w:rsidR="0013178E" w:rsidRDefault="00000000">
            <w:pPr>
              <w:pStyle w:val="TableParagraph"/>
              <w:spacing w:before="7" w:line="225" w:lineRule="auto"/>
              <w:ind w:left="5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Yun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Suk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Choi, </w:t>
            </w:r>
            <w:r>
              <w:rPr>
                <w:spacing w:val="-4"/>
                <w:sz w:val="16"/>
              </w:rPr>
              <w:t>2022</w:t>
            </w:r>
          </w:p>
        </w:tc>
        <w:tc>
          <w:tcPr>
            <w:tcW w:w="922" w:type="dxa"/>
          </w:tcPr>
          <w:p w14:paraId="28C98F07" w14:textId="77777777" w:rsidR="0013178E" w:rsidRDefault="00000000">
            <w:pPr>
              <w:pStyle w:val="TableParagraph"/>
              <w:spacing w:before="94"/>
              <w:ind w:left="0" w:right="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2" w:type="dxa"/>
          </w:tcPr>
          <w:p w14:paraId="5780C90C" w14:textId="77777777" w:rsidR="0013178E" w:rsidRDefault="00000000">
            <w:pPr>
              <w:pStyle w:val="TableParagraph"/>
              <w:spacing w:before="94"/>
              <w:ind w:left="20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80" w:type="dxa"/>
          </w:tcPr>
          <w:p w14:paraId="02ADB278" w14:textId="77777777" w:rsidR="0013178E" w:rsidRDefault="00000000">
            <w:pPr>
              <w:pStyle w:val="TableParagraph"/>
              <w:spacing w:before="94"/>
              <w:ind w:left="20" w:right="1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27" w:type="dxa"/>
          </w:tcPr>
          <w:p w14:paraId="5CA468A7" w14:textId="77777777" w:rsidR="0013178E" w:rsidRDefault="00000000">
            <w:pPr>
              <w:pStyle w:val="TableParagraph"/>
              <w:spacing w:before="94"/>
              <w:ind w:left="22" w:right="11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2A4FBE51" w14:textId="77777777" w:rsidR="0013178E" w:rsidRDefault="00000000">
            <w:pPr>
              <w:pStyle w:val="TableParagraph"/>
              <w:spacing w:before="94"/>
              <w:ind w:right="18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04" w:type="dxa"/>
          </w:tcPr>
          <w:p w14:paraId="5044E644" w14:textId="77777777" w:rsidR="0013178E" w:rsidRDefault="00000000">
            <w:pPr>
              <w:pStyle w:val="TableParagraph"/>
              <w:spacing w:before="94"/>
              <w:ind w:right="32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999" w:type="dxa"/>
          </w:tcPr>
          <w:p w14:paraId="7E42AB6C" w14:textId="77777777" w:rsidR="0013178E" w:rsidRDefault="00000000">
            <w:pPr>
              <w:pStyle w:val="TableParagraph"/>
              <w:spacing w:before="94"/>
              <w:ind w:left="21" w:right="2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04" w:type="dxa"/>
          </w:tcPr>
          <w:p w14:paraId="5EB73D94" w14:textId="77777777" w:rsidR="0013178E" w:rsidRDefault="00000000">
            <w:pPr>
              <w:pStyle w:val="TableParagraph"/>
              <w:spacing w:before="94"/>
              <w:ind w:right="16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999" w:type="dxa"/>
          </w:tcPr>
          <w:p w14:paraId="36C22D9C" w14:textId="77777777" w:rsidR="0013178E" w:rsidRDefault="00000000">
            <w:pPr>
              <w:pStyle w:val="TableParagraph"/>
              <w:spacing w:before="94"/>
              <w:ind w:left="21" w:right="7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109" w:type="dxa"/>
          </w:tcPr>
          <w:p w14:paraId="525C8127" w14:textId="77777777" w:rsidR="0013178E" w:rsidRDefault="00000000">
            <w:pPr>
              <w:pStyle w:val="TableParagraph"/>
              <w:spacing w:before="94"/>
              <w:ind w:left="10" w:right="1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1047" w:type="dxa"/>
          </w:tcPr>
          <w:p w14:paraId="41D399F2" w14:textId="77777777" w:rsidR="0013178E" w:rsidRDefault="00000000">
            <w:pPr>
              <w:pStyle w:val="TableParagraph"/>
              <w:spacing w:before="94"/>
              <w:ind w:left="17" w:right="5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13" w:type="dxa"/>
          </w:tcPr>
          <w:p w14:paraId="6DC5BE84" w14:textId="77777777" w:rsidR="0013178E" w:rsidRDefault="00000000">
            <w:pPr>
              <w:pStyle w:val="TableParagraph"/>
              <w:spacing w:before="94"/>
              <w:ind w:left="12" w:right="3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1047" w:type="dxa"/>
          </w:tcPr>
          <w:p w14:paraId="562AB37B" w14:textId="77777777" w:rsidR="0013178E" w:rsidRDefault="00000000">
            <w:pPr>
              <w:pStyle w:val="TableParagraph"/>
              <w:spacing w:before="94"/>
              <w:ind w:left="17" w:right="19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33" w:type="dxa"/>
          </w:tcPr>
          <w:p w14:paraId="3F345452" w14:textId="77777777" w:rsidR="0013178E" w:rsidRDefault="00000000">
            <w:pPr>
              <w:pStyle w:val="TableParagraph"/>
              <w:spacing w:before="94"/>
              <w:ind w:left="18" w:right="18"/>
              <w:rPr>
                <w:sz w:val="16"/>
              </w:rPr>
            </w:pPr>
            <w:r>
              <w:rPr>
                <w:spacing w:val="-5"/>
                <w:sz w:val="16"/>
              </w:rPr>
              <w:t>YES</w:t>
            </w:r>
          </w:p>
        </w:tc>
        <w:tc>
          <w:tcPr>
            <w:tcW w:w="1076" w:type="dxa"/>
          </w:tcPr>
          <w:p w14:paraId="55939113" w14:textId="77777777" w:rsidR="0013178E" w:rsidRDefault="00000000">
            <w:pPr>
              <w:pStyle w:val="TableParagraph"/>
              <w:spacing w:before="94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</w:p>
        </w:tc>
      </w:tr>
    </w:tbl>
    <w:p w14:paraId="16D98632" w14:textId="77777777" w:rsidR="0013178E" w:rsidRDefault="00000000">
      <w:pPr>
        <w:pStyle w:val="Corpodetexto"/>
        <w:spacing w:before="144"/>
        <w:ind w:left="255"/>
      </w:pPr>
      <w:r>
        <w:t>NA:</w:t>
      </w:r>
      <w:r>
        <w:rPr>
          <w:spacing w:val="-5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rPr>
          <w:spacing w:val="-2"/>
        </w:rPr>
        <w:t>Applica</w:t>
      </w:r>
    </w:p>
    <w:p w14:paraId="31FDFCB7" w14:textId="77777777" w:rsidR="0013178E" w:rsidRDefault="0013178E">
      <w:pPr>
        <w:sectPr w:rsidR="0013178E">
          <w:pgSz w:w="19200" w:h="10800" w:orient="landscape"/>
          <w:pgMar w:top="1220" w:right="1320" w:bottom="280" w:left="1320" w:header="720" w:footer="720" w:gutter="0"/>
          <w:cols w:space="720"/>
        </w:sectPr>
      </w:pPr>
    </w:p>
    <w:p w14:paraId="5E0D549E" w14:textId="77777777" w:rsidR="005F2DEF" w:rsidRDefault="005F2DEF" w:rsidP="005F2DEF">
      <w:pPr>
        <w:spacing w:before="66"/>
        <w:rPr>
          <w:rFonts w:ascii="Arial"/>
          <w:b/>
          <w:sz w:val="16"/>
        </w:rPr>
      </w:pPr>
      <w:r>
        <w:rPr>
          <w:noProof/>
        </w:rPr>
        <w:lastRenderedPageBreak/>
        <w:drawing>
          <wp:anchor distT="0" distB="0" distL="0" distR="0" simplePos="0" relativeHeight="487587840" behindDoc="1" locked="0" layoutInCell="1" allowOverlap="1" wp14:anchorId="4240CA99" wp14:editId="47A395C1">
            <wp:simplePos x="0" y="0"/>
            <wp:positionH relativeFrom="page">
              <wp:posOffset>999490</wp:posOffset>
            </wp:positionH>
            <wp:positionV relativeFrom="paragraph">
              <wp:posOffset>48490</wp:posOffset>
            </wp:positionV>
            <wp:extent cx="5281273" cy="1487804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273" cy="148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t xml:space="preserve">   </w:t>
      </w:r>
    </w:p>
    <w:p w14:paraId="2AB0488E" w14:textId="40742949" w:rsidR="0013178E" w:rsidRPr="005F2DEF" w:rsidRDefault="005F2DEF" w:rsidP="005F2DEF">
      <w:pPr>
        <w:spacing w:before="66"/>
        <w:rPr>
          <w:sz w:val="16"/>
        </w:rPr>
      </w:pPr>
      <w:r>
        <w:rPr>
          <w:rFonts w:ascii="Arial"/>
          <w:b/>
          <w:sz w:val="16"/>
        </w:rPr>
        <w:t xml:space="preserve"> </w:t>
      </w:r>
      <w:r w:rsidR="00000000">
        <w:rPr>
          <w:rFonts w:ascii="Arial"/>
          <w:b/>
          <w:sz w:val="16"/>
        </w:rPr>
        <w:t>Supplementary</w:t>
      </w:r>
      <w:r w:rsidR="00000000">
        <w:rPr>
          <w:rFonts w:ascii="Arial"/>
          <w:b/>
          <w:spacing w:val="-5"/>
          <w:sz w:val="16"/>
        </w:rPr>
        <w:t xml:space="preserve"> </w:t>
      </w:r>
      <w:r w:rsidR="00DD70C3">
        <w:rPr>
          <w:rFonts w:ascii="Arial"/>
          <w:b/>
          <w:sz w:val="16"/>
        </w:rPr>
        <w:t>Figure</w:t>
      </w:r>
      <w:r w:rsidR="00000000">
        <w:rPr>
          <w:rFonts w:ascii="Arial"/>
          <w:b/>
          <w:spacing w:val="-4"/>
          <w:sz w:val="16"/>
        </w:rPr>
        <w:t xml:space="preserve"> </w:t>
      </w:r>
      <w:r w:rsidR="00DD70C3">
        <w:rPr>
          <w:rFonts w:ascii="Arial"/>
          <w:b/>
          <w:sz w:val="16"/>
        </w:rPr>
        <w:t>1</w:t>
      </w:r>
      <w:r w:rsidR="00000000">
        <w:rPr>
          <w:rFonts w:ascii="Arial"/>
          <w:b/>
          <w:spacing w:val="-3"/>
          <w:sz w:val="16"/>
        </w:rPr>
        <w:t xml:space="preserve"> </w:t>
      </w:r>
      <w:r w:rsidR="00000000">
        <w:rPr>
          <w:sz w:val="16"/>
        </w:rPr>
        <w:t>Risk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of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bias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of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the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included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randomized</w:t>
      </w:r>
      <w:r w:rsidR="00000000">
        <w:rPr>
          <w:spacing w:val="-4"/>
          <w:sz w:val="16"/>
        </w:rPr>
        <w:t xml:space="preserve"> </w:t>
      </w:r>
      <w:r w:rsidR="00000000">
        <w:rPr>
          <w:sz w:val="16"/>
        </w:rPr>
        <w:t>controlled</w:t>
      </w:r>
      <w:r w:rsidR="00000000">
        <w:rPr>
          <w:spacing w:val="-4"/>
          <w:sz w:val="16"/>
        </w:rPr>
        <w:t xml:space="preserve"> </w:t>
      </w:r>
      <w:r w:rsidR="00000000">
        <w:rPr>
          <w:spacing w:val="-2"/>
          <w:sz w:val="16"/>
        </w:rPr>
        <w:t>trials.</w:t>
      </w:r>
    </w:p>
    <w:p w14:paraId="47DC2AA1" w14:textId="77777777" w:rsidR="0013178E" w:rsidRDefault="0013178E">
      <w:pPr>
        <w:pStyle w:val="Corpodetexto"/>
      </w:pPr>
    </w:p>
    <w:p w14:paraId="645C416C" w14:textId="77777777" w:rsidR="0013178E" w:rsidRDefault="0013178E">
      <w:pPr>
        <w:pStyle w:val="Corpodetexto"/>
      </w:pPr>
    </w:p>
    <w:p w14:paraId="4246AB65" w14:textId="77777777" w:rsidR="0013178E" w:rsidRDefault="0013178E">
      <w:pPr>
        <w:pStyle w:val="Corpodetexto"/>
        <w:spacing w:before="73"/>
      </w:pPr>
    </w:p>
    <w:p w14:paraId="2C2A0F65" w14:textId="6D7C48DD" w:rsidR="0013178E" w:rsidRDefault="00000000">
      <w:pPr>
        <w:pStyle w:val="Corpodetexto"/>
        <w:spacing w:before="1"/>
        <w:ind w:left="131" w:right="933"/>
      </w:pPr>
      <w:r>
        <w:rPr>
          <w:rFonts w:ascii="Arial"/>
          <w:b/>
        </w:rPr>
        <w:t>Supplementary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-11"/>
        </w:rPr>
        <w:t xml:space="preserve"> </w:t>
      </w:r>
      <w:r w:rsidR="00DD70C3">
        <w:rPr>
          <w:rFonts w:ascii="Arial"/>
          <w:b/>
        </w:rPr>
        <w:t>2</w:t>
      </w:r>
      <w:r>
        <w:rPr>
          <w:rFonts w:ascii="Arial"/>
          <w:b/>
          <w:spacing w:val="-11"/>
        </w:rPr>
        <w:t xml:space="preserve"> </w:t>
      </w:r>
      <w:r>
        <w:rPr>
          <w:color w:val="0E101A"/>
        </w:rPr>
        <w:t>Leave-one-out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sensitivity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analyses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for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T2DM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remission</w:t>
      </w:r>
      <w:r>
        <w:rPr>
          <w:color w:val="0E101A"/>
          <w:spacing w:val="-12"/>
        </w:rPr>
        <w:t xml:space="preserve"> </w:t>
      </w:r>
      <w:r>
        <w:rPr>
          <w:color w:val="0E101A"/>
        </w:rPr>
        <w:t>in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the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comparison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of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the</w:t>
      </w:r>
      <w:r>
        <w:rPr>
          <w:color w:val="0E101A"/>
          <w:spacing w:val="-11"/>
        </w:rPr>
        <w:t xml:space="preserve"> </w:t>
      </w:r>
      <w:r>
        <w:rPr>
          <w:color w:val="0E101A"/>
        </w:rPr>
        <w:t>duodenal bypass reconstruction techniques with BI.</w:t>
      </w:r>
    </w:p>
    <w:p w14:paraId="649D5707" w14:textId="77777777" w:rsidR="0013178E" w:rsidRDefault="0013178E">
      <w:pPr>
        <w:pStyle w:val="Corpodetexto"/>
        <w:spacing w:before="9" w:after="1"/>
        <w:rPr>
          <w:sz w:val="19"/>
        </w:rPr>
      </w:pPr>
    </w:p>
    <w:tbl>
      <w:tblPr>
        <w:tblStyle w:val="TableNormal"/>
        <w:tblW w:w="0" w:type="auto"/>
        <w:tblInd w:w="9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2784"/>
        <w:gridCol w:w="1728"/>
      </w:tblGrid>
      <w:tr w:rsidR="0013178E" w14:paraId="004717CE" w14:textId="77777777">
        <w:trPr>
          <w:trHeight w:val="392"/>
        </w:trPr>
        <w:tc>
          <w:tcPr>
            <w:tcW w:w="2448" w:type="dxa"/>
            <w:shd w:val="clear" w:color="auto" w:fill="1F4D79"/>
          </w:tcPr>
          <w:p w14:paraId="0320905F" w14:textId="77777777" w:rsidR="0013178E" w:rsidRDefault="00000000">
            <w:pPr>
              <w:pStyle w:val="TableParagraph"/>
              <w:spacing w:before="166"/>
              <w:ind w:left="841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sz w:val="15"/>
              </w:rPr>
              <w:t>Omitted</w:t>
            </w:r>
            <w:r>
              <w:rPr>
                <w:rFonts w:ascii="Arial"/>
                <w:b/>
                <w:color w:val="FFFFFF"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Study</w:t>
            </w:r>
          </w:p>
        </w:tc>
        <w:tc>
          <w:tcPr>
            <w:tcW w:w="2784" w:type="dxa"/>
            <w:shd w:val="clear" w:color="auto" w:fill="1F4D79"/>
          </w:tcPr>
          <w:p w14:paraId="134F4469" w14:textId="77777777" w:rsidR="0013178E" w:rsidRDefault="00000000">
            <w:pPr>
              <w:pStyle w:val="TableParagraph"/>
              <w:spacing w:before="166"/>
              <w:ind w:left="10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z w:val="15"/>
              </w:rPr>
              <w:t>RR;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95%CI;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p-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value</w:t>
            </w:r>
          </w:p>
        </w:tc>
        <w:tc>
          <w:tcPr>
            <w:tcW w:w="1728" w:type="dxa"/>
            <w:shd w:val="clear" w:color="auto" w:fill="1F4D79"/>
          </w:tcPr>
          <w:p w14:paraId="630036F4" w14:textId="77777777" w:rsidR="0013178E" w:rsidRDefault="0013178E">
            <w:pPr>
              <w:pStyle w:val="TableParagraph"/>
              <w:spacing w:before="10"/>
              <w:ind w:left="0"/>
              <w:jc w:val="left"/>
              <w:rPr>
                <w:sz w:val="15"/>
              </w:rPr>
            </w:pPr>
          </w:p>
          <w:p w14:paraId="1A491213" w14:textId="77777777" w:rsidR="0013178E" w:rsidRDefault="00000000">
            <w:pPr>
              <w:pStyle w:val="TableParagraph"/>
              <w:spacing w:before="0" w:line="192" w:lineRule="auto"/>
              <w:ind w:left="0" w:right="769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position w:val="-4"/>
                <w:sz w:val="15"/>
              </w:rPr>
              <w:t>I</w:t>
            </w:r>
            <w:r>
              <w:rPr>
                <w:rFonts w:ascii="Arial"/>
                <w:b/>
                <w:color w:val="FFFFFF"/>
                <w:spacing w:val="-5"/>
                <w:sz w:val="15"/>
              </w:rPr>
              <w:t>2</w:t>
            </w:r>
          </w:p>
        </w:tc>
      </w:tr>
      <w:tr w:rsidR="0013178E" w14:paraId="3EEF4B09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4268F674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4FC397F5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Kuo-Chung</w:t>
            </w:r>
            <w:r>
              <w:rPr>
                <w:rFonts w:ascii="Arial"/>
                <w:b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Wang,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2014</w:t>
            </w:r>
          </w:p>
        </w:tc>
        <w:tc>
          <w:tcPr>
            <w:tcW w:w="2784" w:type="dxa"/>
          </w:tcPr>
          <w:p w14:paraId="1DA975BC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1.45;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1.64];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09167E13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15.0%</w:t>
            </w:r>
          </w:p>
        </w:tc>
      </w:tr>
      <w:tr w:rsidR="0013178E" w14:paraId="377941DE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7D1E7195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13F84EC1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Ji</w:t>
            </w:r>
            <w:r>
              <w:rPr>
                <w:rFonts w:asci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Yeon Park,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2021</w:t>
            </w:r>
          </w:p>
        </w:tc>
        <w:tc>
          <w:tcPr>
            <w:tcW w:w="2784" w:type="dxa"/>
          </w:tcPr>
          <w:p w14:paraId="37F1EBB3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[1.26;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1.61];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56EC0499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23.7%</w:t>
            </w:r>
          </w:p>
        </w:tc>
      </w:tr>
      <w:tr w:rsidR="0013178E" w14:paraId="61FDC1F1" w14:textId="77777777">
        <w:trPr>
          <w:trHeight w:val="392"/>
        </w:trPr>
        <w:tc>
          <w:tcPr>
            <w:tcW w:w="2448" w:type="dxa"/>
            <w:shd w:val="clear" w:color="auto" w:fill="DAE2F3"/>
          </w:tcPr>
          <w:p w14:paraId="41E0A4C9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621E8344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Ji</w:t>
            </w:r>
            <w:r>
              <w:rPr>
                <w:rFonts w:ascii="Arial"/>
                <w:b/>
                <w:spacing w:val="-13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Yeong</w:t>
            </w:r>
            <w:r>
              <w:rPr>
                <w:rFonts w:ascii="Arial"/>
                <w:b/>
                <w:spacing w:val="-11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An,</w:t>
            </w:r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2013</w:t>
            </w:r>
          </w:p>
        </w:tc>
        <w:tc>
          <w:tcPr>
            <w:tcW w:w="2784" w:type="dxa"/>
          </w:tcPr>
          <w:p w14:paraId="479EB626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[1.33;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1.66];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2EBE9F9B" w14:textId="77777777" w:rsidR="0013178E" w:rsidRDefault="00000000">
            <w:pPr>
              <w:pStyle w:val="TableParagraph"/>
              <w:spacing w:before="171"/>
              <w:ind w:left="0" w:right="808"/>
              <w:jc w:val="right"/>
              <w:rPr>
                <w:sz w:val="15"/>
              </w:rPr>
            </w:pPr>
            <w:r>
              <w:rPr>
                <w:spacing w:val="-4"/>
                <w:sz w:val="15"/>
              </w:rPr>
              <w:t>0.0%</w:t>
            </w:r>
          </w:p>
        </w:tc>
      </w:tr>
      <w:tr w:rsidR="0013178E" w14:paraId="67D64427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5F062313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097C78A8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Jong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Won</w:t>
            </w:r>
            <w:r>
              <w:rPr>
                <w:rFonts w:asci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Kim,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2784" w:type="dxa"/>
          </w:tcPr>
          <w:p w14:paraId="072D75F7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613294B" w14:textId="77777777" w:rsidR="0013178E" w:rsidRDefault="00000000">
            <w:pPr>
              <w:pStyle w:val="TableParagraph"/>
              <w:spacing w:before="0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1.42;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[1.24;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1.64];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582414A9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B397F51" w14:textId="77777777" w:rsidR="0013178E" w:rsidRDefault="00000000">
            <w:pPr>
              <w:pStyle w:val="TableParagraph"/>
              <w:spacing w:before="0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23.1%</w:t>
            </w:r>
          </w:p>
        </w:tc>
      </w:tr>
      <w:tr w:rsidR="0013178E" w14:paraId="751AA2E1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22018494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2F47F7A3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Jun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Pak,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2015</w:t>
            </w:r>
          </w:p>
        </w:tc>
        <w:tc>
          <w:tcPr>
            <w:tcW w:w="2784" w:type="dxa"/>
          </w:tcPr>
          <w:p w14:paraId="76F3E1D5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[1.26;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1.63];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052B9C5F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23.0%</w:t>
            </w:r>
          </w:p>
        </w:tc>
      </w:tr>
      <w:tr w:rsidR="0013178E" w14:paraId="1FDAD607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19E77EB0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60F3DD9C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Young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Ki</w:t>
            </w:r>
            <w:r>
              <w:rPr>
                <w:rFonts w:ascii="Arial"/>
                <w:b/>
                <w:spacing w:val="-9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Lee,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2021</w:t>
            </w:r>
          </w:p>
        </w:tc>
        <w:tc>
          <w:tcPr>
            <w:tcW w:w="2784" w:type="dxa"/>
          </w:tcPr>
          <w:p w14:paraId="068981F1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644AACFA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23.8%</w:t>
            </w:r>
          </w:p>
        </w:tc>
      </w:tr>
      <w:tr w:rsidR="0013178E" w14:paraId="670434C4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295190E7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3930B6E6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 xml:space="preserve">Ali </w:t>
            </w:r>
            <w:proofErr w:type="spellStart"/>
            <w:r>
              <w:rPr>
                <w:rFonts w:ascii="Arial"/>
                <w:b/>
                <w:spacing w:val="-2"/>
                <w:sz w:val="15"/>
              </w:rPr>
              <w:t>Guner</w:t>
            </w:r>
            <w:proofErr w:type="spellEnd"/>
            <w:r>
              <w:rPr>
                <w:rFonts w:ascii="Arial"/>
                <w:b/>
                <w:spacing w:val="-2"/>
                <w:sz w:val="15"/>
              </w:rPr>
              <w:t>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2017</w:t>
            </w:r>
          </w:p>
        </w:tc>
        <w:tc>
          <w:tcPr>
            <w:tcW w:w="2784" w:type="dxa"/>
          </w:tcPr>
          <w:p w14:paraId="1CE56C40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1.39;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[1.21;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1.59];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28768CCC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11.1%</w:t>
            </w:r>
          </w:p>
        </w:tc>
      </w:tr>
      <w:tr w:rsidR="0013178E" w14:paraId="15101CEC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2769280F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08328DA9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Tae-Hoon</w:t>
            </w:r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Lee,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2017</w:t>
            </w:r>
          </w:p>
        </w:tc>
        <w:tc>
          <w:tcPr>
            <w:tcW w:w="2784" w:type="dxa"/>
          </w:tcPr>
          <w:p w14:paraId="16714771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1.44;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1.63];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12CE72A0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21.9%</w:t>
            </w:r>
          </w:p>
        </w:tc>
      </w:tr>
      <w:tr w:rsidR="0013178E" w14:paraId="67A254CD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26325770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4512506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Zhenxin</w:t>
            </w:r>
            <w:proofErr w:type="spellEnd"/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 xml:space="preserve">Zhu, </w:t>
            </w:r>
            <w:r>
              <w:rPr>
                <w:rFonts w:ascii="Arial"/>
                <w:b/>
                <w:spacing w:val="-4"/>
                <w:sz w:val="15"/>
              </w:rPr>
              <w:t>2015</w:t>
            </w:r>
          </w:p>
        </w:tc>
        <w:tc>
          <w:tcPr>
            <w:tcW w:w="2784" w:type="dxa"/>
          </w:tcPr>
          <w:p w14:paraId="68064001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1.39;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[1.22;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1.57];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52D244B2" w14:textId="77777777" w:rsidR="0013178E" w:rsidRDefault="00000000">
            <w:pPr>
              <w:pStyle w:val="TableParagraph"/>
              <w:spacing w:before="171"/>
              <w:ind w:left="0" w:right="807"/>
              <w:jc w:val="right"/>
              <w:rPr>
                <w:sz w:val="15"/>
              </w:rPr>
            </w:pPr>
            <w:r>
              <w:rPr>
                <w:spacing w:val="-4"/>
                <w:sz w:val="15"/>
              </w:rPr>
              <w:t>4.9%</w:t>
            </w:r>
          </w:p>
        </w:tc>
      </w:tr>
      <w:tr w:rsidR="0013178E" w14:paraId="3A669697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599C2B24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572FE8C8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Woohyung</w:t>
            </w:r>
            <w:proofErr w:type="spellEnd"/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Lee,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2784" w:type="dxa"/>
          </w:tcPr>
          <w:p w14:paraId="64021F4A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1.45;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1.66];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40774388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15.8%</w:t>
            </w:r>
          </w:p>
        </w:tc>
      </w:tr>
      <w:tr w:rsidR="0013178E" w14:paraId="0EB4C5E8" w14:textId="77777777">
        <w:trPr>
          <w:trHeight w:val="392"/>
        </w:trPr>
        <w:tc>
          <w:tcPr>
            <w:tcW w:w="2448" w:type="dxa"/>
            <w:shd w:val="clear" w:color="auto" w:fill="DAE2F3"/>
          </w:tcPr>
          <w:p w14:paraId="0CAC0510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3E4AE0FF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Kyu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Chul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Kang,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2784" w:type="dxa"/>
          </w:tcPr>
          <w:p w14:paraId="59A67A97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1.59];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62B9D888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13.9%</w:t>
            </w:r>
          </w:p>
        </w:tc>
      </w:tr>
      <w:tr w:rsidR="0013178E" w14:paraId="0AD28494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4819095B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0388CB1E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Yeongkeun</w:t>
            </w:r>
            <w:proofErr w:type="spellEnd"/>
            <w:r>
              <w:rPr>
                <w:rFonts w:ascii="Arial"/>
                <w:b/>
                <w:spacing w:val="-4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Kwon,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2014</w:t>
            </w:r>
          </w:p>
        </w:tc>
        <w:tc>
          <w:tcPr>
            <w:tcW w:w="2784" w:type="dxa"/>
          </w:tcPr>
          <w:p w14:paraId="31E4F652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37CA7903" w14:textId="77777777" w:rsidR="0013178E" w:rsidRDefault="00000000">
            <w:pPr>
              <w:pStyle w:val="TableParagraph"/>
              <w:spacing w:before="0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1.44;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[1.27;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1.63];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6D913E08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8059FDB" w14:textId="77777777" w:rsidR="0013178E" w:rsidRDefault="00000000">
            <w:pPr>
              <w:pStyle w:val="TableParagraph"/>
              <w:spacing w:before="0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22.8%</w:t>
            </w:r>
          </w:p>
        </w:tc>
      </w:tr>
      <w:tr w:rsidR="0013178E" w14:paraId="1771451D" w14:textId="77777777">
        <w:trPr>
          <w:trHeight w:val="397"/>
        </w:trPr>
        <w:tc>
          <w:tcPr>
            <w:tcW w:w="2448" w:type="dxa"/>
            <w:shd w:val="clear" w:color="auto" w:fill="DAE2F3"/>
          </w:tcPr>
          <w:p w14:paraId="4934EA85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0E15D878" w14:textId="77777777" w:rsidR="0013178E" w:rsidRDefault="00000000">
            <w:pPr>
              <w:pStyle w:val="TableParagraph"/>
              <w:spacing w:before="0"/>
              <w:ind w:left="135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Min</w:t>
            </w:r>
            <w:r>
              <w:rPr>
                <w:rFonts w:asci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Jeong Park,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2017</w:t>
            </w:r>
          </w:p>
        </w:tc>
        <w:tc>
          <w:tcPr>
            <w:tcW w:w="2784" w:type="dxa"/>
          </w:tcPr>
          <w:p w14:paraId="771E3980" w14:textId="77777777" w:rsidR="0013178E" w:rsidRDefault="00000000">
            <w:pPr>
              <w:pStyle w:val="TableParagraph"/>
              <w:spacing w:before="171"/>
              <w:ind w:left="101" w:right="58"/>
              <w:rPr>
                <w:sz w:val="15"/>
              </w:rPr>
            </w:pPr>
            <w:r>
              <w:rPr>
                <w:spacing w:val="-2"/>
                <w:sz w:val="15"/>
              </w:rPr>
              <w:t>1.46;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[1.30;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1.65];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728" w:type="dxa"/>
          </w:tcPr>
          <w:p w14:paraId="5D90CF65" w14:textId="77777777" w:rsidR="0013178E" w:rsidRDefault="00000000">
            <w:pPr>
              <w:pStyle w:val="TableParagraph"/>
              <w:spacing w:before="171"/>
              <w:ind w:left="0" w:right="753"/>
              <w:jc w:val="right"/>
              <w:rPr>
                <w:sz w:val="15"/>
              </w:rPr>
            </w:pPr>
            <w:r>
              <w:rPr>
                <w:spacing w:val="-2"/>
                <w:sz w:val="15"/>
              </w:rPr>
              <w:t>11.5%</w:t>
            </w:r>
          </w:p>
        </w:tc>
      </w:tr>
    </w:tbl>
    <w:p w14:paraId="6F7520D4" w14:textId="77777777" w:rsidR="0013178E" w:rsidRDefault="0013178E">
      <w:pPr>
        <w:pStyle w:val="Corpodetexto"/>
      </w:pPr>
    </w:p>
    <w:p w14:paraId="7B79672A" w14:textId="77777777" w:rsidR="0013178E" w:rsidRDefault="0013178E">
      <w:pPr>
        <w:pStyle w:val="Corpodetexto"/>
      </w:pPr>
    </w:p>
    <w:p w14:paraId="37D0FEF2" w14:textId="77777777" w:rsidR="0013178E" w:rsidRDefault="0013178E">
      <w:pPr>
        <w:pStyle w:val="Corpodetexto"/>
      </w:pPr>
    </w:p>
    <w:p w14:paraId="67D164CD" w14:textId="40A41717" w:rsidR="0013178E" w:rsidRDefault="00000000">
      <w:pPr>
        <w:pStyle w:val="Corpodetexto"/>
        <w:ind w:left="318" w:right="109"/>
      </w:pPr>
      <w:r>
        <w:rPr>
          <w:rFonts w:ascii="Arial"/>
          <w:b/>
        </w:rPr>
        <w:t>Supplementary</w:t>
      </w:r>
      <w:r>
        <w:rPr>
          <w:rFonts w:ascii="Arial"/>
          <w:b/>
          <w:spacing w:val="40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40"/>
        </w:rPr>
        <w:t xml:space="preserve"> </w:t>
      </w:r>
      <w:r w:rsidR="00DD70C3">
        <w:rPr>
          <w:rFonts w:ascii="Arial"/>
          <w:b/>
        </w:rPr>
        <w:t>3</w:t>
      </w:r>
      <w:r>
        <w:rPr>
          <w:rFonts w:ascii="Arial"/>
          <w:b/>
          <w:spacing w:val="40"/>
        </w:rPr>
        <w:t xml:space="preserve"> </w:t>
      </w:r>
      <w:r>
        <w:t>Meta-regression</w:t>
      </w:r>
      <w:r>
        <w:rPr>
          <w:spacing w:val="40"/>
        </w:rPr>
        <w:t xml:space="preserve"> </w:t>
      </w:r>
      <w:r>
        <w:t>showing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association</w:t>
      </w:r>
      <w:r>
        <w:rPr>
          <w:spacing w:val="40"/>
        </w:rPr>
        <w:t xml:space="preserve"> </w:t>
      </w:r>
      <w:r>
        <w:t>between</w:t>
      </w:r>
      <w:r>
        <w:rPr>
          <w:spacing w:val="40"/>
        </w:rPr>
        <w:t xml:space="preserve"> </w:t>
      </w:r>
      <w:r>
        <w:t>T2DM</w:t>
      </w:r>
      <w:r>
        <w:rPr>
          <w:spacing w:val="40"/>
        </w:rPr>
        <w:t xml:space="preserve"> </w:t>
      </w:r>
      <w:r>
        <w:t>improvement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follow-up</w:t>
      </w:r>
      <w:r>
        <w:rPr>
          <w:spacing w:val="40"/>
        </w:rPr>
        <w:t xml:space="preserve"> </w:t>
      </w:r>
      <w:r>
        <w:t>time, preoperative BMI, and BMI reduction rate in the comparison of the duodenal bypass reconstruction techniques with BI.</w:t>
      </w:r>
    </w:p>
    <w:p w14:paraId="6714F2F9" w14:textId="77777777" w:rsidR="0013178E" w:rsidRDefault="0013178E">
      <w:pPr>
        <w:pStyle w:val="Corpodetexto"/>
        <w:spacing w:before="10"/>
        <w:rPr>
          <w:sz w:val="19"/>
        </w:rPr>
      </w:pPr>
    </w:p>
    <w:tbl>
      <w:tblPr>
        <w:tblStyle w:val="TableNormal"/>
        <w:tblW w:w="0" w:type="auto"/>
        <w:tblInd w:w="1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7"/>
        <w:gridCol w:w="3465"/>
        <w:gridCol w:w="3403"/>
      </w:tblGrid>
      <w:tr w:rsidR="0013178E" w14:paraId="033CB360" w14:textId="77777777">
        <w:trPr>
          <w:trHeight w:val="517"/>
        </w:trPr>
        <w:tc>
          <w:tcPr>
            <w:tcW w:w="1867" w:type="dxa"/>
            <w:tcBorders>
              <w:top w:val="nil"/>
              <w:left w:val="nil"/>
            </w:tcBorders>
          </w:tcPr>
          <w:p w14:paraId="29BA26E1" w14:textId="77777777" w:rsidR="0013178E" w:rsidRDefault="0013178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465" w:type="dxa"/>
            <w:shd w:val="clear" w:color="auto" w:fill="1F4D79"/>
          </w:tcPr>
          <w:p w14:paraId="65725935" w14:textId="77777777" w:rsidR="0013178E" w:rsidRDefault="00000000">
            <w:pPr>
              <w:pStyle w:val="TableParagraph"/>
              <w:spacing w:before="166"/>
              <w:ind w:left="10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z w:val="15"/>
              </w:rPr>
              <w:t>RR;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95%CI;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p-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value</w:t>
            </w:r>
          </w:p>
        </w:tc>
        <w:tc>
          <w:tcPr>
            <w:tcW w:w="3403" w:type="dxa"/>
            <w:shd w:val="clear" w:color="auto" w:fill="1F4D79"/>
          </w:tcPr>
          <w:p w14:paraId="6ED52D6D" w14:textId="77777777" w:rsidR="0013178E" w:rsidRDefault="00000000">
            <w:pPr>
              <w:pStyle w:val="TableParagraph"/>
              <w:spacing w:before="168"/>
              <w:ind w:left="11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sz w:val="15"/>
              </w:rPr>
              <w:t>Unaccounted</w:t>
            </w:r>
            <w:r>
              <w:rPr>
                <w:rFonts w:ascii="Arial"/>
                <w:b/>
                <w:color w:val="FFFFFF"/>
                <w:spacing w:val="3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Heterogeneity</w:t>
            </w:r>
            <w:r>
              <w:rPr>
                <w:rFonts w:ascii="Arial"/>
                <w:b/>
                <w:color w:val="FFFFFF"/>
                <w:spacing w:val="3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(I</w:t>
            </w:r>
            <w:r>
              <w:rPr>
                <w:rFonts w:ascii="Arial"/>
                <w:b/>
                <w:color w:val="FFFFFF"/>
                <w:spacing w:val="-4"/>
                <w:position w:val="6"/>
                <w:sz w:val="15"/>
              </w:rPr>
              <w:t>2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)</w:t>
            </w:r>
          </w:p>
        </w:tc>
      </w:tr>
      <w:tr w:rsidR="0013178E" w14:paraId="3F1948DE" w14:textId="77777777">
        <w:trPr>
          <w:trHeight w:val="527"/>
        </w:trPr>
        <w:tc>
          <w:tcPr>
            <w:tcW w:w="1867" w:type="dxa"/>
            <w:shd w:val="clear" w:color="auto" w:fill="DAE2F3"/>
          </w:tcPr>
          <w:p w14:paraId="4ABA1841" w14:textId="77777777" w:rsidR="0013178E" w:rsidRDefault="00000000">
            <w:pPr>
              <w:pStyle w:val="TableParagraph"/>
              <w:spacing w:before="171"/>
              <w:ind w:left="45" w:right="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Follow-up</w:t>
            </w:r>
            <w:r>
              <w:rPr>
                <w:rFonts w:ascii="Arial"/>
                <w:b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Time</w:t>
            </w:r>
          </w:p>
        </w:tc>
        <w:tc>
          <w:tcPr>
            <w:tcW w:w="3465" w:type="dxa"/>
          </w:tcPr>
          <w:p w14:paraId="60416029" w14:textId="77777777" w:rsidR="0013178E" w:rsidRDefault="00000000">
            <w:pPr>
              <w:pStyle w:val="TableParagraph"/>
              <w:spacing w:before="171"/>
              <w:ind w:left="108" w:right="56"/>
              <w:rPr>
                <w:sz w:val="15"/>
              </w:rPr>
            </w:pPr>
            <w:r>
              <w:rPr>
                <w:spacing w:val="-2"/>
                <w:sz w:val="15"/>
              </w:rPr>
              <w:t>1.00;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[0.99;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1.01];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(0.822)</w:t>
            </w:r>
          </w:p>
        </w:tc>
        <w:tc>
          <w:tcPr>
            <w:tcW w:w="3403" w:type="dxa"/>
          </w:tcPr>
          <w:p w14:paraId="471300FA" w14:textId="77777777" w:rsidR="0013178E" w:rsidRDefault="00000000">
            <w:pPr>
              <w:pStyle w:val="TableParagraph"/>
              <w:spacing w:before="171"/>
              <w:ind w:left="111" w:right="58"/>
              <w:rPr>
                <w:sz w:val="15"/>
              </w:rPr>
            </w:pPr>
            <w:r>
              <w:rPr>
                <w:spacing w:val="-5"/>
                <w:sz w:val="15"/>
              </w:rPr>
              <w:t>30%</w:t>
            </w:r>
          </w:p>
        </w:tc>
      </w:tr>
      <w:tr w:rsidR="0013178E" w14:paraId="63BBA94B" w14:textId="77777777">
        <w:trPr>
          <w:trHeight w:val="522"/>
        </w:trPr>
        <w:tc>
          <w:tcPr>
            <w:tcW w:w="1867" w:type="dxa"/>
            <w:shd w:val="clear" w:color="auto" w:fill="DAE2F3"/>
          </w:tcPr>
          <w:p w14:paraId="480D4284" w14:textId="77777777" w:rsidR="0013178E" w:rsidRDefault="00000000">
            <w:pPr>
              <w:pStyle w:val="TableParagraph"/>
              <w:spacing w:before="171"/>
              <w:ind w:left="4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4"/>
                <w:sz w:val="15"/>
              </w:rPr>
              <w:t>Preoperative</w:t>
            </w:r>
            <w:r>
              <w:rPr>
                <w:rFonts w:ascii="Arial"/>
                <w:b/>
                <w:spacing w:val="30"/>
                <w:sz w:val="15"/>
              </w:rPr>
              <w:t xml:space="preserve"> </w:t>
            </w:r>
            <w:r>
              <w:rPr>
                <w:rFonts w:ascii="Arial"/>
                <w:b/>
                <w:spacing w:val="-5"/>
                <w:sz w:val="15"/>
              </w:rPr>
              <w:t>BMI</w:t>
            </w:r>
          </w:p>
        </w:tc>
        <w:tc>
          <w:tcPr>
            <w:tcW w:w="3465" w:type="dxa"/>
          </w:tcPr>
          <w:p w14:paraId="3FBDA1F0" w14:textId="77777777" w:rsidR="0013178E" w:rsidRDefault="00000000">
            <w:pPr>
              <w:pStyle w:val="TableParagraph"/>
              <w:spacing w:before="171"/>
              <w:ind w:left="108" w:right="56"/>
              <w:rPr>
                <w:sz w:val="15"/>
              </w:rPr>
            </w:pPr>
            <w:r>
              <w:rPr>
                <w:spacing w:val="-2"/>
                <w:sz w:val="15"/>
              </w:rPr>
              <w:t>0.89;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[0.78;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1.01];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(0.063)</w:t>
            </w:r>
          </w:p>
        </w:tc>
        <w:tc>
          <w:tcPr>
            <w:tcW w:w="3403" w:type="dxa"/>
          </w:tcPr>
          <w:p w14:paraId="68FA41D0" w14:textId="77777777" w:rsidR="0013178E" w:rsidRDefault="00000000">
            <w:pPr>
              <w:pStyle w:val="TableParagraph"/>
              <w:spacing w:before="171"/>
              <w:ind w:left="111" w:right="60"/>
              <w:rPr>
                <w:sz w:val="15"/>
              </w:rPr>
            </w:pPr>
            <w:r>
              <w:rPr>
                <w:spacing w:val="-2"/>
                <w:sz w:val="15"/>
              </w:rPr>
              <w:t>16.7%</w:t>
            </w:r>
          </w:p>
        </w:tc>
      </w:tr>
      <w:tr w:rsidR="0013178E" w14:paraId="1B946DC8" w14:textId="77777777">
        <w:trPr>
          <w:trHeight w:val="527"/>
        </w:trPr>
        <w:tc>
          <w:tcPr>
            <w:tcW w:w="1867" w:type="dxa"/>
            <w:shd w:val="clear" w:color="auto" w:fill="DAE2F3"/>
          </w:tcPr>
          <w:p w14:paraId="315A8F31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A3428AF" w14:textId="77777777" w:rsidR="0013178E" w:rsidRDefault="00000000">
            <w:pPr>
              <w:pStyle w:val="TableParagraph"/>
              <w:spacing w:before="0"/>
              <w:ind w:left="45" w:right="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BMI Reduction</w:t>
            </w:r>
            <w:r>
              <w:rPr>
                <w:rFonts w:ascii="Arial"/>
                <w:b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Rate</w:t>
            </w:r>
          </w:p>
        </w:tc>
        <w:tc>
          <w:tcPr>
            <w:tcW w:w="3465" w:type="dxa"/>
          </w:tcPr>
          <w:p w14:paraId="3E09B244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1508BBBD" w14:textId="77777777" w:rsidR="0013178E" w:rsidRDefault="00000000">
            <w:pPr>
              <w:pStyle w:val="TableParagraph"/>
              <w:spacing w:before="0"/>
              <w:ind w:left="108" w:right="56"/>
              <w:rPr>
                <w:sz w:val="15"/>
              </w:rPr>
            </w:pPr>
            <w:r>
              <w:rPr>
                <w:spacing w:val="-2"/>
                <w:sz w:val="15"/>
              </w:rPr>
              <w:t>0.96;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[0.88;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1.05];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(0.355)</w:t>
            </w:r>
          </w:p>
        </w:tc>
        <w:tc>
          <w:tcPr>
            <w:tcW w:w="3403" w:type="dxa"/>
          </w:tcPr>
          <w:p w14:paraId="0B16FDC2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0C11A285" w14:textId="77777777" w:rsidR="0013178E" w:rsidRDefault="00000000">
            <w:pPr>
              <w:pStyle w:val="TableParagraph"/>
              <w:spacing w:before="0"/>
              <w:ind w:left="111" w:right="60"/>
              <w:rPr>
                <w:sz w:val="15"/>
              </w:rPr>
            </w:pPr>
            <w:r>
              <w:rPr>
                <w:spacing w:val="-2"/>
                <w:sz w:val="15"/>
              </w:rPr>
              <w:t>33.8%</w:t>
            </w:r>
          </w:p>
        </w:tc>
      </w:tr>
    </w:tbl>
    <w:p w14:paraId="2844649B" w14:textId="77777777" w:rsidR="0013178E" w:rsidRDefault="0013178E">
      <w:pPr>
        <w:rPr>
          <w:sz w:val="15"/>
        </w:rPr>
        <w:sectPr w:rsidR="0013178E">
          <w:pgSz w:w="11910" w:h="16840"/>
          <w:pgMar w:top="1320" w:right="1140" w:bottom="280" w:left="1520" w:header="720" w:footer="720" w:gutter="0"/>
          <w:cols w:space="720"/>
        </w:sectPr>
      </w:pPr>
    </w:p>
    <w:p w14:paraId="62D444B4" w14:textId="6C3E0222" w:rsidR="0013178E" w:rsidRDefault="00000000">
      <w:pPr>
        <w:pStyle w:val="Corpodetexto"/>
        <w:spacing w:before="75"/>
        <w:ind w:left="251" w:right="933"/>
      </w:pPr>
      <w:r>
        <w:rPr>
          <w:rFonts w:ascii="Arial"/>
          <w:b/>
        </w:rPr>
        <w:lastRenderedPageBreak/>
        <w:t>Supplementary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Table</w:t>
      </w:r>
      <w:r>
        <w:rPr>
          <w:rFonts w:ascii="Arial"/>
          <w:b/>
          <w:spacing w:val="-5"/>
        </w:rPr>
        <w:t xml:space="preserve"> </w:t>
      </w:r>
      <w:r w:rsidR="00DD70C3">
        <w:rPr>
          <w:rFonts w:ascii="Arial"/>
          <w:b/>
        </w:rPr>
        <w:t>4</w:t>
      </w:r>
      <w:r>
        <w:rPr>
          <w:rFonts w:ascii="Arial"/>
          <w:b/>
          <w:spacing w:val="-5"/>
        </w:rPr>
        <w:t xml:space="preserve"> </w:t>
      </w:r>
      <w:r>
        <w:rPr>
          <w:color w:val="0E101A"/>
        </w:rPr>
        <w:t>Leave-one-out</w:t>
      </w:r>
      <w:r>
        <w:rPr>
          <w:color w:val="0E101A"/>
          <w:spacing w:val="-6"/>
        </w:rPr>
        <w:t xml:space="preserve"> </w:t>
      </w:r>
      <w:r>
        <w:rPr>
          <w:color w:val="0E101A"/>
        </w:rPr>
        <w:t>sensitivity</w:t>
      </w:r>
      <w:r>
        <w:rPr>
          <w:color w:val="0E101A"/>
          <w:spacing w:val="-6"/>
        </w:rPr>
        <w:t xml:space="preserve"> </w:t>
      </w:r>
      <w:r>
        <w:rPr>
          <w:color w:val="0E101A"/>
        </w:rPr>
        <w:t>analyses</w:t>
      </w:r>
      <w:r>
        <w:rPr>
          <w:color w:val="0E101A"/>
          <w:spacing w:val="-6"/>
        </w:rPr>
        <w:t xml:space="preserve"> </w:t>
      </w:r>
      <w:r>
        <w:rPr>
          <w:color w:val="0E101A"/>
        </w:rPr>
        <w:t>for</w:t>
      </w:r>
      <w:r>
        <w:rPr>
          <w:color w:val="0E101A"/>
          <w:spacing w:val="-6"/>
        </w:rPr>
        <w:t xml:space="preserve"> </w:t>
      </w:r>
      <w:r>
        <w:rPr>
          <w:color w:val="0E101A"/>
        </w:rPr>
        <w:t>T2DM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remission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in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the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comparison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between</w:t>
      </w:r>
      <w:r>
        <w:rPr>
          <w:color w:val="0E101A"/>
          <w:spacing w:val="-5"/>
        </w:rPr>
        <w:t xml:space="preserve"> </w:t>
      </w:r>
      <w:r>
        <w:rPr>
          <w:color w:val="0E101A"/>
        </w:rPr>
        <w:t>the two duodenal bypass reconstruction techniques (RY and BII).</w:t>
      </w:r>
    </w:p>
    <w:p w14:paraId="045CA8A7" w14:textId="77777777" w:rsidR="0013178E" w:rsidRDefault="0013178E">
      <w:pPr>
        <w:pStyle w:val="Corpodetexto"/>
        <w:spacing w:before="3"/>
        <w:rPr>
          <w:sz w:val="15"/>
        </w:rPr>
      </w:pPr>
    </w:p>
    <w:tbl>
      <w:tblPr>
        <w:tblStyle w:val="TableNormal"/>
        <w:tblW w:w="0" w:type="auto"/>
        <w:tblInd w:w="1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5"/>
        <w:gridCol w:w="3168"/>
        <w:gridCol w:w="1968"/>
      </w:tblGrid>
      <w:tr w:rsidR="0013178E" w14:paraId="03618950" w14:textId="77777777">
        <w:trPr>
          <w:trHeight w:val="541"/>
        </w:trPr>
        <w:tc>
          <w:tcPr>
            <w:tcW w:w="2755" w:type="dxa"/>
            <w:shd w:val="clear" w:color="auto" w:fill="1F4D79"/>
          </w:tcPr>
          <w:p w14:paraId="71BEBA6C" w14:textId="77777777" w:rsidR="0013178E" w:rsidRDefault="00000000">
            <w:pPr>
              <w:pStyle w:val="TableParagraph"/>
              <w:spacing w:before="166"/>
              <w:ind w:left="828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sz w:val="15"/>
              </w:rPr>
              <w:t>Omitted</w:t>
            </w:r>
            <w:r>
              <w:rPr>
                <w:rFonts w:ascii="Arial"/>
                <w:b/>
                <w:color w:val="FFFFFF"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Study</w:t>
            </w:r>
          </w:p>
        </w:tc>
        <w:tc>
          <w:tcPr>
            <w:tcW w:w="3168" w:type="dxa"/>
            <w:shd w:val="clear" w:color="auto" w:fill="1F4D79"/>
          </w:tcPr>
          <w:p w14:paraId="3D02C46F" w14:textId="77777777" w:rsidR="0013178E" w:rsidRDefault="00000000">
            <w:pPr>
              <w:pStyle w:val="TableParagraph"/>
              <w:spacing w:before="166"/>
              <w:ind w:left="11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z w:val="15"/>
              </w:rPr>
              <w:t>RR;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95%CI;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p-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value</w:t>
            </w:r>
          </w:p>
        </w:tc>
        <w:tc>
          <w:tcPr>
            <w:tcW w:w="1968" w:type="dxa"/>
            <w:shd w:val="clear" w:color="auto" w:fill="1F4D79"/>
          </w:tcPr>
          <w:p w14:paraId="2E36B243" w14:textId="77777777" w:rsidR="0013178E" w:rsidRDefault="00000000">
            <w:pPr>
              <w:pStyle w:val="TableParagraph"/>
              <w:spacing w:before="171"/>
              <w:ind w:left="5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position w:val="-4"/>
                <w:sz w:val="15"/>
              </w:rPr>
              <w:t>I</w:t>
            </w:r>
            <w:r>
              <w:rPr>
                <w:rFonts w:ascii="Arial"/>
                <w:b/>
                <w:color w:val="FFFFFF"/>
                <w:spacing w:val="-5"/>
                <w:sz w:val="15"/>
              </w:rPr>
              <w:t>2</w:t>
            </w:r>
          </w:p>
        </w:tc>
      </w:tr>
      <w:tr w:rsidR="0013178E" w14:paraId="1266408C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4FDD74CA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DD64218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Kuo-Chung</w:t>
            </w:r>
            <w:r>
              <w:rPr>
                <w:rFonts w:ascii="Arial"/>
                <w:b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Wang,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2014</w:t>
            </w:r>
          </w:p>
        </w:tc>
        <w:tc>
          <w:tcPr>
            <w:tcW w:w="3168" w:type="dxa"/>
          </w:tcPr>
          <w:p w14:paraId="1FB29552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1.29];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(0.0009)</w:t>
            </w:r>
          </w:p>
        </w:tc>
        <w:tc>
          <w:tcPr>
            <w:tcW w:w="1968" w:type="dxa"/>
          </w:tcPr>
          <w:p w14:paraId="21173558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4"/>
                <w:sz w:val="15"/>
              </w:rPr>
              <w:t>3.6%</w:t>
            </w:r>
          </w:p>
        </w:tc>
      </w:tr>
      <w:tr w:rsidR="0013178E" w14:paraId="2DF76C76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77C6EA96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25227162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Ji</w:t>
            </w:r>
            <w:r>
              <w:rPr>
                <w:rFonts w:ascii="Arial"/>
                <w:b/>
                <w:spacing w:val="-6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Yeon Park,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2021</w:t>
            </w:r>
          </w:p>
        </w:tc>
        <w:tc>
          <w:tcPr>
            <w:tcW w:w="3168" w:type="dxa"/>
          </w:tcPr>
          <w:p w14:paraId="35647DDD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1.20;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(0.0001)</w:t>
            </w:r>
          </w:p>
        </w:tc>
        <w:tc>
          <w:tcPr>
            <w:tcW w:w="1968" w:type="dxa"/>
          </w:tcPr>
          <w:p w14:paraId="6B3D6924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21.3%</w:t>
            </w:r>
          </w:p>
        </w:tc>
      </w:tr>
      <w:tr w:rsidR="0013178E" w14:paraId="71A8AC44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0808B161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508986CB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Ji</w:t>
            </w:r>
            <w:r>
              <w:rPr>
                <w:rFonts w:ascii="Arial"/>
                <w:b/>
                <w:spacing w:val="-13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Yeong</w:t>
            </w:r>
            <w:r>
              <w:rPr>
                <w:rFonts w:ascii="Arial"/>
                <w:b/>
                <w:spacing w:val="-11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An,</w:t>
            </w:r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2013</w:t>
            </w:r>
          </w:p>
        </w:tc>
        <w:tc>
          <w:tcPr>
            <w:tcW w:w="3168" w:type="dxa"/>
          </w:tcPr>
          <w:p w14:paraId="4704E832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1.20;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(0.0002)</w:t>
            </w:r>
          </w:p>
        </w:tc>
        <w:tc>
          <w:tcPr>
            <w:tcW w:w="1968" w:type="dxa"/>
          </w:tcPr>
          <w:p w14:paraId="224CA6D3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23.1%</w:t>
            </w:r>
          </w:p>
        </w:tc>
      </w:tr>
      <w:tr w:rsidR="0013178E" w14:paraId="627E1029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6EE58EB5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7A0A611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Jong-Han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Kim,</w:t>
            </w:r>
            <w:r>
              <w:rPr>
                <w:rFonts w:ascii="Arial"/>
                <w:b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2020</w:t>
            </w:r>
          </w:p>
        </w:tc>
        <w:tc>
          <w:tcPr>
            <w:tcW w:w="3168" w:type="dxa"/>
          </w:tcPr>
          <w:p w14:paraId="690FE52A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[1.05;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1.30];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(0.004)</w:t>
            </w:r>
          </w:p>
        </w:tc>
        <w:tc>
          <w:tcPr>
            <w:tcW w:w="1968" w:type="dxa"/>
          </w:tcPr>
          <w:p w14:paraId="21D77A5D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23.6%</w:t>
            </w:r>
          </w:p>
        </w:tc>
      </w:tr>
      <w:tr w:rsidR="0013178E" w14:paraId="4A070B72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193ECE96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1988143B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Jong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Won</w:t>
            </w:r>
            <w:r>
              <w:rPr>
                <w:rFonts w:asci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Kim,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3168" w:type="dxa"/>
          </w:tcPr>
          <w:p w14:paraId="147CD6B4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[1.05;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1.30];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(&lt;0.005)</w:t>
            </w:r>
          </w:p>
        </w:tc>
        <w:tc>
          <w:tcPr>
            <w:tcW w:w="1968" w:type="dxa"/>
          </w:tcPr>
          <w:p w14:paraId="144584DF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24.8%</w:t>
            </w:r>
          </w:p>
        </w:tc>
      </w:tr>
      <w:tr w:rsidR="0013178E" w14:paraId="4FEB0D43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0B4EE33E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6C70784B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Jun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Pak,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2015</w:t>
            </w:r>
          </w:p>
        </w:tc>
        <w:tc>
          <w:tcPr>
            <w:tcW w:w="3168" w:type="dxa"/>
          </w:tcPr>
          <w:p w14:paraId="31C3CCFC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(0.002)</w:t>
            </w:r>
          </w:p>
        </w:tc>
        <w:tc>
          <w:tcPr>
            <w:tcW w:w="1968" w:type="dxa"/>
          </w:tcPr>
          <w:p w14:paraId="3F9B9D37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30.4%</w:t>
            </w:r>
          </w:p>
        </w:tc>
      </w:tr>
      <w:tr w:rsidR="0013178E" w14:paraId="569D58D6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0768ABB8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5590664B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Tae-Hoon</w:t>
            </w:r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Lee,</w:t>
            </w:r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2017</w:t>
            </w:r>
          </w:p>
        </w:tc>
        <w:tc>
          <w:tcPr>
            <w:tcW w:w="3168" w:type="dxa"/>
          </w:tcPr>
          <w:p w14:paraId="1FB12AC8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1.19;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(0.0005)</w:t>
            </w:r>
          </w:p>
        </w:tc>
        <w:tc>
          <w:tcPr>
            <w:tcW w:w="1968" w:type="dxa"/>
          </w:tcPr>
          <w:p w14:paraId="6AC304D5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30.0%</w:t>
            </w:r>
          </w:p>
        </w:tc>
      </w:tr>
      <w:tr w:rsidR="0013178E" w14:paraId="65DAA220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6D65F470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B5F5FB3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Zhenxin</w:t>
            </w:r>
            <w:proofErr w:type="spellEnd"/>
            <w:r>
              <w:rPr>
                <w:rFonts w:ascii="Arial"/>
                <w:b/>
                <w:spacing w:val="-5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 xml:space="preserve">Zhu, </w:t>
            </w:r>
            <w:r>
              <w:rPr>
                <w:rFonts w:ascii="Arial"/>
                <w:b/>
                <w:spacing w:val="-4"/>
                <w:sz w:val="15"/>
              </w:rPr>
              <w:t>2014</w:t>
            </w:r>
          </w:p>
        </w:tc>
        <w:tc>
          <w:tcPr>
            <w:tcW w:w="3168" w:type="dxa"/>
          </w:tcPr>
          <w:p w14:paraId="14E74F57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1.17;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1.33];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(0.015)</w:t>
            </w:r>
          </w:p>
        </w:tc>
        <w:tc>
          <w:tcPr>
            <w:tcW w:w="1968" w:type="dxa"/>
          </w:tcPr>
          <w:p w14:paraId="08DB7315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28.1%</w:t>
            </w:r>
          </w:p>
        </w:tc>
      </w:tr>
      <w:tr w:rsidR="0013178E" w14:paraId="0679107A" w14:textId="77777777">
        <w:trPr>
          <w:trHeight w:val="541"/>
        </w:trPr>
        <w:tc>
          <w:tcPr>
            <w:tcW w:w="2755" w:type="dxa"/>
            <w:shd w:val="clear" w:color="auto" w:fill="DAE2F3"/>
          </w:tcPr>
          <w:p w14:paraId="0F8A99FE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53425C1F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Woohyung</w:t>
            </w:r>
            <w:proofErr w:type="spellEnd"/>
            <w:r>
              <w:rPr>
                <w:rFonts w:ascii="Arial"/>
                <w:b/>
                <w:spacing w:val="-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Lee,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3168" w:type="dxa"/>
          </w:tcPr>
          <w:p w14:paraId="33D4E99A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1.23;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[1.12;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1.34];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968" w:type="dxa"/>
          </w:tcPr>
          <w:p w14:paraId="0A1298B5" w14:textId="77777777" w:rsidR="0013178E" w:rsidRDefault="00000000">
            <w:pPr>
              <w:pStyle w:val="TableParagraph"/>
              <w:spacing w:before="171"/>
              <w:ind w:left="51" w:right="5"/>
              <w:rPr>
                <w:sz w:val="15"/>
              </w:rPr>
            </w:pPr>
            <w:r>
              <w:rPr>
                <w:spacing w:val="-4"/>
                <w:sz w:val="15"/>
              </w:rPr>
              <w:t>9.9%</w:t>
            </w:r>
          </w:p>
        </w:tc>
      </w:tr>
      <w:tr w:rsidR="0013178E" w14:paraId="4B550832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6D79DF0D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776EE18B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Kyu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Chul</w:t>
            </w:r>
            <w:r>
              <w:rPr>
                <w:rFonts w:ascii="Arial"/>
                <w:b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sz w:val="15"/>
              </w:rPr>
              <w:t>Kang,</w:t>
            </w:r>
            <w:r>
              <w:rPr>
                <w:rFonts w:ascii="Arial"/>
                <w:b/>
                <w:spacing w:val="-8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2012</w:t>
            </w:r>
          </w:p>
        </w:tc>
        <w:tc>
          <w:tcPr>
            <w:tcW w:w="3168" w:type="dxa"/>
          </w:tcPr>
          <w:p w14:paraId="73CF7A05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7988FAA3" w14:textId="77777777" w:rsidR="0013178E" w:rsidRDefault="00000000">
            <w:pPr>
              <w:pStyle w:val="TableParagraph"/>
              <w:spacing w:before="0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1.22;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[1.11;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1.34];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(&lt;0.0001)</w:t>
            </w:r>
          </w:p>
        </w:tc>
        <w:tc>
          <w:tcPr>
            <w:tcW w:w="1968" w:type="dxa"/>
          </w:tcPr>
          <w:p w14:paraId="170443EA" w14:textId="77777777" w:rsidR="0013178E" w:rsidRDefault="0013178E">
            <w:pPr>
              <w:pStyle w:val="TableParagraph"/>
              <w:spacing w:before="3"/>
              <w:ind w:left="0"/>
              <w:jc w:val="left"/>
              <w:rPr>
                <w:sz w:val="15"/>
              </w:rPr>
            </w:pPr>
          </w:p>
          <w:p w14:paraId="19AE35DC" w14:textId="77777777" w:rsidR="0013178E" w:rsidRDefault="00000000">
            <w:pPr>
              <w:pStyle w:val="TableParagraph"/>
              <w:spacing w:before="0"/>
              <w:ind w:left="51" w:right="5"/>
              <w:rPr>
                <w:sz w:val="15"/>
              </w:rPr>
            </w:pPr>
            <w:r>
              <w:rPr>
                <w:spacing w:val="-2"/>
                <w:sz w:val="15"/>
              </w:rPr>
              <w:t>21.3%</w:t>
            </w:r>
          </w:p>
        </w:tc>
      </w:tr>
      <w:tr w:rsidR="0013178E" w14:paraId="781CADB9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182846C0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5C2EEC65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Min</w:t>
            </w:r>
            <w:r>
              <w:rPr>
                <w:rFonts w:ascii="Arial"/>
                <w:b/>
                <w:spacing w:val="-7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>Jeong</w:t>
            </w:r>
            <w:r>
              <w:rPr>
                <w:rFonts w:ascii="Arial"/>
                <w:b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 xml:space="preserve">Park, </w:t>
            </w:r>
            <w:r>
              <w:rPr>
                <w:rFonts w:ascii="Arial"/>
                <w:b/>
                <w:spacing w:val="-4"/>
                <w:sz w:val="15"/>
              </w:rPr>
              <w:t>2017</w:t>
            </w:r>
          </w:p>
        </w:tc>
        <w:tc>
          <w:tcPr>
            <w:tcW w:w="3168" w:type="dxa"/>
          </w:tcPr>
          <w:p w14:paraId="0F2FC4D2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1.19;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[1.08;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1.32];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(0.0007)</w:t>
            </w:r>
          </w:p>
        </w:tc>
        <w:tc>
          <w:tcPr>
            <w:tcW w:w="1968" w:type="dxa"/>
          </w:tcPr>
          <w:p w14:paraId="369E75DF" w14:textId="77777777" w:rsidR="0013178E" w:rsidRDefault="00000000">
            <w:pPr>
              <w:pStyle w:val="TableParagraph"/>
              <w:spacing w:before="171"/>
              <w:ind w:left="51" w:right="4"/>
              <w:rPr>
                <w:sz w:val="15"/>
              </w:rPr>
            </w:pPr>
            <w:r>
              <w:rPr>
                <w:spacing w:val="-2"/>
                <w:sz w:val="15"/>
              </w:rPr>
              <w:t>30.1%</w:t>
            </w:r>
          </w:p>
        </w:tc>
      </w:tr>
      <w:tr w:rsidR="0013178E" w14:paraId="631D79D7" w14:textId="77777777">
        <w:trPr>
          <w:trHeight w:val="546"/>
        </w:trPr>
        <w:tc>
          <w:tcPr>
            <w:tcW w:w="2755" w:type="dxa"/>
            <w:shd w:val="clear" w:color="auto" w:fill="DAE2F3"/>
          </w:tcPr>
          <w:p w14:paraId="7F417782" w14:textId="77777777" w:rsidR="0013178E" w:rsidRDefault="0013178E">
            <w:pPr>
              <w:pStyle w:val="TableParagraph"/>
              <w:spacing w:before="8"/>
              <w:ind w:left="0"/>
              <w:jc w:val="left"/>
              <w:rPr>
                <w:sz w:val="15"/>
              </w:rPr>
            </w:pPr>
          </w:p>
          <w:p w14:paraId="0D92A63F" w14:textId="77777777" w:rsidR="0013178E" w:rsidRDefault="00000000">
            <w:pPr>
              <w:pStyle w:val="TableParagraph"/>
              <w:spacing w:before="0"/>
              <w:ind w:left="139"/>
              <w:jc w:val="left"/>
              <w:rPr>
                <w:rFonts w:ascii="Arial"/>
                <w:b/>
                <w:sz w:val="15"/>
              </w:rPr>
            </w:pPr>
            <w:proofErr w:type="spellStart"/>
            <w:r>
              <w:rPr>
                <w:rFonts w:ascii="Arial"/>
                <w:b/>
                <w:spacing w:val="-2"/>
                <w:sz w:val="15"/>
              </w:rPr>
              <w:t>Zhe</w:t>
            </w:r>
            <w:proofErr w:type="spellEnd"/>
            <w:r>
              <w:rPr>
                <w:rFonts w:ascii="Arial"/>
                <w:b/>
                <w:spacing w:val="-2"/>
                <w:sz w:val="15"/>
              </w:rPr>
              <w:t>-Wei</w:t>
            </w:r>
            <w:r>
              <w:rPr>
                <w:rFonts w:ascii="Arial"/>
                <w:b/>
                <w:spacing w:val="-3"/>
                <w:sz w:val="15"/>
              </w:rPr>
              <w:t xml:space="preserve"> </w:t>
            </w:r>
            <w:r>
              <w:rPr>
                <w:rFonts w:ascii="Arial"/>
                <w:b/>
                <w:spacing w:val="-2"/>
                <w:sz w:val="15"/>
              </w:rPr>
              <w:t xml:space="preserve">Wei, </w:t>
            </w:r>
            <w:r>
              <w:rPr>
                <w:rFonts w:ascii="Arial"/>
                <w:b/>
                <w:spacing w:val="-4"/>
                <w:sz w:val="15"/>
              </w:rPr>
              <w:t>2014</w:t>
            </w:r>
          </w:p>
        </w:tc>
        <w:tc>
          <w:tcPr>
            <w:tcW w:w="3168" w:type="dxa"/>
          </w:tcPr>
          <w:p w14:paraId="4E0087A4" w14:textId="77777777" w:rsidR="0013178E" w:rsidRDefault="00000000">
            <w:pPr>
              <w:pStyle w:val="TableParagraph"/>
              <w:spacing w:before="171"/>
              <w:ind w:left="110" w:right="58"/>
              <w:rPr>
                <w:sz w:val="15"/>
              </w:rPr>
            </w:pPr>
            <w:r>
              <w:rPr>
                <w:spacing w:val="-2"/>
                <w:sz w:val="15"/>
              </w:rPr>
              <w:t>1.18;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[1.06;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1.31];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(0.0021)</w:t>
            </w:r>
          </w:p>
        </w:tc>
        <w:tc>
          <w:tcPr>
            <w:tcW w:w="1968" w:type="dxa"/>
          </w:tcPr>
          <w:p w14:paraId="056086BB" w14:textId="77777777" w:rsidR="0013178E" w:rsidRDefault="00000000">
            <w:pPr>
              <w:pStyle w:val="TableParagraph"/>
              <w:spacing w:before="171"/>
              <w:ind w:left="51" w:right="1"/>
              <w:rPr>
                <w:sz w:val="15"/>
              </w:rPr>
            </w:pPr>
            <w:r>
              <w:rPr>
                <w:spacing w:val="-2"/>
                <w:sz w:val="15"/>
              </w:rPr>
              <w:t>27.1%</w:t>
            </w:r>
          </w:p>
        </w:tc>
      </w:tr>
    </w:tbl>
    <w:p w14:paraId="7CD81900" w14:textId="77777777" w:rsidR="0013178E" w:rsidRDefault="0013178E">
      <w:pPr>
        <w:pStyle w:val="Corpodetexto"/>
      </w:pPr>
    </w:p>
    <w:p w14:paraId="0944046C" w14:textId="77777777" w:rsidR="0013178E" w:rsidRDefault="0013178E">
      <w:pPr>
        <w:pStyle w:val="Corpodetexto"/>
      </w:pPr>
    </w:p>
    <w:p w14:paraId="116A5A9C" w14:textId="77777777" w:rsidR="0013178E" w:rsidRDefault="0013178E">
      <w:pPr>
        <w:pStyle w:val="Corpodetexto"/>
      </w:pPr>
    </w:p>
    <w:p w14:paraId="3822CF11" w14:textId="77777777" w:rsidR="0013178E" w:rsidRDefault="0013178E">
      <w:pPr>
        <w:pStyle w:val="Corpodetexto"/>
      </w:pPr>
    </w:p>
    <w:p w14:paraId="2A6E8217" w14:textId="77777777" w:rsidR="0013178E" w:rsidRDefault="0013178E">
      <w:pPr>
        <w:pStyle w:val="Corpodetexto"/>
      </w:pPr>
    </w:p>
    <w:p w14:paraId="6C8167B2" w14:textId="77777777" w:rsidR="0013178E" w:rsidRDefault="0013178E">
      <w:pPr>
        <w:pStyle w:val="Corpodetexto"/>
      </w:pPr>
    </w:p>
    <w:p w14:paraId="3B741279" w14:textId="77777777" w:rsidR="0013178E" w:rsidRDefault="0013178E">
      <w:pPr>
        <w:pStyle w:val="Corpodetexto"/>
      </w:pPr>
    </w:p>
    <w:p w14:paraId="6EF57AB4" w14:textId="77777777" w:rsidR="0013178E" w:rsidRDefault="0013178E">
      <w:pPr>
        <w:pStyle w:val="Corpodetexto"/>
        <w:spacing w:before="173"/>
      </w:pPr>
    </w:p>
    <w:p w14:paraId="5A7147EC" w14:textId="5F664640" w:rsidR="0013178E" w:rsidRDefault="00000000">
      <w:pPr>
        <w:pStyle w:val="Corpodetexto"/>
        <w:ind w:left="116"/>
      </w:pPr>
      <w:r>
        <w:rPr>
          <w:rFonts w:ascii="Arial"/>
          <w:b/>
        </w:rPr>
        <w:t xml:space="preserve">Supplementary Table </w:t>
      </w:r>
      <w:r w:rsidR="00DD70C3">
        <w:rPr>
          <w:rFonts w:ascii="Arial"/>
          <w:b/>
        </w:rPr>
        <w:t>5</w:t>
      </w:r>
      <w:r>
        <w:rPr>
          <w:rFonts w:ascii="Arial"/>
          <w:b/>
        </w:rPr>
        <w:t xml:space="preserve"> </w:t>
      </w:r>
      <w:r>
        <w:t>Meta-regression showing the association between T2DM improvement and follow-up time, and preoperative BMI in the comparison between RY and BII.</w:t>
      </w:r>
    </w:p>
    <w:p w14:paraId="46E0FE61" w14:textId="77777777" w:rsidR="0013178E" w:rsidRDefault="0013178E">
      <w:pPr>
        <w:pStyle w:val="Corpodetexto"/>
        <w:spacing w:before="10"/>
        <w:rPr>
          <w:sz w:val="19"/>
        </w:rPr>
      </w:pPr>
    </w:p>
    <w:tbl>
      <w:tblPr>
        <w:tblStyle w:val="TableNormal"/>
        <w:tblW w:w="0" w:type="auto"/>
        <w:tblInd w:w="1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417"/>
        <w:gridCol w:w="3355"/>
      </w:tblGrid>
      <w:tr w:rsidR="0013178E" w14:paraId="76C1710B" w14:textId="77777777">
        <w:trPr>
          <w:trHeight w:val="546"/>
        </w:trPr>
        <w:tc>
          <w:tcPr>
            <w:tcW w:w="1843" w:type="dxa"/>
            <w:tcBorders>
              <w:top w:val="nil"/>
              <w:left w:val="nil"/>
            </w:tcBorders>
          </w:tcPr>
          <w:p w14:paraId="408B9A51" w14:textId="77777777" w:rsidR="0013178E" w:rsidRDefault="0013178E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417" w:type="dxa"/>
            <w:shd w:val="clear" w:color="auto" w:fill="1F4D79"/>
          </w:tcPr>
          <w:p w14:paraId="46ABEF6A" w14:textId="77777777" w:rsidR="0013178E" w:rsidRDefault="00000000">
            <w:pPr>
              <w:pStyle w:val="TableParagraph"/>
              <w:spacing w:before="166"/>
              <w:ind w:left="107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z w:val="15"/>
              </w:rPr>
              <w:t>RR;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95%CI;</w:t>
            </w:r>
            <w:r>
              <w:rPr>
                <w:rFonts w:ascii="Arial"/>
                <w:b/>
                <w:color w:val="FFFFFF"/>
                <w:spacing w:val="-10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z w:val="15"/>
              </w:rPr>
              <w:t>p-</w:t>
            </w:r>
            <w:r>
              <w:rPr>
                <w:rFonts w:ascii="Arial"/>
                <w:b/>
                <w:color w:val="FFFFFF"/>
                <w:spacing w:val="-2"/>
                <w:sz w:val="15"/>
              </w:rPr>
              <w:t>value</w:t>
            </w:r>
          </w:p>
        </w:tc>
        <w:tc>
          <w:tcPr>
            <w:tcW w:w="3355" w:type="dxa"/>
            <w:shd w:val="clear" w:color="auto" w:fill="1F4D79"/>
          </w:tcPr>
          <w:p w14:paraId="4D0C951E" w14:textId="77777777" w:rsidR="0013178E" w:rsidRDefault="00000000">
            <w:pPr>
              <w:pStyle w:val="TableParagraph"/>
              <w:spacing w:before="168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sz w:val="15"/>
              </w:rPr>
              <w:t>Unaccounted</w:t>
            </w:r>
            <w:r>
              <w:rPr>
                <w:rFonts w:ascii="Arial"/>
                <w:b/>
                <w:color w:val="FFFFFF"/>
                <w:spacing w:val="3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Heterogeneity</w:t>
            </w:r>
            <w:r>
              <w:rPr>
                <w:rFonts w:ascii="Arial"/>
                <w:b/>
                <w:color w:val="FFFFFF"/>
                <w:spacing w:val="3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(I</w:t>
            </w:r>
            <w:r>
              <w:rPr>
                <w:rFonts w:ascii="Arial"/>
                <w:b/>
                <w:color w:val="FFFFFF"/>
                <w:spacing w:val="-4"/>
                <w:position w:val="6"/>
                <w:sz w:val="15"/>
              </w:rPr>
              <w:t>2</w:t>
            </w:r>
            <w:r>
              <w:rPr>
                <w:rFonts w:ascii="Arial"/>
                <w:b/>
                <w:color w:val="FFFFFF"/>
                <w:spacing w:val="-4"/>
                <w:sz w:val="15"/>
              </w:rPr>
              <w:t>)</w:t>
            </w:r>
          </w:p>
        </w:tc>
      </w:tr>
      <w:tr w:rsidR="0013178E" w14:paraId="1611D9ED" w14:textId="77777777">
        <w:trPr>
          <w:trHeight w:val="546"/>
        </w:trPr>
        <w:tc>
          <w:tcPr>
            <w:tcW w:w="1843" w:type="dxa"/>
            <w:shd w:val="clear" w:color="auto" w:fill="DAE2F3"/>
          </w:tcPr>
          <w:p w14:paraId="761AA855" w14:textId="77777777" w:rsidR="0013178E" w:rsidRDefault="00000000">
            <w:pPr>
              <w:pStyle w:val="TableParagraph"/>
              <w:spacing w:before="171"/>
              <w:ind w:left="46" w:right="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Follow-up</w:t>
            </w:r>
            <w:r>
              <w:rPr>
                <w:rFonts w:ascii="Arial"/>
                <w:b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spacing w:val="-4"/>
                <w:sz w:val="15"/>
              </w:rPr>
              <w:t>Time</w:t>
            </w:r>
          </w:p>
        </w:tc>
        <w:tc>
          <w:tcPr>
            <w:tcW w:w="3417" w:type="dxa"/>
          </w:tcPr>
          <w:p w14:paraId="77B8B019" w14:textId="77777777" w:rsidR="0013178E" w:rsidRDefault="00000000">
            <w:pPr>
              <w:pStyle w:val="TableParagraph"/>
              <w:spacing w:before="171"/>
              <w:ind w:left="107" w:right="56"/>
              <w:rPr>
                <w:sz w:val="15"/>
              </w:rPr>
            </w:pPr>
            <w:r>
              <w:rPr>
                <w:spacing w:val="-2"/>
                <w:sz w:val="15"/>
              </w:rPr>
              <w:t>1.01;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[1.00;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1.01];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(0.212)</w:t>
            </w:r>
          </w:p>
        </w:tc>
        <w:tc>
          <w:tcPr>
            <w:tcW w:w="3355" w:type="dxa"/>
          </w:tcPr>
          <w:p w14:paraId="0348AC97" w14:textId="77777777" w:rsidR="0013178E" w:rsidRDefault="00000000">
            <w:pPr>
              <w:pStyle w:val="TableParagraph"/>
              <w:spacing w:before="171"/>
              <w:ind w:left="112" w:right="60"/>
              <w:rPr>
                <w:sz w:val="15"/>
              </w:rPr>
            </w:pPr>
            <w:r>
              <w:rPr>
                <w:spacing w:val="-2"/>
                <w:sz w:val="15"/>
              </w:rPr>
              <w:t>22.2%</w:t>
            </w:r>
          </w:p>
        </w:tc>
      </w:tr>
      <w:tr w:rsidR="0013178E" w14:paraId="0BAE42C3" w14:textId="77777777">
        <w:trPr>
          <w:trHeight w:val="551"/>
        </w:trPr>
        <w:tc>
          <w:tcPr>
            <w:tcW w:w="1843" w:type="dxa"/>
            <w:shd w:val="clear" w:color="auto" w:fill="DAE2F3"/>
          </w:tcPr>
          <w:p w14:paraId="45E20E00" w14:textId="77777777" w:rsidR="0013178E" w:rsidRDefault="00000000">
            <w:pPr>
              <w:pStyle w:val="TableParagraph"/>
              <w:spacing w:before="171"/>
              <w:ind w:left="46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4"/>
                <w:sz w:val="15"/>
              </w:rPr>
              <w:t>Preoperative</w:t>
            </w:r>
            <w:r>
              <w:rPr>
                <w:rFonts w:ascii="Arial"/>
                <w:b/>
                <w:spacing w:val="30"/>
                <w:sz w:val="15"/>
              </w:rPr>
              <w:t xml:space="preserve"> </w:t>
            </w:r>
            <w:r>
              <w:rPr>
                <w:rFonts w:ascii="Arial"/>
                <w:b/>
                <w:spacing w:val="-5"/>
                <w:sz w:val="15"/>
              </w:rPr>
              <w:t>BMI</w:t>
            </w:r>
          </w:p>
        </w:tc>
        <w:tc>
          <w:tcPr>
            <w:tcW w:w="3417" w:type="dxa"/>
          </w:tcPr>
          <w:p w14:paraId="0C3FE9A0" w14:textId="77777777" w:rsidR="0013178E" w:rsidRDefault="00000000">
            <w:pPr>
              <w:pStyle w:val="TableParagraph"/>
              <w:spacing w:before="171"/>
              <w:ind w:left="107" w:right="56"/>
              <w:rPr>
                <w:sz w:val="15"/>
              </w:rPr>
            </w:pPr>
            <w:r>
              <w:rPr>
                <w:spacing w:val="-2"/>
                <w:sz w:val="15"/>
              </w:rPr>
              <w:t>1.01;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[0.91;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1.12];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(0.889)</w:t>
            </w:r>
          </w:p>
        </w:tc>
        <w:tc>
          <w:tcPr>
            <w:tcW w:w="3355" w:type="dxa"/>
          </w:tcPr>
          <w:p w14:paraId="0AF24784" w14:textId="77777777" w:rsidR="0013178E" w:rsidRDefault="00000000">
            <w:pPr>
              <w:pStyle w:val="TableParagraph"/>
              <w:spacing w:before="171"/>
              <w:ind w:left="112" w:right="60"/>
              <w:rPr>
                <w:sz w:val="15"/>
              </w:rPr>
            </w:pPr>
            <w:r>
              <w:rPr>
                <w:spacing w:val="-2"/>
                <w:sz w:val="15"/>
              </w:rPr>
              <w:t>23.3%</w:t>
            </w:r>
          </w:p>
        </w:tc>
      </w:tr>
    </w:tbl>
    <w:p w14:paraId="3743E1F8" w14:textId="77777777" w:rsidR="006C541E" w:rsidRDefault="006C541E"/>
    <w:sectPr w:rsidR="006C541E">
      <w:pgSz w:w="11910" w:h="16840"/>
      <w:pgMar w:top="1100" w:right="114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178E"/>
    <w:rsid w:val="0013178E"/>
    <w:rsid w:val="005F2DEF"/>
    <w:rsid w:val="006C541E"/>
    <w:rsid w:val="00772309"/>
    <w:rsid w:val="00C16D46"/>
    <w:rsid w:val="00DD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3E816C"/>
  <w15:docId w15:val="{481963EB-3CDB-784B-959D-A02780DA7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4"/>
      <w:ind w:left="2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4</Pages>
  <Words>814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4</cp:revision>
  <dcterms:created xsi:type="dcterms:W3CDTF">2024-06-24T16:07:00Z</dcterms:created>
  <dcterms:modified xsi:type="dcterms:W3CDTF">2024-06-26T21:35:00Z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LastSaved">
    <vt:filetime>2024-06-24T00:00:00Z</vt:filetime>
  </property>
  <property fmtid="{D5CDD505-2E9C-101B-9397-08002B2CF9AE}" pid="4" name="Producer">
    <vt:lpwstr>macOS Versão 12.7.1 (Build 21G920) Quartz PDFContext</vt:lpwstr>
  </property>
</Properties>
</file>