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7EEE6" w14:textId="09708573" w:rsidR="00654E8F" w:rsidRPr="00A274AA" w:rsidRDefault="00654E8F" w:rsidP="00A66647">
      <w:pPr>
        <w:pStyle w:val="SupplementaryMaterial"/>
        <w:jc w:val="left"/>
        <w:rPr>
          <w:b w:val="0"/>
          <w:i w:val="0"/>
          <w:iCs/>
        </w:rPr>
      </w:pPr>
      <w:r w:rsidRPr="001549D3">
        <w:t>Supplementary Material</w:t>
      </w:r>
    </w:p>
    <w:p w14:paraId="26374A91" w14:textId="77777777" w:rsidR="00994A3D" w:rsidRPr="00F37FB2" w:rsidRDefault="00994A3D" w:rsidP="0079464D">
      <w:pPr>
        <w:spacing w:before="100" w:beforeAutospacing="1" w:after="100" w:afterAutospacing="1"/>
        <w:jc w:val="both"/>
        <w:rPr>
          <w:rFonts w:eastAsia="Times New Roman" w:cs="Times New Roman"/>
          <w:szCs w:val="24"/>
          <w:lang w:eastAsia="en-GB"/>
        </w:rPr>
      </w:pPr>
    </w:p>
    <w:p w14:paraId="6DBE2B53" w14:textId="1DEF3FC6" w:rsidR="00A274AA" w:rsidRPr="00A274AA" w:rsidRDefault="00A274AA" w:rsidP="00A274AA">
      <w:pPr>
        <w:pStyle w:val="1"/>
        <w:rPr>
          <w:rFonts w:eastAsiaTheme="minorEastAsia"/>
          <w:lang w:eastAsia="ja-JP"/>
        </w:rPr>
      </w:pPr>
      <w:r>
        <w:rPr>
          <w:rFonts w:hint="eastAsia"/>
          <w:lang w:eastAsia="ja-JP"/>
        </w:rPr>
        <w:t>S</w:t>
      </w:r>
      <w:r>
        <w:rPr>
          <w:lang w:eastAsia="ja-JP"/>
        </w:rPr>
        <w:t>upplementary Figures and Tables</w:t>
      </w:r>
    </w:p>
    <w:p w14:paraId="617BED2E" w14:textId="718A0D83" w:rsidR="00B87DB5" w:rsidRDefault="00B87DB5" w:rsidP="00B87DB5">
      <w:pPr>
        <w:spacing w:before="240"/>
        <w:rPr>
          <w:rFonts w:cs="Times New Roman"/>
          <w:szCs w:val="24"/>
        </w:rPr>
      </w:pPr>
      <w:r>
        <w:rPr>
          <w:rFonts w:cs="Times New Roman" w:hint="eastAsia"/>
          <w:b/>
          <w:szCs w:val="24"/>
          <w:lang w:eastAsia="ja-JP"/>
        </w:rPr>
        <w:t>Table</w:t>
      </w:r>
      <w:r w:rsidRPr="0001436A">
        <w:rPr>
          <w:rFonts w:cs="Times New Roman"/>
          <w:b/>
          <w:szCs w:val="24"/>
        </w:rPr>
        <w:t xml:space="preserve"> </w:t>
      </w:r>
      <w:r w:rsidR="00573BEA">
        <w:rPr>
          <w:rFonts w:cs="Times New Roman"/>
          <w:b/>
          <w:szCs w:val="24"/>
        </w:rPr>
        <w:t>S</w:t>
      </w:r>
      <w:r w:rsidRPr="0001436A">
        <w:rPr>
          <w:rFonts w:cs="Times New Roman"/>
          <w:b/>
          <w:szCs w:val="24"/>
        </w:rPr>
        <w:fldChar w:fldCharType="begin"/>
      </w:r>
      <w:r w:rsidRPr="0001436A">
        <w:rPr>
          <w:rFonts w:cs="Times New Roman"/>
          <w:b/>
          <w:szCs w:val="24"/>
        </w:rPr>
        <w:instrText xml:space="preserve"> SEQ Figure \* ARABIC </w:instrText>
      </w:r>
      <w:r w:rsidRPr="0001436A">
        <w:rPr>
          <w:rFonts w:cs="Times New Roman"/>
          <w:b/>
          <w:szCs w:val="24"/>
        </w:rPr>
        <w:fldChar w:fldCharType="separate"/>
      </w:r>
      <w:r>
        <w:rPr>
          <w:rFonts w:cs="Times New Roman"/>
          <w:b/>
          <w:noProof/>
          <w:szCs w:val="24"/>
        </w:rPr>
        <w:t>1</w:t>
      </w:r>
      <w:r w:rsidRPr="0001436A">
        <w:rPr>
          <w:rFonts w:cs="Times New Roman"/>
          <w:b/>
          <w:szCs w:val="24"/>
        </w:rPr>
        <w:fldChar w:fldCharType="end"/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Summary of PALSAR-2 and Sentinel-1 data</w:t>
      </w:r>
      <w:r w:rsidR="00DD4AC2">
        <w:rPr>
          <w:rFonts w:cs="Times New Roman"/>
          <w:szCs w:val="24"/>
        </w:rPr>
        <w:t>set</w:t>
      </w:r>
      <w:r>
        <w:rPr>
          <w:rFonts w:cs="Times New Roman"/>
          <w:szCs w:val="24"/>
        </w:rPr>
        <w:t xml:space="preserve"> in this study.</w:t>
      </w:r>
    </w:p>
    <w:tbl>
      <w:tblPr>
        <w:tblW w:w="943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49"/>
        <w:gridCol w:w="1983"/>
        <w:gridCol w:w="1000"/>
        <w:gridCol w:w="1270"/>
        <w:gridCol w:w="3628"/>
      </w:tblGrid>
      <w:tr w:rsidR="00587910" w:rsidRPr="00DC251A" w14:paraId="5EE1D125" w14:textId="08D4F433" w:rsidTr="002525E1">
        <w:trPr>
          <w:trHeight w:val="20"/>
        </w:trPr>
        <w:tc>
          <w:tcPr>
            <w:tcW w:w="15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D19446" w14:textId="474E8E74" w:rsidR="00A41293" w:rsidRPr="00DC251A" w:rsidRDefault="00A41293" w:rsidP="007C33C9">
            <w:pPr>
              <w:spacing w:before="240"/>
              <w:rPr>
                <w:rFonts w:cs="Times New Roman"/>
                <w:sz w:val="20"/>
                <w:szCs w:val="20"/>
              </w:rPr>
            </w:pPr>
            <w:r w:rsidRPr="00DC251A">
              <w:rPr>
                <w:rFonts w:cs="Times New Roman"/>
                <w:sz w:val="20"/>
                <w:szCs w:val="20"/>
              </w:rPr>
              <w:t>Sensor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32058B" w14:textId="77777777" w:rsidR="00A41293" w:rsidRPr="00DC251A" w:rsidRDefault="00A41293" w:rsidP="007C33C9">
            <w:pPr>
              <w:spacing w:before="240"/>
              <w:rPr>
                <w:rFonts w:cs="Times New Roman"/>
                <w:sz w:val="20"/>
                <w:szCs w:val="20"/>
              </w:rPr>
            </w:pPr>
            <w:r w:rsidRPr="00DC251A">
              <w:rPr>
                <w:rFonts w:cs="Times New Roman"/>
                <w:sz w:val="20"/>
                <w:szCs w:val="20"/>
              </w:rPr>
              <w:t>Path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0B5D3E" w14:textId="77777777" w:rsidR="00A41293" w:rsidRPr="00DC251A" w:rsidRDefault="00A41293" w:rsidP="007C33C9">
            <w:pPr>
              <w:spacing w:before="240"/>
              <w:rPr>
                <w:rFonts w:cs="Times New Roman"/>
                <w:sz w:val="20"/>
                <w:szCs w:val="20"/>
              </w:rPr>
            </w:pPr>
            <w:r w:rsidRPr="00DC251A">
              <w:rPr>
                <w:rFonts w:cs="Times New Roman"/>
                <w:sz w:val="20"/>
                <w:szCs w:val="20"/>
              </w:rPr>
              <w:t>Number of data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04F2C2" w14:textId="77777777" w:rsidR="00A41293" w:rsidRPr="00DC251A" w:rsidRDefault="00A41293" w:rsidP="007C33C9">
            <w:pPr>
              <w:spacing w:before="240"/>
              <w:rPr>
                <w:rFonts w:cs="Times New Roman"/>
                <w:sz w:val="20"/>
                <w:szCs w:val="20"/>
              </w:rPr>
            </w:pPr>
            <w:r w:rsidRPr="00DC251A">
              <w:rPr>
                <w:rFonts w:cs="Times New Roman"/>
                <w:sz w:val="20"/>
                <w:szCs w:val="20"/>
              </w:rPr>
              <w:t>Number of InSAR</w:t>
            </w:r>
          </w:p>
        </w:tc>
        <w:tc>
          <w:tcPr>
            <w:tcW w:w="3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A906F1" w14:textId="7D71095B" w:rsidR="00A41293" w:rsidRPr="00DC251A" w:rsidRDefault="00713E76" w:rsidP="007C33C9">
            <w:pPr>
              <w:spacing w:before="240"/>
              <w:rPr>
                <w:rFonts w:cs="Times New Roman"/>
                <w:sz w:val="20"/>
                <w:szCs w:val="20"/>
                <w:lang w:eastAsia="ja-JP"/>
              </w:rPr>
            </w:pPr>
            <w:r w:rsidRPr="00DC251A">
              <w:rPr>
                <w:rFonts w:cs="Times New Roman"/>
                <w:sz w:val="20"/>
                <w:szCs w:val="20"/>
                <w:lang w:eastAsia="ja-JP"/>
              </w:rPr>
              <w:t>P</w:t>
            </w:r>
            <w:r w:rsidR="00AA6622" w:rsidRPr="00DC251A">
              <w:rPr>
                <w:rFonts w:cs="Times New Roman"/>
                <w:sz w:val="20"/>
                <w:szCs w:val="20"/>
                <w:lang w:eastAsia="ja-JP"/>
              </w:rPr>
              <w:t>eriod</w:t>
            </w:r>
            <w:r w:rsidRPr="00DC251A">
              <w:rPr>
                <w:rFonts w:cs="Times New Roman"/>
                <w:sz w:val="20"/>
                <w:szCs w:val="20"/>
                <w:lang w:eastAsia="ja-JP"/>
              </w:rPr>
              <w:t xml:space="preserve"> for LOS time series</w:t>
            </w:r>
          </w:p>
        </w:tc>
      </w:tr>
      <w:tr w:rsidR="00587910" w:rsidRPr="00DC251A" w14:paraId="4650D173" w14:textId="179A410D" w:rsidTr="002525E1">
        <w:trPr>
          <w:trHeight w:val="584"/>
        </w:trPr>
        <w:tc>
          <w:tcPr>
            <w:tcW w:w="15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215C06" w14:textId="77777777" w:rsidR="00A41293" w:rsidRPr="00DC251A" w:rsidRDefault="00A41293" w:rsidP="007C33C9">
            <w:pPr>
              <w:spacing w:before="240"/>
              <w:rPr>
                <w:rFonts w:cs="Times New Roman"/>
                <w:sz w:val="20"/>
                <w:szCs w:val="20"/>
              </w:rPr>
            </w:pPr>
            <w:r w:rsidRPr="00DC251A">
              <w:rPr>
                <w:rFonts w:cs="Times New Roman"/>
                <w:sz w:val="20"/>
                <w:szCs w:val="20"/>
              </w:rPr>
              <w:t>PALSAR-2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D41504" w14:textId="77777777" w:rsidR="00A41293" w:rsidRPr="00DC251A" w:rsidRDefault="00A41293" w:rsidP="007C33C9">
            <w:pPr>
              <w:spacing w:before="240"/>
              <w:rPr>
                <w:rFonts w:cs="Times New Roman"/>
                <w:sz w:val="20"/>
                <w:szCs w:val="20"/>
              </w:rPr>
            </w:pPr>
            <w:r w:rsidRPr="00DC251A">
              <w:rPr>
                <w:rFonts w:cs="Times New Roman"/>
                <w:sz w:val="20"/>
                <w:szCs w:val="20"/>
              </w:rPr>
              <w:t>23 [Descending]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371531" w14:textId="77777777" w:rsidR="00A41293" w:rsidRPr="00DC251A" w:rsidRDefault="00A41293" w:rsidP="007C33C9">
            <w:pPr>
              <w:spacing w:before="240"/>
              <w:rPr>
                <w:rFonts w:cs="Times New Roman"/>
                <w:sz w:val="20"/>
                <w:szCs w:val="20"/>
              </w:rPr>
            </w:pPr>
            <w:r w:rsidRPr="00DC251A"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34D15E" w14:textId="77777777" w:rsidR="00A41293" w:rsidRPr="00DC251A" w:rsidRDefault="00A41293" w:rsidP="007C33C9">
            <w:pPr>
              <w:spacing w:before="240"/>
              <w:rPr>
                <w:rFonts w:cs="Times New Roman"/>
                <w:sz w:val="20"/>
                <w:szCs w:val="20"/>
              </w:rPr>
            </w:pPr>
            <w:r w:rsidRPr="00DC251A">
              <w:rPr>
                <w:rFonts w:cs="Times New Roman"/>
                <w:sz w:val="20"/>
                <w:szCs w:val="20"/>
              </w:rPr>
              <w:t>190</w:t>
            </w:r>
          </w:p>
        </w:tc>
        <w:tc>
          <w:tcPr>
            <w:tcW w:w="3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3F6CBE" w14:textId="0002E35D" w:rsidR="00A41293" w:rsidRPr="00DC251A" w:rsidRDefault="000F2B54" w:rsidP="0060518D">
            <w:pPr>
              <w:spacing w:before="240"/>
              <w:ind w:left="100" w:hangingChars="50" w:hanging="100"/>
              <w:rPr>
                <w:rFonts w:cs="Times New Roman"/>
                <w:sz w:val="20"/>
                <w:szCs w:val="20"/>
                <w:lang w:eastAsia="ja-JP"/>
              </w:rPr>
            </w:pPr>
            <w:r w:rsidRPr="00DC251A">
              <w:rPr>
                <w:rFonts w:cs="Times New Roman"/>
                <w:sz w:val="20"/>
                <w:szCs w:val="20"/>
                <w:lang w:eastAsia="ja-JP"/>
              </w:rPr>
              <w:t xml:space="preserve">May 7, </w:t>
            </w:r>
            <w:r w:rsidR="004B74F4" w:rsidRPr="00DC251A">
              <w:rPr>
                <w:rFonts w:cs="Times New Roman"/>
                <w:sz w:val="20"/>
                <w:szCs w:val="20"/>
                <w:lang w:eastAsia="ja-JP"/>
              </w:rPr>
              <w:t>2016</w:t>
            </w:r>
            <w:r w:rsidR="002A45BD" w:rsidRPr="00DC251A">
              <w:rPr>
                <w:rFonts w:cs="Times New Roman"/>
                <w:sz w:val="20"/>
                <w:szCs w:val="20"/>
                <w:lang w:eastAsia="ja-JP"/>
              </w:rPr>
              <w:t xml:space="preserve"> – </w:t>
            </w:r>
            <w:r w:rsidR="0060518D" w:rsidRPr="00DC251A">
              <w:rPr>
                <w:rFonts w:cs="Times New Roman"/>
                <w:sz w:val="20"/>
                <w:szCs w:val="20"/>
                <w:lang w:eastAsia="ja-JP"/>
              </w:rPr>
              <w:t xml:space="preserve">September 18, </w:t>
            </w:r>
            <w:r w:rsidR="00746C49" w:rsidRPr="00DC251A">
              <w:rPr>
                <w:rFonts w:cs="Times New Roman"/>
                <w:sz w:val="20"/>
                <w:szCs w:val="20"/>
                <w:lang w:eastAsia="ja-JP"/>
              </w:rPr>
              <w:t>2017</w:t>
            </w:r>
          </w:p>
          <w:p w14:paraId="13BE60A6" w14:textId="2516D7B5" w:rsidR="00CA3981" w:rsidRPr="00DC251A" w:rsidRDefault="00587910" w:rsidP="007C33C9">
            <w:pPr>
              <w:spacing w:before="240"/>
              <w:rPr>
                <w:rFonts w:cs="Times New Roman"/>
                <w:sz w:val="20"/>
                <w:szCs w:val="20"/>
                <w:lang w:eastAsia="ja-JP"/>
              </w:rPr>
            </w:pPr>
            <w:bookmarkStart w:id="0" w:name="_Hlk160267902"/>
            <w:r w:rsidRPr="00DC251A">
              <w:rPr>
                <w:rFonts w:cs="Times New Roman"/>
                <w:sz w:val="20"/>
                <w:szCs w:val="20"/>
                <w:lang w:eastAsia="ja-JP"/>
              </w:rPr>
              <w:t xml:space="preserve">November 13, </w:t>
            </w:r>
            <w:r w:rsidR="009A67EB" w:rsidRPr="00DC251A">
              <w:rPr>
                <w:rFonts w:cs="Times New Roman"/>
                <w:sz w:val="20"/>
                <w:szCs w:val="20"/>
                <w:lang w:eastAsia="ja-JP"/>
              </w:rPr>
              <w:t>2017</w:t>
            </w:r>
            <w:r w:rsidR="002A45BD" w:rsidRPr="00DC251A">
              <w:rPr>
                <w:rFonts w:cs="Times New Roman"/>
                <w:sz w:val="20"/>
                <w:szCs w:val="20"/>
                <w:lang w:eastAsia="ja-JP"/>
              </w:rPr>
              <w:t xml:space="preserve"> – May 5, </w:t>
            </w:r>
            <w:r w:rsidR="009A67EB" w:rsidRPr="00DC251A">
              <w:rPr>
                <w:rFonts w:cs="Times New Roman"/>
                <w:sz w:val="20"/>
                <w:szCs w:val="20"/>
                <w:lang w:eastAsia="ja-JP"/>
              </w:rPr>
              <w:t>2018</w:t>
            </w:r>
            <w:bookmarkEnd w:id="0"/>
          </w:p>
        </w:tc>
      </w:tr>
      <w:tr w:rsidR="00587910" w:rsidRPr="00DC251A" w14:paraId="3BF417A3" w14:textId="34948349" w:rsidTr="002525E1">
        <w:trPr>
          <w:trHeight w:val="584"/>
        </w:trPr>
        <w:tc>
          <w:tcPr>
            <w:tcW w:w="15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7FFB80" w14:textId="77777777" w:rsidR="00A41293" w:rsidRPr="00DC251A" w:rsidRDefault="00A41293" w:rsidP="007C33C9">
            <w:pPr>
              <w:spacing w:before="24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E0255B" w14:textId="77777777" w:rsidR="00A41293" w:rsidRPr="00DC251A" w:rsidRDefault="00A41293" w:rsidP="007C33C9">
            <w:pPr>
              <w:spacing w:before="240"/>
              <w:rPr>
                <w:rFonts w:cs="Times New Roman"/>
                <w:sz w:val="20"/>
                <w:szCs w:val="20"/>
              </w:rPr>
            </w:pPr>
            <w:r w:rsidRPr="00DC251A">
              <w:rPr>
                <w:rFonts w:cs="Times New Roman"/>
                <w:sz w:val="20"/>
                <w:szCs w:val="20"/>
              </w:rPr>
              <w:t>130 [Ascending]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05F550" w14:textId="77777777" w:rsidR="00A41293" w:rsidRPr="00DC251A" w:rsidRDefault="00A41293" w:rsidP="007C33C9">
            <w:pPr>
              <w:spacing w:before="240"/>
              <w:rPr>
                <w:rFonts w:cs="Times New Roman"/>
                <w:sz w:val="20"/>
                <w:szCs w:val="20"/>
              </w:rPr>
            </w:pPr>
            <w:r w:rsidRPr="00DC251A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A0F56C" w14:textId="77777777" w:rsidR="00A41293" w:rsidRPr="00DC251A" w:rsidRDefault="00A41293" w:rsidP="007C33C9">
            <w:pPr>
              <w:spacing w:before="240"/>
              <w:rPr>
                <w:rFonts w:cs="Times New Roman"/>
                <w:sz w:val="20"/>
                <w:szCs w:val="20"/>
              </w:rPr>
            </w:pPr>
            <w:r w:rsidRPr="00DC251A">
              <w:rPr>
                <w:rFonts w:cs="Times New Roman"/>
                <w:sz w:val="20"/>
                <w:szCs w:val="20"/>
              </w:rPr>
              <w:t>21</w:t>
            </w:r>
          </w:p>
        </w:tc>
        <w:tc>
          <w:tcPr>
            <w:tcW w:w="3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67EA7A" w14:textId="01E6D3FF" w:rsidR="00A41293" w:rsidRPr="00DC251A" w:rsidRDefault="002A45BD" w:rsidP="007C33C9">
            <w:pPr>
              <w:spacing w:before="240"/>
              <w:rPr>
                <w:rFonts w:cs="Times New Roman"/>
                <w:sz w:val="20"/>
                <w:szCs w:val="20"/>
                <w:lang w:eastAsia="ja-JP"/>
              </w:rPr>
            </w:pPr>
            <w:r w:rsidRPr="00DC251A">
              <w:rPr>
                <w:rFonts w:cs="Times New Roman"/>
                <w:sz w:val="20"/>
                <w:szCs w:val="20"/>
                <w:lang w:eastAsia="ja-JP"/>
              </w:rPr>
              <w:t xml:space="preserve">May 1, </w:t>
            </w:r>
            <w:r w:rsidR="004B74F4" w:rsidRPr="00DC251A">
              <w:rPr>
                <w:rFonts w:cs="Times New Roman"/>
                <w:sz w:val="20"/>
                <w:szCs w:val="20"/>
                <w:lang w:eastAsia="ja-JP"/>
              </w:rPr>
              <w:t>2016</w:t>
            </w:r>
            <w:r w:rsidR="001F2BDD" w:rsidRPr="00DC251A">
              <w:rPr>
                <w:rFonts w:cs="Times New Roman"/>
                <w:sz w:val="20"/>
                <w:szCs w:val="20"/>
                <w:lang w:eastAsia="ja-JP"/>
              </w:rPr>
              <w:t xml:space="preserve"> –September 17, </w:t>
            </w:r>
            <w:r w:rsidR="00746C49" w:rsidRPr="00DC251A">
              <w:rPr>
                <w:rFonts w:cs="Times New Roman"/>
                <w:sz w:val="20"/>
                <w:szCs w:val="20"/>
                <w:lang w:eastAsia="ja-JP"/>
              </w:rPr>
              <w:t>201</w:t>
            </w:r>
            <w:r w:rsidR="001F2BDD" w:rsidRPr="00DC251A">
              <w:rPr>
                <w:rFonts w:cs="Times New Roman"/>
                <w:sz w:val="20"/>
                <w:szCs w:val="20"/>
                <w:lang w:eastAsia="ja-JP"/>
              </w:rPr>
              <w:t>7</w:t>
            </w:r>
          </w:p>
          <w:p w14:paraId="407D505A" w14:textId="5FD2D73D" w:rsidR="000D64E7" w:rsidRPr="00DC251A" w:rsidRDefault="001F2BDD" w:rsidP="007C33C9">
            <w:pPr>
              <w:spacing w:before="240"/>
              <w:rPr>
                <w:rFonts w:cs="Times New Roman"/>
                <w:sz w:val="20"/>
                <w:szCs w:val="20"/>
                <w:lang w:eastAsia="ja-JP"/>
              </w:rPr>
            </w:pPr>
            <w:bookmarkStart w:id="1" w:name="_Hlk160267954"/>
            <w:r w:rsidRPr="00DC251A">
              <w:rPr>
                <w:rFonts w:cs="Times New Roman"/>
                <w:sz w:val="20"/>
                <w:szCs w:val="20"/>
                <w:lang w:eastAsia="ja-JP"/>
              </w:rPr>
              <w:t xml:space="preserve">October 19, </w:t>
            </w:r>
            <w:r w:rsidR="000D64E7" w:rsidRPr="00DC251A">
              <w:rPr>
                <w:rFonts w:cs="Times New Roman"/>
                <w:sz w:val="20"/>
                <w:szCs w:val="20"/>
                <w:lang w:eastAsia="ja-JP"/>
              </w:rPr>
              <w:t>2017</w:t>
            </w:r>
            <w:r w:rsidRPr="00DC251A">
              <w:rPr>
                <w:rFonts w:cs="Times New Roman"/>
                <w:sz w:val="20"/>
                <w:szCs w:val="20"/>
                <w:lang w:eastAsia="ja-JP"/>
              </w:rPr>
              <w:t xml:space="preserve"> –</w:t>
            </w:r>
            <w:r w:rsidR="0054108D" w:rsidRPr="00DC251A">
              <w:rPr>
                <w:rFonts w:cs="Times New Roman"/>
                <w:sz w:val="20"/>
                <w:szCs w:val="20"/>
                <w:lang w:eastAsia="ja-JP"/>
              </w:rPr>
              <w:t xml:space="preserve"> February 8, </w:t>
            </w:r>
            <w:r w:rsidR="000D64E7" w:rsidRPr="00DC251A">
              <w:rPr>
                <w:rFonts w:cs="Times New Roman"/>
                <w:sz w:val="20"/>
                <w:szCs w:val="20"/>
                <w:lang w:eastAsia="ja-JP"/>
              </w:rPr>
              <w:t>2018</w:t>
            </w:r>
            <w:bookmarkEnd w:id="1"/>
          </w:p>
        </w:tc>
      </w:tr>
      <w:tr w:rsidR="00587910" w:rsidRPr="00DC251A" w14:paraId="71E96A87" w14:textId="2ED8E45F" w:rsidTr="002525E1">
        <w:trPr>
          <w:trHeight w:val="584"/>
        </w:trPr>
        <w:tc>
          <w:tcPr>
            <w:tcW w:w="15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3B952B" w14:textId="77777777" w:rsidR="00A41293" w:rsidRPr="00DC251A" w:rsidRDefault="00A41293" w:rsidP="007C33C9">
            <w:pPr>
              <w:spacing w:before="24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D65B00" w14:textId="77777777" w:rsidR="00A41293" w:rsidRPr="00DC251A" w:rsidRDefault="00A41293" w:rsidP="007C33C9">
            <w:pPr>
              <w:spacing w:before="240"/>
              <w:rPr>
                <w:rFonts w:cs="Times New Roman"/>
                <w:sz w:val="20"/>
                <w:szCs w:val="20"/>
              </w:rPr>
            </w:pPr>
            <w:r w:rsidRPr="00DC251A">
              <w:rPr>
                <w:rFonts w:cs="Times New Roman"/>
                <w:sz w:val="20"/>
                <w:szCs w:val="20"/>
              </w:rPr>
              <w:t>131 [Ascending]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6DFAAC" w14:textId="77777777" w:rsidR="00A41293" w:rsidRPr="00DC251A" w:rsidRDefault="00A41293" w:rsidP="007C33C9">
            <w:pPr>
              <w:spacing w:before="240"/>
              <w:rPr>
                <w:rFonts w:cs="Times New Roman"/>
                <w:sz w:val="20"/>
                <w:szCs w:val="20"/>
              </w:rPr>
            </w:pPr>
            <w:r w:rsidRPr="00DC251A">
              <w:rPr>
                <w:rFonts w:cs="Times New Roman"/>
                <w:sz w:val="20"/>
                <w:szCs w:val="20"/>
              </w:rPr>
              <w:t>16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367314" w14:textId="77777777" w:rsidR="00A41293" w:rsidRPr="00DC251A" w:rsidRDefault="00A41293" w:rsidP="007C33C9">
            <w:pPr>
              <w:spacing w:before="240"/>
              <w:rPr>
                <w:rFonts w:cs="Times New Roman"/>
                <w:sz w:val="20"/>
                <w:szCs w:val="20"/>
              </w:rPr>
            </w:pPr>
            <w:r w:rsidRPr="00DC251A">
              <w:rPr>
                <w:rFonts w:cs="Times New Roman"/>
                <w:sz w:val="20"/>
                <w:szCs w:val="20"/>
              </w:rPr>
              <w:t>78</w:t>
            </w:r>
          </w:p>
        </w:tc>
        <w:tc>
          <w:tcPr>
            <w:tcW w:w="3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13A8EB" w14:textId="6E74F676" w:rsidR="00A41293" w:rsidRPr="00DC251A" w:rsidRDefault="0054108D" w:rsidP="007C33C9">
            <w:pPr>
              <w:spacing w:before="240"/>
              <w:rPr>
                <w:rFonts w:cs="Times New Roman"/>
                <w:sz w:val="20"/>
                <w:szCs w:val="20"/>
                <w:lang w:eastAsia="ja-JP"/>
              </w:rPr>
            </w:pPr>
            <w:r w:rsidRPr="00DC251A">
              <w:rPr>
                <w:rFonts w:cs="Times New Roman"/>
                <w:sz w:val="20"/>
                <w:szCs w:val="20"/>
                <w:lang w:eastAsia="ja-JP"/>
              </w:rPr>
              <w:t xml:space="preserve">February 11, </w:t>
            </w:r>
            <w:r w:rsidR="00115EE8" w:rsidRPr="00DC251A">
              <w:rPr>
                <w:rFonts w:cs="Times New Roman"/>
                <w:sz w:val="20"/>
                <w:szCs w:val="20"/>
                <w:lang w:eastAsia="ja-JP"/>
              </w:rPr>
              <w:t>2016</w:t>
            </w:r>
            <w:r w:rsidRPr="00DC251A">
              <w:rPr>
                <w:rFonts w:cs="Times New Roman"/>
                <w:sz w:val="20"/>
                <w:szCs w:val="20"/>
                <w:lang w:eastAsia="ja-JP"/>
              </w:rPr>
              <w:t xml:space="preserve"> – October 10, </w:t>
            </w:r>
            <w:r w:rsidR="00746C49" w:rsidRPr="00DC251A">
              <w:rPr>
                <w:rFonts w:cs="Times New Roman"/>
                <w:sz w:val="20"/>
                <w:szCs w:val="20"/>
                <w:lang w:eastAsia="ja-JP"/>
              </w:rPr>
              <w:t>2017</w:t>
            </w:r>
          </w:p>
          <w:p w14:paraId="51BDD60B" w14:textId="02A53D19" w:rsidR="007A5A7C" w:rsidRPr="00DC251A" w:rsidRDefault="002525E1" w:rsidP="007C33C9">
            <w:pPr>
              <w:spacing w:before="240"/>
              <w:rPr>
                <w:rFonts w:cs="Times New Roman"/>
                <w:sz w:val="20"/>
                <w:szCs w:val="20"/>
                <w:lang w:eastAsia="ja-JP"/>
              </w:rPr>
            </w:pPr>
            <w:bookmarkStart w:id="2" w:name="_Hlk160267994"/>
            <w:r w:rsidRPr="00DC251A">
              <w:rPr>
                <w:rFonts w:cs="Times New Roman"/>
                <w:sz w:val="20"/>
                <w:szCs w:val="20"/>
                <w:lang w:eastAsia="ja-JP"/>
              </w:rPr>
              <w:t xml:space="preserve">November 21, </w:t>
            </w:r>
            <w:r w:rsidR="007A5A7C" w:rsidRPr="00DC251A">
              <w:rPr>
                <w:rFonts w:cs="Times New Roman"/>
                <w:sz w:val="20"/>
                <w:szCs w:val="20"/>
                <w:lang w:eastAsia="ja-JP"/>
              </w:rPr>
              <w:t>2017</w:t>
            </w:r>
            <w:r w:rsidRPr="00DC251A">
              <w:rPr>
                <w:rFonts w:cs="Times New Roman"/>
                <w:sz w:val="20"/>
                <w:szCs w:val="20"/>
                <w:lang w:eastAsia="ja-JP"/>
              </w:rPr>
              <w:t xml:space="preserve"> –February 13, </w:t>
            </w:r>
            <w:r w:rsidR="007A5A7C" w:rsidRPr="00DC251A">
              <w:rPr>
                <w:rFonts w:cs="Times New Roman"/>
                <w:sz w:val="20"/>
                <w:szCs w:val="20"/>
                <w:lang w:eastAsia="ja-JP"/>
              </w:rPr>
              <w:t>2018</w:t>
            </w:r>
            <w:bookmarkEnd w:id="2"/>
          </w:p>
        </w:tc>
      </w:tr>
      <w:tr w:rsidR="00587910" w:rsidRPr="00DC251A" w14:paraId="5F427419" w14:textId="305E388F" w:rsidTr="002525E1">
        <w:trPr>
          <w:trHeight w:val="584"/>
        </w:trPr>
        <w:tc>
          <w:tcPr>
            <w:tcW w:w="15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A8B9F3" w14:textId="77777777" w:rsidR="00A41293" w:rsidRPr="00DC251A" w:rsidRDefault="00A41293" w:rsidP="007C33C9">
            <w:pPr>
              <w:spacing w:before="240"/>
              <w:rPr>
                <w:rFonts w:cs="Times New Roman"/>
                <w:sz w:val="20"/>
                <w:szCs w:val="20"/>
              </w:rPr>
            </w:pPr>
            <w:r w:rsidRPr="00DC251A">
              <w:rPr>
                <w:rFonts w:cs="Times New Roman"/>
                <w:sz w:val="20"/>
                <w:szCs w:val="20"/>
              </w:rPr>
              <w:t>Sentinel-1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F27153" w14:textId="77777777" w:rsidR="00A41293" w:rsidRPr="00DC251A" w:rsidRDefault="00A41293" w:rsidP="007C33C9">
            <w:pPr>
              <w:spacing w:before="240"/>
              <w:rPr>
                <w:rFonts w:cs="Times New Roman"/>
                <w:sz w:val="20"/>
                <w:szCs w:val="20"/>
              </w:rPr>
            </w:pPr>
            <w:r w:rsidRPr="00DC251A">
              <w:rPr>
                <w:rFonts w:cs="Times New Roman"/>
                <w:sz w:val="20"/>
                <w:szCs w:val="20"/>
              </w:rPr>
              <w:t>156 [Ascending]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F25306" w14:textId="77777777" w:rsidR="00A41293" w:rsidRPr="00DC251A" w:rsidRDefault="00A41293" w:rsidP="007C33C9">
            <w:pPr>
              <w:spacing w:before="240"/>
              <w:rPr>
                <w:rFonts w:cs="Times New Roman"/>
                <w:sz w:val="20"/>
                <w:szCs w:val="20"/>
              </w:rPr>
            </w:pPr>
            <w:r w:rsidRPr="00DC251A">
              <w:rPr>
                <w:rFonts w:cs="Times New Roman"/>
                <w:sz w:val="20"/>
                <w:szCs w:val="20"/>
              </w:rPr>
              <w:t>32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67C6CD" w14:textId="77777777" w:rsidR="00A41293" w:rsidRPr="00DC251A" w:rsidRDefault="00A41293" w:rsidP="007C33C9">
            <w:pPr>
              <w:spacing w:before="240"/>
              <w:rPr>
                <w:rFonts w:cs="Times New Roman"/>
                <w:sz w:val="20"/>
                <w:szCs w:val="20"/>
              </w:rPr>
            </w:pPr>
            <w:r w:rsidRPr="00DC251A">
              <w:rPr>
                <w:rFonts w:cs="Times New Roman"/>
                <w:sz w:val="20"/>
                <w:szCs w:val="20"/>
              </w:rPr>
              <w:t>52</w:t>
            </w:r>
          </w:p>
        </w:tc>
        <w:tc>
          <w:tcPr>
            <w:tcW w:w="3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3269B0" w14:textId="254A91FD" w:rsidR="003D3D4F" w:rsidRPr="00DC251A" w:rsidRDefault="002525E1" w:rsidP="007C33C9">
            <w:pPr>
              <w:spacing w:before="240"/>
              <w:rPr>
                <w:rFonts w:cs="Times New Roman"/>
                <w:sz w:val="20"/>
                <w:szCs w:val="20"/>
                <w:lang w:eastAsia="ja-JP"/>
              </w:rPr>
            </w:pPr>
            <w:r w:rsidRPr="00DC251A">
              <w:rPr>
                <w:rFonts w:cs="Times New Roman"/>
                <w:sz w:val="20"/>
                <w:szCs w:val="20"/>
                <w:lang w:eastAsia="ja-JP"/>
              </w:rPr>
              <w:t xml:space="preserve">January 3, </w:t>
            </w:r>
            <w:r w:rsidR="000435E4" w:rsidRPr="00DC251A">
              <w:rPr>
                <w:rFonts w:cs="Times New Roman"/>
                <w:sz w:val="20"/>
                <w:szCs w:val="20"/>
                <w:lang w:eastAsia="ja-JP"/>
              </w:rPr>
              <w:t>2017</w:t>
            </w:r>
            <w:r w:rsidRPr="00DC251A">
              <w:rPr>
                <w:rFonts w:cs="Times New Roman"/>
                <w:sz w:val="20"/>
                <w:szCs w:val="20"/>
                <w:lang w:eastAsia="ja-JP"/>
              </w:rPr>
              <w:t xml:space="preserve"> – October 6, </w:t>
            </w:r>
            <w:r w:rsidR="000435E4" w:rsidRPr="00DC251A">
              <w:rPr>
                <w:rFonts w:cs="Times New Roman"/>
                <w:sz w:val="20"/>
                <w:szCs w:val="20"/>
                <w:lang w:eastAsia="ja-JP"/>
              </w:rPr>
              <w:t>2017</w:t>
            </w:r>
          </w:p>
          <w:p w14:paraId="29AC9AEB" w14:textId="440FB539" w:rsidR="00A41293" w:rsidRPr="00DC251A" w:rsidRDefault="002525E1" w:rsidP="007C33C9">
            <w:pPr>
              <w:spacing w:before="240"/>
              <w:rPr>
                <w:rFonts w:cs="Times New Roman"/>
                <w:sz w:val="20"/>
                <w:szCs w:val="20"/>
                <w:lang w:eastAsia="ja-JP"/>
              </w:rPr>
            </w:pPr>
            <w:bookmarkStart w:id="3" w:name="_Hlk160268119"/>
            <w:r w:rsidRPr="00DC251A">
              <w:rPr>
                <w:rFonts w:cs="Times New Roman"/>
                <w:sz w:val="20"/>
                <w:szCs w:val="20"/>
                <w:lang w:eastAsia="ja-JP"/>
              </w:rPr>
              <w:t xml:space="preserve">October </w:t>
            </w:r>
            <w:r w:rsidR="00B616BA" w:rsidRPr="00DC251A">
              <w:rPr>
                <w:rFonts w:cs="Times New Roman"/>
                <w:sz w:val="20"/>
                <w:szCs w:val="20"/>
                <w:lang w:eastAsia="ja-JP"/>
              </w:rPr>
              <w:t xml:space="preserve">30, </w:t>
            </w:r>
            <w:r w:rsidR="003D3D4F" w:rsidRPr="00DC251A">
              <w:rPr>
                <w:rFonts w:cs="Times New Roman"/>
                <w:sz w:val="20"/>
                <w:szCs w:val="20"/>
                <w:lang w:eastAsia="ja-JP"/>
              </w:rPr>
              <w:t>2017</w:t>
            </w:r>
            <w:r w:rsidR="00B616BA" w:rsidRPr="00DC251A">
              <w:rPr>
                <w:rFonts w:cs="Times New Roman"/>
                <w:sz w:val="20"/>
                <w:szCs w:val="20"/>
                <w:lang w:eastAsia="ja-JP"/>
              </w:rPr>
              <w:t xml:space="preserve"> – February 27, </w:t>
            </w:r>
            <w:r w:rsidR="00580F10" w:rsidRPr="00DC251A">
              <w:rPr>
                <w:rFonts w:cs="Times New Roman"/>
                <w:sz w:val="20"/>
                <w:szCs w:val="20"/>
                <w:lang w:eastAsia="ja-JP"/>
              </w:rPr>
              <w:t>2018</w:t>
            </w:r>
            <w:bookmarkEnd w:id="3"/>
          </w:p>
        </w:tc>
      </w:tr>
      <w:tr w:rsidR="00587910" w:rsidRPr="00DC251A" w14:paraId="516AE551" w14:textId="587FCD5D" w:rsidTr="002525E1">
        <w:trPr>
          <w:trHeight w:val="584"/>
        </w:trPr>
        <w:tc>
          <w:tcPr>
            <w:tcW w:w="15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6CC3D1" w14:textId="77777777" w:rsidR="00A41293" w:rsidRPr="00DC251A" w:rsidRDefault="00A41293" w:rsidP="007C33C9">
            <w:pPr>
              <w:spacing w:before="24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A0EF82" w14:textId="77777777" w:rsidR="00A41293" w:rsidRPr="00DC251A" w:rsidRDefault="00A41293" w:rsidP="007C33C9">
            <w:pPr>
              <w:spacing w:before="240"/>
              <w:rPr>
                <w:rFonts w:cs="Times New Roman"/>
                <w:sz w:val="20"/>
                <w:szCs w:val="20"/>
              </w:rPr>
            </w:pPr>
            <w:r w:rsidRPr="00DC251A">
              <w:rPr>
                <w:rFonts w:cs="Times New Roman"/>
                <w:sz w:val="20"/>
                <w:szCs w:val="20"/>
              </w:rPr>
              <w:t>163 [Descending]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112C1D" w14:textId="77777777" w:rsidR="00A41293" w:rsidRPr="00DC251A" w:rsidRDefault="00A41293" w:rsidP="007C33C9">
            <w:pPr>
              <w:spacing w:before="240"/>
              <w:rPr>
                <w:rFonts w:cs="Times New Roman"/>
                <w:sz w:val="20"/>
                <w:szCs w:val="20"/>
              </w:rPr>
            </w:pPr>
            <w:r w:rsidRPr="00DC251A">
              <w:rPr>
                <w:rFonts w:cs="Times New Roman"/>
                <w:sz w:val="20"/>
                <w:szCs w:val="20"/>
              </w:rPr>
              <w:t>29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D61EDE" w14:textId="77777777" w:rsidR="00A41293" w:rsidRPr="00DC251A" w:rsidRDefault="00A41293" w:rsidP="007C33C9">
            <w:pPr>
              <w:spacing w:before="240"/>
              <w:rPr>
                <w:rFonts w:cs="Times New Roman"/>
                <w:sz w:val="20"/>
                <w:szCs w:val="20"/>
              </w:rPr>
            </w:pPr>
            <w:r w:rsidRPr="00DC251A">
              <w:rPr>
                <w:rFonts w:cs="Times New Roman"/>
                <w:sz w:val="20"/>
                <w:szCs w:val="20"/>
              </w:rPr>
              <w:t>45</w:t>
            </w:r>
          </w:p>
        </w:tc>
        <w:tc>
          <w:tcPr>
            <w:tcW w:w="3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013033" w14:textId="427A6524" w:rsidR="00A41293" w:rsidRPr="00DC251A" w:rsidRDefault="00B616BA" w:rsidP="007C33C9">
            <w:pPr>
              <w:spacing w:before="240"/>
              <w:rPr>
                <w:rFonts w:cs="Times New Roman"/>
                <w:sz w:val="20"/>
                <w:szCs w:val="20"/>
                <w:lang w:eastAsia="ja-JP"/>
              </w:rPr>
            </w:pPr>
            <w:r w:rsidRPr="00DC251A">
              <w:rPr>
                <w:rFonts w:cs="Times New Roman"/>
                <w:sz w:val="20"/>
                <w:szCs w:val="20"/>
                <w:lang w:eastAsia="ja-JP"/>
              </w:rPr>
              <w:t xml:space="preserve">January 9, </w:t>
            </w:r>
            <w:r w:rsidR="00841137" w:rsidRPr="00DC251A">
              <w:rPr>
                <w:rFonts w:cs="Times New Roman"/>
                <w:sz w:val="20"/>
                <w:szCs w:val="20"/>
                <w:lang w:eastAsia="ja-JP"/>
              </w:rPr>
              <w:t>2017</w:t>
            </w:r>
            <w:r w:rsidRPr="00DC251A">
              <w:rPr>
                <w:rFonts w:cs="Times New Roman"/>
                <w:sz w:val="20"/>
                <w:szCs w:val="20"/>
                <w:lang w:eastAsia="ja-JP"/>
              </w:rPr>
              <w:t xml:space="preserve"> – September 18, </w:t>
            </w:r>
            <w:r w:rsidR="00243A20" w:rsidRPr="00DC251A">
              <w:rPr>
                <w:rFonts w:cs="Times New Roman"/>
                <w:sz w:val="20"/>
                <w:szCs w:val="20"/>
                <w:lang w:eastAsia="ja-JP"/>
              </w:rPr>
              <w:t>2017</w:t>
            </w:r>
          </w:p>
          <w:p w14:paraId="39F659A1" w14:textId="30AF0030" w:rsidR="00243A20" w:rsidRPr="00DC251A" w:rsidRDefault="00B616BA" w:rsidP="007C33C9">
            <w:pPr>
              <w:spacing w:before="240"/>
              <w:rPr>
                <w:rFonts w:cs="Times New Roman"/>
                <w:sz w:val="20"/>
                <w:szCs w:val="20"/>
                <w:lang w:eastAsia="ja-JP"/>
              </w:rPr>
            </w:pPr>
            <w:bookmarkStart w:id="4" w:name="_Hlk160268065"/>
            <w:r w:rsidRPr="00DC251A">
              <w:rPr>
                <w:rFonts w:cs="Times New Roman"/>
                <w:sz w:val="20"/>
                <w:szCs w:val="20"/>
                <w:lang w:eastAsia="ja-JP"/>
              </w:rPr>
              <w:t xml:space="preserve">October 12, </w:t>
            </w:r>
            <w:r w:rsidR="00243A20" w:rsidRPr="00DC251A">
              <w:rPr>
                <w:rFonts w:cs="Times New Roman"/>
                <w:sz w:val="20"/>
                <w:szCs w:val="20"/>
                <w:lang w:eastAsia="ja-JP"/>
              </w:rPr>
              <w:t>2017</w:t>
            </w:r>
            <w:r w:rsidRPr="00DC251A">
              <w:rPr>
                <w:rFonts w:cs="Times New Roman"/>
                <w:sz w:val="20"/>
                <w:szCs w:val="20"/>
                <w:lang w:eastAsia="ja-JP"/>
              </w:rPr>
              <w:t xml:space="preserve"> – </w:t>
            </w:r>
            <w:r w:rsidR="007B24AA" w:rsidRPr="00DC251A">
              <w:rPr>
                <w:rFonts w:cs="Times New Roman"/>
                <w:sz w:val="20"/>
                <w:szCs w:val="20"/>
                <w:lang w:eastAsia="ja-JP"/>
              </w:rPr>
              <w:t xml:space="preserve">February 21, </w:t>
            </w:r>
            <w:r w:rsidR="003A5447" w:rsidRPr="00DC251A">
              <w:rPr>
                <w:rFonts w:cs="Times New Roman"/>
                <w:sz w:val="20"/>
                <w:szCs w:val="20"/>
                <w:lang w:eastAsia="ja-JP"/>
              </w:rPr>
              <w:t>2018</w:t>
            </w:r>
            <w:bookmarkEnd w:id="4"/>
          </w:p>
        </w:tc>
      </w:tr>
    </w:tbl>
    <w:p w14:paraId="79EA4D2D" w14:textId="7CB083B7" w:rsidR="00B87DB5" w:rsidRPr="00C827E3" w:rsidRDefault="00B87DB5" w:rsidP="00C827E3">
      <w:pPr>
        <w:spacing w:before="0" w:after="200" w:line="276" w:lineRule="auto"/>
        <w:rPr>
          <w:rFonts w:cs="Times New Roman"/>
          <w:sz w:val="20"/>
          <w:szCs w:val="20"/>
        </w:rPr>
      </w:pPr>
    </w:p>
    <w:p w14:paraId="03774ED2" w14:textId="1F44F0C7" w:rsidR="00B12623" w:rsidRDefault="00B12623">
      <w:pPr>
        <w:spacing w:before="0" w:after="200" w:line="276" w:lineRule="auto"/>
      </w:pPr>
      <w:r>
        <w:br w:type="page"/>
      </w:r>
    </w:p>
    <w:p w14:paraId="32D5CB20" w14:textId="3E666B4A" w:rsidR="00B87DB5" w:rsidRDefault="00B12623" w:rsidP="00654E8F">
      <w:pPr>
        <w:spacing w:before="240"/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7A2EC468" wp14:editId="137C10C9">
            <wp:simplePos x="0" y="0"/>
            <wp:positionH relativeFrom="margin">
              <wp:posOffset>481330</wp:posOffset>
            </wp:positionH>
            <wp:positionV relativeFrom="paragraph">
              <wp:posOffset>0</wp:posOffset>
            </wp:positionV>
            <wp:extent cx="5181600" cy="6553200"/>
            <wp:effectExtent l="0" t="0" r="0" b="0"/>
            <wp:wrapTopAndBottom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08" b="1733"/>
                    <a:stretch/>
                  </pic:blipFill>
                  <pic:spPr bwMode="auto">
                    <a:xfrm>
                      <a:off x="0" y="0"/>
                      <a:ext cx="5181600" cy="655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A9CCC1" w14:textId="26011CF6" w:rsidR="006C75BC" w:rsidRDefault="006C75BC" w:rsidP="00830E50">
      <w:pPr>
        <w:spacing w:before="240"/>
        <w:jc w:val="both"/>
        <w:rPr>
          <w:rFonts w:cs="Times New Roman"/>
          <w:szCs w:val="24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 w:rsidR="00573BEA">
        <w:rPr>
          <w:rFonts w:cs="Times New Roman"/>
          <w:b/>
          <w:szCs w:val="24"/>
        </w:rPr>
        <w:t>S</w:t>
      </w:r>
      <w:r w:rsidRPr="0001436A">
        <w:rPr>
          <w:rFonts w:cs="Times New Roman"/>
          <w:b/>
          <w:szCs w:val="24"/>
        </w:rPr>
        <w:fldChar w:fldCharType="begin"/>
      </w:r>
      <w:r w:rsidRPr="0001436A">
        <w:rPr>
          <w:rFonts w:cs="Times New Roman"/>
          <w:b/>
          <w:szCs w:val="24"/>
        </w:rPr>
        <w:instrText xml:space="preserve"> SEQ Figure \* ARABIC </w:instrText>
      </w:r>
      <w:r w:rsidRPr="0001436A">
        <w:rPr>
          <w:rFonts w:cs="Times New Roman"/>
          <w:b/>
          <w:szCs w:val="24"/>
        </w:rPr>
        <w:fldChar w:fldCharType="separate"/>
      </w:r>
      <w:r>
        <w:rPr>
          <w:rFonts w:cs="Times New Roman"/>
          <w:b/>
          <w:noProof/>
          <w:szCs w:val="24"/>
        </w:rPr>
        <w:t>1</w:t>
      </w:r>
      <w:r w:rsidRPr="0001436A">
        <w:rPr>
          <w:rFonts w:cs="Times New Roman"/>
          <w:b/>
          <w:szCs w:val="24"/>
        </w:rPr>
        <w:fldChar w:fldCharType="end"/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F402AD" w:rsidRPr="00F402AD">
        <w:rPr>
          <w:rFonts w:cs="Times New Roman"/>
          <w:szCs w:val="24"/>
        </w:rPr>
        <w:t xml:space="preserve">Time-series of PALSAR-2 intensity image in 2017 and 2018. (a-e) PALSAR-2 Path 131 and (f-j) Path 23, respectively. Orange arrows in </w:t>
      </w:r>
      <w:r w:rsidR="00046527">
        <w:rPr>
          <w:rFonts w:cs="Times New Roman"/>
          <w:szCs w:val="24"/>
        </w:rPr>
        <w:t>Panels c and h indicate the location of</w:t>
      </w:r>
      <w:r w:rsidR="00F402AD" w:rsidRPr="00F402AD">
        <w:rPr>
          <w:rFonts w:cs="Times New Roman"/>
          <w:szCs w:val="24"/>
        </w:rPr>
        <w:t xml:space="preserve"> the vent of the eruption in 2017.</w:t>
      </w:r>
    </w:p>
    <w:p w14:paraId="4F25FA9C" w14:textId="7846E887" w:rsidR="00517E4B" w:rsidRDefault="00517E4B" w:rsidP="002115A6">
      <w:pPr>
        <w:spacing w:before="0" w:after="200" w:line="276" w:lineRule="auto"/>
        <w:rPr>
          <w:rFonts w:cs="Times New Roman"/>
          <w:szCs w:val="24"/>
        </w:rPr>
      </w:pPr>
    </w:p>
    <w:p w14:paraId="49DB318D" w14:textId="7908D59F" w:rsidR="00F402AD" w:rsidRDefault="00F402AD">
      <w:pPr>
        <w:spacing w:before="0" w:after="200" w:line="276" w:lineRule="auto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62F82813" w14:textId="77777777" w:rsidR="00F402AD" w:rsidRDefault="00F402AD" w:rsidP="002115A6">
      <w:pPr>
        <w:spacing w:before="0" w:after="200" w:line="276" w:lineRule="auto"/>
        <w:rPr>
          <w:rFonts w:cs="Times New Roman"/>
          <w:szCs w:val="24"/>
        </w:rPr>
      </w:pPr>
    </w:p>
    <w:p w14:paraId="09CD387D" w14:textId="4172DEB8" w:rsidR="00F402AD" w:rsidRPr="002115A6" w:rsidRDefault="00F402AD" w:rsidP="002115A6">
      <w:pPr>
        <w:spacing w:before="0" w:after="200" w:line="276" w:lineRule="auto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anchor distT="0" distB="0" distL="114300" distR="114300" simplePos="0" relativeHeight="251663360" behindDoc="0" locked="0" layoutInCell="1" allowOverlap="1" wp14:anchorId="27B1500D" wp14:editId="3128A120">
            <wp:simplePos x="0" y="0"/>
            <wp:positionH relativeFrom="column">
              <wp:posOffset>-4445</wp:posOffset>
            </wp:positionH>
            <wp:positionV relativeFrom="paragraph">
              <wp:posOffset>-3175</wp:posOffset>
            </wp:positionV>
            <wp:extent cx="6200775" cy="2447925"/>
            <wp:effectExtent l="0" t="0" r="9525" b="9525"/>
            <wp:wrapTopAndBottom/>
            <wp:docPr id="80554543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EAFF397" w14:textId="7C2142A6" w:rsidR="00517E4B" w:rsidRDefault="004425F6" w:rsidP="00EC4F44">
      <w:pPr>
        <w:spacing w:before="240"/>
        <w:jc w:val="both"/>
      </w:pPr>
      <w:r w:rsidRPr="0001436A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szCs w:val="24"/>
        </w:rPr>
        <w:t>S</w:t>
      </w:r>
      <w:r w:rsidR="002A5CA2">
        <w:rPr>
          <w:rFonts w:cs="Times New Roman"/>
          <w:b/>
          <w:szCs w:val="24"/>
          <w:lang w:eastAsia="ja-JP"/>
        </w:rPr>
        <w:t>2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680F71" w:rsidRPr="00680F71">
        <w:rPr>
          <w:rFonts w:cs="Times New Roman"/>
          <w:szCs w:val="24"/>
        </w:rPr>
        <w:t>L-curve plot for multi-temporal InSAR analysis. (a) PALSAR-2 Path 130, (b) Path 131 and (c) Path 23 for data prior to the 2017 eruption. (d, e) Sentinel-1 Path 156 and (f, g) Path 163. Plot for data prior to the 2017 eruption (d, f) and during the inter-eruptive period (e, g).</w:t>
      </w:r>
    </w:p>
    <w:p w14:paraId="4CE60A62" w14:textId="77777777" w:rsidR="00F402AD" w:rsidRDefault="00F402AD" w:rsidP="00654E8F">
      <w:pPr>
        <w:spacing w:before="240"/>
      </w:pPr>
    </w:p>
    <w:p w14:paraId="364661CB" w14:textId="45227759" w:rsidR="00F402AD" w:rsidRDefault="00F402AD">
      <w:pPr>
        <w:spacing w:before="0" w:after="200" w:line="276" w:lineRule="auto"/>
      </w:pPr>
      <w:r>
        <w:br w:type="page"/>
      </w:r>
    </w:p>
    <w:p w14:paraId="56495990" w14:textId="7B722D89" w:rsidR="00F402AD" w:rsidRDefault="00CF564A" w:rsidP="00654E8F">
      <w:pPr>
        <w:spacing w:before="240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057D7F58" wp14:editId="4625BF4C">
            <wp:simplePos x="0" y="0"/>
            <wp:positionH relativeFrom="column">
              <wp:posOffset>-4445</wp:posOffset>
            </wp:positionH>
            <wp:positionV relativeFrom="paragraph">
              <wp:posOffset>0</wp:posOffset>
            </wp:positionV>
            <wp:extent cx="6210300" cy="4152900"/>
            <wp:effectExtent l="0" t="0" r="0" b="0"/>
            <wp:wrapTopAndBottom/>
            <wp:docPr id="1040607706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CFA8EC0" w14:textId="13C0D3C6" w:rsidR="00CF564A" w:rsidRDefault="002A5CA2" w:rsidP="00EC4F44">
      <w:pPr>
        <w:spacing w:before="240"/>
        <w:jc w:val="both"/>
      </w:pPr>
      <w:r w:rsidRPr="0001436A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szCs w:val="24"/>
        </w:rPr>
        <w:t>S3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EC4F44" w:rsidRPr="00EC4F44">
        <w:rPr>
          <w:rFonts w:cs="Times New Roman"/>
          <w:szCs w:val="24"/>
        </w:rPr>
        <w:t xml:space="preserve">North-south cross-section of cumulative LOS change </w:t>
      </w:r>
      <w:r w:rsidR="002870E7">
        <w:rPr>
          <w:rFonts w:cs="Times New Roman"/>
          <w:szCs w:val="24"/>
        </w:rPr>
        <w:t xml:space="preserve">before the 2017 eruption </w:t>
      </w:r>
      <w:r w:rsidR="00B66EBE">
        <w:rPr>
          <w:rFonts w:cs="Times New Roman"/>
          <w:szCs w:val="24"/>
        </w:rPr>
        <w:t xml:space="preserve">and the inter-eruptive period. </w:t>
      </w:r>
      <w:r w:rsidR="00EC4F44" w:rsidRPr="00EC4F44">
        <w:rPr>
          <w:rFonts w:cs="Times New Roman"/>
          <w:szCs w:val="24"/>
        </w:rPr>
        <w:t xml:space="preserve">(a) PALSAR-2 Path 130, (b) PALSAR-2 Path 131, (c) PALSAR-2 Path 23, (d) Topographic map with 50 m contour intervals, (e) Sentinel-1 Path 153, and (f) Sentinel-1 Path168. Positive values (downward) indicate distance changes moving away from the satellite. Horizontal dashed lines indicate the location of </w:t>
      </w:r>
      <w:r w:rsidR="00046527">
        <w:rPr>
          <w:rFonts w:cs="Times New Roman"/>
          <w:szCs w:val="24"/>
        </w:rPr>
        <w:t xml:space="preserve">the </w:t>
      </w:r>
      <w:r w:rsidR="00EC4F44" w:rsidRPr="00EC4F44">
        <w:rPr>
          <w:rFonts w:cs="Times New Roman"/>
          <w:szCs w:val="24"/>
        </w:rPr>
        <w:t>inner and outer rims of the crater. Red and black lines indicate the median values of extracted deformation prior to the 2017 eruption and during the inter-eruptive period between the eruptions in 2017 and 2018 along the cross-sections within 100 m. All extracted data are plotted as gray dots.</w:t>
      </w:r>
    </w:p>
    <w:p w14:paraId="752C4ADC" w14:textId="77777777" w:rsidR="00CF564A" w:rsidRDefault="00CF564A" w:rsidP="00654E8F">
      <w:pPr>
        <w:spacing w:before="240"/>
      </w:pPr>
    </w:p>
    <w:p w14:paraId="34CC1D15" w14:textId="77777777" w:rsidR="00CF564A" w:rsidRDefault="00CF564A" w:rsidP="00654E8F">
      <w:pPr>
        <w:spacing w:before="240"/>
      </w:pPr>
    </w:p>
    <w:p w14:paraId="15E7B2A0" w14:textId="74BC65E9" w:rsidR="00CF564A" w:rsidRDefault="00CF564A">
      <w:pPr>
        <w:spacing w:before="0" w:after="200" w:line="276" w:lineRule="auto"/>
      </w:pPr>
      <w:r>
        <w:br w:type="page"/>
      </w:r>
    </w:p>
    <w:p w14:paraId="7A9E87EA" w14:textId="77777777" w:rsidR="00CF564A" w:rsidRDefault="00CF564A" w:rsidP="00654E8F">
      <w:pPr>
        <w:spacing w:before="240"/>
      </w:pPr>
    </w:p>
    <w:p w14:paraId="242BF849" w14:textId="557F8171" w:rsidR="00CF564A" w:rsidRDefault="00CF564A" w:rsidP="00654E8F">
      <w:pPr>
        <w:spacing w:before="240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13661E5" wp14:editId="0D13A821">
            <wp:simplePos x="0" y="0"/>
            <wp:positionH relativeFrom="column">
              <wp:posOffset>-4445</wp:posOffset>
            </wp:positionH>
            <wp:positionV relativeFrom="paragraph">
              <wp:posOffset>-2540</wp:posOffset>
            </wp:positionV>
            <wp:extent cx="6153150" cy="3371850"/>
            <wp:effectExtent l="0" t="0" r="0" b="0"/>
            <wp:wrapTopAndBottom/>
            <wp:docPr id="1582641372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A98CBCC" w14:textId="444F72D1" w:rsidR="00CF564A" w:rsidRDefault="002A5CA2" w:rsidP="00966650">
      <w:pPr>
        <w:spacing w:before="240"/>
        <w:jc w:val="both"/>
      </w:pPr>
      <w:r w:rsidRPr="0001436A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szCs w:val="24"/>
        </w:rPr>
        <w:t>S4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966650" w:rsidRPr="00966650">
        <w:rPr>
          <w:rFonts w:cs="Times New Roman"/>
          <w:szCs w:val="24"/>
        </w:rPr>
        <w:t xml:space="preserve">Cumulative LOS change </w:t>
      </w:r>
      <w:r w:rsidR="00F06C6B">
        <w:rPr>
          <w:rFonts w:cs="Times New Roman"/>
          <w:szCs w:val="24"/>
        </w:rPr>
        <w:t>during the inter-eruptive period. The observation pe</w:t>
      </w:r>
      <w:r w:rsidR="00D81C88">
        <w:rPr>
          <w:rFonts w:cs="Times New Roman"/>
          <w:szCs w:val="24"/>
        </w:rPr>
        <w:t xml:space="preserve">riod was </w:t>
      </w:r>
      <w:r w:rsidR="00966650" w:rsidRPr="00966650">
        <w:rPr>
          <w:rFonts w:cs="Times New Roman"/>
          <w:szCs w:val="24"/>
        </w:rPr>
        <w:t xml:space="preserve">from the end of </w:t>
      </w:r>
      <w:r w:rsidR="006248C8">
        <w:rPr>
          <w:rFonts w:cs="Times New Roman"/>
          <w:szCs w:val="24"/>
        </w:rPr>
        <w:t xml:space="preserve">the </w:t>
      </w:r>
      <w:r w:rsidR="00966650" w:rsidRPr="00966650">
        <w:rPr>
          <w:rFonts w:cs="Times New Roman"/>
          <w:szCs w:val="24"/>
        </w:rPr>
        <w:t>2017 eruption to the last data acquisition prior to the 2018 eruption. (a) PALSAR-2 Path 130</w:t>
      </w:r>
      <w:r w:rsidR="00396C82">
        <w:rPr>
          <w:rFonts w:cs="Times New Roman"/>
          <w:szCs w:val="24"/>
        </w:rPr>
        <w:t xml:space="preserve"> (October </w:t>
      </w:r>
      <w:r w:rsidR="00F27AF4" w:rsidRPr="00396C82">
        <w:rPr>
          <w:rFonts w:cs="Times New Roman"/>
          <w:szCs w:val="24"/>
        </w:rPr>
        <w:t>19</w:t>
      </w:r>
      <w:r w:rsidR="004E5372">
        <w:rPr>
          <w:rFonts w:cs="Times New Roman"/>
          <w:szCs w:val="24"/>
        </w:rPr>
        <w:t>,</w:t>
      </w:r>
      <w:r w:rsidR="00F27AF4">
        <w:rPr>
          <w:rFonts w:cs="Times New Roman"/>
          <w:szCs w:val="24"/>
        </w:rPr>
        <w:t xml:space="preserve"> </w:t>
      </w:r>
      <w:r w:rsidR="00396C82">
        <w:rPr>
          <w:rFonts w:cs="Times New Roman"/>
          <w:szCs w:val="24"/>
        </w:rPr>
        <w:t>2017</w:t>
      </w:r>
      <w:r w:rsidR="004E5372">
        <w:rPr>
          <w:rFonts w:cs="Times New Roman"/>
          <w:szCs w:val="24"/>
        </w:rPr>
        <w:t xml:space="preserve"> </w:t>
      </w:r>
      <w:r w:rsidR="00573AFD">
        <w:rPr>
          <w:rFonts w:cs="Times New Roman"/>
          <w:szCs w:val="24"/>
        </w:rPr>
        <w:t>–</w:t>
      </w:r>
      <w:r w:rsidR="004E5372">
        <w:rPr>
          <w:rFonts w:cs="Times New Roman"/>
          <w:szCs w:val="24"/>
        </w:rPr>
        <w:t xml:space="preserve"> </w:t>
      </w:r>
      <w:r w:rsidR="00396C82">
        <w:rPr>
          <w:rFonts w:cs="Times New Roman"/>
          <w:szCs w:val="24"/>
        </w:rPr>
        <w:t xml:space="preserve">February </w:t>
      </w:r>
      <w:r w:rsidR="004E5372" w:rsidRPr="00396C82">
        <w:rPr>
          <w:rFonts w:cs="Times New Roman"/>
          <w:szCs w:val="24"/>
        </w:rPr>
        <w:t>8</w:t>
      </w:r>
      <w:r w:rsidR="004E5372">
        <w:rPr>
          <w:rFonts w:cs="Times New Roman"/>
          <w:szCs w:val="24"/>
        </w:rPr>
        <w:t xml:space="preserve">, </w:t>
      </w:r>
      <w:r w:rsidR="00396C82">
        <w:rPr>
          <w:rFonts w:cs="Times New Roman"/>
          <w:szCs w:val="24"/>
        </w:rPr>
        <w:t>2018)</w:t>
      </w:r>
      <w:r w:rsidR="00966650" w:rsidRPr="00966650">
        <w:rPr>
          <w:rFonts w:cs="Times New Roman"/>
          <w:szCs w:val="24"/>
        </w:rPr>
        <w:t>, (b) PALSAR-2 Path 131</w:t>
      </w:r>
      <w:r w:rsidR="00396C82">
        <w:rPr>
          <w:rFonts w:cs="Times New Roman"/>
          <w:szCs w:val="24"/>
        </w:rPr>
        <w:t xml:space="preserve"> (November</w:t>
      </w:r>
      <w:r w:rsidR="004E5372">
        <w:rPr>
          <w:rFonts w:cs="Times New Roman"/>
          <w:szCs w:val="24"/>
        </w:rPr>
        <w:t xml:space="preserve"> </w:t>
      </w:r>
      <w:r w:rsidR="004E5372" w:rsidRPr="00396C82">
        <w:rPr>
          <w:rFonts w:cs="Times New Roman"/>
          <w:szCs w:val="24"/>
        </w:rPr>
        <w:t>21</w:t>
      </w:r>
      <w:r w:rsidR="004E5372">
        <w:rPr>
          <w:rFonts w:cs="Times New Roman"/>
          <w:szCs w:val="24"/>
        </w:rPr>
        <w:t>,</w:t>
      </w:r>
      <w:r w:rsidR="00396C82">
        <w:rPr>
          <w:rFonts w:cs="Times New Roman"/>
          <w:szCs w:val="24"/>
        </w:rPr>
        <w:t xml:space="preserve"> 2017</w:t>
      </w:r>
      <w:r w:rsidR="00573AFD">
        <w:rPr>
          <w:rFonts w:cs="Times New Roman"/>
          <w:szCs w:val="24"/>
        </w:rPr>
        <w:t xml:space="preserve"> –</w:t>
      </w:r>
      <w:r w:rsidR="004E5372">
        <w:rPr>
          <w:rFonts w:cs="Times New Roman"/>
          <w:szCs w:val="24"/>
        </w:rPr>
        <w:t xml:space="preserve"> </w:t>
      </w:r>
      <w:r w:rsidR="00396C82">
        <w:rPr>
          <w:rFonts w:cs="Times New Roman"/>
          <w:szCs w:val="24"/>
        </w:rPr>
        <w:t xml:space="preserve">February </w:t>
      </w:r>
      <w:r w:rsidR="004E5372" w:rsidRPr="00396C82">
        <w:rPr>
          <w:rFonts w:cs="Times New Roman"/>
          <w:szCs w:val="24"/>
        </w:rPr>
        <w:t>13</w:t>
      </w:r>
      <w:r w:rsidR="004E5372">
        <w:rPr>
          <w:rFonts w:cs="Times New Roman"/>
          <w:szCs w:val="24"/>
        </w:rPr>
        <w:t xml:space="preserve">, </w:t>
      </w:r>
      <w:r w:rsidR="00396C82">
        <w:rPr>
          <w:rFonts w:cs="Times New Roman"/>
          <w:szCs w:val="24"/>
        </w:rPr>
        <w:t>2018)</w:t>
      </w:r>
      <w:r w:rsidR="00966650" w:rsidRPr="00966650">
        <w:rPr>
          <w:rFonts w:cs="Times New Roman"/>
          <w:szCs w:val="24"/>
        </w:rPr>
        <w:t>, (c) PALSAR-2 Path 23</w:t>
      </w:r>
      <w:r w:rsidR="00396C82">
        <w:rPr>
          <w:rFonts w:cs="Times New Roman"/>
          <w:szCs w:val="24"/>
        </w:rPr>
        <w:t xml:space="preserve"> (November </w:t>
      </w:r>
      <w:r w:rsidR="004E5372" w:rsidRPr="00396C82">
        <w:rPr>
          <w:rFonts w:cs="Times New Roman"/>
          <w:szCs w:val="24"/>
        </w:rPr>
        <w:t>13</w:t>
      </w:r>
      <w:r w:rsidR="004E5372">
        <w:rPr>
          <w:rFonts w:cs="Times New Roman"/>
          <w:szCs w:val="24"/>
        </w:rPr>
        <w:t xml:space="preserve">, </w:t>
      </w:r>
      <w:r w:rsidR="00396C82">
        <w:rPr>
          <w:rFonts w:cs="Times New Roman"/>
          <w:szCs w:val="24"/>
        </w:rPr>
        <w:t xml:space="preserve">2017 </w:t>
      </w:r>
      <w:r w:rsidR="00573AFD">
        <w:rPr>
          <w:rFonts w:cs="Times New Roman"/>
          <w:szCs w:val="24"/>
        </w:rPr>
        <w:t>–</w:t>
      </w:r>
      <w:r w:rsidR="006E18BA">
        <w:rPr>
          <w:rFonts w:cs="Times New Roman"/>
          <w:szCs w:val="24"/>
        </w:rPr>
        <w:t xml:space="preserve"> </w:t>
      </w:r>
      <w:r w:rsidR="00396C82">
        <w:rPr>
          <w:rFonts w:cs="Times New Roman"/>
          <w:szCs w:val="24"/>
        </w:rPr>
        <w:t xml:space="preserve">May </w:t>
      </w:r>
      <w:r w:rsidR="004E5372" w:rsidRPr="00396C82">
        <w:rPr>
          <w:rFonts w:cs="Times New Roman"/>
          <w:szCs w:val="24"/>
        </w:rPr>
        <w:t>5</w:t>
      </w:r>
      <w:r w:rsidR="004E5372">
        <w:rPr>
          <w:rFonts w:cs="Times New Roman"/>
          <w:szCs w:val="24"/>
        </w:rPr>
        <w:t xml:space="preserve">, </w:t>
      </w:r>
      <w:r w:rsidR="00396C82">
        <w:rPr>
          <w:rFonts w:cs="Times New Roman"/>
          <w:szCs w:val="24"/>
        </w:rPr>
        <w:t>2018)</w:t>
      </w:r>
      <w:r w:rsidR="00966650" w:rsidRPr="00966650">
        <w:rPr>
          <w:rFonts w:cs="Times New Roman"/>
          <w:szCs w:val="24"/>
        </w:rPr>
        <w:t>, (d) Topographic map, (e) Sentinel-1 Path 156</w:t>
      </w:r>
      <w:r w:rsidR="00573AFD">
        <w:rPr>
          <w:rFonts w:cs="Times New Roman"/>
          <w:szCs w:val="24"/>
        </w:rPr>
        <w:t xml:space="preserve"> (October </w:t>
      </w:r>
      <w:r w:rsidR="00791D38" w:rsidRPr="00573AFD">
        <w:rPr>
          <w:rFonts w:cs="Times New Roman"/>
          <w:szCs w:val="24"/>
        </w:rPr>
        <w:t>30</w:t>
      </w:r>
      <w:r w:rsidR="00791D38">
        <w:rPr>
          <w:rFonts w:cs="Times New Roman"/>
          <w:szCs w:val="24"/>
        </w:rPr>
        <w:t xml:space="preserve">, </w:t>
      </w:r>
      <w:r w:rsidR="00573AFD">
        <w:rPr>
          <w:rFonts w:cs="Times New Roman"/>
          <w:szCs w:val="24"/>
        </w:rPr>
        <w:t>2017</w:t>
      </w:r>
      <w:r w:rsidR="009C01D9">
        <w:rPr>
          <w:rFonts w:cs="Times New Roman"/>
          <w:szCs w:val="24"/>
        </w:rPr>
        <w:t xml:space="preserve"> –</w:t>
      </w:r>
      <w:r w:rsidR="00791D38">
        <w:rPr>
          <w:rFonts w:cs="Times New Roman"/>
          <w:szCs w:val="24"/>
        </w:rPr>
        <w:t xml:space="preserve"> </w:t>
      </w:r>
      <w:r w:rsidR="00573AFD">
        <w:rPr>
          <w:rFonts w:cs="Times New Roman"/>
          <w:szCs w:val="24"/>
        </w:rPr>
        <w:t xml:space="preserve">February </w:t>
      </w:r>
      <w:r w:rsidR="00791D38" w:rsidRPr="00573AFD">
        <w:rPr>
          <w:rFonts w:cs="Times New Roman"/>
          <w:szCs w:val="24"/>
        </w:rPr>
        <w:t>27</w:t>
      </w:r>
      <w:r w:rsidR="00791D38">
        <w:rPr>
          <w:rFonts w:cs="Times New Roman"/>
          <w:szCs w:val="24"/>
        </w:rPr>
        <w:t xml:space="preserve">, </w:t>
      </w:r>
      <w:r w:rsidR="00573AFD">
        <w:rPr>
          <w:rFonts w:cs="Times New Roman"/>
          <w:szCs w:val="24"/>
        </w:rPr>
        <w:t>2018)</w:t>
      </w:r>
      <w:r w:rsidR="00966650" w:rsidRPr="00966650">
        <w:rPr>
          <w:rFonts w:cs="Times New Roman"/>
          <w:szCs w:val="24"/>
        </w:rPr>
        <w:t>, and (f) Sentinel-1 Path 163</w:t>
      </w:r>
      <w:r w:rsidR="00573AFD">
        <w:rPr>
          <w:rFonts w:cs="Times New Roman"/>
          <w:szCs w:val="24"/>
        </w:rPr>
        <w:t xml:space="preserve"> (October </w:t>
      </w:r>
      <w:r w:rsidR="00791D38" w:rsidRPr="00573AFD">
        <w:rPr>
          <w:rFonts w:cs="Times New Roman"/>
          <w:szCs w:val="24"/>
        </w:rPr>
        <w:t>12</w:t>
      </w:r>
      <w:r w:rsidR="00791D38">
        <w:rPr>
          <w:rFonts w:cs="Times New Roman"/>
          <w:szCs w:val="24"/>
        </w:rPr>
        <w:t xml:space="preserve">, </w:t>
      </w:r>
      <w:r w:rsidR="00573AFD">
        <w:rPr>
          <w:rFonts w:cs="Times New Roman"/>
          <w:szCs w:val="24"/>
        </w:rPr>
        <w:t>2017 –</w:t>
      </w:r>
      <w:r w:rsidR="00791D38">
        <w:rPr>
          <w:rFonts w:cs="Times New Roman"/>
          <w:szCs w:val="24"/>
        </w:rPr>
        <w:t xml:space="preserve"> </w:t>
      </w:r>
      <w:r w:rsidR="00573AFD">
        <w:rPr>
          <w:rFonts w:cs="Times New Roman"/>
          <w:szCs w:val="24"/>
        </w:rPr>
        <w:t xml:space="preserve">February </w:t>
      </w:r>
      <w:r w:rsidR="00791D38" w:rsidRPr="00573AFD">
        <w:rPr>
          <w:rFonts w:cs="Times New Roman"/>
          <w:szCs w:val="24"/>
        </w:rPr>
        <w:t>21</w:t>
      </w:r>
      <w:r w:rsidR="00791D38">
        <w:rPr>
          <w:rFonts w:cs="Times New Roman"/>
          <w:szCs w:val="24"/>
        </w:rPr>
        <w:t xml:space="preserve">, </w:t>
      </w:r>
      <w:r w:rsidR="00573AFD">
        <w:rPr>
          <w:rFonts w:cs="Times New Roman"/>
          <w:szCs w:val="24"/>
        </w:rPr>
        <w:t>2018)</w:t>
      </w:r>
      <w:r w:rsidR="00966650" w:rsidRPr="00966650">
        <w:rPr>
          <w:rFonts w:cs="Times New Roman"/>
          <w:szCs w:val="24"/>
        </w:rPr>
        <w:t>. Positive values (blue) indicate distance changes moving away from the satellite.</w:t>
      </w:r>
    </w:p>
    <w:p w14:paraId="656E31F4" w14:textId="77777777" w:rsidR="00CF564A" w:rsidRDefault="00CF564A" w:rsidP="00654E8F">
      <w:pPr>
        <w:spacing w:before="240"/>
      </w:pPr>
    </w:p>
    <w:p w14:paraId="5F1E543E" w14:textId="77777777" w:rsidR="00CF564A" w:rsidRDefault="00CF564A" w:rsidP="00654E8F">
      <w:pPr>
        <w:spacing w:before="240"/>
      </w:pPr>
    </w:p>
    <w:p w14:paraId="7AC7A427" w14:textId="57F15C69" w:rsidR="00CF564A" w:rsidRDefault="00CF564A">
      <w:pPr>
        <w:spacing w:before="0" w:after="200" w:line="276" w:lineRule="auto"/>
      </w:pPr>
      <w:r>
        <w:br w:type="page"/>
      </w:r>
    </w:p>
    <w:p w14:paraId="617305E1" w14:textId="77777777" w:rsidR="00CF564A" w:rsidRDefault="00CF564A" w:rsidP="00654E8F">
      <w:pPr>
        <w:spacing w:before="240"/>
      </w:pPr>
    </w:p>
    <w:p w14:paraId="0EE9AA0D" w14:textId="7B31032A" w:rsidR="00CF564A" w:rsidRDefault="00CA3813" w:rsidP="00654E8F">
      <w:pPr>
        <w:spacing w:before="240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DF8C0B4" wp14:editId="239B04CB">
            <wp:simplePos x="0" y="0"/>
            <wp:positionH relativeFrom="column">
              <wp:posOffset>-4445</wp:posOffset>
            </wp:positionH>
            <wp:positionV relativeFrom="paragraph">
              <wp:posOffset>1905</wp:posOffset>
            </wp:positionV>
            <wp:extent cx="6200775" cy="3257550"/>
            <wp:effectExtent l="0" t="0" r="9525" b="0"/>
            <wp:wrapTopAndBottom/>
            <wp:docPr id="843693402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B31109F" w14:textId="7A2F2726" w:rsidR="00CF564A" w:rsidRDefault="002A5CA2" w:rsidP="00966650">
      <w:pPr>
        <w:spacing w:before="240"/>
        <w:jc w:val="both"/>
      </w:pPr>
      <w:r w:rsidRPr="0001436A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szCs w:val="24"/>
        </w:rPr>
        <w:t>S5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966650" w:rsidRPr="00966650">
        <w:rPr>
          <w:rFonts w:cs="Times New Roman"/>
          <w:szCs w:val="24"/>
        </w:rPr>
        <w:t>Co-eruptive PALSAR-2 InSAR for the eruptions in 2017 and 2018. Wrapped PALSAR-2 InSAR spanning the 2017 eruption</w:t>
      </w:r>
      <w:r w:rsidR="00A3130F" w:rsidRPr="00966650">
        <w:rPr>
          <w:rFonts w:cs="Times New Roman"/>
          <w:szCs w:val="24"/>
        </w:rPr>
        <w:t xml:space="preserve"> (Left)</w:t>
      </w:r>
      <w:r w:rsidR="00A3130F">
        <w:rPr>
          <w:rFonts w:cs="Times New Roman"/>
          <w:szCs w:val="24"/>
        </w:rPr>
        <w:t xml:space="preserve"> </w:t>
      </w:r>
      <w:r w:rsidR="00966650" w:rsidRPr="00966650">
        <w:rPr>
          <w:rFonts w:cs="Times New Roman"/>
          <w:szCs w:val="24"/>
        </w:rPr>
        <w:t>and</w:t>
      </w:r>
      <w:r w:rsidR="00A3130F">
        <w:rPr>
          <w:rFonts w:cs="Times New Roman"/>
          <w:szCs w:val="24"/>
        </w:rPr>
        <w:t xml:space="preserve"> </w:t>
      </w:r>
      <w:r w:rsidR="00966650" w:rsidRPr="00966650">
        <w:rPr>
          <w:rFonts w:cs="Times New Roman"/>
          <w:szCs w:val="24"/>
        </w:rPr>
        <w:t>the 2018 eruption</w:t>
      </w:r>
      <w:r w:rsidR="00A3130F" w:rsidRPr="00966650">
        <w:rPr>
          <w:rFonts w:cs="Times New Roman"/>
          <w:szCs w:val="24"/>
        </w:rPr>
        <w:t xml:space="preserve"> (Center)</w:t>
      </w:r>
      <w:r w:rsidR="00966650" w:rsidRPr="00966650">
        <w:rPr>
          <w:rFonts w:cs="Times New Roman"/>
          <w:szCs w:val="24"/>
        </w:rPr>
        <w:t>. (a, b) PALSAR-2 Path 131 and (c, d) Path 23. Positive values (blue) indicate distance changes moving away from the satellite. (e) Topographic relief map.</w:t>
      </w:r>
      <w:r w:rsidR="00966650">
        <w:rPr>
          <w:rFonts w:cs="Times New Roman"/>
          <w:szCs w:val="24"/>
        </w:rPr>
        <w:t xml:space="preserve"> </w:t>
      </w:r>
    </w:p>
    <w:p w14:paraId="7106DC71" w14:textId="1167F7E0" w:rsidR="00CA3813" w:rsidRDefault="00CA3813">
      <w:pPr>
        <w:spacing w:before="0" w:after="200" w:line="276" w:lineRule="auto"/>
      </w:pPr>
      <w:r>
        <w:br w:type="page"/>
      </w:r>
    </w:p>
    <w:p w14:paraId="5C9D102F" w14:textId="0833256D" w:rsidR="00CA3813" w:rsidRDefault="002A5CA2" w:rsidP="00654E8F">
      <w:pPr>
        <w:spacing w:before="240"/>
      </w:pPr>
      <w:r w:rsidRPr="0001436A">
        <w:rPr>
          <w:rFonts w:cs="Times New Roman"/>
          <w:b/>
          <w:szCs w:val="24"/>
        </w:rPr>
        <w:lastRenderedPageBreak/>
        <w:t xml:space="preserve">Supplementary Figure </w:t>
      </w:r>
      <w:r>
        <w:rPr>
          <w:rFonts w:cs="Times New Roman"/>
          <w:b/>
          <w:szCs w:val="24"/>
        </w:rPr>
        <w:t>S6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151743" w:rsidRPr="00151743">
        <w:rPr>
          <w:rFonts w:cs="Times New Roman"/>
          <w:szCs w:val="24"/>
        </w:rPr>
        <w:t>Normalized surface displacement for a pipe-like pressure source. (a) Open pipe, and (b) close pipe. Assuming that a pipe radius is 1. The analytical solution is proposed by Bonaccorso and Davis (1999).</w:t>
      </w:r>
      <w:r w:rsidR="00CA3813">
        <w:rPr>
          <w:noProof/>
        </w:rPr>
        <w:drawing>
          <wp:anchor distT="0" distB="0" distL="114300" distR="114300" simplePos="0" relativeHeight="251659264" behindDoc="0" locked="0" layoutInCell="1" allowOverlap="1" wp14:anchorId="4DD9E36E" wp14:editId="3F470BC3">
            <wp:simplePos x="0" y="0"/>
            <wp:positionH relativeFrom="column">
              <wp:posOffset>-4445</wp:posOffset>
            </wp:positionH>
            <wp:positionV relativeFrom="paragraph">
              <wp:posOffset>1270</wp:posOffset>
            </wp:positionV>
            <wp:extent cx="6210300" cy="2466975"/>
            <wp:effectExtent l="0" t="0" r="0" b="9525"/>
            <wp:wrapTopAndBottom/>
            <wp:docPr id="1380928694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51743">
        <w:rPr>
          <w:rFonts w:cs="Times New Roman"/>
          <w:szCs w:val="24"/>
        </w:rPr>
        <w:t xml:space="preserve"> </w:t>
      </w:r>
    </w:p>
    <w:p w14:paraId="55BB66EA" w14:textId="77777777" w:rsidR="00CA3813" w:rsidRPr="001549D3" w:rsidRDefault="00CA3813" w:rsidP="00654E8F">
      <w:pPr>
        <w:spacing w:before="240"/>
      </w:pPr>
    </w:p>
    <w:sectPr w:rsidR="00CA3813" w:rsidRPr="001549D3" w:rsidSect="00A11B46">
      <w:headerReference w:type="even" r:id="rId14"/>
      <w:footerReference w:type="even" r:id="rId15"/>
      <w:footerReference w:type="default" r:id="rId16"/>
      <w:headerReference w:type="first" r:id="rId17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1DCCD6" w14:textId="77777777" w:rsidR="00A11B46" w:rsidRDefault="00A11B46" w:rsidP="00117666">
      <w:pPr>
        <w:spacing w:after="0"/>
      </w:pPr>
      <w:r>
        <w:separator/>
      </w:r>
    </w:p>
  </w:endnote>
  <w:endnote w:type="continuationSeparator" w:id="0">
    <w:p w14:paraId="211B2802" w14:textId="77777777" w:rsidR="00A11B46" w:rsidRDefault="00A11B46" w:rsidP="00117666">
      <w:pPr>
        <w:spacing w:after="0"/>
      </w:pPr>
      <w:r>
        <w:continuationSeparator/>
      </w:r>
    </w:p>
  </w:endnote>
  <w:endnote w:type="continuationNotice" w:id="1">
    <w:p w14:paraId="43962E4D" w14:textId="77777777" w:rsidR="00A11B46" w:rsidRDefault="00A11B46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A16BD4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テキスト ボックス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A16BD4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テキスト ボックス 1" o:spid="_x0000_s1026" type="#_x0000_t202" style="position:absolute;margin-left:67.6pt;margin-top:0;width:118.8pt;height:31.15pt;z-index:25165824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50BC4D33" w14:textId="77777777" w:rsidR="00A16BD4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A16BD4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テキスト ボックス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A16BD4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テキスト ボックス 56" o:spid="_x0000_s1027" type="#_x0000_t202" style="position:absolute;margin-left:67.6pt;margin-top:0;width:118.8pt;height:31.15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570F0D09" w14:textId="77777777" w:rsidR="00A16BD4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C978B5" w14:textId="77777777" w:rsidR="00A11B46" w:rsidRDefault="00A11B46" w:rsidP="00117666">
      <w:pPr>
        <w:spacing w:after="0"/>
      </w:pPr>
      <w:r>
        <w:separator/>
      </w:r>
    </w:p>
  </w:footnote>
  <w:footnote w:type="continuationSeparator" w:id="0">
    <w:p w14:paraId="067FCDDC" w14:textId="77777777" w:rsidR="00A11B46" w:rsidRDefault="00A11B46" w:rsidP="00117666">
      <w:pPr>
        <w:spacing w:after="0"/>
      </w:pPr>
      <w:r>
        <w:continuationSeparator/>
      </w:r>
    </w:p>
  </w:footnote>
  <w:footnote w:type="continuationNotice" w:id="1">
    <w:p w14:paraId="2B4A3D45" w14:textId="77777777" w:rsidR="00A11B46" w:rsidRDefault="00A11B46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77777777" w:rsidR="00A16BD4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2DE87962" w:rsidR="00A16BD4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675187626">
    <w:abstractNumId w:val="0"/>
  </w:num>
  <w:num w:numId="2" w16cid:durableId="265966781">
    <w:abstractNumId w:val="4"/>
  </w:num>
  <w:num w:numId="3" w16cid:durableId="870729109">
    <w:abstractNumId w:val="1"/>
  </w:num>
  <w:num w:numId="4" w16cid:durableId="558445506">
    <w:abstractNumId w:val="5"/>
  </w:num>
  <w:num w:numId="5" w16cid:durableId="14006401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257903412">
    <w:abstractNumId w:val="3"/>
  </w:num>
  <w:num w:numId="7" w16cid:durableId="2096365968">
    <w:abstractNumId w:val="6"/>
  </w:num>
  <w:num w:numId="8" w16cid:durableId="1875193143">
    <w:abstractNumId w:val="6"/>
  </w:num>
  <w:num w:numId="9" w16cid:durableId="1313366521">
    <w:abstractNumId w:val="6"/>
  </w:num>
  <w:num w:numId="10" w16cid:durableId="1503357750">
    <w:abstractNumId w:val="6"/>
  </w:num>
  <w:num w:numId="11" w16cid:durableId="505748953">
    <w:abstractNumId w:val="6"/>
  </w:num>
  <w:num w:numId="12" w16cid:durableId="1383864323">
    <w:abstractNumId w:val="6"/>
  </w:num>
  <w:num w:numId="13" w16cid:durableId="277444551">
    <w:abstractNumId w:val="3"/>
  </w:num>
  <w:num w:numId="14" w16cid:durableId="546185656">
    <w:abstractNumId w:val="2"/>
  </w:num>
  <w:num w:numId="15" w16cid:durableId="594022987">
    <w:abstractNumId w:val="2"/>
  </w:num>
  <w:num w:numId="16" w16cid:durableId="1336112079">
    <w:abstractNumId w:val="2"/>
  </w:num>
  <w:num w:numId="17" w16cid:durableId="614604549">
    <w:abstractNumId w:val="2"/>
  </w:num>
  <w:num w:numId="18" w16cid:durableId="332804676">
    <w:abstractNumId w:val="2"/>
  </w:num>
  <w:num w:numId="19" w16cid:durableId="14002089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00CA0"/>
    <w:rsid w:val="00001104"/>
    <w:rsid w:val="0000323A"/>
    <w:rsid w:val="00007382"/>
    <w:rsid w:val="000130A3"/>
    <w:rsid w:val="0001436A"/>
    <w:rsid w:val="000270CE"/>
    <w:rsid w:val="00034304"/>
    <w:rsid w:val="00035434"/>
    <w:rsid w:val="0004009A"/>
    <w:rsid w:val="000435E4"/>
    <w:rsid w:val="000453DD"/>
    <w:rsid w:val="00046527"/>
    <w:rsid w:val="00050162"/>
    <w:rsid w:val="000505A7"/>
    <w:rsid w:val="00052A14"/>
    <w:rsid w:val="00052E22"/>
    <w:rsid w:val="000751C4"/>
    <w:rsid w:val="00077D53"/>
    <w:rsid w:val="000B2177"/>
    <w:rsid w:val="000B43A3"/>
    <w:rsid w:val="000C5D77"/>
    <w:rsid w:val="000C6BAE"/>
    <w:rsid w:val="000C76BB"/>
    <w:rsid w:val="000D14B5"/>
    <w:rsid w:val="000D1FFA"/>
    <w:rsid w:val="000D64E7"/>
    <w:rsid w:val="000F0E70"/>
    <w:rsid w:val="000F2B54"/>
    <w:rsid w:val="00105FD9"/>
    <w:rsid w:val="001105C9"/>
    <w:rsid w:val="00111648"/>
    <w:rsid w:val="001140DA"/>
    <w:rsid w:val="00115EE8"/>
    <w:rsid w:val="00117666"/>
    <w:rsid w:val="001202B0"/>
    <w:rsid w:val="00122976"/>
    <w:rsid w:val="00123B79"/>
    <w:rsid w:val="00126494"/>
    <w:rsid w:val="00132632"/>
    <w:rsid w:val="0014681B"/>
    <w:rsid w:val="00150C1B"/>
    <w:rsid w:val="00151743"/>
    <w:rsid w:val="001549D3"/>
    <w:rsid w:val="00160065"/>
    <w:rsid w:val="00167A5C"/>
    <w:rsid w:val="0017441C"/>
    <w:rsid w:val="00177D84"/>
    <w:rsid w:val="00180B86"/>
    <w:rsid w:val="00182184"/>
    <w:rsid w:val="00183F69"/>
    <w:rsid w:val="00197D3F"/>
    <w:rsid w:val="001B0066"/>
    <w:rsid w:val="001B20FA"/>
    <w:rsid w:val="001B5F50"/>
    <w:rsid w:val="001B7497"/>
    <w:rsid w:val="001B7E5F"/>
    <w:rsid w:val="001C1D38"/>
    <w:rsid w:val="001E0814"/>
    <w:rsid w:val="001E748A"/>
    <w:rsid w:val="001F2BDD"/>
    <w:rsid w:val="001F4D08"/>
    <w:rsid w:val="001F516D"/>
    <w:rsid w:val="001F6A1F"/>
    <w:rsid w:val="00207928"/>
    <w:rsid w:val="002115A6"/>
    <w:rsid w:val="00214A3D"/>
    <w:rsid w:val="002242E1"/>
    <w:rsid w:val="00226671"/>
    <w:rsid w:val="0023129E"/>
    <w:rsid w:val="00243A20"/>
    <w:rsid w:val="00246A6D"/>
    <w:rsid w:val="002525E1"/>
    <w:rsid w:val="0025733A"/>
    <w:rsid w:val="00260682"/>
    <w:rsid w:val="00260A5A"/>
    <w:rsid w:val="00267D18"/>
    <w:rsid w:val="00270F6F"/>
    <w:rsid w:val="00271091"/>
    <w:rsid w:val="00274347"/>
    <w:rsid w:val="00274AB3"/>
    <w:rsid w:val="002772EB"/>
    <w:rsid w:val="00283DAF"/>
    <w:rsid w:val="00285D79"/>
    <w:rsid w:val="002868E2"/>
    <w:rsid w:val="002869C3"/>
    <w:rsid w:val="002870E7"/>
    <w:rsid w:val="002874C4"/>
    <w:rsid w:val="002936E4"/>
    <w:rsid w:val="002A45BD"/>
    <w:rsid w:val="002A4C2B"/>
    <w:rsid w:val="002A5CA2"/>
    <w:rsid w:val="002B4627"/>
    <w:rsid w:val="002B4A57"/>
    <w:rsid w:val="002C0757"/>
    <w:rsid w:val="002C74CA"/>
    <w:rsid w:val="002D26D3"/>
    <w:rsid w:val="00306D1D"/>
    <w:rsid w:val="003123F4"/>
    <w:rsid w:val="0031271A"/>
    <w:rsid w:val="003159C0"/>
    <w:rsid w:val="00322DA4"/>
    <w:rsid w:val="00323F5F"/>
    <w:rsid w:val="00324CD1"/>
    <w:rsid w:val="00335AB2"/>
    <w:rsid w:val="00343E3E"/>
    <w:rsid w:val="00345DB5"/>
    <w:rsid w:val="0035034A"/>
    <w:rsid w:val="003544FB"/>
    <w:rsid w:val="00363842"/>
    <w:rsid w:val="00367A37"/>
    <w:rsid w:val="00384E75"/>
    <w:rsid w:val="00385661"/>
    <w:rsid w:val="00385765"/>
    <w:rsid w:val="00387408"/>
    <w:rsid w:val="00394A56"/>
    <w:rsid w:val="00396C82"/>
    <w:rsid w:val="003A1259"/>
    <w:rsid w:val="003A1E0D"/>
    <w:rsid w:val="003A1FF1"/>
    <w:rsid w:val="003A5447"/>
    <w:rsid w:val="003A6283"/>
    <w:rsid w:val="003B16A3"/>
    <w:rsid w:val="003C2817"/>
    <w:rsid w:val="003C48F1"/>
    <w:rsid w:val="003D0C68"/>
    <w:rsid w:val="003D2F2D"/>
    <w:rsid w:val="003D3D4F"/>
    <w:rsid w:val="003D48AD"/>
    <w:rsid w:val="003D6EE9"/>
    <w:rsid w:val="003D78B9"/>
    <w:rsid w:val="003E0235"/>
    <w:rsid w:val="003E425E"/>
    <w:rsid w:val="003F1A77"/>
    <w:rsid w:val="00401590"/>
    <w:rsid w:val="00414B8C"/>
    <w:rsid w:val="00417F10"/>
    <w:rsid w:val="00421FA8"/>
    <w:rsid w:val="0042621D"/>
    <w:rsid w:val="004264EE"/>
    <w:rsid w:val="004267F2"/>
    <w:rsid w:val="00431950"/>
    <w:rsid w:val="004425A0"/>
    <w:rsid w:val="004425F6"/>
    <w:rsid w:val="00447801"/>
    <w:rsid w:val="00452E9C"/>
    <w:rsid w:val="00465236"/>
    <w:rsid w:val="004735C8"/>
    <w:rsid w:val="00477B3D"/>
    <w:rsid w:val="0048715F"/>
    <w:rsid w:val="004921ED"/>
    <w:rsid w:val="004947A6"/>
    <w:rsid w:val="004947B9"/>
    <w:rsid w:val="004961FF"/>
    <w:rsid w:val="0049750F"/>
    <w:rsid w:val="004A663A"/>
    <w:rsid w:val="004B74F4"/>
    <w:rsid w:val="004C5B1E"/>
    <w:rsid w:val="004C647A"/>
    <w:rsid w:val="004D0C8F"/>
    <w:rsid w:val="004D1ABA"/>
    <w:rsid w:val="004D59E6"/>
    <w:rsid w:val="004E5372"/>
    <w:rsid w:val="0050593C"/>
    <w:rsid w:val="0051076B"/>
    <w:rsid w:val="00512B4C"/>
    <w:rsid w:val="005175EF"/>
    <w:rsid w:val="00517A89"/>
    <w:rsid w:val="00517E4B"/>
    <w:rsid w:val="00522DC8"/>
    <w:rsid w:val="005250F2"/>
    <w:rsid w:val="005357B3"/>
    <w:rsid w:val="0054108D"/>
    <w:rsid w:val="005477BB"/>
    <w:rsid w:val="00554C32"/>
    <w:rsid w:val="00556211"/>
    <w:rsid w:val="0056272B"/>
    <w:rsid w:val="00572062"/>
    <w:rsid w:val="00573AFD"/>
    <w:rsid w:val="00573BEA"/>
    <w:rsid w:val="0057510F"/>
    <w:rsid w:val="00580F10"/>
    <w:rsid w:val="00587910"/>
    <w:rsid w:val="00590F4E"/>
    <w:rsid w:val="00593EEA"/>
    <w:rsid w:val="00594D92"/>
    <w:rsid w:val="00597A74"/>
    <w:rsid w:val="005A1D72"/>
    <w:rsid w:val="005A5EEE"/>
    <w:rsid w:val="005B3094"/>
    <w:rsid w:val="005B3211"/>
    <w:rsid w:val="005B52F8"/>
    <w:rsid w:val="005B7C7E"/>
    <w:rsid w:val="005C793F"/>
    <w:rsid w:val="005D0100"/>
    <w:rsid w:val="005D3CA2"/>
    <w:rsid w:val="005D3D62"/>
    <w:rsid w:val="005D3D71"/>
    <w:rsid w:val="005D53DF"/>
    <w:rsid w:val="005D75DF"/>
    <w:rsid w:val="005E5600"/>
    <w:rsid w:val="0060518D"/>
    <w:rsid w:val="006060CF"/>
    <w:rsid w:val="006229E5"/>
    <w:rsid w:val="00622BFA"/>
    <w:rsid w:val="006248C8"/>
    <w:rsid w:val="00632802"/>
    <w:rsid w:val="00633014"/>
    <w:rsid w:val="00633544"/>
    <w:rsid w:val="00635A89"/>
    <w:rsid w:val="006375C7"/>
    <w:rsid w:val="00644F7E"/>
    <w:rsid w:val="00646C96"/>
    <w:rsid w:val="0065395A"/>
    <w:rsid w:val="00654E8F"/>
    <w:rsid w:val="00656859"/>
    <w:rsid w:val="00660D05"/>
    <w:rsid w:val="00675E0C"/>
    <w:rsid w:val="00680F71"/>
    <w:rsid w:val="006820B1"/>
    <w:rsid w:val="006842C5"/>
    <w:rsid w:val="00690522"/>
    <w:rsid w:val="0069440B"/>
    <w:rsid w:val="006A1FB3"/>
    <w:rsid w:val="006B7D14"/>
    <w:rsid w:val="006C4D6F"/>
    <w:rsid w:val="006C503C"/>
    <w:rsid w:val="006C75BC"/>
    <w:rsid w:val="006C7F6E"/>
    <w:rsid w:val="006E092A"/>
    <w:rsid w:val="006E18BA"/>
    <w:rsid w:val="006E19FC"/>
    <w:rsid w:val="00701727"/>
    <w:rsid w:val="00701E8C"/>
    <w:rsid w:val="00703F93"/>
    <w:rsid w:val="0070566C"/>
    <w:rsid w:val="00713E76"/>
    <w:rsid w:val="00714C50"/>
    <w:rsid w:val="00715B19"/>
    <w:rsid w:val="00722740"/>
    <w:rsid w:val="00725A7D"/>
    <w:rsid w:val="00744F9E"/>
    <w:rsid w:val="00745681"/>
    <w:rsid w:val="00746C49"/>
    <w:rsid w:val="00747BCD"/>
    <w:rsid w:val="007501BE"/>
    <w:rsid w:val="007532BF"/>
    <w:rsid w:val="00757DDD"/>
    <w:rsid w:val="00760201"/>
    <w:rsid w:val="00773329"/>
    <w:rsid w:val="00781979"/>
    <w:rsid w:val="00787CF8"/>
    <w:rsid w:val="00790BB3"/>
    <w:rsid w:val="00791251"/>
    <w:rsid w:val="00791D38"/>
    <w:rsid w:val="00794050"/>
    <w:rsid w:val="0079464D"/>
    <w:rsid w:val="00794BCF"/>
    <w:rsid w:val="00796E7F"/>
    <w:rsid w:val="007A5A7C"/>
    <w:rsid w:val="007A7FD9"/>
    <w:rsid w:val="007B24AA"/>
    <w:rsid w:val="007B2BE3"/>
    <w:rsid w:val="007B3CFE"/>
    <w:rsid w:val="007B46EE"/>
    <w:rsid w:val="007B6091"/>
    <w:rsid w:val="007B7054"/>
    <w:rsid w:val="007C206C"/>
    <w:rsid w:val="007C311E"/>
    <w:rsid w:val="007C33C9"/>
    <w:rsid w:val="007C569A"/>
    <w:rsid w:val="007D3867"/>
    <w:rsid w:val="007D4CC0"/>
    <w:rsid w:val="007E7B9B"/>
    <w:rsid w:val="007F7149"/>
    <w:rsid w:val="008008D8"/>
    <w:rsid w:val="00811E39"/>
    <w:rsid w:val="00817DD6"/>
    <w:rsid w:val="00826A57"/>
    <w:rsid w:val="00830E50"/>
    <w:rsid w:val="0083759F"/>
    <w:rsid w:val="00841137"/>
    <w:rsid w:val="0084128C"/>
    <w:rsid w:val="00844AF4"/>
    <w:rsid w:val="00846CF5"/>
    <w:rsid w:val="00852CDD"/>
    <w:rsid w:val="00854097"/>
    <w:rsid w:val="008568EC"/>
    <w:rsid w:val="00865C00"/>
    <w:rsid w:val="00870417"/>
    <w:rsid w:val="008707AC"/>
    <w:rsid w:val="00885156"/>
    <w:rsid w:val="008855D6"/>
    <w:rsid w:val="00887D5E"/>
    <w:rsid w:val="00894C64"/>
    <w:rsid w:val="00894C95"/>
    <w:rsid w:val="00897A4A"/>
    <w:rsid w:val="008A3B24"/>
    <w:rsid w:val="008A4E97"/>
    <w:rsid w:val="008A5CBE"/>
    <w:rsid w:val="008B015E"/>
    <w:rsid w:val="008B7B1F"/>
    <w:rsid w:val="008C63B7"/>
    <w:rsid w:val="008F6418"/>
    <w:rsid w:val="009037CC"/>
    <w:rsid w:val="00906040"/>
    <w:rsid w:val="00913479"/>
    <w:rsid w:val="009151AA"/>
    <w:rsid w:val="00920CDE"/>
    <w:rsid w:val="0092295B"/>
    <w:rsid w:val="009276A2"/>
    <w:rsid w:val="00927C29"/>
    <w:rsid w:val="0093429D"/>
    <w:rsid w:val="0094334B"/>
    <w:rsid w:val="00943573"/>
    <w:rsid w:val="00945376"/>
    <w:rsid w:val="00945813"/>
    <w:rsid w:val="00951BEB"/>
    <w:rsid w:val="00953418"/>
    <w:rsid w:val="009616F8"/>
    <w:rsid w:val="00964134"/>
    <w:rsid w:val="009648DF"/>
    <w:rsid w:val="00966650"/>
    <w:rsid w:val="00970F7D"/>
    <w:rsid w:val="00970F89"/>
    <w:rsid w:val="00971A5D"/>
    <w:rsid w:val="0099328A"/>
    <w:rsid w:val="00994946"/>
    <w:rsid w:val="00994A3D"/>
    <w:rsid w:val="00995CFD"/>
    <w:rsid w:val="009A67EB"/>
    <w:rsid w:val="009B46C3"/>
    <w:rsid w:val="009C01D9"/>
    <w:rsid w:val="009C2B12"/>
    <w:rsid w:val="009D3418"/>
    <w:rsid w:val="009E7060"/>
    <w:rsid w:val="009F763F"/>
    <w:rsid w:val="00A01079"/>
    <w:rsid w:val="00A03868"/>
    <w:rsid w:val="00A06754"/>
    <w:rsid w:val="00A0754A"/>
    <w:rsid w:val="00A11B46"/>
    <w:rsid w:val="00A16BD4"/>
    <w:rsid w:val="00A174D9"/>
    <w:rsid w:val="00A21C77"/>
    <w:rsid w:val="00A274AA"/>
    <w:rsid w:val="00A309C5"/>
    <w:rsid w:val="00A30CBC"/>
    <w:rsid w:val="00A3130F"/>
    <w:rsid w:val="00A41293"/>
    <w:rsid w:val="00A460AA"/>
    <w:rsid w:val="00A55DBF"/>
    <w:rsid w:val="00A56881"/>
    <w:rsid w:val="00A66647"/>
    <w:rsid w:val="00A67DF6"/>
    <w:rsid w:val="00A94B41"/>
    <w:rsid w:val="00A94E95"/>
    <w:rsid w:val="00A964DA"/>
    <w:rsid w:val="00AA045C"/>
    <w:rsid w:val="00AA1D4D"/>
    <w:rsid w:val="00AA4D24"/>
    <w:rsid w:val="00AA6622"/>
    <w:rsid w:val="00AB66CB"/>
    <w:rsid w:val="00AB6715"/>
    <w:rsid w:val="00AB730C"/>
    <w:rsid w:val="00AC14DD"/>
    <w:rsid w:val="00AC163C"/>
    <w:rsid w:val="00AC61B9"/>
    <w:rsid w:val="00AD3BFE"/>
    <w:rsid w:val="00AD60BF"/>
    <w:rsid w:val="00AE26F7"/>
    <w:rsid w:val="00AE29DA"/>
    <w:rsid w:val="00AE4CDC"/>
    <w:rsid w:val="00AF2CEE"/>
    <w:rsid w:val="00AF39BB"/>
    <w:rsid w:val="00AF58E6"/>
    <w:rsid w:val="00AF7C56"/>
    <w:rsid w:val="00B0755B"/>
    <w:rsid w:val="00B111A4"/>
    <w:rsid w:val="00B12623"/>
    <w:rsid w:val="00B1671E"/>
    <w:rsid w:val="00B256EE"/>
    <w:rsid w:val="00B25EB8"/>
    <w:rsid w:val="00B26954"/>
    <w:rsid w:val="00B305C5"/>
    <w:rsid w:val="00B37F4D"/>
    <w:rsid w:val="00B42A41"/>
    <w:rsid w:val="00B43398"/>
    <w:rsid w:val="00B616BA"/>
    <w:rsid w:val="00B66EBE"/>
    <w:rsid w:val="00B7083D"/>
    <w:rsid w:val="00B724A4"/>
    <w:rsid w:val="00B826C6"/>
    <w:rsid w:val="00B84142"/>
    <w:rsid w:val="00B86419"/>
    <w:rsid w:val="00B87DB5"/>
    <w:rsid w:val="00B963AA"/>
    <w:rsid w:val="00B964E1"/>
    <w:rsid w:val="00BB5430"/>
    <w:rsid w:val="00BB7F07"/>
    <w:rsid w:val="00BC04C6"/>
    <w:rsid w:val="00BC2D1F"/>
    <w:rsid w:val="00BC4DD8"/>
    <w:rsid w:val="00BC58A8"/>
    <w:rsid w:val="00BE621C"/>
    <w:rsid w:val="00BE75DB"/>
    <w:rsid w:val="00BF0FA9"/>
    <w:rsid w:val="00C05BBF"/>
    <w:rsid w:val="00C10B7A"/>
    <w:rsid w:val="00C12AEC"/>
    <w:rsid w:val="00C13176"/>
    <w:rsid w:val="00C13310"/>
    <w:rsid w:val="00C15126"/>
    <w:rsid w:val="00C1538D"/>
    <w:rsid w:val="00C16F08"/>
    <w:rsid w:val="00C27842"/>
    <w:rsid w:val="00C30B40"/>
    <w:rsid w:val="00C321C9"/>
    <w:rsid w:val="00C3385E"/>
    <w:rsid w:val="00C469BC"/>
    <w:rsid w:val="00C52A7B"/>
    <w:rsid w:val="00C54089"/>
    <w:rsid w:val="00C56BAF"/>
    <w:rsid w:val="00C66D67"/>
    <w:rsid w:val="00C677AC"/>
    <w:rsid w:val="00C679AA"/>
    <w:rsid w:val="00C73D33"/>
    <w:rsid w:val="00C75972"/>
    <w:rsid w:val="00C76C85"/>
    <w:rsid w:val="00C827E3"/>
    <w:rsid w:val="00C82DFE"/>
    <w:rsid w:val="00C833F0"/>
    <w:rsid w:val="00C85745"/>
    <w:rsid w:val="00CA0A52"/>
    <w:rsid w:val="00CA3813"/>
    <w:rsid w:val="00CA3981"/>
    <w:rsid w:val="00CB30D4"/>
    <w:rsid w:val="00CB44B8"/>
    <w:rsid w:val="00CD066B"/>
    <w:rsid w:val="00CE1781"/>
    <w:rsid w:val="00CE4FEE"/>
    <w:rsid w:val="00CF463F"/>
    <w:rsid w:val="00CF564A"/>
    <w:rsid w:val="00D00156"/>
    <w:rsid w:val="00D00282"/>
    <w:rsid w:val="00D060CF"/>
    <w:rsid w:val="00D215D9"/>
    <w:rsid w:val="00D26B53"/>
    <w:rsid w:val="00D2779F"/>
    <w:rsid w:val="00D40C6B"/>
    <w:rsid w:val="00D43EC0"/>
    <w:rsid w:val="00D5276B"/>
    <w:rsid w:val="00D5399A"/>
    <w:rsid w:val="00D8176B"/>
    <w:rsid w:val="00D81C88"/>
    <w:rsid w:val="00D85AE9"/>
    <w:rsid w:val="00DA4938"/>
    <w:rsid w:val="00DB2682"/>
    <w:rsid w:val="00DB59C3"/>
    <w:rsid w:val="00DC24FD"/>
    <w:rsid w:val="00DC251A"/>
    <w:rsid w:val="00DC259A"/>
    <w:rsid w:val="00DD1267"/>
    <w:rsid w:val="00DD4AC2"/>
    <w:rsid w:val="00DE23E8"/>
    <w:rsid w:val="00DF0B41"/>
    <w:rsid w:val="00DF5698"/>
    <w:rsid w:val="00DF7A2E"/>
    <w:rsid w:val="00E07AE0"/>
    <w:rsid w:val="00E07C7F"/>
    <w:rsid w:val="00E1064A"/>
    <w:rsid w:val="00E11581"/>
    <w:rsid w:val="00E30A76"/>
    <w:rsid w:val="00E3624E"/>
    <w:rsid w:val="00E36C70"/>
    <w:rsid w:val="00E37634"/>
    <w:rsid w:val="00E46FB2"/>
    <w:rsid w:val="00E52377"/>
    <w:rsid w:val="00E537AD"/>
    <w:rsid w:val="00E61A3F"/>
    <w:rsid w:val="00E64E17"/>
    <w:rsid w:val="00E85C15"/>
    <w:rsid w:val="00E866C9"/>
    <w:rsid w:val="00E907EA"/>
    <w:rsid w:val="00EA03EF"/>
    <w:rsid w:val="00EA08C0"/>
    <w:rsid w:val="00EA19E2"/>
    <w:rsid w:val="00EA3D3C"/>
    <w:rsid w:val="00EB7F55"/>
    <w:rsid w:val="00EC090A"/>
    <w:rsid w:val="00EC4F44"/>
    <w:rsid w:val="00ED1077"/>
    <w:rsid w:val="00ED20B5"/>
    <w:rsid w:val="00ED7182"/>
    <w:rsid w:val="00EE5045"/>
    <w:rsid w:val="00EE571B"/>
    <w:rsid w:val="00EF6ADE"/>
    <w:rsid w:val="00F02A90"/>
    <w:rsid w:val="00F06C6B"/>
    <w:rsid w:val="00F21BD4"/>
    <w:rsid w:val="00F27437"/>
    <w:rsid w:val="00F27AF4"/>
    <w:rsid w:val="00F33A6C"/>
    <w:rsid w:val="00F37FB2"/>
    <w:rsid w:val="00F402AD"/>
    <w:rsid w:val="00F46900"/>
    <w:rsid w:val="00F52459"/>
    <w:rsid w:val="00F5738E"/>
    <w:rsid w:val="00F61D89"/>
    <w:rsid w:val="00F640E7"/>
    <w:rsid w:val="00F6786D"/>
    <w:rsid w:val="00F70519"/>
    <w:rsid w:val="00F7131D"/>
    <w:rsid w:val="00F745B2"/>
    <w:rsid w:val="00F7686F"/>
    <w:rsid w:val="00F76E49"/>
    <w:rsid w:val="00F92107"/>
    <w:rsid w:val="00F929D0"/>
    <w:rsid w:val="00F96C9C"/>
    <w:rsid w:val="00FA3A60"/>
    <w:rsid w:val="00FB29C7"/>
    <w:rsid w:val="00FB2B35"/>
    <w:rsid w:val="00FB37DA"/>
    <w:rsid w:val="00FC725D"/>
    <w:rsid w:val="00FE3D9E"/>
    <w:rsid w:val="00FE537F"/>
    <w:rsid w:val="00FE659A"/>
    <w:rsid w:val="00FE6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見出し 1 (文字)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見出し 2 (文字)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題 (文字)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吹き出し (文字)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コメント文字列 (文字)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文末脚注文字列 (文字)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フッター (文字)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字列 (文字)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ヘッダー (文字)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21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22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d">
    <w:name w:val="line number"/>
    <w:basedOn w:val="a1"/>
    <w:uiPriority w:val="99"/>
    <w:semiHidden/>
    <w:unhideWhenUsed/>
    <w:rsid w:val="00AB6715"/>
  </w:style>
  <w:style w:type="character" w:customStyle="1" w:styleId="30">
    <w:name w:val="見出し 3 (文字)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見出し 4 (文字)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見出し 5 (文字)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Web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e">
    <w:name w:val="Quote"/>
    <w:basedOn w:val="a0"/>
    <w:next w:val="a0"/>
    <w:link w:val="aff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">
    <w:name w:val="引用文 (文字)"/>
    <w:basedOn w:val="a1"/>
    <w:link w:val="af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0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1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2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3">
    <w:name w:val="Title"/>
    <w:basedOn w:val="a0"/>
    <w:next w:val="a0"/>
    <w:link w:val="aff4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4">
    <w:name w:val="表題 (文字)"/>
    <w:basedOn w:val="a1"/>
    <w:link w:val="aff3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3"/>
    <w:next w:val="aff3"/>
    <w:qFormat/>
    <w:rsid w:val="0001436A"/>
    <w:pPr>
      <w:spacing w:after="120"/>
    </w:pPr>
    <w:rPr>
      <w:i/>
    </w:rPr>
  </w:style>
  <w:style w:type="character" w:styleId="aff5">
    <w:name w:val="Placeholder Text"/>
    <w:basedOn w:val="a1"/>
    <w:uiPriority w:val="99"/>
    <w:semiHidden/>
    <w:rsid w:val="003159C0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7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1458</TotalTime>
  <Pages>7</Pages>
  <Words>501</Words>
  <Characters>2713</Characters>
  <Application>Microsoft Office Word</Application>
  <DocSecurity>0</DocSecurity>
  <Lines>96</Lines>
  <Paragraphs>50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Yuji Himematsu</cp:lastModifiedBy>
  <cp:revision>363</cp:revision>
  <cp:lastPrinted>2013-10-03T12:51:00Z</cp:lastPrinted>
  <dcterms:created xsi:type="dcterms:W3CDTF">2022-09-29T01:22:00Z</dcterms:created>
  <dcterms:modified xsi:type="dcterms:W3CDTF">2024-03-05T06:51:00Z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303e58d7f7f41fa1cdc67cd9f0329e59db2580ae900880ae9420f228d35a0a46</vt:lpwstr>
  </property>
</Properties>
</file>