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FD651" w14:textId="59F4ECE2" w:rsidR="004711DE" w:rsidRPr="00100A85" w:rsidRDefault="0086037A" w:rsidP="004711DE">
      <w:pPr>
        <w:spacing w:before="240"/>
        <w:rPr>
          <w:rFonts w:cs="Times New Roman"/>
          <w:szCs w:val="24"/>
        </w:rPr>
      </w:pPr>
      <w:r w:rsidRPr="0086037A">
        <w:rPr>
          <w:rFonts w:cs="Times New Roman"/>
          <w:b/>
          <w:szCs w:val="24"/>
        </w:rPr>
        <w:t xml:space="preserve">Additional file </w:t>
      </w:r>
      <w:r>
        <w:rPr>
          <w:rFonts w:cs="Times New Roman"/>
          <w:b/>
          <w:szCs w:val="24"/>
        </w:rPr>
        <w:t>8</w:t>
      </w:r>
      <w:r w:rsidR="001C1A28">
        <w:rPr>
          <w:rFonts w:cs="Times New Roman"/>
          <w:b/>
          <w:szCs w:val="24"/>
        </w:rPr>
        <w:t>:</w:t>
      </w:r>
      <w:bookmarkStart w:id="0" w:name="_GoBack"/>
      <w:bookmarkEnd w:id="0"/>
      <w:r w:rsidRPr="0086037A">
        <w:rPr>
          <w:rFonts w:cs="Times New Roman"/>
          <w:b/>
          <w:szCs w:val="24"/>
        </w:rPr>
        <w:t xml:space="preserve"> Table S</w:t>
      </w:r>
      <w:r>
        <w:rPr>
          <w:rFonts w:cs="Times New Roman"/>
          <w:b/>
          <w:szCs w:val="24"/>
        </w:rPr>
        <w:t>3</w:t>
      </w:r>
      <w:r w:rsidR="007B5851">
        <w:rPr>
          <w:rFonts w:cs="Times New Roman"/>
          <w:b/>
          <w:szCs w:val="24"/>
        </w:rPr>
        <w:t xml:space="preserve">. </w:t>
      </w:r>
      <w:r w:rsidR="004711DE" w:rsidRPr="00100A85">
        <w:rPr>
          <w:rFonts w:cs="Times New Roman"/>
          <w:szCs w:val="24"/>
        </w:rPr>
        <w:t>Different biomarker signatures used in the training cohort.</w:t>
      </w:r>
    </w:p>
    <w:tbl>
      <w:tblPr>
        <w:tblStyle w:val="aff5"/>
        <w:tblW w:w="8647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4"/>
        <w:gridCol w:w="1146"/>
        <w:gridCol w:w="6237"/>
      </w:tblGrid>
      <w:tr w:rsidR="004711DE" w:rsidRPr="00100A85" w14:paraId="3CC1736C" w14:textId="77777777" w:rsidTr="00211353">
        <w:trPr>
          <w:trHeight w:val="397"/>
        </w:trPr>
        <w:tc>
          <w:tcPr>
            <w:tcW w:w="1264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3C8DC250" w14:textId="77777777" w:rsidR="004711DE" w:rsidRPr="00100A85" w:rsidRDefault="004711DE" w:rsidP="00211353">
            <w:pPr>
              <w:spacing w:before="0" w:after="0" w:line="240" w:lineRule="atLeast"/>
              <w:jc w:val="both"/>
              <w:rPr>
                <w:rFonts w:cs="Times New Roman"/>
                <w:b/>
                <w:szCs w:val="24"/>
              </w:rPr>
            </w:pPr>
          </w:p>
        </w:tc>
        <w:tc>
          <w:tcPr>
            <w:tcW w:w="1146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25643C39" w14:textId="77777777" w:rsidR="004711DE" w:rsidRPr="00100A85" w:rsidRDefault="004711DE" w:rsidP="00211353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100A85">
              <w:rPr>
                <w:rFonts w:cs="Times New Roman"/>
                <w:b/>
                <w:szCs w:val="24"/>
              </w:rPr>
              <w:t>Counts</w:t>
            </w:r>
          </w:p>
        </w:tc>
        <w:tc>
          <w:tcPr>
            <w:tcW w:w="6237" w:type="dxa"/>
            <w:tcBorders>
              <w:top w:val="single" w:sz="8" w:space="0" w:color="auto"/>
              <w:bottom w:val="single" w:sz="8" w:space="0" w:color="auto"/>
            </w:tcBorders>
            <w:noWrap/>
            <w:vAlign w:val="center"/>
          </w:tcPr>
          <w:p w14:paraId="11672349" w14:textId="77777777" w:rsidR="004711DE" w:rsidRPr="00100A85" w:rsidRDefault="004711DE" w:rsidP="00211353">
            <w:pPr>
              <w:spacing w:before="0" w:after="0" w:line="240" w:lineRule="atLeast"/>
              <w:jc w:val="center"/>
              <w:rPr>
                <w:rFonts w:cs="Times New Roman"/>
                <w:b/>
                <w:szCs w:val="24"/>
              </w:rPr>
            </w:pPr>
            <w:r w:rsidRPr="00100A85">
              <w:rPr>
                <w:rFonts w:cs="Times New Roman"/>
                <w:b/>
                <w:szCs w:val="24"/>
              </w:rPr>
              <w:t>Biomarkers</w:t>
            </w:r>
          </w:p>
        </w:tc>
      </w:tr>
      <w:tr w:rsidR="004711DE" w:rsidRPr="00100A85" w14:paraId="3DFE742D" w14:textId="77777777" w:rsidTr="00211353">
        <w:trPr>
          <w:trHeight w:val="2244"/>
        </w:trPr>
        <w:tc>
          <w:tcPr>
            <w:tcW w:w="1264" w:type="dxa"/>
            <w:tcBorders>
              <w:top w:val="single" w:sz="8" w:space="0" w:color="auto"/>
              <w:bottom w:val="nil"/>
            </w:tcBorders>
            <w:noWrap/>
            <w:hideMark/>
          </w:tcPr>
          <w:p w14:paraId="6475D025" w14:textId="77777777" w:rsidR="004711DE" w:rsidRPr="00100A85" w:rsidRDefault="004711DE" w:rsidP="00211353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Genes</w:t>
            </w:r>
          </w:p>
        </w:tc>
        <w:tc>
          <w:tcPr>
            <w:tcW w:w="1146" w:type="dxa"/>
            <w:tcBorders>
              <w:top w:val="single" w:sz="8" w:space="0" w:color="auto"/>
              <w:bottom w:val="nil"/>
            </w:tcBorders>
            <w:noWrap/>
          </w:tcPr>
          <w:p w14:paraId="16BF1A73" w14:textId="77777777" w:rsidR="004711DE" w:rsidRPr="00100A85" w:rsidRDefault="004711DE" w:rsidP="00211353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45</w:t>
            </w:r>
          </w:p>
        </w:tc>
        <w:tc>
          <w:tcPr>
            <w:tcW w:w="6237" w:type="dxa"/>
            <w:tcBorders>
              <w:top w:val="single" w:sz="8" w:space="0" w:color="auto"/>
              <w:bottom w:val="nil"/>
            </w:tcBorders>
            <w:noWrap/>
          </w:tcPr>
          <w:p w14:paraId="3C665CAF" w14:textId="77777777" w:rsidR="004711DE" w:rsidRPr="00100A85" w:rsidRDefault="004711DE" w:rsidP="00211353">
            <w:pPr>
              <w:spacing w:before="0" w:after="0" w:line="240" w:lineRule="atLeast"/>
              <w:rPr>
                <w:rFonts w:cs="Times New Roman"/>
                <w:szCs w:val="24"/>
              </w:rPr>
            </w:pPr>
            <w:r w:rsidRPr="00525335">
              <w:rPr>
                <w:rFonts w:cs="Times New Roman"/>
                <w:szCs w:val="24"/>
              </w:rPr>
              <w:t>YBX2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ZYG11A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KLC3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CENPA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CKS1B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TRAIP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MAP6D1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SGO1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HLTF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MCM10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MTFR2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WRNIP1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AC016877.3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RNF26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POC1A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PRIM2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EME1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NUF2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RPL39L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CYFIP2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HSD17B4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PKMYT1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BCL2L12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C5orf34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NEK2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GPR19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TEDC2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FANCG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TROAP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FAM72A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MASTL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LRRC42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RAD51AP1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TPX2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LY6K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HAUS8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HDGF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CDC45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FAM72B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NCAPD3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GTF2E1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PLK1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KIF22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CKAP2L</w:t>
            </w:r>
            <w:r>
              <w:rPr>
                <w:rFonts w:cs="Times New Roman"/>
                <w:szCs w:val="24"/>
              </w:rPr>
              <w:t xml:space="preserve">, </w:t>
            </w:r>
            <w:r w:rsidRPr="00525335">
              <w:rPr>
                <w:rFonts w:cs="Times New Roman"/>
                <w:szCs w:val="24"/>
              </w:rPr>
              <w:t>DBF4</w:t>
            </w:r>
          </w:p>
        </w:tc>
      </w:tr>
      <w:tr w:rsidR="004711DE" w:rsidRPr="00100A85" w14:paraId="525FC909" w14:textId="77777777" w:rsidTr="00211353">
        <w:trPr>
          <w:trHeight w:val="3672"/>
        </w:trPr>
        <w:tc>
          <w:tcPr>
            <w:tcW w:w="1264" w:type="dxa"/>
            <w:noWrap/>
            <w:hideMark/>
          </w:tcPr>
          <w:p w14:paraId="65BBAA94" w14:textId="77777777" w:rsidR="004711DE" w:rsidRPr="00100A85" w:rsidRDefault="004711DE" w:rsidP="00211353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miRNAs</w:t>
            </w:r>
          </w:p>
        </w:tc>
        <w:tc>
          <w:tcPr>
            <w:tcW w:w="1146" w:type="dxa"/>
            <w:noWrap/>
          </w:tcPr>
          <w:p w14:paraId="6B8BCD80" w14:textId="77777777" w:rsidR="004711DE" w:rsidRPr="00100A85" w:rsidRDefault="004711DE" w:rsidP="00211353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45</w:t>
            </w:r>
          </w:p>
        </w:tc>
        <w:tc>
          <w:tcPr>
            <w:tcW w:w="6237" w:type="dxa"/>
            <w:noWrap/>
          </w:tcPr>
          <w:p w14:paraId="6D578A41" w14:textId="77777777" w:rsidR="004711DE" w:rsidRPr="00100A85" w:rsidRDefault="004711DE" w:rsidP="00211353">
            <w:pPr>
              <w:spacing w:before="0" w:after="0" w:line="240" w:lineRule="atLeast"/>
              <w:rPr>
                <w:rFonts w:cs="Times New Roman"/>
                <w:szCs w:val="24"/>
              </w:rPr>
            </w:pPr>
            <w:r w:rsidRPr="00294189">
              <w:rPr>
                <w:rFonts w:cs="Times New Roman"/>
                <w:szCs w:val="24"/>
              </w:rPr>
              <w:t>hsa-miR-378i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hsa-miR-571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hsa-miR-6732-3p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hsa-miR-6798-3p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hsa-miR-3614-5p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hsa-miR-7107-5p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hsa-miR-502-3p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hsa-miR-6727-5p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hsa-miR-492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hsa-miR-151b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hsa-miR-3660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hsa-miR-586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hsa-miR-3164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hsa-miR-520g-5p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hsa-miR-625-3p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hsa-miR-3613-5p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hsa-miR-30d-5p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hsa-miR-4804-3p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hsa-miR-99a-5p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hsa-miR-3163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hsa-miR-4758-5p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hsa-miR-5695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hsa-miR-3679-3p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hsa-miR-4799-5p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hsa-miR-199a-5p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hsa-miR-6847-3p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hsa-miR-559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hsa-miR-3918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hsa-miR-7157-5p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hsa-miR-5680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hsa-miR-6881-5p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hsa-miR-4532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hsa-miR-6784-3p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hsa-miR-3680-3p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hsa-miR-5590-5p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hsa-miR-527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hsa-miR-4662a-5p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hsa-miR-219b-3p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hsa-miR-5589-3p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hsa-miR-6850-5p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hsa-miR-6068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hsa-miR-4652-3p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hsa-miR-509-5p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hsa-miR-196b-3p</w:t>
            </w:r>
            <w:r>
              <w:rPr>
                <w:rFonts w:cs="Times New Roman"/>
                <w:szCs w:val="24"/>
              </w:rPr>
              <w:t xml:space="preserve">, </w:t>
            </w:r>
            <w:r w:rsidRPr="00294189">
              <w:rPr>
                <w:rFonts w:cs="Times New Roman"/>
                <w:szCs w:val="24"/>
              </w:rPr>
              <w:t>hsa-miR-506-5p</w:t>
            </w:r>
          </w:p>
        </w:tc>
      </w:tr>
      <w:tr w:rsidR="004711DE" w:rsidRPr="00100A85" w14:paraId="1293AF5C" w14:textId="77777777" w:rsidTr="00211353">
        <w:trPr>
          <w:trHeight w:val="3412"/>
        </w:trPr>
        <w:tc>
          <w:tcPr>
            <w:tcW w:w="1264" w:type="dxa"/>
            <w:noWrap/>
            <w:hideMark/>
          </w:tcPr>
          <w:p w14:paraId="3FB04DFD" w14:textId="77777777" w:rsidR="004711DE" w:rsidRPr="00100A85" w:rsidRDefault="004711DE" w:rsidP="00211353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CpG sites</w:t>
            </w:r>
          </w:p>
        </w:tc>
        <w:tc>
          <w:tcPr>
            <w:tcW w:w="1146" w:type="dxa"/>
            <w:noWrap/>
          </w:tcPr>
          <w:p w14:paraId="69ACB614" w14:textId="77777777" w:rsidR="004711DE" w:rsidRPr="00100A85" w:rsidRDefault="004711DE" w:rsidP="00211353">
            <w:pPr>
              <w:spacing w:before="0" w:after="0" w:line="240" w:lineRule="atLeast"/>
              <w:jc w:val="center"/>
              <w:rPr>
                <w:rFonts w:cs="Times New Roman"/>
                <w:szCs w:val="24"/>
              </w:rPr>
            </w:pPr>
            <w:r w:rsidRPr="00100A85">
              <w:rPr>
                <w:rFonts w:cs="Times New Roman"/>
                <w:szCs w:val="24"/>
              </w:rPr>
              <w:t>45</w:t>
            </w:r>
          </w:p>
        </w:tc>
        <w:tc>
          <w:tcPr>
            <w:tcW w:w="6237" w:type="dxa"/>
            <w:noWrap/>
          </w:tcPr>
          <w:p w14:paraId="21D20EEF" w14:textId="77777777" w:rsidR="004711DE" w:rsidRPr="00100A85" w:rsidRDefault="004711DE" w:rsidP="00211353">
            <w:pPr>
              <w:spacing w:before="0" w:after="0" w:line="240" w:lineRule="atLeast"/>
              <w:rPr>
                <w:rFonts w:cs="Times New Roman"/>
                <w:szCs w:val="24"/>
              </w:rPr>
            </w:pPr>
            <w:r w:rsidRPr="00294189">
              <w:rPr>
                <w:rFonts w:cs="Times New Roman"/>
                <w:szCs w:val="24"/>
              </w:rPr>
              <w:t>cg04046889, cg06967998, cg02031308, cg16794961, cg17242596, cg12095807, cg08641973, cg03286742, cg17265300, cg06627916, cg08080489, cg08457980, cg24553235, cg26337816, cg19886365, cg27490043, cg24637231, cg11554507, cg18944144, cg19452338, cg13167263, cg07277061, cg07241908, cg19958021, cg08528474, cg10627389, cg12190306, cg26229018, cg01195676, cg26680793, cg00446536, cg00704227, cg07383535, cg19887883, cg21816377, cg26193468, cg11504078, cg17687285, cg24057718, cg14013053, cg10317815, cg20546259, cg14930242, cg23222169, cg11538307</w:t>
            </w:r>
          </w:p>
        </w:tc>
      </w:tr>
    </w:tbl>
    <w:p w14:paraId="01BD0044" w14:textId="77777777" w:rsidR="004711DE" w:rsidRPr="001549D3" w:rsidRDefault="004711DE" w:rsidP="00654E8F">
      <w:pPr>
        <w:spacing w:before="240"/>
      </w:pPr>
    </w:p>
    <w:sectPr w:rsidR="004711DE" w:rsidRPr="001549D3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8A4619" w14:textId="77777777" w:rsidR="00923A5A" w:rsidRDefault="00923A5A" w:rsidP="00117666">
      <w:pPr>
        <w:spacing w:after="0"/>
      </w:pPr>
      <w:r>
        <w:separator/>
      </w:r>
    </w:p>
  </w:endnote>
  <w:endnote w:type="continuationSeparator" w:id="0">
    <w:p w14:paraId="1D2115CB" w14:textId="77777777" w:rsidR="00923A5A" w:rsidRDefault="00923A5A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CE8038" w14:textId="77777777" w:rsidR="00923A5A" w:rsidRDefault="00923A5A" w:rsidP="00117666">
      <w:pPr>
        <w:spacing w:after="0"/>
      </w:pPr>
      <w:r>
        <w:separator/>
      </w:r>
    </w:p>
  </w:footnote>
  <w:footnote w:type="continuationSeparator" w:id="0">
    <w:p w14:paraId="5F28D128" w14:textId="77777777" w:rsidR="00923A5A" w:rsidRDefault="00923A5A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7EB07037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0A62EA"/>
    <w:rsid w:val="00105FD9"/>
    <w:rsid w:val="00117666"/>
    <w:rsid w:val="001549D3"/>
    <w:rsid w:val="00160065"/>
    <w:rsid w:val="00177D84"/>
    <w:rsid w:val="001A2703"/>
    <w:rsid w:val="001C1A28"/>
    <w:rsid w:val="00211353"/>
    <w:rsid w:val="00221DEE"/>
    <w:rsid w:val="00241B6B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A00A3"/>
    <w:rsid w:val="003D2F2D"/>
    <w:rsid w:val="00401590"/>
    <w:rsid w:val="00447801"/>
    <w:rsid w:val="00452E9C"/>
    <w:rsid w:val="004711DE"/>
    <w:rsid w:val="004735C8"/>
    <w:rsid w:val="004947A6"/>
    <w:rsid w:val="004961FF"/>
    <w:rsid w:val="00517A89"/>
    <w:rsid w:val="005250F2"/>
    <w:rsid w:val="00593EEA"/>
    <w:rsid w:val="005A5EEE"/>
    <w:rsid w:val="006333D6"/>
    <w:rsid w:val="006375C7"/>
    <w:rsid w:val="00654E8F"/>
    <w:rsid w:val="00660D05"/>
    <w:rsid w:val="006820B1"/>
    <w:rsid w:val="006B7D14"/>
    <w:rsid w:val="00701727"/>
    <w:rsid w:val="0070566C"/>
    <w:rsid w:val="00714682"/>
    <w:rsid w:val="00714C50"/>
    <w:rsid w:val="00725A7D"/>
    <w:rsid w:val="007501BE"/>
    <w:rsid w:val="00790BB3"/>
    <w:rsid w:val="007B5851"/>
    <w:rsid w:val="007C206C"/>
    <w:rsid w:val="007E279A"/>
    <w:rsid w:val="00817DD6"/>
    <w:rsid w:val="0083759F"/>
    <w:rsid w:val="0086037A"/>
    <w:rsid w:val="00885156"/>
    <w:rsid w:val="00914725"/>
    <w:rsid w:val="009151AA"/>
    <w:rsid w:val="00923A5A"/>
    <w:rsid w:val="0093429D"/>
    <w:rsid w:val="00943573"/>
    <w:rsid w:val="00945D05"/>
    <w:rsid w:val="00964134"/>
    <w:rsid w:val="00970F7D"/>
    <w:rsid w:val="00994A3D"/>
    <w:rsid w:val="00997B26"/>
    <w:rsid w:val="009C2B12"/>
    <w:rsid w:val="009F1F40"/>
    <w:rsid w:val="00A174D9"/>
    <w:rsid w:val="00A8261C"/>
    <w:rsid w:val="00AA4D24"/>
    <w:rsid w:val="00AB6715"/>
    <w:rsid w:val="00B1671E"/>
    <w:rsid w:val="00B178F5"/>
    <w:rsid w:val="00B25EB8"/>
    <w:rsid w:val="00B37F4D"/>
    <w:rsid w:val="00BD3B97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DE3D61"/>
    <w:rsid w:val="00E52377"/>
    <w:rsid w:val="00E537AD"/>
    <w:rsid w:val="00E64E17"/>
    <w:rsid w:val="00E866C9"/>
    <w:rsid w:val="00EA3D3C"/>
    <w:rsid w:val="00EC090A"/>
    <w:rsid w:val="00ED20B5"/>
    <w:rsid w:val="00ED6A4B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49800200-1E80-4466-B3C0-77F1D9499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0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Administrator</cp:lastModifiedBy>
  <cp:revision>5</cp:revision>
  <cp:lastPrinted>2013-10-03T12:51:00Z</cp:lastPrinted>
  <dcterms:created xsi:type="dcterms:W3CDTF">2020-07-01T03:23:00Z</dcterms:created>
  <dcterms:modified xsi:type="dcterms:W3CDTF">2020-07-17T06:28:00Z</dcterms:modified>
</cp:coreProperties>
</file>