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E68118" w14:textId="7164EF6C" w:rsidR="00B87B60" w:rsidRPr="007E5B96" w:rsidRDefault="00B87B60" w:rsidP="0089318B">
      <w:pPr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545"/>
        <w:gridCol w:w="1733"/>
        <w:gridCol w:w="1733"/>
        <w:gridCol w:w="1566"/>
        <w:gridCol w:w="780"/>
      </w:tblGrid>
      <w:tr w:rsidR="009C19F5" w:rsidRPr="007E5B96" w14:paraId="619408B0" w14:textId="65C76132" w:rsidTr="009C19F5">
        <w:trPr>
          <w:trHeight w:val="290"/>
        </w:trPr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E8A2DE" w14:textId="35A2992D" w:rsidR="003E59EC" w:rsidRPr="007E5B96" w:rsidRDefault="003E59EC" w:rsidP="00B87B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Supplemental Table 1. </w:t>
            </w: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Patients’ characteristics by primary and revisional surgery</w:t>
            </w:r>
          </w:p>
        </w:tc>
      </w:tr>
      <w:tr w:rsidR="00D015F6" w:rsidRPr="007E5B96" w14:paraId="13AD5A78" w14:textId="73BCE11B" w:rsidTr="009C19F5">
        <w:trPr>
          <w:trHeight w:val="290"/>
        </w:trPr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286F5E" w14:textId="77777777" w:rsidR="003E59EC" w:rsidRPr="007E5B96" w:rsidRDefault="003E59EC" w:rsidP="009C19F5">
            <w:pPr>
              <w:spacing w:after="0" w:line="240" w:lineRule="auto"/>
              <w:ind w:right="-3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Characteristics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453439" w14:textId="77777777" w:rsidR="003E59EC" w:rsidRPr="007E5B96" w:rsidRDefault="003E59EC" w:rsidP="009C19F5">
            <w:pPr>
              <w:tabs>
                <w:tab w:val="left" w:pos="433"/>
                <w:tab w:val="left" w:pos="613"/>
              </w:tabs>
              <w:spacing w:after="0" w:line="240" w:lineRule="auto"/>
              <w:ind w:left="-197" w:right="6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Primary RYGB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F16F0F" w14:textId="77777777" w:rsidR="003E59EC" w:rsidRPr="007E5B96" w:rsidRDefault="003E59EC" w:rsidP="0065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Revisional RYGB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3E7222" w14:textId="77777777" w:rsidR="003E59EC" w:rsidRPr="007E5B96" w:rsidRDefault="003E59EC" w:rsidP="0065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014CD6F" w14:textId="6134F62B" w:rsidR="003E59EC" w:rsidRPr="007E5B96" w:rsidRDefault="003E59EC" w:rsidP="0065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 value</w:t>
            </w:r>
          </w:p>
        </w:tc>
      </w:tr>
      <w:tr w:rsidR="00D015F6" w:rsidRPr="007E5B96" w14:paraId="5A391B4D" w14:textId="2919E248" w:rsidTr="009C19F5">
        <w:trPr>
          <w:trHeight w:val="290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C747872" w14:textId="77777777" w:rsidR="003E59EC" w:rsidRPr="007E5B96" w:rsidRDefault="003E59EC" w:rsidP="00656D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3D98DD" w14:textId="7E135E52" w:rsidR="003E59EC" w:rsidRPr="007E5B96" w:rsidRDefault="003E59EC" w:rsidP="0065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(n=197,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186</w:t>
            </w:r>
            <w:r w:rsidRPr="007E5B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51E1C0C" w14:textId="48ED7286" w:rsidR="003E59EC" w:rsidRPr="007E5B96" w:rsidRDefault="003E59EC" w:rsidP="0065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(n=16,1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44</w:t>
            </w:r>
            <w:r w:rsidRPr="007E5B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F26AFF6" w14:textId="7EB4FCE1" w:rsidR="003E59EC" w:rsidRPr="007E5B96" w:rsidRDefault="003E59EC" w:rsidP="0065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(n=213,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330</w:t>
            </w:r>
            <w:r w:rsidRPr="007E5B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0ABE85" w14:textId="77777777" w:rsidR="003E59EC" w:rsidRPr="007E5B96" w:rsidRDefault="003E59EC" w:rsidP="0065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C19F5" w:rsidRPr="007E5B96" w14:paraId="36F501EF" w14:textId="743BD067" w:rsidTr="00B02EF2">
        <w:trPr>
          <w:trHeight w:val="290"/>
        </w:trPr>
        <w:tc>
          <w:tcPr>
            <w:tcW w:w="858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D935E2" w14:textId="77777777" w:rsidR="003E59EC" w:rsidRPr="007E5B96" w:rsidRDefault="003E59EC" w:rsidP="00656D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Sex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5B6E253" w14:textId="5EB789CD" w:rsidR="003E59EC" w:rsidRPr="007E5B96" w:rsidRDefault="009C19F5" w:rsidP="00656D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&lt;0.001</w:t>
            </w:r>
          </w:p>
        </w:tc>
      </w:tr>
      <w:tr w:rsidR="00D015F6" w:rsidRPr="007E5B96" w14:paraId="67FE0EA6" w14:textId="44155B00" w:rsidTr="009C19F5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57F7B3" w14:textId="32B5089E" w:rsidR="003E59EC" w:rsidRPr="007E5B96" w:rsidRDefault="009C19F5" w:rsidP="00656D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3E59EC"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C691F9" w14:textId="690DE714" w:rsidR="003E59EC" w:rsidRPr="007E5B96" w:rsidRDefault="003E59EC" w:rsidP="0065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158,8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19 </w:t>
            </w: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(80.5%)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DAF8B7" w14:textId="470BEE15" w:rsidR="003E59EC" w:rsidRPr="007E5B96" w:rsidRDefault="003E59EC" w:rsidP="0065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14,20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(88.0%)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8456AD" w14:textId="2722485B" w:rsidR="003E59EC" w:rsidRPr="007E5B96" w:rsidRDefault="003E59EC" w:rsidP="0065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  <w:r w:rsidR="00CF7F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2,994</w:t>
            </w: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(81.1%)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250E878" w14:textId="496543A5" w:rsidR="003E59EC" w:rsidRPr="007E5B96" w:rsidRDefault="003E59EC" w:rsidP="009C19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015F6" w:rsidRPr="007E5B96" w14:paraId="2BB84E80" w14:textId="74F2F26C" w:rsidTr="009C19F5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84F469" w14:textId="77777777" w:rsidR="003E59EC" w:rsidRPr="007E5B96" w:rsidRDefault="003E59EC" w:rsidP="00656D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A12E85" w14:textId="5C36661B" w:rsidR="003E59EC" w:rsidRPr="007E5B96" w:rsidRDefault="003E59EC" w:rsidP="0065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38,3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</w:t>
            </w: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(19.5%)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827E02" w14:textId="22442581" w:rsidR="003E59EC" w:rsidRPr="007E5B96" w:rsidRDefault="003E59EC" w:rsidP="0065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</w:t>
            </w: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(12.0%)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28D677" w14:textId="7B5F684B" w:rsidR="003E59EC" w:rsidRPr="007E5B96" w:rsidRDefault="003E59EC" w:rsidP="0065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40,3</w:t>
            </w:r>
            <w:r w:rsidR="00CF7F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</w:t>
            </w: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(18.9%)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74B073C" w14:textId="77777777" w:rsidR="003E59EC" w:rsidRPr="007E5B96" w:rsidRDefault="003E59EC" w:rsidP="0065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C19F5" w:rsidRPr="007E5B96" w14:paraId="5B0B4081" w14:textId="5F225D13" w:rsidTr="00B02EF2">
        <w:trPr>
          <w:trHeight w:val="290"/>
        </w:trPr>
        <w:tc>
          <w:tcPr>
            <w:tcW w:w="85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26C2C8" w14:textId="77777777" w:rsidR="003E59EC" w:rsidRPr="007E5B96" w:rsidRDefault="003E59EC" w:rsidP="00656D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Age (continuous)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14:paraId="44599DE9" w14:textId="50E71D66" w:rsidR="003E59EC" w:rsidRPr="007E5B96" w:rsidRDefault="009C19F5" w:rsidP="00656D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&lt;0.001</w:t>
            </w:r>
          </w:p>
        </w:tc>
      </w:tr>
      <w:tr w:rsidR="00D015F6" w:rsidRPr="007E5B96" w14:paraId="7067398C" w14:textId="3D0BBEB9" w:rsidTr="009C19F5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B68A80" w14:textId="77777777" w:rsidR="003E59EC" w:rsidRPr="007E5B96" w:rsidRDefault="003E59EC" w:rsidP="00656D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Mean (SD)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EC3115" w14:textId="77777777" w:rsidR="003E59EC" w:rsidRPr="007E5B96" w:rsidRDefault="003E59EC" w:rsidP="0065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45.1 (11.8)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23D1A3" w14:textId="77777777" w:rsidR="003E59EC" w:rsidRPr="007E5B96" w:rsidRDefault="003E59EC" w:rsidP="0065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47.4 (10.9)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2E4058" w14:textId="77777777" w:rsidR="003E59EC" w:rsidRPr="007E5B96" w:rsidRDefault="003E59EC" w:rsidP="0065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45.3 (11.8)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6A09933" w14:textId="2A4B5737" w:rsidR="003E59EC" w:rsidRPr="007E5B96" w:rsidRDefault="003E59EC" w:rsidP="0065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015F6" w:rsidRPr="007E5B96" w14:paraId="257EE739" w14:textId="5A21F2C5" w:rsidTr="009C19F5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1797EF" w14:textId="77777777" w:rsidR="003E59EC" w:rsidRPr="007E5B96" w:rsidRDefault="003E59EC" w:rsidP="00656D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Median (IQR)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2C9133" w14:textId="77777777" w:rsidR="003E59EC" w:rsidRPr="007E5B96" w:rsidRDefault="003E59EC" w:rsidP="0065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 (36.1, 53.9)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CB4883" w14:textId="77777777" w:rsidR="003E59EC" w:rsidRPr="007E5B96" w:rsidRDefault="003E59EC" w:rsidP="0065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 (39.4, 55.2)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A9B483" w14:textId="77777777" w:rsidR="003E59EC" w:rsidRPr="007E5B96" w:rsidRDefault="003E59EC" w:rsidP="0065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 (36.5, 54)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36B6713" w14:textId="77777777" w:rsidR="003E59EC" w:rsidRPr="007E5B96" w:rsidRDefault="003E59EC" w:rsidP="0065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015F6" w:rsidRPr="007E5B96" w14:paraId="7434C41C" w14:textId="2A5E393E" w:rsidTr="009C19F5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794330" w14:textId="77777777" w:rsidR="003E59EC" w:rsidRPr="007E5B96" w:rsidRDefault="003E59EC" w:rsidP="00656D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Min, Max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1334DF" w14:textId="77777777" w:rsidR="003E59EC" w:rsidRPr="007E5B96" w:rsidRDefault="003E59EC" w:rsidP="0065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18, 80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E01DD6" w14:textId="77777777" w:rsidR="003E59EC" w:rsidRPr="007E5B96" w:rsidRDefault="003E59EC" w:rsidP="0065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18.9, 79.2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E577E0" w14:textId="77777777" w:rsidR="003E59EC" w:rsidRPr="007E5B96" w:rsidRDefault="003E59EC" w:rsidP="0065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18, 80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BC6C43B" w14:textId="77777777" w:rsidR="003E59EC" w:rsidRPr="007E5B96" w:rsidRDefault="003E59EC" w:rsidP="0065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015F6" w:rsidRPr="007E5B96" w14:paraId="747C8088" w14:textId="1362FAEE" w:rsidTr="009C19F5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544A34" w14:textId="77777777" w:rsidR="003E59EC" w:rsidRPr="007E5B96" w:rsidRDefault="003E59EC" w:rsidP="00656D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Missing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AF733F" w14:textId="77777777" w:rsidR="003E59EC" w:rsidRPr="007E5B96" w:rsidRDefault="003E59EC" w:rsidP="0065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 (0.04%)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E5273B" w14:textId="77777777" w:rsidR="003E59EC" w:rsidRPr="007E5B96" w:rsidRDefault="003E59EC" w:rsidP="0065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 (0.04%)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1ED921" w14:textId="77777777" w:rsidR="003E59EC" w:rsidRPr="007E5B96" w:rsidRDefault="003E59EC" w:rsidP="0065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 (0.04%)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7413ABA" w14:textId="77777777" w:rsidR="003E59EC" w:rsidRPr="007E5B96" w:rsidRDefault="003E59EC" w:rsidP="0065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C19F5" w:rsidRPr="007E5B96" w14:paraId="480B2774" w14:textId="7C76C93C" w:rsidTr="00B02EF2">
        <w:trPr>
          <w:trHeight w:val="290"/>
        </w:trPr>
        <w:tc>
          <w:tcPr>
            <w:tcW w:w="85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5BCE6D" w14:textId="77777777" w:rsidR="003E59EC" w:rsidRPr="007E5B96" w:rsidRDefault="003E59EC" w:rsidP="00656D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Race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14:paraId="7412F090" w14:textId="65F86CD0" w:rsidR="003E59EC" w:rsidRPr="007E5B96" w:rsidRDefault="009C19F5" w:rsidP="00656D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&lt;0.001</w:t>
            </w:r>
          </w:p>
        </w:tc>
      </w:tr>
      <w:tr w:rsidR="00D015F6" w:rsidRPr="007E5B96" w14:paraId="1D4F4F42" w14:textId="15A3C890" w:rsidTr="009C19F5">
        <w:trPr>
          <w:trHeight w:val="32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F570A5" w14:textId="0920DEEF" w:rsidR="003E59EC" w:rsidRPr="007E5B96" w:rsidRDefault="003E59EC" w:rsidP="00656D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 Black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EF4C2C" w14:textId="70BC9C71" w:rsidR="003E59EC" w:rsidRPr="007E5B96" w:rsidRDefault="003E59EC" w:rsidP="0065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</w:t>
            </w:r>
            <w:r w:rsidR="009C19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  <w:r w:rsidR="00864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</w:t>
            </w: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(14.2%)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4A12EA" w14:textId="4AB18DCD" w:rsidR="003E59EC" w:rsidRPr="007E5B96" w:rsidRDefault="003E59EC" w:rsidP="0065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</w:t>
            </w:r>
            <w:r w:rsidR="00864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</w:t>
            </w: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(22.5%)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C4A089" w14:textId="776A9578" w:rsidR="003E59EC" w:rsidRPr="007E5B96" w:rsidRDefault="003E59EC" w:rsidP="0065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</w:t>
            </w:r>
            <w:r w:rsidR="009C19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581 (14.8%)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75206B7" w14:textId="77777777" w:rsidR="003E59EC" w:rsidRPr="007E5B96" w:rsidRDefault="003E59EC" w:rsidP="0065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015F6" w:rsidRPr="007E5B96" w14:paraId="623D9B26" w14:textId="4AD29897" w:rsidTr="009C19F5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791426" w14:textId="77777777" w:rsidR="003E59EC" w:rsidRPr="007E5B96" w:rsidRDefault="003E59EC" w:rsidP="00656D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White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06D318" w14:textId="020DBDFA" w:rsidR="003E59EC" w:rsidRPr="007E5B96" w:rsidRDefault="003E59EC" w:rsidP="0065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  <w:r w:rsidR="009C19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  <w:r w:rsidR="00864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833</w:t>
            </w: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(74.5%)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DCF8AA" w14:textId="7C3E8BBD" w:rsidR="003E59EC" w:rsidRPr="007E5B96" w:rsidRDefault="003E59EC" w:rsidP="0065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  <w:r w:rsidR="009C19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864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</w:t>
            </w: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(68.3%)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3C6D66" w14:textId="3124B786" w:rsidR="003E59EC" w:rsidRPr="007E5B96" w:rsidRDefault="003E59EC" w:rsidP="0065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  <w:r w:rsidR="009C19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7933 (74.0%)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C34C7AE" w14:textId="77777777" w:rsidR="003E59EC" w:rsidRPr="007E5B96" w:rsidRDefault="003E59EC" w:rsidP="0065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B4E4B" w:rsidRPr="007E5B96" w14:paraId="567489B8" w14:textId="77777777" w:rsidTr="009C19F5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802824" w14:textId="0B2FBA12" w:rsidR="008649E3" w:rsidRPr="007E5B96" w:rsidRDefault="0052493C" w:rsidP="00656D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  <w:r w:rsidR="00864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Asian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90A1FB" w14:textId="1DF6DC45" w:rsidR="008649E3" w:rsidRPr="007E5B96" w:rsidRDefault="008649E3" w:rsidP="0065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9C19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017 (0.5%)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A2D6CD" w14:textId="59D60FDF" w:rsidR="008649E3" w:rsidRPr="007E5B96" w:rsidRDefault="008649E3" w:rsidP="0065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 (0.3%)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74E4B" w14:textId="6DA30A12" w:rsidR="008649E3" w:rsidRPr="007E5B96" w:rsidRDefault="008649E3" w:rsidP="0065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9C19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067</w:t>
            </w:r>
            <w:r w:rsidR="009C19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(0.5%)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323423A" w14:textId="77777777" w:rsidR="008649E3" w:rsidRPr="007E5B96" w:rsidRDefault="008649E3" w:rsidP="0065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B4E4B" w:rsidRPr="007E5B96" w14:paraId="7BE5A2F8" w14:textId="77777777" w:rsidTr="009C19F5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8881E1" w14:textId="4101F039" w:rsidR="008649E3" w:rsidRPr="007E5B96" w:rsidRDefault="0052493C" w:rsidP="00656D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  <w:r w:rsidR="00864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American Indian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EB4A3C" w14:textId="05255382" w:rsidR="008649E3" w:rsidRPr="007E5B96" w:rsidRDefault="008649E3" w:rsidP="0065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9C19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031 (0.5%)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8BD42A" w14:textId="0A6948A8" w:rsidR="008649E3" w:rsidRPr="007E5B96" w:rsidRDefault="008649E3" w:rsidP="0065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 (0.5%)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57061C" w14:textId="7FA34F41" w:rsidR="008649E3" w:rsidRPr="007E5B96" w:rsidRDefault="008649E3" w:rsidP="0065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9C19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107</w:t>
            </w:r>
            <w:r w:rsidR="009C19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(0.5%)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C921226" w14:textId="77777777" w:rsidR="008649E3" w:rsidRPr="007E5B96" w:rsidRDefault="008649E3" w:rsidP="0065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B4E4B" w:rsidRPr="007E5B96" w14:paraId="13199FEC" w14:textId="77777777" w:rsidTr="009C19F5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68B5AF" w14:textId="02699094" w:rsidR="008649E3" w:rsidRDefault="0052493C" w:rsidP="00656D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  <w:r w:rsidR="00864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Native Hawaiian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0EE798" w14:textId="4F4C3BA1" w:rsidR="008649E3" w:rsidRPr="007E5B96" w:rsidRDefault="008649E3" w:rsidP="0065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865 (0.4%)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D79713" w14:textId="22C65F88" w:rsidR="008649E3" w:rsidRPr="007E5B96" w:rsidRDefault="008649E3" w:rsidP="0065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 (0.1%)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CB7A1D" w14:textId="14BEF9FB" w:rsidR="008649E3" w:rsidRPr="007E5B96" w:rsidRDefault="008649E3" w:rsidP="0065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888</w:t>
            </w:r>
            <w:r w:rsidR="009C19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(0.4%)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F186594" w14:textId="77777777" w:rsidR="008649E3" w:rsidRPr="007E5B96" w:rsidRDefault="008649E3" w:rsidP="0065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B4E4B" w:rsidRPr="007E5B96" w14:paraId="0DEA5F0C" w14:textId="77777777" w:rsidTr="009C19F5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BA8DDC" w14:textId="26DC3763" w:rsidR="008649E3" w:rsidRDefault="0052493C" w:rsidP="00656D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  <w:r w:rsidR="008649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E0F4A9" w14:textId="26486652" w:rsidR="008649E3" w:rsidRPr="007E5B96" w:rsidRDefault="008649E3" w:rsidP="0065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  <w:r w:rsidR="009C19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507 (9.9%)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16B2AA" w14:textId="1D75FE0D" w:rsidR="008649E3" w:rsidRPr="007E5B96" w:rsidRDefault="008649E3" w:rsidP="0065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9C19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341 (8.3%)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D0F13B" w14:textId="2DAA8A91" w:rsidR="008649E3" w:rsidRPr="007E5B96" w:rsidRDefault="009C19F5" w:rsidP="0065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20,848 (9.8%)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CC35D98" w14:textId="77777777" w:rsidR="008649E3" w:rsidRPr="007E5B96" w:rsidRDefault="008649E3" w:rsidP="0065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C19F5" w:rsidRPr="007E5B96" w14:paraId="76AD6274" w14:textId="5FDD041F" w:rsidTr="00B02EF2">
        <w:trPr>
          <w:trHeight w:val="290"/>
        </w:trPr>
        <w:tc>
          <w:tcPr>
            <w:tcW w:w="85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75EA60" w14:textId="77777777" w:rsidR="003E59EC" w:rsidRPr="007E5B96" w:rsidRDefault="003E59EC" w:rsidP="00656D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Hispanic ethnicity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14:paraId="3CF41605" w14:textId="28AB5EAC" w:rsidR="003E59EC" w:rsidRPr="007E5B96" w:rsidRDefault="009C19F5" w:rsidP="00656D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&lt;0.001</w:t>
            </w:r>
          </w:p>
        </w:tc>
      </w:tr>
      <w:tr w:rsidR="00D015F6" w:rsidRPr="007E5B96" w14:paraId="654CCCE3" w14:textId="7AFD81D9" w:rsidTr="009C19F5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A6E676" w14:textId="77777777" w:rsidR="003E59EC" w:rsidRPr="007E5B96" w:rsidRDefault="003E59EC" w:rsidP="00656D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E4337B" w14:textId="395F9702" w:rsidR="003E59EC" w:rsidRPr="007E5B96" w:rsidRDefault="003E59EC" w:rsidP="0065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  <w:r w:rsidR="00B02E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</w:t>
            </w:r>
            <w:r w:rsidR="009C19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(77.7%)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97BDD6" w14:textId="4E5B7CDD" w:rsidR="003E59EC" w:rsidRPr="007E5B96" w:rsidRDefault="003E59EC" w:rsidP="0065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  <w:r w:rsidR="00B02E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</w:t>
            </w:r>
            <w:r w:rsidR="009C19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(79.7%)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5AB7DF" w14:textId="54A6EDA2" w:rsidR="003E59EC" w:rsidRPr="007E5B96" w:rsidRDefault="003E59EC" w:rsidP="0065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  <w:r w:rsidR="00B02E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5,985</w:t>
            </w: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(77.8%)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A6B5F56" w14:textId="77777777" w:rsidR="003E59EC" w:rsidRPr="007E5B96" w:rsidRDefault="003E59EC" w:rsidP="0065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015F6" w:rsidRPr="007E5B96" w14:paraId="77FB238B" w14:textId="343549AC" w:rsidTr="009C19F5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5D095D" w14:textId="77777777" w:rsidR="003E59EC" w:rsidRPr="007E5B96" w:rsidRDefault="003E59EC" w:rsidP="00656D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Unknown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3D1A03" w14:textId="53C88D0C" w:rsidR="003E59EC" w:rsidRPr="007E5B96" w:rsidRDefault="003E59EC" w:rsidP="0065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1879</w:t>
            </w:r>
            <w:r w:rsidR="009C19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(9.5%)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1BCE23" w14:textId="04AACD38" w:rsidR="003E59EC" w:rsidRPr="007E5B96" w:rsidRDefault="003E59EC" w:rsidP="0065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B02E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478 (9.2%)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C007E2" w14:textId="5CC88AED" w:rsidR="003E59EC" w:rsidRPr="007E5B96" w:rsidRDefault="003E59EC" w:rsidP="0065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  <w:r w:rsidR="00B02E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B02E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</w:t>
            </w: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(9.5%)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B5826BE" w14:textId="77777777" w:rsidR="003E59EC" w:rsidRPr="007E5B96" w:rsidRDefault="003E59EC" w:rsidP="0065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015F6" w:rsidRPr="007E5B96" w14:paraId="1923226A" w14:textId="7FD3505D" w:rsidTr="009C19F5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8F7F68" w14:textId="77777777" w:rsidR="003E59EC" w:rsidRPr="007E5B96" w:rsidRDefault="003E59EC" w:rsidP="00656D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17B8FC" w14:textId="2F0F2512" w:rsidR="003E59EC" w:rsidRPr="007E5B96" w:rsidRDefault="003E59EC" w:rsidP="0065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  <w:r w:rsidR="00B02E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9C19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82</w:t>
            </w: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(12.8%)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206D4C" w14:textId="1C6EB130" w:rsidR="003E59EC" w:rsidRPr="007E5B96" w:rsidRDefault="003E59EC" w:rsidP="0065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B02E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</w:t>
            </w:r>
            <w:r w:rsidR="009C19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(11.1%)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0DB69B" w14:textId="46F6EFA3" w:rsidR="003E59EC" w:rsidRPr="007E5B96" w:rsidRDefault="003E59EC" w:rsidP="0065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</w:t>
            </w:r>
            <w:r w:rsidR="00B02E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B02E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</w:t>
            </w: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(12.7%)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8BEFE0A" w14:textId="77777777" w:rsidR="003E59EC" w:rsidRPr="007E5B96" w:rsidRDefault="003E59EC" w:rsidP="0065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C19F5" w:rsidRPr="007E5B96" w14:paraId="41141DAC" w14:textId="0224A206" w:rsidTr="00B02EF2">
        <w:trPr>
          <w:trHeight w:val="290"/>
        </w:trPr>
        <w:tc>
          <w:tcPr>
            <w:tcW w:w="85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EC08A2" w14:textId="77777777" w:rsidR="003E59EC" w:rsidRPr="007E5B96" w:rsidRDefault="003E59EC" w:rsidP="00656D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BMI (continuous)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14:paraId="5268723B" w14:textId="3E0D2B1A" w:rsidR="003E59EC" w:rsidRPr="007E5B96" w:rsidRDefault="00B02EF2" w:rsidP="00656D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&lt;0.001</w:t>
            </w:r>
          </w:p>
        </w:tc>
      </w:tr>
      <w:tr w:rsidR="00D015F6" w:rsidRPr="007E5B96" w14:paraId="6312020A" w14:textId="0BF3282B" w:rsidTr="00D015F6">
        <w:trPr>
          <w:trHeight w:val="7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C31BD6" w14:textId="77777777" w:rsidR="003E59EC" w:rsidRPr="007E5B96" w:rsidRDefault="003E59EC" w:rsidP="00656D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Mean (SD)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0FBE1A" w14:textId="77777777" w:rsidR="003E59EC" w:rsidRPr="007E5B96" w:rsidRDefault="003E59EC" w:rsidP="0065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46.3 (7.7)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FCD1B9" w14:textId="77777777" w:rsidR="003E59EC" w:rsidRPr="007E5B96" w:rsidRDefault="003E59EC" w:rsidP="0065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44.2 (7.1)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067DBA" w14:textId="77777777" w:rsidR="003E59EC" w:rsidRPr="007E5B96" w:rsidRDefault="003E59EC" w:rsidP="0065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46.2 (7.7)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A589EDD" w14:textId="77777777" w:rsidR="003E59EC" w:rsidRPr="007E5B96" w:rsidRDefault="003E59EC" w:rsidP="0065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015F6" w:rsidRPr="007E5B96" w14:paraId="463804A1" w14:textId="04D34254" w:rsidTr="00D015F6">
        <w:trPr>
          <w:trHeight w:val="37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E51FAF" w14:textId="77777777" w:rsidR="003E59EC" w:rsidRPr="007E5B96" w:rsidRDefault="003E59EC" w:rsidP="00656D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Median (IQR)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FD658D" w14:textId="77777777" w:rsidR="003E59EC" w:rsidRPr="007E5B96" w:rsidRDefault="003E59EC" w:rsidP="0065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44.8 (40.7, 50.4)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2D980F" w14:textId="77777777" w:rsidR="003E59EC" w:rsidRPr="007E5B96" w:rsidRDefault="003E59EC" w:rsidP="0065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42.6 (38.9, 47.8)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2F3603" w14:textId="77777777" w:rsidR="003E59EC" w:rsidRPr="007E5B96" w:rsidRDefault="003E59EC" w:rsidP="0065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44.6 (40.5, 50.2)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7A45347" w14:textId="77777777" w:rsidR="003E59EC" w:rsidRPr="007E5B96" w:rsidRDefault="003E59EC" w:rsidP="0065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015F6" w:rsidRPr="007E5B96" w14:paraId="764042B6" w14:textId="361B9E90" w:rsidTr="009C19F5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1671EC" w14:textId="77777777" w:rsidR="003E59EC" w:rsidRPr="007E5B96" w:rsidRDefault="003E59EC" w:rsidP="00656D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Min, Max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1D57FA" w14:textId="77777777" w:rsidR="003E59EC" w:rsidRPr="007E5B96" w:rsidRDefault="003E59EC" w:rsidP="0065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35, 120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C50BBA" w14:textId="77777777" w:rsidR="003E59EC" w:rsidRPr="007E5B96" w:rsidRDefault="003E59EC" w:rsidP="0065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35, 102.6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5FCCCB" w14:textId="77777777" w:rsidR="003E59EC" w:rsidRPr="007E5B96" w:rsidRDefault="003E59EC" w:rsidP="0065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35, 120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C9ED6FF" w14:textId="77777777" w:rsidR="003E59EC" w:rsidRPr="007E5B96" w:rsidRDefault="003E59EC" w:rsidP="0065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C19F5" w:rsidRPr="007E5B96" w14:paraId="7A048D14" w14:textId="54AAE8ED" w:rsidTr="00B02EF2">
        <w:trPr>
          <w:trHeight w:val="290"/>
        </w:trPr>
        <w:tc>
          <w:tcPr>
            <w:tcW w:w="85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4C3E73" w14:textId="77777777" w:rsidR="003E59EC" w:rsidRPr="007E5B96" w:rsidRDefault="003E59EC" w:rsidP="00656D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BMI (categorical)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14:paraId="3BB6A257" w14:textId="5FCD8CAA" w:rsidR="003E59EC" w:rsidRPr="007E5B96" w:rsidRDefault="00B02EF2" w:rsidP="00656D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&lt;0.001</w:t>
            </w:r>
          </w:p>
        </w:tc>
      </w:tr>
      <w:tr w:rsidR="00D015F6" w:rsidRPr="007E5B96" w14:paraId="3BCD5A81" w14:textId="687EC011" w:rsidTr="009C19F5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A52729" w14:textId="77777777" w:rsidR="003E59EC" w:rsidRPr="007E5B96" w:rsidRDefault="003E59EC" w:rsidP="00656D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30-39 kg/m</w:t>
            </w: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DC2324" w14:textId="58F63F9A" w:rsidR="003E59EC" w:rsidRPr="007E5B96" w:rsidRDefault="003E59EC" w:rsidP="0065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</w:t>
            </w:r>
            <w:r w:rsidR="00B02E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  <w:r w:rsidR="00B02E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</w:t>
            </w: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(20.7%)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3CEE59" w14:textId="31A93EE5" w:rsidR="003E59EC" w:rsidRPr="007E5B96" w:rsidRDefault="003E59EC" w:rsidP="0065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  <w:r w:rsidR="00B02E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  <w:r w:rsidR="00B02E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(32.6%)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90B71B" w14:textId="5398886B" w:rsidR="003E59EC" w:rsidRPr="007E5B96" w:rsidRDefault="003E59EC" w:rsidP="0065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</w:t>
            </w:r>
            <w:r w:rsidR="00B02E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B02E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06</w:t>
            </w: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(21.6%)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19B2B8F" w14:textId="77777777" w:rsidR="003E59EC" w:rsidRPr="007E5B96" w:rsidRDefault="003E59EC" w:rsidP="0065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015F6" w:rsidRPr="007E5B96" w14:paraId="3390A819" w14:textId="18E2EF8F" w:rsidTr="009C19F5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15DC95" w14:textId="77777777" w:rsidR="003E59EC" w:rsidRPr="007E5B96" w:rsidRDefault="003E59EC" w:rsidP="00656D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40-49 kg/m</w:t>
            </w: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BC122C" w14:textId="3DE4CC6D" w:rsidR="003E59EC" w:rsidRPr="007E5B96" w:rsidRDefault="003E59EC" w:rsidP="0065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104</w:t>
            </w:r>
            <w:r w:rsidR="00B02E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B02E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</w:t>
            </w: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(52.8%)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121E37" w14:textId="52152877" w:rsidR="003E59EC" w:rsidRPr="007E5B96" w:rsidRDefault="003E59EC" w:rsidP="0065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  <w:r w:rsidR="00B02E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98</w:t>
            </w:r>
            <w:r w:rsidR="00B02E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(49.5%)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1E041C" w14:textId="337530BD" w:rsidR="003E59EC" w:rsidRPr="007E5B96" w:rsidRDefault="003E59EC" w:rsidP="0065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112</w:t>
            </w:r>
            <w:r w:rsidR="00B02E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B02E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(52.6%)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50CF5EC" w14:textId="77777777" w:rsidR="003E59EC" w:rsidRPr="007E5B96" w:rsidRDefault="003E59EC" w:rsidP="0065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015F6" w:rsidRPr="007E5B96" w14:paraId="58262D77" w14:textId="6D4348AE" w:rsidTr="009C19F5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8D9FB9" w14:textId="77777777" w:rsidR="003E59EC" w:rsidRPr="007E5B96" w:rsidRDefault="003E59EC" w:rsidP="00656D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50-59 kg/m</w:t>
            </w: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35517B" w14:textId="58C8850E" w:rsidR="003E59EC" w:rsidRPr="007E5B96" w:rsidRDefault="003E59EC" w:rsidP="0065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</w:t>
            </w:r>
            <w:r w:rsidR="00B02E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B02E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</w:t>
            </w: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(20.8%)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8383EC" w14:textId="147B10E5" w:rsidR="003E59EC" w:rsidRPr="007E5B96" w:rsidRDefault="003E59EC" w:rsidP="0065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B02E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</w:t>
            </w:r>
            <w:r w:rsidR="00B02E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(14.6%)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68BCF8" w14:textId="35352E29" w:rsidR="003E59EC" w:rsidRPr="007E5B96" w:rsidRDefault="003E59EC" w:rsidP="0065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</w:t>
            </w:r>
            <w:r w:rsidR="00B02E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  <w:r w:rsidR="00B02E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</w:t>
            </w: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(20.4%)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9483545" w14:textId="77777777" w:rsidR="003E59EC" w:rsidRPr="007E5B96" w:rsidRDefault="003E59EC" w:rsidP="0065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015F6" w:rsidRPr="007E5B96" w14:paraId="0739404F" w14:textId="72306DDB" w:rsidTr="009C19F5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AB10FC" w14:textId="77777777" w:rsidR="003E59EC" w:rsidRPr="007E5B96" w:rsidRDefault="003E59EC" w:rsidP="00656D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</w:t>
            </w: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&gt;</w:t>
            </w: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 kg/m</w:t>
            </w: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B77CD1" w14:textId="2BC43455" w:rsidR="003E59EC" w:rsidRPr="007E5B96" w:rsidRDefault="003E59EC" w:rsidP="0065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  <w:r w:rsidR="00B02E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  <w:r w:rsidR="00B02E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(5.6%)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3C65FF" w14:textId="29B118EA" w:rsidR="003E59EC" w:rsidRPr="007E5B96" w:rsidRDefault="003E59EC" w:rsidP="0065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550 (3.4%)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21BC14" w14:textId="30721B86" w:rsidR="003E59EC" w:rsidRPr="007E5B96" w:rsidRDefault="003E59EC" w:rsidP="0065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  <w:r w:rsidR="00B02E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</w:t>
            </w:r>
            <w:r w:rsidR="00B02E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(5.5%)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6F369F0" w14:textId="77777777" w:rsidR="003E59EC" w:rsidRPr="007E5B96" w:rsidRDefault="003E59EC" w:rsidP="0065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015F6" w:rsidRPr="007E5B96" w14:paraId="48DC4FB6" w14:textId="2131DC80" w:rsidTr="009C19F5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EBE464" w14:textId="71B35A45" w:rsidR="003E59EC" w:rsidRPr="007E5B96" w:rsidRDefault="003E59EC" w:rsidP="00656D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GERD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A59BDB" w14:textId="64F14456" w:rsidR="003E59EC" w:rsidRPr="007E5B96" w:rsidRDefault="003E59EC" w:rsidP="0065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76,</w:t>
            </w:r>
            <w:r w:rsidR="00FB18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574</w:t>
            </w: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(38.8%)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58FDFF" w14:textId="318296EF" w:rsidR="003E59EC" w:rsidRPr="007E5B96" w:rsidRDefault="003E59EC" w:rsidP="0065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8,46</w:t>
            </w:r>
            <w:r w:rsidR="00FB18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(52.4%)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14E684" w14:textId="061FAB83" w:rsidR="003E59EC" w:rsidRPr="007E5B96" w:rsidRDefault="003E59EC" w:rsidP="0065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85,0</w:t>
            </w:r>
            <w:r w:rsidR="00FB18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</w:t>
            </w: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(39.9%)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0E4D792" w14:textId="5100ECFB" w:rsidR="003E59EC" w:rsidRPr="007E5B96" w:rsidRDefault="00FB1821" w:rsidP="0065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</w:tr>
      <w:tr w:rsidR="009C19F5" w:rsidRPr="007E5B96" w14:paraId="3AA3078E" w14:textId="362EB0F0" w:rsidTr="00B02EF2">
        <w:trPr>
          <w:trHeight w:val="290"/>
        </w:trPr>
        <w:tc>
          <w:tcPr>
            <w:tcW w:w="85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EAD966" w14:textId="77777777" w:rsidR="003E59EC" w:rsidRPr="007E5B96" w:rsidRDefault="003E59EC" w:rsidP="00656D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Diabetes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14:paraId="3846CA2B" w14:textId="77777777" w:rsidR="003E59EC" w:rsidRPr="007E5B96" w:rsidRDefault="003E59EC" w:rsidP="00656D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D015F6" w:rsidRPr="007E5B96" w14:paraId="126A3F75" w14:textId="0EC6AB71" w:rsidTr="009C19F5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65A2D6" w14:textId="77777777" w:rsidR="003E59EC" w:rsidRPr="007E5B96" w:rsidRDefault="003E59EC" w:rsidP="00656D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Insulin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24B3D3" w14:textId="4A63340D" w:rsidR="003E59EC" w:rsidRPr="007E5B96" w:rsidRDefault="003E59EC" w:rsidP="0065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</w:t>
            </w:r>
            <w:r w:rsidR="00FB18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FB18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(13.2%)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137574" w14:textId="541A40E8" w:rsidR="003E59EC" w:rsidRPr="007E5B96" w:rsidRDefault="003E59EC" w:rsidP="0065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FB18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015 (6.3%)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8DA7C6" w14:textId="29E59F9C" w:rsidR="003E59EC" w:rsidRPr="007E5B96" w:rsidRDefault="003E59EC" w:rsidP="0065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FB18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</w:t>
            </w:r>
            <w:r w:rsidR="00FB18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</w:t>
            </w: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(12.7%)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6ABBD07" w14:textId="77777777" w:rsidR="003E59EC" w:rsidRPr="007E5B96" w:rsidRDefault="003E59EC" w:rsidP="0065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015F6" w:rsidRPr="007E5B96" w14:paraId="7EAD010B" w14:textId="357FB17A" w:rsidTr="009C19F5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112DE5" w14:textId="77777777" w:rsidR="003E59EC" w:rsidRPr="007E5B96" w:rsidRDefault="003E59EC" w:rsidP="00656D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1A5B1E" w14:textId="457E60ED" w:rsidR="003E59EC" w:rsidRPr="007E5B96" w:rsidRDefault="003E59EC" w:rsidP="0065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129</w:t>
            </w:r>
            <w:r w:rsidR="00FB18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,579</w:t>
            </w: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(65.7%)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267F31" w14:textId="58DD2FC3" w:rsidR="003E59EC" w:rsidRPr="007E5B96" w:rsidRDefault="003E59EC" w:rsidP="0065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  <w:r w:rsidR="00FB18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FB18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</w:t>
            </w: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(81.1%)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EA46DA" w14:textId="6931F652" w:rsidR="003E59EC" w:rsidRPr="007E5B96" w:rsidRDefault="003E59EC" w:rsidP="0065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142</w:t>
            </w:r>
            <w:r w:rsidR="00FB18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,663</w:t>
            </w: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(66.9%)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EC85994" w14:textId="77777777" w:rsidR="003E59EC" w:rsidRPr="007E5B96" w:rsidRDefault="003E59EC" w:rsidP="0065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015F6" w:rsidRPr="007E5B96" w14:paraId="0510C00C" w14:textId="67216ECF" w:rsidTr="009C19F5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0DF9C2" w14:textId="77777777" w:rsidR="003E59EC" w:rsidRPr="007E5B96" w:rsidRDefault="003E59EC" w:rsidP="00656D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Non-Insulin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335D93" w14:textId="456562C0" w:rsidR="003E59EC" w:rsidRPr="007E5B96" w:rsidRDefault="003E59EC" w:rsidP="0065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</w:t>
            </w:r>
            <w:r w:rsidR="00FB18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,591</w:t>
            </w: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(21.1%)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997891" w14:textId="53F8A416" w:rsidR="003E59EC" w:rsidRPr="007E5B96" w:rsidRDefault="003E59EC" w:rsidP="0065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FB18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045 (12.7%)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B313F1" w14:textId="656D1135" w:rsidR="003E59EC" w:rsidRPr="007E5B96" w:rsidRDefault="003E59EC" w:rsidP="0065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</w:t>
            </w:r>
            <w:r w:rsidR="00FB18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  <w:r w:rsidR="00FB18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</w:t>
            </w: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(20.5%)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8A4F8B5" w14:textId="77777777" w:rsidR="003E59EC" w:rsidRPr="007E5B96" w:rsidRDefault="003E59EC" w:rsidP="0065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015F6" w:rsidRPr="007E5B96" w14:paraId="2EEF0841" w14:textId="3BE5F4BF" w:rsidTr="009C19F5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60BEF5" w14:textId="1576AAAF" w:rsidR="003E59EC" w:rsidRPr="007E5B96" w:rsidRDefault="003E59EC" w:rsidP="00656D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History of MI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8A890D" w14:textId="0D955695" w:rsidR="003E59EC" w:rsidRPr="007E5B96" w:rsidRDefault="003E59EC" w:rsidP="0065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2,9</w:t>
            </w:r>
            <w:r w:rsidR="00FB18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</w:t>
            </w: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(1.5%)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B8C5F1" w14:textId="77777777" w:rsidR="003E59EC" w:rsidRPr="007E5B96" w:rsidRDefault="003E59EC" w:rsidP="0065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214 (1.3%)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8E58BC" w14:textId="59770B0E" w:rsidR="003E59EC" w:rsidRPr="007E5B96" w:rsidRDefault="003E59EC" w:rsidP="0065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3,15</w:t>
            </w:r>
            <w:r w:rsidR="00FB18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(1.5%)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FEB17AD" w14:textId="4AD72B8C" w:rsidR="003E59EC" w:rsidRPr="007E5B96" w:rsidRDefault="00FB1821" w:rsidP="0065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0.102</w:t>
            </w:r>
          </w:p>
        </w:tc>
      </w:tr>
      <w:tr w:rsidR="00D015F6" w:rsidRPr="007E5B96" w14:paraId="54C88258" w14:textId="78F8554F" w:rsidTr="009C19F5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4CA860" w14:textId="283BBC6E" w:rsidR="003E59EC" w:rsidRPr="007E5B96" w:rsidRDefault="003E59EC" w:rsidP="00656D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Previous PCI/PTCA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E45F03" w14:textId="70FB8B9B" w:rsidR="003E59EC" w:rsidRPr="007E5B96" w:rsidRDefault="003E59EC" w:rsidP="0065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4,35</w:t>
            </w:r>
            <w:r w:rsidR="00FB18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(2.2%)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1DE4C1" w14:textId="77777777" w:rsidR="003E59EC" w:rsidRPr="007E5B96" w:rsidRDefault="003E59EC" w:rsidP="0065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302 (1.9%)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DDCB2F" w14:textId="2A06E514" w:rsidR="003E59EC" w:rsidRPr="007E5B96" w:rsidRDefault="003E59EC" w:rsidP="0065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4,65</w:t>
            </w:r>
            <w:r w:rsidR="00EF4E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(2.2%)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9EDB580" w14:textId="78B234EA" w:rsidR="003E59EC" w:rsidRPr="007E5B96" w:rsidRDefault="00EF4E07" w:rsidP="0065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0.005</w:t>
            </w:r>
          </w:p>
        </w:tc>
      </w:tr>
      <w:tr w:rsidR="00D015F6" w:rsidRPr="007E5B96" w14:paraId="21ADD337" w14:textId="5F58EECD" w:rsidTr="009C19F5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4F2529" w14:textId="5284C497" w:rsidR="003E59EC" w:rsidRPr="007E5B96" w:rsidRDefault="003E59EC" w:rsidP="00656D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Previous cardiac surgery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5178F4" w14:textId="31DF2411" w:rsidR="003E59EC" w:rsidRPr="007E5B96" w:rsidRDefault="003E59EC" w:rsidP="0065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2,0</w:t>
            </w:r>
            <w:r w:rsidR="00EF4E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</w:t>
            </w: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(1.0%)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99E111" w14:textId="77777777" w:rsidR="003E59EC" w:rsidRPr="007E5B96" w:rsidRDefault="003E59EC" w:rsidP="0065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159 (1.0%)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5BF409" w14:textId="209D848C" w:rsidR="003E59EC" w:rsidRPr="007E5B96" w:rsidRDefault="003E59EC" w:rsidP="0065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</w:t>
            </w:r>
            <w:r w:rsidR="00EF4E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198</w:t>
            </w: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(1.0%)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1CE1F9D" w14:textId="46975A1F" w:rsidR="003E59EC" w:rsidRPr="007E5B96" w:rsidRDefault="00EF4E07" w:rsidP="0065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0.579</w:t>
            </w:r>
          </w:p>
        </w:tc>
      </w:tr>
      <w:tr w:rsidR="00D015F6" w:rsidRPr="007E5B96" w14:paraId="086691C9" w14:textId="0B9FAE84" w:rsidTr="009C19F5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BBFF8D" w14:textId="195CD693" w:rsidR="003E59EC" w:rsidRPr="007E5B96" w:rsidRDefault="003E59EC" w:rsidP="00656D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Hyperlipidemia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4774A0" w14:textId="0192E396" w:rsidR="003E59EC" w:rsidRPr="007E5B96" w:rsidRDefault="003E59EC" w:rsidP="0065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55,7</w:t>
            </w:r>
            <w:r w:rsidR="00EF4E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(28.3%)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520500" w14:textId="5B69B666" w:rsidR="003E59EC" w:rsidRPr="007E5B96" w:rsidRDefault="003E59EC" w:rsidP="0065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3,33</w:t>
            </w:r>
            <w:r w:rsidR="00EF4E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(20.7%)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96B9E6" w14:textId="446F435E" w:rsidR="003E59EC" w:rsidRPr="007E5B96" w:rsidRDefault="003E59EC" w:rsidP="0065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59,0</w:t>
            </w:r>
            <w:r w:rsidR="00EF4E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</w:t>
            </w: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(27.7%)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7F6C7C3" w14:textId="1EA17704" w:rsidR="003E59EC" w:rsidRPr="007E5B96" w:rsidRDefault="00EF4E07" w:rsidP="0065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</w:tr>
      <w:tr w:rsidR="00D015F6" w:rsidRPr="007E5B96" w14:paraId="662B0493" w14:textId="215A3419" w:rsidTr="009C19F5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2FF337" w14:textId="27F2530C" w:rsidR="003E59EC" w:rsidRPr="007E5B96" w:rsidRDefault="003E59EC" w:rsidP="00656D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Pre-op venous stasis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925442" w14:textId="4C505570" w:rsidR="003E59EC" w:rsidRPr="007E5B96" w:rsidRDefault="003E59EC" w:rsidP="0065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2,41</w:t>
            </w:r>
            <w:r w:rsidR="00EF4E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(1.2%)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B72232" w14:textId="77777777" w:rsidR="003E59EC" w:rsidRPr="007E5B96" w:rsidRDefault="003E59EC" w:rsidP="0065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112 (0.7%)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A7B72D" w14:textId="429E57D0" w:rsidR="003E59EC" w:rsidRPr="007E5B96" w:rsidRDefault="003E59EC" w:rsidP="0065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2,53</w:t>
            </w:r>
            <w:r w:rsidR="00EF4E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(1.2%)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C8D55A9" w14:textId="51F38CD3" w:rsidR="003E59EC" w:rsidRPr="007E5B96" w:rsidRDefault="00EF4E07" w:rsidP="0065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</w:tr>
      <w:tr w:rsidR="00D015F6" w:rsidRPr="007E5B96" w14:paraId="1FC70100" w14:textId="751BFF2C" w:rsidTr="009C19F5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3F4B08" w14:textId="74A8C8E8" w:rsidR="003E59EC" w:rsidRPr="007E5B96" w:rsidRDefault="003E59EC" w:rsidP="00656D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Pre-op hypertension requiring medication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2E7269" w14:textId="41234794" w:rsidR="003E59EC" w:rsidRPr="007E5B96" w:rsidRDefault="003E59EC" w:rsidP="0065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102,6</w:t>
            </w:r>
            <w:r w:rsidR="00EF4E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</w:t>
            </w: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(52.</w:t>
            </w:r>
            <w:r w:rsidR="00EF4E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E7ED66" w14:textId="14A4A1A6" w:rsidR="003E59EC" w:rsidRPr="007E5B96" w:rsidRDefault="003E59EC" w:rsidP="0065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7,0</w:t>
            </w:r>
            <w:r w:rsidR="00EF4E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</w:t>
            </w: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(43.5%)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8B584A" w14:textId="57D112D5" w:rsidR="003E59EC" w:rsidRPr="007E5B96" w:rsidRDefault="003E59EC" w:rsidP="0065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109,</w:t>
            </w:r>
            <w:r w:rsidR="00EF4E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665</w:t>
            </w: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(51.4%)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E191F76" w14:textId="04316097" w:rsidR="003E59EC" w:rsidRPr="007E5B96" w:rsidRDefault="00EF4E07" w:rsidP="0065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</w:tr>
      <w:tr w:rsidR="00D015F6" w:rsidRPr="007E5B96" w14:paraId="6C0765C4" w14:textId="34D8E209" w:rsidTr="009C19F5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5FE3C4" w14:textId="3460A858" w:rsidR="003E59EC" w:rsidRPr="007E5B96" w:rsidRDefault="003E59EC" w:rsidP="00656D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Renal insufficiency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B1991D" w14:textId="0FB7E767" w:rsidR="003E59EC" w:rsidRPr="007E5B96" w:rsidRDefault="003E59EC" w:rsidP="0065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1,26</w:t>
            </w:r>
            <w:r w:rsidR="00EF4E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(0.6%)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4BCF3E" w14:textId="77777777" w:rsidR="003E59EC" w:rsidRPr="007E5B96" w:rsidRDefault="003E59EC" w:rsidP="0065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 (0.4%)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5A51F7" w14:textId="036C9D5C" w:rsidR="003E59EC" w:rsidRPr="007E5B96" w:rsidRDefault="003E59EC" w:rsidP="0065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1,3</w:t>
            </w:r>
            <w:r w:rsidR="00EF4E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</w:t>
            </w: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(0.6%)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F6449E2" w14:textId="624F011D" w:rsidR="003E59EC" w:rsidRPr="007E5B96" w:rsidRDefault="00EF4E07" w:rsidP="0065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0.001</w:t>
            </w:r>
          </w:p>
        </w:tc>
      </w:tr>
      <w:tr w:rsidR="00D015F6" w:rsidRPr="007E5B96" w14:paraId="2FA55EB4" w14:textId="45736268" w:rsidTr="009C19F5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82B5EA" w14:textId="5B6EF70D" w:rsidR="003E59EC" w:rsidRPr="007E5B96" w:rsidRDefault="003E59EC" w:rsidP="00656D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Pre-op dialysis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89CB9F" w14:textId="77777777" w:rsidR="003E59EC" w:rsidRPr="007E5B96" w:rsidRDefault="003E59EC" w:rsidP="0065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376 (0.2%)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553EBF" w14:textId="77777777" w:rsidR="003E59EC" w:rsidRPr="007E5B96" w:rsidRDefault="003E59EC" w:rsidP="0065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 (0.2%)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54F0C4" w14:textId="77777777" w:rsidR="003E59EC" w:rsidRPr="007E5B96" w:rsidRDefault="003E59EC" w:rsidP="0065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404 (0.2%)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692FAA2" w14:textId="7229D211" w:rsidR="003E59EC" w:rsidRPr="007E5B96" w:rsidRDefault="00EF4E07" w:rsidP="0065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0.696</w:t>
            </w:r>
          </w:p>
        </w:tc>
      </w:tr>
      <w:tr w:rsidR="00D015F6" w:rsidRPr="007E5B96" w14:paraId="6B3956FF" w14:textId="7FA6044C" w:rsidTr="009C19F5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746E2B" w14:textId="2CCA9509" w:rsidR="003E59EC" w:rsidRPr="007E5B96" w:rsidRDefault="003E59EC" w:rsidP="00656D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Current smoker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B3650E" w14:textId="4929A816" w:rsidR="003E59EC" w:rsidRPr="007E5B96" w:rsidRDefault="003E59EC" w:rsidP="0065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16,0</w:t>
            </w:r>
            <w:r w:rsidR="00EF4E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</w:t>
            </w: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(8.1%)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388043" w14:textId="77777777" w:rsidR="003E59EC" w:rsidRPr="007E5B96" w:rsidRDefault="003E59EC" w:rsidP="0065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923 (5.7%)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9D4A54" w14:textId="224825F7" w:rsidR="003E59EC" w:rsidRPr="007E5B96" w:rsidRDefault="003E59EC" w:rsidP="0065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16,9</w:t>
            </w:r>
            <w:r w:rsidR="00EF4E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</w:t>
            </w: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(7.9%)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EFFC3BC" w14:textId="2D7D2B78" w:rsidR="003E59EC" w:rsidRPr="007E5B96" w:rsidRDefault="00EF4E07" w:rsidP="0065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</w:tr>
      <w:tr w:rsidR="00D015F6" w:rsidRPr="007E5B96" w14:paraId="6D626C5B" w14:textId="5504BAF8" w:rsidTr="009C19F5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B6FF1F" w14:textId="39C290CD" w:rsidR="003E59EC" w:rsidRPr="007E5B96" w:rsidRDefault="003E59EC" w:rsidP="00656D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COPD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661896" w14:textId="0AF99639" w:rsidR="003E59EC" w:rsidRPr="007E5B96" w:rsidRDefault="003E59EC" w:rsidP="0065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3,7</w:t>
            </w:r>
            <w:r w:rsidR="00EF4E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</w:t>
            </w: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(1.9%)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CA018B" w14:textId="0B7C67EA" w:rsidR="003E59EC" w:rsidRPr="007E5B96" w:rsidRDefault="003E59EC" w:rsidP="0065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</w:t>
            </w:r>
            <w:r w:rsidR="00EF4E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(1.4%)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A9FD2D" w14:textId="210ECDDD" w:rsidR="003E59EC" w:rsidRPr="007E5B96" w:rsidRDefault="003E59EC" w:rsidP="0065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3,99</w:t>
            </w:r>
            <w:r w:rsidR="00EF4E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(1.9%)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185945C" w14:textId="09C99266" w:rsidR="003E59EC" w:rsidRPr="007E5B96" w:rsidRDefault="00EF4E07" w:rsidP="0065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</w:tr>
      <w:tr w:rsidR="00D015F6" w:rsidRPr="007E5B96" w14:paraId="4F4C9F6A" w14:textId="6C996636" w:rsidTr="009C19F5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333AB8" w14:textId="5EB0EFE6" w:rsidR="003E59EC" w:rsidRPr="007E5B96" w:rsidRDefault="003E59EC" w:rsidP="00656D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Pre-op oxygen dependent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609D1B" w14:textId="763DFB9C" w:rsidR="003E59EC" w:rsidRPr="007E5B96" w:rsidRDefault="003E59EC" w:rsidP="0065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1,77</w:t>
            </w:r>
            <w:r w:rsidR="00EF4E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(0.9%)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77DCBD" w14:textId="77777777" w:rsidR="003E59EC" w:rsidRPr="007E5B96" w:rsidRDefault="003E59EC" w:rsidP="0065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104 (0.6%)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5C26E3" w14:textId="13125C9F" w:rsidR="003E59EC" w:rsidRPr="007E5B96" w:rsidRDefault="003E59EC" w:rsidP="0065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1,88</w:t>
            </w:r>
            <w:r w:rsidR="00EF4E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(0.9%)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3F308D2" w14:textId="29EE5C93" w:rsidR="003E59EC" w:rsidRPr="007E5B96" w:rsidRDefault="00EF4E07" w:rsidP="0065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0.001</w:t>
            </w:r>
          </w:p>
        </w:tc>
      </w:tr>
      <w:tr w:rsidR="00D015F6" w:rsidRPr="007E5B96" w14:paraId="5A2F7983" w14:textId="2DA64D03" w:rsidTr="009C19F5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588C40" w14:textId="2750D198" w:rsidR="003E59EC" w:rsidRPr="007E5B96" w:rsidRDefault="003E59EC" w:rsidP="00656D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Sleep apnea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0964FD" w14:textId="1F689DFD" w:rsidR="003E59EC" w:rsidRPr="007E5B96" w:rsidRDefault="003E59EC" w:rsidP="0065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87,</w:t>
            </w:r>
            <w:r w:rsidR="00EF4E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273</w:t>
            </w: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(44.3%)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7433EC" w14:textId="7E9E7440" w:rsidR="003E59EC" w:rsidRPr="007E5B96" w:rsidRDefault="003E59EC" w:rsidP="0065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5,14</w:t>
            </w:r>
            <w:r w:rsidR="00EF4E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(31.9%)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F8C1CB" w14:textId="12DA9B90" w:rsidR="003E59EC" w:rsidRPr="007E5B96" w:rsidRDefault="003E59EC" w:rsidP="0065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92,4</w:t>
            </w:r>
            <w:r w:rsidR="00EF4E0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(43.3%)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FE53512" w14:textId="34690865" w:rsidR="003E59EC" w:rsidRPr="007E5B96" w:rsidRDefault="00EF4E07" w:rsidP="0065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</w:tr>
      <w:tr w:rsidR="009C19F5" w:rsidRPr="007E5B96" w14:paraId="6CE64530" w14:textId="7731CA3A" w:rsidTr="00EF4E07">
        <w:trPr>
          <w:trHeight w:val="290"/>
        </w:trPr>
        <w:tc>
          <w:tcPr>
            <w:tcW w:w="85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557E97" w14:textId="77777777" w:rsidR="003E59EC" w:rsidRPr="007E5B96" w:rsidRDefault="003E59EC" w:rsidP="00656D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Pre-op functional health status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14:paraId="4C281957" w14:textId="153A0B9A" w:rsidR="003E59EC" w:rsidRPr="002B4E4B" w:rsidRDefault="002B4E4B" w:rsidP="00656D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B4E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</w:tr>
      <w:tr w:rsidR="00D015F6" w:rsidRPr="007E5B96" w14:paraId="6F9AA053" w14:textId="39610BA0" w:rsidTr="0052493C">
        <w:trPr>
          <w:trHeight w:val="290"/>
        </w:trPr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F93693" w14:textId="77777777" w:rsidR="003E59EC" w:rsidRPr="007E5B96" w:rsidRDefault="003E59EC" w:rsidP="00656D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Independent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AF9438" w14:textId="0625B9C1" w:rsidR="003E59EC" w:rsidRPr="007E5B96" w:rsidRDefault="003E59EC" w:rsidP="0065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195</w:t>
            </w:r>
            <w:r w:rsidR="002B4E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,235</w:t>
            </w: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(99.0%)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D61AFC" w14:textId="31C38203" w:rsidR="003E59EC" w:rsidRPr="007E5B96" w:rsidRDefault="003E59EC" w:rsidP="0065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  <w:r w:rsidR="002B4E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</w:t>
            </w:r>
            <w:r w:rsidR="002B4E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(98.8%)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D60C17" w14:textId="4599FE8F" w:rsidR="003E59EC" w:rsidRPr="007E5B96" w:rsidRDefault="002B4E4B" w:rsidP="0065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,185</w:t>
            </w:r>
            <w:r w:rsidR="003E59EC"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(99.0%)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B07DDFA" w14:textId="77777777" w:rsidR="003E59EC" w:rsidRPr="007E5B96" w:rsidRDefault="003E59EC" w:rsidP="0065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015F6" w:rsidRPr="007E5B96" w14:paraId="18654266" w14:textId="57DBAC64" w:rsidTr="009C19F5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05856B" w14:textId="77777777" w:rsidR="003E59EC" w:rsidRPr="007E5B96" w:rsidRDefault="003E59EC" w:rsidP="00656D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Partially Dependent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DC17AF" w14:textId="255E04A7" w:rsidR="003E59EC" w:rsidRPr="007E5B96" w:rsidRDefault="003E59EC" w:rsidP="0065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2B4E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</w:t>
            </w:r>
            <w:r w:rsidR="002B4E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(0.7%)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858F27" w14:textId="2AB4F0F2" w:rsidR="003E59EC" w:rsidRPr="007E5B96" w:rsidRDefault="003E59EC" w:rsidP="0065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112 (0.7%)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D1D1A9" w14:textId="60B9894F" w:rsidR="003E59EC" w:rsidRPr="007E5B96" w:rsidRDefault="003E59EC" w:rsidP="0065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2B4E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</w:t>
            </w:r>
            <w:r w:rsidR="002B4E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(0.7%)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17159BD" w14:textId="77777777" w:rsidR="003E59EC" w:rsidRPr="007E5B96" w:rsidRDefault="003E59EC" w:rsidP="0065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015F6" w:rsidRPr="007E5B96" w14:paraId="3C4B0F8E" w14:textId="148C603C" w:rsidTr="009C19F5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B0FC39" w14:textId="77777777" w:rsidR="003E59EC" w:rsidRPr="007E5B96" w:rsidRDefault="003E59EC" w:rsidP="00656D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Totally Dependent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C90740" w14:textId="108089AF" w:rsidR="003E59EC" w:rsidRPr="007E5B96" w:rsidRDefault="003E59EC" w:rsidP="0065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</w:t>
            </w:r>
            <w:r w:rsidR="002B4E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(0.3%)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27F580" w14:textId="3D82D308" w:rsidR="003E59EC" w:rsidRPr="007E5B96" w:rsidRDefault="003E59EC" w:rsidP="0065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 (0.4%)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01DB69" w14:textId="023AA87F" w:rsidR="003E59EC" w:rsidRPr="007E5B96" w:rsidRDefault="003E59EC" w:rsidP="0065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</w:t>
            </w:r>
            <w:r w:rsidR="002B4E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(0.3%)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8549697" w14:textId="77777777" w:rsidR="003E59EC" w:rsidRPr="007E5B96" w:rsidRDefault="003E59EC" w:rsidP="0065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015F6" w:rsidRPr="007E5B96" w14:paraId="1B2542CE" w14:textId="102212EC" w:rsidTr="009C19F5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A08E35" w14:textId="77777777" w:rsidR="003E59EC" w:rsidRPr="007E5B96" w:rsidRDefault="003E59EC" w:rsidP="00656D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Unknown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7C5600" w14:textId="4C0BC2F4" w:rsidR="003E59EC" w:rsidRPr="007E5B96" w:rsidRDefault="003E59EC" w:rsidP="0065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  <w:r w:rsidR="002B4E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(0.0%)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FC3A88" w14:textId="085F317B" w:rsidR="003E59EC" w:rsidRPr="007E5B96" w:rsidRDefault="003E59EC" w:rsidP="0065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 (0.1%)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5E490C" w14:textId="07B2D2E6" w:rsidR="003E59EC" w:rsidRPr="007E5B96" w:rsidRDefault="003E59EC" w:rsidP="0065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  <w:r w:rsidR="002B4E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(0.0%)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63CA913" w14:textId="77777777" w:rsidR="003E59EC" w:rsidRPr="007E5B96" w:rsidRDefault="003E59EC" w:rsidP="0065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015F6" w:rsidRPr="007E5B96" w14:paraId="75E0425D" w14:textId="602F005D" w:rsidTr="009C19F5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6F8880" w14:textId="0481E8CE" w:rsidR="003E59EC" w:rsidRPr="007E5B96" w:rsidRDefault="003E59EC" w:rsidP="00656D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History of 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D451B1" w14:textId="2A41F312" w:rsidR="003E59EC" w:rsidRPr="007E5B96" w:rsidRDefault="003E59EC" w:rsidP="0065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2,61</w:t>
            </w:r>
            <w:r w:rsidR="002B4E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(1.3%)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4EE02C" w14:textId="77777777" w:rsidR="003E59EC" w:rsidRPr="007E5B96" w:rsidRDefault="003E59EC" w:rsidP="0065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327 (2.0%)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FACEE8" w14:textId="64FD4053" w:rsidR="003E59EC" w:rsidRPr="007E5B96" w:rsidRDefault="003E59EC" w:rsidP="0065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2,9</w:t>
            </w:r>
            <w:r w:rsidR="002B4E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</w:t>
            </w: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(1.4%)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62DCE0C" w14:textId="1BD60803" w:rsidR="003E59EC" w:rsidRPr="007E5B96" w:rsidRDefault="002B4E4B" w:rsidP="0065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</w:tr>
      <w:tr w:rsidR="00D015F6" w:rsidRPr="007E5B96" w14:paraId="6E03F5CC" w14:textId="2646692B" w:rsidTr="009C19F5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2A6A78" w14:textId="1C039F51" w:rsidR="003E59EC" w:rsidRPr="007E5B96" w:rsidRDefault="003E59EC" w:rsidP="00656D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History of DVT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436DFD" w14:textId="68AFF63E" w:rsidR="003E59EC" w:rsidRPr="007E5B96" w:rsidRDefault="003E59EC" w:rsidP="0065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</w:t>
            </w:r>
            <w:r w:rsidR="002B4E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799</w:t>
            </w: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(1.9%)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DF4811" w14:textId="77777777" w:rsidR="003E59EC" w:rsidRPr="007E5B96" w:rsidRDefault="003E59EC" w:rsidP="0065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414 (2.6%)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DCA71E" w14:textId="10FA6811" w:rsidR="003E59EC" w:rsidRPr="007E5B96" w:rsidRDefault="003E59EC" w:rsidP="0065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4,21</w:t>
            </w:r>
            <w:r w:rsidR="002B4E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(2.0%)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63D630C" w14:textId="0E83D430" w:rsidR="003E59EC" w:rsidRPr="007E5B96" w:rsidRDefault="002B4E4B" w:rsidP="0065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</w:tr>
      <w:tr w:rsidR="00D015F6" w:rsidRPr="007E5B96" w14:paraId="02C49F3C" w14:textId="2C0DA7B1" w:rsidTr="009C19F5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EE9FE3" w14:textId="4C85F621" w:rsidR="003E59EC" w:rsidRPr="007E5B96" w:rsidRDefault="003E59EC" w:rsidP="00656D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Pre-op IVC filter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78CF89" w14:textId="55F44C51" w:rsidR="003E59EC" w:rsidRPr="007E5B96" w:rsidRDefault="003E59EC" w:rsidP="0065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1,19</w:t>
            </w:r>
            <w:r w:rsidR="002B4E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(0.6%)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BE8F37" w14:textId="77777777" w:rsidR="003E59EC" w:rsidRPr="007E5B96" w:rsidRDefault="003E59EC" w:rsidP="0065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149 (0.9%)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88FFA7" w14:textId="46386176" w:rsidR="003E59EC" w:rsidRPr="007E5B96" w:rsidRDefault="003E59EC" w:rsidP="0065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1,34</w:t>
            </w:r>
            <w:r w:rsidR="002B4E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(0.6%)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2E6ED2C" w14:textId="6B77C93A" w:rsidR="003E59EC" w:rsidRPr="007E5B96" w:rsidRDefault="002B4E4B" w:rsidP="0065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</w:tr>
      <w:tr w:rsidR="00D015F6" w:rsidRPr="007E5B96" w14:paraId="79D7B59E" w14:textId="1025697C" w:rsidTr="009C19F5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F5F08B" w14:textId="3B2497E4" w:rsidR="003E59EC" w:rsidRPr="007E5B96" w:rsidRDefault="003E59EC" w:rsidP="00656D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Pre-op therapeutic anticoagulation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1A02AC" w14:textId="467746E5" w:rsidR="003E59EC" w:rsidRPr="007E5B96" w:rsidRDefault="003E59EC" w:rsidP="0065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5,7</w:t>
            </w:r>
            <w:r w:rsidR="002B4E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</w:t>
            </w: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(2.9%)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E57C31" w14:textId="77777777" w:rsidR="003E59EC" w:rsidRPr="007E5B96" w:rsidRDefault="003E59EC" w:rsidP="0065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556 (3.4%)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DA395F" w14:textId="7083BC5B" w:rsidR="003E59EC" w:rsidRPr="007E5B96" w:rsidRDefault="003E59EC" w:rsidP="0065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6,3</w:t>
            </w:r>
            <w:r w:rsidR="002B4E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</w:t>
            </w: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(3.0%)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64C6BE1" w14:textId="4ACD599F" w:rsidR="003E59EC" w:rsidRPr="007E5B96" w:rsidRDefault="002B4E4B" w:rsidP="0065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</w:tr>
      <w:tr w:rsidR="00D015F6" w:rsidRPr="007E5B96" w14:paraId="6E4748E5" w14:textId="3CD34232" w:rsidTr="00C91317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6346A8" w14:textId="7B0F4177" w:rsidR="003E59EC" w:rsidRPr="007E5B96" w:rsidRDefault="003E59EC" w:rsidP="00656D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Chronic steroids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9A6DD3" w14:textId="7093D180" w:rsidR="003E59EC" w:rsidRPr="007E5B96" w:rsidRDefault="003E59EC" w:rsidP="0065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3,24</w:t>
            </w:r>
            <w:r w:rsidR="002B4E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(1.6%)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742CD7" w14:textId="7EC59015" w:rsidR="003E59EC" w:rsidRPr="007E5B96" w:rsidRDefault="003E59EC" w:rsidP="0065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</w:t>
            </w:r>
            <w:r w:rsidR="002B4E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(2.2%)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E9113E" w14:textId="75E218B3" w:rsidR="003E59EC" w:rsidRPr="007E5B96" w:rsidRDefault="003E59EC" w:rsidP="0065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3,59</w:t>
            </w:r>
            <w:r w:rsidR="002B4E4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(1.7%)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F9F5F7E" w14:textId="32D9CF36" w:rsidR="003E59EC" w:rsidRPr="007E5B96" w:rsidRDefault="002B4E4B" w:rsidP="00656D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</w:tr>
      <w:tr w:rsidR="00C91317" w:rsidRPr="007E5B96" w14:paraId="6B335A52" w14:textId="701F2AC1" w:rsidTr="00C91317">
        <w:trPr>
          <w:trHeight w:val="279"/>
        </w:trPr>
        <w:tc>
          <w:tcPr>
            <w:tcW w:w="85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C45D12" w14:textId="77777777" w:rsidR="00C91317" w:rsidRPr="007E5B96" w:rsidRDefault="00C91317" w:rsidP="00C913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Pre-op hematocrit value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</w:tcPr>
          <w:p w14:paraId="76B820FA" w14:textId="482A4352" w:rsidR="00C91317" w:rsidRPr="007E5B96" w:rsidRDefault="00C91317" w:rsidP="00C913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</w:tr>
      <w:tr w:rsidR="00C91317" w:rsidRPr="007E5B96" w14:paraId="21E63B60" w14:textId="10D60232" w:rsidTr="009C19F5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1CF360" w14:textId="5598AA62" w:rsidR="00C91317" w:rsidRPr="007E5B96" w:rsidRDefault="00C91317" w:rsidP="00C913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Mean (SD)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B17FD1" w14:textId="77777777" w:rsidR="00C91317" w:rsidRPr="007E5B96" w:rsidRDefault="00C91317" w:rsidP="00C91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 (3.8)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815BE0" w14:textId="77777777" w:rsidR="00C91317" w:rsidRPr="007E5B96" w:rsidRDefault="00C91317" w:rsidP="00C91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39.8 (4)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AE9064" w14:textId="77777777" w:rsidR="00C91317" w:rsidRPr="007E5B96" w:rsidRDefault="00C91317" w:rsidP="00C91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40.9 (3.8)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D1EF6E0" w14:textId="41A06B68" w:rsidR="00C91317" w:rsidRPr="007E5B96" w:rsidRDefault="00C91317" w:rsidP="00C91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91317" w:rsidRPr="007E5B96" w14:paraId="35FC8413" w14:textId="27F1F0DA" w:rsidTr="00C91317">
        <w:trPr>
          <w:trHeight w:val="15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808CD9" w14:textId="77777777" w:rsidR="00C91317" w:rsidRPr="007E5B96" w:rsidRDefault="00C91317" w:rsidP="00C913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Median (IQR)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A81270" w14:textId="77777777" w:rsidR="00C91317" w:rsidRPr="007E5B96" w:rsidRDefault="00C91317" w:rsidP="00C91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 (38.7, 43.2)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D80F9B" w14:textId="77777777" w:rsidR="00C91317" w:rsidRPr="007E5B96" w:rsidRDefault="00C91317" w:rsidP="00C91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39.9 (37.6, 42.3)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DB7AA3" w14:textId="77777777" w:rsidR="00C91317" w:rsidRPr="007E5B96" w:rsidRDefault="00C91317" w:rsidP="00C91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40.9 (38.6, 43.1)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7B1B03E" w14:textId="77777777" w:rsidR="00C91317" w:rsidRPr="007E5B96" w:rsidRDefault="00C91317" w:rsidP="00C91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91317" w:rsidRPr="007E5B96" w14:paraId="3E46C13D" w14:textId="46C2F438" w:rsidTr="009C19F5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63A3F8" w14:textId="77777777" w:rsidR="00C91317" w:rsidRPr="007E5B96" w:rsidRDefault="00C91317" w:rsidP="00C913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Min, Max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963D7C" w14:textId="77777777" w:rsidR="00C91317" w:rsidRPr="007E5B96" w:rsidRDefault="00C91317" w:rsidP="00C91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8.1, 60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C17019" w14:textId="77777777" w:rsidR="00C91317" w:rsidRPr="007E5B96" w:rsidRDefault="00C91317" w:rsidP="00C91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8.6, 59.6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F655D0" w14:textId="77777777" w:rsidR="00C91317" w:rsidRPr="007E5B96" w:rsidRDefault="00C91317" w:rsidP="00C91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8.1, 60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01FDCF0" w14:textId="77777777" w:rsidR="00C91317" w:rsidRPr="007E5B96" w:rsidRDefault="00C91317" w:rsidP="00C91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91317" w:rsidRPr="007E5B96" w14:paraId="2F171D0A" w14:textId="39607053" w:rsidTr="009C19F5">
        <w:trPr>
          <w:trHeight w:val="2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41EBB2" w14:textId="77777777" w:rsidR="00C91317" w:rsidRPr="007E5B96" w:rsidRDefault="00C91317" w:rsidP="00C913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Missing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FBD300" w14:textId="09226CC6" w:rsidR="00C91317" w:rsidRPr="007E5B96" w:rsidRDefault="00C91317" w:rsidP="00C91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</w:t>
            </w: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(10.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DA577A" w14:textId="5DE4A12D" w:rsidR="00C91317" w:rsidRPr="007E5B96" w:rsidRDefault="00C91317" w:rsidP="00C91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645 (10.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5AD12A" w14:textId="25D831EE" w:rsidR="00C91317" w:rsidRPr="007E5B96" w:rsidRDefault="00C91317" w:rsidP="00C91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</w:t>
            </w: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(10.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  <w:r w:rsidRPr="007E5B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3C1FC3D" w14:textId="77777777" w:rsidR="00C91317" w:rsidRPr="007E5B96" w:rsidRDefault="00C91317" w:rsidP="00C913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436F6762" w14:textId="0C76D16F" w:rsidR="007A72E6" w:rsidRPr="007E5B96" w:rsidRDefault="0051173E">
      <w:pPr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7E5B96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Abbreviations:</w:t>
      </w:r>
      <w:r w:rsidRPr="007E5B96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BMI = body mass index,</w:t>
      </w:r>
      <w:r w:rsidR="00FB1821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PCI= percutaneous coronary intervention, PTCA=percutaneous transluminal coronary angioplasty,</w:t>
      </w:r>
      <w:r w:rsidRPr="007E5B96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COPD = chronic obstructive pulmonary disease, PE= pulmonary embolus, DVT = deep vein thrombosis, IVC = inferior vena cava, MI = myocardial infarction, PRBC = packed red blood cells, SD = standard deviation, IQR = interquartile rang</w:t>
      </w:r>
      <w:r w:rsidR="003D3BF2" w:rsidRPr="007E5B96">
        <w:rPr>
          <w:rFonts w:ascii="Times New Roman" w:hAnsi="Times New Roman" w:cs="Times New Roman"/>
          <w:color w:val="000000" w:themeColor="text1"/>
          <w:sz w:val="18"/>
          <w:szCs w:val="18"/>
        </w:rPr>
        <w:t>e</w:t>
      </w:r>
    </w:p>
    <w:p w14:paraId="3243AB99" w14:textId="77777777" w:rsidR="0089654B" w:rsidRPr="007E5B96" w:rsidRDefault="0089654B">
      <w:pPr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14:paraId="46E43BF8" w14:textId="75806F0F" w:rsidR="00B259EE" w:rsidRPr="007E5B96" w:rsidRDefault="00B259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E5B96">
        <w:rPr>
          <w:rFonts w:ascii="Times New Roman" w:eastAsia="Times New Roman" w:hAnsi="Times New Roman" w:cs="Times New Roman"/>
          <w:color w:val="000000"/>
          <w:sz w:val="20"/>
          <w:szCs w:val="20"/>
        </w:rPr>
        <w:br w:type="page"/>
      </w:r>
    </w:p>
    <w:p w14:paraId="5B317FEB" w14:textId="412AAE46" w:rsidR="0089654B" w:rsidRPr="007E5B96" w:rsidRDefault="0029776E" w:rsidP="008A0626">
      <w:pPr>
        <w:pBdr>
          <w:top w:val="single" w:sz="4" w:space="1" w:color="auto"/>
          <w:bottom w:val="single" w:sz="4" w:space="1" w:color="auto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E5B96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lastRenderedPageBreak/>
        <w:t>Supplemental Table 2</w:t>
      </w:r>
      <w:r w:rsidRPr="007E5B96">
        <w:rPr>
          <w:rFonts w:ascii="Times New Roman" w:eastAsia="Times New Roman" w:hAnsi="Times New Roman" w:cs="Times New Roman"/>
          <w:color w:val="000000"/>
          <w:sz w:val="20"/>
          <w:szCs w:val="20"/>
        </w:rPr>
        <w:t>. Intraoperative information and</w:t>
      </w:r>
      <w:r w:rsidR="0027339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30-day</w:t>
      </w:r>
      <w:r w:rsidRPr="007E5B9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outcomes for </w:t>
      </w:r>
      <w:proofErr w:type="gramStart"/>
      <w:r w:rsidRPr="007E5B96">
        <w:rPr>
          <w:rFonts w:ascii="Times New Roman" w:eastAsia="Times New Roman" w:hAnsi="Times New Roman" w:cs="Times New Roman"/>
          <w:color w:val="000000"/>
          <w:sz w:val="20"/>
          <w:szCs w:val="20"/>
        </w:rPr>
        <w:t>patients’</w:t>
      </w:r>
      <w:proofErr w:type="gramEnd"/>
      <w:r w:rsidRPr="007E5B9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27339E">
        <w:rPr>
          <w:rFonts w:ascii="Times New Roman" w:eastAsia="Times New Roman" w:hAnsi="Times New Roman" w:cs="Times New Roman"/>
          <w:color w:val="000000"/>
          <w:sz w:val="20"/>
          <w:szCs w:val="20"/>
        </w:rPr>
        <w:t>in primary and</w:t>
      </w:r>
      <w:r w:rsidRPr="007E5B9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revisional surgery</w:t>
      </w:r>
      <w:r w:rsidR="0027339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groups</w:t>
      </w:r>
    </w:p>
    <w:tbl>
      <w:tblPr>
        <w:tblW w:w="9360" w:type="dxa"/>
        <w:jc w:val="center"/>
        <w:tblLayout w:type="fixed"/>
        <w:tblLook w:val="0600" w:firstRow="0" w:lastRow="0" w:firstColumn="0" w:lastColumn="0" w:noHBand="1" w:noVBand="1"/>
      </w:tblPr>
      <w:tblGrid>
        <w:gridCol w:w="3506"/>
        <w:gridCol w:w="1621"/>
        <w:gridCol w:w="1798"/>
        <w:gridCol w:w="1600"/>
        <w:gridCol w:w="20"/>
        <w:gridCol w:w="815"/>
      </w:tblGrid>
      <w:tr w:rsidR="00C91317" w:rsidRPr="004A66A5" w14:paraId="47A3C1E3" w14:textId="77777777" w:rsidTr="008A0626">
        <w:trPr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14:paraId="24A0B2EB" w14:textId="77777777" w:rsidR="0029776E" w:rsidRPr="004A66A5" w:rsidRDefault="0029776E" w:rsidP="0029776E">
            <w:pPr>
              <w:keepNext/>
              <w:spacing w:line="240" w:lineRule="auto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21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14:paraId="43FC9F69" w14:textId="0AAD42C2" w:rsidR="0029776E" w:rsidRPr="004A66A5" w:rsidRDefault="0029776E" w:rsidP="0029776E">
            <w:pPr>
              <w:keepNext/>
              <w:spacing w:line="240" w:lineRule="auto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</w:pPr>
            <w:r w:rsidRPr="004A66A5"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  <w:t xml:space="preserve">Primary RYGB                                   </w:t>
            </w:r>
            <w:proofErr w:type="gramStart"/>
            <w:r w:rsidRPr="004A66A5"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  <w:t xml:space="preserve">   (</w:t>
            </w:r>
            <w:proofErr w:type="gramEnd"/>
            <w:r w:rsidRPr="004A66A5"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  <w:t>N=197,186)</w:t>
            </w:r>
          </w:p>
        </w:tc>
        <w:tc>
          <w:tcPr>
            <w:tcW w:w="1798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14:paraId="4D7C6845" w14:textId="5A755655" w:rsidR="0029776E" w:rsidRPr="004A66A5" w:rsidRDefault="0029776E" w:rsidP="0029776E">
            <w:pPr>
              <w:keepNext/>
              <w:spacing w:line="240" w:lineRule="auto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</w:pPr>
            <w:r w:rsidRPr="004A66A5"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  <w:t xml:space="preserve">Revisional RYGB                                   </w:t>
            </w:r>
            <w:proofErr w:type="gramStart"/>
            <w:r w:rsidRPr="004A66A5"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  <w:t xml:space="preserve">   (</w:t>
            </w:r>
            <w:proofErr w:type="gramEnd"/>
            <w:r w:rsidRPr="004A66A5"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  <w:t>N=16,144)</w:t>
            </w:r>
          </w:p>
        </w:tc>
        <w:tc>
          <w:tcPr>
            <w:tcW w:w="1600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14:paraId="38B8F2D6" w14:textId="3806C23D" w:rsidR="0029776E" w:rsidRPr="004A66A5" w:rsidRDefault="0029776E" w:rsidP="0029776E">
            <w:pPr>
              <w:keepNext/>
              <w:spacing w:line="240" w:lineRule="auto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</w:pPr>
            <w:r w:rsidRPr="004A66A5"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  <w:t xml:space="preserve">Total                                    </w:t>
            </w:r>
            <w:proofErr w:type="gramStart"/>
            <w:r w:rsidRPr="004A66A5"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  <w:t xml:space="preserve">   (</w:t>
            </w:r>
            <w:proofErr w:type="gramEnd"/>
            <w:r w:rsidRPr="004A66A5"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  <w:t>N=213,330)</w:t>
            </w:r>
          </w:p>
        </w:tc>
        <w:tc>
          <w:tcPr>
            <w:tcW w:w="835" w:type="dxa"/>
            <w:gridSpan w:val="2"/>
            <w:tcBorders>
              <w:bottom w:val="single" w:sz="4" w:space="0" w:color="auto"/>
            </w:tcBorders>
            <w:shd w:val="clear" w:color="auto" w:fill="FFFFFF"/>
            <w:vAlign w:val="bottom"/>
          </w:tcPr>
          <w:p w14:paraId="2A48D86E" w14:textId="5CF96C56" w:rsidR="0029776E" w:rsidRPr="004A66A5" w:rsidRDefault="0029776E" w:rsidP="0029776E">
            <w:pPr>
              <w:keepNext/>
              <w:spacing w:line="240" w:lineRule="auto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b/>
                <w:i/>
                <w:color w:val="000000"/>
                <w:sz w:val="20"/>
                <w:szCs w:val="20"/>
              </w:rPr>
              <w:t xml:space="preserve">p </w:t>
            </w:r>
            <w:r w:rsidRPr="004A66A5"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  <w:t>value</w:t>
            </w:r>
          </w:p>
        </w:tc>
      </w:tr>
      <w:tr w:rsidR="00C91317" w:rsidRPr="004A66A5" w14:paraId="32B047CF" w14:textId="77777777" w:rsidTr="008A0626">
        <w:trPr>
          <w:trHeight w:val="260"/>
          <w:jc w:val="center"/>
        </w:trPr>
        <w:tc>
          <w:tcPr>
            <w:tcW w:w="3506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5F485672" w14:textId="32D3DAA5" w:rsidR="0029776E" w:rsidRPr="004A66A5" w:rsidRDefault="0029776E" w:rsidP="0029776E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A66A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Year</w:t>
            </w:r>
          </w:p>
        </w:tc>
        <w:tc>
          <w:tcPr>
            <w:tcW w:w="1621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7529332B" w14:textId="1011E316" w:rsidR="0029776E" w:rsidRPr="004A66A5" w:rsidRDefault="0029776E" w:rsidP="0029776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6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9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489CFE11" w14:textId="11AF5900" w:rsidR="0029776E" w:rsidRPr="004A66A5" w:rsidRDefault="0029776E" w:rsidP="0029776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6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600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49CBBF59" w14:textId="4C1986B6" w:rsidR="0029776E" w:rsidRPr="004A66A5" w:rsidRDefault="0029776E" w:rsidP="0029776E">
            <w:pPr>
              <w:spacing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287885C3" w14:textId="0A51DD78" w:rsidR="0029776E" w:rsidRPr="004A66A5" w:rsidRDefault="0029776E" w:rsidP="0029776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6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</w:tr>
      <w:tr w:rsidR="00C91317" w:rsidRPr="004A66A5" w14:paraId="0748EAEF" w14:textId="77777777" w:rsidTr="008A0626">
        <w:trPr>
          <w:trHeight w:val="162"/>
          <w:jc w:val="center"/>
        </w:trPr>
        <w:tc>
          <w:tcPr>
            <w:tcW w:w="3506" w:type="dxa"/>
            <w:shd w:val="clear" w:color="auto" w:fill="FFFFFF"/>
            <w:vAlign w:val="bottom"/>
          </w:tcPr>
          <w:p w14:paraId="2FBF8BFE" w14:textId="3596D0CF" w:rsidR="0029776E" w:rsidRPr="004A66A5" w:rsidRDefault="0029776E" w:rsidP="0029776E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6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2015</w:t>
            </w:r>
          </w:p>
        </w:tc>
        <w:tc>
          <w:tcPr>
            <w:tcW w:w="1621" w:type="dxa"/>
            <w:shd w:val="clear" w:color="auto" w:fill="FFFFFF"/>
            <w:vAlign w:val="bottom"/>
          </w:tcPr>
          <w:p w14:paraId="626A672A" w14:textId="28BAAEFD" w:rsidR="0029776E" w:rsidRPr="004A66A5" w:rsidRDefault="0029776E" w:rsidP="0029776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6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38,902 (19.7%) </w:t>
            </w:r>
          </w:p>
        </w:tc>
        <w:tc>
          <w:tcPr>
            <w:tcW w:w="1798" w:type="dxa"/>
            <w:shd w:val="clear" w:color="auto" w:fill="FFFFFF"/>
            <w:vAlign w:val="bottom"/>
          </w:tcPr>
          <w:p w14:paraId="27049292" w14:textId="103FBB87" w:rsidR="0029776E" w:rsidRPr="004A66A5" w:rsidRDefault="0029776E" w:rsidP="0029776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6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1,817 (11.3%) </w:t>
            </w:r>
          </w:p>
        </w:tc>
        <w:tc>
          <w:tcPr>
            <w:tcW w:w="1600" w:type="dxa"/>
            <w:shd w:val="clear" w:color="auto" w:fill="FFFFFF"/>
            <w:vAlign w:val="bottom"/>
          </w:tcPr>
          <w:p w14:paraId="7577BC7C" w14:textId="419F2DAB" w:rsidR="0029776E" w:rsidRPr="004A66A5" w:rsidRDefault="0029776E" w:rsidP="0029776E">
            <w:pPr>
              <w:spacing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4A66A5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40,719 (19.1%)</w:t>
            </w:r>
          </w:p>
        </w:tc>
        <w:tc>
          <w:tcPr>
            <w:tcW w:w="835" w:type="dxa"/>
            <w:gridSpan w:val="2"/>
            <w:shd w:val="clear" w:color="auto" w:fill="FFFFFF"/>
            <w:vAlign w:val="bottom"/>
          </w:tcPr>
          <w:p w14:paraId="0D86CBE6" w14:textId="77777777" w:rsidR="0029776E" w:rsidRPr="004A66A5" w:rsidRDefault="0029776E" w:rsidP="0029776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91317" w:rsidRPr="004A66A5" w14:paraId="5B3964E1" w14:textId="77777777" w:rsidTr="008A0626">
        <w:trPr>
          <w:jc w:val="center"/>
        </w:trPr>
        <w:tc>
          <w:tcPr>
            <w:tcW w:w="3506" w:type="dxa"/>
            <w:shd w:val="clear" w:color="auto" w:fill="FFFFFF"/>
            <w:vAlign w:val="bottom"/>
          </w:tcPr>
          <w:p w14:paraId="13698507" w14:textId="7F1C4762" w:rsidR="0029776E" w:rsidRPr="004A66A5" w:rsidRDefault="0029776E" w:rsidP="0029776E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6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2016</w:t>
            </w:r>
          </w:p>
        </w:tc>
        <w:tc>
          <w:tcPr>
            <w:tcW w:w="1621" w:type="dxa"/>
            <w:shd w:val="clear" w:color="auto" w:fill="FFFFFF"/>
            <w:vAlign w:val="bottom"/>
          </w:tcPr>
          <w:p w14:paraId="52212BD8" w14:textId="1CD7DDF4" w:rsidR="0029776E" w:rsidRPr="004A66A5" w:rsidRDefault="0029776E" w:rsidP="0029776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6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38,501 (19.5%) </w:t>
            </w:r>
          </w:p>
        </w:tc>
        <w:tc>
          <w:tcPr>
            <w:tcW w:w="1798" w:type="dxa"/>
            <w:shd w:val="clear" w:color="auto" w:fill="FFFFFF"/>
            <w:vAlign w:val="bottom"/>
          </w:tcPr>
          <w:p w14:paraId="5D9BD030" w14:textId="3110601F" w:rsidR="0029776E" w:rsidRPr="004A66A5" w:rsidRDefault="0029776E" w:rsidP="0029776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6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2,263 (14%) </w:t>
            </w:r>
          </w:p>
        </w:tc>
        <w:tc>
          <w:tcPr>
            <w:tcW w:w="1600" w:type="dxa"/>
            <w:shd w:val="clear" w:color="auto" w:fill="FFFFFF"/>
            <w:vAlign w:val="bottom"/>
          </w:tcPr>
          <w:p w14:paraId="3D8EAFA8" w14:textId="4804C95A" w:rsidR="0029776E" w:rsidRPr="004A66A5" w:rsidRDefault="0029776E" w:rsidP="0029776E">
            <w:pPr>
              <w:spacing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4A66A5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40,764 (19.1%)</w:t>
            </w:r>
          </w:p>
        </w:tc>
        <w:tc>
          <w:tcPr>
            <w:tcW w:w="835" w:type="dxa"/>
            <w:gridSpan w:val="2"/>
            <w:shd w:val="clear" w:color="auto" w:fill="FFFFFF"/>
            <w:vAlign w:val="bottom"/>
          </w:tcPr>
          <w:p w14:paraId="25F5A14A" w14:textId="77777777" w:rsidR="0029776E" w:rsidRPr="004A66A5" w:rsidRDefault="0029776E" w:rsidP="0029776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91317" w:rsidRPr="004A66A5" w14:paraId="70DAB93B" w14:textId="77777777" w:rsidTr="008A0626">
        <w:trPr>
          <w:jc w:val="center"/>
        </w:trPr>
        <w:tc>
          <w:tcPr>
            <w:tcW w:w="3506" w:type="dxa"/>
            <w:shd w:val="clear" w:color="auto" w:fill="FFFFFF"/>
            <w:vAlign w:val="bottom"/>
          </w:tcPr>
          <w:p w14:paraId="43DFF324" w14:textId="77184B4D" w:rsidR="0029776E" w:rsidRPr="004A66A5" w:rsidRDefault="0029776E" w:rsidP="0029776E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6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2017</w:t>
            </w:r>
          </w:p>
        </w:tc>
        <w:tc>
          <w:tcPr>
            <w:tcW w:w="1621" w:type="dxa"/>
            <w:shd w:val="clear" w:color="auto" w:fill="FFFFFF"/>
            <w:vAlign w:val="bottom"/>
          </w:tcPr>
          <w:p w14:paraId="017F7909" w14:textId="206A9C67" w:rsidR="0029776E" w:rsidRPr="004A66A5" w:rsidRDefault="0029776E" w:rsidP="0029776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6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39,230 (19.9%) </w:t>
            </w:r>
          </w:p>
        </w:tc>
        <w:tc>
          <w:tcPr>
            <w:tcW w:w="1798" w:type="dxa"/>
            <w:shd w:val="clear" w:color="auto" w:fill="FFFFFF"/>
            <w:vAlign w:val="bottom"/>
          </w:tcPr>
          <w:p w14:paraId="1252F04A" w14:textId="46463703" w:rsidR="0029776E" w:rsidRPr="004A66A5" w:rsidRDefault="0029776E" w:rsidP="0029776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6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3,026 (18.7%) </w:t>
            </w:r>
          </w:p>
        </w:tc>
        <w:tc>
          <w:tcPr>
            <w:tcW w:w="1600" w:type="dxa"/>
            <w:shd w:val="clear" w:color="auto" w:fill="FFFFFF"/>
            <w:vAlign w:val="bottom"/>
          </w:tcPr>
          <w:p w14:paraId="12D90C32" w14:textId="252B92AF" w:rsidR="0029776E" w:rsidRPr="004A66A5" w:rsidRDefault="0029776E" w:rsidP="0029776E">
            <w:pPr>
              <w:spacing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4A66A5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42,256 (19.8%)</w:t>
            </w:r>
          </w:p>
        </w:tc>
        <w:tc>
          <w:tcPr>
            <w:tcW w:w="835" w:type="dxa"/>
            <w:gridSpan w:val="2"/>
            <w:shd w:val="clear" w:color="auto" w:fill="FFFFFF"/>
            <w:vAlign w:val="bottom"/>
          </w:tcPr>
          <w:p w14:paraId="2BB599D1" w14:textId="77777777" w:rsidR="0029776E" w:rsidRPr="004A66A5" w:rsidRDefault="0029776E" w:rsidP="0029776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91317" w:rsidRPr="004A66A5" w14:paraId="7550F76A" w14:textId="77777777" w:rsidTr="008A0626">
        <w:trPr>
          <w:jc w:val="center"/>
        </w:trPr>
        <w:tc>
          <w:tcPr>
            <w:tcW w:w="3506" w:type="dxa"/>
            <w:shd w:val="clear" w:color="auto" w:fill="FFFFFF"/>
            <w:vAlign w:val="bottom"/>
          </w:tcPr>
          <w:p w14:paraId="12010DE0" w14:textId="042937B8" w:rsidR="0029776E" w:rsidRPr="004A66A5" w:rsidRDefault="0029776E" w:rsidP="0029776E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6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2018</w:t>
            </w:r>
          </w:p>
        </w:tc>
        <w:tc>
          <w:tcPr>
            <w:tcW w:w="1621" w:type="dxa"/>
            <w:shd w:val="clear" w:color="auto" w:fill="FFFFFF"/>
            <w:vAlign w:val="bottom"/>
          </w:tcPr>
          <w:p w14:paraId="4D7E08CA" w14:textId="11B7CF2F" w:rsidR="0029776E" w:rsidRPr="004A66A5" w:rsidRDefault="0029776E" w:rsidP="0029776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6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39,808 (20.2%) </w:t>
            </w:r>
          </w:p>
        </w:tc>
        <w:tc>
          <w:tcPr>
            <w:tcW w:w="1798" w:type="dxa"/>
            <w:shd w:val="clear" w:color="auto" w:fill="FFFFFF"/>
            <w:vAlign w:val="bottom"/>
          </w:tcPr>
          <w:p w14:paraId="772412FC" w14:textId="7764EBF9" w:rsidR="0029776E" w:rsidRPr="004A66A5" w:rsidRDefault="0029776E" w:rsidP="0029776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6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3,920 (24.3%) </w:t>
            </w:r>
          </w:p>
        </w:tc>
        <w:tc>
          <w:tcPr>
            <w:tcW w:w="1600" w:type="dxa"/>
            <w:shd w:val="clear" w:color="auto" w:fill="FFFFFF"/>
            <w:vAlign w:val="bottom"/>
          </w:tcPr>
          <w:p w14:paraId="3DF93313" w14:textId="46C8C78F" w:rsidR="0029776E" w:rsidRPr="004A66A5" w:rsidRDefault="0029776E" w:rsidP="0029776E">
            <w:pPr>
              <w:spacing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4A66A5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43,728 (20.5%)</w:t>
            </w:r>
          </w:p>
        </w:tc>
        <w:tc>
          <w:tcPr>
            <w:tcW w:w="835" w:type="dxa"/>
            <w:gridSpan w:val="2"/>
            <w:shd w:val="clear" w:color="auto" w:fill="FFFFFF"/>
            <w:vAlign w:val="bottom"/>
          </w:tcPr>
          <w:p w14:paraId="1C293E8A" w14:textId="77777777" w:rsidR="0029776E" w:rsidRPr="004A66A5" w:rsidRDefault="0029776E" w:rsidP="0029776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91317" w:rsidRPr="004A66A5" w14:paraId="79AF9E70" w14:textId="77777777" w:rsidTr="008A0626">
        <w:trPr>
          <w:jc w:val="center"/>
        </w:trPr>
        <w:tc>
          <w:tcPr>
            <w:tcW w:w="3506" w:type="dxa"/>
            <w:shd w:val="clear" w:color="auto" w:fill="FFFFFF"/>
            <w:vAlign w:val="bottom"/>
          </w:tcPr>
          <w:p w14:paraId="3E30A20E" w14:textId="72D7C29A" w:rsidR="0029776E" w:rsidRPr="004A66A5" w:rsidRDefault="0029776E" w:rsidP="0029776E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6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2019</w:t>
            </w:r>
          </w:p>
        </w:tc>
        <w:tc>
          <w:tcPr>
            <w:tcW w:w="1621" w:type="dxa"/>
            <w:shd w:val="clear" w:color="auto" w:fill="FFFFFF"/>
            <w:vAlign w:val="bottom"/>
          </w:tcPr>
          <w:p w14:paraId="6AC5D95C" w14:textId="16FFF111" w:rsidR="0029776E" w:rsidRPr="004A66A5" w:rsidRDefault="0029776E" w:rsidP="0029776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6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40,745 (20.7%) </w:t>
            </w:r>
          </w:p>
        </w:tc>
        <w:tc>
          <w:tcPr>
            <w:tcW w:w="1798" w:type="dxa"/>
            <w:shd w:val="clear" w:color="auto" w:fill="FFFFFF"/>
            <w:vAlign w:val="bottom"/>
          </w:tcPr>
          <w:p w14:paraId="43309C4D" w14:textId="05C15DE9" w:rsidR="0029776E" w:rsidRPr="004A66A5" w:rsidRDefault="0029776E" w:rsidP="0029776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6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5,118 (31.7%) </w:t>
            </w:r>
          </w:p>
        </w:tc>
        <w:tc>
          <w:tcPr>
            <w:tcW w:w="1600" w:type="dxa"/>
            <w:shd w:val="clear" w:color="auto" w:fill="FFFFFF"/>
            <w:vAlign w:val="bottom"/>
          </w:tcPr>
          <w:p w14:paraId="3AE915CE" w14:textId="3C4C774D" w:rsidR="0029776E" w:rsidRPr="004A66A5" w:rsidRDefault="0029776E" w:rsidP="0029776E">
            <w:pPr>
              <w:spacing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4A66A5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45,863 (21.5%)</w:t>
            </w:r>
          </w:p>
        </w:tc>
        <w:tc>
          <w:tcPr>
            <w:tcW w:w="835" w:type="dxa"/>
            <w:gridSpan w:val="2"/>
            <w:shd w:val="clear" w:color="auto" w:fill="FFFFFF"/>
            <w:vAlign w:val="bottom"/>
          </w:tcPr>
          <w:p w14:paraId="1AF665E4" w14:textId="77777777" w:rsidR="0029776E" w:rsidRPr="004A66A5" w:rsidRDefault="0029776E" w:rsidP="0029776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91317" w:rsidRPr="004A66A5" w14:paraId="7A9A4726" w14:textId="77777777" w:rsidTr="008A0626">
        <w:trPr>
          <w:jc w:val="center"/>
        </w:trPr>
        <w:tc>
          <w:tcPr>
            <w:tcW w:w="3506" w:type="dxa"/>
            <w:shd w:val="clear" w:color="auto" w:fill="FFFFFF"/>
            <w:vAlign w:val="bottom"/>
          </w:tcPr>
          <w:p w14:paraId="2CB887EA" w14:textId="3D587676" w:rsidR="0029776E" w:rsidRPr="004A66A5" w:rsidRDefault="0029776E" w:rsidP="0029776E">
            <w:pPr>
              <w:spacing w:line="240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4A66A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ASA group</w:t>
            </w:r>
          </w:p>
        </w:tc>
        <w:tc>
          <w:tcPr>
            <w:tcW w:w="1621" w:type="dxa"/>
            <w:shd w:val="clear" w:color="auto" w:fill="FFFFFF"/>
            <w:vAlign w:val="bottom"/>
          </w:tcPr>
          <w:p w14:paraId="3E42EBF5" w14:textId="12329DE5" w:rsidR="0029776E" w:rsidRPr="004A66A5" w:rsidRDefault="0029776E" w:rsidP="0029776E">
            <w:pPr>
              <w:spacing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4A6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98" w:type="dxa"/>
            <w:shd w:val="clear" w:color="auto" w:fill="FFFFFF"/>
            <w:vAlign w:val="bottom"/>
          </w:tcPr>
          <w:p w14:paraId="2862E894" w14:textId="33A68075" w:rsidR="0029776E" w:rsidRPr="004A66A5" w:rsidRDefault="0029776E" w:rsidP="0029776E">
            <w:pPr>
              <w:spacing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4A6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600" w:type="dxa"/>
            <w:shd w:val="clear" w:color="auto" w:fill="FFFFFF"/>
            <w:vAlign w:val="bottom"/>
          </w:tcPr>
          <w:p w14:paraId="75812FAF" w14:textId="3217AAF8" w:rsidR="0029776E" w:rsidRPr="004A66A5" w:rsidRDefault="0029776E" w:rsidP="0029776E">
            <w:pPr>
              <w:spacing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gridSpan w:val="2"/>
            <w:shd w:val="clear" w:color="auto" w:fill="FFFFFF"/>
            <w:vAlign w:val="bottom"/>
          </w:tcPr>
          <w:p w14:paraId="780F3612" w14:textId="011FB7EB" w:rsidR="0029776E" w:rsidRPr="004A66A5" w:rsidRDefault="0029776E" w:rsidP="0029776E">
            <w:pPr>
              <w:spacing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4A6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</w:tr>
      <w:tr w:rsidR="00C91317" w:rsidRPr="004A66A5" w14:paraId="25DC514F" w14:textId="77777777" w:rsidTr="008A0626">
        <w:trPr>
          <w:jc w:val="center"/>
        </w:trPr>
        <w:tc>
          <w:tcPr>
            <w:tcW w:w="3506" w:type="dxa"/>
            <w:shd w:val="clear" w:color="auto" w:fill="FFFFFF"/>
            <w:vAlign w:val="bottom"/>
          </w:tcPr>
          <w:p w14:paraId="0BA86B54" w14:textId="38DF5B5C" w:rsidR="0029776E" w:rsidRPr="004A66A5" w:rsidRDefault="0029776E" w:rsidP="0029776E">
            <w:pPr>
              <w:spacing w:line="240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4A6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ASA 1-2</w:t>
            </w:r>
          </w:p>
        </w:tc>
        <w:tc>
          <w:tcPr>
            <w:tcW w:w="1621" w:type="dxa"/>
            <w:shd w:val="clear" w:color="auto" w:fill="FFFFFF"/>
            <w:vAlign w:val="bottom"/>
          </w:tcPr>
          <w:p w14:paraId="572A25FE" w14:textId="6BC0999C" w:rsidR="0029776E" w:rsidRPr="004A66A5" w:rsidRDefault="0029776E" w:rsidP="0029776E">
            <w:pPr>
              <w:spacing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4A6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31,899 (16.2%) </w:t>
            </w:r>
          </w:p>
        </w:tc>
        <w:tc>
          <w:tcPr>
            <w:tcW w:w="1798" w:type="dxa"/>
            <w:shd w:val="clear" w:color="auto" w:fill="FFFFFF"/>
            <w:vAlign w:val="bottom"/>
          </w:tcPr>
          <w:p w14:paraId="07006F1F" w14:textId="6E1E875A" w:rsidR="0029776E" w:rsidRPr="004A66A5" w:rsidRDefault="0029776E" w:rsidP="0029776E">
            <w:pPr>
              <w:spacing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4A6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3,221 (20%) </w:t>
            </w:r>
          </w:p>
        </w:tc>
        <w:tc>
          <w:tcPr>
            <w:tcW w:w="1600" w:type="dxa"/>
            <w:shd w:val="clear" w:color="auto" w:fill="FFFFFF"/>
            <w:vAlign w:val="bottom"/>
          </w:tcPr>
          <w:p w14:paraId="36B3B6AE" w14:textId="39058EC9" w:rsidR="0029776E" w:rsidRPr="004A66A5" w:rsidRDefault="0029776E" w:rsidP="0029776E">
            <w:pPr>
              <w:spacing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4A66A5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35,120 (16.5%)</w:t>
            </w:r>
          </w:p>
        </w:tc>
        <w:tc>
          <w:tcPr>
            <w:tcW w:w="835" w:type="dxa"/>
            <w:gridSpan w:val="2"/>
            <w:shd w:val="clear" w:color="auto" w:fill="FFFFFF"/>
            <w:vAlign w:val="bottom"/>
          </w:tcPr>
          <w:p w14:paraId="2773F074" w14:textId="739B6B18" w:rsidR="0029776E" w:rsidRPr="004A66A5" w:rsidRDefault="0029776E" w:rsidP="0029776E">
            <w:pPr>
              <w:spacing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4A6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</w:t>
            </w:r>
          </w:p>
        </w:tc>
      </w:tr>
      <w:tr w:rsidR="00C91317" w:rsidRPr="004A66A5" w14:paraId="6AA42CA4" w14:textId="77777777" w:rsidTr="008A0626">
        <w:trPr>
          <w:jc w:val="center"/>
        </w:trPr>
        <w:tc>
          <w:tcPr>
            <w:tcW w:w="3506" w:type="dxa"/>
            <w:shd w:val="clear" w:color="auto" w:fill="FFFFFF"/>
            <w:vAlign w:val="bottom"/>
          </w:tcPr>
          <w:p w14:paraId="1027FBE6" w14:textId="4BF2B0D0" w:rsidR="0029776E" w:rsidRPr="004A66A5" w:rsidRDefault="0029776E" w:rsidP="0029776E">
            <w:pPr>
              <w:spacing w:line="240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4A6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ASA 3</w:t>
            </w:r>
          </w:p>
        </w:tc>
        <w:tc>
          <w:tcPr>
            <w:tcW w:w="1621" w:type="dxa"/>
            <w:shd w:val="clear" w:color="auto" w:fill="FFFFFF"/>
            <w:vAlign w:val="bottom"/>
          </w:tcPr>
          <w:p w14:paraId="68F762DF" w14:textId="38760536" w:rsidR="0029776E" w:rsidRPr="004A66A5" w:rsidRDefault="0029776E" w:rsidP="0029776E">
            <w:pPr>
              <w:spacing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4A6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156,261 (79.3%) </w:t>
            </w:r>
          </w:p>
        </w:tc>
        <w:tc>
          <w:tcPr>
            <w:tcW w:w="1798" w:type="dxa"/>
            <w:shd w:val="clear" w:color="auto" w:fill="FFFFFF"/>
            <w:vAlign w:val="bottom"/>
          </w:tcPr>
          <w:p w14:paraId="7598E751" w14:textId="16CE82DD" w:rsidR="0029776E" w:rsidRPr="004A66A5" w:rsidRDefault="0029776E" w:rsidP="0029776E">
            <w:pPr>
              <w:spacing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4A6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12,382 (76.9%) </w:t>
            </w:r>
          </w:p>
        </w:tc>
        <w:tc>
          <w:tcPr>
            <w:tcW w:w="1600" w:type="dxa"/>
            <w:shd w:val="clear" w:color="auto" w:fill="FFFFFF"/>
            <w:vAlign w:val="bottom"/>
          </w:tcPr>
          <w:p w14:paraId="05EEF442" w14:textId="2B6A32A0" w:rsidR="0029776E" w:rsidRPr="004A66A5" w:rsidRDefault="0029776E" w:rsidP="0029776E">
            <w:pPr>
              <w:spacing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4A66A5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168,643 (79.1%)</w:t>
            </w:r>
          </w:p>
        </w:tc>
        <w:tc>
          <w:tcPr>
            <w:tcW w:w="835" w:type="dxa"/>
            <w:gridSpan w:val="2"/>
            <w:shd w:val="clear" w:color="auto" w:fill="FFFFFF"/>
            <w:vAlign w:val="bottom"/>
          </w:tcPr>
          <w:p w14:paraId="3B1D35C2" w14:textId="11DDDEEE" w:rsidR="0029776E" w:rsidRPr="004A66A5" w:rsidRDefault="0029776E" w:rsidP="0029776E">
            <w:pPr>
              <w:spacing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91317" w:rsidRPr="004A66A5" w14:paraId="3E0783D7" w14:textId="77777777" w:rsidTr="008A0626">
        <w:trPr>
          <w:jc w:val="center"/>
        </w:trPr>
        <w:tc>
          <w:tcPr>
            <w:tcW w:w="3506" w:type="dxa"/>
            <w:shd w:val="clear" w:color="auto" w:fill="FFFFFF"/>
            <w:vAlign w:val="bottom"/>
          </w:tcPr>
          <w:p w14:paraId="37516F43" w14:textId="3F818CAD" w:rsidR="0029776E" w:rsidRPr="004A66A5" w:rsidRDefault="0029776E" w:rsidP="0029776E">
            <w:pPr>
              <w:spacing w:line="240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4A6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ASA 4-5</w:t>
            </w:r>
          </w:p>
        </w:tc>
        <w:tc>
          <w:tcPr>
            <w:tcW w:w="1621" w:type="dxa"/>
            <w:shd w:val="clear" w:color="auto" w:fill="FFFFFF"/>
            <w:vAlign w:val="bottom"/>
          </w:tcPr>
          <w:p w14:paraId="4A263575" w14:textId="67FE9965" w:rsidR="0029776E" w:rsidRPr="004A66A5" w:rsidRDefault="0029776E" w:rsidP="0029776E">
            <w:pPr>
              <w:spacing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4A6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8,799 (4.5%) </w:t>
            </w:r>
          </w:p>
        </w:tc>
        <w:tc>
          <w:tcPr>
            <w:tcW w:w="1798" w:type="dxa"/>
            <w:shd w:val="clear" w:color="auto" w:fill="FFFFFF"/>
            <w:vAlign w:val="bottom"/>
          </w:tcPr>
          <w:p w14:paraId="36DD945C" w14:textId="230A33FD" w:rsidR="0029776E" w:rsidRPr="004A66A5" w:rsidRDefault="0029776E" w:rsidP="0029776E">
            <w:pPr>
              <w:spacing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4A6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505 (3.1%) </w:t>
            </w:r>
          </w:p>
        </w:tc>
        <w:tc>
          <w:tcPr>
            <w:tcW w:w="1600" w:type="dxa"/>
            <w:shd w:val="clear" w:color="auto" w:fill="FFFFFF"/>
            <w:vAlign w:val="bottom"/>
          </w:tcPr>
          <w:p w14:paraId="6D915281" w14:textId="4DF3DBF6" w:rsidR="0029776E" w:rsidRPr="004A66A5" w:rsidRDefault="0029776E" w:rsidP="0029776E">
            <w:pPr>
              <w:spacing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4A66A5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9,304 (4.4%)</w:t>
            </w:r>
          </w:p>
        </w:tc>
        <w:tc>
          <w:tcPr>
            <w:tcW w:w="835" w:type="dxa"/>
            <w:gridSpan w:val="2"/>
            <w:shd w:val="clear" w:color="auto" w:fill="FFFFFF"/>
            <w:vAlign w:val="bottom"/>
          </w:tcPr>
          <w:p w14:paraId="7B170AD5" w14:textId="5D9EE919" w:rsidR="0029776E" w:rsidRPr="004A66A5" w:rsidRDefault="0029776E" w:rsidP="0029776E">
            <w:pPr>
              <w:spacing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4A6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</w:t>
            </w:r>
          </w:p>
        </w:tc>
      </w:tr>
      <w:tr w:rsidR="00C91317" w:rsidRPr="004A66A5" w14:paraId="6FDE9A9F" w14:textId="77777777" w:rsidTr="008A0626">
        <w:trPr>
          <w:jc w:val="center"/>
        </w:trPr>
        <w:tc>
          <w:tcPr>
            <w:tcW w:w="3506" w:type="dxa"/>
            <w:shd w:val="clear" w:color="auto" w:fill="FFFFFF"/>
            <w:vAlign w:val="bottom"/>
          </w:tcPr>
          <w:p w14:paraId="4159AFB0" w14:textId="79F4EFAD" w:rsidR="0029776E" w:rsidRPr="004A66A5" w:rsidRDefault="0029776E" w:rsidP="0029776E">
            <w:pPr>
              <w:spacing w:line="240" w:lineRule="auto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4A66A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Training groups</w:t>
            </w:r>
          </w:p>
        </w:tc>
        <w:tc>
          <w:tcPr>
            <w:tcW w:w="1621" w:type="dxa"/>
            <w:shd w:val="clear" w:color="auto" w:fill="FFFFFF"/>
            <w:vAlign w:val="bottom"/>
          </w:tcPr>
          <w:p w14:paraId="28B5D1F3" w14:textId="0B590FE6" w:rsidR="0029776E" w:rsidRPr="004A66A5" w:rsidRDefault="0029776E" w:rsidP="0029776E">
            <w:pPr>
              <w:spacing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4A6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98" w:type="dxa"/>
            <w:shd w:val="clear" w:color="auto" w:fill="FFFFFF"/>
            <w:vAlign w:val="bottom"/>
          </w:tcPr>
          <w:p w14:paraId="6244170A" w14:textId="1B6C6DFD" w:rsidR="0029776E" w:rsidRPr="004A66A5" w:rsidRDefault="0029776E" w:rsidP="0029776E">
            <w:pPr>
              <w:spacing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4A6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600" w:type="dxa"/>
            <w:shd w:val="clear" w:color="auto" w:fill="FFFFFF"/>
            <w:vAlign w:val="bottom"/>
          </w:tcPr>
          <w:p w14:paraId="6934CA93" w14:textId="55A9698B" w:rsidR="0029776E" w:rsidRPr="004A66A5" w:rsidRDefault="0029776E" w:rsidP="0029776E">
            <w:pPr>
              <w:spacing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gridSpan w:val="2"/>
            <w:shd w:val="clear" w:color="auto" w:fill="FFFFFF"/>
            <w:vAlign w:val="bottom"/>
          </w:tcPr>
          <w:p w14:paraId="294C517B" w14:textId="2275D31F" w:rsidR="0029776E" w:rsidRPr="004A66A5" w:rsidRDefault="0029776E" w:rsidP="0029776E">
            <w:pPr>
              <w:spacing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4A6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</w:tr>
      <w:tr w:rsidR="00C91317" w:rsidRPr="004A66A5" w14:paraId="6BC1D608" w14:textId="77777777" w:rsidTr="008A0626">
        <w:trPr>
          <w:jc w:val="center"/>
        </w:trPr>
        <w:tc>
          <w:tcPr>
            <w:tcW w:w="3506" w:type="dxa"/>
            <w:shd w:val="clear" w:color="auto" w:fill="FFFFFF"/>
            <w:vAlign w:val="bottom"/>
          </w:tcPr>
          <w:p w14:paraId="49DEB5C7" w14:textId="1D3119F7" w:rsidR="0029776E" w:rsidRPr="004A66A5" w:rsidRDefault="0029776E" w:rsidP="0029776E">
            <w:pPr>
              <w:spacing w:line="240" w:lineRule="auto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4A6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Attending</w:t>
            </w:r>
          </w:p>
        </w:tc>
        <w:tc>
          <w:tcPr>
            <w:tcW w:w="1621" w:type="dxa"/>
            <w:shd w:val="clear" w:color="auto" w:fill="FFFFFF"/>
            <w:vAlign w:val="bottom"/>
          </w:tcPr>
          <w:p w14:paraId="7FF08268" w14:textId="4A437604" w:rsidR="0029776E" w:rsidRPr="004A66A5" w:rsidRDefault="0029776E" w:rsidP="0029776E">
            <w:pPr>
              <w:spacing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4A6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33,037 (16.8%) </w:t>
            </w:r>
          </w:p>
        </w:tc>
        <w:tc>
          <w:tcPr>
            <w:tcW w:w="1798" w:type="dxa"/>
            <w:shd w:val="clear" w:color="auto" w:fill="FFFFFF"/>
            <w:vAlign w:val="bottom"/>
          </w:tcPr>
          <w:p w14:paraId="48C7DE4B" w14:textId="67CBE11C" w:rsidR="0029776E" w:rsidRPr="004A66A5" w:rsidRDefault="0029776E" w:rsidP="0029776E">
            <w:pPr>
              <w:spacing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4A6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3,174 (19.7%) </w:t>
            </w:r>
          </w:p>
        </w:tc>
        <w:tc>
          <w:tcPr>
            <w:tcW w:w="1600" w:type="dxa"/>
            <w:shd w:val="clear" w:color="auto" w:fill="FFFFFF"/>
            <w:vAlign w:val="bottom"/>
          </w:tcPr>
          <w:p w14:paraId="36A7CFAB" w14:textId="6858BA82" w:rsidR="0029776E" w:rsidRPr="004A66A5" w:rsidRDefault="0029776E" w:rsidP="0029776E">
            <w:pPr>
              <w:spacing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4A66A5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36,211 (17%)</w:t>
            </w:r>
          </w:p>
        </w:tc>
        <w:tc>
          <w:tcPr>
            <w:tcW w:w="835" w:type="dxa"/>
            <w:gridSpan w:val="2"/>
            <w:shd w:val="clear" w:color="auto" w:fill="FFFFFF"/>
            <w:vAlign w:val="bottom"/>
          </w:tcPr>
          <w:p w14:paraId="5ED6A697" w14:textId="1B045B69" w:rsidR="0029776E" w:rsidRPr="004A66A5" w:rsidRDefault="0029776E" w:rsidP="0029776E">
            <w:pPr>
              <w:spacing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91317" w:rsidRPr="004A66A5" w14:paraId="55B7DD1F" w14:textId="77777777" w:rsidTr="008A0626">
        <w:trPr>
          <w:jc w:val="center"/>
        </w:trPr>
        <w:tc>
          <w:tcPr>
            <w:tcW w:w="3506" w:type="dxa"/>
            <w:shd w:val="clear" w:color="auto" w:fill="FFFFFF"/>
            <w:vAlign w:val="bottom"/>
          </w:tcPr>
          <w:p w14:paraId="063CCF52" w14:textId="2EF7F36E" w:rsidR="0029776E" w:rsidRPr="004A66A5" w:rsidRDefault="0029776E" w:rsidP="0029776E">
            <w:pPr>
              <w:spacing w:line="240" w:lineRule="auto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4A6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PA/Scrub tech</w:t>
            </w:r>
          </w:p>
        </w:tc>
        <w:tc>
          <w:tcPr>
            <w:tcW w:w="1621" w:type="dxa"/>
            <w:shd w:val="clear" w:color="auto" w:fill="FFFFFF"/>
            <w:vAlign w:val="bottom"/>
          </w:tcPr>
          <w:p w14:paraId="65EA2B2B" w14:textId="7F005A33" w:rsidR="0029776E" w:rsidRPr="004A66A5" w:rsidRDefault="0029776E" w:rsidP="0029776E">
            <w:pPr>
              <w:spacing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4A6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101,218 (51.3%) </w:t>
            </w:r>
          </w:p>
        </w:tc>
        <w:tc>
          <w:tcPr>
            <w:tcW w:w="1798" w:type="dxa"/>
            <w:shd w:val="clear" w:color="auto" w:fill="FFFFFF"/>
            <w:vAlign w:val="bottom"/>
          </w:tcPr>
          <w:p w14:paraId="6386FB2B" w14:textId="5C879AA1" w:rsidR="0029776E" w:rsidRPr="004A66A5" w:rsidRDefault="0029776E" w:rsidP="0029776E">
            <w:pPr>
              <w:spacing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4A6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7,911 (49.0%) </w:t>
            </w:r>
          </w:p>
        </w:tc>
        <w:tc>
          <w:tcPr>
            <w:tcW w:w="1600" w:type="dxa"/>
            <w:shd w:val="clear" w:color="auto" w:fill="FFFFFF"/>
            <w:vAlign w:val="bottom"/>
          </w:tcPr>
          <w:p w14:paraId="4C5E85B3" w14:textId="67F7DAEE" w:rsidR="0029776E" w:rsidRPr="004A66A5" w:rsidRDefault="0029776E" w:rsidP="0029776E">
            <w:pPr>
              <w:spacing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4A66A5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109,129 (51.1%)</w:t>
            </w:r>
          </w:p>
        </w:tc>
        <w:tc>
          <w:tcPr>
            <w:tcW w:w="835" w:type="dxa"/>
            <w:gridSpan w:val="2"/>
            <w:shd w:val="clear" w:color="auto" w:fill="FFFFFF"/>
            <w:vAlign w:val="bottom"/>
          </w:tcPr>
          <w:p w14:paraId="613BFF23" w14:textId="2A96C30A" w:rsidR="0029776E" w:rsidRPr="004A66A5" w:rsidRDefault="0029776E" w:rsidP="0029776E">
            <w:pPr>
              <w:spacing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4A6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</w:t>
            </w:r>
          </w:p>
        </w:tc>
      </w:tr>
      <w:tr w:rsidR="00C91317" w:rsidRPr="004A66A5" w14:paraId="503DFE4F" w14:textId="77777777" w:rsidTr="008A0626">
        <w:trPr>
          <w:jc w:val="center"/>
        </w:trPr>
        <w:tc>
          <w:tcPr>
            <w:tcW w:w="3506" w:type="dxa"/>
            <w:shd w:val="clear" w:color="auto" w:fill="FFFFFF"/>
            <w:vAlign w:val="bottom"/>
          </w:tcPr>
          <w:p w14:paraId="09AACE53" w14:textId="74C523A8" w:rsidR="0029776E" w:rsidRPr="004A66A5" w:rsidRDefault="0029776E" w:rsidP="0029776E">
            <w:pPr>
              <w:spacing w:line="240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4A6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Trainee</w:t>
            </w:r>
          </w:p>
        </w:tc>
        <w:tc>
          <w:tcPr>
            <w:tcW w:w="1621" w:type="dxa"/>
            <w:shd w:val="clear" w:color="auto" w:fill="FFFFFF"/>
            <w:vAlign w:val="bottom"/>
          </w:tcPr>
          <w:p w14:paraId="78B9F461" w14:textId="49F5D9BE" w:rsidR="0029776E" w:rsidRPr="004A66A5" w:rsidRDefault="0029776E" w:rsidP="0029776E">
            <w:pPr>
              <w:spacing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4A6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62,931 (31.9%) </w:t>
            </w:r>
          </w:p>
        </w:tc>
        <w:tc>
          <w:tcPr>
            <w:tcW w:w="1798" w:type="dxa"/>
            <w:shd w:val="clear" w:color="auto" w:fill="FFFFFF"/>
            <w:vAlign w:val="bottom"/>
          </w:tcPr>
          <w:p w14:paraId="10E13037" w14:textId="20382862" w:rsidR="0029776E" w:rsidRPr="004A66A5" w:rsidRDefault="0029776E" w:rsidP="0029776E">
            <w:pPr>
              <w:spacing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4A6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5,059 (31.3%) </w:t>
            </w:r>
          </w:p>
        </w:tc>
        <w:tc>
          <w:tcPr>
            <w:tcW w:w="1600" w:type="dxa"/>
            <w:shd w:val="clear" w:color="auto" w:fill="FFFFFF"/>
            <w:vAlign w:val="bottom"/>
          </w:tcPr>
          <w:p w14:paraId="2A0374F0" w14:textId="3B1CE747" w:rsidR="0029776E" w:rsidRPr="004A66A5" w:rsidRDefault="0029776E" w:rsidP="0029776E">
            <w:pPr>
              <w:spacing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4A66A5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67,990 (31.9%)</w:t>
            </w:r>
          </w:p>
        </w:tc>
        <w:tc>
          <w:tcPr>
            <w:tcW w:w="835" w:type="dxa"/>
            <w:gridSpan w:val="2"/>
            <w:shd w:val="clear" w:color="auto" w:fill="FFFFFF"/>
            <w:vAlign w:val="bottom"/>
          </w:tcPr>
          <w:p w14:paraId="61A9F58D" w14:textId="4109C0AB" w:rsidR="0029776E" w:rsidRPr="004A66A5" w:rsidRDefault="0029776E" w:rsidP="0029776E">
            <w:pPr>
              <w:spacing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4A6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</w:t>
            </w:r>
          </w:p>
        </w:tc>
      </w:tr>
      <w:tr w:rsidR="00C91317" w:rsidRPr="004A66A5" w14:paraId="2CBEEF9B" w14:textId="77777777" w:rsidTr="008A0626">
        <w:trPr>
          <w:jc w:val="center"/>
        </w:trPr>
        <w:tc>
          <w:tcPr>
            <w:tcW w:w="3506" w:type="dxa"/>
            <w:shd w:val="clear" w:color="auto" w:fill="FFFFFF"/>
            <w:vAlign w:val="bottom"/>
          </w:tcPr>
          <w:p w14:paraId="2852EA3F" w14:textId="17AA032A" w:rsidR="0029776E" w:rsidRPr="004A66A5" w:rsidRDefault="0029776E" w:rsidP="0029776E">
            <w:pPr>
              <w:spacing w:line="240" w:lineRule="auto"/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A66A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Surgical approach</w:t>
            </w:r>
          </w:p>
        </w:tc>
        <w:tc>
          <w:tcPr>
            <w:tcW w:w="1621" w:type="dxa"/>
            <w:shd w:val="clear" w:color="auto" w:fill="FFFFFF"/>
            <w:vAlign w:val="bottom"/>
          </w:tcPr>
          <w:p w14:paraId="0FF12B9C" w14:textId="70481E6C" w:rsidR="0029776E" w:rsidRPr="004A66A5" w:rsidRDefault="0029776E" w:rsidP="0029776E">
            <w:pPr>
              <w:spacing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4A6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798" w:type="dxa"/>
            <w:shd w:val="clear" w:color="auto" w:fill="FFFFFF"/>
            <w:vAlign w:val="bottom"/>
          </w:tcPr>
          <w:p w14:paraId="3222C668" w14:textId="2375D4D6" w:rsidR="0029776E" w:rsidRPr="004A66A5" w:rsidRDefault="0029776E" w:rsidP="0029776E">
            <w:pPr>
              <w:spacing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4A6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</w:t>
            </w:r>
          </w:p>
        </w:tc>
        <w:tc>
          <w:tcPr>
            <w:tcW w:w="1600" w:type="dxa"/>
            <w:shd w:val="clear" w:color="auto" w:fill="FFFFFF"/>
            <w:vAlign w:val="bottom"/>
          </w:tcPr>
          <w:p w14:paraId="7B22493D" w14:textId="11A564F4" w:rsidR="0029776E" w:rsidRPr="004A66A5" w:rsidRDefault="0029776E" w:rsidP="0029776E">
            <w:pPr>
              <w:spacing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gridSpan w:val="2"/>
            <w:shd w:val="clear" w:color="auto" w:fill="FFFFFF"/>
          </w:tcPr>
          <w:p w14:paraId="6D60919C" w14:textId="5EDB1BC4" w:rsidR="0029776E" w:rsidRPr="004A66A5" w:rsidRDefault="0029776E" w:rsidP="0029776E">
            <w:pPr>
              <w:spacing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4A6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</w:tr>
      <w:tr w:rsidR="00C91317" w:rsidRPr="004A66A5" w14:paraId="06C867A1" w14:textId="77777777" w:rsidTr="008A0626">
        <w:trPr>
          <w:trHeight w:val="297"/>
          <w:jc w:val="center"/>
        </w:trPr>
        <w:tc>
          <w:tcPr>
            <w:tcW w:w="3506" w:type="dxa"/>
            <w:shd w:val="clear" w:color="auto" w:fill="FFFFFF"/>
            <w:vAlign w:val="bottom"/>
          </w:tcPr>
          <w:p w14:paraId="33FAD05F" w14:textId="16C5159B" w:rsidR="0029776E" w:rsidRPr="004A66A5" w:rsidRDefault="0029776E" w:rsidP="0029776E">
            <w:pPr>
              <w:spacing w:line="240" w:lineRule="auto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4A6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Laparoscopy </w:t>
            </w:r>
          </w:p>
        </w:tc>
        <w:tc>
          <w:tcPr>
            <w:tcW w:w="1621" w:type="dxa"/>
            <w:shd w:val="clear" w:color="auto" w:fill="FFFFFF"/>
            <w:vAlign w:val="bottom"/>
          </w:tcPr>
          <w:p w14:paraId="381895CB" w14:textId="3C049278" w:rsidR="0029776E" w:rsidRPr="004A66A5" w:rsidRDefault="0029776E" w:rsidP="0029776E">
            <w:pPr>
              <w:spacing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4A66A5">
              <w:rPr>
                <w:rFonts w:ascii="Times New Roman" w:eastAsia="Arial" w:hAnsi="Times New Roman" w:cs="Times New Roman"/>
                <w:sz w:val="20"/>
                <w:szCs w:val="20"/>
              </w:rPr>
              <w:t>179,195 (90.9%)</w:t>
            </w:r>
          </w:p>
        </w:tc>
        <w:tc>
          <w:tcPr>
            <w:tcW w:w="1798" w:type="dxa"/>
            <w:shd w:val="clear" w:color="auto" w:fill="FFFFFF"/>
            <w:vAlign w:val="bottom"/>
          </w:tcPr>
          <w:p w14:paraId="223758F3" w14:textId="25C59FA8" w:rsidR="0029776E" w:rsidRPr="004A66A5" w:rsidRDefault="0029776E" w:rsidP="0029776E">
            <w:pPr>
              <w:spacing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4A6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14,149 (87.6%)  </w:t>
            </w:r>
          </w:p>
        </w:tc>
        <w:tc>
          <w:tcPr>
            <w:tcW w:w="1600" w:type="dxa"/>
            <w:shd w:val="clear" w:color="auto" w:fill="FFFFFF"/>
            <w:vAlign w:val="bottom"/>
          </w:tcPr>
          <w:p w14:paraId="405C31B4" w14:textId="773D3BF7" w:rsidR="0029776E" w:rsidRPr="004A66A5" w:rsidRDefault="0029776E" w:rsidP="0029776E">
            <w:pPr>
              <w:spacing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4A6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193,334 (90.6%)</w:t>
            </w:r>
          </w:p>
        </w:tc>
        <w:tc>
          <w:tcPr>
            <w:tcW w:w="835" w:type="dxa"/>
            <w:gridSpan w:val="2"/>
            <w:shd w:val="clear" w:color="auto" w:fill="FFFFFF"/>
          </w:tcPr>
          <w:p w14:paraId="2BEB8E8C" w14:textId="77777777" w:rsidR="0029776E" w:rsidRPr="004A66A5" w:rsidRDefault="0029776E" w:rsidP="0029776E">
            <w:pPr>
              <w:spacing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4A66A5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C91317" w:rsidRPr="004A66A5" w14:paraId="08C31D66" w14:textId="77777777" w:rsidTr="008A0626">
        <w:trPr>
          <w:trHeight w:val="162"/>
          <w:jc w:val="center"/>
        </w:trPr>
        <w:tc>
          <w:tcPr>
            <w:tcW w:w="3506" w:type="dxa"/>
            <w:shd w:val="clear" w:color="auto" w:fill="FFFFFF"/>
            <w:vAlign w:val="bottom"/>
          </w:tcPr>
          <w:p w14:paraId="513C4C00" w14:textId="0332605B" w:rsidR="0029776E" w:rsidRPr="004A66A5" w:rsidRDefault="0029776E" w:rsidP="0029776E">
            <w:pPr>
              <w:spacing w:line="240" w:lineRule="auto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4A6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Robotic </w:t>
            </w:r>
          </w:p>
        </w:tc>
        <w:tc>
          <w:tcPr>
            <w:tcW w:w="1621" w:type="dxa"/>
            <w:shd w:val="clear" w:color="auto" w:fill="FFFFFF"/>
            <w:vAlign w:val="bottom"/>
          </w:tcPr>
          <w:p w14:paraId="113C84E7" w14:textId="611071CE" w:rsidR="0029776E" w:rsidRPr="004A66A5" w:rsidRDefault="0029776E" w:rsidP="0029776E">
            <w:pPr>
              <w:spacing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4A6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17,991 (9.1%) </w:t>
            </w:r>
          </w:p>
        </w:tc>
        <w:tc>
          <w:tcPr>
            <w:tcW w:w="1798" w:type="dxa"/>
            <w:shd w:val="clear" w:color="auto" w:fill="FFFFFF"/>
            <w:vAlign w:val="bottom"/>
          </w:tcPr>
          <w:p w14:paraId="59C350C8" w14:textId="4A9D96A2" w:rsidR="0029776E" w:rsidRPr="004A66A5" w:rsidRDefault="0029776E" w:rsidP="0029776E">
            <w:pPr>
              <w:spacing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4A6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1,995 (12.4%) </w:t>
            </w:r>
          </w:p>
        </w:tc>
        <w:tc>
          <w:tcPr>
            <w:tcW w:w="1600" w:type="dxa"/>
            <w:shd w:val="clear" w:color="auto" w:fill="FFFFFF"/>
            <w:vAlign w:val="bottom"/>
          </w:tcPr>
          <w:p w14:paraId="34FEF1B5" w14:textId="08757210" w:rsidR="0029776E" w:rsidRPr="004A66A5" w:rsidRDefault="0029776E" w:rsidP="0029776E">
            <w:pPr>
              <w:spacing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4A66A5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19,986 (9.4%)</w:t>
            </w:r>
          </w:p>
        </w:tc>
        <w:tc>
          <w:tcPr>
            <w:tcW w:w="835" w:type="dxa"/>
            <w:gridSpan w:val="2"/>
            <w:shd w:val="clear" w:color="auto" w:fill="FFFFFF"/>
          </w:tcPr>
          <w:p w14:paraId="338B798E" w14:textId="7B1C2551" w:rsidR="0029776E" w:rsidRPr="004A66A5" w:rsidRDefault="0029776E" w:rsidP="008F4AB3">
            <w:pPr>
              <w:spacing w:line="240" w:lineRule="auto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91317" w:rsidRPr="004A66A5" w14:paraId="42439741" w14:textId="77777777" w:rsidTr="008A0626">
        <w:trPr>
          <w:trHeight w:val="495"/>
          <w:jc w:val="center"/>
        </w:trPr>
        <w:tc>
          <w:tcPr>
            <w:tcW w:w="3506" w:type="dxa"/>
            <w:shd w:val="clear" w:color="auto" w:fill="FFFFFF"/>
            <w:vAlign w:val="bottom"/>
          </w:tcPr>
          <w:p w14:paraId="404B793E" w14:textId="4D6B2739" w:rsidR="0029776E" w:rsidRPr="004A66A5" w:rsidRDefault="0029776E" w:rsidP="0029776E">
            <w:pPr>
              <w:spacing w:line="240" w:lineRule="auto"/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A66A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Approach </w:t>
            </w:r>
            <w:r w:rsidR="0069425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c</w:t>
            </w:r>
            <w:r w:rsidRPr="004A66A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onverted</w:t>
            </w:r>
          </w:p>
        </w:tc>
        <w:tc>
          <w:tcPr>
            <w:tcW w:w="1621" w:type="dxa"/>
            <w:shd w:val="clear" w:color="auto" w:fill="FFFFFF"/>
            <w:vAlign w:val="bottom"/>
          </w:tcPr>
          <w:p w14:paraId="2A77194A" w14:textId="5FEFB5C7" w:rsidR="0029776E" w:rsidRPr="004A66A5" w:rsidRDefault="0029776E" w:rsidP="0029776E">
            <w:pPr>
              <w:spacing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4A6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546 (0.3%) </w:t>
            </w:r>
          </w:p>
        </w:tc>
        <w:tc>
          <w:tcPr>
            <w:tcW w:w="1798" w:type="dxa"/>
            <w:shd w:val="clear" w:color="auto" w:fill="FFFFFF"/>
            <w:vAlign w:val="bottom"/>
          </w:tcPr>
          <w:p w14:paraId="3611F696" w14:textId="541BA41B" w:rsidR="0029776E" w:rsidRPr="004A66A5" w:rsidRDefault="0029776E" w:rsidP="0029776E">
            <w:pPr>
              <w:spacing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4A6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137 (0.8%) </w:t>
            </w:r>
          </w:p>
        </w:tc>
        <w:tc>
          <w:tcPr>
            <w:tcW w:w="1600" w:type="dxa"/>
            <w:shd w:val="clear" w:color="auto" w:fill="FFFFFF"/>
            <w:vAlign w:val="bottom"/>
          </w:tcPr>
          <w:p w14:paraId="6A2DB600" w14:textId="1A870280" w:rsidR="0029776E" w:rsidRPr="004A66A5" w:rsidRDefault="0029776E" w:rsidP="0029776E">
            <w:pPr>
              <w:spacing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4A66A5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683 (0.3%)</w:t>
            </w:r>
          </w:p>
        </w:tc>
        <w:tc>
          <w:tcPr>
            <w:tcW w:w="835" w:type="dxa"/>
            <w:gridSpan w:val="2"/>
            <w:shd w:val="clear" w:color="auto" w:fill="FFFFFF"/>
          </w:tcPr>
          <w:p w14:paraId="76AC1236" w14:textId="193DB979" w:rsidR="0029776E" w:rsidRPr="004A66A5" w:rsidRDefault="0029776E" w:rsidP="0029776E">
            <w:pPr>
              <w:spacing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4A6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&lt;0.001</w:t>
            </w:r>
            <w:r w:rsidRPr="004A66A5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29776E" w:rsidRPr="004A66A5" w14:paraId="4612970E" w14:textId="77777777" w:rsidTr="008A0626">
        <w:trPr>
          <w:jc w:val="center"/>
        </w:trPr>
        <w:tc>
          <w:tcPr>
            <w:tcW w:w="8525" w:type="dxa"/>
            <w:gridSpan w:val="4"/>
            <w:shd w:val="clear" w:color="auto" w:fill="FFFFFF"/>
            <w:vAlign w:val="bottom"/>
          </w:tcPr>
          <w:p w14:paraId="106F14A1" w14:textId="1B0DD228" w:rsidR="0029776E" w:rsidRPr="004A66A5" w:rsidRDefault="0029776E" w:rsidP="0029776E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66A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Operative </w:t>
            </w:r>
            <w:r w:rsidR="0069425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l</w:t>
            </w:r>
            <w:r w:rsidRPr="004A66A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ength (minutes)  </w:t>
            </w:r>
          </w:p>
        </w:tc>
        <w:tc>
          <w:tcPr>
            <w:tcW w:w="835" w:type="dxa"/>
            <w:gridSpan w:val="2"/>
            <w:shd w:val="clear" w:color="auto" w:fill="FFFFFF"/>
          </w:tcPr>
          <w:p w14:paraId="107726A7" w14:textId="31B824AD" w:rsidR="0029776E" w:rsidRPr="004A66A5" w:rsidRDefault="0029776E" w:rsidP="0029776E">
            <w:pPr>
              <w:spacing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4A6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</w:tr>
      <w:tr w:rsidR="00C91317" w:rsidRPr="004A66A5" w14:paraId="01A6A62A" w14:textId="77777777" w:rsidTr="008A0626">
        <w:trPr>
          <w:jc w:val="center"/>
        </w:trPr>
        <w:tc>
          <w:tcPr>
            <w:tcW w:w="3506" w:type="dxa"/>
            <w:shd w:val="clear" w:color="auto" w:fill="FFFFFF"/>
            <w:vAlign w:val="bottom"/>
          </w:tcPr>
          <w:p w14:paraId="7A52E9EF" w14:textId="09885A41" w:rsidR="0029776E" w:rsidRPr="004A66A5" w:rsidRDefault="0029776E" w:rsidP="0029776E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4A6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M</w:t>
            </w:r>
            <w:r w:rsidRPr="004A6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ean (SD)</w:t>
            </w:r>
          </w:p>
        </w:tc>
        <w:tc>
          <w:tcPr>
            <w:tcW w:w="1621" w:type="dxa"/>
            <w:shd w:val="clear" w:color="auto" w:fill="FFFFFF"/>
            <w:vAlign w:val="bottom"/>
          </w:tcPr>
          <w:p w14:paraId="59E5798C" w14:textId="3C05DBD2" w:rsidR="0029776E" w:rsidRPr="004A66A5" w:rsidRDefault="0029776E" w:rsidP="0029776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6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121.2 (54.4)</w:t>
            </w:r>
          </w:p>
        </w:tc>
        <w:tc>
          <w:tcPr>
            <w:tcW w:w="1798" w:type="dxa"/>
            <w:shd w:val="clear" w:color="auto" w:fill="FFFFFF"/>
            <w:vAlign w:val="bottom"/>
          </w:tcPr>
          <w:p w14:paraId="5374D649" w14:textId="42F4459C" w:rsidR="0029776E" w:rsidRPr="004A66A5" w:rsidRDefault="0029776E" w:rsidP="0029776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6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153.2 (74.0)</w:t>
            </w:r>
          </w:p>
        </w:tc>
        <w:tc>
          <w:tcPr>
            <w:tcW w:w="1600" w:type="dxa"/>
            <w:shd w:val="clear" w:color="auto" w:fill="FFFFFF"/>
            <w:vAlign w:val="bottom"/>
          </w:tcPr>
          <w:p w14:paraId="444D93F9" w14:textId="7A0FE3C4" w:rsidR="0029776E" w:rsidRPr="004A66A5" w:rsidRDefault="0029776E" w:rsidP="0029776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4A6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123.6 (5</w:t>
            </w:r>
            <w:r w:rsidR="001664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6.7</w:t>
            </w:r>
            <w:r w:rsidRPr="004A6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835" w:type="dxa"/>
            <w:gridSpan w:val="2"/>
            <w:shd w:val="clear" w:color="auto" w:fill="FFFFFF"/>
          </w:tcPr>
          <w:p w14:paraId="6F328F0C" w14:textId="12F9C0FB" w:rsidR="0029776E" w:rsidRPr="004A66A5" w:rsidRDefault="0029776E" w:rsidP="0029776E">
            <w:pPr>
              <w:spacing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91317" w:rsidRPr="004A66A5" w14:paraId="0444F211" w14:textId="77777777" w:rsidTr="008A0626">
        <w:trPr>
          <w:jc w:val="center"/>
        </w:trPr>
        <w:tc>
          <w:tcPr>
            <w:tcW w:w="3506" w:type="dxa"/>
            <w:shd w:val="clear" w:color="auto" w:fill="FFFFFF"/>
            <w:vAlign w:val="center"/>
          </w:tcPr>
          <w:p w14:paraId="714154D3" w14:textId="3AEFAF59" w:rsidR="0029776E" w:rsidRPr="004A66A5" w:rsidRDefault="0029776E" w:rsidP="0029776E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66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Median (IQR)</w:t>
            </w:r>
          </w:p>
        </w:tc>
        <w:tc>
          <w:tcPr>
            <w:tcW w:w="1621" w:type="dxa"/>
            <w:shd w:val="clear" w:color="auto" w:fill="FFFFFF"/>
            <w:vAlign w:val="bottom"/>
          </w:tcPr>
          <w:p w14:paraId="72600C00" w14:textId="5F27EF28" w:rsidR="0029776E" w:rsidRPr="004A66A5" w:rsidRDefault="0029776E" w:rsidP="0029776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6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112 (83, 147)</w:t>
            </w:r>
          </w:p>
        </w:tc>
        <w:tc>
          <w:tcPr>
            <w:tcW w:w="1798" w:type="dxa"/>
            <w:shd w:val="clear" w:color="auto" w:fill="FFFFFF"/>
            <w:vAlign w:val="bottom"/>
          </w:tcPr>
          <w:p w14:paraId="69B95036" w14:textId="3D332028" w:rsidR="0029776E" w:rsidRPr="004A66A5" w:rsidRDefault="0029776E" w:rsidP="0029776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6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139 (102, 188)</w:t>
            </w:r>
          </w:p>
        </w:tc>
        <w:tc>
          <w:tcPr>
            <w:tcW w:w="1600" w:type="dxa"/>
            <w:shd w:val="clear" w:color="auto" w:fill="FFFFFF"/>
            <w:vAlign w:val="bottom"/>
          </w:tcPr>
          <w:p w14:paraId="05471D55" w14:textId="41D7C96D" w:rsidR="0029776E" w:rsidRPr="004A66A5" w:rsidRDefault="0029776E" w:rsidP="0029776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6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113 (84, 150)</w:t>
            </w:r>
          </w:p>
        </w:tc>
        <w:tc>
          <w:tcPr>
            <w:tcW w:w="835" w:type="dxa"/>
            <w:gridSpan w:val="2"/>
            <w:shd w:val="clear" w:color="auto" w:fill="FFFFFF"/>
          </w:tcPr>
          <w:p w14:paraId="143D0712" w14:textId="77777777" w:rsidR="0029776E" w:rsidRPr="004A66A5" w:rsidRDefault="0029776E" w:rsidP="0029776E">
            <w:pPr>
              <w:spacing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highlight w:val="yellow"/>
              </w:rPr>
            </w:pPr>
          </w:p>
        </w:tc>
      </w:tr>
      <w:tr w:rsidR="00C91317" w:rsidRPr="004A66A5" w14:paraId="3C9853CD" w14:textId="77777777" w:rsidTr="008A0626">
        <w:trPr>
          <w:jc w:val="center"/>
        </w:trPr>
        <w:tc>
          <w:tcPr>
            <w:tcW w:w="3506" w:type="dxa"/>
            <w:shd w:val="clear" w:color="auto" w:fill="FFFFFF"/>
            <w:vAlign w:val="center"/>
          </w:tcPr>
          <w:p w14:paraId="64073650" w14:textId="1826CF89" w:rsidR="0029776E" w:rsidRPr="004A66A5" w:rsidRDefault="0029776E" w:rsidP="0029776E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66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Min, Max</w:t>
            </w:r>
          </w:p>
        </w:tc>
        <w:tc>
          <w:tcPr>
            <w:tcW w:w="1621" w:type="dxa"/>
            <w:shd w:val="clear" w:color="auto" w:fill="FFFFFF"/>
            <w:vAlign w:val="bottom"/>
          </w:tcPr>
          <w:p w14:paraId="03BB877D" w14:textId="11A72F38" w:rsidR="0029776E" w:rsidRPr="004A66A5" w:rsidRDefault="0029776E" w:rsidP="0029776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6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20, 711</w:t>
            </w:r>
          </w:p>
        </w:tc>
        <w:tc>
          <w:tcPr>
            <w:tcW w:w="1798" w:type="dxa"/>
            <w:shd w:val="clear" w:color="auto" w:fill="FFFFFF"/>
            <w:vAlign w:val="bottom"/>
          </w:tcPr>
          <w:p w14:paraId="4C497384" w14:textId="687CE98B" w:rsidR="0029776E" w:rsidRPr="004A66A5" w:rsidRDefault="0029776E" w:rsidP="0029776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6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20, 708</w:t>
            </w:r>
          </w:p>
        </w:tc>
        <w:tc>
          <w:tcPr>
            <w:tcW w:w="1600" w:type="dxa"/>
            <w:shd w:val="clear" w:color="auto" w:fill="FFFFFF"/>
            <w:vAlign w:val="bottom"/>
          </w:tcPr>
          <w:p w14:paraId="38E17621" w14:textId="5F647840" w:rsidR="0029776E" w:rsidRPr="004A66A5" w:rsidRDefault="0029776E" w:rsidP="0029776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6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20, 711</w:t>
            </w:r>
          </w:p>
        </w:tc>
        <w:tc>
          <w:tcPr>
            <w:tcW w:w="835" w:type="dxa"/>
            <w:gridSpan w:val="2"/>
            <w:shd w:val="clear" w:color="auto" w:fill="FFFFFF"/>
          </w:tcPr>
          <w:p w14:paraId="3C7DAE66" w14:textId="77777777" w:rsidR="0029776E" w:rsidRPr="004A66A5" w:rsidRDefault="0029776E" w:rsidP="0029776E">
            <w:pPr>
              <w:spacing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  <w:highlight w:val="yellow"/>
              </w:rPr>
            </w:pPr>
          </w:p>
        </w:tc>
      </w:tr>
      <w:tr w:rsidR="00C91317" w:rsidRPr="004A66A5" w14:paraId="730CFF54" w14:textId="77777777" w:rsidTr="008A0626">
        <w:trPr>
          <w:jc w:val="center"/>
        </w:trPr>
        <w:tc>
          <w:tcPr>
            <w:tcW w:w="3506" w:type="dxa"/>
            <w:shd w:val="clear" w:color="auto" w:fill="FFFFFF"/>
            <w:vAlign w:val="bottom"/>
          </w:tcPr>
          <w:p w14:paraId="217AEFD3" w14:textId="6DC6BC5D" w:rsidR="0029776E" w:rsidRPr="004A66A5" w:rsidRDefault="0069425F" w:rsidP="0029776E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Operation </w:t>
            </w:r>
            <w:proofErr w:type="gramStart"/>
            <w:r w:rsidRPr="007E5B9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length  </w:t>
            </w:r>
            <w:r w:rsidRPr="007E5B96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&gt;</w:t>
            </w:r>
            <w:proofErr w:type="gramEnd"/>
            <w:r w:rsidRPr="007E5B9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180 minutes</w:t>
            </w:r>
          </w:p>
        </w:tc>
        <w:tc>
          <w:tcPr>
            <w:tcW w:w="1621" w:type="dxa"/>
            <w:shd w:val="clear" w:color="auto" w:fill="FFFFFF"/>
            <w:vAlign w:val="bottom"/>
          </w:tcPr>
          <w:p w14:paraId="044F36F7" w14:textId="412FBF6F" w:rsidR="0029776E" w:rsidRPr="004A66A5" w:rsidRDefault="0029776E" w:rsidP="0029776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6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24,011 (12.2%) </w:t>
            </w:r>
          </w:p>
        </w:tc>
        <w:tc>
          <w:tcPr>
            <w:tcW w:w="1798" w:type="dxa"/>
            <w:shd w:val="clear" w:color="auto" w:fill="FFFFFF"/>
            <w:vAlign w:val="bottom"/>
          </w:tcPr>
          <w:p w14:paraId="6DFC55E1" w14:textId="13BFA830" w:rsidR="0029776E" w:rsidRPr="004A66A5" w:rsidRDefault="0029776E" w:rsidP="0029776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6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4,540 (28.1%) </w:t>
            </w:r>
          </w:p>
        </w:tc>
        <w:tc>
          <w:tcPr>
            <w:tcW w:w="1600" w:type="dxa"/>
            <w:shd w:val="clear" w:color="auto" w:fill="FFFFFF"/>
            <w:vAlign w:val="bottom"/>
          </w:tcPr>
          <w:p w14:paraId="047782C4" w14:textId="075091EF" w:rsidR="0029776E" w:rsidRPr="004A66A5" w:rsidRDefault="0029776E" w:rsidP="0029776E">
            <w:pPr>
              <w:spacing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4A66A5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28,551 (13.4%)</w:t>
            </w:r>
          </w:p>
        </w:tc>
        <w:tc>
          <w:tcPr>
            <w:tcW w:w="835" w:type="dxa"/>
            <w:gridSpan w:val="2"/>
            <w:shd w:val="clear" w:color="auto" w:fill="FFFFFF"/>
          </w:tcPr>
          <w:p w14:paraId="77E04D93" w14:textId="08C13D80" w:rsidR="0029776E" w:rsidRPr="004A66A5" w:rsidRDefault="0029776E" w:rsidP="0029776E">
            <w:pPr>
              <w:spacing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4A6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</w:tr>
      <w:tr w:rsidR="001F2D48" w:rsidRPr="004A66A5" w14:paraId="21D180DD" w14:textId="77777777" w:rsidTr="008A0626">
        <w:trPr>
          <w:jc w:val="center"/>
        </w:trPr>
        <w:tc>
          <w:tcPr>
            <w:tcW w:w="3506" w:type="dxa"/>
            <w:shd w:val="clear" w:color="auto" w:fill="FFFFFF"/>
            <w:vAlign w:val="bottom"/>
          </w:tcPr>
          <w:p w14:paraId="1E73BEF9" w14:textId="6AFAA6A5" w:rsidR="001F2D48" w:rsidRPr="0069425F" w:rsidRDefault="001F2D48" w:rsidP="0029776E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942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Other procedures</w:t>
            </w:r>
          </w:p>
        </w:tc>
        <w:tc>
          <w:tcPr>
            <w:tcW w:w="1621" w:type="dxa"/>
            <w:shd w:val="clear" w:color="auto" w:fill="FFFFFF"/>
            <w:vAlign w:val="bottom"/>
          </w:tcPr>
          <w:p w14:paraId="597223EF" w14:textId="77777777" w:rsidR="001F2D48" w:rsidRPr="0069425F" w:rsidRDefault="001F2D48" w:rsidP="0029776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98" w:type="dxa"/>
            <w:shd w:val="clear" w:color="auto" w:fill="FFFFFF"/>
            <w:vAlign w:val="bottom"/>
          </w:tcPr>
          <w:p w14:paraId="0AD95AA0" w14:textId="77777777" w:rsidR="001F2D48" w:rsidRPr="0069425F" w:rsidRDefault="001F2D48" w:rsidP="0029776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00" w:type="dxa"/>
            <w:shd w:val="clear" w:color="auto" w:fill="FFFFFF"/>
            <w:vAlign w:val="bottom"/>
          </w:tcPr>
          <w:p w14:paraId="4F765496" w14:textId="77777777" w:rsidR="001F2D48" w:rsidRPr="0069425F" w:rsidRDefault="001F2D48" w:rsidP="0029776E">
            <w:pPr>
              <w:spacing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gridSpan w:val="2"/>
            <w:shd w:val="clear" w:color="auto" w:fill="FFFFFF"/>
          </w:tcPr>
          <w:p w14:paraId="0997DBA2" w14:textId="77777777" w:rsidR="001F2D48" w:rsidRPr="0069425F" w:rsidRDefault="001F2D48" w:rsidP="0029776E">
            <w:pPr>
              <w:spacing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F4AB3" w:rsidRPr="004A66A5" w14:paraId="2B94A0AC" w14:textId="77777777" w:rsidTr="008A0626">
        <w:trPr>
          <w:jc w:val="center"/>
        </w:trPr>
        <w:tc>
          <w:tcPr>
            <w:tcW w:w="3506" w:type="dxa"/>
            <w:shd w:val="clear" w:color="auto" w:fill="FFFFFF"/>
            <w:vAlign w:val="bottom"/>
          </w:tcPr>
          <w:p w14:paraId="49347CEF" w14:textId="43EC23C0" w:rsidR="008F4AB3" w:rsidRPr="0069425F" w:rsidRDefault="001F2D48" w:rsidP="0029776E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942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 w:rsidR="0069425F" w:rsidRPr="006942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 </w:t>
            </w:r>
            <w:proofErr w:type="spellStart"/>
            <w:r w:rsidR="008F4AB3" w:rsidRPr="006942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Paraesophageal</w:t>
            </w:r>
            <w:proofErr w:type="spellEnd"/>
            <w:r w:rsidR="008F4AB3" w:rsidRPr="006942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hernia repair</w:t>
            </w:r>
          </w:p>
        </w:tc>
        <w:tc>
          <w:tcPr>
            <w:tcW w:w="1621" w:type="dxa"/>
            <w:shd w:val="clear" w:color="auto" w:fill="FFFFFF"/>
            <w:vAlign w:val="bottom"/>
          </w:tcPr>
          <w:p w14:paraId="7DA9AF9E" w14:textId="11CEE5C5" w:rsidR="008F4AB3" w:rsidRPr="0069425F" w:rsidRDefault="00FA37FB" w:rsidP="0029776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942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20,201 (10.2%)</w:t>
            </w:r>
          </w:p>
        </w:tc>
        <w:tc>
          <w:tcPr>
            <w:tcW w:w="1798" w:type="dxa"/>
            <w:shd w:val="clear" w:color="auto" w:fill="FFFFFF"/>
            <w:vAlign w:val="bottom"/>
          </w:tcPr>
          <w:p w14:paraId="71C33595" w14:textId="77B626C9" w:rsidR="008F4AB3" w:rsidRPr="0069425F" w:rsidRDefault="00FA37FB" w:rsidP="0029776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942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2,475 (15.3%)</w:t>
            </w:r>
          </w:p>
        </w:tc>
        <w:tc>
          <w:tcPr>
            <w:tcW w:w="1600" w:type="dxa"/>
            <w:shd w:val="clear" w:color="auto" w:fill="FFFFFF"/>
            <w:vAlign w:val="bottom"/>
          </w:tcPr>
          <w:p w14:paraId="68EB98A0" w14:textId="6DE81A5A" w:rsidR="008F4AB3" w:rsidRPr="0069425F" w:rsidRDefault="002D6046" w:rsidP="0029776E">
            <w:pPr>
              <w:spacing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69425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22,676 (</w:t>
            </w:r>
            <w:r w:rsidR="00FA37FB" w:rsidRPr="0069425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10.6%</w:t>
            </w:r>
            <w:r w:rsidRPr="0069425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835" w:type="dxa"/>
            <w:gridSpan w:val="2"/>
            <w:shd w:val="clear" w:color="auto" w:fill="FFFFFF"/>
          </w:tcPr>
          <w:p w14:paraId="314B29F0" w14:textId="6D25951F" w:rsidR="008F4AB3" w:rsidRPr="0069425F" w:rsidRDefault="001F2D48" w:rsidP="0029776E">
            <w:pPr>
              <w:spacing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69425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</w:tr>
      <w:tr w:rsidR="0069425F" w:rsidRPr="004A66A5" w14:paraId="498281D0" w14:textId="77777777" w:rsidTr="008A0626">
        <w:trPr>
          <w:jc w:val="center"/>
        </w:trPr>
        <w:tc>
          <w:tcPr>
            <w:tcW w:w="3506" w:type="dxa"/>
            <w:shd w:val="clear" w:color="auto" w:fill="FFFFFF"/>
            <w:vAlign w:val="bottom"/>
          </w:tcPr>
          <w:p w14:paraId="4F8F3965" w14:textId="77777777" w:rsidR="0069425F" w:rsidRPr="0069425F" w:rsidRDefault="0069425F" w:rsidP="00803796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942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  </w:t>
            </w:r>
            <w:proofErr w:type="spellStart"/>
            <w:r w:rsidRPr="006942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Adhesiolysis</w:t>
            </w:r>
            <w:proofErr w:type="spellEnd"/>
            <w:r w:rsidRPr="006942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621" w:type="dxa"/>
            <w:shd w:val="clear" w:color="auto" w:fill="FFFFFF"/>
            <w:vAlign w:val="bottom"/>
          </w:tcPr>
          <w:p w14:paraId="4499C337" w14:textId="77777777" w:rsidR="0069425F" w:rsidRPr="0069425F" w:rsidRDefault="0069425F" w:rsidP="0080379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942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8,029 (4.1%)</w:t>
            </w:r>
          </w:p>
        </w:tc>
        <w:tc>
          <w:tcPr>
            <w:tcW w:w="1798" w:type="dxa"/>
            <w:shd w:val="clear" w:color="auto" w:fill="FFFFFF"/>
            <w:vAlign w:val="bottom"/>
          </w:tcPr>
          <w:p w14:paraId="59E2E18E" w14:textId="77777777" w:rsidR="0069425F" w:rsidRPr="0069425F" w:rsidRDefault="0069425F" w:rsidP="0080379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942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2,508 (15.5%)</w:t>
            </w:r>
          </w:p>
        </w:tc>
        <w:tc>
          <w:tcPr>
            <w:tcW w:w="1600" w:type="dxa"/>
            <w:shd w:val="clear" w:color="auto" w:fill="FFFFFF"/>
            <w:vAlign w:val="bottom"/>
          </w:tcPr>
          <w:p w14:paraId="6FF3F6D9" w14:textId="77777777" w:rsidR="0069425F" w:rsidRPr="0069425F" w:rsidRDefault="0069425F" w:rsidP="00803796">
            <w:pPr>
              <w:spacing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69425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10,537 (4.9%)</w:t>
            </w:r>
          </w:p>
        </w:tc>
        <w:tc>
          <w:tcPr>
            <w:tcW w:w="835" w:type="dxa"/>
            <w:gridSpan w:val="2"/>
            <w:shd w:val="clear" w:color="auto" w:fill="FFFFFF"/>
          </w:tcPr>
          <w:p w14:paraId="7D51E31B" w14:textId="77777777" w:rsidR="0069425F" w:rsidRPr="0069425F" w:rsidRDefault="0069425F" w:rsidP="00803796">
            <w:pPr>
              <w:spacing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F2D48" w:rsidRPr="004A66A5" w14:paraId="1ED1CD07" w14:textId="77777777" w:rsidTr="008A0626">
        <w:trPr>
          <w:jc w:val="center"/>
        </w:trPr>
        <w:tc>
          <w:tcPr>
            <w:tcW w:w="3506" w:type="dxa"/>
            <w:shd w:val="clear" w:color="auto" w:fill="FFFFFF"/>
            <w:vAlign w:val="bottom"/>
          </w:tcPr>
          <w:p w14:paraId="78386D67" w14:textId="6E31AF7D" w:rsidR="001F2D48" w:rsidRPr="0069425F" w:rsidRDefault="001F2D48" w:rsidP="0029776E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942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 w:rsidR="0069425F" w:rsidRPr="006942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 </w:t>
            </w:r>
            <w:r w:rsidRPr="006942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Liver biopsy</w:t>
            </w:r>
          </w:p>
        </w:tc>
        <w:tc>
          <w:tcPr>
            <w:tcW w:w="1621" w:type="dxa"/>
            <w:shd w:val="clear" w:color="auto" w:fill="FFFFFF"/>
            <w:vAlign w:val="bottom"/>
          </w:tcPr>
          <w:p w14:paraId="27CA028E" w14:textId="724E6BDA" w:rsidR="001F2D48" w:rsidRPr="0069425F" w:rsidRDefault="001F2D48" w:rsidP="0029776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942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7,680 (</w:t>
            </w:r>
            <w:r w:rsidR="0069425F" w:rsidRPr="006942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3.9</w:t>
            </w:r>
            <w:r w:rsidRPr="006942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%)</w:t>
            </w:r>
          </w:p>
        </w:tc>
        <w:tc>
          <w:tcPr>
            <w:tcW w:w="1798" w:type="dxa"/>
            <w:shd w:val="clear" w:color="auto" w:fill="FFFFFF"/>
            <w:vAlign w:val="bottom"/>
          </w:tcPr>
          <w:p w14:paraId="0BD0B810" w14:textId="08DE1860" w:rsidR="001F2D48" w:rsidRPr="0069425F" w:rsidRDefault="001F2D48" w:rsidP="0029776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942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225 (</w:t>
            </w:r>
            <w:r w:rsidR="0069425F" w:rsidRPr="006942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</w:t>
            </w:r>
            <w:r w:rsidRPr="006942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%)</w:t>
            </w:r>
          </w:p>
        </w:tc>
        <w:tc>
          <w:tcPr>
            <w:tcW w:w="1600" w:type="dxa"/>
            <w:shd w:val="clear" w:color="auto" w:fill="FFFFFF"/>
            <w:vAlign w:val="bottom"/>
          </w:tcPr>
          <w:p w14:paraId="6131F34F" w14:textId="30798604" w:rsidR="001F2D48" w:rsidRPr="0069425F" w:rsidRDefault="001F2D48" w:rsidP="0029776E">
            <w:pPr>
              <w:spacing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69425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7,905 (</w:t>
            </w:r>
            <w:r w:rsidR="0069425F" w:rsidRPr="0069425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3.7%</w:t>
            </w:r>
            <w:r w:rsidRPr="0069425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835" w:type="dxa"/>
            <w:gridSpan w:val="2"/>
            <w:shd w:val="clear" w:color="auto" w:fill="FFFFFF"/>
          </w:tcPr>
          <w:p w14:paraId="54501210" w14:textId="77777777" w:rsidR="001F2D48" w:rsidRPr="0069425F" w:rsidRDefault="001F2D48" w:rsidP="0029776E">
            <w:pPr>
              <w:spacing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F2D48" w:rsidRPr="004A66A5" w14:paraId="70E2C6F5" w14:textId="77777777" w:rsidTr="008A0626">
        <w:trPr>
          <w:jc w:val="center"/>
        </w:trPr>
        <w:tc>
          <w:tcPr>
            <w:tcW w:w="3506" w:type="dxa"/>
            <w:shd w:val="clear" w:color="auto" w:fill="FFFFFF"/>
            <w:vAlign w:val="bottom"/>
          </w:tcPr>
          <w:p w14:paraId="54E10FFA" w14:textId="42B19B05" w:rsidR="001F2D48" w:rsidRPr="0069425F" w:rsidRDefault="001F2D48" w:rsidP="0029776E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942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 w:rsidR="0069425F" w:rsidRPr="006942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 </w:t>
            </w:r>
            <w:r w:rsidRPr="0069425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Cholecystectomy</w:t>
            </w:r>
          </w:p>
        </w:tc>
        <w:tc>
          <w:tcPr>
            <w:tcW w:w="1621" w:type="dxa"/>
            <w:shd w:val="clear" w:color="auto" w:fill="FFFFFF"/>
            <w:vAlign w:val="bottom"/>
          </w:tcPr>
          <w:p w14:paraId="592ED531" w14:textId="44B261B2" w:rsidR="001F2D48" w:rsidRPr="0069425F" w:rsidRDefault="001F2D48" w:rsidP="0029776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942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4,079 (</w:t>
            </w:r>
            <w:r w:rsidR="0069425F" w:rsidRPr="006942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</w:t>
            </w:r>
            <w:r w:rsidRPr="006942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%)</w:t>
            </w:r>
          </w:p>
        </w:tc>
        <w:tc>
          <w:tcPr>
            <w:tcW w:w="1798" w:type="dxa"/>
            <w:shd w:val="clear" w:color="auto" w:fill="FFFFFF"/>
            <w:vAlign w:val="bottom"/>
          </w:tcPr>
          <w:p w14:paraId="74B59DCD" w14:textId="508AECF9" w:rsidR="001F2D48" w:rsidRPr="0069425F" w:rsidRDefault="001F2D48" w:rsidP="0029776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942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232 (</w:t>
            </w:r>
            <w:r w:rsidR="0069425F" w:rsidRPr="006942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</w:t>
            </w:r>
            <w:r w:rsidRPr="0069425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%)</w:t>
            </w:r>
          </w:p>
        </w:tc>
        <w:tc>
          <w:tcPr>
            <w:tcW w:w="1600" w:type="dxa"/>
            <w:shd w:val="clear" w:color="auto" w:fill="FFFFFF"/>
            <w:vAlign w:val="bottom"/>
          </w:tcPr>
          <w:p w14:paraId="7673BBFA" w14:textId="5D6B5063" w:rsidR="001F2D48" w:rsidRPr="0069425F" w:rsidRDefault="001F2D48" w:rsidP="0029776E">
            <w:pPr>
              <w:spacing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69425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4,311 (</w:t>
            </w:r>
            <w:r w:rsidR="0069425F" w:rsidRPr="0069425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2.0%</w:t>
            </w:r>
            <w:r w:rsidRPr="0069425F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835" w:type="dxa"/>
            <w:gridSpan w:val="2"/>
            <w:shd w:val="clear" w:color="auto" w:fill="FFFFFF"/>
          </w:tcPr>
          <w:p w14:paraId="50FF656C" w14:textId="77777777" w:rsidR="001F2D48" w:rsidRPr="0069425F" w:rsidRDefault="001F2D48" w:rsidP="0029776E">
            <w:pPr>
              <w:spacing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91317" w:rsidRPr="0027339E" w14:paraId="486125CA" w14:textId="77777777" w:rsidTr="008A0626">
        <w:trPr>
          <w:jc w:val="center"/>
        </w:trPr>
        <w:tc>
          <w:tcPr>
            <w:tcW w:w="3506" w:type="dxa"/>
            <w:shd w:val="clear" w:color="auto" w:fill="FFFFFF"/>
            <w:vAlign w:val="bottom"/>
          </w:tcPr>
          <w:p w14:paraId="360E7959" w14:textId="69B231A9" w:rsidR="0029776E" w:rsidRPr="0027339E" w:rsidRDefault="0027339E" w:rsidP="0029776E">
            <w:pPr>
              <w:spacing w:line="240" w:lineRule="auto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27339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Drain placed at surgery</w:t>
            </w:r>
          </w:p>
        </w:tc>
        <w:tc>
          <w:tcPr>
            <w:tcW w:w="1621" w:type="dxa"/>
            <w:shd w:val="clear" w:color="auto" w:fill="FFFFFF"/>
            <w:vAlign w:val="bottom"/>
          </w:tcPr>
          <w:p w14:paraId="645211EA" w14:textId="0ABD96E6" w:rsidR="0029776E" w:rsidRPr="0027339E" w:rsidRDefault="0029776E" w:rsidP="0029776E">
            <w:pPr>
              <w:spacing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2733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47,539 (24.1%) </w:t>
            </w:r>
          </w:p>
        </w:tc>
        <w:tc>
          <w:tcPr>
            <w:tcW w:w="1798" w:type="dxa"/>
            <w:shd w:val="clear" w:color="auto" w:fill="FFFFFF"/>
            <w:vAlign w:val="bottom"/>
          </w:tcPr>
          <w:p w14:paraId="3B861BE5" w14:textId="3DE15D63" w:rsidR="0029776E" w:rsidRPr="0027339E" w:rsidRDefault="0029776E" w:rsidP="0029776E">
            <w:pPr>
              <w:spacing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2733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5,214 (32.3%) </w:t>
            </w:r>
          </w:p>
        </w:tc>
        <w:tc>
          <w:tcPr>
            <w:tcW w:w="1600" w:type="dxa"/>
            <w:shd w:val="clear" w:color="auto" w:fill="FFFFFF"/>
            <w:vAlign w:val="bottom"/>
          </w:tcPr>
          <w:p w14:paraId="22E8EA86" w14:textId="585BFE0C" w:rsidR="0029776E" w:rsidRPr="0027339E" w:rsidRDefault="0029776E" w:rsidP="0029776E">
            <w:pPr>
              <w:spacing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27339E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52,753 (24.7%) </w:t>
            </w:r>
          </w:p>
        </w:tc>
        <w:tc>
          <w:tcPr>
            <w:tcW w:w="835" w:type="dxa"/>
            <w:gridSpan w:val="2"/>
            <w:shd w:val="clear" w:color="auto" w:fill="FFFFFF"/>
          </w:tcPr>
          <w:p w14:paraId="5C79D159" w14:textId="4D0799C5" w:rsidR="0029776E" w:rsidRPr="0027339E" w:rsidRDefault="0029776E" w:rsidP="0029776E">
            <w:pPr>
              <w:spacing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27339E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 </w:t>
            </w:r>
            <w:r w:rsidRPr="002733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</w:tr>
      <w:tr w:rsidR="00504163" w:rsidRPr="004A66A5" w14:paraId="7C165ECA" w14:textId="77777777" w:rsidTr="008A0626">
        <w:trPr>
          <w:jc w:val="center"/>
        </w:trPr>
        <w:tc>
          <w:tcPr>
            <w:tcW w:w="3506" w:type="dxa"/>
            <w:shd w:val="clear" w:color="auto" w:fill="FFFFFF"/>
            <w:vAlign w:val="bottom"/>
          </w:tcPr>
          <w:p w14:paraId="3D302C58" w14:textId="7B104AD1" w:rsidR="00504163" w:rsidRPr="004A66A5" w:rsidRDefault="00504163" w:rsidP="00504163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A66A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Anastomosis checked</w:t>
            </w:r>
          </w:p>
        </w:tc>
        <w:tc>
          <w:tcPr>
            <w:tcW w:w="1621" w:type="dxa"/>
            <w:shd w:val="clear" w:color="auto" w:fill="FFFFFF"/>
            <w:vAlign w:val="bottom"/>
          </w:tcPr>
          <w:p w14:paraId="7C21F8E1" w14:textId="3B131CFA" w:rsidR="00504163" w:rsidRPr="004A66A5" w:rsidRDefault="00504163" w:rsidP="0050416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6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98" w:type="dxa"/>
            <w:shd w:val="clear" w:color="auto" w:fill="FFFFFF"/>
            <w:vAlign w:val="bottom"/>
          </w:tcPr>
          <w:p w14:paraId="3E55CE38" w14:textId="674B6FC5" w:rsidR="00504163" w:rsidRPr="004A66A5" w:rsidRDefault="00504163" w:rsidP="0050416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6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600" w:type="dxa"/>
            <w:shd w:val="clear" w:color="auto" w:fill="FFFFFF"/>
            <w:vAlign w:val="bottom"/>
          </w:tcPr>
          <w:p w14:paraId="7CD50532" w14:textId="77777777" w:rsidR="00504163" w:rsidRPr="004A66A5" w:rsidRDefault="00504163" w:rsidP="00504163">
            <w:pPr>
              <w:spacing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gridSpan w:val="2"/>
            <w:shd w:val="clear" w:color="auto" w:fill="FFFFFF"/>
          </w:tcPr>
          <w:p w14:paraId="13353A9D" w14:textId="540BC74F" w:rsidR="00504163" w:rsidRPr="004A66A5" w:rsidRDefault="00504163" w:rsidP="0050416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6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</w:tr>
      <w:tr w:rsidR="00504163" w:rsidRPr="004A66A5" w14:paraId="3F9E78A0" w14:textId="77777777" w:rsidTr="008A0626">
        <w:trPr>
          <w:jc w:val="center"/>
        </w:trPr>
        <w:tc>
          <w:tcPr>
            <w:tcW w:w="3506" w:type="dxa"/>
            <w:shd w:val="clear" w:color="auto" w:fill="FFFFFF"/>
            <w:vAlign w:val="bottom"/>
          </w:tcPr>
          <w:p w14:paraId="013F6FB6" w14:textId="62EA0D5F" w:rsidR="00504163" w:rsidRPr="004A66A5" w:rsidRDefault="00504163" w:rsidP="00504163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A6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Yes</w:t>
            </w:r>
          </w:p>
        </w:tc>
        <w:tc>
          <w:tcPr>
            <w:tcW w:w="1621" w:type="dxa"/>
            <w:shd w:val="clear" w:color="auto" w:fill="FFFFFF"/>
            <w:vAlign w:val="bottom"/>
          </w:tcPr>
          <w:p w14:paraId="79AD4433" w14:textId="480FD006" w:rsidR="00504163" w:rsidRPr="004A66A5" w:rsidRDefault="00504163" w:rsidP="0050416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6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181,486 (92%) </w:t>
            </w:r>
          </w:p>
        </w:tc>
        <w:tc>
          <w:tcPr>
            <w:tcW w:w="1798" w:type="dxa"/>
            <w:shd w:val="clear" w:color="auto" w:fill="FFFFFF"/>
            <w:vAlign w:val="bottom"/>
          </w:tcPr>
          <w:p w14:paraId="071E4361" w14:textId="21AC6035" w:rsidR="00504163" w:rsidRPr="004A66A5" w:rsidRDefault="00504163" w:rsidP="0050416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6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147,25 (91.2) </w:t>
            </w:r>
          </w:p>
        </w:tc>
        <w:tc>
          <w:tcPr>
            <w:tcW w:w="1600" w:type="dxa"/>
            <w:shd w:val="clear" w:color="auto" w:fill="FFFFFF"/>
            <w:vAlign w:val="bottom"/>
          </w:tcPr>
          <w:p w14:paraId="2F0BA001" w14:textId="6CF3858D" w:rsidR="00504163" w:rsidRPr="004A66A5" w:rsidRDefault="00504163" w:rsidP="00504163">
            <w:pPr>
              <w:spacing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4A6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196,211 (92%)  </w:t>
            </w:r>
          </w:p>
        </w:tc>
        <w:tc>
          <w:tcPr>
            <w:tcW w:w="835" w:type="dxa"/>
            <w:gridSpan w:val="2"/>
            <w:shd w:val="clear" w:color="auto" w:fill="FFFFFF"/>
          </w:tcPr>
          <w:p w14:paraId="6C060FF1" w14:textId="77777777" w:rsidR="00504163" w:rsidRPr="004A66A5" w:rsidRDefault="00504163" w:rsidP="0050416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04163" w:rsidRPr="004A66A5" w14:paraId="307D8C44" w14:textId="77777777" w:rsidTr="008A0626">
        <w:trPr>
          <w:jc w:val="center"/>
        </w:trPr>
        <w:tc>
          <w:tcPr>
            <w:tcW w:w="3506" w:type="dxa"/>
            <w:shd w:val="clear" w:color="auto" w:fill="FFFFFF"/>
            <w:vAlign w:val="bottom"/>
          </w:tcPr>
          <w:p w14:paraId="3D867781" w14:textId="55576A2F" w:rsidR="00504163" w:rsidRPr="004A66A5" w:rsidRDefault="00504163" w:rsidP="00504163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A6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No</w:t>
            </w:r>
          </w:p>
        </w:tc>
        <w:tc>
          <w:tcPr>
            <w:tcW w:w="1621" w:type="dxa"/>
            <w:shd w:val="clear" w:color="auto" w:fill="FFFFFF"/>
            <w:vAlign w:val="bottom"/>
          </w:tcPr>
          <w:p w14:paraId="6AA3607C" w14:textId="15915F93" w:rsidR="00504163" w:rsidRPr="004A66A5" w:rsidRDefault="00504163" w:rsidP="0050416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6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13,437 (6.8%) </w:t>
            </w:r>
          </w:p>
        </w:tc>
        <w:tc>
          <w:tcPr>
            <w:tcW w:w="1798" w:type="dxa"/>
            <w:shd w:val="clear" w:color="auto" w:fill="FFFFFF"/>
            <w:vAlign w:val="bottom"/>
          </w:tcPr>
          <w:p w14:paraId="18B95FF9" w14:textId="050C3D5C" w:rsidR="00504163" w:rsidRPr="004A66A5" w:rsidRDefault="00504163" w:rsidP="0050416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6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1,145 (7.1) </w:t>
            </w:r>
          </w:p>
        </w:tc>
        <w:tc>
          <w:tcPr>
            <w:tcW w:w="1600" w:type="dxa"/>
            <w:shd w:val="clear" w:color="auto" w:fill="FFFFFF"/>
            <w:vAlign w:val="bottom"/>
          </w:tcPr>
          <w:p w14:paraId="1AA38EA7" w14:textId="419A9351" w:rsidR="00504163" w:rsidRPr="004A66A5" w:rsidRDefault="00504163" w:rsidP="00504163">
            <w:pPr>
              <w:spacing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4A6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14,582 (6.8%)</w:t>
            </w:r>
          </w:p>
        </w:tc>
        <w:tc>
          <w:tcPr>
            <w:tcW w:w="835" w:type="dxa"/>
            <w:gridSpan w:val="2"/>
            <w:shd w:val="clear" w:color="auto" w:fill="FFFFFF"/>
          </w:tcPr>
          <w:p w14:paraId="0FA4632E" w14:textId="77777777" w:rsidR="00504163" w:rsidRPr="004A66A5" w:rsidRDefault="00504163" w:rsidP="0050416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04163" w:rsidRPr="004A66A5" w14:paraId="5033BDE9" w14:textId="77777777" w:rsidTr="008A0626">
        <w:trPr>
          <w:jc w:val="center"/>
        </w:trPr>
        <w:tc>
          <w:tcPr>
            <w:tcW w:w="3506" w:type="dxa"/>
            <w:shd w:val="clear" w:color="auto" w:fill="FFFFFF"/>
            <w:vAlign w:val="bottom"/>
          </w:tcPr>
          <w:p w14:paraId="5B7ADB27" w14:textId="62125A4C" w:rsidR="00504163" w:rsidRPr="004A66A5" w:rsidRDefault="00504163" w:rsidP="00504163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A6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N/A</w:t>
            </w:r>
          </w:p>
        </w:tc>
        <w:tc>
          <w:tcPr>
            <w:tcW w:w="1621" w:type="dxa"/>
            <w:shd w:val="clear" w:color="auto" w:fill="FFFFFF"/>
            <w:vAlign w:val="bottom"/>
          </w:tcPr>
          <w:p w14:paraId="133647D4" w14:textId="751F0793" w:rsidR="00504163" w:rsidRPr="004A66A5" w:rsidRDefault="00504163" w:rsidP="0050416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6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2,263 (1.1%) </w:t>
            </w:r>
          </w:p>
        </w:tc>
        <w:tc>
          <w:tcPr>
            <w:tcW w:w="1798" w:type="dxa"/>
            <w:shd w:val="clear" w:color="auto" w:fill="FFFFFF"/>
            <w:vAlign w:val="bottom"/>
          </w:tcPr>
          <w:p w14:paraId="246E4FA2" w14:textId="427276CE" w:rsidR="00504163" w:rsidRPr="004A66A5" w:rsidRDefault="00504163" w:rsidP="0050416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6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274 (1.7) </w:t>
            </w:r>
          </w:p>
        </w:tc>
        <w:tc>
          <w:tcPr>
            <w:tcW w:w="1600" w:type="dxa"/>
            <w:shd w:val="clear" w:color="auto" w:fill="FFFFFF"/>
            <w:vAlign w:val="bottom"/>
          </w:tcPr>
          <w:p w14:paraId="36F1B57F" w14:textId="3C44A5F6" w:rsidR="00504163" w:rsidRPr="004A66A5" w:rsidRDefault="00504163" w:rsidP="00504163">
            <w:pPr>
              <w:spacing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4A6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2,537 (1.2%)</w:t>
            </w:r>
          </w:p>
        </w:tc>
        <w:tc>
          <w:tcPr>
            <w:tcW w:w="835" w:type="dxa"/>
            <w:gridSpan w:val="2"/>
            <w:shd w:val="clear" w:color="auto" w:fill="FFFFFF"/>
          </w:tcPr>
          <w:p w14:paraId="71CC9317" w14:textId="77777777" w:rsidR="00504163" w:rsidRPr="004A66A5" w:rsidRDefault="00504163" w:rsidP="00504163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91317" w:rsidRPr="004A66A5" w14:paraId="2730F34F" w14:textId="77777777" w:rsidTr="008A0626">
        <w:trPr>
          <w:jc w:val="center"/>
        </w:trPr>
        <w:tc>
          <w:tcPr>
            <w:tcW w:w="3506" w:type="dxa"/>
            <w:shd w:val="clear" w:color="auto" w:fill="FFFFFF"/>
            <w:vAlign w:val="bottom"/>
          </w:tcPr>
          <w:p w14:paraId="51F383C8" w14:textId="6AC0A9D1" w:rsidR="0029776E" w:rsidRPr="004A66A5" w:rsidRDefault="0029776E" w:rsidP="0029776E">
            <w:pPr>
              <w:spacing w:line="240" w:lineRule="auto"/>
              <w:rPr>
                <w:rFonts w:ascii="Times New Roman" w:eastAsia="Arial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A66A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Swallow study </w:t>
            </w:r>
          </w:p>
        </w:tc>
        <w:tc>
          <w:tcPr>
            <w:tcW w:w="1621" w:type="dxa"/>
            <w:shd w:val="clear" w:color="auto" w:fill="FFFFFF"/>
            <w:vAlign w:val="bottom"/>
          </w:tcPr>
          <w:p w14:paraId="061381DA" w14:textId="5C47BFF7" w:rsidR="0029776E" w:rsidRPr="004A66A5" w:rsidRDefault="0029776E" w:rsidP="0029776E">
            <w:pPr>
              <w:spacing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4A6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98" w:type="dxa"/>
            <w:shd w:val="clear" w:color="auto" w:fill="FFFFFF"/>
            <w:vAlign w:val="bottom"/>
          </w:tcPr>
          <w:p w14:paraId="356934C7" w14:textId="6A50CE32" w:rsidR="0029776E" w:rsidRPr="004A66A5" w:rsidRDefault="0029776E" w:rsidP="0029776E">
            <w:pPr>
              <w:spacing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4A6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600" w:type="dxa"/>
            <w:shd w:val="clear" w:color="auto" w:fill="FFFFFF"/>
            <w:vAlign w:val="bottom"/>
          </w:tcPr>
          <w:p w14:paraId="201A930E" w14:textId="28CA509D" w:rsidR="0029776E" w:rsidRPr="004A66A5" w:rsidRDefault="0029776E" w:rsidP="0029776E">
            <w:pPr>
              <w:spacing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gridSpan w:val="2"/>
            <w:shd w:val="clear" w:color="auto" w:fill="FFFFFF"/>
          </w:tcPr>
          <w:p w14:paraId="368854FB" w14:textId="748367BB" w:rsidR="0029776E" w:rsidRPr="004A66A5" w:rsidRDefault="0029776E" w:rsidP="0029776E">
            <w:pPr>
              <w:spacing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4A6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</w:tr>
      <w:tr w:rsidR="00C91317" w:rsidRPr="004A66A5" w14:paraId="7B87B76C" w14:textId="77777777" w:rsidTr="008A0626">
        <w:trPr>
          <w:jc w:val="center"/>
        </w:trPr>
        <w:tc>
          <w:tcPr>
            <w:tcW w:w="3506" w:type="dxa"/>
            <w:shd w:val="clear" w:color="auto" w:fill="FFFFFF"/>
            <w:vAlign w:val="bottom"/>
          </w:tcPr>
          <w:p w14:paraId="71B61482" w14:textId="0812FD79" w:rsidR="0029776E" w:rsidRPr="004A66A5" w:rsidRDefault="0029776E" w:rsidP="0029776E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6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No</w:t>
            </w:r>
          </w:p>
        </w:tc>
        <w:tc>
          <w:tcPr>
            <w:tcW w:w="1621" w:type="dxa"/>
            <w:shd w:val="clear" w:color="auto" w:fill="FFFFFF"/>
            <w:vAlign w:val="bottom"/>
          </w:tcPr>
          <w:p w14:paraId="713DC5A5" w14:textId="2354E40D" w:rsidR="0029776E" w:rsidRPr="004A66A5" w:rsidRDefault="0029776E" w:rsidP="0029776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6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147,863 (75%) </w:t>
            </w:r>
          </w:p>
        </w:tc>
        <w:tc>
          <w:tcPr>
            <w:tcW w:w="1798" w:type="dxa"/>
            <w:shd w:val="clear" w:color="auto" w:fill="FFFFFF"/>
            <w:vAlign w:val="bottom"/>
          </w:tcPr>
          <w:p w14:paraId="69D4460C" w14:textId="4E24BEB4" w:rsidR="0029776E" w:rsidRPr="004A66A5" w:rsidRDefault="0029776E" w:rsidP="0029776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6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10,497 (65%) </w:t>
            </w:r>
          </w:p>
        </w:tc>
        <w:tc>
          <w:tcPr>
            <w:tcW w:w="1600" w:type="dxa"/>
            <w:shd w:val="clear" w:color="auto" w:fill="FFFFFF"/>
            <w:vAlign w:val="bottom"/>
          </w:tcPr>
          <w:p w14:paraId="0F9024FC" w14:textId="54804EC3" w:rsidR="0029776E" w:rsidRPr="004A66A5" w:rsidRDefault="0029776E" w:rsidP="0029776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6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158,360 (74.2%)</w:t>
            </w:r>
          </w:p>
        </w:tc>
        <w:tc>
          <w:tcPr>
            <w:tcW w:w="835" w:type="dxa"/>
            <w:gridSpan w:val="2"/>
            <w:shd w:val="clear" w:color="auto" w:fill="FFFFFF"/>
          </w:tcPr>
          <w:p w14:paraId="27E79D3B" w14:textId="77777777" w:rsidR="0029776E" w:rsidRPr="004A66A5" w:rsidDel="00F00E63" w:rsidRDefault="0029776E" w:rsidP="0029776E">
            <w:pPr>
              <w:spacing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91317" w:rsidRPr="004A66A5" w14:paraId="50290B82" w14:textId="77777777" w:rsidTr="008A0626">
        <w:trPr>
          <w:jc w:val="center"/>
        </w:trPr>
        <w:tc>
          <w:tcPr>
            <w:tcW w:w="3506" w:type="dxa"/>
            <w:shd w:val="clear" w:color="auto" w:fill="FFFFFF"/>
            <w:vAlign w:val="bottom"/>
          </w:tcPr>
          <w:p w14:paraId="2094A605" w14:textId="6C65BCEC" w:rsidR="0029776E" w:rsidRPr="004A66A5" w:rsidRDefault="0029776E" w:rsidP="0029776E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6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Yes, routine</w:t>
            </w:r>
          </w:p>
        </w:tc>
        <w:tc>
          <w:tcPr>
            <w:tcW w:w="1621" w:type="dxa"/>
            <w:shd w:val="clear" w:color="auto" w:fill="FFFFFF"/>
            <w:vAlign w:val="bottom"/>
          </w:tcPr>
          <w:p w14:paraId="01B1C3FE" w14:textId="472BA363" w:rsidR="0029776E" w:rsidRPr="004A66A5" w:rsidRDefault="0029776E" w:rsidP="0029776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6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46,273 (23.5%) </w:t>
            </w:r>
          </w:p>
        </w:tc>
        <w:tc>
          <w:tcPr>
            <w:tcW w:w="1798" w:type="dxa"/>
            <w:shd w:val="clear" w:color="auto" w:fill="FFFFFF"/>
            <w:vAlign w:val="bottom"/>
          </w:tcPr>
          <w:p w14:paraId="1BB8A744" w14:textId="1D1B93D6" w:rsidR="0029776E" w:rsidRPr="004A66A5" w:rsidRDefault="0029776E" w:rsidP="0029776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6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4978 (30.8%) </w:t>
            </w:r>
          </w:p>
        </w:tc>
        <w:tc>
          <w:tcPr>
            <w:tcW w:w="1600" w:type="dxa"/>
            <w:shd w:val="clear" w:color="auto" w:fill="FFFFFF"/>
            <w:vAlign w:val="bottom"/>
          </w:tcPr>
          <w:p w14:paraId="15F593D4" w14:textId="547C1188" w:rsidR="0029776E" w:rsidRPr="004A66A5" w:rsidRDefault="0029776E" w:rsidP="0029776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6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51251 (24%)</w:t>
            </w:r>
          </w:p>
        </w:tc>
        <w:tc>
          <w:tcPr>
            <w:tcW w:w="835" w:type="dxa"/>
            <w:gridSpan w:val="2"/>
            <w:shd w:val="clear" w:color="auto" w:fill="FFFFFF"/>
          </w:tcPr>
          <w:p w14:paraId="0934F85F" w14:textId="77777777" w:rsidR="0029776E" w:rsidRPr="004A66A5" w:rsidDel="00F00E63" w:rsidRDefault="0029776E" w:rsidP="0029776E">
            <w:pPr>
              <w:spacing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91317" w:rsidRPr="004A66A5" w14:paraId="3192BE36" w14:textId="77777777" w:rsidTr="008A0626">
        <w:trPr>
          <w:jc w:val="center"/>
        </w:trPr>
        <w:tc>
          <w:tcPr>
            <w:tcW w:w="3506" w:type="dxa"/>
            <w:shd w:val="clear" w:color="auto" w:fill="FFFFFF"/>
            <w:vAlign w:val="bottom"/>
          </w:tcPr>
          <w:p w14:paraId="51AB6081" w14:textId="0DD3F48A" w:rsidR="0029776E" w:rsidRPr="004A66A5" w:rsidRDefault="0029776E" w:rsidP="0029776E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6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Yes, selective</w:t>
            </w:r>
          </w:p>
        </w:tc>
        <w:tc>
          <w:tcPr>
            <w:tcW w:w="1621" w:type="dxa"/>
            <w:shd w:val="clear" w:color="auto" w:fill="FFFFFF"/>
            <w:vAlign w:val="bottom"/>
          </w:tcPr>
          <w:p w14:paraId="36A20C61" w14:textId="01032B0A" w:rsidR="0029776E" w:rsidRPr="004A66A5" w:rsidRDefault="0029776E" w:rsidP="0029776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6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3,050 (1.5%) </w:t>
            </w:r>
          </w:p>
        </w:tc>
        <w:tc>
          <w:tcPr>
            <w:tcW w:w="1798" w:type="dxa"/>
            <w:shd w:val="clear" w:color="auto" w:fill="FFFFFF"/>
            <w:vAlign w:val="bottom"/>
          </w:tcPr>
          <w:p w14:paraId="01C1C513" w14:textId="36B3399E" w:rsidR="0029776E" w:rsidRPr="004A66A5" w:rsidRDefault="0029776E" w:rsidP="0029776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6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669 (4.1%) </w:t>
            </w:r>
          </w:p>
        </w:tc>
        <w:tc>
          <w:tcPr>
            <w:tcW w:w="1600" w:type="dxa"/>
            <w:shd w:val="clear" w:color="auto" w:fill="FFFFFF"/>
            <w:vAlign w:val="bottom"/>
          </w:tcPr>
          <w:p w14:paraId="01B22998" w14:textId="0F1DB05A" w:rsidR="0029776E" w:rsidRPr="004A66A5" w:rsidRDefault="0029776E" w:rsidP="0029776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6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3,719 (1.8)</w:t>
            </w:r>
          </w:p>
        </w:tc>
        <w:tc>
          <w:tcPr>
            <w:tcW w:w="835" w:type="dxa"/>
            <w:gridSpan w:val="2"/>
            <w:shd w:val="clear" w:color="auto" w:fill="FFFFFF"/>
          </w:tcPr>
          <w:p w14:paraId="2AF26ED5" w14:textId="77777777" w:rsidR="0029776E" w:rsidRPr="004A66A5" w:rsidDel="00F00E63" w:rsidRDefault="0029776E" w:rsidP="0029776E">
            <w:pPr>
              <w:spacing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91317" w:rsidRPr="004A66A5" w14:paraId="40A7E955" w14:textId="77777777" w:rsidTr="008A0626">
        <w:trPr>
          <w:jc w:val="center"/>
        </w:trPr>
        <w:tc>
          <w:tcPr>
            <w:tcW w:w="3506" w:type="dxa"/>
            <w:shd w:val="clear" w:color="auto" w:fill="FFFFFF"/>
            <w:vAlign w:val="bottom"/>
          </w:tcPr>
          <w:p w14:paraId="1380FDD4" w14:textId="51F4415F" w:rsidR="0029776E" w:rsidRPr="004A66A5" w:rsidRDefault="0029776E" w:rsidP="0029776E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A66A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Length of stay group</w:t>
            </w:r>
          </w:p>
        </w:tc>
        <w:tc>
          <w:tcPr>
            <w:tcW w:w="1621" w:type="dxa"/>
            <w:shd w:val="clear" w:color="auto" w:fill="FFFFFF"/>
            <w:vAlign w:val="bottom"/>
          </w:tcPr>
          <w:p w14:paraId="569657E6" w14:textId="30C13A56" w:rsidR="0029776E" w:rsidRPr="004A66A5" w:rsidRDefault="0029776E" w:rsidP="0029776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6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798" w:type="dxa"/>
            <w:shd w:val="clear" w:color="auto" w:fill="FFFFFF"/>
            <w:vAlign w:val="bottom"/>
          </w:tcPr>
          <w:p w14:paraId="60B700FF" w14:textId="3150809D" w:rsidR="0029776E" w:rsidRPr="004A66A5" w:rsidRDefault="0029776E" w:rsidP="0029776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00" w:type="dxa"/>
            <w:shd w:val="clear" w:color="auto" w:fill="FFFFFF"/>
            <w:vAlign w:val="bottom"/>
          </w:tcPr>
          <w:p w14:paraId="67AE2CCC" w14:textId="0BDF38AD" w:rsidR="0029776E" w:rsidRPr="004A66A5" w:rsidRDefault="0029776E" w:rsidP="0029776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gridSpan w:val="2"/>
            <w:shd w:val="clear" w:color="auto" w:fill="FFFFFF"/>
          </w:tcPr>
          <w:p w14:paraId="1FF9791C" w14:textId="0D8E073D" w:rsidR="0029776E" w:rsidRPr="004A66A5" w:rsidDel="00F00E63" w:rsidRDefault="0029776E" w:rsidP="0029776E">
            <w:pPr>
              <w:spacing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4A6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</w:tr>
      <w:tr w:rsidR="00C91317" w:rsidRPr="004A66A5" w14:paraId="79FF60BA" w14:textId="77777777" w:rsidTr="008A0626">
        <w:trPr>
          <w:jc w:val="center"/>
        </w:trPr>
        <w:tc>
          <w:tcPr>
            <w:tcW w:w="3506" w:type="dxa"/>
            <w:shd w:val="clear" w:color="auto" w:fill="FFFFFF"/>
            <w:vAlign w:val="bottom"/>
          </w:tcPr>
          <w:p w14:paraId="04AF4AA2" w14:textId="21C95B89" w:rsidR="0029776E" w:rsidRPr="004A66A5" w:rsidRDefault="0029776E" w:rsidP="0029776E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6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4A66A5"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  <w:t>&lt;</w:t>
            </w:r>
            <w:r w:rsidRPr="004A6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 days </w:t>
            </w:r>
          </w:p>
        </w:tc>
        <w:tc>
          <w:tcPr>
            <w:tcW w:w="1621" w:type="dxa"/>
            <w:shd w:val="clear" w:color="auto" w:fill="FFFFFF"/>
            <w:vAlign w:val="bottom"/>
          </w:tcPr>
          <w:p w14:paraId="53CED9C7" w14:textId="52504D9C" w:rsidR="0029776E" w:rsidRPr="004A66A5" w:rsidRDefault="0029776E" w:rsidP="0029776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6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187,120 (94.9%)</w:t>
            </w:r>
          </w:p>
        </w:tc>
        <w:tc>
          <w:tcPr>
            <w:tcW w:w="1798" w:type="dxa"/>
            <w:shd w:val="clear" w:color="auto" w:fill="FFFFFF"/>
            <w:vAlign w:val="bottom"/>
          </w:tcPr>
          <w:p w14:paraId="41859896" w14:textId="7FBC6695" w:rsidR="0029776E" w:rsidRPr="004A66A5" w:rsidRDefault="0029776E" w:rsidP="0029776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6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14,765 (91.5%)</w:t>
            </w:r>
          </w:p>
        </w:tc>
        <w:tc>
          <w:tcPr>
            <w:tcW w:w="1600" w:type="dxa"/>
            <w:shd w:val="clear" w:color="auto" w:fill="FFFFFF"/>
            <w:vAlign w:val="bottom"/>
          </w:tcPr>
          <w:p w14:paraId="3D3B7E8B" w14:textId="503EF4A5" w:rsidR="0029776E" w:rsidRPr="004A66A5" w:rsidRDefault="0029776E" w:rsidP="0029776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6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201,885 (94.6%)</w:t>
            </w:r>
          </w:p>
        </w:tc>
        <w:tc>
          <w:tcPr>
            <w:tcW w:w="835" w:type="dxa"/>
            <w:gridSpan w:val="2"/>
            <w:shd w:val="clear" w:color="auto" w:fill="FFFFFF"/>
          </w:tcPr>
          <w:p w14:paraId="2E728259" w14:textId="77777777" w:rsidR="0029776E" w:rsidRPr="004A66A5" w:rsidDel="00F00E63" w:rsidRDefault="0029776E" w:rsidP="0029776E">
            <w:pPr>
              <w:spacing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91317" w:rsidRPr="004A66A5" w14:paraId="1D3A66DD" w14:textId="77777777" w:rsidTr="008A0626">
        <w:trPr>
          <w:jc w:val="center"/>
        </w:trPr>
        <w:tc>
          <w:tcPr>
            <w:tcW w:w="3506" w:type="dxa"/>
            <w:shd w:val="clear" w:color="auto" w:fill="FFFFFF"/>
            <w:vAlign w:val="bottom"/>
          </w:tcPr>
          <w:p w14:paraId="552EBBF3" w14:textId="3AF1910B" w:rsidR="0029776E" w:rsidRPr="004A66A5" w:rsidRDefault="0029776E" w:rsidP="0029776E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6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&gt;3 days</w:t>
            </w:r>
          </w:p>
        </w:tc>
        <w:tc>
          <w:tcPr>
            <w:tcW w:w="1621" w:type="dxa"/>
            <w:shd w:val="clear" w:color="auto" w:fill="FFFFFF"/>
            <w:vAlign w:val="bottom"/>
          </w:tcPr>
          <w:p w14:paraId="7CED4732" w14:textId="6DBE4E42" w:rsidR="0029776E" w:rsidRPr="004A66A5" w:rsidRDefault="0029776E" w:rsidP="0029776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6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10,066 (5.1%)</w:t>
            </w:r>
          </w:p>
        </w:tc>
        <w:tc>
          <w:tcPr>
            <w:tcW w:w="1798" w:type="dxa"/>
            <w:shd w:val="clear" w:color="auto" w:fill="FFFFFF"/>
            <w:vAlign w:val="bottom"/>
          </w:tcPr>
          <w:p w14:paraId="35D134E9" w14:textId="31B82798" w:rsidR="0029776E" w:rsidRPr="004A66A5" w:rsidRDefault="0029776E" w:rsidP="0029776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6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1,379 (8.5%)</w:t>
            </w:r>
          </w:p>
        </w:tc>
        <w:tc>
          <w:tcPr>
            <w:tcW w:w="1600" w:type="dxa"/>
            <w:shd w:val="clear" w:color="auto" w:fill="FFFFFF"/>
            <w:vAlign w:val="bottom"/>
          </w:tcPr>
          <w:p w14:paraId="35E7B047" w14:textId="2A395974" w:rsidR="0029776E" w:rsidRPr="004A66A5" w:rsidRDefault="0029776E" w:rsidP="0029776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6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11,445 ()5.4%</w:t>
            </w:r>
          </w:p>
        </w:tc>
        <w:tc>
          <w:tcPr>
            <w:tcW w:w="835" w:type="dxa"/>
            <w:gridSpan w:val="2"/>
            <w:shd w:val="clear" w:color="auto" w:fill="FFFFFF"/>
          </w:tcPr>
          <w:p w14:paraId="14626146" w14:textId="77777777" w:rsidR="0029776E" w:rsidRPr="004A66A5" w:rsidDel="00F00E63" w:rsidRDefault="0029776E" w:rsidP="0029776E">
            <w:pPr>
              <w:spacing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91317" w:rsidRPr="004A66A5" w14:paraId="244A892B" w14:textId="77777777" w:rsidTr="008A0626">
        <w:trPr>
          <w:jc w:val="center"/>
        </w:trPr>
        <w:tc>
          <w:tcPr>
            <w:tcW w:w="3506" w:type="dxa"/>
            <w:shd w:val="clear" w:color="auto" w:fill="FFFFFF"/>
            <w:vAlign w:val="bottom"/>
          </w:tcPr>
          <w:p w14:paraId="6488FB1C" w14:textId="769CE629" w:rsidR="0029776E" w:rsidRPr="004A66A5" w:rsidRDefault="00C91317" w:rsidP="0029776E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Post op </w:t>
            </w:r>
            <w:r w:rsidR="0029776E" w:rsidRPr="004A66A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Acute renal failure</w:t>
            </w:r>
          </w:p>
        </w:tc>
        <w:tc>
          <w:tcPr>
            <w:tcW w:w="1621" w:type="dxa"/>
            <w:shd w:val="clear" w:color="auto" w:fill="FFFFFF"/>
            <w:vAlign w:val="bottom"/>
          </w:tcPr>
          <w:p w14:paraId="76163E4E" w14:textId="684BC98E" w:rsidR="0029776E" w:rsidRPr="004A66A5" w:rsidRDefault="0029776E" w:rsidP="0029776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6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209 (0.1%) </w:t>
            </w:r>
          </w:p>
        </w:tc>
        <w:tc>
          <w:tcPr>
            <w:tcW w:w="1798" w:type="dxa"/>
            <w:shd w:val="clear" w:color="auto" w:fill="FFFFFF"/>
            <w:vAlign w:val="bottom"/>
          </w:tcPr>
          <w:p w14:paraId="4E612E12" w14:textId="54545AA5" w:rsidR="0029776E" w:rsidRPr="004A66A5" w:rsidRDefault="0029776E" w:rsidP="0029776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6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14 (0.1%) </w:t>
            </w:r>
          </w:p>
        </w:tc>
        <w:tc>
          <w:tcPr>
            <w:tcW w:w="1600" w:type="dxa"/>
            <w:shd w:val="clear" w:color="auto" w:fill="FFFFFF"/>
            <w:vAlign w:val="bottom"/>
          </w:tcPr>
          <w:p w14:paraId="01314C93" w14:textId="3ED84CAF" w:rsidR="0029776E" w:rsidRPr="004A66A5" w:rsidRDefault="0029776E" w:rsidP="0029776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6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223 (0.1%)</w:t>
            </w:r>
          </w:p>
        </w:tc>
        <w:tc>
          <w:tcPr>
            <w:tcW w:w="835" w:type="dxa"/>
            <w:gridSpan w:val="2"/>
            <w:shd w:val="clear" w:color="auto" w:fill="FFFFFF"/>
            <w:vAlign w:val="bottom"/>
          </w:tcPr>
          <w:p w14:paraId="5B534352" w14:textId="32A09574" w:rsidR="0029776E" w:rsidRPr="004A66A5" w:rsidDel="00F00E63" w:rsidRDefault="0029776E" w:rsidP="0029776E">
            <w:pPr>
              <w:spacing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4A6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0.547</w:t>
            </w:r>
          </w:p>
        </w:tc>
      </w:tr>
      <w:tr w:rsidR="00C91317" w:rsidRPr="004A66A5" w14:paraId="47386CB1" w14:textId="77777777" w:rsidTr="008A0626">
        <w:trPr>
          <w:jc w:val="center"/>
        </w:trPr>
        <w:tc>
          <w:tcPr>
            <w:tcW w:w="3506" w:type="dxa"/>
            <w:shd w:val="clear" w:color="auto" w:fill="FFFFFF"/>
            <w:vAlign w:val="bottom"/>
          </w:tcPr>
          <w:p w14:paraId="5A7CF689" w14:textId="0FCA36D5" w:rsidR="0029776E" w:rsidRPr="004A66A5" w:rsidRDefault="00C91317" w:rsidP="0029776E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Post op </w:t>
            </w:r>
            <w:r w:rsidR="0029776E" w:rsidRPr="004A66A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Cardiac arrest/CPR</w:t>
            </w:r>
          </w:p>
        </w:tc>
        <w:tc>
          <w:tcPr>
            <w:tcW w:w="1621" w:type="dxa"/>
            <w:shd w:val="clear" w:color="auto" w:fill="FFFFFF"/>
            <w:vAlign w:val="bottom"/>
          </w:tcPr>
          <w:p w14:paraId="070ABD4A" w14:textId="403B80F0" w:rsidR="0029776E" w:rsidRPr="004A66A5" w:rsidRDefault="0029776E" w:rsidP="0029776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6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117 (0.1%) </w:t>
            </w:r>
          </w:p>
        </w:tc>
        <w:tc>
          <w:tcPr>
            <w:tcW w:w="1798" w:type="dxa"/>
            <w:shd w:val="clear" w:color="auto" w:fill="FFFFFF"/>
            <w:vAlign w:val="bottom"/>
          </w:tcPr>
          <w:p w14:paraId="420C795A" w14:textId="2D2AB3FC" w:rsidR="0029776E" w:rsidRPr="004A66A5" w:rsidRDefault="0029776E" w:rsidP="0029776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6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14 (0.1%) </w:t>
            </w:r>
          </w:p>
        </w:tc>
        <w:tc>
          <w:tcPr>
            <w:tcW w:w="1600" w:type="dxa"/>
            <w:shd w:val="clear" w:color="auto" w:fill="FFFFFF"/>
            <w:vAlign w:val="bottom"/>
          </w:tcPr>
          <w:p w14:paraId="739857BF" w14:textId="67342246" w:rsidR="0029776E" w:rsidRPr="004A66A5" w:rsidRDefault="0029776E" w:rsidP="0029776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6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131 (0.1%)</w:t>
            </w:r>
          </w:p>
        </w:tc>
        <w:tc>
          <w:tcPr>
            <w:tcW w:w="835" w:type="dxa"/>
            <w:gridSpan w:val="2"/>
            <w:shd w:val="clear" w:color="auto" w:fill="FFFFFF"/>
            <w:vAlign w:val="bottom"/>
          </w:tcPr>
          <w:p w14:paraId="366B235D" w14:textId="55925EDA" w:rsidR="0029776E" w:rsidRPr="004A66A5" w:rsidDel="00F00E63" w:rsidRDefault="0029776E" w:rsidP="0029776E">
            <w:pPr>
              <w:spacing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4A6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0.236</w:t>
            </w:r>
          </w:p>
        </w:tc>
      </w:tr>
      <w:tr w:rsidR="00C91317" w:rsidRPr="004A66A5" w14:paraId="20C573B4" w14:textId="77777777" w:rsidTr="008A0626">
        <w:trPr>
          <w:jc w:val="center"/>
        </w:trPr>
        <w:tc>
          <w:tcPr>
            <w:tcW w:w="3506" w:type="dxa"/>
            <w:shd w:val="clear" w:color="auto" w:fill="FFFFFF"/>
            <w:vAlign w:val="bottom"/>
          </w:tcPr>
          <w:p w14:paraId="64BC3563" w14:textId="407CB2D4" w:rsidR="0029776E" w:rsidRPr="004A66A5" w:rsidRDefault="00C91317" w:rsidP="0029776E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Postop </w:t>
            </w:r>
            <w:r w:rsidR="0029776E" w:rsidRPr="004A66A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Stroke/cerebral vascular accident</w:t>
            </w:r>
          </w:p>
        </w:tc>
        <w:tc>
          <w:tcPr>
            <w:tcW w:w="1621" w:type="dxa"/>
            <w:shd w:val="clear" w:color="auto" w:fill="FFFFFF"/>
            <w:vAlign w:val="bottom"/>
          </w:tcPr>
          <w:p w14:paraId="2358F261" w14:textId="259D9139" w:rsidR="0029776E" w:rsidRPr="004A66A5" w:rsidRDefault="0029776E" w:rsidP="0029776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6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24 (0.0%) </w:t>
            </w:r>
          </w:p>
        </w:tc>
        <w:tc>
          <w:tcPr>
            <w:tcW w:w="1798" w:type="dxa"/>
            <w:shd w:val="clear" w:color="auto" w:fill="FFFFFF"/>
            <w:vAlign w:val="bottom"/>
          </w:tcPr>
          <w:p w14:paraId="26573DCB" w14:textId="765B7E28" w:rsidR="0029776E" w:rsidRPr="004A66A5" w:rsidRDefault="0029776E" w:rsidP="0029776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6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 1 (0.0%) </w:t>
            </w:r>
          </w:p>
        </w:tc>
        <w:tc>
          <w:tcPr>
            <w:tcW w:w="1600" w:type="dxa"/>
            <w:shd w:val="clear" w:color="auto" w:fill="FFFFFF"/>
            <w:vAlign w:val="bottom"/>
          </w:tcPr>
          <w:p w14:paraId="7BEA6451" w14:textId="50DFE552" w:rsidR="0029776E" w:rsidRPr="004A66A5" w:rsidRDefault="0029776E" w:rsidP="0029776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6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(0.0%)</w:t>
            </w:r>
          </w:p>
        </w:tc>
        <w:tc>
          <w:tcPr>
            <w:tcW w:w="835" w:type="dxa"/>
            <w:gridSpan w:val="2"/>
            <w:shd w:val="clear" w:color="auto" w:fill="FFFFFF"/>
            <w:vAlign w:val="bottom"/>
          </w:tcPr>
          <w:p w14:paraId="6A1773E1" w14:textId="1F8A3438" w:rsidR="0029776E" w:rsidRPr="004A66A5" w:rsidDel="00F00E63" w:rsidRDefault="0029776E" w:rsidP="0029776E">
            <w:pPr>
              <w:spacing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4A6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0.767</w:t>
            </w:r>
          </w:p>
        </w:tc>
      </w:tr>
      <w:tr w:rsidR="00E96256" w:rsidRPr="004A66A5" w14:paraId="374CA69D" w14:textId="77777777" w:rsidTr="008A0626">
        <w:trPr>
          <w:trHeight w:val="306"/>
          <w:jc w:val="center"/>
        </w:trPr>
        <w:tc>
          <w:tcPr>
            <w:tcW w:w="3506" w:type="dxa"/>
            <w:shd w:val="clear" w:color="auto" w:fill="FFFFFF"/>
            <w:vAlign w:val="center"/>
          </w:tcPr>
          <w:p w14:paraId="51F4889F" w14:textId="716FBFE0" w:rsidR="00E96256" w:rsidRPr="004A66A5" w:rsidRDefault="00E96256" w:rsidP="00E96256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E5B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Intra-op or post-op MI</w:t>
            </w:r>
          </w:p>
        </w:tc>
        <w:tc>
          <w:tcPr>
            <w:tcW w:w="1621" w:type="dxa"/>
            <w:shd w:val="clear" w:color="auto" w:fill="FFFFFF"/>
            <w:vAlign w:val="bottom"/>
          </w:tcPr>
          <w:p w14:paraId="2D2A1980" w14:textId="6F38370F" w:rsidR="00E96256" w:rsidRPr="004A66A5" w:rsidRDefault="00E96256" w:rsidP="00E9625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6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76 (0.0%) </w:t>
            </w:r>
          </w:p>
        </w:tc>
        <w:tc>
          <w:tcPr>
            <w:tcW w:w="1798" w:type="dxa"/>
            <w:shd w:val="clear" w:color="auto" w:fill="FFFFFF"/>
            <w:vAlign w:val="bottom"/>
          </w:tcPr>
          <w:p w14:paraId="4320FFE4" w14:textId="3EC4904A" w:rsidR="00E96256" w:rsidRPr="004A66A5" w:rsidRDefault="00E96256" w:rsidP="00E9625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6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 9 (0.1%) </w:t>
            </w:r>
          </w:p>
        </w:tc>
        <w:tc>
          <w:tcPr>
            <w:tcW w:w="1600" w:type="dxa"/>
            <w:shd w:val="clear" w:color="auto" w:fill="FFFFFF"/>
            <w:vAlign w:val="bottom"/>
          </w:tcPr>
          <w:p w14:paraId="6405B71A" w14:textId="6DC61772" w:rsidR="00E96256" w:rsidRPr="004A66A5" w:rsidRDefault="00E96256" w:rsidP="00E9625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6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 (0.0%)</w:t>
            </w:r>
          </w:p>
        </w:tc>
        <w:tc>
          <w:tcPr>
            <w:tcW w:w="835" w:type="dxa"/>
            <w:gridSpan w:val="2"/>
            <w:shd w:val="clear" w:color="auto" w:fill="FFFFFF"/>
            <w:vAlign w:val="bottom"/>
          </w:tcPr>
          <w:p w14:paraId="4A4E4227" w14:textId="521A594D" w:rsidR="00E96256" w:rsidRPr="004A66A5" w:rsidDel="00F00E63" w:rsidRDefault="00E96256" w:rsidP="00E96256">
            <w:pPr>
              <w:spacing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4A6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0.396</w:t>
            </w:r>
          </w:p>
        </w:tc>
      </w:tr>
      <w:tr w:rsidR="00E96256" w:rsidRPr="004A66A5" w14:paraId="72601DAF" w14:textId="77777777" w:rsidTr="008A0626">
        <w:trPr>
          <w:jc w:val="center"/>
        </w:trPr>
        <w:tc>
          <w:tcPr>
            <w:tcW w:w="3506" w:type="dxa"/>
            <w:shd w:val="clear" w:color="auto" w:fill="FFFFFF"/>
            <w:vAlign w:val="bottom"/>
          </w:tcPr>
          <w:p w14:paraId="40F25CAC" w14:textId="77115AF9" w:rsidR="00E96256" w:rsidRPr="004A66A5" w:rsidRDefault="00E96256" w:rsidP="00E96256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Postop p</w:t>
            </w:r>
            <w:r w:rsidRPr="004A66A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rogressive renal failure</w:t>
            </w:r>
          </w:p>
        </w:tc>
        <w:tc>
          <w:tcPr>
            <w:tcW w:w="1621" w:type="dxa"/>
            <w:shd w:val="clear" w:color="auto" w:fill="FFFFFF"/>
            <w:vAlign w:val="bottom"/>
          </w:tcPr>
          <w:p w14:paraId="2CDA1C36" w14:textId="55C51EB6" w:rsidR="00E96256" w:rsidRPr="004A66A5" w:rsidRDefault="00E96256" w:rsidP="00E9625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6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200 (0.1%) </w:t>
            </w:r>
          </w:p>
        </w:tc>
        <w:tc>
          <w:tcPr>
            <w:tcW w:w="1798" w:type="dxa"/>
            <w:shd w:val="clear" w:color="auto" w:fill="FFFFFF"/>
            <w:vAlign w:val="bottom"/>
          </w:tcPr>
          <w:p w14:paraId="46790268" w14:textId="54C705E8" w:rsidR="00E96256" w:rsidRPr="004A66A5" w:rsidRDefault="00E96256" w:rsidP="00E9625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6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12 (0.1%) </w:t>
            </w:r>
          </w:p>
        </w:tc>
        <w:tc>
          <w:tcPr>
            <w:tcW w:w="1600" w:type="dxa"/>
            <w:shd w:val="clear" w:color="auto" w:fill="FFFFFF"/>
            <w:vAlign w:val="bottom"/>
          </w:tcPr>
          <w:p w14:paraId="2B5E31DD" w14:textId="37B45F41" w:rsidR="00E96256" w:rsidRPr="004A66A5" w:rsidRDefault="00E96256" w:rsidP="00E9625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6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212 (0.1%)</w:t>
            </w:r>
          </w:p>
        </w:tc>
        <w:tc>
          <w:tcPr>
            <w:tcW w:w="835" w:type="dxa"/>
            <w:gridSpan w:val="2"/>
            <w:shd w:val="clear" w:color="auto" w:fill="FFFFFF"/>
            <w:vAlign w:val="bottom"/>
          </w:tcPr>
          <w:p w14:paraId="57ABBC35" w14:textId="676292B7" w:rsidR="00E96256" w:rsidRPr="004A66A5" w:rsidDel="00F00E63" w:rsidRDefault="00E96256" w:rsidP="00E96256">
            <w:pPr>
              <w:spacing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4A6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0.357</w:t>
            </w:r>
          </w:p>
        </w:tc>
      </w:tr>
      <w:tr w:rsidR="00E96256" w:rsidRPr="004A66A5" w14:paraId="14F7A9E8" w14:textId="77777777" w:rsidTr="008A0626">
        <w:trPr>
          <w:jc w:val="center"/>
        </w:trPr>
        <w:tc>
          <w:tcPr>
            <w:tcW w:w="8525" w:type="dxa"/>
            <w:gridSpan w:val="4"/>
            <w:shd w:val="clear" w:color="auto" w:fill="FFFFFF"/>
            <w:vAlign w:val="bottom"/>
          </w:tcPr>
          <w:p w14:paraId="2FE52DC3" w14:textId="319C5826" w:rsidR="00E96256" w:rsidRPr="004A66A5" w:rsidRDefault="00E96256" w:rsidP="00E96256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66A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Discharge destination groups</w:t>
            </w:r>
          </w:p>
        </w:tc>
        <w:tc>
          <w:tcPr>
            <w:tcW w:w="835" w:type="dxa"/>
            <w:gridSpan w:val="2"/>
            <w:shd w:val="clear" w:color="auto" w:fill="FFFFFF"/>
            <w:vAlign w:val="bottom"/>
          </w:tcPr>
          <w:p w14:paraId="061955A7" w14:textId="32F05C3B" w:rsidR="00E96256" w:rsidRPr="004A66A5" w:rsidRDefault="00E96256" w:rsidP="00E9625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6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</w:tr>
      <w:tr w:rsidR="00E96256" w:rsidRPr="004A66A5" w14:paraId="4E3E633C" w14:textId="77777777" w:rsidTr="008A0626">
        <w:trPr>
          <w:trHeight w:val="144"/>
          <w:jc w:val="center"/>
        </w:trPr>
        <w:tc>
          <w:tcPr>
            <w:tcW w:w="3506" w:type="dxa"/>
            <w:shd w:val="clear" w:color="auto" w:fill="FFFFFF"/>
            <w:vAlign w:val="bottom"/>
          </w:tcPr>
          <w:p w14:paraId="7C3DF2A2" w14:textId="4A0F061F" w:rsidR="00E96256" w:rsidRPr="004A66A5" w:rsidRDefault="00E96256" w:rsidP="00E96256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6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Home</w:t>
            </w:r>
          </w:p>
        </w:tc>
        <w:tc>
          <w:tcPr>
            <w:tcW w:w="1621" w:type="dxa"/>
            <w:shd w:val="clear" w:color="auto" w:fill="FFFFFF"/>
            <w:vAlign w:val="bottom"/>
          </w:tcPr>
          <w:p w14:paraId="6F922A62" w14:textId="3D6AA010" w:rsidR="00E96256" w:rsidRPr="004A66A5" w:rsidRDefault="00E96256" w:rsidP="00E9625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6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196,329 (99.6%) </w:t>
            </w:r>
          </w:p>
        </w:tc>
        <w:tc>
          <w:tcPr>
            <w:tcW w:w="1798" w:type="dxa"/>
            <w:shd w:val="clear" w:color="auto" w:fill="FFFFFF"/>
            <w:vAlign w:val="bottom"/>
          </w:tcPr>
          <w:p w14:paraId="66D15669" w14:textId="3E8B669F" w:rsidR="00E96256" w:rsidRPr="004A66A5" w:rsidRDefault="00E96256" w:rsidP="00E9625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6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16,023 (99.3%) </w:t>
            </w:r>
          </w:p>
        </w:tc>
        <w:tc>
          <w:tcPr>
            <w:tcW w:w="1600" w:type="dxa"/>
            <w:shd w:val="clear" w:color="auto" w:fill="FFFFFF"/>
            <w:vAlign w:val="bottom"/>
          </w:tcPr>
          <w:p w14:paraId="07ECF27C" w14:textId="04ECAF51" w:rsidR="00E96256" w:rsidRPr="004A66A5" w:rsidRDefault="00E96256" w:rsidP="00E9625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6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212352 (99.5%)</w:t>
            </w:r>
          </w:p>
        </w:tc>
        <w:tc>
          <w:tcPr>
            <w:tcW w:w="835" w:type="dxa"/>
            <w:gridSpan w:val="2"/>
            <w:shd w:val="clear" w:color="auto" w:fill="FFFFFF"/>
          </w:tcPr>
          <w:p w14:paraId="281F2796" w14:textId="77777777" w:rsidR="00E96256" w:rsidRPr="004A66A5" w:rsidRDefault="00E96256" w:rsidP="00E9625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96256" w:rsidRPr="004A66A5" w14:paraId="61E86C15" w14:textId="77777777" w:rsidTr="008A0626">
        <w:trPr>
          <w:jc w:val="center"/>
        </w:trPr>
        <w:tc>
          <w:tcPr>
            <w:tcW w:w="3506" w:type="dxa"/>
            <w:shd w:val="clear" w:color="auto" w:fill="FFFFFF"/>
            <w:vAlign w:val="bottom"/>
          </w:tcPr>
          <w:p w14:paraId="4A71C20C" w14:textId="070E69D5" w:rsidR="00E96256" w:rsidRPr="004A66A5" w:rsidRDefault="00E96256" w:rsidP="00E96256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6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Skilled Care</w:t>
            </w:r>
          </w:p>
        </w:tc>
        <w:tc>
          <w:tcPr>
            <w:tcW w:w="1621" w:type="dxa"/>
            <w:shd w:val="clear" w:color="auto" w:fill="FFFFFF"/>
            <w:vAlign w:val="bottom"/>
          </w:tcPr>
          <w:p w14:paraId="092E2A9E" w14:textId="4EFEB4B8" w:rsidR="00E96256" w:rsidRPr="004A66A5" w:rsidRDefault="00E96256" w:rsidP="00E9625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6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536 (0.3%) </w:t>
            </w:r>
          </w:p>
        </w:tc>
        <w:tc>
          <w:tcPr>
            <w:tcW w:w="1798" w:type="dxa"/>
            <w:shd w:val="clear" w:color="auto" w:fill="FFFFFF"/>
            <w:vAlign w:val="bottom"/>
          </w:tcPr>
          <w:p w14:paraId="7E19FAB7" w14:textId="1C67D45B" w:rsidR="00E96256" w:rsidRPr="004A66A5" w:rsidRDefault="00E96256" w:rsidP="00E9625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6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98 (0.6%) </w:t>
            </w:r>
          </w:p>
        </w:tc>
        <w:tc>
          <w:tcPr>
            <w:tcW w:w="1600" w:type="dxa"/>
            <w:shd w:val="clear" w:color="auto" w:fill="FFFFFF"/>
            <w:vAlign w:val="bottom"/>
          </w:tcPr>
          <w:p w14:paraId="45B440C8" w14:textId="564A74E8" w:rsidR="00E96256" w:rsidRPr="004A66A5" w:rsidRDefault="00E96256" w:rsidP="00E9625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6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634 (0.3%)</w:t>
            </w:r>
          </w:p>
        </w:tc>
        <w:tc>
          <w:tcPr>
            <w:tcW w:w="835" w:type="dxa"/>
            <w:gridSpan w:val="2"/>
            <w:shd w:val="clear" w:color="auto" w:fill="FFFFFF"/>
          </w:tcPr>
          <w:p w14:paraId="2F260DB4" w14:textId="77777777" w:rsidR="00E96256" w:rsidRPr="004A66A5" w:rsidRDefault="00E96256" w:rsidP="00E9625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96256" w:rsidRPr="004A66A5" w14:paraId="6C851B3B" w14:textId="77777777" w:rsidTr="008A0626">
        <w:trPr>
          <w:jc w:val="center"/>
        </w:trPr>
        <w:tc>
          <w:tcPr>
            <w:tcW w:w="3506" w:type="dxa"/>
            <w:shd w:val="clear" w:color="auto" w:fill="FFFFFF"/>
            <w:vAlign w:val="bottom"/>
          </w:tcPr>
          <w:p w14:paraId="2C875C96" w14:textId="0173DDEC" w:rsidR="00E96256" w:rsidRPr="004A66A5" w:rsidRDefault="00E96256" w:rsidP="00E96256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6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Unskilled</w:t>
            </w:r>
          </w:p>
        </w:tc>
        <w:tc>
          <w:tcPr>
            <w:tcW w:w="1621" w:type="dxa"/>
            <w:shd w:val="clear" w:color="auto" w:fill="FFFFFF"/>
            <w:vAlign w:val="bottom"/>
          </w:tcPr>
          <w:p w14:paraId="5FF7C31A" w14:textId="551560F4" w:rsidR="00E96256" w:rsidRPr="004A66A5" w:rsidRDefault="00E96256" w:rsidP="00E9625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6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224 (0.1%) </w:t>
            </w:r>
          </w:p>
        </w:tc>
        <w:tc>
          <w:tcPr>
            <w:tcW w:w="1798" w:type="dxa"/>
            <w:shd w:val="clear" w:color="auto" w:fill="FFFFFF"/>
            <w:vAlign w:val="bottom"/>
          </w:tcPr>
          <w:p w14:paraId="30F19E91" w14:textId="30354FA7" w:rsidR="00E96256" w:rsidRPr="004A66A5" w:rsidRDefault="00E96256" w:rsidP="00E9625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6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15 (0.1%) </w:t>
            </w:r>
          </w:p>
        </w:tc>
        <w:tc>
          <w:tcPr>
            <w:tcW w:w="1600" w:type="dxa"/>
            <w:shd w:val="clear" w:color="auto" w:fill="FFFFFF"/>
            <w:vAlign w:val="bottom"/>
          </w:tcPr>
          <w:p w14:paraId="405CFCC3" w14:textId="083D84E6" w:rsidR="00E96256" w:rsidRPr="004A66A5" w:rsidRDefault="00E96256" w:rsidP="00E9625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6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239 (0.1%)</w:t>
            </w:r>
          </w:p>
        </w:tc>
        <w:tc>
          <w:tcPr>
            <w:tcW w:w="835" w:type="dxa"/>
            <w:gridSpan w:val="2"/>
            <w:shd w:val="clear" w:color="auto" w:fill="FFFFFF"/>
          </w:tcPr>
          <w:p w14:paraId="4A59A7BF" w14:textId="77777777" w:rsidR="00E96256" w:rsidRPr="004A66A5" w:rsidRDefault="00E96256" w:rsidP="00E9625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96256" w:rsidRPr="004A66A5" w14:paraId="2136BF5B" w14:textId="77777777" w:rsidTr="008A0626">
        <w:trPr>
          <w:jc w:val="center"/>
        </w:trPr>
        <w:tc>
          <w:tcPr>
            <w:tcW w:w="3506" w:type="dxa"/>
            <w:shd w:val="clear" w:color="auto" w:fill="FFFFFF"/>
            <w:vAlign w:val="bottom"/>
          </w:tcPr>
          <w:p w14:paraId="4972A643" w14:textId="3B202D1E" w:rsidR="00E96256" w:rsidRPr="004A66A5" w:rsidRDefault="00E96256" w:rsidP="00E96256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6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NA</w:t>
            </w:r>
          </w:p>
        </w:tc>
        <w:tc>
          <w:tcPr>
            <w:tcW w:w="1621" w:type="dxa"/>
            <w:shd w:val="clear" w:color="auto" w:fill="FFFFFF"/>
            <w:vAlign w:val="bottom"/>
          </w:tcPr>
          <w:p w14:paraId="4E612DAF" w14:textId="5C6FAF43" w:rsidR="00E96256" w:rsidRPr="004A66A5" w:rsidRDefault="00E96256" w:rsidP="00E9625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6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 (0%)</w:t>
            </w:r>
          </w:p>
        </w:tc>
        <w:tc>
          <w:tcPr>
            <w:tcW w:w="1798" w:type="dxa"/>
            <w:shd w:val="clear" w:color="auto" w:fill="FFFFFF"/>
            <w:vAlign w:val="bottom"/>
          </w:tcPr>
          <w:p w14:paraId="2002178E" w14:textId="43A3959A" w:rsidR="00E96256" w:rsidRPr="004A66A5" w:rsidRDefault="00E96256" w:rsidP="00E9625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6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 (0%)</w:t>
            </w:r>
          </w:p>
        </w:tc>
        <w:tc>
          <w:tcPr>
            <w:tcW w:w="1600" w:type="dxa"/>
            <w:shd w:val="clear" w:color="auto" w:fill="FFFFFF"/>
            <w:vAlign w:val="bottom"/>
          </w:tcPr>
          <w:p w14:paraId="0B4E5A56" w14:textId="75AEFCE0" w:rsidR="00E96256" w:rsidRPr="004A66A5" w:rsidRDefault="00E96256" w:rsidP="00E9625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6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 (0.1%)</w:t>
            </w:r>
          </w:p>
        </w:tc>
        <w:tc>
          <w:tcPr>
            <w:tcW w:w="835" w:type="dxa"/>
            <w:gridSpan w:val="2"/>
            <w:shd w:val="clear" w:color="auto" w:fill="FFFFFF"/>
            <w:vAlign w:val="bottom"/>
          </w:tcPr>
          <w:p w14:paraId="57EC599D" w14:textId="77777777" w:rsidR="00E96256" w:rsidRPr="004A66A5" w:rsidRDefault="00E96256" w:rsidP="00E9625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96256" w:rsidRPr="004A66A5" w:rsidDel="00F00E63" w14:paraId="71051F0F" w14:textId="77777777" w:rsidTr="008A0626">
        <w:trPr>
          <w:jc w:val="center"/>
        </w:trPr>
        <w:tc>
          <w:tcPr>
            <w:tcW w:w="3506" w:type="dxa"/>
            <w:shd w:val="clear" w:color="auto" w:fill="FFFFFF"/>
            <w:vAlign w:val="bottom"/>
          </w:tcPr>
          <w:p w14:paraId="07214889" w14:textId="77777777" w:rsidR="00E96256" w:rsidRPr="004A66A5" w:rsidRDefault="00E96256" w:rsidP="00E96256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A66A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Unplanned ICU admission</w:t>
            </w:r>
          </w:p>
        </w:tc>
        <w:tc>
          <w:tcPr>
            <w:tcW w:w="1621" w:type="dxa"/>
            <w:shd w:val="clear" w:color="auto" w:fill="FFFFFF"/>
            <w:vAlign w:val="bottom"/>
          </w:tcPr>
          <w:p w14:paraId="22E852FD" w14:textId="77777777" w:rsidR="00E96256" w:rsidRPr="004A66A5" w:rsidRDefault="00E96256" w:rsidP="00E9625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6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2,099 (1.1%) </w:t>
            </w:r>
          </w:p>
        </w:tc>
        <w:tc>
          <w:tcPr>
            <w:tcW w:w="1798" w:type="dxa"/>
            <w:shd w:val="clear" w:color="auto" w:fill="FFFFFF"/>
            <w:vAlign w:val="bottom"/>
          </w:tcPr>
          <w:p w14:paraId="45C4759F" w14:textId="77777777" w:rsidR="00E96256" w:rsidRPr="004A66A5" w:rsidRDefault="00E96256" w:rsidP="00E9625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6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245 (1.5%) </w:t>
            </w:r>
          </w:p>
        </w:tc>
        <w:tc>
          <w:tcPr>
            <w:tcW w:w="1600" w:type="dxa"/>
            <w:shd w:val="clear" w:color="auto" w:fill="FFFFFF"/>
            <w:vAlign w:val="bottom"/>
          </w:tcPr>
          <w:p w14:paraId="1CE13A11" w14:textId="77777777" w:rsidR="00E96256" w:rsidRPr="004A66A5" w:rsidRDefault="00E96256" w:rsidP="00E9625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6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2,344 (1.1%)</w:t>
            </w:r>
          </w:p>
        </w:tc>
        <w:tc>
          <w:tcPr>
            <w:tcW w:w="835" w:type="dxa"/>
            <w:gridSpan w:val="2"/>
            <w:shd w:val="clear" w:color="auto" w:fill="FFFFFF"/>
            <w:vAlign w:val="bottom"/>
          </w:tcPr>
          <w:p w14:paraId="077D67D6" w14:textId="77777777" w:rsidR="00E96256" w:rsidRPr="004A66A5" w:rsidDel="00F00E63" w:rsidRDefault="00E96256" w:rsidP="00E96256">
            <w:pPr>
              <w:spacing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4A6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</w:tr>
      <w:tr w:rsidR="0052493C" w:rsidRPr="008D3D1B" w:rsidDel="00F00E63" w14:paraId="35BEB788" w14:textId="77777777" w:rsidTr="008A0626">
        <w:trPr>
          <w:jc w:val="center"/>
        </w:trPr>
        <w:tc>
          <w:tcPr>
            <w:tcW w:w="3506" w:type="dxa"/>
            <w:shd w:val="clear" w:color="auto" w:fill="auto"/>
            <w:vAlign w:val="bottom"/>
          </w:tcPr>
          <w:p w14:paraId="02280807" w14:textId="77777777" w:rsidR="0052493C" w:rsidRPr="008D3D1B" w:rsidRDefault="0052493C" w:rsidP="00EC389C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D3D1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Drain present at 30 days</w:t>
            </w:r>
          </w:p>
        </w:tc>
        <w:tc>
          <w:tcPr>
            <w:tcW w:w="1621" w:type="dxa"/>
            <w:shd w:val="clear" w:color="auto" w:fill="auto"/>
            <w:vAlign w:val="bottom"/>
          </w:tcPr>
          <w:p w14:paraId="54C8AEFC" w14:textId="77777777" w:rsidR="0052493C" w:rsidRPr="008D3D1B" w:rsidRDefault="0052493C" w:rsidP="00EC389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D3D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688 (0.3%) </w:t>
            </w:r>
          </w:p>
        </w:tc>
        <w:tc>
          <w:tcPr>
            <w:tcW w:w="1798" w:type="dxa"/>
            <w:shd w:val="clear" w:color="auto" w:fill="auto"/>
            <w:vAlign w:val="bottom"/>
          </w:tcPr>
          <w:p w14:paraId="31EDED77" w14:textId="77777777" w:rsidR="0052493C" w:rsidRPr="008D3D1B" w:rsidRDefault="0052493C" w:rsidP="00EC389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D3D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103 (0.6%) </w:t>
            </w:r>
          </w:p>
        </w:tc>
        <w:tc>
          <w:tcPr>
            <w:tcW w:w="1620" w:type="dxa"/>
            <w:gridSpan w:val="2"/>
            <w:shd w:val="clear" w:color="auto" w:fill="auto"/>
            <w:vAlign w:val="bottom"/>
          </w:tcPr>
          <w:p w14:paraId="0FBBB8A3" w14:textId="77777777" w:rsidR="0052493C" w:rsidRPr="008D3D1B" w:rsidRDefault="0052493C" w:rsidP="00EC389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D3D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791 (0.4%)</w:t>
            </w:r>
          </w:p>
        </w:tc>
        <w:tc>
          <w:tcPr>
            <w:tcW w:w="815" w:type="dxa"/>
            <w:shd w:val="clear" w:color="auto" w:fill="auto"/>
            <w:vAlign w:val="bottom"/>
          </w:tcPr>
          <w:p w14:paraId="2FA706DA" w14:textId="77777777" w:rsidR="0052493C" w:rsidRPr="008D3D1B" w:rsidDel="00F00E63" w:rsidRDefault="0052493C" w:rsidP="00EC389C">
            <w:pPr>
              <w:spacing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8D3D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</w:tr>
      <w:tr w:rsidR="008D3D1B" w:rsidRPr="004A66A5" w14:paraId="4A9C1767" w14:textId="77777777" w:rsidTr="008A0626">
        <w:trPr>
          <w:jc w:val="center"/>
        </w:trPr>
        <w:tc>
          <w:tcPr>
            <w:tcW w:w="3506" w:type="dxa"/>
            <w:shd w:val="clear" w:color="auto" w:fill="FFFFFF"/>
            <w:vAlign w:val="bottom"/>
          </w:tcPr>
          <w:p w14:paraId="04C15754" w14:textId="77777777" w:rsidR="008D3D1B" w:rsidRPr="004A66A5" w:rsidRDefault="008D3D1B" w:rsidP="00EC389C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30-day </w:t>
            </w:r>
            <w:r w:rsidRPr="004A66A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Readmission</w:t>
            </w:r>
          </w:p>
        </w:tc>
        <w:tc>
          <w:tcPr>
            <w:tcW w:w="1621" w:type="dxa"/>
            <w:shd w:val="clear" w:color="auto" w:fill="FFFFFF"/>
            <w:vAlign w:val="bottom"/>
          </w:tcPr>
          <w:p w14:paraId="083FF2DB" w14:textId="77777777" w:rsidR="008D3D1B" w:rsidRPr="004A66A5" w:rsidRDefault="008D3D1B" w:rsidP="00EC389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6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11,438 (5.8%) </w:t>
            </w:r>
          </w:p>
        </w:tc>
        <w:tc>
          <w:tcPr>
            <w:tcW w:w="1798" w:type="dxa"/>
            <w:shd w:val="clear" w:color="auto" w:fill="FFFFFF"/>
            <w:vAlign w:val="bottom"/>
          </w:tcPr>
          <w:p w14:paraId="18547E06" w14:textId="77777777" w:rsidR="008D3D1B" w:rsidRPr="004A66A5" w:rsidRDefault="008D3D1B" w:rsidP="00EC389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6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1,327 (8.2%) </w:t>
            </w:r>
          </w:p>
        </w:tc>
        <w:tc>
          <w:tcPr>
            <w:tcW w:w="1600" w:type="dxa"/>
            <w:shd w:val="clear" w:color="auto" w:fill="FFFFFF"/>
            <w:vAlign w:val="bottom"/>
          </w:tcPr>
          <w:p w14:paraId="7C736413" w14:textId="77777777" w:rsidR="008D3D1B" w:rsidRPr="004A66A5" w:rsidRDefault="008D3D1B" w:rsidP="00EC389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6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12,765 (6%)</w:t>
            </w:r>
          </w:p>
        </w:tc>
        <w:tc>
          <w:tcPr>
            <w:tcW w:w="835" w:type="dxa"/>
            <w:gridSpan w:val="2"/>
            <w:shd w:val="clear" w:color="auto" w:fill="FFFFFF"/>
            <w:vAlign w:val="bottom"/>
          </w:tcPr>
          <w:p w14:paraId="71D31A12" w14:textId="77777777" w:rsidR="008D3D1B" w:rsidRPr="004A66A5" w:rsidRDefault="008D3D1B" w:rsidP="00EC389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6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</w:tr>
      <w:tr w:rsidR="008D3D1B" w:rsidRPr="004A66A5" w14:paraId="059BA638" w14:textId="77777777" w:rsidTr="008A0626">
        <w:trPr>
          <w:jc w:val="center"/>
        </w:trPr>
        <w:tc>
          <w:tcPr>
            <w:tcW w:w="3506" w:type="dxa"/>
            <w:shd w:val="clear" w:color="auto" w:fill="FFFFFF"/>
            <w:vAlign w:val="bottom"/>
          </w:tcPr>
          <w:p w14:paraId="613AB5CA" w14:textId="77777777" w:rsidR="008D3D1B" w:rsidRPr="004A66A5" w:rsidRDefault="008D3D1B" w:rsidP="00EC389C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30-day </w:t>
            </w:r>
            <w:r w:rsidRPr="004A66A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Reoperation</w:t>
            </w:r>
          </w:p>
        </w:tc>
        <w:tc>
          <w:tcPr>
            <w:tcW w:w="1621" w:type="dxa"/>
            <w:shd w:val="clear" w:color="auto" w:fill="FFFFFF"/>
            <w:vAlign w:val="bottom"/>
          </w:tcPr>
          <w:p w14:paraId="245CEB63" w14:textId="77777777" w:rsidR="008D3D1B" w:rsidRPr="004A66A5" w:rsidRDefault="008D3D1B" w:rsidP="00EC389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6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4,274 (2.2%) </w:t>
            </w:r>
          </w:p>
        </w:tc>
        <w:tc>
          <w:tcPr>
            <w:tcW w:w="1798" w:type="dxa"/>
            <w:shd w:val="clear" w:color="auto" w:fill="FFFFFF"/>
            <w:vAlign w:val="bottom"/>
          </w:tcPr>
          <w:p w14:paraId="1BBF091D" w14:textId="77777777" w:rsidR="008D3D1B" w:rsidRPr="004A66A5" w:rsidRDefault="008D3D1B" w:rsidP="00EC389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6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596 (3.7%) </w:t>
            </w:r>
          </w:p>
        </w:tc>
        <w:tc>
          <w:tcPr>
            <w:tcW w:w="1600" w:type="dxa"/>
            <w:shd w:val="clear" w:color="auto" w:fill="FFFFFF"/>
            <w:vAlign w:val="bottom"/>
          </w:tcPr>
          <w:p w14:paraId="0ACD5057" w14:textId="77777777" w:rsidR="008D3D1B" w:rsidRPr="004A66A5" w:rsidRDefault="008D3D1B" w:rsidP="00EC389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6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4,870 (2.3%)</w:t>
            </w:r>
          </w:p>
        </w:tc>
        <w:tc>
          <w:tcPr>
            <w:tcW w:w="835" w:type="dxa"/>
            <w:gridSpan w:val="2"/>
            <w:shd w:val="clear" w:color="auto" w:fill="FFFFFF"/>
            <w:vAlign w:val="bottom"/>
          </w:tcPr>
          <w:p w14:paraId="018FD2EE" w14:textId="77777777" w:rsidR="008D3D1B" w:rsidRPr="004A66A5" w:rsidRDefault="008D3D1B" w:rsidP="00EC389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6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</w:tr>
      <w:tr w:rsidR="008D3D1B" w:rsidRPr="004A66A5" w14:paraId="7360D99D" w14:textId="77777777" w:rsidTr="008A0626">
        <w:trPr>
          <w:jc w:val="center"/>
        </w:trPr>
        <w:tc>
          <w:tcPr>
            <w:tcW w:w="3506" w:type="dxa"/>
            <w:shd w:val="clear" w:color="auto" w:fill="FFFFFF"/>
            <w:vAlign w:val="bottom"/>
          </w:tcPr>
          <w:p w14:paraId="3F4456D6" w14:textId="77777777" w:rsidR="008D3D1B" w:rsidRPr="004A66A5" w:rsidRDefault="008D3D1B" w:rsidP="00EC389C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30-day </w:t>
            </w:r>
            <w:r w:rsidRPr="004A66A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Intervention</w:t>
            </w:r>
          </w:p>
        </w:tc>
        <w:tc>
          <w:tcPr>
            <w:tcW w:w="1621" w:type="dxa"/>
            <w:shd w:val="clear" w:color="auto" w:fill="FFFFFF"/>
            <w:vAlign w:val="bottom"/>
          </w:tcPr>
          <w:p w14:paraId="3BC42053" w14:textId="77777777" w:rsidR="008D3D1B" w:rsidRPr="004A66A5" w:rsidRDefault="008D3D1B" w:rsidP="00EC389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6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4,416 (2.2%) </w:t>
            </w:r>
          </w:p>
        </w:tc>
        <w:tc>
          <w:tcPr>
            <w:tcW w:w="1798" w:type="dxa"/>
            <w:shd w:val="clear" w:color="auto" w:fill="FFFFFF"/>
            <w:vAlign w:val="bottom"/>
          </w:tcPr>
          <w:p w14:paraId="6E18DCCD" w14:textId="77777777" w:rsidR="008D3D1B" w:rsidRPr="004A66A5" w:rsidRDefault="008D3D1B" w:rsidP="00EC389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6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530 (3.3%) </w:t>
            </w:r>
          </w:p>
        </w:tc>
        <w:tc>
          <w:tcPr>
            <w:tcW w:w="1600" w:type="dxa"/>
            <w:shd w:val="clear" w:color="auto" w:fill="FFFFFF"/>
            <w:vAlign w:val="bottom"/>
          </w:tcPr>
          <w:p w14:paraId="4ADB9DB5" w14:textId="77777777" w:rsidR="008D3D1B" w:rsidRPr="004A66A5" w:rsidRDefault="008D3D1B" w:rsidP="00EC389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6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4,946 (2.3%)</w:t>
            </w:r>
          </w:p>
        </w:tc>
        <w:tc>
          <w:tcPr>
            <w:tcW w:w="835" w:type="dxa"/>
            <w:gridSpan w:val="2"/>
            <w:shd w:val="clear" w:color="auto" w:fill="FFFFFF"/>
            <w:vAlign w:val="bottom"/>
          </w:tcPr>
          <w:p w14:paraId="663DFEB2" w14:textId="77777777" w:rsidR="008D3D1B" w:rsidRPr="004A66A5" w:rsidRDefault="008D3D1B" w:rsidP="00EC389C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6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</w:tr>
      <w:tr w:rsidR="00E96256" w:rsidRPr="004A66A5" w14:paraId="5F478B37" w14:textId="77777777" w:rsidTr="008A0626">
        <w:trPr>
          <w:trHeight w:val="261"/>
          <w:jc w:val="center"/>
        </w:trPr>
        <w:tc>
          <w:tcPr>
            <w:tcW w:w="3506" w:type="dxa"/>
            <w:shd w:val="clear" w:color="auto" w:fill="FFFFFF"/>
            <w:vAlign w:val="bottom"/>
          </w:tcPr>
          <w:p w14:paraId="4C57C3A6" w14:textId="5606049E" w:rsidR="00E96256" w:rsidRPr="004A66A5" w:rsidRDefault="00E96256" w:rsidP="00E96256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30-day </w:t>
            </w:r>
            <w:r w:rsidRPr="004A66A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Mortality</w:t>
            </w:r>
          </w:p>
        </w:tc>
        <w:tc>
          <w:tcPr>
            <w:tcW w:w="1621" w:type="dxa"/>
            <w:shd w:val="clear" w:color="auto" w:fill="FFFFFF"/>
            <w:vAlign w:val="bottom"/>
          </w:tcPr>
          <w:p w14:paraId="5DF99CFB" w14:textId="7B6BB1E5" w:rsidR="00E96256" w:rsidRPr="004A66A5" w:rsidRDefault="00E96256" w:rsidP="00E9625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6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293 (0.1%) </w:t>
            </w:r>
          </w:p>
        </w:tc>
        <w:tc>
          <w:tcPr>
            <w:tcW w:w="1798" w:type="dxa"/>
            <w:shd w:val="clear" w:color="auto" w:fill="FFFFFF"/>
            <w:vAlign w:val="bottom"/>
          </w:tcPr>
          <w:p w14:paraId="72002EA6" w14:textId="6D948CEF" w:rsidR="00E96256" w:rsidRPr="004A66A5" w:rsidRDefault="00E96256" w:rsidP="00E9625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6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27 (0.2%) </w:t>
            </w:r>
          </w:p>
        </w:tc>
        <w:tc>
          <w:tcPr>
            <w:tcW w:w="1600" w:type="dxa"/>
            <w:shd w:val="clear" w:color="auto" w:fill="FFFFFF"/>
            <w:vAlign w:val="bottom"/>
          </w:tcPr>
          <w:p w14:paraId="0C0A795D" w14:textId="76EF98A5" w:rsidR="00E96256" w:rsidRPr="004A66A5" w:rsidRDefault="00E96256" w:rsidP="00E9625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6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320 (0.2%)</w:t>
            </w:r>
          </w:p>
        </w:tc>
        <w:tc>
          <w:tcPr>
            <w:tcW w:w="835" w:type="dxa"/>
            <w:gridSpan w:val="2"/>
            <w:shd w:val="clear" w:color="auto" w:fill="FFFFFF"/>
            <w:vAlign w:val="bottom"/>
          </w:tcPr>
          <w:p w14:paraId="08DE9D5C" w14:textId="60BFDA77" w:rsidR="00E96256" w:rsidRPr="004A66A5" w:rsidRDefault="00E96256" w:rsidP="00E9625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6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0.629</w:t>
            </w:r>
          </w:p>
        </w:tc>
      </w:tr>
      <w:tr w:rsidR="008D3D1B" w:rsidRPr="004A66A5" w14:paraId="12B20776" w14:textId="77777777" w:rsidTr="008A0626">
        <w:trPr>
          <w:trHeight w:val="261"/>
          <w:jc w:val="center"/>
        </w:trPr>
        <w:tc>
          <w:tcPr>
            <w:tcW w:w="3506" w:type="dxa"/>
            <w:shd w:val="clear" w:color="auto" w:fill="FFFFFF"/>
            <w:vAlign w:val="bottom"/>
          </w:tcPr>
          <w:p w14:paraId="575EEB80" w14:textId="75C976CB" w:rsidR="008D3D1B" w:rsidRDefault="008D3D1B" w:rsidP="008D3D1B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30-day </w:t>
            </w:r>
            <w:r w:rsidRPr="004A66A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Dehydration Treatment</w:t>
            </w:r>
          </w:p>
        </w:tc>
        <w:tc>
          <w:tcPr>
            <w:tcW w:w="1621" w:type="dxa"/>
            <w:shd w:val="clear" w:color="auto" w:fill="FFFFFF"/>
            <w:vAlign w:val="bottom"/>
          </w:tcPr>
          <w:p w14:paraId="6F7D6DC8" w14:textId="7DA99BB2" w:rsidR="008D3D1B" w:rsidRPr="004A66A5" w:rsidRDefault="008D3D1B" w:rsidP="008D3D1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98" w:type="dxa"/>
            <w:shd w:val="clear" w:color="auto" w:fill="FFFFFF"/>
            <w:vAlign w:val="bottom"/>
          </w:tcPr>
          <w:p w14:paraId="39E97B28" w14:textId="4309A5A3" w:rsidR="008D3D1B" w:rsidRPr="004A66A5" w:rsidRDefault="008D3D1B" w:rsidP="008D3D1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00" w:type="dxa"/>
            <w:shd w:val="clear" w:color="auto" w:fill="FFFFFF"/>
            <w:vAlign w:val="bottom"/>
          </w:tcPr>
          <w:p w14:paraId="4D267DC7" w14:textId="20CBEF2E" w:rsidR="008D3D1B" w:rsidRPr="004A66A5" w:rsidRDefault="008D3D1B" w:rsidP="008D3D1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gridSpan w:val="2"/>
            <w:shd w:val="clear" w:color="auto" w:fill="FFFFFF"/>
            <w:vAlign w:val="bottom"/>
          </w:tcPr>
          <w:p w14:paraId="58B429BC" w14:textId="4AA38171" w:rsidR="008D3D1B" w:rsidRPr="004A66A5" w:rsidRDefault="008D3D1B" w:rsidP="008D3D1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6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0.389</w:t>
            </w:r>
          </w:p>
        </w:tc>
      </w:tr>
      <w:tr w:rsidR="008D3D1B" w:rsidRPr="004A66A5" w14:paraId="5812290C" w14:textId="77777777" w:rsidTr="008A0626">
        <w:trPr>
          <w:trHeight w:val="261"/>
          <w:jc w:val="center"/>
        </w:trPr>
        <w:tc>
          <w:tcPr>
            <w:tcW w:w="3506" w:type="dxa"/>
            <w:shd w:val="clear" w:color="auto" w:fill="FFFFFF"/>
            <w:vAlign w:val="bottom"/>
          </w:tcPr>
          <w:p w14:paraId="52D4FE80" w14:textId="26E00DD9" w:rsidR="008D3D1B" w:rsidRDefault="008D3D1B" w:rsidP="008D3D1B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A6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Yes</w:t>
            </w:r>
          </w:p>
        </w:tc>
        <w:tc>
          <w:tcPr>
            <w:tcW w:w="1621" w:type="dxa"/>
            <w:shd w:val="clear" w:color="auto" w:fill="FFFFFF"/>
            <w:vAlign w:val="bottom"/>
          </w:tcPr>
          <w:p w14:paraId="50345D06" w14:textId="7C80174B" w:rsidR="008D3D1B" w:rsidRPr="004A66A5" w:rsidRDefault="008D3D1B" w:rsidP="008D3D1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6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8,432 (5.3%) </w:t>
            </w:r>
          </w:p>
        </w:tc>
        <w:tc>
          <w:tcPr>
            <w:tcW w:w="1798" w:type="dxa"/>
            <w:shd w:val="clear" w:color="auto" w:fill="FFFFFF"/>
            <w:vAlign w:val="bottom"/>
          </w:tcPr>
          <w:p w14:paraId="03E197EF" w14:textId="590A93CD" w:rsidR="008D3D1B" w:rsidRPr="004A66A5" w:rsidRDefault="008D3D1B" w:rsidP="008D3D1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6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788 (5.5%) </w:t>
            </w:r>
          </w:p>
        </w:tc>
        <w:tc>
          <w:tcPr>
            <w:tcW w:w="1600" w:type="dxa"/>
            <w:shd w:val="clear" w:color="auto" w:fill="FFFFFF"/>
            <w:vAlign w:val="bottom"/>
          </w:tcPr>
          <w:p w14:paraId="008E5CC2" w14:textId="05D50D8C" w:rsidR="008D3D1B" w:rsidRPr="004A66A5" w:rsidRDefault="008D3D1B" w:rsidP="008D3D1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6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9,220 (4.3%)</w:t>
            </w:r>
          </w:p>
        </w:tc>
        <w:tc>
          <w:tcPr>
            <w:tcW w:w="835" w:type="dxa"/>
            <w:gridSpan w:val="2"/>
            <w:shd w:val="clear" w:color="auto" w:fill="FFFFFF"/>
            <w:vAlign w:val="bottom"/>
          </w:tcPr>
          <w:p w14:paraId="7089230A" w14:textId="77777777" w:rsidR="008D3D1B" w:rsidRPr="004A66A5" w:rsidRDefault="008D3D1B" w:rsidP="008D3D1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D3D1B" w:rsidRPr="004A66A5" w14:paraId="7656A94B" w14:textId="77777777" w:rsidTr="008A0626">
        <w:trPr>
          <w:trHeight w:val="261"/>
          <w:jc w:val="center"/>
        </w:trPr>
        <w:tc>
          <w:tcPr>
            <w:tcW w:w="3506" w:type="dxa"/>
            <w:shd w:val="clear" w:color="auto" w:fill="FFFFFF"/>
            <w:vAlign w:val="bottom"/>
          </w:tcPr>
          <w:p w14:paraId="4BBDA4D3" w14:textId="597560D1" w:rsidR="008D3D1B" w:rsidRDefault="008D3D1B" w:rsidP="008D3D1B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A6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No</w:t>
            </w:r>
          </w:p>
        </w:tc>
        <w:tc>
          <w:tcPr>
            <w:tcW w:w="1621" w:type="dxa"/>
            <w:shd w:val="clear" w:color="auto" w:fill="FFFFFF"/>
            <w:vAlign w:val="bottom"/>
          </w:tcPr>
          <w:p w14:paraId="456908F8" w14:textId="07100B2B" w:rsidR="008D3D1B" w:rsidRPr="004A66A5" w:rsidRDefault="008D3D1B" w:rsidP="008D3D1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6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149,852 (76%)</w:t>
            </w:r>
          </w:p>
        </w:tc>
        <w:tc>
          <w:tcPr>
            <w:tcW w:w="1798" w:type="dxa"/>
            <w:shd w:val="clear" w:color="auto" w:fill="FFFFFF"/>
            <w:vAlign w:val="bottom"/>
          </w:tcPr>
          <w:p w14:paraId="6989F585" w14:textId="0D8930EA" w:rsidR="008D3D1B" w:rsidRPr="004A66A5" w:rsidRDefault="008D3D1B" w:rsidP="008D3D1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6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13,539 (83.9%)</w:t>
            </w:r>
          </w:p>
        </w:tc>
        <w:tc>
          <w:tcPr>
            <w:tcW w:w="1600" w:type="dxa"/>
            <w:shd w:val="clear" w:color="auto" w:fill="FFFFFF"/>
            <w:vAlign w:val="bottom"/>
          </w:tcPr>
          <w:p w14:paraId="6C9CF0F1" w14:textId="63262EA3" w:rsidR="008D3D1B" w:rsidRPr="004A66A5" w:rsidRDefault="008D3D1B" w:rsidP="008D3D1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6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163,391 (76.6%)</w:t>
            </w:r>
          </w:p>
        </w:tc>
        <w:tc>
          <w:tcPr>
            <w:tcW w:w="835" w:type="dxa"/>
            <w:gridSpan w:val="2"/>
            <w:shd w:val="clear" w:color="auto" w:fill="FFFFFF"/>
            <w:vAlign w:val="bottom"/>
          </w:tcPr>
          <w:p w14:paraId="5BD43088" w14:textId="77777777" w:rsidR="008D3D1B" w:rsidRPr="004A66A5" w:rsidRDefault="008D3D1B" w:rsidP="008D3D1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D3D1B" w:rsidRPr="004A66A5" w14:paraId="5458BD95" w14:textId="77777777" w:rsidTr="008A0626">
        <w:trPr>
          <w:trHeight w:val="261"/>
          <w:jc w:val="center"/>
        </w:trPr>
        <w:tc>
          <w:tcPr>
            <w:tcW w:w="3506" w:type="dxa"/>
            <w:shd w:val="clear" w:color="auto" w:fill="FFFFFF"/>
            <w:vAlign w:val="bottom"/>
          </w:tcPr>
          <w:p w14:paraId="75A9A4EB" w14:textId="4AD814CE" w:rsidR="008D3D1B" w:rsidRDefault="008D3D1B" w:rsidP="008D3D1B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A6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Missing</w:t>
            </w:r>
          </w:p>
        </w:tc>
        <w:tc>
          <w:tcPr>
            <w:tcW w:w="1621" w:type="dxa"/>
            <w:shd w:val="clear" w:color="auto" w:fill="FFFFFF"/>
            <w:vAlign w:val="bottom"/>
          </w:tcPr>
          <w:p w14:paraId="0828C32F" w14:textId="5EA30AC3" w:rsidR="008D3D1B" w:rsidRPr="004A66A5" w:rsidRDefault="008D3D1B" w:rsidP="008D3D1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6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38,902 (19.7%)</w:t>
            </w:r>
          </w:p>
        </w:tc>
        <w:tc>
          <w:tcPr>
            <w:tcW w:w="1798" w:type="dxa"/>
            <w:shd w:val="clear" w:color="auto" w:fill="FFFFFF"/>
            <w:vAlign w:val="bottom"/>
          </w:tcPr>
          <w:p w14:paraId="1ED4A6A3" w14:textId="2FE0B235" w:rsidR="008D3D1B" w:rsidRPr="004A66A5" w:rsidRDefault="008D3D1B" w:rsidP="008D3D1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6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1,817 (11.3%)</w:t>
            </w:r>
          </w:p>
        </w:tc>
        <w:tc>
          <w:tcPr>
            <w:tcW w:w="1600" w:type="dxa"/>
            <w:shd w:val="clear" w:color="auto" w:fill="FFFFFF"/>
            <w:vAlign w:val="bottom"/>
          </w:tcPr>
          <w:p w14:paraId="5F097668" w14:textId="5A216D26" w:rsidR="008D3D1B" w:rsidRPr="004A66A5" w:rsidRDefault="008D3D1B" w:rsidP="008D3D1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6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40,719 (19.1%)</w:t>
            </w:r>
          </w:p>
        </w:tc>
        <w:tc>
          <w:tcPr>
            <w:tcW w:w="835" w:type="dxa"/>
            <w:gridSpan w:val="2"/>
            <w:shd w:val="clear" w:color="auto" w:fill="FFFFFF"/>
            <w:vAlign w:val="bottom"/>
          </w:tcPr>
          <w:p w14:paraId="091060A8" w14:textId="77777777" w:rsidR="008D3D1B" w:rsidRPr="004A66A5" w:rsidRDefault="008D3D1B" w:rsidP="008D3D1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D3D1B" w:rsidRPr="004A66A5" w14:paraId="55273936" w14:textId="77777777" w:rsidTr="008A0626">
        <w:trPr>
          <w:trHeight w:val="261"/>
          <w:jc w:val="center"/>
        </w:trPr>
        <w:tc>
          <w:tcPr>
            <w:tcW w:w="3506" w:type="dxa"/>
            <w:shd w:val="clear" w:color="auto" w:fill="FFFFFF"/>
            <w:vAlign w:val="bottom"/>
          </w:tcPr>
          <w:p w14:paraId="6B6DF1F1" w14:textId="2E632C4A" w:rsidR="008D3D1B" w:rsidRDefault="008D3D1B" w:rsidP="008D3D1B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A66A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Number of DT</w:t>
            </w:r>
            <w:r w:rsidRPr="004A6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621" w:type="dxa"/>
            <w:shd w:val="clear" w:color="auto" w:fill="FFFFFF"/>
            <w:vAlign w:val="bottom"/>
          </w:tcPr>
          <w:p w14:paraId="73E78B35" w14:textId="77777777" w:rsidR="008D3D1B" w:rsidRPr="004A66A5" w:rsidRDefault="008D3D1B" w:rsidP="008D3D1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98" w:type="dxa"/>
            <w:shd w:val="clear" w:color="auto" w:fill="FFFFFF"/>
            <w:vAlign w:val="bottom"/>
          </w:tcPr>
          <w:p w14:paraId="14D45662" w14:textId="77777777" w:rsidR="008D3D1B" w:rsidRPr="004A66A5" w:rsidRDefault="008D3D1B" w:rsidP="008D3D1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00" w:type="dxa"/>
            <w:shd w:val="clear" w:color="auto" w:fill="FFFFFF"/>
            <w:vAlign w:val="bottom"/>
          </w:tcPr>
          <w:p w14:paraId="3102B742" w14:textId="77777777" w:rsidR="008D3D1B" w:rsidRPr="004A66A5" w:rsidRDefault="008D3D1B" w:rsidP="008D3D1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gridSpan w:val="2"/>
            <w:shd w:val="clear" w:color="auto" w:fill="FFFFFF"/>
            <w:vAlign w:val="bottom"/>
          </w:tcPr>
          <w:p w14:paraId="503D27A8" w14:textId="7639395F" w:rsidR="008D3D1B" w:rsidRPr="004A66A5" w:rsidRDefault="008D3D1B" w:rsidP="008D3D1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6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0.302</w:t>
            </w:r>
          </w:p>
        </w:tc>
      </w:tr>
      <w:tr w:rsidR="008D3D1B" w:rsidRPr="004A66A5" w14:paraId="0FFB8609" w14:textId="77777777" w:rsidTr="008A0626">
        <w:trPr>
          <w:trHeight w:val="261"/>
          <w:jc w:val="center"/>
        </w:trPr>
        <w:tc>
          <w:tcPr>
            <w:tcW w:w="3506" w:type="dxa"/>
            <w:shd w:val="clear" w:color="auto" w:fill="FFFFFF"/>
            <w:vAlign w:val="bottom"/>
          </w:tcPr>
          <w:p w14:paraId="5CCABD02" w14:textId="06483026" w:rsidR="008D3D1B" w:rsidRDefault="008D3D1B" w:rsidP="008D3D1B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  M</w:t>
            </w:r>
            <w:r w:rsidRPr="004A6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ean (SD)</w:t>
            </w:r>
          </w:p>
        </w:tc>
        <w:tc>
          <w:tcPr>
            <w:tcW w:w="1621" w:type="dxa"/>
            <w:shd w:val="clear" w:color="auto" w:fill="FFFFFF"/>
            <w:vAlign w:val="bottom"/>
          </w:tcPr>
          <w:p w14:paraId="68C1E13F" w14:textId="000E1292" w:rsidR="008D3D1B" w:rsidRPr="004A66A5" w:rsidRDefault="008D3D1B" w:rsidP="008D3D1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6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1.33 (0.</w:t>
            </w:r>
            <w:r w:rsidR="00054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Pr="004A6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798" w:type="dxa"/>
            <w:shd w:val="clear" w:color="auto" w:fill="FFFFFF"/>
            <w:vAlign w:val="bottom"/>
          </w:tcPr>
          <w:p w14:paraId="70EB20D3" w14:textId="56CB718E" w:rsidR="008D3D1B" w:rsidRPr="004A66A5" w:rsidRDefault="008D3D1B" w:rsidP="008D3D1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6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1.36 (0.</w:t>
            </w:r>
            <w:r w:rsidR="00054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Pr="004A6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600" w:type="dxa"/>
            <w:shd w:val="clear" w:color="auto" w:fill="FFFFFF"/>
            <w:vAlign w:val="bottom"/>
          </w:tcPr>
          <w:p w14:paraId="075730EC" w14:textId="15551A0D" w:rsidR="008D3D1B" w:rsidRPr="004A66A5" w:rsidRDefault="008D3D1B" w:rsidP="008D3D1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6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1.33 (0.</w:t>
            </w:r>
            <w:r w:rsidR="00054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Pr="004A6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835" w:type="dxa"/>
            <w:gridSpan w:val="2"/>
            <w:shd w:val="clear" w:color="auto" w:fill="FFFFFF"/>
            <w:vAlign w:val="bottom"/>
          </w:tcPr>
          <w:p w14:paraId="36FC815C" w14:textId="77777777" w:rsidR="008D3D1B" w:rsidRPr="004A66A5" w:rsidRDefault="008D3D1B" w:rsidP="008D3D1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D3D1B" w:rsidRPr="004A66A5" w14:paraId="108FDB78" w14:textId="77777777" w:rsidTr="008A0626">
        <w:trPr>
          <w:trHeight w:val="261"/>
          <w:jc w:val="center"/>
        </w:trPr>
        <w:tc>
          <w:tcPr>
            <w:tcW w:w="3506" w:type="dxa"/>
            <w:shd w:val="clear" w:color="auto" w:fill="FFFFFF"/>
            <w:vAlign w:val="center"/>
          </w:tcPr>
          <w:p w14:paraId="1FA5CAAF" w14:textId="37F00CEB" w:rsidR="008D3D1B" w:rsidRDefault="008D3D1B" w:rsidP="008D3D1B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A66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Median (IQR)</w:t>
            </w:r>
          </w:p>
        </w:tc>
        <w:tc>
          <w:tcPr>
            <w:tcW w:w="1621" w:type="dxa"/>
            <w:shd w:val="clear" w:color="auto" w:fill="FFFFFF"/>
            <w:vAlign w:val="bottom"/>
          </w:tcPr>
          <w:p w14:paraId="365D62FB" w14:textId="0F2C772E" w:rsidR="008D3D1B" w:rsidRPr="004A66A5" w:rsidRDefault="008D3D1B" w:rsidP="008D3D1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6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(1,1)</w:t>
            </w:r>
          </w:p>
        </w:tc>
        <w:tc>
          <w:tcPr>
            <w:tcW w:w="1798" w:type="dxa"/>
            <w:shd w:val="clear" w:color="auto" w:fill="FFFFFF"/>
            <w:vAlign w:val="bottom"/>
          </w:tcPr>
          <w:p w14:paraId="37AB14FF" w14:textId="37E4D117" w:rsidR="008D3D1B" w:rsidRPr="004A66A5" w:rsidRDefault="008D3D1B" w:rsidP="008D3D1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6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(1,1)</w:t>
            </w:r>
          </w:p>
        </w:tc>
        <w:tc>
          <w:tcPr>
            <w:tcW w:w="1600" w:type="dxa"/>
            <w:shd w:val="clear" w:color="auto" w:fill="FFFFFF"/>
            <w:vAlign w:val="bottom"/>
          </w:tcPr>
          <w:p w14:paraId="39513DFF" w14:textId="60362DBB" w:rsidR="008D3D1B" w:rsidRPr="004A66A5" w:rsidRDefault="008D3D1B" w:rsidP="008D3D1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6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(1,1)</w:t>
            </w:r>
          </w:p>
        </w:tc>
        <w:tc>
          <w:tcPr>
            <w:tcW w:w="835" w:type="dxa"/>
            <w:gridSpan w:val="2"/>
            <w:shd w:val="clear" w:color="auto" w:fill="FFFFFF"/>
            <w:vAlign w:val="bottom"/>
          </w:tcPr>
          <w:p w14:paraId="7CC444C9" w14:textId="77777777" w:rsidR="008D3D1B" w:rsidRPr="004A66A5" w:rsidRDefault="008D3D1B" w:rsidP="008D3D1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D3D1B" w:rsidRPr="004A66A5" w14:paraId="796ACCB5" w14:textId="77777777" w:rsidTr="008A0626">
        <w:trPr>
          <w:trHeight w:val="261"/>
          <w:jc w:val="center"/>
        </w:trPr>
        <w:tc>
          <w:tcPr>
            <w:tcW w:w="3506" w:type="dxa"/>
            <w:shd w:val="clear" w:color="auto" w:fill="FFFFFF"/>
            <w:vAlign w:val="center"/>
          </w:tcPr>
          <w:p w14:paraId="79E3353A" w14:textId="198538A0" w:rsidR="008D3D1B" w:rsidRDefault="008D3D1B" w:rsidP="008D3D1B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A66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Min, Max</w:t>
            </w:r>
          </w:p>
        </w:tc>
        <w:tc>
          <w:tcPr>
            <w:tcW w:w="1621" w:type="dxa"/>
            <w:shd w:val="clear" w:color="auto" w:fill="FFFFFF"/>
            <w:vAlign w:val="bottom"/>
          </w:tcPr>
          <w:p w14:paraId="1C7DD979" w14:textId="26DA15DD" w:rsidR="008D3D1B" w:rsidRPr="004A66A5" w:rsidRDefault="008D3D1B" w:rsidP="008D3D1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6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1,5</w:t>
            </w:r>
          </w:p>
        </w:tc>
        <w:tc>
          <w:tcPr>
            <w:tcW w:w="1798" w:type="dxa"/>
            <w:shd w:val="clear" w:color="auto" w:fill="FFFFFF"/>
            <w:vAlign w:val="bottom"/>
          </w:tcPr>
          <w:p w14:paraId="230CC3E9" w14:textId="17857A8E" w:rsidR="008D3D1B" w:rsidRPr="004A66A5" w:rsidRDefault="008D3D1B" w:rsidP="008D3D1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6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1,5</w:t>
            </w:r>
          </w:p>
        </w:tc>
        <w:tc>
          <w:tcPr>
            <w:tcW w:w="1600" w:type="dxa"/>
            <w:shd w:val="clear" w:color="auto" w:fill="FFFFFF"/>
            <w:vAlign w:val="bottom"/>
          </w:tcPr>
          <w:p w14:paraId="3BC48A07" w14:textId="76BB670F" w:rsidR="008D3D1B" w:rsidRPr="004A66A5" w:rsidRDefault="008D3D1B" w:rsidP="008D3D1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6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1,5</w:t>
            </w:r>
          </w:p>
        </w:tc>
        <w:tc>
          <w:tcPr>
            <w:tcW w:w="835" w:type="dxa"/>
            <w:gridSpan w:val="2"/>
            <w:shd w:val="clear" w:color="auto" w:fill="FFFFFF"/>
            <w:vAlign w:val="bottom"/>
          </w:tcPr>
          <w:p w14:paraId="7DEFF3D9" w14:textId="77777777" w:rsidR="008D3D1B" w:rsidRPr="004A66A5" w:rsidRDefault="008D3D1B" w:rsidP="008D3D1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D3D1B" w:rsidRPr="004A66A5" w14:paraId="5410DDE2" w14:textId="77777777" w:rsidTr="008A0626">
        <w:trPr>
          <w:trHeight w:val="261"/>
          <w:jc w:val="center"/>
        </w:trPr>
        <w:tc>
          <w:tcPr>
            <w:tcW w:w="3506" w:type="dxa"/>
            <w:shd w:val="clear" w:color="auto" w:fill="FFFFFF"/>
            <w:vAlign w:val="bottom"/>
          </w:tcPr>
          <w:p w14:paraId="113C25C8" w14:textId="7BA5773A" w:rsidR="008D3D1B" w:rsidRDefault="008D3D1B" w:rsidP="00E96256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30-day </w:t>
            </w:r>
            <w:r w:rsidRPr="004A66A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ED visit</w:t>
            </w:r>
          </w:p>
        </w:tc>
        <w:tc>
          <w:tcPr>
            <w:tcW w:w="1621" w:type="dxa"/>
            <w:shd w:val="clear" w:color="auto" w:fill="FFFFFF"/>
            <w:vAlign w:val="bottom"/>
          </w:tcPr>
          <w:p w14:paraId="4B821E08" w14:textId="77777777" w:rsidR="008D3D1B" w:rsidRPr="004A66A5" w:rsidRDefault="008D3D1B" w:rsidP="00E9625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98" w:type="dxa"/>
            <w:shd w:val="clear" w:color="auto" w:fill="FFFFFF"/>
            <w:vAlign w:val="bottom"/>
          </w:tcPr>
          <w:p w14:paraId="59C6F178" w14:textId="77777777" w:rsidR="008D3D1B" w:rsidRPr="004A66A5" w:rsidRDefault="008D3D1B" w:rsidP="00E9625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00" w:type="dxa"/>
            <w:shd w:val="clear" w:color="auto" w:fill="FFFFFF"/>
            <w:vAlign w:val="bottom"/>
          </w:tcPr>
          <w:p w14:paraId="402A7D42" w14:textId="77777777" w:rsidR="008D3D1B" w:rsidRPr="004A66A5" w:rsidRDefault="008D3D1B" w:rsidP="00E9625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gridSpan w:val="2"/>
            <w:shd w:val="clear" w:color="auto" w:fill="FFFFFF"/>
            <w:vAlign w:val="bottom"/>
          </w:tcPr>
          <w:p w14:paraId="39141FB3" w14:textId="42B6A01A" w:rsidR="008D3D1B" w:rsidRPr="004A66A5" w:rsidRDefault="008D3D1B" w:rsidP="00E9625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6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</w:tr>
      <w:tr w:rsidR="008D3D1B" w:rsidRPr="004A66A5" w14:paraId="4740AFDB" w14:textId="77777777" w:rsidTr="008A0626">
        <w:trPr>
          <w:trHeight w:val="261"/>
          <w:jc w:val="center"/>
        </w:trPr>
        <w:tc>
          <w:tcPr>
            <w:tcW w:w="3506" w:type="dxa"/>
            <w:shd w:val="clear" w:color="auto" w:fill="FFFFFF"/>
            <w:vAlign w:val="bottom"/>
          </w:tcPr>
          <w:p w14:paraId="261D085C" w14:textId="136DE50B" w:rsidR="008D3D1B" w:rsidRDefault="008D3D1B" w:rsidP="008D3D1B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A6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Yes</w:t>
            </w:r>
          </w:p>
        </w:tc>
        <w:tc>
          <w:tcPr>
            <w:tcW w:w="1621" w:type="dxa"/>
            <w:shd w:val="clear" w:color="auto" w:fill="FFFFFF"/>
            <w:vAlign w:val="bottom"/>
          </w:tcPr>
          <w:p w14:paraId="42D6826B" w14:textId="79F8879F" w:rsidR="008D3D1B" w:rsidRPr="004A66A5" w:rsidRDefault="008D3D1B" w:rsidP="008D3D1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6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15,210 (7.7%) </w:t>
            </w:r>
          </w:p>
        </w:tc>
        <w:tc>
          <w:tcPr>
            <w:tcW w:w="1798" w:type="dxa"/>
            <w:shd w:val="clear" w:color="auto" w:fill="FFFFFF"/>
            <w:vAlign w:val="bottom"/>
          </w:tcPr>
          <w:p w14:paraId="3A562A46" w14:textId="4E77DA8B" w:rsidR="008D3D1B" w:rsidRPr="004A66A5" w:rsidRDefault="008D3D1B" w:rsidP="008D3D1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6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1,527 (9.4%) </w:t>
            </w:r>
          </w:p>
        </w:tc>
        <w:tc>
          <w:tcPr>
            <w:tcW w:w="1600" w:type="dxa"/>
            <w:shd w:val="clear" w:color="auto" w:fill="FFFFFF"/>
            <w:vAlign w:val="bottom"/>
          </w:tcPr>
          <w:p w14:paraId="16A08C62" w14:textId="6707E308" w:rsidR="008D3D1B" w:rsidRPr="004A66A5" w:rsidRDefault="008D3D1B" w:rsidP="008D3D1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6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16,737 (7.9%)</w:t>
            </w:r>
          </w:p>
        </w:tc>
        <w:tc>
          <w:tcPr>
            <w:tcW w:w="835" w:type="dxa"/>
            <w:gridSpan w:val="2"/>
            <w:shd w:val="clear" w:color="auto" w:fill="FFFFFF"/>
            <w:vAlign w:val="bottom"/>
          </w:tcPr>
          <w:p w14:paraId="283653FC" w14:textId="7328DA7C" w:rsidR="008D3D1B" w:rsidRPr="004A66A5" w:rsidRDefault="008D3D1B" w:rsidP="008D3D1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6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</w:p>
        </w:tc>
      </w:tr>
      <w:tr w:rsidR="008D3D1B" w:rsidRPr="004A66A5" w14:paraId="6FEFFB97" w14:textId="77777777" w:rsidTr="008A0626">
        <w:trPr>
          <w:trHeight w:val="261"/>
          <w:jc w:val="center"/>
        </w:trPr>
        <w:tc>
          <w:tcPr>
            <w:tcW w:w="3506" w:type="dxa"/>
            <w:shd w:val="clear" w:color="auto" w:fill="FFFFFF"/>
            <w:vAlign w:val="bottom"/>
          </w:tcPr>
          <w:p w14:paraId="17A73F13" w14:textId="349D9042" w:rsidR="008D3D1B" w:rsidRDefault="008D3D1B" w:rsidP="008D3D1B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A6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No</w:t>
            </w:r>
          </w:p>
        </w:tc>
        <w:tc>
          <w:tcPr>
            <w:tcW w:w="1621" w:type="dxa"/>
            <w:shd w:val="clear" w:color="auto" w:fill="FFFFFF"/>
            <w:vAlign w:val="bottom"/>
          </w:tcPr>
          <w:p w14:paraId="062B7F91" w14:textId="1BB41277" w:rsidR="008D3D1B" w:rsidRPr="004A66A5" w:rsidRDefault="008D3D1B" w:rsidP="008D3D1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6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143,074 (72.6)</w:t>
            </w:r>
          </w:p>
        </w:tc>
        <w:tc>
          <w:tcPr>
            <w:tcW w:w="1798" w:type="dxa"/>
            <w:shd w:val="clear" w:color="auto" w:fill="FFFFFF"/>
            <w:vAlign w:val="bottom"/>
          </w:tcPr>
          <w:p w14:paraId="4DC991FA" w14:textId="66351494" w:rsidR="008D3D1B" w:rsidRPr="004A66A5" w:rsidRDefault="008D3D1B" w:rsidP="008D3D1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6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12,800 (79.3%)</w:t>
            </w:r>
          </w:p>
        </w:tc>
        <w:tc>
          <w:tcPr>
            <w:tcW w:w="1600" w:type="dxa"/>
            <w:shd w:val="clear" w:color="auto" w:fill="FFFFFF"/>
            <w:vAlign w:val="bottom"/>
          </w:tcPr>
          <w:p w14:paraId="48F1F56B" w14:textId="1D635832" w:rsidR="008D3D1B" w:rsidRPr="004A66A5" w:rsidRDefault="008D3D1B" w:rsidP="008D3D1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6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155,874 (73.1%)</w:t>
            </w:r>
          </w:p>
        </w:tc>
        <w:tc>
          <w:tcPr>
            <w:tcW w:w="835" w:type="dxa"/>
            <w:gridSpan w:val="2"/>
            <w:shd w:val="clear" w:color="auto" w:fill="FFFFFF"/>
            <w:vAlign w:val="bottom"/>
          </w:tcPr>
          <w:p w14:paraId="0560DC4C" w14:textId="60A14956" w:rsidR="008D3D1B" w:rsidRPr="004A66A5" w:rsidRDefault="008D3D1B" w:rsidP="008D3D1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6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</w:p>
        </w:tc>
      </w:tr>
      <w:tr w:rsidR="008D3D1B" w:rsidRPr="004A66A5" w14:paraId="3859D4B0" w14:textId="77777777" w:rsidTr="008A0626">
        <w:trPr>
          <w:trHeight w:val="261"/>
          <w:jc w:val="center"/>
        </w:trPr>
        <w:tc>
          <w:tcPr>
            <w:tcW w:w="3506" w:type="dxa"/>
            <w:shd w:val="clear" w:color="auto" w:fill="FFFFFF"/>
            <w:vAlign w:val="bottom"/>
          </w:tcPr>
          <w:p w14:paraId="6493C198" w14:textId="073B3542" w:rsidR="008D3D1B" w:rsidRDefault="008D3D1B" w:rsidP="008D3D1B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A6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Missing</w:t>
            </w:r>
          </w:p>
        </w:tc>
        <w:tc>
          <w:tcPr>
            <w:tcW w:w="1621" w:type="dxa"/>
            <w:shd w:val="clear" w:color="auto" w:fill="FFFFFF"/>
            <w:vAlign w:val="bottom"/>
          </w:tcPr>
          <w:p w14:paraId="1376DA3C" w14:textId="0576D635" w:rsidR="008D3D1B" w:rsidRPr="004A66A5" w:rsidRDefault="008D3D1B" w:rsidP="008D3D1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6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38,902 (19.7%)</w:t>
            </w:r>
          </w:p>
        </w:tc>
        <w:tc>
          <w:tcPr>
            <w:tcW w:w="1798" w:type="dxa"/>
            <w:shd w:val="clear" w:color="auto" w:fill="FFFFFF"/>
            <w:vAlign w:val="bottom"/>
          </w:tcPr>
          <w:p w14:paraId="519EE67E" w14:textId="3B046FB1" w:rsidR="008D3D1B" w:rsidRPr="004A66A5" w:rsidRDefault="008D3D1B" w:rsidP="008D3D1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6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1,817 (11.3%)</w:t>
            </w:r>
          </w:p>
        </w:tc>
        <w:tc>
          <w:tcPr>
            <w:tcW w:w="1600" w:type="dxa"/>
            <w:shd w:val="clear" w:color="auto" w:fill="FFFFFF"/>
            <w:vAlign w:val="bottom"/>
          </w:tcPr>
          <w:p w14:paraId="57FD608A" w14:textId="343DBB3C" w:rsidR="008D3D1B" w:rsidRPr="004A66A5" w:rsidRDefault="008D3D1B" w:rsidP="008D3D1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6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40,719 (19%)</w:t>
            </w:r>
          </w:p>
        </w:tc>
        <w:tc>
          <w:tcPr>
            <w:tcW w:w="835" w:type="dxa"/>
            <w:gridSpan w:val="2"/>
            <w:shd w:val="clear" w:color="auto" w:fill="FFFFFF"/>
            <w:vAlign w:val="bottom"/>
          </w:tcPr>
          <w:p w14:paraId="2E6D7622" w14:textId="61D6CB4B" w:rsidR="008D3D1B" w:rsidRPr="004A66A5" w:rsidRDefault="008D3D1B" w:rsidP="008D3D1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A6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</w:p>
        </w:tc>
      </w:tr>
      <w:tr w:rsidR="008D3D1B" w:rsidRPr="004A66A5" w14:paraId="60600C99" w14:textId="77777777" w:rsidTr="008A0626">
        <w:trPr>
          <w:trHeight w:val="261"/>
          <w:jc w:val="center"/>
        </w:trPr>
        <w:tc>
          <w:tcPr>
            <w:tcW w:w="3506" w:type="dxa"/>
            <w:shd w:val="clear" w:color="auto" w:fill="FFFFFF"/>
            <w:vAlign w:val="bottom"/>
          </w:tcPr>
          <w:p w14:paraId="16A3DFA6" w14:textId="45888D5A" w:rsidR="008D3D1B" w:rsidRPr="00E96256" w:rsidRDefault="008D3D1B" w:rsidP="008D3D1B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</w:rPr>
            </w:pPr>
            <w:r w:rsidRPr="004A66A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Number of ED visits</w:t>
            </w:r>
            <w:r w:rsidRPr="004A6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</w:t>
            </w:r>
          </w:p>
        </w:tc>
        <w:tc>
          <w:tcPr>
            <w:tcW w:w="1621" w:type="dxa"/>
            <w:shd w:val="clear" w:color="auto" w:fill="FFFFFF"/>
            <w:vAlign w:val="bottom"/>
          </w:tcPr>
          <w:p w14:paraId="27C79549" w14:textId="77777777" w:rsidR="008D3D1B" w:rsidRPr="00E96256" w:rsidRDefault="008D3D1B" w:rsidP="008D3D1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798" w:type="dxa"/>
            <w:shd w:val="clear" w:color="auto" w:fill="FFFFFF"/>
            <w:vAlign w:val="bottom"/>
          </w:tcPr>
          <w:p w14:paraId="2EB6CAEA" w14:textId="77777777" w:rsidR="008D3D1B" w:rsidRPr="00E96256" w:rsidRDefault="008D3D1B" w:rsidP="008D3D1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600" w:type="dxa"/>
            <w:shd w:val="clear" w:color="auto" w:fill="FFFFFF"/>
            <w:vAlign w:val="bottom"/>
          </w:tcPr>
          <w:p w14:paraId="35935218" w14:textId="77777777" w:rsidR="008D3D1B" w:rsidRPr="00E96256" w:rsidRDefault="008D3D1B" w:rsidP="008D3D1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835" w:type="dxa"/>
            <w:gridSpan w:val="2"/>
            <w:shd w:val="clear" w:color="auto" w:fill="FFFFFF"/>
            <w:vAlign w:val="bottom"/>
          </w:tcPr>
          <w:p w14:paraId="6FC12973" w14:textId="22A38832" w:rsidR="008D3D1B" w:rsidRPr="00E96256" w:rsidRDefault="008D3D1B" w:rsidP="008D3D1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4A6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0.405</w:t>
            </w:r>
          </w:p>
        </w:tc>
      </w:tr>
      <w:tr w:rsidR="008D3D1B" w:rsidRPr="004A66A5" w14:paraId="58C349A6" w14:textId="77777777" w:rsidTr="008A0626">
        <w:trPr>
          <w:trHeight w:val="261"/>
          <w:jc w:val="center"/>
        </w:trPr>
        <w:tc>
          <w:tcPr>
            <w:tcW w:w="3506" w:type="dxa"/>
            <w:shd w:val="clear" w:color="auto" w:fill="FFFFFF"/>
            <w:vAlign w:val="bottom"/>
          </w:tcPr>
          <w:p w14:paraId="5FD0321B" w14:textId="76AC991D" w:rsidR="008D3D1B" w:rsidRPr="00E96256" w:rsidRDefault="008D3D1B" w:rsidP="008D3D1B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M</w:t>
            </w:r>
            <w:r w:rsidRPr="004A6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ean (SD)</w:t>
            </w:r>
          </w:p>
        </w:tc>
        <w:tc>
          <w:tcPr>
            <w:tcW w:w="1621" w:type="dxa"/>
            <w:shd w:val="clear" w:color="auto" w:fill="FFFFFF"/>
            <w:vAlign w:val="bottom"/>
          </w:tcPr>
          <w:p w14:paraId="511F1E8F" w14:textId="0B7E01EC" w:rsidR="008D3D1B" w:rsidRPr="00E96256" w:rsidRDefault="008D3D1B" w:rsidP="008D3D1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4A6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1.17 (0.</w:t>
            </w:r>
            <w:r w:rsidR="00054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Pr="004A6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798" w:type="dxa"/>
            <w:shd w:val="clear" w:color="auto" w:fill="FFFFFF"/>
            <w:vAlign w:val="bottom"/>
          </w:tcPr>
          <w:p w14:paraId="31E42B3E" w14:textId="7C1C7A45" w:rsidR="008D3D1B" w:rsidRPr="00E96256" w:rsidRDefault="008D3D1B" w:rsidP="008D3D1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4A6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1.18 (0.5)</w:t>
            </w:r>
          </w:p>
        </w:tc>
        <w:tc>
          <w:tcPr>
            <w:tcW w:w="1600" w:type="dxa"/>
            <w:shd w:val="clear" w:color="auto" w:fill="FFFFFF"/>
            <w:vAlign w:val="bottom"/>
          </w:tcPr>
          <w:p w14:paraId="195BB474" w14:textId="6A58E33E" w:rsidR="008D3D1B" w:rsidRPr="00E96256" w:rsidRDefault="008D3D1B" w:rsidP="008D3D1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4A6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1.17 (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</w:t>
            </w:r>
            <w:r w:rsidR="000549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Pr="004A6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835" w:type="dxa"/>
            <w:gridSpan w:val="2"/>
            <w:shd w:val="clear" w:color="auto" w:fill="FFFFFF"/>
            <w:vAlign w:val="bottom"/>
          </w:tcPr>
          <w:p w14:paraId="6E269231" w14:textId="77777777" w:rsidR="008D3D1B" w:rsidRPr="00E96256" w:rsidRDefault="008D3D1B" w:rsidP="008D3D1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</w:p>
        </w:tc>
      </w:tr>
      <w:tr w:rsidR="008D3D1B" w:rsidRPr="004A66A5" w14:paraId="0AC867DA" w14:textId="77777777" w:rsidTr="008A0626">
        <w:trPr>
          <w:trHeight w:val="261"/>
          <w:jc w:val="center"/>
        </w:trPr>
        <w:tc>
          <w:tcPr>
            <w:tcW w:w="3506" w:type="dxa"/>
            <w:shd w:val="clear" w:color="auto" w:fill="FFFFFF"/>
            <w:vAlign w:val="center"/>
          </w:tcPr>
          <w:p w14:paraId="56ED5C37" w14:textId="1B6F3FE6" w:rsidR="008D3D1B" w:rsidRPr="00E96256" w:rsidRDefault="008D3D1B" w:rsidP="008D3D1B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</w:rPr>
            </w:pPr>
            <w:r w:rsidRPr="004A66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Median (IQR)</w:t>
            </w:r>
          </w:p>
        </w:tc>
        <w:tc>
          <w:tcPr>
            <w:tcW w:w="1621" w:type="dxa"/>
            <w:shd w:val="clear" w:color="auto" w:fill="FFFFFF"/>
            <w:vAlign w:val="bottom"/>
          </w:tcPr>
          <w:p w14:paraId="6AF78DEF" w14:textId="15F31DB1" w:rsidR="008D3D1B" w:rsidRPr="00E96256" w:rsidRDefault="008D3D1B" w:rsidP="008D3D1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4A6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(1,1)</w:t>
            </w:r>
          </w:p>
        </w:tc>
        <w:tc>
          <w:tcPr>
            <w:tcW w:w="1798" w:type="dxa"/>
            <w:shd w:val="clear" w:color="auto" w:fill="FFFFFF"/>
            <w:vAlign w:val="bottom"/>
          </w:tcPr>
          <w:p w14:paraId="360CEF81" w14:textId="2AC6DF8D" w:rsidR="008D3D1B" w:rsidRPr="00E96256" w:rsidRDefault="008D3D1B" w:rsidP="008D3D1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4A6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(1,1)</w:t>
            </w:r>
          </w:p>
        </w:tc>
        <w:tc>
          <w:tcPr>
            <w:tcW w:w="1600" w:type="dxa"/>
            <w:shd w:val="clear" w:color="auto" w:fill="FFFFFF"/>
            <w:vAlign w:val="bottom"/>
          </w:tcPr>
          <w:p w14:paraId="294CEE13" w14:textId="2A7AEC4E" w:rsidR="008D3D1B" w:rsidRPr="00E96256" w:rsidRDefault="008D3D1B" w:rsidP="008D3D1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4A6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(1,1)</w:t>
            </w:r>
          </w:p>
        </w:tc>
        <w:tc>
          <w:tcPr>
            <w:tcW w:w="835" w:type="dxa"/>
            <w:gridSpan w:val="2"/>
            <w:shd w:val="clear" w:color="auto" w:fill="FFFFFF"/>
            <w:vAlign w:val="bottom"/>
          </w:tcPr>
          <w:p w14:paraId="075609F3" w14:textId="77777777" w:rsidR="008D3D1B" w:rsidRPr="00E96256" w:rsidRDefault="008D3D1B" w:rsidP="008D3D1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</w:p>
        </w:tc>
      </w:tr>
      <w:tr w:rsidR="008D3D1B" w:rsidRPr="004A66A5" w14:paraId="55698798" w14:textId="77777777" w:rsidTr="008A0626">
        <w:trPr>
          <w:trHeight w:val="261"/>
          <w:jc w:val="center"/>
        </w:trPr>
        <w:tc>
          <w:tcPr>
            <w:tcW w:w="3506" w:type="dxa"/>
            <w:shd w:val="clear" w:color="auto" w:fill="FFFFFF"/>
            <w:vAlign w:val="center"/>
          </w:tcPr>
          <w:p w14:paraId="4544CEFE" w14:textId="48C83C22" w:rsidR="008D3D1B" w:rsidRPr="00E96256" w:rsidRDefault="008D3D1B" w:rsidP="008D3D1B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</w:rPr>
            </w:pPr>
            <w:r w:rsidRPr="004A66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Min, Max</w:t>
            </w:r>
          </w:p>
        </w:tc>
        <w:tc>
          <w:tcPr>
            <w:tcW w:w="1621" w:type="dxa"/>
            <w:shd w:val="clear" w:color="auto" w:fill="FFFFFF"/>
            <w:vAlign w:val="bottom"/>
          </w:tcPr>
          <w:p w14:paraId="7BC5B3F9" w14:textId="44B7CF59" w:rsidR="008D3D1B" w:rsidRPr="00E96256" w:rsidRDefault="008D3D1B" w:rsidP="008D3D1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4A6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1,5</w:t>
            </w:r>
          </w:p>
        </w:tc>
        <w:tc>
          <w:tcPr>
            <w:tcW w:w="1798" w:type="dxa"/>
            <w:shd w:val="clear" w:color="auto" w:fill="FFFFFF"/>
            <w:vAlign w:val="bottom"/>
          </w:tcPr>
          <w:p w14:paraId="6A963F28" w14:textId="5A9A71DB" w:rsidR="008D3D1B" w:rsidRPr="00E96256" w:rsidRDefault="008D3D1B" w:rsidP="008D3D1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4A6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1,5</w:t>
            </w:r>
          </w:p>
        </w:tc>
        <w:tc>
          <w:tcPr>
            <w:tcW w:w="1600" w:type="dxa"/>
            <w:shd w:val="clear" w:color="auto" w:fill="FFFFFF"/>
            <w:vAlign w:val="bottom"/>
          </w:tcPr>
          <w:p w14:paraId="2101CA5C" w14:textId="720EC74E" w:rsidR="008D3D1B" w:rsidRPr="00E96256" w:rsidRDefault="008D3D1B" w:rsidP="008D3D1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4A66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1,5</w:t>
            </w:r>
          </w:p>
        </w:tc>
        <w:tc>
          <w:tcPr>
            <w:tcW w:w="835" w:type="dxa"/>
            <w:gridSpan w:val="2"/>
            <w:shd w:val="clear" w:color="auto" w:fill="FFFFFF"/>
            <w:vAlign w:val="bottom"/>
          </w:tcPr>
          <w:p w14:paraId="5CBCE351" w14:textId="77777777" w:rsidR="008D3D1B" w:rsidRPr="00E96256" w:rsidRDefault="008D3D1B" w:rsidP="008D3D1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</w:p>
        </w:tc>
      </w:tr>
      <w:tr w:rsidR="00E96256" w:rsidRPr="004A66A5" w14:paraId="13E07B61" w14:textId="77777777" w:rsidTr="008A0626">
        <w:trPr>
          <w:trHeight w:val="261"/>
          <w:jc w:val="center"/>
        </w:trPr>
        <w:tc>
          <w:tcPr>
            <w:tcW w:w="3506" w:type="dxa"/>
            <w:shd w:val="clear" w:color="auto" w:fill="FFFFFF"/>
            <w:vAlign w:val="bottom"/>
          </w:tcPr>
          <w:p w14:paraId="60BA509E" w14:textId="7804E1BD" w:rsidR="00E96256" w:rsidRPr="002D6046" w:rsidRDefault="00E96256" w:rsidP="00E96256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D60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Days to death after operation</w:t>
            </w:r>
          </w:p>
        </w:tc>
        <w:tc>
          <w:tcPr>
            <w:tcW w:w="1621" w:type="dxa"/>
            <w:shd w:val="clear" w:color="auto" w:fill="FFFFFF"/>
            <w:vAlign w:val="bottom"/>
          </w:tcPr>
          <w:p w14:paraId="66B39BE2" w14:textId="77777777" w:rsidR="00E96256" w:rsidRPr="002D6046" w:rsidRDefault="00E96256" w:rsidP="00E9625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98" w:type="dxa"/>
            <w:shd w:val="clear" w:color="auto" w:fill="FFFFFF"/>
            <w:vAlign w:val="bottom"/>
          </w:tcPr>
          <w:p w14:paraId="137008D1" w14:textId="77777777" w:rsidR="00E96256" w:rsidRPr="00E96256" w:rsidRDefault="00E96256" w:rsidP="00E9625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600" w:type="dxa"/>
            <w:shd w:val="clear" w:color="auto" w:fill="FFFFFF"/>
            <w:vAlign w:val="bottom"/>
          </w:tcPr>
          <w:p w14:paraId="4C0EF9FD" w14:textId="77777777" w:rsidR="00E96256" w:rsidRPr="00E96256" w:rsidRDefault="00E96256" w:rsidP="00E9625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835" w:type="dxa"/>
            <w:gridSpan w:val="2"/>
            <w:shd w:val="clear" w:color="auto" w:fill="FFFFFF"/>
            <w:vAlign w:val="bottom"/>
          </w:tcPr>
          <w:p w14:paraId="7599445C" w14:textId="664F9C01" w:rsidR="00E96256" w:rsidRPr="002D6046" w:rsidRDefault="00EB530A" w:rsidP="00E9625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604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0.315</w:t>
            </w:r>
          </w:p>
        </w:tc>
      </w:tr>
      <w:tr w:rsidR="00E96256" w:rsidRPr="004A66A5" w14:paraId="22E90B38" w14:textId="77777777" w:rsidTr="008A0626">
        <w:trPr>
          <w:trHeight w:val="522"/>
          <w:jc w:val="center"/>
        </w:trPr>
        <w:tc>
          <w:tcPr>
            <w:tcW w:w="3506" w:type="dxa"/>
            <w:shd w:val="clear" w:color="auto" w:fill="FFFFFF"/>
            <w:vAlign w:val="center"/>
          </w:tcPr>
          <w:p w14:paraId="25E9F8C1" w14:textId="48E7A752" w:rsidR="00E96256" w:rsidRPr="002D6046" w:rsidRDefault="00E96256" w:rsidP="00E96256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D6046">
              <w:rPr>
                <w:rFonts w:ascii="Times New Roman" w:eastAsia="Times New Roman" w:hAnsi="Times New Roman" w:cs="Times New Roman"/>
                <w:sz w:val="20"/>
                <w:szCs w:val="20"/>
              </w:rPr>
              <w:t>  Mean (SD)</w:t>
            </w:r>
          </w:p>
        </w:tc>
        <w:tc>
          <w:tcPr>
            <w:tcW w:w="1621" w:type="dxa"/>
            <w:shd w:val="clear" w:color="auto" w:fill="FFFFFF"/>
            <w:vAlign w:val="center"/>
          </w:tcPr>
          <w:p w14:paraId="1BF8C6A7" w14:textId="5C522510" w:rsidR="00E96256" w:rsidRPr="002D6046" w:rsidRDefault="00EB530A" w:rsidP="00E9625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604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10.10 </w:t>
            </w:r>
            <w:r w:rsidR="00E96256" w:rsidRPr="002D6046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 w:rsidR="00054939">
              <w:rPr>
                <w:rFonts w:ascii="Times New Roman" w:eastAsia="Times New Roman" w:hAnsi="Times New Roman" w:cs="Times New Roman"/>
                <w:sz w:val="20"/>
                <w:szCs w:val="20"/>
              </w:rPr>
              <w:t>8.0</w:t>
            </w:r>
            <w:r w:rsidR="00E96256" w:rsidRPr="002D6046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98" w:type="dxa"/>
            <w:shd w:val="clear" w:color="auto" w:fill="FFFFFF"/>
            <w:vAlign w:val="center"/>
          </w:tcPr>
          <w:p w14:paraId="31E9B389" w14:textId="5664BC7D" w:rsidR="00E96256" w:rsidRPr="00EB530A" w:rsidRDefault="00EB530A" w:rsidP="00E9625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530A">
              <w:rPr>
                <w:rFonts w:ascii="Times New Roman" w:eastAsia="Times New Roman" w:hAnsi="Times New Roman" w:cs="Times New Roman"/>
                <w:sz w:val="20"/>
                <w:szCs w:val="20"/>
              </w:rPr>
              <w:t>8.52</w:t>
            </w:r>
            <w:r w:rsidR="00E96256" w:rsidRPr="00EB53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(5.</w:t>
            </w:r>
            <w:r w:rsidRPr="00EB530A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  <w:r w:rsidR="00E96256" w:rsidRPr="00EB530A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600" w:type="dxa"/>
            <w:shd w:val="clear" w:color="auto" w:fill="FFFFFF"/>
            <w:vAlign w:val="center"/>
          </w:tcPr>
          <w:p w14:paraId="6D995174" w14:textId="6CE57821" w:rsidR="00E96256" w:rsidRPr="00EB530A" w:rsidRDefault="00EB530A" w:rsidP="00E9625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53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9.96 </w:t>
            </w:r>
            <w:r w:rsidR="00E96256" w:rsidRPr="00EB530A">
              <w:rPr>
                <w:rFonts w:ascii="Times New Roman" w:eastAsia="Times New Roman" w:hAnsi="Times New Roman" w:cs="Times New Roman"/>
                <w:sz w:val="20"/>
                <w:szCs w:val="20"/>
              </w:rPr>
              <w:t>(7.</w:t>
            </w:r>
            <w:r w:rsidR="00054939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  <w:r w:rsidR="00E96256" w:rsidRPr="00EB530A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35" w:type="dxa"/>
            <w:gridSpan w:val="2"/>
            <w:shd w:val="clear" w:color="auto" w:fill="FFFFFF"/>
            <w:vAlign w:val="center"/>
          </w:tcPr>
          <w:p w14:paraId="2DD6C24F" w14:textId="19A0E51A" w:rsidR="00E96256" w:rsidRPr="002D6046" w:rsidRDefault="00E96256" w:rsidP="00E9625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6046">
              <w:rPr>
                <w:rFonts w:ascii="Times New Roman" w:eastAsia="Times New Roman" w:hAnsi="Times New Roman" w:cs="Times New Roman"/>
                <w:sz w:val="20"/>
                <w:szCs w:val="20"/>
              </w:rPr>
              <w:t>  </w:t>
            </w:r>
          </w:p>
        </w:tc>
      </w:tr>
      <w:tr w:rsidR="00E96256" w:rsidRPr="004A66A5" w14:paraId="2320BA92" w14:textId="77777777" w:rsidTr="008A0626">
        <w:trPr>
          <w:trHeight w:val="261"/>
          <w:jc w:val="center"/>
        </w:trPr>
        <w:tc>
          <w:tcPr>
            <w:tcW w:w="3506" w:type="dxa"/>
            <w:shd w:val="clear" w:color="auto" w:fill="FFFFFF"/>
            <w:vAlign w:val="center"/>
          </w:tcPr>
          <w:p w14:paraId="20F88F29" w14:textId="234AF598" w:rsidR="00E96256" w:rsidRPr="002D6046" w:rsidRDefault="00E96256" w:rsidP="00E96256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D6046">
              <w:rPr>
                <w:rFonts w:ascii="Times New Roman" w:eastAsia="Times New Roman" w:hAnsi="Times New Roman" w:cs="Times New Roman"/>
                <w:sz w:val="20"/>
                <w:szCs w:val="20"/>
              </w:rPr>
              <w:t>  Median (IQR)</w:t>
            </w:r>
          </w:p>
        </w:tc>
        <w:tc>
          <w:tcPr>
            <w:tcW w:w="1621" w:type="dxa"/>
            <w:shd w:val="clear" w:color="auto" w:fill="FFFFFF"/>
            <w:vAlign w:val="center"/>
          </w:tcPr>
          <w:p w14:paraId="7A98E6DE" w14:textId="3A2E189E" w:rsidR="00E96256" w:rsidRPr="002D6046" w:rsidRDefault="002D6046" w:rsidP="00E9625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604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7 </w:t>
            </w:r>
            <w:r w:rsidR="00E96256" w:rsidRPr="002D6046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 w:rsidRPr="002D6046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="00E96256" w:rsidRPr="002D6046">
              <w:rPr>
                <w:rFonts w:ascii="Times New Roman" w:eastAsia="Times New Roman" w:hAnsi="Times New Roman" w:cs="Times New Roman"/>
                <w:sz w:val="20"/>
                <w:szCs w:val="20"/>
              </w:rPr>
              <w:t>, 16)</w:t>
            </w:r>
          </w:p>
        </w:tc>
        <w:tc>
          <w:tcPr>
            <w:tcW w:w="1798" w:type="dxa"/>
            <w:shd w:val="clear" w:color="auto" w:fill="FFFFFF"/>
            <w:vAlign w:val="center"/>
          </w:tcPr>
          <w:p w14:paraId="56DDBDB8" w14:textId="75B19287" w:rsidR="00E96256" w:rsidRPr="00E96256" w:rsidRDefault="002D6046" w:rsidP="00E9625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2D6046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  <w:r w:rsidR="00E96256" w:rsidRPr="002D604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(5, 1</w:t>
            </w:r>
            <w:r w:rsidRPr="002D6046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="00E96256" w:rsidRPr="002D6046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600" w:type="dxa"/>
            <w:shd w:val="clear" w:color="auto" w:fill="FFFFFF"/>
            <w:vAlign w:val="center"/>
          </w:tcPr>
          <w:p w14:paraId="13C42B6A" w14:textId="29AF6F53" w:rsidR="00E96256" w:rsidRPr="00EB530A" w:rsidRDefault="00EB530A" w:rsidP="00E9625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530A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  <w:r w:rsidR="00E96256" w:rsidRPr="00EB530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r w:rsidRPr="00EB530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="00E96256" w:rsidRPr="00EB530A">
              <w:rPr>
                <w:rFonts w:ascii="Times New Roman" w:eastAsia="Times New Roman" w:hAnsi="Times New Roman" w:cs="Times New Roman"/>
                <w:sz w:val="20"/>
                <w:szCs w:val="20"/>
              </w:rPr>
              <w:t>, 1</w:t>
            </w:r>
            <w:r w:rsidRPr="00EB530A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 w:rsidR="00E96256" w:rsidRPr="00EB530A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35" w:type="dxa"/>
            <w:gridSpan w:val="2"/>
            <w:shd w:val="clear" w:color="auto" w:fill="FFFFFF"/>
            <w:vAlign w:val="center"/>
          </w:tcPr>
          <w:p w14:paraId="67C246BD" w14:textId="6F1F44EF" w:rsidR="00E96256" w:rsidRPr="002D6046" w:rsidRDefault="00E96256" w:rsidP="00E9625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6046">
              <w:rPr>
                <w:rFonts w:ascii="Times New Roman" w:eastAsia="Times New Roman" w:hAnsi="Times New Roman" w:cs="Times New Roman"/>
                <w:sz w:val="20"/>
                <w:szCs w:val="20"/>
              </w:rPr>
              <w:t>  </w:t>
            </w:r>
          </w:p>
        </w:tc>
      </w:tr>
      <w:tr w:rsidR="00E96256" w:rsidRPr="004A66A5" w14:paraId="22BB60DB" w14:textId="77777777" w:rsidTr="008A0626">
        <w:trPr>
          <w:trHeight w:val="261"/>
          <w:jc w:val="center"/>
        </w:trPr>
        <w:tc>
          <w:tcPr>
            <w:tcW w:w="3506" w:type="dxa"/>
            <w:shd w:val="clear" w:color="auto" w:fill="FFFFFF"/>
            <w:vAlign w:val="center"/>
          </w:tcPr>
          <w:p w14:paraId="39A23AD2" w14:textId="7F4A8250" w:rsidR="00E96256" w:rsidRPr="002D6046" w:rsidRDefault="00E96256" w:rsidP="00E96256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D6046">
              <w:rPr>
                <w:rFonts w:ascii="Times New Roman" w:eastAsia="Times New Roman" w:hAnsi="Times New Roman" w:cs="Times New Roman"/>
                <w:sz w:val="20"/>
                <w:szCs w:val="20"/>
              </w:rPr>
              <w:t>  Min, Max</w:t>
            </w:r>
          </w:p>
        </w:tc>
        <w:tc>
          <w:tcPr>
            <w:tcW w:w="1621" w:type="dxa"/>
            <w:shd w:val="clear" w:color="auto" w:fill="FFFFFF"/>
            <w:vAlign w:val="center"/>
          </w:tcPr>
          <w:p w14:paraId="1FB76494" w14:textId="00BE1F4D" w:rsidR="00E96256" w:rsidRPr="002D6046" w:rsidRDefault="002D6046" w:rsidP="00E9625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6046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 w:rsidR="00E96256" w:rsidRPr="002D6046">
              <w:rPr>
                <w:rFonts w:ascii="Times New Roman" w:eastAsia="Times New Roman" w:hAnsi="Times New Roman" w:cs="Times New Roman"/>
                <w:sz w:val="20"/>
                <w:szCs w:val="20"/>
              </w:rPr>
              <w:t>, 30</w:t>
            </w:r>
          </w:p>
        </w:tc>
        <w:tc>
          <w:tcPr>
            <w:tcW w:w="1798" w:type="dxa"/>
            <w:shd w:val="clear" w:color="auto" w:fill="FFFFFF"/>
            <w:vAlign w:val="center"/>
          </w:tcPr>
          <w:p w14:paraId="599A56E2" w14:textId="1ADF813B" w:rsidR="00E96256" w:rsidRPr="00E96256" w:rsidRDefault="00E96256" w:rsidP="00E9625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2D6046">
              <w:rPr>
                <w:rFonts w:ascii="Times New Roman" w:eastAsia="Times New Roman" w:hAnsi="Times New Roman" w:cs="Times New Roman"/>
                <w:sz w:val="20"/>
                <w:szCs w:val="20"/>
              </w:rPr>
              <w:t>0, 20</w:t>
            </w:r>
          </w:p>
        </w:tc>
        <w:tc>
          <w:tcPr>
            <w:tcW w:w="1600" w:type="dxa"/>
            <w:shd w:val="clear" w:color="auto" w:fill="FFFFFF"/>
            <w:vAlign w:val="center"/>
          </w:tcPr>
          <w:p w14:paraId="11040322" w14:textId="0B6D82AA" w:rsidR="00E96256" w:rsidRPr="00EB530A" w:rsidRDefault="00E96256" w:rsidP="00E9625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530A">
              <w:rPr>
                <w:rFonts w:ascii="Times New Roman" w:eastAsia="Times New Roman" w:hAnsi="Times New Roman" w:cs="Times New Roman"/>
                <w:sz w:val="20"/>
                <w:szCs w:val="20"/>
              </w:rPr>
              <w:t>0, 30</w:t>
            </w:r>
          </w:p>
        </w:tc>
        <w:tc>
          <w:tcPr>
            <w:tcW w:w="835" w:type="dxa"/>
            <w:gridSpan w:val="2"/>
            <w:shd w:val="clear" w:color="auto" w:fill="FFFFFF"/>
            <w:vAlign w:val="center"/>
          </w:tcPr>
          <w:p w14:paraId="61F8D976" w14:textId="1DA467A8" w:rsidR="00E96256" w:rsidRPr="002D6046" w:rsidRDefault="00E96256" w:rsidP="00E9625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6046">
              <w:rPr>
                <w:rFonts w:ascii="Times New Roman" w:eastAsia="Times New Roman" w:hAnsi="Times New Roman" w:cs="Times New Roman"/>
                <w:sz w:val="20"/>
                <w:szCs w:val="20"/>
              </w:rPr>
              <w:t>  </w:t>
            </w:r>
          </w:p>
        </w:tc>
      </w:tr>
      <w:tr w:rsidR="00E96256" w:rsidRPr="004A66A5" w14:paraId="512B6B71" w14:textId="77777777" w:rsidTr="008A0626">
        <w:trPr>
          <w:trHeight w:val="261"/>
          <w:jc w:val="center"/>
        </w:trPr>
        <w:tc>
          <w:tcPr>
            <w:tcW w:w="3506" w:type="dxa"/>
            <w:shd w:val="clear" w:color="auto" w:fill="FFFFFF"/>
          </w:tcPr>
          <w:p w14:paraId="1E959D15" w14:textId="07A156E8" w:rsidR="00E96256" w:rsidRDefault="00E96256" w:rsidP="00E96256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531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Most likely cause of death (n =</w:t>
            </w:r>
            <w:r w:rsidR="00EB53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318</w:t>
            </w:r>
            <w:r w:rsidRPr="007531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621" w:type="dxa"/>
            <w:shd w:val="clear" w:color="auto" w:fill="FFFFFF"/>
          </w:tcPr>
          <w:p w14:paraId="6CB7F283" w14:textId="3845DCCE" w:rsidR="00E96256" w:rsidRPr="004A66A5" w:rsidRDefault="00E96256" w:rsidP="00E9625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98" w:type="dxa"/>
            <w:shd w:val="clear" w:color="auto" w:fill="FFFFFF"/>
            <w:vAlign w:val="bottom"/>
          </w:tcPr>
          <w:p w14:paraId="67DF7B28" w14:textId="77777777" w:rsidR="00E96256" w:rsidRPr="004A66A5" w:rsidRDefault="00E96256" w:rsidP="00E9625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00" w:type="dxa"/>
            <w:shd w:val="clear" w:color="auto" w:fill="FFFFFF"/>
            <w:vAlign w:val="bottom"/>
          </w:tcPr>
          <w:p w14:paraId="03849935" w14:textId="77777777" w:rsidR="00E96256" w:rsidRPr="004A66A5" w:rsidRDefault="00E96256" w:rsidP="00E9625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gridSpan w:val="2"/>
            <w:shd w:val="clear" w:color="auto" w:fill="FFFFFF"/>
            <w:vAlign w:val="bottom"/>
          </w:tcPr>
          <w:p w14:paraId="10F63A68" w14:textId="77777777" w:rsidR="00E96256" w:rsidRPr="004A66A5" w:rsidRDefault="00E96256" w:rsidP="00E9625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96256" w:rsidRPr="004A66A5" w14:paraId="4F5D51FF" w14:textId="77777777" w:rsidTr="008A0626">
        <w:trPr>
          <w:trHeight w:val="261"/>
          <w:jc w:val="center"/>
        </w:trPr>
        <w:tc>
          <w:tcPr>
            <w:tcW w:w="3506" w:type="dxa"/>
            <w:shd w:val="clear" w:color="auto" w:fill="FFFFFF"/>
            <w:vAlign w:val="center"/>
          </w:tcPr>
          <w:p w14:paraId="6BE1EF35" w14:textId="26F1D0A0" w:rsidR="00E96256" w:rsidRPr="007D29AB" w:rsidRDefault="00E96256" w:rsidP="00E96256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D29AB">
              <w:rPr>
                <w:rFonts w:ascii="Times New Roman" w:eastAsia="Times New Roman" w:hAnsi="Times New Roman" w:cs="Times New Roman"/>
                <w:sz w:val="20"/>
                <w:szCs w:val="20"/>
              </w:rPr>
              <w:t>  Other</w:t>
            </w:r>
          </w:p>
        </w:tc>
        <w:tc>
          <w:tcPr>
            <w:tcW w:w="1621" w:type="dxa"/>
            <w:shd w:val="clear" w:color="auto" w:fill="FFFFFF"/>
            <w:vAlign w:val="center"/>
          </w:tcPr>
          <w:p w14:paraId="55A2BD43" w14:textId="7160441E" w:rsidR="00E96256" w:rsidRPr="007D29AB" w:rsidRDefault="007D29AB" w:rsidP="00E9625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29AB">
              <w:rPr>
                <w:rFonts w:ascii="Times New Roman" w:eastAsia="Times New Roman" w:hAnsi="Times New Roman" w:cs="Times New Roman"/>
                <w:sz w:val="20"/>
                <w:szCs w:val="20"/>
              </w:rPr>
              <w:t>154</w:t>
            </w:r>
            <w:r w:rsidR="00E96256" w:rsidRPr="007D29A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r w:rsidRPr="007D29AB">
              <w:rPr>
                <w:rFonts w:ascii="Times New Roman" w:eastAsia="Times New Roman" w:hAnsi="Times New Roman" w:cs="Times New Roman"/>
                <w:sz w:val="20"/>
                <w:szCs w:val="20"/>
              </w:rPr>
              <w:t>52.9</w:t>
            </w:r>
            <w:r w:rsidR="00E96256" w:rsidRPr="007D29AB">
              <w:rPr>
                <w:rFonts w:ascii="Times New Roman" w:eastAsia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1798" w:type="dxa"/>
            <w:shd w:val="clear" w:color="auto" w:fill="FFFFFF"/>
            <w:vAlign w:val="center"/>
          </w:tcPr>
          <w:p w14:paraId="5F439AAA" w14:textId="352A3846" w:rsidR="00E96256" w:rsidRPr="007D29AB" w:rsidRDefault="007D29AB" w:rsidP="00E9625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29A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15 </w:t>
            </w:r>
            <w:r w:rsidR="00E96256" w:rsidRPr="007D29AB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 w:rsidRPr="007D29AB">
              <w:rPr>
                <w:rFonts w:ascii="Times New Roman" w:eastAsia="Times New Roman" w:hAnsi="Times New Roman" w:cs="Times New Roman"/>
                <w:sz w:val="20"/>
                <w:szCs w:val="20"/>
              </w:rPr>
              <w:t>55.6</w:t>
            </w:r>
            <w:r w:rsidR="00E96256" w:rsidRPr="007D29AB">
              <w:rPr>
                <w:rFonts w:ascii="Times New Roman" w:eastAsia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1600" w:type="dxa"/>
            <w:shd w:val="clear" w:color="auto" w:fill="FFFFFF"/>
            <w:vAlign w:val="center"/>
          </w:tcPr>
          <w:p w14:paraId="3F91581B" w14:textId="49E0D4CC" w:rsidR="00E96256" w:rsidRPr="002D6046" w:rsidRDefault="00EB530A" w:rsidP="00E9625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6046">
              <w:rPr>
                <w:rFonts w:ascii="Times New Roman" w:eastAsia="Times New Roman" w:hAnsi="Times New Roman" w:cs="Times New Roman"/>
                <w:sz w:val="20"/>
                <w:szCs w:val="20"/>
              </w:rPr>
              <w:t>169</w:t>
            </w:r>
            <w:r w:rsidR="00E96256" w:rsidRPr="002D604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(53.</w:t>
            </w:r>
            <w:r w:rsidRPr="002D6046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="00E96256" w:rsidRPr="002D6046">
              <w:rPr>
                <w:rFonts w:ascii="Times New Roman" w:eastAsia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835" w:type="dxa"/>
            <w:gridSpan w:val="2"/>
            <w:shd w:val="clear" w:color="auto" w:fill="FFFFFF"/>
            <w:vAlign w:val="bottom"/>
          </w:tcPr>
          <w:p w14:paraId="45EDD04F" w14:textId="77777777" w:rsidR="00E96256" w:rsidRPr="00E96256" w:rsidRDefault="00E96256" w:rsidP="00E9625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</w:p>
        </w:tc>
      </w:tr>
      <w:tr w:rsidR="00E96256" w:rsidRPr="004A66A5" w14:paraId="71540838" w14:textId="77777777" w:rsidTr="008A0626">
        <w:trPr>
          <w:trHeight w:val="261"/>
          <w:jc w:val="center"/>
        </w:trPr>
        <w:tc>
          <w:tcPr>
            <w:tcW w:w="3506" w:type="dxa"/>
            <w:shd w:val="clear" w:color="auto" w:fill="FFFFFF"/>
            <w:vAlign w:val="center"/>
          </w:tcPr>
          <w:p w14:paraId="35F359B6" w14:textId="5F525DAC" w:rsidR="00E96256" w:rsidRPr="007D29AB" w:rsidRDefault="00E96256" w:rsidP="00E96256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D29AB">
              <w:rPr>
                <w:rFonts w:ascii="Times New Roman" w:eastAsia="Times New Roman" w:hAnsi="Times New Roman" w:cs="Times New Roman"/>
                <w:sz w:val="20"/>
                <w:szCs w:val="20"/>
              </w:rPr>
              <w:t>  Pulmonary Embolism</w:t>
            </w:r>
          </w:p>
        </w:tc>
        <w:tc>
          <w:tcPr>
            <w:tcW w:w="1621" w:type="dxa"/>
            <w:shd w:val="clear" w:color="auto" w:fill="FFFFFF"/>
            <w:vAlign w:val="center"/>
          </w:tcPr>
          <w:p w14:paraId="53C571CF" w14:textId="6BF3DA12" w:rsidR="00E96256" w:rsidRPr="007D29AB" w:rsidRDefault="007D29AB" w:rsidP="00E9625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29A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39 </w:t>
            </w:r>
            <w:r w:rsidR="00E96256" w:rsidRPr="007D29AB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 w:rsidRPr="007D29AB">
              <w:rPr>
                <w:rFonts w:ascii="Times New Roman" w:eastAsia="Times New Roman" w:hAnsi="Times New Roman" w:cs="Times New Roman"/>
                <w:sz w:val="20"/>
                <w:szCs w:val="20"/>
              </w:rPr>
              <w:t>13.4</w:t>
            </w:r>
            <w:r w:rsidR="00E96256" w:rsidRPr="007D29AB">
              <w:rPr>
                <w:rFonts w:ascii="Times New Roman" w:eastAsia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1798" w:type="dxa"/>
            <w:shd w:val="clear" w:color="auto" w:fill="FFFFFF"/>
            <w:vAlign w:val="center"/>
          </w:tcPr>
          <w:p w14:paraId="58ABF21B" w14:textId="7C870F2C" w:rsidR="00E96256" w:rsidRPr="007D29AB" w:rsidRDefault="00E96256" w:rsidP="00E9625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29AB">
              <w:rPr>
                <w:rFonts w:ascii="Times New Roman" w:eastAsia="Times New Roman" w:hAnsi="Times New Roman" w:cs="Times New Roman"/>
                <w:sz w:val="20"/>
                <w:szCs w:val="20"/>
              </w:rPr>
              <w:t>5 (</w:t>
            </w:r>
            <w:r w:rsidR="007D29AB" w:rsidRPr="007D29AB">
              <w:rPr>
                <w:rFonts w:ascii="Times New Roman" w:eastAsia="Times New Roman" w:hAnsi="Times New Roman" w:cs="Times New Roman"/>
                <w:sz w:val="20"/>
                <w:szCs w:val="20"/>
              </w:rPr>
              <w:t>18.5</w:t>
            </w:r>
            <w:r w:rsidRPr="007D29AB">
              <w:rPr>
                <w:rFonts w:ascii="Times New Roman" w:eastAsia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1600" w:type="dxa"/>
            <w:shd w:val="clear" w:color="auto" w:fill="FFFFFF"/>
            <w:vAlign w:val="center"/>
          </w:tcPr>
          <w:p w14:paraId="5773E2D4" w14:textId="53884F37" w:rsidR="00E96256" w:rsidRPr="002D6046" w:rsidRDefault="00EB530A" w:rsidP="00E9625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6046">
              <w:rPr>
                <w:rFonts w:ascii="Times New Roman" w:eastAsia="Times New Roman" w:hAnsi="Times New Roman" w:cs="Times New Roman"/>
                <w:sz w:val="20"/>
                <w:szCs w:val="20"/>
              </w:rPr>
              <w:t>44</w:t>
            </w:r>
            <w:r w:rsidR="00E96256" w:rsidRPr="002D604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r w:rsidR="002D6046" w:rsidRPr="002D6046">
              <w:rPr>
                <w:rFonts w:ascii="Times New Roman" w:eastAsia="Times New Roman" w:hAnsi="Times New Roman" w:cs="Times New Roman"/>
                <w:sz w:val="20"/>
                <w:szCs w:val="20"/>
              </w:rPr>
              <w:t>13.8</w:t>
            </w:r>
            <w:r w:rsidR="00E96256" w:rsidRPr="002D6046">
              <w:rPr>
                <w:rFonts w:ascii="Times New Roman" w:eastAsia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835" w:type="dxa"/>
            <w:gridSpan w:val="2"/>
            <w:shd w:val="clear" w:color="auto" w:fill="FFFFFF"/>
            <w:vAlign w:val="bottom"/>
          </w:tcPr>
          <w:p w14:paraId="13D1C3DF" w14:textId="77777777" w:rsidR="00E96256" w:rsidRPr="00E96256" w:rsidRDefault="00E96256" w:rsidP="00E9625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</w:p>
        </w:tc>
      </w:tr>
      <w:tr w:rsidR="00E96256" w:rsidRPr="004A66A5" w14:paraId="4CB03811" w14:textId="77777777" w:rsidTr="008A0626">
        <w:trPr>
          <w:trHeight w:val="261"/>
          <w:jc w:val="center"/>
        </w:trPr>
        <w:tc>
          <w:tcPr>
            <w:tcW w:w="3506" w:type="dxa"/>
            <w:shd w:val="clear" w:color="auto" w:fill="FFFFFF"/>
            <w:vAlign w:val="center"/>
          </w:tcPr>
          <w:p w14:paraId="3FCC2DC0" w14:textId="14AEB04F" w:rsidR="00E96256" w:rsidRPr="007D29AB" w:rsidRDefault="00E96256" w:rsidP="00E96256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D29AB">
              <w:rPr>
                <w:rFonts w:ascii="Times New Roman" w:eastAsia="Times New Roman" w:hAnsi="Times New Roman" w:cs="Times New Roman"/>
                <w:sz w:val="20"/>
                <w:szCs w:val="20"/>
              </w:rPr>
              <w:t>  Other Abdominal Sepsis</w:t>
            </w:r>
          </w:p>
        </w:tc>
        <w:tc>
          <w:tcPr>
            <w:tcW w:w="1621" w:type="dxa"/>
            <w:shd w:val="clear" w:color="auto" w:fill="FFFFFF"/>
            <w:vAlign w:val="center"/>
          </w:tcPr>
          <w:p w14:paraId="1703FDB0" w14:textId="5F76CC50" w:rsidR="00E96256" w:rsidRPr="007D29AB" w:rsidRDefault="007D29AB" w:rsidP="00E9625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29A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18 </w:t>
            </w:r>
            <w:r w:rsidR="00E96256" w:rsidRPr="007D29AB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 w:rsidRPr="007D29AB">
              <w:rPr>
                <w:rFonts w:ascii="Times New Roman" w:eastAsia="Times New Roman" w:hAnsi="Times New Roman" w:cs="Times New Roman"/>
                <w:sz w:val="20"/>
                <w:szCs w:val="20"/>
              </w:rPr>
              <w:t>6.2</w:t>
            </w:r>
            <w:r w:rsidR="00E96256" w:rsidRPr="007D29AB">
              <w:rPr>
                <w:rFonts w:ascii="Times New Roman" w:eastAsia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1798" w:type="dxa"/>
            <w:shd w:val="clear" w:color="auto" w:fill="FFFFFF"/>
            <w:vAlign w:val="center"/>
          </w:tcPr>
          <w:p w14:paraId="0F2801BD" w14:textId="66813903" w:rsidR="00E96256" w:rsidRPr="007D29AB" w:rsidRDefault="00E96256" w:rsidP="00E9625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29AB">
              <w:rPr>
                <w:rFonts w:ascii="Times New Roman" w:eastAsia="Times New Roman" w:hAnsi="Times New Roman" w:cs="Times New Roman"/>
                <w:sz w:val="20"/>
                <w:szCs w:val="20"/>
              </w:rPr>
              <w:t>2 (</w:t>
            </w:r>
            <w:r w:rsidR="007D29AB" w:rsidRPr="007D29AB">
              <w:rPr>
                <w:rFonts w:ascii="Times New Roman" w:eastAsia="Times New Roman" w:hAnsi="Times New Roman" w:cs="Times New Roman"/>
                <w:sz w:val="20"/>
                <w:szCs w:val="20"/>
              </w:rPr>
              <w:t>7.4</w:t>
            </w:r>
            <w:r w:rsidRPr="007D29AB">
              <w:rPr>
                <w:rFonts w:ascii="Times New Roman" w:eastAsia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1600" w:type="dxa"/>
            <w:shd w:val="clear" w:color="auto" w:fill="FFFFFF"/>
            <w:vAlign w:val="center"/>
          </w:tcPr>
          <w:p w14:paraId="0CD75700" w14:textId="3B9037DC" w:rsidR="00E96256" w:rsidRPr="002D6046" w:rsidRDefault="00EB530A" w:rsidP="00E9625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6046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  <w:r w:rsidR="00E96256" w:rsidRPr="002D604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r w:rsidR="002D6046" w:rsidRPr="002D6046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 w:rsidR="00E96256" w:rsidRPr="002D6046">
              <w:rPr>
                <w:rFonts w:ascii="Times New Roman" w:eastAsia="Times New Roman" w:hAnsi="Times New Roman" w:cs="Times New Roman"/>
                <w:sz w:val="20"/>
                <w:szCs w:val="20"/>
              </w:rPr>
              <w:t>.3%)</w:t>
            </w:r>
          </w:p>
        </w:tc>
        <w:tc>
          <w:tcPr>
            <w:tcW w:w="835" w:type="dxa"/>
            <w:gridSpan w:val="2"/>
            <w:shd w:val="clear" w:color="auto" w:fill="FFFFFF"/>
            <w:vAlign w:val="bottom"/>
          </w:tcPr>
          <w:p w14:paraId="3C315C57" w14:textId="77777777" w:rsidR="00E96256" w:rsidRPr="00E96256" w:rsidRDefault="00E96256" w:rsidP="00E9625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</w:p>
        </w:tc>
      </w:tr>
      <w:tr w:rsidR="00E96256" w:rsidRPr="004A66A5" w14:paraId="06873A57" w14:textId="77777777" w:rsidTr="008A0626">
        <w:trPr>
          <w:trHeight w:val="261"/>
          <w:jc w:val="center"/>
        </w:trPr>
        <w:tc>
          <w:tcPr>
            <w:tcW w:w="3506" w:type="dxa"/>
            <w:shd w:val="clear" w:color="auto" w:fill="FFFFFF"/>
            <w:vAlign w:val="center"/>
          </w:tcPr>
          <w:p w14:paraId="1F63C270" w14:textId="3977F712" w:rsidR="00E96256" w:rsidRPr="007D29AB" w:rsidRDefault="00E96256" w:rsidP="00E96256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D29AB">
              <w:rPr>
                <w:rFonts w:ascii="Times New Roman" w:eastAsia="Times New Roman" w:hAnsi="Times New Roman" w:cs="Times New Roman"/>
                <w:sz w:val="20"/>
                <w:szCs w:val="20"/>
              </w:rPr>
              <w:t>  Other Respiratory Failure</w:t>
            </w:r>
          </w:p>
        </w:tc>
        <w:tc>
          <w:tcPr>
            <w:tcW w:w="1621" w:type="dxa"/>
            <w:shd w:val="clear" w:color="auto" w:fill="FFFFFF"/>
            <w:vAlign w:val="center"/>
          </w:tcPr>
          <w:p w14:paraId="5127097E" w14:textId="2A6BD4B2" w:rsidR="00E96256" w:rsidRPr="007D29AB" w:rsidRDefault="007D29AB" w:rsidP="00E9625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29A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27 </w:t>
            </w:r>
            <w:r w:rsidR="00E96256" w:rsidRPr="007D29AB">
              <w:rPr>
                <w:rFonts w:ascii="Times New Roman" w:eastAsia="Times New Roman" w:hAnsi="Times New Roman" w:cs="Times New Roman"/>
                <w:sz w:val="20"/>
                <w:szCs w:val="20"/>
              </w:rPr>
              <w:t>(9.3%)</w:t>
            </w:r>
          </w:p>
        </w:tc>
        <w:tc>
          <w:tcPr>
            <w:tcW w:w="1798" w:type="dxa"/>
            <w:shd w:val="clear" w:color="auto" w:fill="FFFFFF"/>
            <w:vAlign w:val="center"/>
          </w:tcPr>
          <w:p w14:paraId="61A41990" w14:textId="368CE6F6" w:rsidR="00E96256" w:rsidRPr="007D29AB" w:rsidRDefault="007D29AB" w:rsidP="00E9625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29A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 </w:t>
            </w:r>
            <w:r w:rsidR="00E96256" w:rsidRPr="007D29AB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 w:rsidRPr="007D29AB">
              <w:rPr>
                <w:rFonts w:ascii="Times New Roman" w:eastAsia="Times New Roman" w:hAnsi="Times New Roman" w:cs="Times New Roman"/>
                <w:sz w:val="20"/>
                <w:szCs w:val="20"/>
              </w:rPr>
              <w:t>7.4</w:t>
            </w:r>
            <w:r w:rsidR="00E96256" w:rsidRPr="007D29AB">
              <w:rPr>
                <w:rFonts w:ascii="Times New Roman" w:eastAsia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1600" w:type="dxa"/>
            <w:shd w:val="clear" w:color="auto" w:fill="FFFFFF"/>
            <w:vAlign w:val="center"/>
          </w:tcPr>
          <w:p w14:paraId="6F758DA4" w14:textId="28C479B5" w:rsidR="00E96256" w:rsidRPr="002D6046" w:rsidRDefault="00EB530A" w:rsidP="00E9625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6046">
              <w:rPr>
                <w:rFonts w:ascii="Times New Roman" w:eastAsia="Times New Roman" w:hAnsi="Times New Roman" w:cs="Times New Roman"/>
                <w:sz w:val="20"/>
                <w:szCs w:val="20"/>
              </w:rPr>
              <w:t>29</w:t>
            </w:r>
            <w:r w:rsidR="00E96256" w:rsidRPr="002D604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r w:rsidR="002D6046" w:rsidRPr="002D6046">
              <w:rPr>
                <w:rFonts w:ascii="Times New Roman" w:eastAsia="Times New Roman" w:hAnsi="Times New Roman" w:cs="Times New Roman"/>
                <w:sz w:val="20"/>
                <w:szCs w:val="20"/>
              </w:rPr>
              <w:t>9.1</w:t>
            </w:r>
            <w:r w:rsidR="00E96256" w:rsidRPr="002D6046">
              <w:rPr>
                <w:rFonts w:ascii="Times New Roman" w:eastAsia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835" w:type="dxa"/>
            <w:gridSpan w:val="2"/>
            <w:shd w:val="clear" w:color="auto" w:fill="FFFFFF"/>
            <w:vAlign w:val="bottom"/>
          </w:tcPr>
          <w:p w14:paraId="0BC7AEBD" w14:textId="77777777" w:rsidR="00E96256" w:rsidRPr="00E96256" w:rsidRDefault="00E96256" w:rsidP="00E9625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</w:p>
        </w:tc>
      </w:tr>
      <w:tr w:rsidR="00E96256" w:rsidRPr="004A66A5" w14:paraId="482153F5" w14:textId="77777777" w:rsidTr="008A0626">
        <w:trPr>
          <w:trHeight w:val="261"/>
          <w:jc w:val="center"/>
        </w:trPr>
        <w:tc>
          <w:tcPr>
            <w:tcW w:w="3506" w:type="dxa"/>
            <w:shd w:val="clear" w:color="auto" w:fill="FFFFFF"/>
            <w:vAlign w:val="center"/>
          </w:tcPr>
          <w:p w14:paraId="0CD5DF7E" w14:textId="3ECCBFF1" w:rsidR="00E96256" w:rsidRPr="007D29AB" w:rsidRDefault="00E96256" w:rsidP="00E96256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D29AB">
              <w:rPr>
                <w:rFonts w:ascii="Times New Roman" w:eastAsia="Times New Roman" w:hAnsi="Times New Roman" w:cs="Times New Roman"/>
                <w:sz w:val="20"/>
                <w:szCs w:val="20"/>
              </w:rPr>
              <w:t>  Anastomotic/Staple Line Leak</w:t>
            </w:r>
          </w:p>
        </w:tc>
        <w:tc>
          <w:tcPr>
            <w:tcW w:w="1621" w:type="dxa"/>
            <w:shd w:val="clear" w:color="auto" w:fill="FFFFFF"/>
            <w:vAlign w:val="center"/>
          </w:tcPr>
          <w:p w14:paraId="03EBADFB" w14:textId="70060EEE" w:rsidR="00E96256" w:rsidRPr="007D29AB" w:rsidRDefault="007D29AB" w:rsidP="00E9625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29A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15 </w:t>
            </w:r>
            <w:r w:rsidR="00E96256" w:rsidRPr="007D29AB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 w:rsidRPr="007D29AB">
              <w:rPr>
                <w:rFonts w:ascii="Times New Roman" w:eastAsia="Times New Roman" w:hAnsi="Times New Roman" w:cs="Times New Roman"/>
                <w:sz w:val="20"/>
                <w:szCs w:val="20"/>
              </w:rPr>
              <w:t>5.2</w:t>
            </w:r>
            <w:r w:rsidR="00E96256" w:rsidRPr="007D29AB">
              <w:rPr>
                <w:rFonts w:ascii="Times New Roman" w:eastAsia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1798" w:type="dxa"/>
            <w:shd w:val="clear" w:color="auto" w:fill="FFFFFF"/>
            <w:vAlign w:val="center"/>
          </w:tcPr>
          <w:p w14:paraId="037E3B6C" w14:textId="331CF382" w:rsidR="00E96256" w:rsidRPr="007D29AB" w:rsidRDefault="007D29AB" w:rsidP="00E9625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29A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="00E96256" w:rsidRPr="007D29A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r w:rsidRPr="007D29AB">
              <w:rPr>
                <w:rFonts w:ascii="Times New Roman" w:eastAsia="Times New Roman" w:hAnsi="Times New Roman" w:cs="Times New Roman"/>
                <w:sz w:val="20"/>
                <w:szCs w:val="20"/>
              </w:rPr>
              <w:t>7.4</w:t>
            </w:r>
            <w:r w:rsidR="00E96256" w:rsidRPr="007D29AB">
              <w:rPr>
                <w:rFonts w:ascii="Times New Roman" w:eastAsia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1600" w:type="dxa"/>
            <w:shd w:val="clear" w:color="auto" w:fill="FFFFFF"/>
            <w:vAlign w:val="center"/>
          </w:tcPr>
          <w:p w14:paraId="1CBA4B6B" w14:textId="3DFD917A" w:rsidR="00E96256" w:rsidRPr="002D6046" w:rsidRDefault="00EB530A" w:rsidP="00E9625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604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17 </w:t>
            </w:r>
            <w:r w:rsidR="00E96256" w:rsidRPr="002D6046">
              <w:rPr>
                <w:rFonts w:ascii="Times New Roman" w:eastAsia="Times New Roman" w:hAnsi="Times New Roman" w:cs="Times New Roman"/>
                <w:sz w:val="20"/>
                <w:szCs w:val="20"/>
              </w:rPr>
              <w:t>(5.</w:t>
            </w:r>
            <w:r w:rsidR="002D6046" w:rsidRPr="002D6046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="00E96256" w:rsidRPr="002D6046">
              <w:rPr>
                <w:rFonts w:ascii="Times New Roman" w:eastAsia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835" w:type="dxa"/>
            <w:gridSpan w:val="2"/>
            <w:shd w:val="clear" w:color="auto" w:fill="FFFFFF"/>
            <w:vAlign w:val="bottom"/>
          </w:tcPr>
          <w:p w14:paraId="31EC0FA7" w14:textId="77777777" w:rsidR="00E96256" w:rsidRPr="00E96256" w:rsidRDefault="00E96256" w:rsidP="00E9625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</w:p>
        </w:tc>
      </w:tr>
      <w:tr w:rsidR="00E96256" w:rsidRPr="004A66A5" w14:paraId="3562C24B" w14:textId="77777777" w:rsidTr="008A0626">
        <w:trPr>
          <w:trHeight w:val="261"/>
          <w:jc w:val="center"/>
        </w:trPr>
        <w:tc>
          <w:tcPr>
            <w:tcW w:w="3506" w:type="dxa"/>
            <w:shd w:val="clear" w:color="auto" w:fill="FFFFFF"/>
            <w:vAlign w:val="center"/>
          </w:tcPr>
          <w:p w14:paraId="22EB926C" w14:textId="2FA3DEBE" w:rsidR="00E96256" w:rsidRPr="007D29AB" w:rsidRDefault="00E96256" w:rsidP="00E96256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D29AB">
              <w:rPr>
                <w:rFonts w:ascii="Times New Roman" w:eastAsia="Times New Roman" w:hAnsi="Times New Roman" w:cs="Times New Roman"/>
                <w:sz w:val="20"/>
                <w:szCs w:val="20"/>
              </w:rPr>
              <w:t>  Pneumonia</w:t>
            </w:r>
          </w:p>
        </w:tc>
        <w:tc>
          <w:tcPr>
            <w:tcW w:w="1621" w:type="dxa"/>
            <w:shd w:val="clear" w:color="auto" w:fill="FFFFFF"/>
            <w:vAlign w:val="center"/>
          </w:tcPr>
          <w:p w14:paraId="425D0271" w14:textId="4176A3BD" w:rsidR="00E96256" w:rsidRPr="007D29AB" w:rsidRDefault="007D29AB" w:rsidP="00E9625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29A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7 </w:t>
            </w:r>
            <w:r w:rsidR="00E96256" w:rsidRPr="007D29AB">
              <w:rPr>
                <w:rFonts w:ascii="Times New Roman" w:eastAsia="Times New Roman" w:hAnsi="Times New Roman" w:cs="Times New Roman"/>
                <w:sz w:val="20"/>
                <w:szCs w:val="20"/>
              </w:rPr>
              <w:t>(2.</w:t>
            </w:r>
            <w:r w:rsidRPr="007D29AB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="00E96256" w:rsidRPr="007D29AB">
              <w:rPr>
                <w:rFonts w:ascii="Times New Roman" w:eastAsia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1798" w:type="dxa"/>
            <w:shd w:val="clear" w:color="auto" w:fill="FFFFFF"/>
            <w:vAlign w:val="center"/>
          </w:tcPr>
          <w:p w14:paraId="05336E4A" w14:textId="1FEC07F6" w:rsidR="00E96256" w:rsidRPr="007D29AB" w:rsidRDefault="00E96256" w:rsidP="00E9625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29AB">
              <w:rPr>
                <w:rFonts w:ascii="Times New Roman" w:eastAsia="Times New Roman" w:hAnsi="Times New Roman" w:cs="Times New Roman"/>
                <w:sz w:val="20"/>
                <w:szCs w:val="20"/>
              </w:rPr>
              <w:t>0 (0.0%)</w:t>
            </w:r>
          </w:p>
        </w:tc>
        <w:tc>
          <w:tcPr>
            <w:tcW w:w="1600" w:type="dxa"/>
            <w:shd w:val="clear" w:color="auto" w:fill="FFFFFF"/>
            <w:vAlign w:val="center"/>
          </w:tcPr>
          <w:p w14:paraId="211ABA11" w14:textId="20EB6526" w:rsidR="00E96256" w:rsidRPr="002D6046" w:rsidRDefault="00EB530A" w:rsidP="00E9625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6046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  <w:r w:rsidR="00E96256" w:rsidRPr="002D604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r w:rsidR="002D6046" w:rsidRPr="002D6046">
              <w:rPr>
                <w:rFonts w:ascii="Times New Roman" w:eastAsia="Times New Roman" w:hAnsi="Times New Roman" w:cs="Times New Roman"/>
                <w:sz w:val="20"/>
                <w:szCs w:val="20"/>
              </w:rPr>
              <w:t>2.2</w:t>
            </w:r>
            <w:r w:rsidR="00E96256" w:rsidRPr="002D6046">
              <w:rPr>
                <w:rFonts w:ascii="Times New Roman" w:eastAsia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835" w:type="dxa"/>
            <w:gridSpan w:val="2"/>
            <w:shd w:val="clear" w:color="auto" w:fill="FFFFFF"/>
            <w:vAlign w:val="bottom"/>
          </w:tcPr>
          <w:p w14:paraId="1960E5F6" w14:textId="77777777" w:rsidR="00E96256" w:rsidRPr="00E96256" w:rsidRDefault="00E96256" w:rsidP="00E9625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</w:p>
        </w:tc>
      </w:tr>
      <w:tr w:rsidR="00E96256" w:rsidRPr="004A66A5" w14:paraId="57AC02C4" w14:textId="77777777" w:rsidTr="008A0626">
        <w:trPr>
          <w:trHeight w:val="171"/>
          <w:jc w:val="center"/>
        </w:trPr>
        <w:tc>
          <w:tcPr>
            <w:tcW w:w="3506" w:type="dxa"/>
            <w:shd w:val="clear" w:color="auto" w:fill="FFFFFF"/>
            <w:vAlign w:val="center"/>
          </w:tcPr>
          <w:p w14:paraId="28C48C5E" w14:textId="61F9BFEA" w:rsidR="00E96256" w:rsidRPr="007D29AB" w:rsidRDefault="00E96256" w:rsidP="00E96256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D29AB">
              <w:rPr>
                <w:rFonts w:ascii="Times New Roman" w:eastAsia="Times New Roman" w:hAnsi="Times New Roman" w:cs="Times New Roman"/>
                <w:sz w:val="20"/>
                <w:szCs w:val="20"/>
              </w:rPr>
              <w:t>  Bleeding</w:t>
            </w:r>
          </w:p>
        </w:tc>
        <w:tc>
          <w:tcPr>
            <w:tcW w:w="1621" w:type="dxa"/>
            <w:shd w:val="clear" w:color="auto" w:fill="FFFFFF"/>
            <w:vAlign w:val="center"/>
          </w:tcPr>
          <w:p w14:paraId="1749B2D0" w14:textId="0E3C560A" w:rsidR="00E96256" w:rsidRPr="007D29AB" w:rsidRDefault="007D29AB" w:rsidP="00E9625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29A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12 </w:t>
            </w:r>
            <w:r w:rsidR="00E96256" w:rsidRPr="007D29AB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 w:rsidRPr="007D29AB">
              <w:rPr>
                <w:rFonts w:ascii="Times New Roman" w:eastAsia="Times New Roman" w:hAnsi="Times New Roman" w:cs="Times New Roman"/>
                <w:sz w:val="20"/>
                <w:szCs w:val="20"/>
              </w:rPr>
              <w:t>4.1</w:t>
            </w:r>
            <w:r w:rsidR="00E96256" w:rsidRPr="007D29AB">
              <w:rPr>
                <w:rFonts w:ascii="Times New Roman" w:eastAsia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1798" w:type="dxa"/>
            <w:shd w:val="clear" w:color="auto" w:fill="FFFFFF"/>
            <w:vAlign w:val="center"/>
          </w:tcPr>
          <w:p w14:paraId="015DA60A" w14:textId="33175226" w:rsidR="00E96256" w:rsidRPr="007D29AB" w:rsidRDefault="00E96256" w:rsidP="00E9625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D29AB">
              <w:rPr>
                <w:rFonts w:ascii="Times New Roman" w:eastAsia="Times New Roman" w:hAnsi="Times New Roman" w:cs="Times New Roman"/>
                <w:sz w:val="20"/>
                <w:szCs w:val="20"/>
              </w:rPr>
              <w:t>1 (</w:t>
            </w:r>
            <w:r w:rsidR="007D29AB" w:rsidRPr="007D29AB">
              <w:rPr>
                <w:rFonts w:ascii="Times New Roman" w:eastAsia="Times New Roman" w:hAnsi="Times New Roman" w:cs="Times New Roman"/>
                <w:sz w:val="20"/>
                <w:szCs w:val="20"/>
              </w:rPr>
              <w:t>3.7</w:t>
            </w:r>
            <w:r w:rsidRPr="007D29AB">
              <w:rPr>
                <w:rFonts w:ascii="Times New Roman" w:eastAsia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1600" w:type="dxa"/>
            <w:shd w:val="clear" w:color="auto" w:fill="FFFFFF"/>
            <w:vAlign w:val="center"/>
          </w:tcPr>
          <w:p w14:paraId="00B78442" w14:textId="248C3166" w:rsidR="00E96256" w:rsidRPr="002D6046" w:rsidRDefault="00EB530A" w:rsidP="00E9625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6046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  <w:r w:rsidR="00E96256" w:rsidRPr="002D604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r w:rsidR="002D6046" w:rsidRPr="002D6046">
              <w:rPr>
                <w:rFonts w:ascii="Times New Roman" w:eastAsia="Times New Roman" w:hAnsi="Times New Roman" w:cs="Times New Roman"/>
                <w:sz w:val="20"/>
                <w:szCs w:val="20"/>
              </w:rPr>
              <w:t>4.1</w:t>
            </w:r>
            <w:r w:rsidR="00E96256" w:rsidRPr="002D6046">
              <w:rPr>
                <w:rFonts w:ascii="Times New Roman" w:eastAsia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835" w:type="dxa"/>
            <w:gridSpan w:val="2"/>
            <w:shd w:val="clear" w:color="auto" w:fill="FFFFFF"/>
            <w:vAlign w:val="bottom"/>
          </w:tcPr>
          <w:p w14:paraId="1B599B6A" w14:textId="77777777" w:rsidR="00E96256" w:rsidRPr="00E96256" w:rsidRDefault="00E96256" w:rsidP="00E9625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</w:p>
        </w:tc>
      </w:tr>
      <w:tr w:rsidR="007D29AB" w:rsidRPr="004A66A5" w14:paraId="70008B04" w14:textId="77777777" w:rsidTr="008A0626">
        <w:trPr>
          <w:trHeight w:val="261"/>
          <w:jc w:val="center"/>
        </w:trPr>
        <w:tc>
          <w:tcPr>
            <w:tcW w:w="3506" w:type="dxa"/>
            <w:shd w:val="clear" w:color="auto" w:fill="FFFFFF"/>
            <w:vAlign w:val="center"/>
          </w:tcPr>
          <w:p w14:paraId="1A61DAB1" w14:textId="16D4A456" w:rsidR="007D29AB" w:rsidRPr="007D29AB" w:rsidRDefault="007D29AB" w:rsidP="00803796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7D29AB">
              <w:rPr>
                <w:rFonts w:ascii="Times New Roman" w:hAnsi="Times New Roman" w:cs="Times New Roman"/>
                <w:sz w:val="20"/>
                <w:szCs w:val="20"/>
              </w:rPr>
              <w:t xml:space="preserve">Intestinal Obstruction </w:t>
            </w:r>
          </w:p>
        </w:tc>
        <w:tc>
          <w:tcPr>
            <w:tcW w:w="1621" w:type="dxa"/>
            <w:shd w:val="clear" w:color="auto" w:fill="FFFFFF"/>
            <w:vAlign w:val="center"/>
          </w:tcPr>
          <w:p w14:paraId="370F81E2" w14:textId="77777777" w:rsidR="007D29AB" w:rsidRPr="007D29AB" w:rsidRDefault="007D29AB" w:rsidP="008037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D29AB">
              <w:rPr>
                <w:rFonts w:ascii="Times New Roman" w:eastAsia="Times New Roman" w:hAnsi="Times New Roman" w:cs="Times New Roman"/>
                <w:sz w:val="20"/>
                <w:szCs w:val="20"/>
              </w:rPr>
              <w:t>8 (2.7%)</w:t>
            </w:r>
          </w:p>
        </w:tc>
        <w:tc>
          <w:tcPr>
            <w:tcW w:w="1798" w:type="dxa"/>
            <w:shd w:val="clear" w:color="auto" w:fill="FFFFFF"/>
            <w:vAlign w:val="center"/>
          </w:tcPr>
          <w:p w14:paraId="68F67CD0" w14:textId="77777777" w:rsidR="007D29AB" w:rsidRPr="007D29AB" w:rsidRDefault="007D29AB" w:rsidP="008037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 w:rsidRPr="007D29AB">
              <w:rPr>
                <w:rFonts w:ascii="Times New Roman" w:eastAsia="Times New Roman" w:hAnsi="Times New Roman" w:cs="Times New Roman"/>
                <w:sz w:val="20"/>
                <w:szCs w:val="20"/>
              </w:rPr>
              <w:t>0 (0.0%)</w:t>
            </w:r>
          </w:p>
        </w:tc>
        <w:tc>
          <w:tcPr>
            <w:tcW w:w="1600" w:type="dxa"/>
            <w:shd w:val="clear" w:color="auto" w:fill="FFFFFF"/>
            <w:vAlign w:val="center"/>
          </w:tcPr>
          <w:p w14:paraId="531F1CDD" w14:textId="3639E7B3" w:rsidR="007D29AB" w:rsidRPr="002D6046" w:rsidRDefault="00EB530A" w:rsidP="008037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6046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  <w:r w:rsidR="002D6046" w:rsidRPr="002D604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(2.5%)</w:t>
            </w:r>
          </w:p>
        </w:tc>
        <w:tc>
          <w:tcPr>
            <w:tcW w:w="835" w:type="dxa"/>
            <w:gridSpan w:val="2"/>
            <w:shd w:val="clear" w:color="auto" w:fill="FFFFFF"/>
            <w:vAlign w:val="bottom"/>
          </w:tcPr>
          <w:p w14:paraId="6BA33A4D" w14:textId="77777777" w:rsidR="007D29AB" w:rsidRPr="00E96256" w:rsidRDefault="007D29AB" w:rsidP="0080379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</w:p>
        </w:tc>
      </w:tr>
      <w:tr w:rsidR="007D29AB" w:rsidRPr="004A66A5" w14:paraId="64DCB647" w14:textId="77777777" w:rsidTr="008A0626">
        <w:trPr>
          <w:trHeight w:val="306"/>
          <w:jc w:val="center"/>
        </w:trPr>
        <w:tc>
          <w:tcPr>
            <w:tcW w:w="3506" w:type="dxa"/>
            <w:shd w:val="clear" w:color="auto" w:fill="FFFFFF"/>
            <w:vAlign w:val="center"/>
          </w:tcPr>
          <w:p w14:paraId="10CC641D" w14:textId="76B147F0" w:rsidR="007D29AB" w:rsidRPr="007D29AB" w:rsidRDefault="007D29AB" w:rsidP="00803796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7D29AB">
              <w:rPr>
                <w:rFonts w:ascii="Times New Roman" w:hAnsi="Times New Roman" w:cs="Times New Roman"/>
                <w:sz w:val="20"/>
                <w:szCs w:val="20"/>
              </w:rPr>
              <w:t xml:space="preserve">GI Perforation </w:t>
            </w:r>
          </w:p>
        </w:tc>
        <w:tc>
          <w:tcPr>
            <w:tcW w:w="1621" w:type="dxa"/>
            <w:shd w:val="clear" w:color="auto" w:fill="FFFFFF"/>
            <w:vAlign w:val="center"/>
          </w:tcPr>
          <w:p w14:paraId="0C297119" w14:textId="77777777" w:rsidR="007D29AB" w:rsidRPr="007D29AB" w:rsidRDefault="007D29AB" w:rsidP="008037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D29AB">
              <w:rPr>
                <w:rFonts w:ascii="Times New Roman" w:eastAsia="Times New Roman" w:hAnsi="Times New Roman" w:cs="Times New Roman"/>
                <w:sz w:val="20"/>
                <w:szCs w:val="20"/>
              </w:rPr>
              <w:t>7 (2.4%)</w:t>
            </w:r>
          </w:p>
        </w:tc>
        <w:tc>
          <w:tcPr>
            <w:tcW w:w="1798" w:type="dxa"/>
            <w:shd w:val="clear" w:color="auto" w:fill="FFFFFF"/>
            <w:vAlign w:val="center"/>
          </w:tcPr>
          <w:p w14:paraId="2CE48747" w14:textId="77777777" w:rsidR="007D29AB" w:rsidRPr="007D29AB" w:rsidRDefault="007D29AB" w:rsidP="008037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 w:rsidRPr="007D29AB">
              <w:rPr>
                <w:rFonts w:ascii="Times New Roman" w:eastAsia="Times New Roman" w:hAnsi="Times New Roman" w:cs="Times New Roman"/>
                <w:sz w:val="20"/>
                <w:szCs w:val="20"/>
              </w:rPr>
              <w:t>0 (0.0%)</w:t>
            </w:r>
          </w:p>
        </w:tc>
        <w:tc>
          <w:tcPr>
            <w:tcW w:w="1600" w:type="dxa"/>
            <w:shd w:val="clear" w:color="auto" w:fill="FFFFFF"/>
            <w:vAlign w:val="center"/>
          </w:tcPr>
          <w:p w14:paraId="5626754D" w14:textId="57F95C3E" w:rsidR="007D29AB" w:rsidRPr="002D6046" w:rsidRDefault="00EB530A" w:rsidP="008037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6046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  <w:r w:rsidR="002D6046" w:rsidRPr="002D604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(2.2%)</w:t>
            </w:r>
          </w:p>
        </w:tc>
        <w:tc>
          <w:tcPr>
            <w:tcW w:w="835" w:type="dxa"/>
            <w:gridSpan w:val="2"/>
            <w:shd w:val="clear" w:color="auto" w:fill="FFFFFF"/>
            <w:vAlign w:val="bottom"/>
          </w:tcPr>
          <w:p w14:paraId="1C6EE1E4" w14:textId="77777777" w:rsidR="007D29AB" w:rsidRPr="00E96256" w:rsidRDefault="007D29AB" w:rsidP="0080379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</w:p>
        </w:tc>
      </w:tr>
      <w:tr w:rsidR="007D29AB" w:rsidRPr="004A66A5" w14:paraId="53BF9EE9" w14:textId="77777777" w:rsidTr="008A0626">
        <w:trPr>
          <w:trHeight w:val="261"/>
          <w:jc w:val="center"/>
        </w:trPr>
        <w:tc>
          <w:tcPr>
            <w:tcW w:w="3506" w:type="dxa"/>
            <w:shd w:val="clear" w:color="auto" w:fill="FFFFFF"/>
            <w:vAlign w:val="center"/>
          </w:tcPr>
          <w:p w14:paraId="2D7789E4" w14:textId="0A21B415" w:rsidR="007D29AB" w:rsidRPr="007D29AB" w:rsidRDefault="007D29AB" w:rsidP="00803796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7D29AB">
              <w:rPr>
                <w:rFonts w:ascii="Times New Roman" w:hAnsi="Times New Roman" w:cs="Times New Roman"/>
                <w:sz w:val="20"/>
                <w:szCs w:val="20"/>
              </w:rPr>
              <w:t xml:space="preserve">Vein Thrombosis Requiring Therapy </w:t>
            </w:r>
          </w:p>
        </w:tc>
        <w:tc>
          <w:tcPr>
            <w:tcW w:w="1621" w:type="dxa"/>
            <w:shd w:val="clear" w:color="auto" w:fill="FFFFFF"/>
            <w:vAlign w:val="center"/>
          </w:tcPr>
          <w:p w14:paraId="5DF1B8BB" w14:textId="77777777" w:rsidR="007D29AB" w:rsidRPr="007D29AB" w:rsidRDefault="007D29AB" w:rsidP="008037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D29AB">
              <w:rPr>
                <w:rFonts w:ascii="Times New Roman" w:eastAsia="Times New Roman" w:hAnsi="Times New Roman" w:cs="Times New Roman"/>
                <w:sz w:val="20"/>
                <w:szCs w:val="20"/>
              </w:rPr>
              <w:t>2 (0.7%)</w:t>
            </w:r>
          </w:p>
        </w:tc>
        <w:tc>
          <w:tcPr>
            <w:tcW w:w="1798" w:type="dxa"/>
            <w:shd w:val="clear" w:color="auto" w:fill="FFFFFF"/>
            <w:vAlign w:val="center"/>
          </w:tcPr>
          <w:p w14:paraId="1D48D406" w14:textId="77777777" w:rsidR="007D29AB" w:rsidRPr="007D29AB" w:rsidRDefault="007D29AB" w:rsidP="008037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D29AB">
              <w:rPr>
                <w:rFonts w:ascii="Times New Roman" w:eastAsia="Times New Roman" w:hAnsi="Times New Roman" w:cs="Times New Roman"/>
                <w:sz w:val="20"/>
                <w:szCs w:val="20"/>
              </w:rPr>
              <w:t>0 (0.0%)</w:t>
            </w:r>
          </w:p>
        </w:tc>
        <w:tc>
          <w:tcPr>
            <w:tcW w:w="1600" w:type="dxa"/>
            <w:shd w:val="clear" w:color="auto" w:fill="FFFFFF"/>
            <w:vAlign w:val="center"/>
          </w:tcPr>
          <w:p w14:paraId="0DFAA7D9" w14:textId="72DCE60E" w:rsidR="007D29AB" w:rsidRPr="002D6046" w:rsidRDefault="00EB530A" w:rsidP="008037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6046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="002D6046" w:rsidRPr="002D604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(0.6%)</w:t>
            </w:r>
          </w:p>
        </w:tc>
        <w:tc>
          <w:tcPr>
            <w:tcW w:w="835" w:type="dxa"/>
            <w:gridSpan w:val="2"/>
            <w:shd w:val="clear" w:color="auto" w:fill="FFFFFF"/>
            <w:vAlign w:val="bottom"/>
          </w:tcPr>
          <w:p w14:paraId="6405F61D" w14:textId="77777777" w:rsidR="007D29AB" w:rsidRPr="00E96256" w:rsidRDefault="007D29AB" w:rsidP="0080379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</w:p>
        </w:tc>
      </w:tr>
      <w:tr w:rsidR="007D29AB" w:rsidRPr="004A66A5" w14:paraId="28A9D3A0" w14:textId="77777777" w:rsidTr="008A0626">
        <w:trPr>
          <w:trHeight w:val="261"/>
          <w:jc w:val="center"/>
        </w:trPr>
        <w:tc>
          <w:tcPr>
            <w:tcW w:w="3506" w:type="dxa"/>
            <w:shd w:val="clear" w:color="auto" w:fill="FFFFFF"/>
            <w:vAlign w:val="center"/>
          </w:tcPr>
          <w:p w14:paraId="0D95A507" w14:textId="4A0640B3" w:rsidR="007D29AB" w:rsidRPr="007D29AB" w:rsidRDefault="007D29AB" w:rsidP="007D29AB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7D29AB">
              <w:rPr>
                <w:rFonts w:ascii="Times New Roman" w:hAnsi="Times New Roman" w:cs="Times New Roman"/>
                <w:sz w:val="20"/>
                <w:szCs w:val="20"/>
              </w:rPr>
              <w:t xml:space="preserve">  Fluid, Electrolyte, or Nutritional Deple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tion</w:t>
            </w:r>
            <w:r w:rsidRPr="007D29A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621" w:type="dxa"/>
            <w:shd w:val="clear" w:color="auto" w:fill="FFFFFF"/>
            <w:vAlign w:val="center"/>
          </w:tcPr>
          <w:p w14:paraId="40E8AA0B" w14:textId="731D59A3" w:rsidR="007D29AB" w:rsidRPr="007D29AB" w:rsidRDefault="007D29AB" w:rsidP="00E962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D29AB">
              <w:rPr>
                <w:rFonts w:ascii="Times New Roman" w:eastAsia="Times New Roman" w:hAnsi="Times New Roman" w:cs="Times New Roman"/>
                <w:sz w:val="20"/>
                <w:szCs w:val="20"/>
              </w:rPr>
              <w:t>1 (0.3%)</w:t>
            </w:r>
          </w:p>
        </w:tc>
        <w:tc>
          <w:tcPr>
            <w:tcW w:w="1798" w:type="dxa"/>
            <w:shd w:val="clear" w:color="auto" w:fill="FFFFFF"/>
            <w:vAlign w:val="center"/>
          </w:tcPr>
          <w:p w14:paraId="38D02E8B" w14:textId="32A61400" w:rsidR="007D29AB" w:rsidRPr="007D29AB" w:rsidRDefault="007D29AB" w:rsidP="00E962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 w:rsidRPr="007D29AB">
              <w:rPr>
                <w:rFonts w:ascii="Times New Roman" w:eastAsia="Times New Roman" w:hAnsi="Times New Roman" w:cs="Times New Roman"/>
                <w:sz w:val="20"/>
                <w:szCs w:val="20"/>
              </w:rPr>
              <w:t>0 (0.0%)</w:t>
            </w:r>
          </w:p>
        </w:tc>
        <w:tc>
          <w:tcPr>
            <w:tcW w:w="1600" w:type="dxa"/>
            <w:shd w:val="clear" w:color="auto" w:fill="FFFFFF"/>
            <w:vAlign w:val="center"/>
          </w:tcPr>
          <w:p w14:paraId="259651AE" w14:textId="3EF57D6D" w:rsidR="007D29AB" w:rsidRPr="002D6046" w:rsidRDefault="00EB530A" w:rsidP="00E962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6046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="002D6046" w:rsidRPr="002D604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(0.3%)</w:t>
            </w:r>
          </w:p>
        </w:tc>
        <w:tc>
          <w:tcPr>
            <w:tcW w:w="835" w:type="dxa"/>
            <w:gridSpan w:val="2"/>
            <w:shd w:val="clear" w:color="auto" w:fill="FFFFFF"/>
            <w:vAlign w:val="bottom"/>
          </w:tcPr>
          <w:p w14:paraId="12C8491F" w14:textId="77777777" w:rsidR="007D29AB" w:rsidRPr="00E96256" w:rsidRDefault="007D29AB" w:rsidP="00E9625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</w:p>
        </w:tc>
      </w:tr>
      <w:tr w:rsidR="007D29AB" w:rsidRPr="004A66A5" w14:paraId="3D2F4CAD" w14:textId="77777777" w:rsidTr="008A0626">
        <w:trPr>
          <w:trHeight w:val="261"/>
          <w:jc w:val="center"/>
        </w:trPr>
        <w:tc>
          <w:tcPr>
            <w:tcW w:w="350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72A91EA" w14:textId="6CED0045" w:rsidR="007D29AB" w:rsidRPr="007D29AB" w:rsidRDefault="007D29AB" w:rsidP="007D29AB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7D29AB">
              <w:rPr>
                <w:rFonts w:ascii="Times New Roman" w:hAnsi="Times New Roman" w:cs="Times New Roman"/>
                <w:sz w:val="20"/>
                <w:szCs w:val="20"/>
              </w:rPr>
              <w:t xml:space="preserve">Wound Infection/Evisceration </w:t>
            </w:r>
          </w:p>
        </w:tc>
        <w:tc>
          <w:tcPr>
            <w:tcW w:w="162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72CBFEF" w14:textId="3F48FFA9" w:rsidR="007D29AB" w:rsidRPr="007D29AB" w:rsidRDefault="007D29AB" w:rsidP="00E962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D29AB">
              <w:rPr>
                <w:rFonts w:ascii="Times New Roman" w:eastAsia="Times New Roman" w:hAnsi="Times New Roman" w:cs="Times New Roman"/>
                <w:sz w:val="20"/>
                <w:szCs w:val="20"/>
              </w:rPr>
              <w:t>1 (0.3%)</w:t>
            </w:r>
          </w:p>
        </w:tc>
        <w:tc>
          <w:tcPr>
            <w:tcW w:w="179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ACC0C77" w14:textId="3AD379D9" w:rsidR="007D29AB" w:rsidRPr="007D29AB" w:rsidRDefault="007D29AB" w:rsidP="00E962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D29AB">
              <w:rPr>
                <w:rFonts w:ascii="Times New Roman" w:eastAsia="Times New Roman" w:hAnsi="Times New Roman" w:cs="Times New Roman"/>
                <w:sz w:val="20"/>
                <w:szCs w:val="20"/>
              </w:rPr>
              <w:t>0 (0.0%)</w:t>
            </w:r>
          </w:p>
        </w:tc>
        <w:tc>
          <w:tcPr>
            <w:tcW w:w="160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1070681" w14:textId="7D6CC579" w:rsidR="007D29AB" w:rsidRPr="002D6046" w:rsidRDefault="00EB530A" w:rsidP="00E962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D6046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="002D6046" w:rsidRPr="002D604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(0.3%)</w:t>
            </w:r>
          </w:p>
        </w:tc>
        <w:tc>
          <w:tcPr>
            <w:tcW w:w="835" w:type="dxa"/>
            <w:gridSpan w:val="2"/>
            <w:tcBorders>
              <w:bottom w:val="single" w:sz="4" w:space="0" w:color="auto"/>
            </w:tcBorders>
            <w:shd w:val="clear" w:color="auto" w:fill="FFFFFF"/>
            <w:vAlign w:val="bottom"/>
          </w:tcPr>
          <w:p w14:paraId="55912B19" w14:textId="77777777" w:rsidR="007D29AB" w:rsidRPr="00E96256" w:rsidRDefault="007D29AB" w:rsidP="00E9625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</w:p>
        </w:tc>
      </w:tr>
    </w:tbl>
    <w:p w14:paraId="66974DAD" w14:textId="719C702C" w:rsidR="00C5618A" w:rsidRPr="007E5B96" w:rsidRDefault="00C5618A" w:rsidP="00C5618A">
      <w:pPr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7E5B96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Abbreviations:</w:t>
      </w:r>
      <w:r w:rsidRPr="007E5B96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ASA=American </w:t>
      </w:r>
      <w:r w:rsidR="00F53BB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Society of Anesthesiologist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>PA</w:t>
      </w:r>
      <w:r w:rsidR="00F53BB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= physician assistant CPR= cardiopulmonary resuscitation </w:t>
      </w:r>
      <w:r w:rsidR="00E96256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MI= myocardial infarction </w:t>
      </w:r>
      <w:r w:rsidR="002E62EF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DT= dehydration treatment ED= emergency department </w:t>
      </w:r>
      <w:r w:rsidR="008A0626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GI=gastrointestinal </w:t>
      </w:r>
      <w:r w:rsidRPr="007E5B96">
        <w:rPr>
          <w:rFonts w:ascii="Times New Roman" w:hAnsi="Times New Roman" w:cs="Times New Roman"/>
          <w:color w:val="000000" w:themeColor="text1"/>
          <w:sz w:val="18"/>
          <w:szCs w:val="18"/>
        </w:rPr>
        <w:t>SD = standard deviation, IQR = interquartile range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p &lt;0.05</w:t>
      </w:r>
    </w:p>
    <w:p w14:paraId="1069F966" w14:textId="77777777" w:rsidR="00B259EE" w:rsidRPr="007E5B96" w:rsidRDefault="00B259EE" w:rsidP="0089654B">
      <w:pPr>
        <w:rPr>
          <w:rFonts w:ascii="Times New Roman" w:hAnsi="Times New Roman" w:cs="Times New Roman"/>
        </w:rPr>
      </w:pPr>
    </w:p>
    <w:sectPr w:rsidR="00B259EE" w:rsidRPr="007E5B96" w:rsidSect="002834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ptos Narrow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2842"/>
    <w:rsid w:val="00001BE9"/>
    <w:rsid w:val="00001EA8"/>
    <w:rsid w:val="000303D9"/>
    <w:rsid w:val="00034C89"/>
    <w:rsid w:val="00050232"/>
    <w:rsid w:val="00054939"/>
    <w:rsid w:val="00054950"/>
    <w:rsid w:val="00055001"/>
    <w:rsid w:val="000638CA"/>
    <w:rsid w:val="000664E5"/>
    <w:rsid w:val="00076A0F"/>
    <w:rsid w:val="00077547"/>
    <w:rsid w:val="00083833"/>
    <w:rsid w:val="000B693E"/>
    <w:rsid w:val="000C2F7D"/>
    <w:rsid w:val="000D429F"/>
    <w:rsid w:val="000E0530"/>
    <w:rsid w:val="000E1062"/>
    <w:rsid w:val="000E150E"/>
    <w:rsid w:val="000E68A7"/>
    <w:rsid w:val="000F4C31"/>
    <w:rsid w:val="000F5053"/>
    <w:rsid w:val="000F5796"/>
    <w:rsid w:val="001128F5"/>
    <w:rsid w:val="0012673C"/>
    <w:rsid w:val="00135D61"/>
    <w:rsid w:val="00136015"/>
    <w:rsid w:val="00136402"/>
    <w:rsid w:val="00137CE9"/>
    <w:rsid w:val="00166425"/>
    <w:rsid w:val="00171DCA"/>
    <w:rsid w:val="00173864"/>
    <w:rsid w:val="001979B2"/>
    <w:rsid w:val="001B7BCD"/>
    <w:rsid w:val="001C109B"/>
    <w:rsid w:val="001E3B82"/>
    <w:rsid w:val="001F225E"/>
    <w:rsid w:val="001F2265"/>
    <w:rsid w:val="001F2D48"/>
    <w:rsid w:val="001F4CF1"/>
    <w:rsid w:val="001F7BD0"/>
    <w:rsid w:val="00207270"/>
    <w:rsid w:val="002144E9"/>
    <w:rsid w:val="00254749"/>
    <w:rsid w:val="00256159"/>
    <w:rsid w:val="00270D1D"/>
    <w:rsid w:val="0027339E"/>
    <w:rsid w:val="00281BCD"/>
    <w:rsid w:val="0028340E"/>
    <w:rsid w:val="00292CCE"/>
    <w:rsid w:val="00293F9F"/>
    <w:rsid w:val="002975A7"/>
    <w:rsid w:val="0029776E"/>
    <w:rsid w:val="002A2DA2"/>
    <w:rsid w:val="002B4E4B"/>
    <w:rsid w:val="002D1948"/>
    <w:rsid w:val="002D5F54"/>
    <w:rsid w:val="002D6046"/>
    <w:rsid w:val="002E62EF"/>
    <w:rsid w:val="00327760"/>
    <w:rsid w:val="0033275D"/>
    <w:rsid w:val="0033400D"/>
    <w:rsid w:val="003451C5"/>
    <w:rsid w:val="00345C42"/>
    <w:rsid w:val="00351408"/>
    <w:rsid w:val="00364E73"/>
    <w:rsid w:val="00394A49"/>
    <w:rsid w:val="00395426"/>
    <w:rsid w:val="003A249C"/>
    <w:rsid w:val="003A2EB5"/>
    <w:rsid w:val="003B5027"/>
    <w:rsid w:val="003C7316"/>
    <w:rsid w:val="003D34BE"/>
    <w:rsid w:val="003D3BF2"/>
    <w:rsid w:val="003D7349"/>
    <w:rsid w:val="003D7B4A"/>
    <w:rsid w:val="003E0ED2"/>
    <w:rsid w:val="003E16B5"/>
    <w:rsid w:val="003E2183"/>
    <w:rsid w:val="003E59EC"/>
    <w:rsid w:val="003F438D"/>
    <w:rsid w:val="00402531"/>
    <w:rsid w:val="004078A9"/>
    <w:rsid w:val="004264EB"/>
    <w:rsid w:val="00427F75"/>
    <w:rsid w:val="00435758"/>
    <w:rsid w:val="004367A8"/>
    <w:rsid w:val="0044408D"/>
    <w:rsid w:val="00450BAB"/>
    <w:rsid w:val="00455C2A"/>
    <w:rsid w:val="00466B34"/>
    <w:rsid w:val="004723A0"/>
    <w:rsid w:val="0047404F"/>
    <w:rsid w:val="00483339"/>
    <w:rsid w:val="004864C2"/>
    <w:rsid w:val="0049000F"/>
    <w:rsid w:val="00492528"/>
    <w:rsid w:val="00494EAF"/>
    <w:rsid w:val="004A66A5"/>
    <w:rsid w:val="004B3461"/>
    <w:rsid w:val="004D2D0D"/>
    <w:rsid w:val="004D65A0"/>
    <w:rsid w:val="004E0EF0"/>
    <w:rsid w:val="004E5312"/>
    <w:rsid w:val="004F7239"/>
    <w:rsid w:val="00503EED"/>
    <w:rsid w:val="00504163"/>
    <w:rsid w:val="005060CE"/>
    <w:rsid w:val="005073EC"/>
    <w:rsid w:val="005074D2"/>
    <w:rsid w:val="0051173E"/>
    <w:rsid w:val="005178ED"/>
    <w:rsid w:val="005245BD"/>
    <w:rsid w:val="0052493C"/>
    <w:rsid w:val="005313BC"/>
    <w:rsid w:val="00544AC1"/>
    <w:rsid w:val="0054735C"/>
    <w:rsid w:val="00550DE4"/>
    <w:rsid w:val="005537E9"/>
    <w:rsid w:val="00560CC2"/>
    <w:rsid w:val="00574418"/>
    <w:rsid w:val="00590C00"/>
    <w:rsid w:val="00593A6E"/>
    <w:rsid w:val="005A1793"/>
    <w:rsid w:val="005B0623"/>
    <w:rsid w:val="005B4B9B"/>
    <w:rsid w:val="005D0AD2"/>
    <w:rsid w:val="005D4D5A"/>
    <w:rsid w:val="005D52B5"/>
    <w:rsid w:val="005F7BB9"/>
    <w:rsid w:val="00621276"/>
    <w:rsid w:val="006227E7"/>
    <w:rsid w:val="006249E9"/>
    <w:rsid w:val="006408A1"/>
    <w:rsid w:val="006426AC"/>
    <w:rsid w:val="00646E83"/>
    <w:rsid w:val="00656DB3"/>
    <w:rsid w:val="00662BC3"/>
    <w:rsid w:val="006636DA"/>
    <w:rsid w:val="006672D1"/>
    <w:rsid w:val="00674804"/>
    <w:rsid w:val="00681356"/>
    <w:rsid w:val="00684895"/>
    <w:rsid w:val="0069425F"/>
    <w:rsid w:val="00696672"/>
    <w:rsid w:val="006E1201"/>
    <w:rsid w:val="006E2506"/>
    <w:rsid w:val="006F673C"/>
    <w:rsid w:val="0070180F"/>
    <w:rsid w:val="00705242"/>
    <w:rsid w:val="00707B59"/>
    <w:rsid w:val="00727048"/>
    <w:rsid w:val="007367D2"/>
    <w:rsid w:val="00737D8D"/>
    <w:rsid w:val="00753518"/>
    <w:rsid w:val="007752B2"/>
    <w:rsid w:val="00776127"/>
    <w:rsid w:val="0078141F"/>
    <w:rsid w:val="00793C7E"/>
    <w:rsid w:val="007A3B51"/>
    <w:rsid w:val="007A3B5E"/>
    <w:rsid w:val="007A72E6"/>
    <w:rsid w:val="007B73F4"/>
    <w:rsid w:val="007D174A"/>
    <w:rsid w:val="007D29AB"/>
    <w:rsid w:val="007E4B9F"/>
    <w:rsid w:val="007E58E9"/>
    <w:rsid w:val="007E5B96"/>
    <w:rsid w:val="007E7615"/>
    <w:rsid w:val="00802174"/>
    <w:rsid w:val="00804FED"/>
    <w:rsid w:val="00805565"/>
    <w:rsid w:val="00817579"/>
    <w:rsid w:val="00823537"/>
    <w:rsid w:val="008520C3"/>
    <w:rsid w:val="00853F7E"/>
    <w:rsid w:val="008601BC"/>
    <w:rsid w:val="008649E3"/>
    <w:rsid w:val="00871869"/>
    <w:rsid w:val="00875E80"/>
    <w:rsid w:val="0089318B"/>
    <w:rsid w:val="0089654B"/>
    <w:rsid w:val="00896F6B"/>
    <w:rsid w:val="008A0626"/>
    <w:rsid w:val="008A69AB"/>
    <w:rsid w:val="008A77FE"/>
    <w:rsid w:val="008C7756"/>
    <w:rsid w:val="008D3D1B"/>
    <w:rsid w:val="008D4D23"/>
    <w:rsid w:val="008F4AB3"/>
    <w:rsid w:val="008F57B0"/>
    <w:rsid w:val="0090797F"/>
    <w:rsid w:val="00920363"/>
    <w:rsid w:val="00930F45"/>
    <w:rsid w:val="00932C81"/>
    <w:rsid w:val="00933F80"/>
    <w:rsid w:val="009356F8"/>
    <w:rsid w:val="00962C87"/>
    <w:rsid w:val="009679EC"/>
    <w:rsid w:val="00981AAC"/>
    <w:rsid w:val="0098265E"/>
    <w:rsid w:val="00984791"/>
    <w:rsid w:val="0098727C"/>
    <w:rsid w:val="009A77BB"/>
    <w:rsid w:val="009B1793"/>
    <w:rsid w:val="009C19F5"/>
    <w:rsid w:val="009D63E2"/>
    <w:rsid w:val="009D728A"/>
    <w:rsid w:val="009E5E2E"/>
    <w:rsid w:val="009F3C77"/>
    <w:rsid w:val="00A036FE"/>
    <w:rsid w:val="00A0724F"/>
    <w:rsid w:val="00A12257"/>
    <w:rsid w:val="00A21DFA"/>
    <w:rsid w:val="00A354D1"/>
    <w:rsid w:val="00A441D6"/>
    <w:rsid w:val="00A854E4"/>
    <w:rsid w:val="00A9776B"/>
    <w:rsid w:val="00AA62C0"/>
    <w:rsid w:val="00AB2842"/>
    <w:rsid w:val="00AB62E7"/>
    <w:rsid w:val="00AC239C"/>
    <w:rsid w:val="00AD4DEC"/>
    <w:rsid w:val="00AE479F"/>
    <w:rsid w:val="00B01B52"/>
    <w:rsid w:val="00B02EF2"/>
    <w:rsid w:val="00B06524"/>
    <w:rsid w:val="00B259EE"/>
    <w:rsid w:val="00B30355"/>
    <w:rsid w:val="00B43A86"/>
    <w:rsid w:val="00B51427"/>
    <w:rsid w:val="00B73CED"/>
    <w:rsid w:val="00B745D9"/>
    <w:rsid w:val="00B826C9"/>
    <w:rsid w:val="00B87B60"/>
    <w:rsid w:val="00BA6BCF"/>
    <w:rsid w:val="00BB1BDD"/>
    <w:rsid w:val="00BB40E5"/>
    <w:rsid w:val="00BC6118"/>
    <w:rsid w:val="00BC78C9"/>
    <w:rsid w:val="00BD4623"/>
    <w:rsid w:val="00BE08D8"/>
    <w:rsid w:val="00BE2A2B"/>
    <w:rsid w:val="00BE6AF6"/>
    <w:rsid w:val="00C20741"/>
    <w:rsid w:val="00C427DA"/>
    <w:rsid w:val="00C52296"/>
    <w:rsid w:val="00C542D8"/>
    <w:rsid w:val="00C5618A"/>
    <w:rsid w:val="00C70657"/>
    <w:rsid w:val="00C84FCB"/>
    <w:rsid w:val="00C91317"/>
    <w:rsid w:val="00C913C2"/>
    <w:rsid w:val="00C933A4"/>
    <w:rsid w:val="00CA7BBB"/>
    <w:rsid w:val="00CC0673"/>
    <w:rsid w:val="00CC23A6"/>
    <w:rsid w:val="00CC2515"/>
    <w:rsid w:val="00CC35D8"/>
    <w:rsid w:val="00CF11F1"/>
    <w:rsid w:val="00CF7F21"/>
    <w:rsid w:val="00D015F6"/>
    <w:rsid w:val="00D17F5B"/>
    <w:rsid w:val="00D209AF"/>
    <w:rsid w:val="00D337D1"/>
    <w:rsid w:val="00D45E8B"/>
    <w:rsid w:val="00D47DAA"/>
    <w:rsid w:val="00D47E2D"/>
    <w:rsid w:val="00D56CAC"/>
    <w:rsid w:val="00D60D9E"/>
    <w:rsid w:val="00D63AE2"/>
    <w:rsid w:val="00D64F81"/>
    <w:rsid w:val="00D80D23"/>
    <w:rsid w:val="00D822CA"/>
    <w:rsid w:val="00D90832"/>
    <w:rsid w:val="00DB0564"/>
    <w:rsid w:val="00DC131C"/>
    <w:rsid w:val="00DC7FFC"/>
    <w:rsid w:val="00E038ED"/>
    <w:rsid w:val="00E104A5"/>
    <w:rsid w:val="00E12C06"/>
    <w:rsid w:val="00E15D74"/>
    <w:rsid w:val="00E2200B"/>
    <w:rsid w:val="00E317C1"/>
    <w:rsid w:val="00E4013B"/>
    <w:rsid w:val="00E464FD"/>
    <w:rsid w:val="00E548A3"/>
    <w:rsid w:val="00E6064D"/>
    <w:rsid w:val="00E631EE"/>
    <w:rsid w:val="00E779BE"/>
    <w:rsid w:val="00E945BB"/>
    <w:rsid w:val="00E96256"/>
    <w:rsid w:val="00EB0301"/>
    <w:rsid w:val="00EB26E7"/>
    <w:rsid w:val="00EB2D13"/>
    <w:rsid w:val="00EB530A"/>
    <w:rsid w:val="00ED1F03"/>
    <w:rsid w:val="00EE2A12"/>
    <w:rsid w:val="00EE5586"/>
    <w:rsid w:val="00EF168D"/>
    <w:rsid w:val="00EF4E07"/>
    <w:rsid w:val="00F00E63"/>
    <w:rsid w:val="00F301E6"/>
    <w:rsid w:val="00F41BBA"/>
    <w:rsid w:val="00F43108"/>
    <w:rsid w:val="00F53BB5"/>
    <w:rsid w:val="00F721D5"/>
    <w:rsid w:val="00F81AC0"/>
    <w:rsid w:val="00FA37FB"/>
    <w:rsid w:val="00FB1821"/>
    <w:rsid w:val="00FC41A6"/>
    <w:rsid w:val="00FD21B2"/>
    <w:rsid w:val="00FD31A7"/>
    <w:rsid w:val="00FE3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FAF75D"/>
  <w15:chartTrackingRefBased/>
  <w15:docId w15:val="{E1E0494B-BF9B-6B41-9458-C1965C135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Normal text"/>
    <w:qFormat/>
    <w:rsid w:val="00AB2842"/>
    <w:pPr>
      <w:spacing w:after="160" w:line="259" w:lineRule="auto"/>
    </w:pPr>
    <w:rPr>
      <w:rFonts w:ascii="Cambria Math" w:hAnsi="Cambria Math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B2842"/>
    <w:pPr>
      <w:keepNext/>
      <w:keepLines/>
      <w:spacing w:before="40" w:after="0"/>
      <w:outlineLvl w:val="3"/>
    </w:pPr>
    <w:rPr>
      <w:rFonts w:eastAsiaTheme="majorEastAsia" w:cstheme="majorBidi"/>
      <w:i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AB2842"/>
    <w:rPr>
      <w:rFonts w:ascii="Cambria Math" w:eastAsiaTheme="majorEastAsia" w:hAnsi="Cambria Math" w:cstheme="majorBidi"/>
      <w:iCs/>
      <w:sz w:val="20"/>
      <w:szCs w:val="22"/>
    </w:rPr>
  </w:style>
  <w:style w:type="paragraph" w:styleId="NormalWeb">
    <w:name w:val="Normal (Web)"/>
    <w:basedOn w:val="Normal"/>
    <w:uiPriority w:val="99"/>
    <w:rsid w:val="0089318B"/>
    <w:pPr>
      <w:spacing w:after="0" w:line="300" w:lineRule="exact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9E5E2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E5E2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E5E2E"/>
    <w:rPr>
      <w:rFonts w:ascii="Cambria Math" w:hAnsi="Cambria Math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E5E2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E5E2E"/>
    <w:rPr>
      <w:rFonts w:ascii="Cambria Math" w:hAnsi="Cambria Math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63AE2"/>
    <w:rPr>
      <w:rFonts w:ascii="Cambria Math" w:hAnsi="Cambria Math"/>
      <w:sz w:val="22"/>
      <w:szCs w:val="22"/>
    </w:rPr>
  </w:style>
  <w:style w:type="paragraph" w:customStyle="1" w:styleId="Default">
    <w:name w:val="Default"/>
    <w:rsid w:val="007D29AB"/>
    <w:pPr>
      <w:autoSpaceDE w:val="0"/>
      <w:autoSpaceDN w:val="0"/>
      <w:adjustRightInd w:val="0"/>
    </w:pPr>
    <w:rPr>
      <w:rFonts w:ascii="Aptos Narrow" w:hAnsi="Aptos Narrow" w:cs="Aptos Narrow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584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.~WRD0000</Template>
  <TotalTime>0</TotalTime>
  <Pages>5</Pages>
  <Words>1365</Words>
  <Characters>7781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Keri Seymour</dc:creator>
  <cp:keywords/>
  <dc:description/>
  <cp:lastModifiedBy>Konstantinos Economopoulos</cp:lastModifiedBy>
  <cp:revision>3</cp:revision>
  <dcterms:created xsi:type="dcterms:W3CDTF">2024-06-09T17:33:00Z</dcterms:created>
  <dcterms:modified xsi:type="dcterms:W3CDTF">2024-06-09T17:34:00Z</dcterms:modified>
</cp:coreProperties>
</file>