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2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3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36D" w:rsidRPr="005F136D" w:rsidRDefault="005F136D" w:rsidP="005F136D">
      <w:pPr>
        <w:pStyle w:val="Heading1"/>
        <w:spacing w:line="360" w:lineRule="auto"/>
        <w:jc w:val="both"/>
        <w:rPr>
          <w:b/>
          <w:i w:val="0"/>
          <w:lang w:val="en-GB"/>
        </w:rPr>
      </w:pPr>
      <w:r w:rsidRPr="005F136D">
        <w:rPr>
          <w:b/>
          <w:i w:val="0"/>
        </w:rPr>
        <w:t xml:space="preserve">Supporting information - </w:t>
      </w:r>
      <w:r w:rsidRPr="005F136D">
        <w:rPr>
          <w:b/>
          <w:i w:val="0"/>
          <w:lang w:val="en-GB"/>
        </w:rPr>
        <w:t>Auxin, abscisic acid and jasmonate are the central players in rice sheath rot caused by Sarocladium oryzae and Pseudomonas fuscovaginae</w:t>
      </w:r>
    </w:p>
    <w:p w:rsidR="005F136D" w:rsidRPr="00F0293D" w:rsidRDefault="005F136D" w:rsidP="005F136D">
      <w:pPr>
        <w:rPr>
          <w:lang w:val="en-GB"/>
        </w:rPr>
      </w:pPr>
    </w:p>
    <w:p w:rsidR="005F136D" w:rsidRPr="005F136D" w:rsidRDefault="005F136D" w:rsidP="005F136D">
      <w:pPr>
        <w:spacing w:line="360" w:lineRule="auto"/>
        <w:rPr>
          <w:b/>
          <w:sz w:val="20"/>
          <w:lang w:val="nl-BE"/>
        </w:rPr>
      </w:pPr>
      <w:r w:rsidRPr="005F136D">
        <w:rPr>
          <w:b/>
          <w:sz w:val="20"/>
          <w:lang w:val="nl-BE"/>
        </w:rPr>
        <w:t>Peeters, K. J.., Ameye, M.</w:t>
      </w:r>
      <w:r>
        <w:rPr>
          <w:b/>
          <w:sz w:val="20"/>
          <w:lang w:val="nl-BE"/>
        </w:rPr>
        <w:t>, Demeestere, K.</w:t>
      </w:r>
      <w:r w:rsidRPr="005F136D">
        <w:rPr>
          <w:b/>
          <w:sz w:val="20"/>
          <w:lang w:val="nl-BE"/>
        </w:rPr>
        <w:t>, Audenaert, K., Höfte, M.</w:t>
      </w:r>
    </w:p>
    <w:p w:rsidR="005F136D" w:rsidRPr="005F136D" w:rsidRDefault="005F136D" w:rsidP="005971BF">
      <w:pPr>
        <w:jc w:val="both"/>
        <w:rPr>
          <w:b/>
          <w:sz w:val="18"/>
          <w:szCs w:val="20"/>
          <w:lang w:val="nl-BE"/>
        </w:rPr>
      </w:pPr>
    </w:p>
    <w:p w:rsidR="005F136D" w:rsidRPr="005F136D" w:rsidRDefault="005F136D" w:rsidP="005971BF">
      <w:pPr>
        <w:jc w:val="both"/>
        <w:rPr>
          <w:b/>
          <w:sz w:val="18"/>
          <w:szCs w:val="20"/>
          <w:lang w:val="nl-BE"/>
        </w:rPr>
      </w:pPr>
    </w:p>
    <w:p w:rsidR="005971BF" w:rsidRPr="00495550" w:rsidRDefault="005971BF" w:rsidP="00B604C0">
      <w:pPr>
        <w:jc w:val="both"/>
        <w:rPr>
          <w:b/>
          <w:sz w:val="20"/>
          <w:lang w:val="nl-BE"/>
        </w:rPr>
      </w:pPr>
    </w:p>
    <w:p w:rsidR="005971BF" w:rsidRPr="00495550" w:rsidRDefault="005971BF" w:rsidP="00B604C0">
      <w:pPr>
        <w:jc w:val="both"/>
        <w:rPr>
          <w:b/>
          <w:sz w:val="20"/>
          <w:lang w:val="nl-BE"/>
        </w:rPr>
      </w:pPr>
    </w:p>
    <w:p w:rsidR="00B604C0" w:rsidRPr="00324BCA" w:rsidRDefault="00956E57" w:rsidP="00B604C0">
      <w:pPr>
        <w:jc w:val="both"/>
        <w:rPr>
          <w:sz w:val="22"/>
        </w:rPr>
      </w:pPr>
      <w:r w:rsidRPr="00324BCA">
        <w:rPr>
          <w:b/>
          <w:sz w:val="18"/>
        </w:rPr>
        <w:t>Table S</w:t>
      </w:r>
      <w:r w:rsidR="00495550">
        <w:rPr>
          <w:b/>
          <w:sz w:val="18"/>
        </w:rPr>
        <w:t>1</w:t>
      </w:r>
      <w:r w:rsidR="004E452E" w:rsidRPr="00324BCA">
        <w:rPr>
          <w:b/>
          <w:sz w:val="18"/>
        </w:rPr>
        <w:t xml:space="preserve"> </w:t>
      </w:r>
      <w:sdt>
        <w:sdtPr>
          <w:rPr>
            <w:bCs/>
            <w:sz w:val="18"/>
          </w:rPr>
          <w:alias w:val="Insert short legend here"/>
          <w:tag w:val="Insert short legend here"/>
          <w:id w:val="-1914543002"/>
          <w:placeholder>
            <w:docPart w:val="8BF1F1E3B1DF4947ACAC5C0BCF5EAA0B"/>
          </w:placeholder>
        </w:sdtPr>
        <w:sdtEndPr/>
        <w:sdtContent>
          <w:r w:rsidR="005B5080" w:rsidRPr="00324BCA">
            <w:rPr>
              <w:bCs/>
              <w:sz w:val="18"/>
            </w:rPr>
            <w:t>Virulence data and the a</w:t>
          </w:r>
          <w:proofErr w:type="spellStart"/>
          <w:r w:rsidR="005B5080" w:rsidRPr="00324BCA">
            <w:rPr>
              <w:sz w:val="18"/>
              <w:lang w:val="en-US"/>
            </w:rPr>
            <w:t>verage</w:t>
          </w:r>
          <w:proofErr w:type="spellEnd"/>
          <w:r w:rsidR="005B5080" w:rsidRPr="00324BCA">
            <w:rPr>
              <w:sz w:val="18"/>
              <w:lang w:val="en-US"/>
            </w:rPr>
            <w:t xml:space="preserve"> </w:t>
          </w:r>
          <w:proofErr w:type="spellStart"/>
          <w:r w:rsidR="005B5080" w:rsidRPr="00324BCA">
            <w:rPr>
              <w:sz w:val="18"/>
              <w:lang w:val="en-US"/>
            </w:rPr>
            <w:t>cerulenin</w:t>
          </w:r>
          <w:proofErr w:type="spellEnd"/>
          <w:r w:rsidR="005B5080" w:rsidRPr="00324BCA">
            <w:rPr>
              <w:sz w:val="18"/>
              <w:lang w:val="en-US"/>
            </w:rPr>
            <w:t xml:space="preserve"> and </w:t>
          </w:r>
          <w:proofErr w:type="spellStart"/>
          <w:r w:rsidR="005B5080" w:rsidRPr="00324BCA">
            <w:rPr>
              <w:sz w:val="18"/>
              <w:lang w:val="en-US"/>
            </w:rPr>
            <w:t>helvolic</w:t>
          </w:r>
          <w:proofErr w:type="spellEnd"/>
          <w:r w:rsidR="005B5080" w:rsidRPr="00324BCA">
            <w:rPr>
              <w:sz w:val="18"/>
              <w:lang w:val="en-US"/>
            </w:rPr>
            <w:t xml:space="preserve"> acid production in rice sheaths at 6 days post inoculation of </w:t>
          </w:r>
          <w:r w:rsidR="005B5080" w:rsidRPr="00324BCA">
            <w:rPr>
              <w:i/>
              <w:sz w:val="18"/>
              <w:lang w:val="en-US"/>
            </w:rPr>
            <w:t>S. oryzae</w:t>
          </w:r>
          <w:r w:rsidR="005B5080" w:rsidRPr="00324BCA">
            <w:rPr>
              <w:sz w:val="18"/>
              <w:lang w:val="en-US"/>
            </w:rPr>
            <w:t xml:space="preserve"> isolates (Peeters et al. 2020).</w:t>
          </w:r>
        </w:sdtContent>
      </w:sdt>
    </w:p>
    <w:p w:rsidR="000A40A2" w:rsidRDefault="000A40A2" w:rsidP="00B604C0">
      <w:pPr>
        <w:jc w:val="both"/>
      </w:pPr>
    </w:p>
    <w:tbl>
      <w:tblPr>
        <w:tblStyle w:val="TableGrid"/>
        <w:tblW w:w="4392" w:type="pct"/>
        <w:tblInd w:w="572" w:type="dxa"/>
        <w:tblLook w:val="04A0" w:firstRow="1" w:lastRow="0" w:firstColumn="1" w:lastColumn="0" w:noHBand="0" w:noVBand="1"/>
      </w:tblPr>
      <w:tblGrid>
        <w:gridCol w:w="1561"/>
        <w:gridCol w:w="2126"/>
        <w:gridCol w:w="2126"/>
        <w:gridCol w:w="2409"/>
      </w:tblGrid>
      <w:tr w:rsidR="00A72082" w:rsidRPr="00324BCA" w:rsidTr="00A72082">
        <w:tc>
          <w:tcPr>
            <w:tcW w:w="949" w:type="pct"/>
            <w:tcBorders>
              <w:top w:val="nil"/>
              <w:left w:val="nil"/>
              <w:bottom w:val="nil"/>
            </w:tcBorders>
            <w:shd w:val="clear" w:color="auto" w:fill="000000" w:themeFill="text1"/>
            <w:vAlign w:val="center"/>
          </w:tcPr>
          <w:p w:rsidR="005B5080" w:rsidRPr="00324BCA" w:rsidRDefault="005B5080" w:rsidP="00A72082">
            <w:pPr>
              <w:spacing w:line="360" w:lineRule="auto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b/>
                <w:i/>
                <w:color w:val="FFFFFF" w:themeColor="background1"/>
                <w:sz w:val="18"/>
                <w:szCs w:val="20"/>
              </w:rPr>
              <w:t>S. oryzae</w:t>
            </w:r>
            <w:r w:rsidRPr="00324BCA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</w:rPr>
              <w:t xml:space="preserve"> isolate</w:t>
            </w:r>
          </w:p>
        </w:tc>
        <w:tc>
          <w:tcPr>
            <w:tcW w:w="1293" w:type="pct"/>
            <w:tcBorders>
              <w:top w:val="nil"/>
              <w:bottom w:val="nil"/>
            </w:tcBorders>
            <w:shd w:val="clear" w:color="auto" w:fill="000000" w:themeFill="text1"/>
            <w:vAlign w:val="center"/>
          </w:tcPr>
          <w:p w:rsidR="00B1766A" w:rsidRPr="00324BCA" w:rsidRDefault="005B508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</w:rPr>
              <w:t>Cerulenin in planta</w:t>
            </w:r>
          </w:p>
          <w:p w:rsidR="005B5080" w:rsidRPr="00324BCA" w:rsidRDefault="005B508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</w:rPr>
              <w:t>(ng g</w:t>
            </w:r>
            <w:r w:rsidRPr="00324BCA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  <w:vertAlign w:val="superscript"/>
              </w:rPr>
              <w:t>-1</w:t>
            </w:r>
            <w:r w:rsidRPr="00324BCA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</w:rPr>
              <w:t>)</w:t>
            </w:r>
          </w:p>
        </w:tc>
        <w:tc>
          <w:tcPr>
            <w:tcW w:w="1293" w:type="pct"/>
            <w:tcBorders>
              <w:top w:val="nil"/>
              <w:bottom w:val="nil"/>
            </w:tcBorders>
            <w:shd w:val="clear" w:color="auto" w:fill="000000" w:themeFill="text1"/>
            <w:vAlign w:val="center"/>
          </w:tcPr>
          <w:p w:rsidR="005B5080" w:rsidRPr="00324BCA" w:rsidRDefault="005B508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  <w:lang w:val="en-US"/>
              </w:rPr>
              <w:t>Helvolic acid in planta (ng g</w:t>
            </w:r>
            <w:r w:rsidRPr="00324BCA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  <w:vertAlign w:val="superscript"/>
                <w:lang w:val="en-US"/>
              </w:rPr>
              <w:t>-1</w:t>
            </w:r>
            <w:r w:rsidRPr="00324BCA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  <w:lang w:val="en-US"/>
              </w:rPr>
              <w:t>)</w:t>
            </w:r>
          </w:p>
        </w:tc>
        <w:tc>
          <w:tcPr>
            <w:tcW w:w="1465" w:type="pct"/>
            <w:tcBorders>
              <w:top w:val="nil"/>
              <w:bottom w:val="nil"/>
              <w:right w:val="nil"/>
            </w:tcBorders>
            <w:shd w:val="clear" w:color="auto" w:fill="000000" w:themeFill="text1"/>
            <w:vAlign w:val="center"/>
          </w:tcPr>
          <w:p w:rsidR="005B5080" w:rsidRPr="00324BCA" w:rsidRDefault="005B508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20"/>
                <w:lang w:val="en-US"/>
              </w:rPr>
              <w:t>Lesion area on the sheath (mm²)</w:t>
            </w:r>
          </w:p>
        </w:tc>
      </w:tr>
      <w:tr w:rsidR="00A72082" w:rsidRPr="00324BCA" w:rsidTr="00A72082"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A72082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IBNG 0008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08307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</w:rPr>
              <w:t>58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</w:rPr>
              <w:t>5</w:t>
            </w:r>
            <w:r w:rsidR="00083070">
              <w:rPr>
                <w:rFonts w:ascii="Times New Roman" w:hAnsi="Times New Roman" w:cs="Times New Roman"/>
                <w:sz w:val="18"/>
                <w:szCs w:val="20"/>
              </w:rPr>
              <w:t>306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236</w:t>
            </w:r>
          </w:p>
        </w:tc>
      </w:tr>
      <w:tr w:rsidR="00A72082" w:rsidRPr="00324BCA" w:rsidTr="00A72082"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A72082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IBNG 0009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08307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</w:rPr>
              <w:t>258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</w:rPr>
              <w:t>7</w:t>
            </w:r>
            <w:r w:rsidR="00083070">
              <w:rPr>
                <w:rFonts w:ascii="Times New Roman" w:hAnsi="Times New Roman" w:cs="Times New Roman"/>
                <w:sz w:val="18"/>
                <w:szCs w:val="20"/>
              </w:rPr>
              <w:t>680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323</w:t>
            </w:r>
          </w:p>
        </w:tc>
      </w:tr>
      <w:tr w:rsidR="00A72082" w:rsidRPr="00324BCA" w:rsidTr="00A72082"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A72082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BDNG 0025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5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3892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227</w:t>
            </w:r>
          </w:p>
        </w:tc>
      </w:tr>
      <w:tr w:rsidR="00A72082" w:rsidRPr="00324BCA" w:rsidTr="00A72082"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A72082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RFRG 2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1196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0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60</w:t>
            </w:r>
          </w:p>
        </w:tc>
      </w:tr>
      <w:tr w:rsidR="00A72082" w:rsidRPr="00324BCA" w:rsidTr="00A72082"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A72082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CBS 180.74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338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729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30</w:t>
            </w:r>
          </w:p>
        </w:tc>
      </w:tr>
      <w:tr w:rsidR="00A72082" w:rsidRPr="00324BCA" w:rsidTr="00A72082"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A72082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RFNG 30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0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2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38</w:t>
            </w:r>
          </w:p>
        </w:tc>
      </w:tr>
      <w:tr w:rsidR="00A72082" w:rsidRPr="00324BCA" w:rsidTr="00A72082"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A72082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RFNG 122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1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3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41</w:t>
            </w:r>
          </w:p>
        </w:tc>
      </w:tr>
      <w:tr w:rsidR="00A72082" w:rsidRPr="00324BCA" w:rsidTr="00A72082"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A72082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RFBG 3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0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0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46</w:t>
            </w:r>
          </w:p>
        </w:tc>
      </w:tr>
      <w:tr w:rsidR="00A72082" w:rsidRPr="00324BCA" w:rsidTr="00A72082"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A72082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RFNG 41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1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461</w:t>
            </w:r>
          </w:p>
        </w:tc>
        <w:tc>
          <w:tcPr>
            <w:tcW w:w="14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66A" w:rsidRPr="00324BCA" w:rsidRDefault="00B1766A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50</w:t>
            </w:r>
          </w:p>
        </w:tc>
      </w:tr>
      <w:tr w:rsidR="00A72082" w:rsidRPr="00324BCA" w:rsidTr="00A72082">
        <w:tc>
          <w:tcPr>
            <w:tcW w:w="9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766A" w:rsidRPr="00324BCA" w:rsidRDefault="00B1766A" w:rsidP="00A72082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BDNG 0005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149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766A" w:rsidRPr="00324BCA" w:rsidRDefault="00083070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3193</w:t>
            </w:r>
          </w:p>
        </w:tc>
        <w:tc>
          <w:tcPr>
            <w:tcW w:w="14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766A" w:rsidRPr="00324BCA" w:rsidRDefault="00B1766A" w:rsidP="00324B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21</w:t>
            </w:r>
          </w:p>
        </w:tc>
      </w:tr>
    </w:tbl>
    <w:p w:rsidR="005B5080" w:rsidRPr="00E04260" w:rsidRDefault="005B5080" w:rsidP="00B604C0">
      <w:pPr>
        <w:jc w:val="both"/>
      </w:pPr>
    </w:p>
    <w:p w:rsidR="00495550" w:rsidRDefault="00495550" w:rsidP="00495550">
      <w:pPr>
        <w:jc w:val="both"/>
        <w:rPr>
          <w:b/>
          <w:sz w:val="18"/>
          <w:szCs w:val="20"/>
        </w:rPr>
      </w:pPr>
    </w:p>
    <w:p w:rsidR="00495550" w:rsidRPr="00324BCA" w:rsidRDefault="00495550" w:rsidP="00495550">
      <w:pPr>
        <w:jc w:val="both"/>
        <w:rPr>
          <w:rFonts w:eastAsiaTheme="minorHAnsi"/>
          <w:sz w:val="18"/>
          <w:szCs w:val="20"/>
          <w:lang w:val="en-US"/>
        </w:rPr>
      </w:pPr>
      <w:bookmarkStart w:id="0" w:name="_GoBack"/>
      <w:bookmarkEnd w:id="0"/>
      <w:r w:rsidRPr="00324BCA">
        <w:rPr>
          <w:b/>
          <w:sz w:val="18"/>
          <w:szCs w:val="20"/>
        </w:rPr>
        <w:t>Table S</w:t>
      </w:r>
      <w:r>
        <w:rPr>
          <w:b/>
          <w:sz w:val="18"/>
          <w:szCs w:val="20"/>
        </w:rPr>
        <w:t>2</w:t>
      </w:r>
      <w:r w:rsidRPr="00324BCA">
        <w:rPr>
          <w:sz w:val="18"/>
          <w:szCs w:val="20"/>
        </w:rPr>
        <w:t xml:space="preserve"> </w:t>
      </w:r>
      <w:sdt>
        <w:sdtPr>
          <w:rPr>
            <w:rFonts w:eastAsiaTheme="minorHAnsi"/>
            <w:sz w:val="18"/>
            <w:szCs w:val="20"/>
            <w:lang w:val="en-US"/>
          </w:rPr>
          <w:alias w:val="Insert full legend here and paste your Table below"/>
          <w:tag w:val="Insert full legend here"/>
          <w:id w:val="-446082724"/>
          <w:placeholder>
            <w:docPart w:val="BE140A1384EA4191BB5D7492F1D2FAF6"/>
          </w:placeholder>
          <w:text/>
        </w:sdtPr>
        <w:sdtContent>
          <w:r w:rsidRPr="00324BCA">
            <w:rPr>
              <w:rFonts w:eastAsiaTheme="minorHAnsi"/>
              <w:sz w:val="18"/>
              <w:szCs w:val="20"/>
              <w:lang w:val="en-US"/>
            </w:rPr>
            <w:t>The mass-to-charge ratio (m/z) of the precursor ions, their ionization mode and the retention time of the compounds measured with LC-MS/HRMS in this study.</w:t>
          </w:r>
        </w:sdtContent>
      </w:sdt>
    </w:p>
    <w:tbl>
      <w:tblPr>
        <w:tblStyle w:val="PlainTable2"/>
        <w:tblpPr w:leftFromText="141" w:rightFromText="141" w:vertAnchor="text" w:horzAnchor="margin" w:tblpY="90"/>
        <w:tblW w:w="5000" w:type="pct"/>
        <w:tblLook w:val="04A0" w:firstRow="1" w:lastRow="0" w:firstColumn="1" w:lastColumn="0" w:noHBand="0" w:noVBand="1"/>
      </w:tblPr>
      <w:tblGrid>
        <w:gridCol w:w="2633"/>
        <w:gridCol w:w="2243"/>
        <w:gridCol w:w="2243"/>
        <w:gridCol w:w="2241"/>
      </w:tblGrid>
      <w:tr w:rsidR="00495550" w:rsidRPr="00324BCA" w:rsidTr="00976D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pct"/>
            <w:shd w:val="clear" w:color="auto" w:fill="000000" w:themeFill="text1"/>
            <w:vAlign w:val="center"/>
          </w:tcPr>
          <w:p w:rsidR="00495550" w:rsidRPr="00324BCA" w:rsidRDefault="00495550" w:rsidP="00976D77">
            <w:pPr>
              <w:rPr>
                <w:rFonts w:ascii="Times New Roman" w:hAnsi="Times New Roman" w:cs="Times New Roman"/>
                <w:color w:val="FFFFFF" w:themeColor="background1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FFFFFF" w:themeColor="background1"/>
                <w:sz w:val="18"/>
                <w:szCs w:val="20"/>
              </w:rPr>
              <w:t>Compound</w:t>
            </w:r>
          </w:p>
        </w:tc>
        <w:tc>
          <w:tcPr>
            <w:tcW w:w="1198" w:type="pct"/>
            <w:shd w:val="clear" w:color="auto" w:fill="000000" w:themeFill="text1"/>
            <w:vAlign w:val="center"/>
          </w:tcPr>
          <w:p w:rsidR="00495550" w:rsidRPr="00324BCA" w:rsidRDefault="00495550" w:rsidP="00976D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FFFFFF" w:themeColor="background1"/>
                <w:sz w:val="18"/>
                <w:szCs w:val="20"/>
              </w:rPr>
              <w:t>Ionization mode</w:t>
            </w:r>
          </w:p>
        </w:tc>
        <w:tc>
          <w:tcPr>
            <w:tcW w:w="1198" w:type="pct"/>
            <w:shd w:val="clear" w:color="auto" w:fill="000000" w:themeFill="text1"/>
            <w:vAlign w:val="center"/>
          </w:tcPr>
          <w:p w:rsidR="00495550" w:rsidRPr="00324BCA" w:rsidRDefault="00495550" w:rsidP="00976D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FFFFFF" w:themeColor="background1"/>
                <w:sz w:val="18"/>
                <w:szCs w:val="20"/>
              </w:rPr>
              <w:t>Precursor ion (m/z)</w:t>
            </w:r>
          </w:p>
        </w:tc>
        <w:tc>
          <w:tcPr>
            <w:tcW w:w="1197" w:type="pct"/>
            <w:shd w:val="clear" w:color="auto" w:fill="000000" w:themeFill="text1"/>
            <w:vAlign w:val="center"/>
          </w:tcPr>
          <w:p w:rsidR="00495550" w:rsidRPr="00324BCA" w:rsidRDefault="00495550" w:rsidP="00976D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color w:val="FFFFFF" w:themeColor="background1"/>
                <w:sz w:val="18"/>
                <w:szCs w:val="20"/>
              </w:rPr>
              <w:t>Retention Time (min)</w:t>
            </w:r>
          </w:p>
        </w:tc>
      </w:tr>
      <w:tr w:rsidR="00495550" w:rsidRPr="00324BCA" w:rsidTr="00976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pct"/>
            <w:vAlign w:val="center"/>
          </w:tcPr>
          <w:p w:rsidR="00495550" w:rsidRPr="00324BCA" w:rsidRDefault="00495550" w:rsidP="00976D77">
            <w:pPr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Indole-3-acetic acid (IAA)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+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</w:pPr>
            <w:r w:rsidRPr="00324BC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  <w:t>176.0706</w:t>
            </w:r>
          </w:p>
        </w:tc>
        <w:tc>
          <w:tcPr>
            <w:tcW w:w="1197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4.15</w:t>
            </w:r>
          </w:p>
        </w:tc>
      </w:tr>
      <w:tr w:rsidR="00495550" w:rsidRPr="00324BCA" w:rsidTr="00976D77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pct"/>
            <w:vAlign w:val="center"/>
          </w:tcPr>
          <w:p w:rsidR="00495550" w:rsidRPr="00324BCA" w:rsidRDefault="00495550" w:rsidP="00976D77">
            <w:pPr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d-IAA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+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</w:pPr>
            <w:r w:rsidRPr="00324BC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  <w:t>181.1020</w:t>
            </w:r>
          </w:p>
        </w:tc>
        <w:tc>
          <w:tcPr>
            <w:tcW w:w="1197" w:type="pct"/>
            <w:vAlign w:val="center"/>
          </w:tcPr>
          <w:p w:rsidR="00495550" w:rsidRPr="00324BCA" w:rsidRDefault="00495550" w:rsidP="00976D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4.15</w:t>
            </w:r>
          </w:p>
        </w:tc>
      </w:tr>
      <w:tr w:rsidR="00495550" w:rsidRPr="00324BCA" w:rsidTr="00976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pct"/>
            <w:vAlign w:val="center"/>
          </w:tcPr>
          <w:p w:rsidR="00495550" w:rsidRPr="00324BCA" w:rsidRDefault="00495550" w:rsidP="00976D77">
            <w:pPr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Salicylic acid (SA)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-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</w:pPr>
            <w:r w:rsidRPr="00324BC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  <w:t>137.0244</w:t>
            </w:r>
          </w:p>
        </w:tc>
        <w:tc>
          <w:tcPr>
            <w:tcW w:w="1197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4.80</w:t>
            </w:r>
          </w:p>
        </w:tc>
      </w:tr>
      <w:tr w:rsidR="00495550" w:rsidRPr="00324BCA" w:rsidTr="00976D77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pct"/>
            <w:vAlign w:val="center"/>
          </w:tcPr>
          <w:p w:rsidR="00495550" w:rsidRPr="00324BCA" w:rsidRDefault="00495550" w:rsidP="00976D77">
            <w:pPr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d-SA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-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</w:pPr>
            <w:r w:rsidRPr="00324BC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  <w:t>141.0495</w:t>
            </w:r>
          </w:p>
        </w:tc>
        <w:tc>
          <w:tcPr>
            <w:tcW w:w="1197" w:type="pct"/>
            <w:vAlign w:val="center"/>
          </w:tcPr>
          <w:p w:rsidR="00495550" w:rsidRPr="00324BCA" w:rsidRDefault="00495550" w:rsidP="00976D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4.80</w:t>
            </w:r>
          </w:p>
        </w:tc>
      </w:tr>
      <w:tr w:rsidR="00495550" w:rsidRPr="00324BCA" w:rsidTr="00976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pct"/>
            <w:vAlign w:val="center"/>
          </w:tcPr>
          <w:p w:rsidR="00495550" w:rsidRPr="00324BCA" w:rsidRDefault="00495550" w:rsidP="00976D77">
            <w:pPr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proofErr w:type="spellStart"/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Abscisic</w:t>
            </w:r>
            <w:proofErr w:type="spellEnd"/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 xml:space="preserve"> acid (ABA)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-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  <w:t>263.1289</w:t>
            </w:r>
          </w:p>
        </w:tc>
        <w:tc>
          <w:tcPr>
            <w:tcW w:w="1197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4.98</w:t>
            </w:r>
          </w:p>
        </w:tc>
      </w:tr>
      <w:tr w:rsidR="00495550" w:rsidRPr="00324BCA" w:rsidTr="00976D77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pct"/>
            <w:vAlign w:val="center"/>
          </w:tcPr>
          <w:p w:rsidR="00495550" w:rsidRPr="00324BCA" w:rsidRDefault="00495550" w:rsidP="00976D77">
            <w:pPr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d-ABA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-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  <w:t>269.1665</w:t>
            </w:r>
          </w:p>
        </w:tc>
        <w:tc>
          <w:tcPr>
            <w:tcW w:w="1197" w:type="pct"/>
            <w:vAlign w:val="center"/>
          </w:tcPr>
          <w:p w:rsidR="00495550" w:rsidRPr="00324BCA" w:rsidRDefault="00495550" w:rsidP="00976D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4.98</w:t>
            </w:r>
          </w:p>
        </w:tc>
      </w:tr>
      <w:tr w:rsidR="00495550" w:rsidRPr="00324BCA" w:rsidTr="00976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pct"/>
            <w:vAlign w:val="center"/>
          </w:tcPr>
          <w:p w:rsidR="00495550" w:rsidRPr="00324BCA" w:rsidRDefault="00495550" w:rsidP="00976D77">
            <w:pPr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proofErr w:type="spellStart"/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Jasmonate</w:t>
            </w:r>
            <w:proofErr w:type="spellEnd"/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-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</w:pPr>
            <w:r w:rsidRPr="00324BC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  <w:t>209.1183</w:t>
            </w:r>
          </w:p>
        </w:tc>
        <w:tc>
          <w:tcPr>
            <w:tcW w:w="1197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5.62</w:t>
            </w:r>
          </w:p>
        </w:tc>
      </w:tr>
      <w:tr w:rsidR="00495550" w:rsidRPr="00324BCA" w:rsidTr="00976D77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pct"/>
            <w:vAlign w:val="center"/>
          </w:tcPr>
          <w:p w:rsidR="00495550" w:rsidRPr="00324BCA" w:rsidRDefault="00495550" w:rsidP="00976D7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324BCA">
              <w:rPr>
                <w:rFonts w:ascii="Times New Roman" w:hAnsi="Times New Roman" w:cs="Times New Roman"/>
                <w:sz w:val="18"/>
                <w:szCs w:val="20"/>
              </w:rPr>
              <w:t>Cerulenin</w:t>
            </w:r>
            <w:proofErr w:type="spellEnd"/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</w:rPr>
              <w:t>+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</w:pPr>
            <w:r w:rsidRPr="00324BC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  <w:t>246.1101</w:t>
            </w:r>
          </w:p>
        </w:tc>
        <w:tc>
          <w:tcPr>
            <w:tcW w:w="1197" w:type="pct"/>
            <w:vAlign w:val="center"/>
          </w:tcPr>
          <w:p w:rsidR="00495550" w:rsidRPr="00324BCA" w:rsidRDefault="00495550" w:rsidP="00976D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</w:rPr>
              <w:t>5.64</w:t>
            </w:r>
          </w:p>
        </w:tc>
      </w:tr>
      <w:tr w:rsidR="00495550" w:rsidRPr="00324BCA" w:rsidTr="00976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pct"/>
            <w:vAlign w:val="center"/>
          </w:tcPr>
          <w:p w:rsidR="00495550" w:rsidRPr="00324BCA" w:rsidRDefault="00495550" w:rsidP="00976D7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324BCA">
              <w:rPr>
                <w:rFonts w:ascii="Times New Roman" w:hAnsi="Times New Roman" w:cs="Times New Roman"/>
                <w:sz w:val="18"/>
                <w:szCs w:val="20"/>
              </w:rPr>
              <w:t>Helvolic</w:t>
            </w:r>
            <w:proofErr w:type="spellEnd"/>
            <w:r w:rsidRPr="00324BCA">
              <w:rPr>
                <w:rFonts w:ascii="Times New Roman" w:hAnsi="Times New Roman" w:cs="Times New Roman"/>
                <w:sz w:val="18"/>
                <w:szCs w:val="20"/>
              </w:rPr>
              <w:t xml:space="preserve"> acid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</w:rPr>
              <w:t>+</w:t>
            </w:r>
          </w:p>
        </w:tc>
        <w:tc>
          <w:tcPr>
            <w:tcW w:w="1198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324BC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nl-BE"/>
              </w:rPr>
              <w:t>591.2928</w:t>
            </w:r>
          </w:p>
        </w:tc>
        <w:tc>
          <w:tcPr>
            <w:tcW w:w="1197" w:type="pct"/>
            <w:vAlign w:val="center"/>
          </w:tcPr>
          <w:p w:rsidR="00495550" w:rsidRPr="00324BCA" w:rsidRDefault="00495550" w:rsidP="00976D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324BCA">
              <w:rPr>
                <w:rFonts w:ascii="Times New Roman" w:hAnsi="Times New Roman" w:cs="Times New Roman"/>
                <w:sz w:val="18"/>
                <w:szCs w:val="20"/>
              </w:rPr>
              <w:t>8.15</w:t>
            </w:r>
          </w:p>
        </w:tc>
      </w:tr>
    </w:tbl>
    <w:p w:rsidR="00495550" w:rsidRPr="005971BF" w:rsidRDefault="00495550" w:rsidP="00495550">
      <w:pPr>
        <w:jc w:val="both"/>
        <w:rPr>
          <w:b/>
          <w:sz w:val="20"/>
          <w:szCs w:val="20"/>
        </w:rPr>
      </w:pPr>
    </w:p>
    <w:p w:rsidR="00995991" w:rsidRPr="00E04260" w:rsidRDefault="00995991" w:rsidP="00B604C0">
      <w:pPr>
        <w:jc w:val="both"/>
        <w:rPr>
          <w:b/>
        </w:rPr>
      </w:pPr>
      <w:r w:rsidRPr="00E04260">
        <w:rPr>
          <w:b/>
        </w:rPr>
        <w:br w:type="page"/>
      </w:r>
    </w:p>
    <w:p w:rsidR="00EB69EF" w:rsidRDefault="00EB69EF" w:rsidP="00B604C0">
      <w:pPr>
        <w:jc w:val="both"/>
        <w:rPr>
          <w:rFonts w:eastAsiaTheme="minorHAnsi"/>
          <w:lang w:val="en-US"/>
        </w:rPr>
      </w:pPr>
    </w:p>
    <w:p w:rsidR="004E452E" w:rsidRDefault="007F58A4">
      <w:pPr>
        <w:rPr>
          <w:rFonts w:eastAsiaTheme="minorHAnsi"/>
          <w:lang w:val="en-US"/>
        </w:rPr>
      </w:pPr>
      <w:r>
        <w:rPr>
          <w:rFonts w:eastAsiaTheme="minorHAnsi"/>
          <w:noProof/>
          <w:lang w:val="nl-BE" w:eastAsia="nl-BE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4FE618E2" wp14:editId="49557C3B">
                <wp:simplePos x="0" y="0"/>
                <wp:positionH relativeFrom="column">
                  <wp:posOffset>-16934</wp:posOffset>
                </wp:positionH>
                <wp:positionV relativeFrom="paragraph">
                  <wp:posOffset>112607</wp:posOffset>
                </wp:positionV>
                <wp:extent cx="5990173" cy="7898130"/>
                <wp:effectExtent l="0" t="0" r="0" b="7620"/>
                <wp:wrapNone/>
                <wp:docPr id="8" name="Groe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90173" cy="7898130"/>
                          <a:chOff x="29627" y="259080"/>
                          <a:chExt cx="5990173" cy="7898130"/>
                        </a:xfrm>
                      </wpg:grpSpPr>
                      <wpg:grpSp>
                        <wpg:cNvPr id="7" name="Groep 7"/>
                        <wpg:cNvGrpSpPr/>
                        <wpg:grpSpPr>
                          <a:xfrm>
                            <a:off x="45720" y="259080"/>
                            <a:ext cx="5974080" cy="7898130"/>
                            <a:chOff x="0" y="0"/>
                            <a:chExt cx="5974080" cy="7898130"/>
                          </a:xfrm>
                        </wpg:grpSpPr>
                        <wpg:grpSp>
                          <wpg:cNvPr id="5" name="Groep 5"/>
                          <wpg:cNvGrpSpPr/>
                          <wpg:grpSpPr>
                            <a:xfrm>
                              <a:off x="0" y="0"/>
                              <a:ext cx="3451860" cy="7898130"/>
                              <a:chOff x="0" y="0"/>
                              <a:chExt cx="3451860" cy="7898130"/>
                            </a:xfrm>
                          </wpg:grpSpPr>
                          <wpg:graphicFrame>
                            <wpg:cNvPr id="1" name="Grafiek 1">
                              <a:extLst>
                                <a:ext uri="{FF2B5EF4-FFF2-40B4-BE49-F238E27FC236}">
                                  <a16:creationId xmlns:a16="http://schemas.microsoft.com/office/drawing/2014/main" id="{00000000-0008-0000-0B00-000002000000}"/>
                                </a:ext>
                              </a:extLst>
                            </wpg:cNvPr>
                            <wpg:cNvFrPr/>
                            <wpg:xfrm>
                              <a:off x="144780" y="0"/>
                              <a:ext cx="3307080" cy="1931670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8"/>
                              </a:graphicData>
                            </a:graphic>
                          </wpg:graphicFrame>
                          <wpg:graphicFrame>
                            <wpg:cNvPr id="2" name="Grafiek 2">
                              <a:extLst>
                                <a:ext uri="{FF2B5EF4-FFF2-40B4-BE49-F238E27FC236}">
                                  <a16:creationId xmlns:a16="http://schemas.microsoft.com/office/drawing/2014/main" id="{00000000-0008-0000-0B00-000002000000}"/>
                                </a:ext>
                              </a:extLst>
                            </wpg:cNvPr>
                            <wpg:cNvFrPr/>
                            <wpg:xfrm>
                              <a:off x="144780" y="3950970"/>
                              <a:ext cx="3307080" cy="1931670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9"/>
                              </a:graphicData>
                            </a:graphic>
                          </wpg:graphicFrame>
                          <wpg:graphicFrame>
                            <wpg:cNvPr id="3" name="Grafiek 3">
                              <a:extLst>
                                <a:ext uri="{FF2B5EF4-FFF2-40B4-BE49-F238E27FC236}">
                                  <a16:creationId xmlns:a16="http://schemas.microsoft.com/office/drawing/2014/main" id="{00000000-0008-0000-0B00-000002000000}"/>
                                </a:ext>
                              </a:extLst>
                            </wpg:cNvPr>
                            <wpg:cNvFrPr/>
                            <wpg:xfrm>
                              <a:off x="144780" y="1971040"/>
                              <a:ext cx="3307080" cy="1931670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0"/>
                              </a:graphicData>
                            </a:graphic>
                          </wpg:graphicFrame>
                          <wpg:graphicFrame>
                            <wpg:cNvPr id="4" name="Grafiek 4">
                              <a:extLst>
                                <a:ext uri="{FF2B5EF4-FFF2-40B4-BE49-F238E27FC236}">
                                  <a16:creationId xmlns:a16="http://schemas.microsoft.com/office/drawing/2014/main" id="{00000000-0008-0000-0B00-000002000000}"/>
                                </a:ext>
                              </a:extLst>
                            </wpg:cNvPr>
                            <wpg:cNvFrPr/>
                            <wpg:xfrm>
                              <a:off x="0" y="5966460"/>
                              <a:ext cx="3307080" cy="1931670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1"/>
                              </a:graphicData>
                            </a:graphic>
                          </wpg:graphicFrame>
                        </wpg:grpSp>
                        <wps:wsp>
                          <wps:cNvPr id="6" name="Tekstvak 6"/>
                          <wps:cNvSpPr txBox="1"/>
                          <wps:spPr>
                            <a:xfrm>
                              <a:off x="3520440" y="0"/>
                              <a:ext cx="2453640" cy="1047115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717CB" w:rsidRPr="00A72082" w:rsidRDefault="000717CB" w:rsidP="000717CB">
                                <w:pPr>
                                  <w:pStyle w:val="Caption"/>
                                  <w:jc w:val="both"/>
                                  <w:rPr>
                                    <w:rFonts w:eastAsiaTheme="minorHAnsi"/>
                                    <w:noProof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i w:val="0"/>
                                    <w:color w:val="000000" w:themeColor="text1"/>
                                  </w:rPr>
                                  <w:t>Figure S</w:t>
                                </w:r>
                                <w:r w:rsidRPr="00A72082">
                                  <w:rPr>
                                    <w:b/>
                                    <w:i w:val="0"/>
                                    <w:color w:val="000000" w:themeColor="text1"/>
                                  </w:rPr>
                                  <w:fldChar w:fldCharType="begin"/>
                                </w:r>
                                <w:r w:rsidRPr="00A72082">
                                  <w:rPr>
                                    <w:b/>
                                    <w:i w:val="0"/>
                                    <w:color w:val="000000" w:themeColor="text1"/>
                                  </w:rPr>
                                  <w:instrText xml:space="preserve"> SEQ Figure_S \* ARABIC </w:instrText>
                                </w:r>
                                <w:r w:rsidRPr="00A72082">
                                  <w:rPr>
                                    <w:b/>
                                    <w:i w:val="0"/>
                                    <w:color w:val="000000" w:themeColor="text1"/>
                                  </w:rPr>
                                  <w:fldChar w:fldCharType="separate"/>
                                </w:r>
                                <w:r>
                                  <w:rPr>
                                    <w:b/>
                                    <w:i w:val="0"/>
                                    <w:noProof/>
                                    <w:color w:val="000000" w:themeColor="text1"/>
                                  </w:rPr>
                                  <w:t>1</w:t>
                                </w:r>
                                <w:r w:rsidRPr="00A72082">
                                  <w:rPr>
                                    <w:b/>
                                    <w:i w:val="0"/>
                                    <w:color w:val="000000" w:themeColor="text1"/>
                                  </w:rPr>
                                  <w:fldChar w:fldCharType="end"/>
                                </w:r>
                                <w:r w:rsidRPr="00A72082">
                                  <w:t xml:space="preserve">. </w:t>
                                </w:r>
                                <w:r w:rsidRPr="00A72082">
                                  <w:rPr>
                                    <w:i w:val="0"/>
                                    <w:color w:val="auto"/>
                                    <w:lang w:val="en-US"/>
                                  </w:rPr>
                                  <w:t>Levels of abscisic acid (</w:t>
                                </w:r>
                                <w:r w:rsidRPr="00C233FA">
                                  <w:rPr>
                                    <w:b/>
                                    <w:i w:val="0"/>
                                    <w:color w:val="auto"/>
                                    <w:lang w:val="en-US"/>
                                  </w:rPr>
                                  <w:t>a</w:t>
                                </w:r>
                                <w:r w:rsidRPr="00A72082">
                                  <w:rPr>
                                    <w:i w:val="0"/>
                                    <w:color w:val="auto"/>
                                    <w:lang w:val="en-US"/>
                                  </w:rPr>
                                  <w:t>), jasmonate (</w:t>
                                </w:r>
                                <w:r w:rsidRPr="00C233FA">
                                  <w:rPr>
                                    <w:b/>
                                    <w:i w:val="0"/>
                                    <w:color w:val="auto"/>
                                    <w:lang w:val="en-US"/>
                                  </w:rPr>
                                  <w:t>b</w:t>
                                </w:r>
                                <w:r w:rsidRPr="00A72082">
                                  <w:rPr>
                                    <w:i w:val="0"/>
                                    <w:color w:val="auto"/>
                                    <w:lang w:val="en-US"/>
                                  </w:rPr>
                                  <w:t>) auxin (</w:t>
                                </w:r>
                                <w:r w:rsidRPr="00C233FA">
                                  <w:rPr>
                                    <w:b/>
                                    <w:i w:val="0"/>
                                    <w:color w:val="auto"/>
                                    <w:lang w:val="en-US"/>
                                  </w:rPr>
                                  <w:t>c</w:t>
                                </w:r>
                                <w:r w:rsidRPr="00A72082">
                                  <w:rPr>
                                    <w:i w:val="0"/>
                                    <w:color w:val="auto"/>
                                    <w:lang w:val="en-US"/>
                                  </w:rPr>
                                  <w:t>) and salicylic acid (</w:t>
                                </w:r>
                                <w:r w:rsidRPr="00C233FA">
                                  <w:rPr>
                                    <w:b/>
                                    <w:i w:val="0"/>
                                    <w:color w:val="auto"/>
                                    <w:lang w:val="en-US"/>
                                  </w:rPr>
                                  <w:t>d</w:t>
                                </w:r>
                                <w:r w:rsidRPr="00A72082">
                                  <w:rPr>
                                    <w:i w:val="0"/>
                                    <w:color w:val="auto"/>
                                    <w:lang w:val="en-US"/>
                                  </w:rPr>
                                  <w:t xml:space="preserve">) in the rice sheath during infection of </w:t>
                                </w:r>
                                <w:r w:rsidRPr="00A72082">
                                  <w:rPr>
                                    <w:color w:val="auto"/>
                                    <w:lang w:val="en-US"/>
                                  </w:rPr>
                                  <w:t xml:space="preserve"> Pseudomonas fuscovaginae </w:t>
                                </w:r>
                                <w:r w:rsidRPr="00A72082">
                                  <w:rPr>
                                    <w:i w:val="0"/>
                                    <w:color w:val="auto"/>
                                    <w:lang w:val="en-US"/>
                                  </w:rPr>
                                  <w:t xml:space="preserve">wild type strains. When 7 weeks old, rice plants were inoculated with </w:t>
                                </w:r>
                                <w:r w:rsidRPr="00A72082">
                                  <w:rPr>
                                    <w:color w:val="auto"/>
                                    <w:lang w:val="en-US"/>
                                  </w:rPr>
                                  <w:t>P. fuscovaginae</w:t>
                                </w:r>
                                <w:r w:rsidRPr="00A72082">
                                  <w:rPr>
                                    <w:i w:val="0"/>
                                    <w:color w:val="auto"/>
                                    <w:lang w:val="en-US"/>
                                  </w:rPr>
                                  <w:t xml:space="preserve"> by injecting a bacterial solution and samples of the rice sheath were collected at 8 days post inoculation.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s:wsp>
                        <wps:cNvPr id="217" name="Tekstvak 2"/>
                        <wps:cNvSpPr txBox="1">
                          <a:spLocks noChangeArrowheads="1"/>
                        </wps:cNvSpPr>
                        <wps:spPr bwMode="auto">
                          <a:xfrm>
                            <a:off x="29627" y="259080"/>
                            <a:ext cx="2378074" cy="60737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 w:rsidRPr="00C233FA">
                                <w:rPr>
                                  <w:b/>
                                  <w:sz w:val="20"/>
                                </w:rPr>
                                <w:t>(a)</w:t>
                              </w: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Default="000717CB" w:rsidP="000717CB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7F58A4" w:rsidRDefault="007F58A4" w:rsidP="000717CB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7F58A4" w:rsidRPr="00C233FA" w:rsidRDefault="007F58A4" w:rsidP="000717CB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0717CB" w:rsidRDefault="000717CB" w:rsidP="000717CB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46744D" w:rsidRPr="00C233FA" w:rsidRDefault="0046744D" w:rsidP="000717CB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 w:rsidRPr="00C233FA">
                                <w:rPr>
                                  <w:b/>
                                  <w:sz w:val="20"/>
                                </w:rPr>
                                <w:t>(b)</w:t>
                              </w: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Default="007F58A4" w:rsidP="007F58A4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7F58A4" w:rsidRDefault="007F58A4" w:rsidP="007F58A4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7F58A4" w:rsidRDefault="007F58A4" w:rsidP="007F58A4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46744D" w:rsidRPr="00C233FA" w:rsidRDefault="0046744D" w:rsidP="007F58A4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 w:rsidRPr="00C233FA">
                                <w:rPr>
                                  <w:b/>
                                  <w:sz w:val="20"/>
                                </w:rPr>
                                <w:t>(c)</w:t>
                              </w: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7F58A4" w:rsidRDefault="007F58A4" w:rsidP="007F58A4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7F58A4" w:rsidRDefault="007F58A4" w:rsidP="007F58A4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7F58A4" w:rsidRPr="00C233FA" w:rsidRDefault="007F58A4" w:rsidP="007F58A4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7F58A4" w:rsidRDefault="007F58A4" w:rsidP="007F58A4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46744D" w:rsidRDefault="0046744D" w:rsidP="007F58A4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46744D" w:rsidRPr="00C233FA" w:rsidRDefault="0046744D" w:rsidP="007F58A4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"/>
                                </w:rPr>
                              </w:pPr>
                            </w:p>
                            <w:p w:rsidR="000717CB" w:rsidRPr="00C233FA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 w:rsidRPr="00C233FA">
                                <w:rPr>
                                  <w:b/>
                                  <w:sz w:val="20"/>
                                </w:rPr>
                                <w:t>(d)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E618E2" id="Groep 8" o:spid="_x0000_s1026" style="position:absolute;margin-left:-1.35pt;margin-top:8.85pt;width:471.65pt;height:621.9pt;z-index:251680768;mso-width-relative:margin;mso-height-relative:margin" coordorigin="296,2590" coordsize="59901,78981" o:gfxdata="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">
                <v:group id="Groep 7" o:spid="_x0000_s1027" style="position:absolute;left:457;top:2590;width:59741;height:78982" coordsize="59740,78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group id="Groep 5" o:spid="_x0000_s1028" style="position:absolute;width:34518;height:78981" coordsize="34518,78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Grafiek 1" o:spid="_x0000_s1029" type="#_x0000_t75" style="position:absolute;left:1424;width:33101;height:193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">
                      <v:imagedata r:id="rId12" o:title=""/>
                      <o:lock v:ext="edit" aspectratio="f"/>
                    </v:shape>
                    <v:shape id="Grafiek 2" o:spid="_x0000_s1030" type="#_x0000_t75" style="position:absolute;left:1424;top:39502;width:33101;height:193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">
                      <v:imagedata r:id="rId13" o:title=""/>
                      <o:lock v:ext="edit" aspectratio="f"/>
                    </v:shape>
                    <v:shape id="Grafiek 3" o:spid="_x0000_s1031" type="#_x0000_t75" style="position:absolute;left:1424;top:19690;width:33101;height:193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">
                      <v:imagedata r:id="rId14" o:title=""/>
                      <o:lock v:ext="edit" aspectratio="f"/>
                    </v:shape>
                    <v:shape id="Grafiek 4" o:spid="_x0000_s1032" type="#_x0000_t75" style="position:absolute;left:21;top:59679;width:33041;height:1932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">
                      <v:imagedata r:id="rId15" o:title=""/>
                      <o:lock v:ext="edit" aspectratio="f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kstvak 6" o:spid="_x0000_s1033" type="#_x0000_t202" style="position:absolute;left:35204;width:24536;height:10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" stroked="f">
                    <v:textbox style="mso-fit-shape-to-text:t" inset="0,0,0,0">
                      <w:txbxContent>
                        <w:p w:rsidR="000717CB" w:rsidRPr="00A72082" w:rsidRDefault="000717CB" w:rsidP="000717CB">
                          <w:pPr>
                            <w:pStyle w:val="Bijschrift"/>
                            <w:jc w:val="both"/>
                            <w:rPr>
                              <w:rFonts w:eastAsiaTheme="minorHAnsi"/>
                              <w:noProof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i w:val="0"/>
                              <w:color w:val="000000" w:themeColor="text1"/>
                            </w:rPr>
                            <w:t>Figure S</w:t>
                          </w:r>
                          <w:r w:rsidRPr="00A72082">
                            <w:rPr>
                              <w:b/>
                              <w:i w:val="0"/>
                              <w:color w:val="000000" w:themeColor="text1"/>
                            </w:rPr>
                            <w:fldChar w:fldCharType="begin"/>
                          </w:r>
                          <w:r w:rsidRPr="00A72082">
                            <w:rPr>
                              <w:b/>
                              <w:i w:val="0"/>
                              <w:color w:val="000000" w:themeColor="text1"/>
                            </w:rPr>
                            <w:instrText xml:space="preserve"> SEQ Figure_S \* ARABIC </w:instrText>
                          </w:r>
                          <w:r w:rsidRPr="00A72082">
                            <w:rPr>
                              <w:b/>
                              <w:i w:val="0"/>
                              <w:color w:val="000000" w:themeColor="text1"/>
                            </w:rPr>
                            <w:fldChar w:fldCharType="separate"/>
                          </w:r>
                          <w:r>
                            <w:rPr>
                              <w:b/>
                              <w:i w:val="0"/>
                              <w:noProof/>
                              <w:color w:val="000000" w:themeColor="text1"/>
                            </w:rPr>
                            <w:t>1</w:t>
                          </w:r>
                          <w:r w:rsidRPr="00A72082">
                            <w:rPr>
                              <w:b/>
                              <w:i w:val="0"/>
                              <w:color w:val="000000" w:themeColor="text1"/>
                            </w:rPr>
                            <w:fldChar w:fldCharType="end"/>
                          </w:r>
                          <w:r w:rsidRPr="00A72082">
                            <w:t xml:space="preserve">. </w:t>
                          </w:r>
                          <w:r w:rsidRPr="00A72082">
                            <w:rPr>
                              <w:i w:val="0"/>
                              <w:color w:val="auto"/>
                              <w:lang w:val="en-US"/>
                            </w:rPr>
                            <w:t>Levels of abscisic acid (</w:t>
                          </w:r>
                          <w:r w:rsidRPr="00C233FA">
                            <w:rPr>
                              <w:b/>
                              <w:i w:val="0"/>
                              <w:color w:val="auto"/>
                              <w:lang w:val="en-US"/>
                            </w:rPr>
                            <w:t>a</w:t>
                          </w:r>
                          <w:r w:rsidRPr="00A72082">
                            <w:rPr>
                              <w:i w:val="0"/>
                              <w:color w:val="auto"/>
                              <w:lang w:val="en-US"/>
                            </w:rPr>
                            <w:t>), jasmonate (</w:t>
                          </w:r>
                          <w:r w:rsidRPr="00C233FA">
                            <w:rPr>
                              <w:b/>
                              <w:i w:val="0"/>
                              <w:color w:val="auto"/>
                              <w:lang w:val="en-US"/>
                            </w:rPr>
                            <w:t>b</w:t>
                          </w:r>
                          <w:r w:rsidRPr="00A72082">
                            <w:rPr>
                              <w:i w:val="0"/>
                              <w:color w:val="auto"/>
                              <w:lang w:val="en-US"/>
                            </w:rPr>
                            <w:t>) auxin (</w:t>
                          </w:r>
                          <w:r w:rsidRPr="00C233FA">
                            <w:rPr>
                              <w:b/>
                              <w:i w:val="0"/>
                              <w:color w:val="auto"/>
                              <w:lang w:val="en-US"/>
                            </w:rPr>
                            <w:t>c</w:t>
                          </w:r>
                          <w:r w:rsidRPr="00A72082">
                            <w:rPr>
                              <w:i w:val="0"/>
                              <w:color w:val="auto"/>
                              <w:lang w:val="en-US"/>
                            </w:rPr>
                            <w:t>) and salicylic acid (</w:t>
                          </w:r>
                          <w:r w:rsidRPr="00C233FA">
                            <w:rPr>
                              <w:b/>
                              <w:i w:val="0"/>
                              <w:color w:val="auto"/>
                              <w:lang w:val="en-US"/>
                            </w:rPr>
                            <w:t>d</w:t>
                          </w:r>
                          <w:r w:rsidRPr="00A72082">
                            <w:rPr>
                              <w:i w:val="0"/>
                              <w:color w:val="auto"/>
                              <w:lang w:val="en-US"/>
                            </w:rPr>
                            <w:t xml:space="preserve">) in the rice sheath during infection of </w:t>
                          </w:r>
                          <w:r w:rsidRPr="00A72082">
                            <w:rPr>
                              <w:color w:val="auto"/>
                              <w:lang w:val="en-US"/>
                            </w:rPr>
                            <w:t xml:space="preserve"> Pseudomonas fuscovaginae </w:t>
                          </w:r>
                          <w:r w:rsidRPr="00A72082">
                            <w:rPr>
                              <w:i w:val="0"/>
                              <w:color w:val="auto"/>
                              <w:lang w:val="en-US"/>
                            </w:rPr>
                            <w:t xml:space="preserve">wild type strains. When 7 weeks old, rice plants were inoculated with </w:t>
                          </w:r>
                          <w:r w:rsidRPr="00A72082">
                            <w:rPr>
                              <w:color w:val="auto"/>
                              <w:lang w:val="en-US"/>
                            </w:rPr>
                            <w:t>P. fuscovaginae</w:t>
                          </w:r>
                          <w:r w:rsidRPr="00A72082">
                            <w:rPr>
                              <w:i w:val="0"/>
                              <w:color w:val="auto"/>
                              <w:lang w:val="en-US"/>
                            </w:rPr>
                            <w:t xml:space="preserve"> by injecting a bacterial solution and samples of the rice sheath were collected at 8 days post inoculation.</w:t>
                          </w:r>
                        </w:p>
                      </w:txbxContent>
                    </v:textbox>
                  </v:shape>
                </v:group>
                <v:shape id="Tekstvak 2" o:spid="_x0000_s1034" type="#_x0000_t202" style="position:absolute;left:296;top:2590;width:23781;height:607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  <w:r w:rsidRPr="00C233FA">
                          <w:rPr>
                            <w:b/>
                            <w:sz w:val="20"/>
                          </w:rPr>
                          <w:t>(a)</w:t>
                        </w: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Default="000717CB" w:rsidP="000717CB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7F58A4" w:rsidRDefault="007F58A4" w:rsidP="000717CB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7F58A4" w:rsidRPr="00C233FA" w:rsidRDefault="007F58A4" w:rsidP="000717CB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0717CB" w:rsidRDefault="000717CB" w:rsidP="000717CB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46744D" w:rsidRPr="00C233FA" w:rsidRDefault="0046744D" w:rsidP="000717CB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  <w:r w:rsidRPr="00C233FA">
                          <w:rPr>
                            <w:b/>
                            <w:sz w:val="20"/>
                          </w:rPr>
                          <w:t>(b)</w:t>
                        </w: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Default="007F58A4" w:rsidP="007F58A4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7F58A4" w:rsidRDefault="007F58A4" w:rsidP="007F58A4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7F58A4" w:rsidRDefault="007F58A4" w:rsidP="007F58A4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46744D" w:rsidRPr="00C233FA" w:rsidRDefault="0046744D" w:rsidP="007F58A4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  <w:r w:rsidRPr="00C233FA">
                          <w:rPr>
                            <w:b/>
                            <w:sz w:val="20"/>
                          </w:rPr>
                          <w:t>(c)</w:t>
                        </w: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7F58A4" w:rsidRDefault="007F58A4" w:rsidP="007F58A4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7F58A4" w:rsidRDefault="007F58A4" w:rsidP="007F58A4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7F58A4" w:rsidRPr="00C233FA" w:rsidRDefault="007F58A4" w:rsidP="007F58A4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7F58A4" w:rsidRDefault="007F58A4" w:rsidP="007F58A4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46744D" w:rsidRDefault="0046744D" w:rsidP="007F58A4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46744D" w:rsidRPr="00C233FA" w:rsidRDefault="0046744D" w:rsidP="007F58A4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"/>
                          </w:rPr>
                        </w:pPr>
                      </w:p>
                      <w:p w:rsidR="000717CB" w:rsidRPr="00C233FA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  <w:r w:rsidRPr="00C233FA">
                          <w:rPr>
                            <w:b/>
                            <w:sz w:val="20"/>
                          </w:rPr>
                          <w:t>(d)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B69EF">
        <w:rPr>
          <w:rFonts w:eastAsiaTheme="minorHAnsi"/>
          <w:lang w:val="en-US"/>
        </w:rPr>
        <w:br w:type="page"/>
      </w:r>
      <w:r w:rsidR="00DB02EC">
        <w:rPr>
          <w:rFonts w:eastAsiaTheme="minorHAnsi"/>
          <w:noProof/>
          <w:lang w:val="nl-BE" w:eastAsia="nl-BE"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181708</wp:posOffset>
                </wp:positionH>
                <wp:positionV relativeFrom="paragraph">
                  <wp:posOffset>140677</wp:posOffset>
                </wp:positionV>
                <wp:extent cx="5666740" cy="7660104"/>
                <wp:effectExtent l="0" t="0" r="0" b="0"/>
                <wp:wrapNone/>
                <wp:docPr id="18" name="Groe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6740" cy="7660104"/>
                          <a:chOff x="0" y="-52804"/>
                          <a:chExt cx="5666740" cy="7660104"/>
                        </a:xfrm>
                      </wpg:grpSpPr>
                      <wpg:grpSp>
                        <wpg:cNvPr id="16" name="Groep 16"/>
                        <wpg:cNvGrpSpPr/>
                        <wpg:grpSpPr>
                          <a:xfrm>
                            <a:off x="0" y="0"/>
                            <a:ext cx="5666740" cy="7607300"/>
                            <a:chOff x="0" y="0"/>
                            <a:chExt cx="5666740" cy="7607727"/>
                          </a:xfrm>
                        </wpg:grpSpPr>
                        <pic:pic xmlns:pic="http://schemas.openxmlformats.org/drawingml/2006/picture">
                          <pic:nvPicPr>
                            <pic:cNvPr id="11" name="Afbeelding 1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6880"/>
                            <a:stretch/>
                          </pic:blipFill>
                          <pic:spPr bwMode="auto">
                            <a:xfrm>
                              <a:off x="0" y="0"/>
                              <a:ext cx="5355636" cy="6447692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5" name="Tekstvak 15"/>
                          <wps:cNvSpPr txBox="1"/>
                          <wps:spPr>
                            <a:xfrm>
                              <a:off x="0" y="6418372"/>
                              <a:ext cx="5666740" cy="1189355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324BCA" w:rsidRPr="00324BCA" w:rsidRDefault="00A72082" w:rsidP="00324BCA">
                                <w:pPr>
                                  <w:autoSpaceDE w:val="0"/>
                                  <w:autoSpaceDN w:val="0"/>
                                  <w:adjustRightInd w:val="0"/>
                                  <w:jc w:val="both"/>
                                  <w:rPr>
                                    <w:rFonts w:eastAsiaTheme="minorHAnsi"/>
                                    <w:noProof/>
                                    <w:sz w:val="18"/>
                                    <w:szCs w:val="20"/>
                                  </w:rPr>
                                </w:pPr>
                                <w:r w:rsidRPr="00A72082">
                                  <w:rPr>
                                    <w:b/>
                                    <w:sz w:val="18"/>
                                    <w:szCs w:val="20"/>
                                  </w:rPr>
                                  <w:t>Figure S</w:t>
                                </w:r>
                                <w:r w:rsidR="00324BCA" w:rsidRPr="00A72082">
                                  <w:rPr>
                                    <w:b/>
                                    <w:sz w:val="18"/>
                                    <w:szCs w:val="20"/>
                                  </w:rPr>
                                  <w:fldChar w:fldCharType="begin"/>
                                </w:r>
                                <w:r w:rsidR="00324BCA" w:rsidRPr="00A72082">
                                  <w:rPr>
                                    <w:b/>
                                    <w:sz w:val="18"/>
                                    <w:szCs w:val="20"/>
                                  </w:rPr>
                                  <w:instrText xml:space="preserve"> SEQ Figure_S \* ARABIC </w:instrText>
                                </w:r>
                                <w:r w:rsidR="00324BCA" w:rsidRPr="00A72082">
                                  <w:rPr>
                                    <w:b/>
                                    <w:sz w:val="18"/>
                                    <w:szCs w:val="20"/>
                                  </w:rPr>
                                  <w:fldChar w:fldCharType="separate"/>
                                </w:r>
                                <w:r w:rsidR="003A5864">
                                  <w:rPr>
                                    <w:b/>
                                    <w:noProof/>
                                    <w:sz w:val="18"/>
                                    <w:szCs w:val="20"/>
                                  </w:rPr>
                                  <w:t>2</w:t>
                                </w:r>
                                <w:r w:rsidR="00324BCA" w:rsidRPr="00A72082">
                                  <w:rPr>
                                    <w:b/>
                                    <w:sz w:val="18"/>
                                    <w:szCs w:val="20"/>
                                  </w:rPr>
                                  <w:fldChar w:fldCharType="end"/>
                                </w:r>
                                <w:r w:rsidR="00324BCA" w:rsidRPr="00A72082">
                                  <w:rPr>
                                    <w:b/>
                                    <w:sz w:val="18"/>
                                    <w:szCs w:val="20"/>
                                  </w:rPr>
                                  <w:t>.</w:t>
                                </w:r>
                                <w:r w:rsidR="00324BCA" w:rsidRPr="00324BCA">
                                  <w:rPr>
                                    <w:sz w:val="18"/>
                                    <w:szCs w:val="20"/>
                                  </w:rPr>
                                  <w:t xml:space="preserve"> </w:t>
                                </w:r>
                                <w:r w:rsidR="00324BCA" w:rsidRPr="00324BCA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Associations between the lesion size (mm²) </w:t>
                                </w:r>
                                <w:r w:rsidR="007B70A5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(Peeters et al. 2020) </w:t>
                                </w:r>
                                <w:r w:rsidR="00324BCA" w:rsidRPr="00324BCA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>and the measured levels of the phytohormones abscisic acid</w:t>
                                </w:r>
                                <w:r w:rsidR="00DB02EC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 (</w:t>
                                </w:r>
                                <w:r w:rsidR="00DB02EC" w:rsidRPr="00DB02EC">
                                  <w:rPr>
                                    <w:b/>
                                    <w:sz w:val="18"/>
                                    <w:szCs w:val="20"/>
                                    <w:lang w:val="en-US" w:eastAsia="en-GB"/>
                                  </w:rPr>
                                  <w:t>a</w:t>
                                </w:r>
                                <w:r w:rsidR="00DB02EC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>)</w:t>
                                </w:r>
                                <w:r w:rsidR="00324BCA" w:rsidRPr="00324BCA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>, jasmonate</w:t>
                                </w:r>
                                <w:r w:rsidR="00DB02EC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 (</w:t>
                                </w:r>
                                <w:r w:rsidR="00DB02EC" w:rsidRPr="00DB02EC">
                                  <w:rPr>
                                    <w:b/>
                                    <w:sz w:val="18"/>
                                    <w:szCs w:val="20"/>
                                    <w:lang w:val="en-US" w:eastAsia="en-GB"/>
                                  </w:rPr>
                                  <w:t>b</w:t>
                                </w:r>
                                <w:r w:rsidR="00DB02EC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>)</w:t>
                                </w:r>
                                <w:r w:rsidR="00324BCA" w:rsidRPr="00324BCA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>, auxin</w:t>
                                </w:r>
                                <w:r w:rsidR="00DB02EC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 (</w:t>
                                </w:r>
                                <w:r w:rsidR="00DB02EC" w:rsidRPr="00DB02EC">
                                  <w:rPr>
                                    <w:b/>
                                    <w:sz w:val="18"/>
                                    <w:szCs w:val="20"/>
                                    <w:lang w:val="en-US" w:eastAsia="en-GB"/>
                                  </w:rPr>
                                  <w:t>c</w:t>
                                </w:r>
                                <w:r w:rsidR="00DB02EC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>)</w:t>
                                </w:r>
                                <w:r w:rsidR="00324BCA" w:rsidRPr="00324BCA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>, salicylic acid</w:t>
                                </w:r>
                                <w:r w:rsidR="00DB02EC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 (</w:t>
                                </w:r>
                                <w:r w:rsidR="00DB02EC" w:rsidRPr="00DB02EC">
                                  <w:rPr>
                                    <w:b/>
                                    <w:sz w:val="18"/>
                                    <w:szCs w:val="20"/>
                                    <w:lang w:val="en-US" w:eastAsia="en-GB"/>
                                  </w:rPr>
                                  <w:t>d</w:t>
                                </w:r>
                                <w:r w:rsidR="00DB02EC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>)</w:t>
                                </w:r>
                                <w:r w:rsidR="00324BCA" w:rsidRPr="00324BCA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 and the toxins </w:t>
                                </w:r>
                                <w:r w:rsidR="00DB02EC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>helvolic acid (</w:t>
                                </w:r>
                                <w:r w:rsidR="00DB02EC" w:rsidRPr="00DB02EC">
                                  <w:rPr>
                                    <w:b/>
                                    <w:sz w:val="18"/>
                                    <w:szCs w:val="20"/>
                                    <w:lang w:val="en-US" w:eastAsia="en-GB"/>
                                  </w:rPr>
                                  <w:t>e</w:t>
                                </w:r>
                                <w:r w:rsidR="00DB02EC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) </w:t>
                                </w:r>
                                <w:r w:rsidR="00324BCA" w:rsidRPr="00324BCA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and </w:t>
                                </w:r>
                                <w:r w:rsidR="00DB02EC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>cerulenin (</w:t>
                                </w:r>
                                <w:r w:rsidR="00DB02EC" w:rsidRPr="00DB02EC">
                                  <w:rPr>
                                    <w:b/>
                                    <w:sz w:val="18"/>
                                    <w:szCs w:val="20"/>
                                    <w:lang w:val="en-US" w:eastAsia="en-GB"/>
                                  </w:rPr>
                                  <w:t>f</w:t>
                                </w:r>
                                <w:r w:rsidR="00DB02EC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>)</w:t>
                                </w:r>
                                <w:r w:rsidR="007B70A5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 (Peeters et al. 2020)</w:t>
                                </w:r>
                                <w:r w:rsidR="00324BCA" w:rsidRPr="00324BCA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. When 7 weeks old, rice plants were inoculated with </w:t>
                                </w:r>
                                <w:r w:rsidR="00324BCA" w:rsidRPr="00324BCA">
                                  <w:rPr>
                                    <w:i/>
                                    <w:iCs/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S. oryzae </w:t>
                                </w:r>
                                <w:r w:rsidR="00324BCA" w:rsidRPr="00324BCA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using the standard grain inoculum technique. At 6 DPI, disease was scored by measuring the lesion area (mm²). Next, sheath samples were collected and analyzed with liquid chromatography high-resolution mass spectrometry. Scatterplots show the associations and the linear correlation coefficients. The colors correspond to the colors used in the manuscript with </w:t>
                                </w:r>
                                <w:r w:rsidR="00324BCA" w:rsidRPr="00324BCA">
                                  <w:rPr>
                                    <w:i/>
                                    <w:sz w:val="18"/>
                                    <w:szCs w:val="20"/>
                                    <w:lang w:val="en-US" w:eastAsia="en-GB"/>
                                  </w:rPr>
                                  <w:t>S. oryzae</w:t>
                                </w:r>
                                <w:r w:rsidR="00324BCA" w:rsidRPr="00324BCA">
                                  <w:rPr>
                                    <w:sz w:val="18"/>
                                    <w:szCs w:val="20"/>
                                    <w:lang w:val="en-US" w:eastAsia="en-GB"/>
                                  </w:rPr>
                                  <w:t xml:space="preserve"> isolate IBNG0008 represented by dark blue dots, BDNG0025 by light blue dots, RFNG41 by dark green dots and RFNG30 by light green dots. Black dots represent the healthy control plants.</w:t>
                                </w:r>
                              </w:p>
                              <w:p w:rsidR="00324BCA" w:rsidRPr="00324BCA" w:rsidRDefault="00324BCA" w:rsidP="00324BCA">
                                <w:pPr>
                                  <w:pStyle w:val="Caption"/>
                                  <w:rPr>
                                    <w:rFonts w:eastAsiaTheme="minorHAnsi"/>
                                    <w:szCs w:val="20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" name="Tekstvak 2"/>
                        <wps:cNvSpPr txBox="1">
                          <a:spLocks noChangeArrowheads="1"/>
                        </wps:cNvSpPr>
                        <wps:spPr bwMode="auto">
                          <a:xfrm>
                            <a:off x="316522" y="-52804"/>
                            <a:ext cx="3294379" cy="46570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 w:rsidRPr="00DB02EC">
                                <w:rPr>
                                  <w:b/>
                                  <w:sz w:val="20"/>
                                </w:rPr>
                                <w:t xml:space="preserve">(a) </w:t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  <w:t>(b)</w:t>
                              </w: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"/>
                                </w:rPr>
                              </w:pPr>
                            </w:p>
                            <w:p w:rsid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 w:rsidRPr="00DB02EC">
                                <w:rPr>
                                  <w:b/>
                                  <w:sz w:val="20"/>
                                </w:rPr>
                                <w:t>(c)</w:t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  <w:t>(d)</w:t>
                              </w: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DB02EC" w:rsidRPr="00DB02EC" w:rsidRDefault="00DB02EC" w:rsidP="00DB02E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 w:rsidRPr="00DB02EC">
                                <w:rPr>
                                  <w:b/>
                                  <w:sz w:val="20"/>
                                </w:rPr>
                                <w:t>(e)</w:t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  <w:t>(f)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ep 18" o:spid="_x0000_s1035" style="position:absolute;margin-left:14.3pt;margin-top:11.1pt;width:446.2pt;height:603.15pt;z-index:251673600;mso-height-relative:margin" coordorigin=",-528" coordsize="56667,76601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">
                <v:group id="Groep 16" o:spid="_x0000_s1036" style="position:absolute;width:56667;height:76073" coordsize="56667,76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Afbeelding 11" o:spid="_x0000_s1037" type="#_x0000_t75" style="position:absolute;width:53556;height:64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">
                    <v:imagedata r:id="rId17" o:title="" croptop="4509f"/>
                    <v:path arrowok="t"/>
                  </v:shape>
                  <v:shape id="Tekstvak 15" o:spid="_x0000_s1038" type="#_x0000_t202" style="position:absolute;top:64183;width:56667;height:118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" stroked="f">
                    <v:textbox inset="0,0,0,0">
                      <w:txbxContent>
                        <w:p w:rsidR="00324BCA" w:rsidRPr="00324BCA" w:rsidRDefault="00A72082" w:rsidP="00324BCA">
                          <w:pPr>
                            <w:autoSpaceDE w:val="0"/>
                            <w:autoSpaceDN w:val="0"/>
                            <w:adjustRightInd w:val="0"/>
                            <w:jc w:val="both"/>
                            <w:rPr>
                              <w:rFonts w:eastAsiaTheme="minorHAnsi"/>
                              <w:noProof/>
                              <w:sz w:val="18"/>
                              <w:szCs w:val="20"/>
                            </w:rPr>
                          </w:pPr>
                          <w:r w:rsidRPr="00A72082">
                            <w:rPr>
                              <w:b/>
                              <w:sz w:val="18"/>
                              <w:szCs w:val="20"/>
                            </w:rPr>
                            <w:t>Figure S</w:t>
                          </w:r>
                          <w:r w:rsidR="00324BCA" w:rsidRPr="00A72082">
                            <w:rPr>
                              <w:b/>
                              <w:sz w:val="18"/>
                              <w:szCs w:val="20"/>
                            </w:rPr>
                            <w:fldChar w:fldCharType="begin"/>
                          </w:r>
                          <w:r w:rsidR="00324BCA" w:rsidRPr="00A72082">
                            <w:rPr>
                              <w:b/>
                              <w:sz w:val="18"/>
                              <w:szCs w:val="20"/>
                            </w:rPr>
                            <w:instrText xml:space="preserve"> SEQ Figure_S \* ARABIC </w:instrText>
                          </w:r>
                          <w:r w:rsidR="00324BCA" w:rsidRPr="00A72082">
                            <w:rPr>
                              <w:b/>
                              <w:sz w:val="18"/>
                              <w:szCs w:val="20"/>
                            </w:rPr>
                            <w:fldChar w:fldCharType="separate"/>
                          </w:r>
                          <w:r w:rsidR="003A5864">
                            <w:rPr>
                              <w:b/>
                              <w:noProof/>
                              <w:sz w:val="18"/>
                              <w:szCs w:val="20"/>
                            </w:rPr>
                            <w:t>2</w:t>
                          </w:r>
                          <w:r w:rsidR="00324BCA" w:rsidRPr="00A72082">
                            <w:rPr>
                              <w:b/>
                              <w:sz w:val="18"/>
                              <w:szCs w:val="20"/>
                            </w:rPr>
                            <w:fldChar w:fldCharType="end"/>
                          </w:r>
                          <w:r w:rsidR="00324BCA" w:rsidRPr="00A72082">
                            <w:rPr>
                              <w:b/>
                              <w:sz w:val="18"/>
                              <w:szCs w:val="20"/>
                            </w:rPr>
                            <w:t>.</w:t>
                          </w:r>
                          <w:r w:rsidR="00324BCA" w:rsidRPr="00324BCA">
                            <w:rPr>
                              <w:sz w:val="18"/>
                              <w:szCs w:val="20"/>
                            </w:rPr>
                            <w:t xml:space="preserve"> </w:t>
                          </w:r>
                          <w:r w:rsidR="00324BCA" w:rsidRPr="00324BCA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Associations between the lesion size (mm²) </w:t>
                          </w:r>
                          <w:r w:rsidR="007B70A5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(Peeters et al. 2020) </w:t>
                          </w:r>
                          <w:r w:rsidR="00324BCA" w:rsidRPr="00324BCA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>and the measured levels of the phytohormones abscisic acid</w:t>
                          </w:r>
                          <w:r w:rsidR="00DB02EC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 (</w:t>
                          </w:r>
                          <w:r w:rsidR="00DB02EC" w:rsidRPr="00DB02EC">
                            <w:rPr>
                              <w:b/>
                              <w:sz w:val="18"/>
                              <w:szCs w:val="20"/>
                              <w:lang w:val="en-US" w:eastAsia="en-GB"/>
                            </w:rPr>
                            <w:t>a</w:t>
                          </w:r>
                          <w:r w:rsidR="00DB02EC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>)</w:t>
                          </w:r>
                          <w:r w:rsidR="00324BCA" w:rsidRPr="00324BCA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>, jasmonate</w:t>
                          </w:r>
                          <w:r w:rsidR="00DB02EC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 (</w:t>
                          </w:r>
                          <w:r w:rsidR="00DB02EC" w:rsidRPr="00DB02EC">
                            <w:rPr>
                              <w:b/>
                              <w:sz w:val="18"/>
                              <w:szCs w:val="20"/>
                              <w:lang w:val="en-US" w:eastAsia="en-GB"/>
                            </w:rPr>
                            <w:t>b</w:t>
                          </w:r>
                          <w:r w:rsidR="00DB02EC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>)</w:t>
                          </w:r>
                          <w:r w:rsidR="00324BCA" w:rsidRPr="00324BCA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>, auxin</w:t>
                          </w:r>
                          <w:r w:rsidR="00DB02EC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 (</w:t>
                          </w:r>
                          <w:r w:rsidR="00DB02EC" w:rsidRPr="00DB02EC">
                            <w:rPr>
                              <w:b/>
                              <w:sz w:val="18"/>
                              <w:szCs w:val="20"/>
                              <w:lang w:val="en-US" w:eastAsia="en-GB"/>
                            </w:rPr>
                            <w:t>c</w:t>
                          </w:r>
                          <w:r w:rsidR="00DB02EC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>)</w:t>
                          </w:r>
                          <w:r w:rsidR="00324BCA" w:rsidRPr="00324BCA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>, salicylic acid</w:t>
                          </w:r>
                          <w:r w:rsidR="00DB02EC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 (</w:t>
                          </w:r>
                          <w:r w:rsidR="00DB02EC" w:rsidRPr="00DB02EC">
                            <w:rPr>
                              <w:b/>
                              <w:sz w:val="18"/>
                              <w:szCs w:val="20"/>
                              <w:lang w:val="en-US" w:eastAsia="en-GB"/>
                            </w:rPr>
                            <w:t>d</w:t>
                          </w:r>
                          <w:r w:rsidR="00DB02EC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>)</w:t>
                          </w:r>
                          <w:r w:rsidR="00324BCA" w:rsidRPr="00324BCA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 and the toxins </w:t>
                          </w:r>
                          <w:r w:rsidR="00DB02EC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>helvolic acid (</w:t>
                          </w:r>
                          <w:r w:rsidR="00DB02EC" w:rsidRPr="00DB02EC">
                            <w:rPr>
                              <w:b/>
                              <w:sz w:val="18"/>
                              <w:szCs w:val="20"/>
                              <w:lang w:val="en-US" w:eastAsia="en-GB"/>
                            </w:rPr>
                            <w:t>e</w:t>
                          </w:r>
                          <w:r w:rsidR="00DB02EC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) </w:t>
                          </w:r>
                          <w:r w:rsidR="00324BCA" w:rsidRPr="00324BCA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and </w:t>
                          </w:r>
                          <w:r w:rsidR="00DB02EC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>cerulenin (</w:t>
                          </w:r>
                          <w:r w:rsidR="00DB02EC" w:rsidRPr="00DB02EC">
                            <w:rPr>
                              <w:b/>
                              <w:sz w:val="18"/>
                              <w:szCs w:val="20"/>
                              <w:lang w:val="en-US" w:eastAsia="en-GB"/>
                            </w:rPr>
                            <w:t>f</w:t>
                          </w:r>
                          <w:r w:rsidR="00DB02EC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>)</w:t>
                          </w:r>
                          <w:r w:rsidR="007B70A5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 (Peeters et al. 2020)</w:t>
                          </w:r>
                          <w:r w:rsidR="00324BCA" w:rsidRPr="00324BCA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. When 7 weeks old, rice plants were inoculated with </w:t>
                          </w:r>
                          <w:r w:rsidR="00324BCA" w:rsidRPr="00324BCA">
                            <w:rPr>
                              <w:i/>
                              <w:iCs/>
                              <w:sz w:val="18"/>
                              <w:szCs w:val="20"/>
                              <w:lang w:val="en-US" w:eastAsia="en-GB"/>
                            </w:rPr>
                            <w:t xml:space="preserve">S. oryzae </w:t>
                          </w:r>
                          <w:r w:rsidR="00324BCA" w:rsidRPr="00324BCA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using the standard grain inoculum technique. At 6 DPI, disease was scored by measuring the lesion area (mm²). Next, sheath samples were collected and analyzed with liquid chromatography high-resolution mass spectrometry. Scatterplots show the associations and the linear correlation coefficients. The colors correspond to the colors used in the manuscript with </w:t>
                          </w:r>
                          <w:r w:rsidR="00324BCA" w:rsidRPr="00324BCA">
                            <w:rPr>
                              <w:i/>
                              <w:sz w:val="18"/>
                              <w:szCs w:val="20"/>
                              <w:lang w:val="en-US" w:eastAsia="en-GB"/>
                            </w:rPr>
                            <w:t>S. oryzae</w:t>
                          </w:r>
                          <w:r w:rsidR="00324BCA" w:rsidRPr="00324BCA">
                            <w:rPr>
                              <w:sz w:val="18"/>
                              <w:szCs w:val="20"/>
                              <w:lang w:val="en-US" w:eastAsia="en-GB"/>
                            </w:rPr>
                            <w:t xml:space="preserve"> isolate IBNG0008 represented by dark blue dots, BDNG0025 by light blue dots, RFNG41 by dark green dots and RFNG30 by light green dots. Black dots represent the healthy control plants.</w:t>
                          </w:r>
                        </w:p>
                        <w:p w:rsidR="00324BCA" w:rsidRPr="00324BCA" w:rsidRDefault="00324BCA" w:rsidP="00324BCA">
                          <w:pPr>
                            <w:pStyle w:val="Bijschrift"/>
                            <w:rPr>
                              <w:rFonts w:eastAsiaTheme="minorHAnsi"/>
                              <w:szCs w:val="20"/>
                              <w:lang w:val="en-US"/>
                            </w:rPr>
                          </w:pPr>
                        </w:p>
                      </w:txbxContent>
                    </v:textbox>
                  </v:shape>
                </v:group>
                <v:shape id="Tekstvak 2" o:spid="_x0000_s1039" type="#_x0000_t202" style="position:absolute;left:3165;top:-528;width:32944;height:46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" filled="f" stroked="f">
                  <v:textbox style="mso-fit-shape-to-text:t">
                    <w:txbxContent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  <w:r w:rsidRPr="00DB02EC">
                          <w:rPr>
                            <w:b/>
                            <w:sz w:val="20"/>
                          </w:rPr>
                          <w:t xml:space="preserve">(a) </w:t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  <w:t>(b)</w:t>
                        </w: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"/>
                          </w:rPr>
                        </w:pPr>
                      </w:p>
                      <w:p w:rsid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  <w:r w:rsidRPr="00DB02EC">
                          <w:rPr>
                            <w:b/>
                            <w:sz w:val="20"/>
                          </w:rPr>
                          <w:t>(c)</w:t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  <w:t>(d)</w:t>
                        </w: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DB02EC" w:rsidRPr="00DB02EC" w:rsidRDefault="00DB02EC" w:rsidP="00DB02EC">
                        <w:pPr>
                          <w:rPr>
                            <w:b/>
                            <w:sz w:val="20"/>
                          </w:rPr>
                        </w:pPr>
                        <w:r w:rsidRPr="00DB02EC">
                          <w:rPr>
                            <w:b/>
                            <w:sz w:val="20"/>
                          </w:rPr>
                          <w:t>(e)</w:t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  <w:t>(f)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E452E">
        <w:rPr>
          <w:rFonts w:eastAsiaTheme="minorHAnsi"/>
          <w:lang w:val="en-US"/>
        </w:rPr>
        <w:br w:type="page"/>
      </w:r>
    </w:p>
    <w:p w:rsidR="00EB69EF" w:rsidRDefault="000717CB">
      <w:pPr>
        <w:rPr>
          <w:rFonts w:eastAsiaTheme="minorHAnsi"/>
          <w:lang w:val="en-US"/>
        </w:rPr>
      </w:pPr>
      <w:r>
        <w:rPr>
          <w:rFonts w:eastAsiaTheme="minorHAnsi"/>
          <w:noProof/>
          <w:lang w:val="nl-BE" w:eastAsia="nl-BE"/>
        </w:rPr>
        <w:lastRenderedPageBreak/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5846DB3D" wp14:editId="3155A893">
                <wp:simplePos x="0" y="0"/>
                <wp:positionH relativeFrom="column">
                  <wp:posOffset>0</wp:posOffset>
                </wp:positionH>
                <wp:positionV relativeFrom="paragraph">
                  <wp:posOffset>90805</wp:posOffset>
                </wp:positionV>
                <wp:extent cx="5687747" cy="7771814"/>
                <wp:effectExtent l="0" t="0" r="8255" b="635"/>
                <wp:wrapNone/>
                <wp:docPr id="21" name="Groe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7747" cy="7771814"/>
                          <a:chOff x="0" y="0"/>
                          <a:chExt cx="5687747" cy="7771814"/>
                        </a:xfrm>
                      </wpg:grpSpPr>
                      <wpg:grpSp>
                        <wpg:cNvPr id="14" name="Groep 14"/>
                        <wpg:cNvGrpSpPr/>
                        <wpg:grpSpPr>
                          <a:xfrm>
                            <a:off x="93785" y="128954"/>
                            <a:ext cx="5593962" cy="7642860"/>
                            <a:chOff x="0" y="0"/>
                            <a:chExt cx="5595131" cy="7642860"/>
                          </a:xfrm>
                        </wpg:grpSpPr>
                        <wpg:grpSp>
                          <wpg:cNvPr id="12" name="Groep 12"/>
                          <wpg:cNvGrpSpPr/>
                          <wpg:grpSpPr>
                            <a:xfrm>
                              <a:off x="0" y="0"/>
                              <a:ext cx="3639185" cy="7642860"/>
                              <a:chOff x="0" y="0"/>
                              <a:chExt cx="3639185" cy="7643103"/>
                            </a:xfrm>
                          </wpg:grpSpPr>
                          <pic:pic xmlns:pic="http://schemas.openxmlformats.org/drawingml/2006/picture">
                            <pic:nvPicPr>
                              <pic:cNvPr id="9" name="Afbeelding 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12585" r="2663" b="1234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639185" cy="36290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0" name="Afbeelding 10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12585" r="2673" b="11999"/>
                              <a:stretch/>
                            </pic:blipFill>
                            <pic:spPr bwMode="auto">
                              <a:xfrm>
                                <a:off x="0" y="3997568"/>
                                <a:ext cx="3639185" cy="364553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s:wsp>
                          <wps:cNvPr id="13" name="Tekstvak 13"/>
                          <wps:cNvSpPr txBox="1"/>
                          <wps:spPr>
                            <a:xfrm>
                              <a:off x="3638287" y="5859"/>
                              <a:ext cx="1956844" cy="2891790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717CB" w:rsidRPr="00324BCA" w:rsidRDefault="000717CB" w:rsidP="000717CB">
                                <w:pPr>
                                  <w:autoSpaceDE w:val="0"/>
                                  <w:autoSpaceDN w:val="0"/>
                                  <w:adjustRightInd w:val="0"/>
                                  <w:jc w:val="both"/>
                                  <w:rPr>
                                    <w:rFonts w:eastAsiaTheme="minorHAnsi"/>
                                    <w:noProof/>
                                    <w:sz w:val="18"/>
                                    <w:szCs w:val="18"/>
                                  </w:rPr>
                                </w:pPr>
                                <w:r w:rsidRPr="00A72082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>Figure S</w:t>
                                </w:r>
                                <w:r w:rsidRPr="00A72082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fldChar w:fldCharType="begin"/>
                                </w:r>
                                <w:r w:rsidRPr="00A72082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instrText xml:space="preserve"> SEQ Figure_S \* ARABIC </w:instrText>
                                </w:r>
                                <w:r w:rsidRPr="00A72082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b/>
                                    <w:noProof/>
                                    <w:sz w:val="18"/>
                                    <w:szCs w:val="18"/>
                                  </w:rPr>
                                  <w:t>3</w:t>
                                </w:r>
                                <w:r w:rsidRPr="00A72082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fldChar w:fldCharType="end"/>
                                </w:r>
                                <w:r w:rsidRPr="00324BCA">
                                  <w:rPr>
                                    <w:sz w:val="18"/>
                                    <w:szCs w:val="18"/>
                                  </w:rPr>
                                  <w:t xml:space="preserve">. </w:t>
                                </w:r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Associations between </w:t>
                                </w:r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>cerulenin (</w:t>
                                </w:r>
                                <w:r w:rsidRPr="00DB02EC">
                                  <w:rPr>
                                    <w:b/>
                                    <w:sz w:val="18"/>
                                    <w:szCs w:val="18"/>
                                    <w:lang w:val="en-US" w:eastAsia="en-GB"/>
                                  </w:rPr>
                                  <w:t>a-d</w:t>
                                </w:r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>)</w:t>
                                </w:r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>and helvolic acid (</w:t>
                                </w:r>
                                <w:r w:rsidRPr="00DB02EC">
                                  <w:rPr>
                                    <w:b/>
                                    <w:sz w:val="18"/>
                                    <w:szCs w:val="18"/>
                                    <w:lang w:val="en-US" w:eastAsia="en-GB"/>
                                  </w:rPr>
                                  <w:t>e-h</w:t>
                                </w:r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) </w:t>
                                </w:r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>production</w:t>
                                </w:r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 (Peeters et al. 2020)</w:t>
                                </w:r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 in the rice sheath and the measured levels of the phytohormones </w:t>
                                </w:r>
                                <w:proofErr w:type="spellStart"/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>abscisic</w:t>
                                </w:r>
                                <w:proofErr w:type="spellEnd"/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 acid</w:t>
                                </w:r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 (</w:t>
                                </w:r>
                                <w:proofErr w:type="spellStart"/>
                                <w:r w:rsidRPr="00DB02EC">
                                  <w:rPr>
                                    <w:b/>
                                    <w:sz w:val="18"/>
                                    <w:szCs w:val="18"/>
                                    <w:lang w:val="en-US" w:eastAsia="en-GB"/>
                                  </w:rPr>
                                  <w:t>a,e</w:t>
                                </w:r>
                                <w:proofErr w:type="spellEnd"/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>)</w:t>
                                </w:r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, </w:t>
                                </w:r>
                                <w:proofErr w:type="spellStart"/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>jasmonate</w:t>
                                </w:r>
                                <w:proofErr w:type="spellEnd"/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 (</w:t>
                                </w:r>
                                <w:proofErr w:type="spellStart"/>
                                <w:r w:rsidRPr="00DB02EC">
                                  <w:rPr>
                                    <w:b/>
                                    <w:sz w:val="18"/>
                                    <w:szCs w:val="18"/>
                                    <w:lang w:val="en-US" w:eastAsia="en-GB"/>
                                  </w:rPr>
                                  <w:t>b,f</w:t>
                                </w:r>
                                <w:proofErr w:type="spellEnd"/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>)</w:t>
                                </w:r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>, auxin</w:t>
                                </w:r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 (</w:t>
                                </w:r>
                                <w:proofErr w:type="spellStart"/>
                                <w:r>
                                  <w:rPr>
                                    <w:b/>
                                    <w:sz w:val="18"/>
                                    <w:szCs w:val="18"/>
                                    <w:lang w:val="en-US" w:eastAsia="en-GB"/>
                                  </w:rPr>
                                  <w:t>c,</w:t>
                                </w:r>
                                <w:r w:rsidRPr="00DB02EC">
                                  <w:rPr>
                                    <w:b/>
                                    <w:sz w:val="18"/>
                                    <w:szCs w:val="18"/>
                                    <w:lang w:val="en-US" w:eastAsia="en-GB"/>
                                  </w:rPr>
                                  <w:t>g</w:t>
                                </w:r>
                                <w:proofErr w:type="spellEnd"/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) and </w:t>
                                </w:r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 salicylic acid</w:t>
                                </w:r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 (</w:t>
                                </w:r>
                                <w:proofErr w:type="spellStart"/>
                                <w:r>
                                  <w:rPr>
                                    <w:b/>
                                    <w:sz w:val="18"/>
                                    <w:szCs w:val="18"/>
                                    <w:lang w:val="en-US" w:eastAsia="en-GB"/>
                                  </w:rPr>
                                  <w:t>d,</w:t>
                                </w:r>
                                <w:r w:rsidRPr="00DB02EC">
                                  <w:rPr>
                                    <w:b/>
                                    <w:sz w:val="18"/>
                                    <w:szCs w:val="18"/>
                                    <w:lang w:val="en-US" w:eastAsia="en-GB"/>
                                  </w:rPr>
                                  <w:t>h</w:t>
                                </w:r>
                                <w:proofErr w:type="spellEnd"/>
                                <w:r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>)</w:t>
                                </w:r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. When 7 weeks old, rice plants were inoculated with </w:t>
                                </w:r>
                                <w:r w:rsidRPr="00324BCA">
                                  <w:rPr>
                                    <w:i/>
                                    <w:iCs/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S. oryzae </w:t>
                                </w:r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using the standard grain inoculum technique. At 6 DPI, disease was scored by measuring the lesion area (mm²). Next, sheath samples were collected and analyzed with </w:t>
                                </w:r>
                                <w:r w:rsidRPr="00324BCA">
                                  <w:rPr>
                                    <w:rFonts w:ascii="PalatinoLinotype" w:hAnsi="PalatinoLinotype" w:cs="PalatinoLinotype"/>
                                    <w:sz w:val="18"/>
                                    <w:szCs w:val="18"/>
                                    <w:lang w:val="en-US" w:eastAsia="en-GB"/>
                                  </w:rPr>
                                  <w:t>liquid chromatography high-resolution mass spectrometry.</w:t>
                                </w:r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 Scatterplots show the associations and the linear correlation coefficients. The colors correspond to the colors used in the manuscript with </w:t>
                                </w:r>
                                <w:r w:rsidRPr="00324BCA">
                                  <w:rPr>
                                    <w:i/>
                                    <w:sz w:val="18"/>
                                    <w:szCs w:val="18"/>
                                    <w:lang w:val="en-US" w:eastAsia="en-GB"/>
                                  </w:rPr>
                                  <w:t>S. oryzae</w:t>
                                </w:r>
                                <w:r w:rsidRPr="00324BCA">
                                  <w:rPr>
                                    <w:sz w:val="18"/>
                                    <w:szCs w:val="18"/>
                                    <w:lang w:val="en-US" w:eastAsia="en-GB"/>
                                  </w:rPr>
                                  <w:t xml:space="preserve"> isolate IBNG0008 represented by dark blue dots, BDNG0025 by light blue dots, RFNG41 by dark green dots and RFNG30 by light green dots. Black dots represent the healthy control plants.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s:wsp>
                        <wps:cNvPr id="19" name="Tekstvak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294379" cy="21748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 w:rsidRPr="00DB02EC">
                                <w:rPr>
                                  <w:b/>
                                  <w:sz w:val="20"/>
                                </w:rPr>
                                <w:t xml:space="preserve">(a) </w:t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  <w:t>(b)</w:t>
                              </w: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 w:rsidRPr="00DB02EC">
                                <w:rPr>
                                  <w:b/>
                                  <w:sz w:val="20"/>
                                </w:rPr>
                                <w:t>(c)</w:t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  <w:t>(d)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" name="Tekstvak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962375"/>
                            <a:ext cx="3294379" cy="21748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 w:rsidRPr="00DB02EC">
                                <w:rPr>
                                  <w:b/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e</w:t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 xml:space="preserve">) </w:t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  <w:t>(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f</w:t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>)</w:t>
                              </w: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"/>
                                </w:rPr>
                              </w:pPr>
                            </w:p>
                            <w:p w:rsidR="000717CB" w:rsidRPr="00DB02EC" w:rsidRDefault="000717CB" w:rsidP="000717CB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 w:rsidRPr="00DB02EC">
                                <w:rPr>
                                  <w:b/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g</w:t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>)</w:t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ab/>
                                <w:t>(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h</w:t>
                              </w:r>
                              <w:r w:rsidRPr="00DB02EC">
                                <w:rPr>
                                  <w:b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46DB3D" id="Groep 21" o:spid="_x0000_s1040" style="position:absolute;margin-left:0;margin-top:7.15pt;width:447.85pt;height:611.95pt;z-index:251682816" coordsize="56877,77718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">
                <v:group id="Groep 14" o:spid="_x0000_s1041" style="position:absolute;left:937;top:1289;width:55940;height:76429" coordsize="55951,76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group id="Groep 12" o:spid="_x0000_s1042" style="position:absolute;width:36391;height:76428" coordsize="36391,76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<v:shape id="Afbeelding 9" o:spid="_x0000_s1043" type="#_x0000_t75" style="position:absolute;width:36391;height:362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">
                      <v:imagedata r:id="rId20" o:title="" croptop="8248f" cropbottom="8092f" cropright="1745f"/>
                      <v:path arrowok="t"/>
                    </v:shape>
                    <v:shape id="Afbeelding 10" o:spid="_x0000_s1044" type="#_x0000_t75" style="position:absolute;top:39975;width:36391;height:364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">
                      <v:imagedata r:id="rId21" o:title="" croptop="8248f" cropbottom="7864f" cropright="1752f"/>
                      <v:path arrowok="t"/>
                    </v:shape>
                  </v:group>
                  <v:shape id="Tekstvak 13" o:spid="_x0000_s1045" type="#_x0000_t202" style="position:absolute;left:36382;top:58;width:19569;height:28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" stroked="f">
                    <v:textbox style="mso-fit-shape-to-text:t" inset="0,0,0,0">
                      <w:txbxContent>
                        <w:p w:rsidR="000717CB" w:rsidRPr="00324BCA" w:rsidRDefault="000717CB" w:rsidP="000717CB">
                          <w:pPr>
                            <w:autoSpaceDE w:val="0"/>
                            <w:autoSpaceDN w:val="0"/>
                            <w:adjustRightInd w:val="0"/>
                            <w:jc w:val="both"/>
                            <w:rPr>
                              <w:rFonts w:eastAsiaTheme="minorHAnsi"/>
                              <w:noProof/>
                              <w:sz w:val="18"/>
                              <w:szCs w:val="18"/>
                            </w:rPr>
                          </w:pPr>
                          <w:r w:rsidRPr="00A72082">
                            <w:rPr>
                              <w:b/>
                              <w:sz w:val="18"/>
                              <w:szCs w:val="18"/>
                            </w:rPr>
                            <w:t>Figure S</w:t>
                          </w:r>
                          <w:r w:rsidRPr="00A72082">
                            <w:rPr>
                              <w:b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A72082">
                            <w:rPr>
                              <w:b/>
                              <w:sz w:val="18"/>
                              <w:szCs w:val="18"/>
                            </w:rPr>
                            <w:instrText xml:space="preserve"> SEQ Figure_S \* ARABIC </w:instrText>
                          </w:r>
                          <w:r w:rsidRPr="00A72082">
                            <w:rPr>
                              <w:b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sz w:val="18"/>
                              <w:szCs w:val="18"/>
                            </w:rPr>
                            <w:t>3</w:t>
                          </w:r>
                          <w:r w:rsidRPr="00A72082">
                            <w:rPr>
                              <w:b/>
                              <w:sz w:val="18"/>
                              <w:szCs w:val="18"/>
                            </w:rPr>
                            <w:fldChar w:fldCharType="end"/>
                          </w:r>
                          <w:r w:rsidRPr="00324BCA">
                            <w:rPr>
                              <w:sz w:val="18"/>
                              <w:szCs w:val="18"/>
                            </w:rPr>
                            <w:t xml:space="preserve">. </w:t>
                          </w:r>
                          <w:r w:rsidRPr="00324BCA"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Associations between </w:t>
                          </w:r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>cerulenin (</w:t>
                          </w:r>
                          <w:r w:rsidRPr="00DB02EC">
                            <w:rPr>
                              <w:b/>
                              <w:sz w:val="18"/>
                              <w:szCs w:val="18"/>
                              <w:lang w:val="en-US" w:eastAsia="en-GB"/>
                            </w:rPr>
                            <w:t>a-d</w:t>
                          </w:r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>)</w:t>
                          </w:r>
                          <w:r w:rsidRPr="00324BCA"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>and helvolic acid (</w:t>
                          </w:r>
                          <w:r w:rsidRPr="00DB02EC">
                            <w:rPr>
                              <w:b/>
                              <w:sz w:val="18"/>
                              <w:szCs w:val="18"/>
                              <w:lang w:val="en-US" w:eastAsia="en-GB"/>
                            </w:rPr>
                            <w:t>e-h</w:t>
                          </w:r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) </w:t>
                          </w:r>
                          <w:r w:rsidRPr="00324BCA"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>production</w:t>
                          </w:r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 (Peeters et al. 2020)</w:t>
                          </w:r>
                          <w:r w:rsidRPr="00324BCA"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 in the rice sheath and the measured levels of the phytohormones abscisic acid</w:t>
                          </w:r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 (</w:t>
                          </w:r>
                          <w:proofErr w:type="spellStart"/>
                          <w:r w:rsidRPr="00DB02EC">
                            <w:rPr>
                              <w:b/>
                              <w:sz w:val="18"/>
                              <w:szCs w:val="18"/>
                              <w:lang w:val="en-US" w:eastAsia="en-GB"/>
                            </w:rPr>
                            <w:t>a,e</w:t>
                          </w:r>
                          <w:proofErr w:type="spellEnd"/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>)</w:t>
                          </w:r>
                          <w:r w:rsidRPr="00324BCA"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>, jasmonate</w:t>
                          </w:r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 (</w:t>
                          </w:r>
                          <w:proofErr w:type="spellStart"/>
                          <w:r w:rsidRPr="00DB02EC">
                            <w:rPr>
                              <w:b/>
                              <w:sz w:val="18"/>
                              <w:szCs w:val="18"/>
                              <w:lang w:val="en-US" w:eastAsia="en-GB"/>
                            </w:rPr>
                            <w:t>b,f</w:t>
                          </w:r>
                          <w:proofErr w:type="spellEnd"/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>)</w:t>
                          </w:r>
                          <w:r w:rsidRPr="00324BCA"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>, auxin</w:t>
                          </w:r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 (</w:t>
                          </w:r>
                          <w:proofErr w:type="spellStart"/>
                          <w:r>
                            <w:rPr>
                              <w:b/>
                              <w:sz w:val="18"/>
                              <w:szCs w:val="18"/>
                              <w:lang w:val="en-US" w:eastAsia="en-GB"/>
                            </w:rPr>
                            <w:t>c,</w:t>
                          </w:r>
                          <w:r w:rsidRPr="00DB02EC">
                            <w:rPr>
                              <w:b/>
                              <w:sz w:val="18"/>
                              <w:szCs w:val="18"/>
                              <w:lang w:val="en-US" w:eastAsia="en-GB"/>
                            </w:rPr>
                            <w:t>g</w:t>
                          </w:r>
                          <w:proofErr w:type="spellEnd"/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) and </w:t>
                          </w:r>
                          <w:r w:rsidRPr="00324BCA"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 salicylic acid</w:t>
                          </w:r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 (</w:t>
                          </w:r>
                          <w:proofErr w:type="spellStart"/>
                          <w:r>
                            <w:rPr>
                              <w:b/>
                              <w:sz w:val="18"/>
                              <w:szCs w:val="18"/>
                              <w:lang w:val="en-US" w:eastAsia="en-GB"/>
                            </w:rPr>
                            <w:t>d,</w:t>
                          </w:r>
                          <w:r w:rsidRPr="00DB02EC">
                            <w:rPr>
                              <w:b/>
                              <w:sz w:val="18"/>
                              <w:szCs w:val="18"/>
                              <w:lang w:val="en-US" w:eastAsia="en-GB"/>
                            </w:rPr>
                            <w:t>h</w:t>
                          </w:r>
                          <w:proofErr w:type="spellEnd"/>
                          <w:r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>)</w:t>
                          </w:r>
                          <w:r w:rsidRPr="00324BCA"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. When 7 weeks old, rice plants were inoculated with </w:t>
                          </w:r>
                          <w:r w:rsidRPr="00324BCA">
                            <w:rPr>
                              <w:i/>
                              <w:iCs/>
                              <w:sz w:val="18"/>
                              <w:szCs w:val="18"/>
                              <w:lang w:val="en-US" w:eastAsia="en-GB"/>
                            </w:rPr>
                            <w:t xml:space="preserve">S. oryzae </w:t>
                          </w:r>
                          <w:r w:rsidRPr="00324BCA"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using the standard grain inoculum technique. At 6 DPI, disease was scored by measuring the lesion area (mm²). Next, sheath samples were collected and analyzed with </w:t>
                          </w:r>
                          <w:r w:rsidRPr="00324BCA">
                            <w:rPr>
                              <w:rFonts w:ascii="PalatinoLinotype" w:hAnsi="PalatinoLinotype" w:cs="PalatinoLinotype"/>
                              <w:sz w:val="18"/>
                              <w:szCs w:val="18"/>
                              <w:lang w:val="en-US" w:eastAsia="en-GB"/>
                            </w:rPr>
                            <w:t>liquid chromatography high-resolution mass spectrometry.</w:t>
                          </w:r>
                          <w:r w:rsidRPr="00324BCA"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 Scatterplots show the associations and the linear correlation coefficients. The colors correspond to the colors used in the manuscript with </w:t>
                          </w:r>
                          <w:r w:rsidRPr="00324BCA">
                            <w:rPr>
                              <w:i/>
                              <w:sz w:val="18"/>
                              <w:szCs w:val="18"/>
                              <w:lang w:val="en-US" w:eastAsia="en-GB"/>
                            </w:rPr>
                            <w:t>S. oryzae</w:t>
                          </w:r>
                          <w:r w:rsidRPr="00324BCA">
                            <w:rPr>
                              <w:sz w:val="18"/>
                              <w:szCs w:val="18"/>
                              <w:lang w:val="en-US" w:eastAsia="en-GB"/>
                            </w:rPr>
                            <w:t xml:space="preserve"> isolate IBNG0008 represented by dark blue dots, BDNG0025 by light blue dots, RFNG41 by dark green dots and RFNG30 by light green dots. Black dots represent the healthy control plants.</w:t>
                          </w:r>
                        </w:p>
                      </w:txbxContent>
                    </v:textbox>
                  </v:shape>
                </v:group>
                <v:shape id="Tekstvak 2" o:spid="_x0000_s1046" type="#_x0000_t202" style="position:absolute;width:32943;height:217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" filled="f" stroked="f">
                  <v:textbox style="mso-fit-shape-to-text:t">
                    <w:txbxContent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  <w:r w:rsidRPr="00DB02EC">
                          <w:rPr>
                            <w:b/>
                            <w:sz w:val="20"/>
                          </w:rPr>
                          <w:t xml:space="preserve">(a) </w:t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  <w:t>(b)</w:t>
                        </w: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  <w:r w:rsidRPr="00DB02EC">
                          <w:rPr>
                            <w:b/>
                            <w:sz w:val="20"/>
                          </w:rPr>
                          <w:t>(c)</w:t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  <w:t>(d)</w:t>
                        </w:r>
                      </w:p>
                    </w:txbxContent>
                  </v:textbox>
                </v:shape>
                <v:shape id="Tekstvak 2" o:spid="_x0000_s1047" type="#_x0000_t202" style="position:absolute;top:39623;width:32943;height:21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 filled="f" stroked="f">
                  <v:textbox style="mso-fit-shape-to-text:t">
                    <w:txbxContent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  <w:r w:rsidRPr="00DB02EC">
                          <w:rPr>
                            <w:b/>
                            <w:sz w:val="20"/>
                          </w:rPr>
                          <w:t>(</w:t>
                        </w:r>
                        <w:r>
                          <w:rPr>
                            <w:b/>
                            <w:sz w:val="20"/>
                          </w:rPr>
                          <w:t>e</w:t>
                        </w:r>
                        <w:r w:rsidRPr="00DB02EC">
                          <w:rPr>
                            <w:b/>
                            <w:sz w:val="20"/>
                          </w:rPr>
                          <w:t xml:space="preserve">) </w:t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  <w:t>(</w:t>
                        </w:r>
                        <w:r>
                          <w:rPr>
                            <w:b/>
                            <w:sz w:val="20"/>
                          </w:rPr>
                          <w:t>f</w:t>
                        </w:r>
                        <w:r w:rsidRPr="00DB02EC">
                          <w:rPr>
                            <w:b/>
                            <w:sz w:val="20"/>
                          </w:rPr>
                          <w:t>)</w:t>
                        </w: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"/>
                          </w:rPr>
                        </w:pPr>
                      </w:p>
                      <w:p w:rsidR="000717CB" w:rsidRPr="00DB02EC" w:rsidRDefault="000717CB" w:rsidP="000717CB">
                        <w:pPr>
                          <w:rPr>
                            <w:b/>
                            <w:sz w:val="20"/>
                          </w:rPr>
                        </w:pPr>
                        <w:r w:rsidRPr="00DB02EC">
                          <w:rPr>
                            <w:b/>
                            <w:sz w:val="20"/>
                          </w:rPr>
                          <w:t>(</w:t>
                        </w:r>
                        <w:r>
                          <w:rPr>
                            <w:b/>
                            <w:sz w:val="20"/>
                          </w:rPr>
                          <w:t>g</w:t>
                        </w:r>
                        <w:r w:rsidRPr="00DB02EC">
                          <w:rPr>
                            <w:b/>
                            <w:sz w:val="20"/>
                          </w:rPr>
                          <w:t>)</w:t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</w:r>
                        <w:r w:rsidRPr="00DB02EC">
                          <w:rPr>
                            <w:b/>
                            <w:sz w:val="20"/>
                          </w:rPr>
                          <w:tab/>
                          <w:t>(</w:t>
                        </w:r>
                        <w:r>
                          <w:rPr>
                            <w:b/>
                            <w:sz w:val="20"/>
                          </w:rPr>
                          <w:t>h</w:t>
                        </w:r>
                        <w:r w:rsidRPr="00DB02EC">
                          <w:rPr>
                            <w:b/>
                            <w:sz w:val="20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B69EF" w:rsidRDefault="00EB69EF" w:rsidP="00B604C0">
      <w:pPr>
        <w:jc w:val="both"/>
        <w:rPr>
          <w:rFonts w:eastAsiaTheme="minorHAnsi"/>
          <w:lang w:val="en-US"/>
        </w:rPr>
      </w:pPr>
    </w:p>
    <w:p w:rsidR="00EB69EF" w:rsidRPr="00E04260" w:rsidRDefault="00EB69EF" w:rsidP="00B604C0">
      <w:pPr>
        <w:jc w:val="both"/>
      </w:pPr>
    </w:p>
    <w:sectPr w:rsidR="00EB69EF" w:rsidRPr="00E04260" w:rsidSect="00A94381">
      <w:headerReference w:type="default" r:id="rId22"/>
      <w:type w:val="continuous"/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4BBB" w:rsidRDefault="00D84BBB">
      <w:r>
        <w:separator/>
      </w:r>
    </w:p>
  </w:endnote>
  <w:endnote w:type="continuationSeparator" w:id="0">
    <w:p w:rsidR="00D84BBB" w:rsidRDefault="00D84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Linotype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4BBB" w:rsidRDefault="00D84BBB">
      <w:r>
        <w:separator/>
      </w:r>
    </w:p>
  </w:footnote>
  <w:footnote w:type="continuationSeparator" w:id="0">
    <w:p w:rsidR="00D84BBB" w:rsidRDefault="00D84B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346C" w:rsidRDefault="0095346C">
    <w:pPr>
      <w:pStyle w:val="Header"/>
      <w:rPr>
        <w:b/>
        <w:bCs/>
        <w:color w:val="99999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B53E6"/>
    <w:multiLevelType w:val="hybridMultilevel"/>
    <w:tmpl w:val="EF007F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B542C"/>
    <w:multiLevelType w:val="hybridMultilevel"/>
    <w:tmpl w:val="DB9ED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23CA4"/>
    <w:multiLevelType w:val="hybridMultilevel"/>
    <w:tmpl w:val="AF9A1AB8"/>
    <w:lvl w:ilvl="0" w:tplc="9D0673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D5AE1"/>
    <w:multiLevelType w:val="hybridMultilevel"/>
    <w:tmpl w:val="EDF8CB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55826F1"/>
    <w:multiLevelType w:val="hybridMultilevel"/>
    <w:tmpl w:val="4AC033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DC1C8A"/>
    <w:multiLevelType w:val="hybridMultilevel"/>
    <w:tmpl w:val="116C9F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1D6D7B"/>
    <w:multiLevelType w:val="hybridMultilevel"/>
    <w:tmpl w:val="EA4E78EE"/>
    <w:lvl w:ilvl="0" w:tplc="C8E455A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CA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activeWritingStyle w:appName="MSWord" w:lang="en-CA" w:vendorID="64" w:dllVersion="131078" w:nlCheck="1" w:checkStyle="1"/>
  <w:proofState w:spelling="clean"/>
  <w:attachedTemplate r:id="rId1"/>
  <w:defaultTabStop w:val="720"/>
  <w:hyphenationZone w:val="425"/>
  <w:drawingGridHorizontalSpacing w:val="181"/>
  <w:drawingGridVerticalSpacing w:val="181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091"/>
    <w:rsid w:val="000402BB"/>
    <w:rsid w:val="000717CB"/>
    <w:rsid w:val="00083070"/>
    <w:rsid w:val="000A40A2"/>
    <w:rsid w:val="000B21A8"/>
    <w:rsid w:val="000E4DE6"/>
    <w:rsid w:val="000F77CC"/>
    <w:rsid w:val="00116619"/>
    <w:rsid w:val="001526C8"/>
    <w:rsid w:val="00185A93"/>
    <w:rsid w:val="001913AA"/>
    <w:rsid w:val="001E0E46"/>
    <w:rsid w:val="002004B4"/>
    <w:rsid w:val="00236159"/>
    <w:rsid w:val="00255DB7"/>
    <w:rsid w:val="002E57B7"/>
    <w:rsid w:val="002F5957"/>
    <w:rsid w:val="00324BCA"/>
    <w:rsid w:val="00370ED9"/>
    <w:rsid w:val="003A5864"/>
    <w:rsid w:val="00426114"/>
    <w:rsid w:val="00432D9A"/>
    <w:rsid w:val="00433FCF"/>
    <w:rsid w:val="00461196"/>
    <w:rsid w:val="00464116"/>
    <w:rsid w:val="0046744D"/>
    <w:rsid w:val="00495550"/>
    <w:rsid w:val="004A49C2"/>
    <w:rsid w:val="004B7E9A"/>
    <w:rsid w:val="004E452E"/>
    <w:rsid w:val="004E6A7C"/>
    <w:rsid w:val="005775F8"/>
    <w:rsid w:val="00584C9A"/>
    <w:rsid w:val="005971BF"/>
    <w:rsid w:val="005B5080"/>
    <w:rsid w:val="005C517A"/>
    <w:rsid w:val="005E65AC"/>
    <w:rsid w:val="005F136D"/>
    <w:rsid w:val="005F5D62"/>
    <w:rsid w:val="0066500A"/>
    <w:rsid w:val="006D295E"/>
    <w:rsid w:val="006E1050"/>
    <w:rsid w:val="00704C13"/>
    <w:rsid w:val="00732C79"/>
    <w:rsid w:val="00750E63"/>
    <w:rsid w:val="00795A9A"/>
    <w:rsid w:val="007B70A5"/>
    <w:rsid w:val="007F58A4"/>
    <w:rsid w:val="008102C7"/>
    <w:rsid w:val="00811555"/>
    <w:rsid w:val="008A4751"/>
    <w:rsid w:val="008B0091"/>
    <w:rsid w:val="008D6B38"/>
    <w:rsid w:val="008F1325"/>
    <w:rsid w:val="00927E18"/>
    <w:rsid w:val="0095346C"/>
    <w:rsid w:val="00956E57"/>
    <w:rsid w:val="0097561E"/>
    <w:rsid w:val="00986CF6"/>
    <w:rsid w:val="00995991"/>
    <w:rsid w:val="009E4DEA"/>
    <w:rsid w:val="009F2C17"/>
    <w:rsid w:val="00A35AC5"/>
    <w:rsid w:val="00A533E6"/>
    <w:rsid w:val="00A72082"/>
    <w:rsid w:val="00A94381"/>
    <w:rsid w:val="00B1766A"/>
    <w:rsid w:val="00B24C49"/>
    <w:rsid w:val="00B303B8"/>
    <w:rsid w:val="00B53CD0"/>
    <w:rsid w:val="00B604C0"/>
    <w:rsid w:val="00B8403C"/>
    <w:rsid w:val="00B8743E"/>
    <w:rsid w:val="00B903EB"/>
    <w:rsid w:val="00BB452C"/>
    <w:rsid w:val="00BE2389"/>
    <w:rsid w:val="00C233FA"/>
    <w:rsid w:val="00C26EB7"/>
    <w:rsid w:val="00C333B8"/>
    <w:rsid w:val="00C71E84"/>
    <w:rsid w:val="00C72DAE"/>
    <w:rsid w:val="00C97BD2"/>
    <w:rsid w:val="00CC2503"/>
    <w:rsid w:val="00CC26A2"/>
    <w:rsid w:val="00CD3572"/>
    <w:rsid w:val="00CE5FC4"/>
    <w:rsid w:val="00D36CE6"/>
    <w:rsid w:val="00D538A0"/>
    <w:rsid w:val="00D84BBB"/>
    <w:rsid w:val="00DB02EC"/>
    <w:rsid w:val="00E04074"/>
    <w:rsid w:val="00E04260"/>
    <w:rsid w:val="00E1252E"/>
    <w:rsid w:val="00E419C7"/>
    <w:rsid w:val="00E66CB2"/>
    <w:rsid w:val="00E75024"/>
    <w:rsid w:val="00E91313"/>
    <w:rsid w:val="00EB354F"/>
    <w:rsid w:val="00EB69EF"/>
    <w:rsid w:val="00EE260F"/>
    <w:rsid w:val="00F16A2F"/>
    <w:rsid w:val="00F16CD9"/>
    <w:rsid w:val="00F5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="f" fillcolor="white">
      <v:fill color="white" on="f"/>
      <v:stroke weight="1.5pt"/>
    </o:shapedefaults>
    <o:shapelayout v:ext="edit">
      <o:idmap v:ext="edit" data="1"/>
    </o:shapelayout>
  </w:shapeDefaults>
  <w:decimalSymbol w:val=","/>
  <w:listSeparator w:val=";"/>
  <w14:docId w14:val="61CD8629"/>
  <w15:docId w15:val="{210A6A31-3833-4C99-BF1E-0120BE757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DAE"/>
    <w:rPr>
      <w:sz w:val="24"/>
      <w:szCs w:val="24"/>
      <w:lang w:val="en-CA" w:eastAsia="en-US"/>
    </w:rPr>
  </w:style>
  <w:style w:type="paragraph" w:styleId="Heading1">
    <w:name w:val="heading 1"/>
    <w:basedOn w:val="Normal"/>
    <w:next w:val="Normal"/>
    <w:qFormat/>
    <w:rsid w:val="00C72DAE"/>
    <w:pPr>
      <w:keepNext/>
      <w:outlineLvl w:val="0"/>
    </w:pPr>
    <w:rPr>
      <w:i/>
      <w:iCs/>
    </w:rPr>
  </w:style>
  <w:style w:type="paragraph" w:styleId="Heading2">
    <w:name w:val="heading 2"/>
    <w:basedOn w:val="Normal"/>
    <w:next w:val="Normal"/>
    <w:qFormat/>
    <w:rsid w:val="00C72DAE"/>
    <w:pPr>
      <w:keepNext/>
      <w:outlineLvl w:val="1"/>
    </w:pPr>
    <w:rPr>
      <w:b/>
      <w:bCs/>
      <w:lang w:val="en-US"/>
    </w:rPr>
  </w:style>
  <w:style w:type="paragraph" w:styleId="Heading3">
    <w:name w:val="heading 3"/>
    <w:basedOn w:val="Normal"/>
    <w:next w:val="Normal"/>
    <w:qFormat/>
    <w:rsid w:val="00C72DAE"/>
    <w:pPr>
      <w:keepNext/>
      <w:outlineLvl w:val="2"/>
    </w:pPr>
    <w:rPr>
      <w:u w:val="single"/>
      <w:lang w:val="en-US"/>
    </w:rPr>
  </w:style>
  <w:style w:type="paragraph" w:styleId="Heading4">
    <w:name w:val="heading 4"/>
    <w:basedOn w:val="Normal"/>
    <w:next w:val="Normal"/>
    <w:qFormat/>
    <w:rsid w:val="00C72DAE"/>
    <w:pPr>
      <w:keepNext/>
      <w:jc w:val="center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C72DAE"/>
    <w:pPr>
      <w:keepNext/>
      <w:autoSpaceDE w:val="0"/>
      <w:autoSpaceDN w:val="0"/>
      <w:adjustRightInd w:val="0"/>
      <w:jc w:val="center"/>
      <w:outlineLvl w:val="4"/>
    </w:pPr>
    <w:rPr>
      <w:i/>
      <w:iCs/>
      <w:color w:val="000000"/>
      <w:szCs w:val="18"/>
      <w:lang w:val="en-US"/>
    </w:rPr>
  </w:style>
  <w:style w:type="paragraph" w:styleId="Heading6">
    <w:name w:val="heading 6"/>
    <w:basedOn w:val="Normal"/>
    <w:next w:val="Normal"/>
    <w:qFormat/>
    <w:rsid w:val="00C72DAE"/>
    <w:pPr>
      <w:keepNext/>
      <w:tabs>
        <w:tab w:val="center" w:pos="5126"/>
      </w:tabs>
      <w:autoSpaceDE w:val="0"/>
      <w:autoSpaceDN w:val="0"/>
      <w:adjustRightInd w:val="0"/>
      <w:outlineLvl w:val="5"/>
    </w:pPr>
    <w:rPr>
      <w:rFonts w:ascii="Arial" w:hAnsi="Arial" w:cs="Arial"/>
      <w:b/>
      <w:bCs/>
      <w:color w:val="000000"/>
      <w:sz w:val="18"/>
      <w:szCs w:val="18"/>
      <w:lang w:val="en-US"/>
    </w:rPr>
  </w:style>
  <w:style w:type="paragraph" w:styleId="Heading7">
    <w:name w:val="heading 7"/>
    <w:basedOn w:val="Normal"/>
    <w:next w:val="Normal"/>
    <w:qFormat/>
    <w:rsid w:val="00C72DAE"/>
    <w:pPr>
      <w:keepNext/>
      <w:outlineLvl w:val="6"/>
    </w:pPr>
    <w:rPr>
      <w:szCs w:val="20"/>
      <w:u w:val="single"/>
      <w:lang w:val="en-US"/>
    </w:rPr>
  </w:style>
  <w:style w:type="paragraph" w:styleId="Heading8">
    <w:name w:val="heading 8"/>
    <w:basedOn w:val="Normal"/>
    <w:next w:val="Normal"/>
    <w:qFormat/>
    <w:rsid w:val="00C72DAE"/>
    <w:pPr>
      <w:keepNext/>
      <w:tabs>
        <w:tab w:val="center" w:pos="5284"/>
      </w:tabs>
      <w:autoSpaceDE w:val="0"/>
      <w:autoSpaceDN w:val="0"/>
      <w:adjustRightInd w:val="0"/>
      <w:outlineLvl w:val="7"/>
    </w:pPr>
    <w:rPr>
      <w:b/>
      <w:bCs/>
      <w:color w:val="000000"/>
      <w:szCs w:val="18"/>
      <w:lang w:val="en-US"/>
    </w:rPr>
  </w:style>
  <w:style w:type="paragraph" w:styleId="Heading9">
    <w:name w:val="heading 9"/>
    <w:basedOn w:val="Normal"/>
    <w:next w:val="Normal"/>
    <w:qFormat/>
    <w:rsid w:val="00C72DAE"/>
    <w:pPr>
      <w:keepNext/>
      <w:outlineLvl w:val="8"/>
    </w:pPr>
    <w:rPr>
      <w:b/>
      <w:bCs/>
      <w:color w:val="99999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C72DAE"/>
    <w:rPr>
      <w:color w:val="0000FF"/>
      <w:u w:val="single"/>
    </w:rPr>
  </w:style>
  <w:style w:type="character" w:styleId="CommentReference">
    <w:name w:val="annotation reference"/>
    <w:semiHidden/>
    <w:rsid w:val="00C72DAE"/>
    <w:rPr>
      <w:sz w:val="16"/>
      <w:szCs w:val="16"/>
    </w:rPr>
  </w:style>
  <w:style w:type="paragraph" w:styleId="CommentText">
    <w:name w:val="annotation text"/>
    <w:basedOn w:val="Normal"/>
    <w:semiHidden/>
    <w:rsid w:val="00C72DAE"/>
    <w:rPr>
      <w:sz w:val="20"/>
      <w:szCs w:val="20"/>
    </w:rPr>
  </w:style>
  <w:style w:type="paragraph" w:styleId="BodyTextIndent">
    <w:name w:val="Body Text Indent"/>
    <w:basedOn w:val="Normal"/>
    <w:semiHidden/>
    <w:rsid w:val="00C72DAE"/>
    <w:pPr>
      <w:ind w:firstLine="720"/>
    </w:pPr>
    <w:rPr>
      <w:szCs w:val="20"/>
      <w:lang w:val="en-US"/>
    </w:rPr>
  </w:style>
  <w:style w:type="paragraph" w:styleId="NormalWeb">
    <w:name w:val="Normal (Web)"/>
    <w:basedOn w:val="Normal"/>
    <w:semiHidden/>
    <w:rsid w:val="00C72DAE"/>
    <w:pPr>
      <w:spacing w:before="100" w:beforeAutospacing="1" w:after="100" w:afterAutospacing="1"/>
    </w:pPr>
  </w:style>
  <w:style w:type="paragraph" w:styleId="BodyText">
    <w:name w:val="Body Text"/>
    <w:basedOn w:val="Normal"/>
    <w:semiHidden/>
    <w:rsid w:val="00C72DAE"/>
    <w:pPr>
      <w:autoSpaceDE w:val="0"/>
      <w:autoSpaceDN w:val="0"/>
      <w:adjustRightInd w:val="0"/>
    </w:pPr>
    <w:rPr>
      <w:color w:val="000000"/>
      <w:szCs w:val="18"/>
      <w:lang w:val="en-US"/>
    </w:rPr>
  </w:style>
  <w:style w:type="character" w:styleId="FollowedHyperlink">
    <w:name w:val="FollowedHyperlink"/>
    <w:uiPriority w:val="99"/>
    <w:semiHidden/>
    <w:rsid w:val="00C72DAE"/>
    <w:rPr>
      <w:color w:val="800080"/>
      <w:u w:val="single"/>
    </w:rPr>
  </w:style>
  <w:style w:type="character" w:styleId="Strong">
    <w:name w:val="Strong"/>
    <w:qFormat/>
    <w:rsid w:val="00C72DAE"/>
    <w:rPr>
      <w:b/>
      <w:bCs/>
    </w:rPr>
  </w:style>
  <w:style w:type="paragraph" w:styleId="Footer">
    <w:name w:val="footer"/>
    <w:basedOn w:val="Normal"/>
    <w:link w:val="FooterChar"/>
    <w:uiPriority w:val="99"/>
    <w:rsid w:val="00C72DA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40A2"/>
    <w:rPr>
      <w:sz w:val="24"/>
      <w:szCs w:val="24"/>
      <w:lang w:val="en-CA" w:eastAsia="en-US"/>
    </w:rPr>
  </w:style>
  <w:style w:type="character" w:styleId="PageNumber">
    <w:name w:val="page number"/>
    <w:basedOn w:val="DefaultParagraphFont"/>
    <w:semiHidden/>
    <w:rsid w:val="00C72DAE"/>
  </w:style>
  <w:style w:type="character" w:styleId="LineNumber">
    <w:name w:val="line number"/>
    <w:semiHidden/>
    <w:rsid w:val="00C72DAE"/>
    <w:rPr>
      <w:color w:val="999999"/>
      <w:sz w:val="20"/>
    </w:rPr>
  </w:style>
  <w:style w:type="paragraph" w:styleId="FootnoteText">
    <w:name w:val="footnote text"/>
    <w:basedOn w:val="Normal"/>
    <w:semiHidden/>
    <w:rsid w:val="00C72DAE"/>
    <w:rPr>
      <w:sz w:val="20"/>
      <w:szCs w:val="20"/>
    </w:rPr>
  </w:style>
  <w:style w:type="character" w:styleId="FootnoteReference">
    <w:name w:val="footnote reference"/>
    <w:semiHidden/>
    <w:rsid w:val="00C72DAE"/>
    <w:rPr>
      <w:vertAlign w:val="superscript"/>
    </w:rPr>
  </w:style>
  <w:style w:type="paragraph" w:styleId="BodyText2">
    <w:name w:val="Body Text 2"/>
    <w:basedOn w:val="Normal"/>
    <w:semiHidden/>
    <w:rsid w:val="00C72DAE"/>
    <w:pPr>
      <w:jc w:val="center"/>
    </w:pPr>
    <w:rPr>
      <w:rFonts w:ascii="Arial" w:hAnsi="Arial" w:cs="Arial"/>
      <w:color w:val="999999"/>
      <w:sz w:val="20"/>
    </w:rPr>
  </w:style>
  <w:style w:type="paragraph" w:styleId="BodyText3">
    <w:name w:val="Body Text 3"/>
    <w:basedOn w:val="Normal"/>
    <w:semiHidden/>
    <w:rsid w:val="00C72DAE"/>
    <w:pPr>
      <w:jc w:val="center"/>
    </w:pPr>
  </w:style>
  <w:style w:type="paragraph" w:styleId="Header">
    <w:name w:val="header"/>
    <w:basedOn w:val="Normal"/>
    <w:link w:val="HeaderChar"/>
    <w:uiPriority w:val="99"/>
    <w:rsid w:val="00C72DA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40A2"/>
    <w:rPr>
      <w:sz w:val="24"/>
      <w:szCs w:val="24"/>
      <w:lang w:val="en-CA" w:eastAsia="en-US"/>
    </w:rPr>
  </w:style>
  <w:style w:type="paragraph" w:styleId="TOC6">
    <w:name w:val="toc 6"/>
    <w:basedOn w:val="Normal"/>
    <w:next w:val="Normal"/>
    <w:autoRedefine/>
    <w:semiHidden/>
    <w:rsid w:val="00C72DAE"/>
    <w:pPr>
      <w:widowControl w:val="0"/>
      <w:ind w:right="113"/>
    </w:pPr>
    <w:rPr>
      <w:lang w:val="en-US"/>
    </w:rPr>
  </w:style>
  <w:style w:type="character" w:customStyle="1" w:styleId="fieldlabel1">
    <w:name w:val="fieldlabel1"/>
    <w:rsid w:val="00C72DAE"/>
    <w:rPr>
      <w:rFonts w:ascii="Verdana" w:hAnsi="Verdana" w:hint="default"/>
      <w:b/>
      <w:bCs/>
    </w:rPr>
  </w:style>
  <w:style w:type="character" w:styleId="PlaceholderText">
    <w:name w:val="Placeholder Text"/>
    <w:basedOn w:val="DefaultParagraphFont"/>
    <w:uiPriority w:val="99"/>
    <w:semiHidden/>
    <w:rsid w:val="00BE238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23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389"/>
    <w:rPr>
      <w:rFonts w:ascii="Tahoma" w:hAnsi="Tahoma" w:cs="Tahoma"/>
      <w:sz w:val="16"/>
      <w:szCs w:val="16"/>
      <w:lang w:val="en-CA" w:eastAsia="en-US"/>
    </w:rPr>
  </w:style>
  <w:style w:type="paragraph" w:styleId="ListParagraph">
    <w:name w:val="List Paragraph"/>
    <w:basedOn w:val="Normal"/>
    <w:uiPriority w:val="34"/>
    <w:qFormat/>
    <w:rsid w:val="00986CF6"/>
    <w:pPr>
      <w:ind w:left="720"/>
      <w:contextualSpacing/>
    </w:pPr>
  </w:style>
  <w:style w:type="paragraph" w:customStyle="1" w:styleId="msonormal0">
    <w:name w:val="msonormal"/>
    <w:basedOn w:val="Normal"/>
    <w:rsid w:val="000A40A2"/>
    <w:pPr>
      <w:spacing w:before="100" w:beforeAutospacing="1" w:after="100" w:afterAutospacing="1"/>
    </w:pPr>
    <w:rPr>
      <w:rFonts w:eastAsia="Times New Roman"/>
      <w:lang w:val="nl-BE" w:eastAsia="nl-BE"/>
    </w:rPr>
  </w:style>
  <w:style w:type="paragraph" w:customStyle="1" w:styleId="xl66">
    <w:name w:val="xl66"/>
    <w:basedOn w:val="Normal"/>
    <w:rsid w:val="000A40A2"/>
    <w:pPr>
      <w:spacing w:before="100" w:beforeAutospacing="1" w:after="100" w:afterAutospacing="1"/>
    </w:pPr>
    <w:rPr>
      <w:rFonts w:eastAsia="Times New Roman"/>
      <w:sz w:val="18"/>
      <w:szCs w:val="18"/>
      <w:lang w:val="nl-BE" w:eastAsia="nl-BE"/>
    </w:rPr>
  </w:style>
  <w:style w:type="paragraph" w:customStyle="1" w:styleId="xl67">
    <w:name w:val="xl67"/>
    <w:basedOn w:val="Normal"/>
    <w:rsid w:val="000A40A2"/>
    <w:pPr>
      <w:spacing w:before="100" w:beforeAutospacing="1" w:after="100" w:afterAutospacing="1"/>
      <w:jc w:val="center"/>
    </w:pPr>
    <w:rPr>
      <w:rFonts w:eastAsia="Times New Roman"/>
      <w:b/>
      <w:bCs/>
      <w:sz w:val="18"/>
      <w:szCs w:val="18"/>
      <w:lang w:val="nl-BE" w:eastAsia="nl-BE"/>
    </w:rPr>
  </w:style>
  <w:style w:type="paragraph" w:customStyle="1" w:styleId="xl68">
    <w:name w:val="xl68"/>
    <w:basedOn w:val="Normal"/>
    <w:rsid w:val="000A40A2"/>
    <w:pPr>
      <w:spacing w:before="100" w:beforeAutospacing="1" w:after="100" w:afterAutospacing="1"/>
    </w:pPr>
    <w:rPr>
      <w:rFonts w:eastAsia="Times New Roman"/>
      <w:b/>
      <w:bCs/>
      <w:sz w:val="18"/>
      <w:szCs w:val="18"/>
      <w:lang w:val="nl-BE" w:eastAsia="nl-BE"/>
    </w:rPr>
  </w:style>
  <w:style w:type="paragraph" w:customStyle="1" w:styleId="xl69">
    <w:name w:val="xl69"/>
    <w:basedOn w:val="Normal"/>
    <w:rsid w:val="000A40A2"/>
    <w:pP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val="nl-BE" w:eastAsia="nl-BE"/>
    </w:rPr>
  </w:style>
  <w:style w:type="paragraph" w:customStyle="1" w:styleId="xl70">
    <w:name w:val="xl70"/>
    <w:basedOn w:val="Normal"/>
    <w:rsid w:val="000A40A2"/>
    <w:pPr>
      <w:spacing w:before="100" w:beforeAutospacing="1" w:after="100" w:afterAutospacing="1"/>
    </w:pPr>
    <w:rPr>
      <w:rFonts w:eastAsia="Times New Roman"/>
      <w:sz w:val="18"/>
      <w:szCs w:val="18"/>
      <w:lang w:val="nl-BE" w:eastAsia="nl-BE"/>
    </w:rPr>
  </w:style>
  <w:style w:type="table" w:styleId="TableGrid">
    <w:name w:val="Table Grid"/>
    <w:basedOn w:val="TableNormal"/>
    <w:uiPriority w:val="39"/>
    <w:rsid w:val="000A40A2"/>
    <w:rPr>
      <w:rFonts w:asciiTheme="minorHAnsi" w:eastAsiaTheme="minorHAnsi" w:hAnsiTheme="minorHAnsi" w:cstheme="minorBidi"/>
      <w:sz w:val="22"/>
      <w:szCs w:val="22"/>
      <w:lang w:val="nl-B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0A40A2"/>
    <w:rPr>
      <w:rFonts w:asciiTheme="minorHAnsi" w:eastAsiaTheme="minorHAnsi" w:hAnsiTheme="minorHAnsi" w:cstheme="minorBidi"/>
      <w:sz w:val="22"/>
      <w:szCs w:val="22"/>
      <w:lang w:val="nl-BE"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EB69EF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2.png"/><Relationship Id="rId18" Type="http://schemas.openxmlformats.org/officeDocument/2006/relationships/image" Target="media/image2.tiff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.tiff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fontTable" Target="fontTable.xml"/><Relationship Id="rId10" Type="http://schemas.openxmlformats.org/officeDocument/2006/relationships/chart" Target="charts/chart3.xml"/><Relationship Id="rId19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image" Target="media/image3.png"/><Relationship Id="rId22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nons\Downloads\New_Phytologist_SI_template_2014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kaat_peeters_ugent_be/Documents/PhD/Experiments/Experiment%2060/Experiment%206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https://ugentbe-my.sharepoint.com/personal/kaat_peeters_ugent_be/Documents/PhD/Experiments/Experiment%2060/Experiment%2060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https://ugentbe-my.sharepoint.com/personal/kaat_peeters_ugent_be/Documents/PhD/Experiments/Experiment%2060/Experiment%2060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https://ugentbe-my.sharepoint.com/personal/kaat_peeters_ugent_be/Documents/PhD/Experiments/Experiment%2060/Experiment%2060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'Sheath vs Stem'!$C$1</c:f>
              <c:strCache>
                <c:ptCount val="1"/>
                <c:pt idx="0">
                  <c:v>ABAgem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solidFill>
                <a:schemeClr val="bg2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'Sheath vs Stem'!$C$18:$C$23</c:f>
                <c:numCache>
                  <c:formatCode>General</c:formatCode>
                  <c:ptCount val="6"/>
                  <c:pt idx="0">
                    <c:v>0.76060800254716765</c:v>
                  </c:pt>
                  <c:pt idx="1">
                    <c:v>4.6961394634296605</c:v>
                  </c:pt>
                  <c:pt idx="2">
                    <c:v>8.7259629358241515</c:v>
                  </c:pt>
                  <c:pt idx="3">
                    <c:v>0.38270212163720424</c:v>
                  </c:pt>
                  <c:pt idx="4">
                    <c:v>15.72502653490022</c:v>
                  </c:pt>
                  <c:pt idx="5">
                    <c:v>25.158821411383048</c:v>
                  </c:pt>
                </c:numCache>
              </c:numRef>
            </c:plus>
            <c:minus>
              <c:numRef>
                <c:f>'Sheath vs Stem'!$C$18:$C$23</c:f>
                <c:numCache>
                  <c:formatCode>General</c:formatCode>
                  <c:ptCount val="6"/>
                  <c:pt idx="0">
                    <c:v>0.76060800254716765</c:v>
                  </c:pt>
                  <c:pt idx="1">
                    <c:v>4.6961394634296605</c:v>
                  </c:pt>
                  <c:pt idx="2">
                    <c:v>8.7259629358241515</c:v>
                  </c:pt>
                  <c:pt idx="3">
                    <c:v>0.38270212163720424</c:v>
                  </c:pt>
                  <c:pt idx="4">
                    <c:v>15.72502653490022</c:v>
                  </c:pt>
                  <c:pt idx="5">
                    <c:v>25.158821411383048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multiLvlStrRef>
              <c:f>'Sheath vs Stem'!$A$2:$B$7</c:f>
              <c:multiLvlStrCache>
                <c:ptCount val="6"/>
                <c:lvl>
                  <c:pt idx="0">
                    <c:v>control</c:v>
                  </c:pt>
                  <c:pt idx="1">
                    <c:v>UPB0736</c:v>
                  </c:pt>
                  <c:pt idx="2">
                    <c:v>MB194</c:v>
                  </c:pt>
                  <c:pt idx="3">
                    <c:v>control</c:v>
                  </c:pt>
                  <c:pt idx="4">
                    <c:v>UPB0736</c:v>
                  </c:pt>
                  <c:pt idx="5">
                    <c:v>MB194</c:v>
                  </c:pt>
                </c:lvl>
                <c:lvl>
                  <c:pt idx="0">
                    <c:v>Sheath</c:v>
                  </c:pt>
                  <c:pt idx="3">
                    <c:v>Stem</c:v>
                  </c:pt>
                </c:lvl>
              </c:multiLvlStrCache>
            </c:multiLvlStrRef>
          </c:cat>
          <c:val>
            <c:numRef>
              <c:f>'Sheath vs Stem'!$C$2:$C$7</c:f>
              <c:numCache>
                <c:formatCode>0.00</c:formatCode>
                <c:ptCount val="6"/>
                <c:pt idx="0">
                  <c:v>7.2590594692102819</c:v>
                </c:pt>
                <c:pt idx="1">
                  <c:v>30.901489361885979</c:v>
                </c:pt>
                <c:pt idx="2">
                  <c:v>28.957317196957643</c:v>
                </c:pt>
                <c:pt idx="3">
                  <c:v>6.2928048935132255</c:v>
                </c:pt>
                <c:pt idx="4">
                  <c:v>49.009411871906401</c:v>
                </c:pt>
                <c:pt idx="5">
                  <c:v>62.299724334409291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936-46A8-97DA-253BB9302B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6837640"/>
        <c:axId val="486840920"/>
      </c:barChart>
      <c:catAx>
        <c:axId val="4868376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486840920"/>
        <c:crosses val="autoZero"/>
        <c:auto val="1"/>
        <c:lblAlgn val="ctr"/>
        <c:lblOffset val="100"/>
        <c:noMultiLvlLbl val="0"/>
      </c:catAx>
      <c:valAx>
        <c:axId val="4868409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ABA  (ng g-1)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bg2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4868376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'Sheath vs Stem'!$D$1</c:f>
              <c:strCache>
                <c:ptCount val="1"/>
                <c:pt idx="0">
                  <c:v>IAAgem</c:v>
                </c:pt>
              </c:strCache>
            </c:strRef>
          </c:tx>
          <c:spPr>
            <a:solidFill>
              <a:sysClr val="window" lastClr="FFFFFF">
                <a:lumMod val="50000"/>
              </a:sysClr>
            </a:solidFill>
            <a:ln>
              <a:solidFill>
                <a:srgbClr val="E7E6E6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'Sheath vs Stem'!$D$18:$D$23</c:f>
                <c:numCache>
                  <c:formatCode>General</c:formatCode>
                  <c:ptCount val="6"/>
                  <c:pt idx="0">
                    <c:v>0.28647921754981309</c:v>
                  </c:pt>
                  <c:pt idx="1">
                    <c:v>0.47649087592119821</c:v>
                  </c:pt>
                  <c:pt idx="2">
                    <c:v>1.1396670133646274</c:v>
                  </c:pt>
                  <c:pt idx="3">
                    <c:v>0.42850434257649483</c:v>
                  </c:pt>
                  <c:pt idx="4">
                    <c:v>13.684864267768731</c:v>
                  </c:pt>
                  <c:pt idx="5">
                    <c:v>21.647137737733274</c:v>
                  </c:pt>
                </c:numCache>
              </c:numRef>
            </c:plus>
            <c:minus>
              <c:numRef>
                <c:f>'Sheath vs Stem'!$D$18:$D$23</c:f>
                <c:numCache>
                  <c:formatCode>General</c:formatCode>
                  <c:ptCount val="6"/>
                  <c:pt idx="0">
                    <c:v>0.28647921754981309</c:v>
                  </c:pt>
                  <c:pt idx="1">
                    <c:v>0.47649087592119821</c:v>
                  </c:pt>
                  <c:pt idx="2">
                    <c:v>1.1396670133646274</c:v>
                  </c:pt>
                  <c:pt idx="3">
                    <c:v>0.42850434257649483</c:v>
                  </c:pt>
                  <c:pt idx="4">
                    <c:v>13.684864267768731</c:v>
                  </c:pt>
                  <c:pt idx="5">
                    <c:v>21.647137737733274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multiLvlStrRef>
              <c:f>'Sheath vs Stem'!$A$2:$B$7</c:f>
              <c:multiLvlStrCache>
                <c:ptCount val="6"/>
                <c:lvl>
                  <c:pt idx="0">
                    <c:v>control</c:v>
                  </c:pt>
                  <c:pt idx="1">
                    <c:v>UPB0736</c:v>
                  </c:pt>
                  <c:pt idx="2">
                    <c:v>MB194</c:v>
                  </c:pt>
                  <c:pt idx="3">
                    <c:v>control</c:v>
                  </c:pt>
                  <c:pt idx="4">
                    <c:v>UPB0736</c:v>
                  </c:pt>
                  <c:pt idx="5">
                    <c:v>MB194</c:v>
                  </c:pt>
                </c:lvl>
                <c:lvl>
                  <c:pt idx="0">
                    <c:v>Sheath</c:v>
                  </c:pt>
                  <c:pt idx="3">
                    <c:v>Stem</c:v>
                  </c:pt>
                </c:lvl>
              </c:multiLvlStrCache>
            </c:multiLvlStrRef>
          </c:cat>
          <c:val>
            <c:numRef>
              <c:f>'Sheath vs Stem'!$D$2:$D$7</c:f>
              <c:numCache>
                <c:formatCode>0.00</c:formatCode>
                <c:ptCount val="6"/>
                <c:pt idx="0">
                  <c:v>13.385064927609738</c:v>
                </c:pt>
                <c:pt idx="1">
                  <c:v>11.580717123061989</c:v>
                </c:pt>
                <c:pt idx="2">
                  <c:v>11.030284280672598</c:v>
                </c:pt>
                <c:pt idx="3">
                  <c:v>15.850729015453625</c:v>
                </c:pt>
                <c:pt idx="4">
                  <c:v>180.20535714889547</c:v>
                </c:pt>
                <c:pt idx="5">
                  <c:v>128.44796226257728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15E-4B4D-AA9C-CBD014AEDF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6837640"/>
        <c:axId val="486840920"/>
      </c:barChart>
      <c:catAx>
        <c:axId val="4868376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486840920"/>
        <c:crosses val="autoZero"/>
        <c:auto val="1"/>
        <c:lblAlgn val="ctr"/>
        <c:lblOffset val="100"/>
        <c:noMultiLvlLbl val="0"/>
      </c:catAx>
      <c:valAx>
        <c:axId val="4868409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nl-BE"/>
                  <a:t>IAA (ng g-1)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bg2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4868376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nl-BE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'Sheath vs Stem'!$E$1</c:f>
              <c:strCache>
                <c:ptCount val="1"/>
                <c:pt idx="0">
                  <c:v>JAgem</c:v>
                </c:pt>
              </c:strCache>
            </c:strRef>
          </c:tx>
          <c:spPr>
            <a:solidFill>
              <a:sysClr val="window" lastClr="FFFFFF">
                <a:lumMod val="50000"/>
              </a:sys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'Sheath vs Stem'!$E$18:$E$23</c:f>
                <c:numCache>
                  <c:formatCode>General</c:formatCode>
                  <c:ptCount val="6"/>
                  <c:pt idx="0">
                    <c:v>0.63403174799327855</c:v>
                  </c:pt>
                  <c:pt idx="1">
                    <c:v>67.12594278285809</c:v>
                  </c:pt>
                  <c:pt idx="2">
                    <c:v>30.50287970901844</c:v>
                  </c:pt>
                  <c:pt idx="3">
                    <c:v>0.54948519902439719</c:v>
                  </c:pt>
                  <c:pt idx="4">
                    <c:v>50.656745055218373</c:v>
                  </c:pt>
                  <c:pt idx="5">
                    <c:v>62.855148833568151</c:v>
                  </c:pt>
                </c:numCache>
              </c:numRef>
            </c:plus>
            <c:minus>
              <c:numRef>
                <c:f>'Sheath vs Stem'!$E$18:$E$23</c:f>
                <c:numCache>
                  <c:formatCode>General</c:formatCode>
                  <c:ptCount val="6"/>
                  <c:pt idx="0">
                    <c:v>0.63403174799327855</c:v>
                  </c:pt>
                  <c:pt idx="1">
                    <c:v>67.12594278285809</c:v>
                  </c:pt>
                  <c:pt idx="2">
                    <c:v>30.50287970901844</c:v>
                  </c:pt>
                  <c:pt idx="3">
                    <c:v>0.54948519902439719</c:v>
                  </c:pt>
                  <c:pt idx="4">
                    <c:v>50.656745055218373</c:v>
                  </c:pt>
                  <c:pt idx="5">
                    <c:v>62.855148833568151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multiLvlStrRef>
              <c:f>'Sheath vs Stem'!$A$2:$B$7</c:f>
              <c:multiLvlStrCache>
                <c:ptCount val="6"/>
                <c:lvl>
                  <c:pt idx="0">
                    <c:v>control</c:v>
                  </c:pt>
                  <c:pt idx="1">
                    <c:v>UPB0736</c:v>
                  </c:pt>
                  <c:pt idx="2">
                    <c:v>MB194</c:v>
                  </c:pt>
                  <c:pt idx="3">
                    <c:v>control</c:v>
                  </c:pt>
                  <c:pt idx="4">
                    <c:v>UPB0736</c:v>
                  </c:pt>
                  <c:pt idx="5">
                    <c:v>MB194</c:v>
                  </c:pt>
                </c:lvl>
                <c:lvl>
                  <c:pt idx="0">
                    <c:v>Sheath</c:v>
                  </c:pt>
                  <c:pt idx="3">
                    <c:v>Stem</c:v>
                  </c:pt>
                </c:lvl>
              </c:multiLvlStrCache>
            </c:multiLvlStrRef>
          </c:cat>
          <c:val>
            <c:numRef>
              <c:f>'Sheath vs Stem'!$E$2:$E$7</c:f>
              <c:numCache>
                <c:formatCode>0.00</c:formatCode>
                <c:ptCount val="6"/>
                <c:pt idx="0">
                  <c:v>1.9559156316473791</c:v>
                </c:pt>
                <c:pt idx="1">
                  <c:v>104.5835606131496</c:v>
                </c:pt>
                <c:pt idx="2">
                  <c:v>109.6893122414162</c:v>
                </c:pt>
                <c:pt idx="3">
                  <c:v>1.9267226040622605</c:v>
                </c:pt>
                <c:pt idx="4">
                  <c:v>119.41756162137261</c:v>
                </c:pt>
                <c:pt idx="5">
                  <c:v>131.28825011930294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71-4D4F-972F-4B9379D852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6837640"/>
        <c:axId val="486840920"/>
      </c:barChart>
      <c:catAx>
        <c:axId val="4868376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486840920"/>
        <c:crosses val="autoZero"/>
        <c:auto val="1"/>
        <c:lblAlgn val="ctr"/>
        <c:lblOffset val="100"/>
        <c:noMultiLvlLbl val="0"/>
      </c:catAx>
      <c:valAx>
        <c:axId val="4868409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nl-BE"/>
                  <a:t>JA (ng g-1)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bg2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4868376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nl-BE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'Sheath vs Stem'!$F$1</c:f>
              <c:strCache>
                <c:ptCount val="1"/>
                <c:pt idx="0">
                  <c:v>SAgem</c:v>
                </c:pt>
              </c:strCache>
            </c:strRef>
          </c:tx>
          <c:spPr>
            <a:solidFill>
              <a:sysClr val="window" lastClr="FFFFFF">
                <a:lumMod val="50000"/>
              </a:sys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'Sheath vs Stem'!$F$18:$F$23</c:f>
                <c:numCache>
                  <c:formatCode>General</c:formatCode>
                  <c:ptCount val="6"/>
                  <c:pt idx="0">
                    <c:v>586.39058018410731</c:v>
                  </c:pt>
                  <c:pt idx="1">
                    <c:v>1399.5962767817593</c:v>
                  </c:pt>
                  <c:pt idx="2">
                    <c:v>931.02408211129023</c:v>
                  </c:pt>
                  <c:pt idx="3">
                    <c:v>199.86280376897892</c:v>
                  </c:pt>
                  <c:pt idx="4">
                    <c:v>3066.7419979423748</c:v>
                  </c:pt>
                  <c:pt idx="5">
                    <c:v>962.36167481896962</c:v>
                  </c:pt>
                </c:numCache>
              </c:numRef>
            </c:plus>
            <c:minus>
              <c:numRef>
                <c:f>'Sheath vs Stem'!$F$18:$F$23</c:f>
                <c:numCache>
                  <c:formatCode>General</c:formatCode>
                  <c:ptCount val="6"/>
                  <c:pt idx="0">
                    <c:v>586.39058018410731</c:v>
                  </c:pt>
                  <c:pt idx="1">
                    <c:v>1399.5962767817593</c:v>
                  </c:pt>
                  <c:pt idx="2">
                    <c:v>931.02408211129023</c:v>
                  </c:pt>
                  <c:pt idx="3">
                    <c:v>199.86280376897892</c:v>
                  </c:pt>
                  <c:pt idx="4">
                    <c:v>3066.7419979423748</c:v>
                  </c:pt>
                  <c:pt idx="5">
                    <c:v>962.36167481896962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multiLvlStrRef>
              <c:f>'Sheath vs Stem'!$A$2:$B$7</c:f>
              <c:multiLvlStrCache>
                <c:ptCount val="6"/>
                <c:lvl>
                  <c:pt idx="0">
                    <c:v>control</c:v>
                  </c:pt>
                  <c:pt idx="1">
                    <c:v>UPB0736</c:v>
                  </c:pt>
                  <c:pt idx="2">
                    <c:v>MB194</c:v>
                  </c:pt>
                  <c:pt idx="3">
                    <c:v>control</c:v>
                  </c:pt>
                  <c:pt idx="4">
                    <c:v>UPB0736</c:v>
                  </c:pt>
                  <c:pt idx="5">
                    <c:v>MB194</c:v>
                  </c:pt>
                </c:lvl>
                <c:lvl>
                  <c:pt idx="0">
                    <c:v>Sheath</c:v>
                  </c:pt>
                  <c:pt idx="3">
                    <c:v>Stem</c:v>
                  </c:pt>
                </c:lvl>
              </c:multiLvlStrCache>
            </c:multiLvlStrRef>
          </c:cat>
          <c:val>
            <c:numRef>
              <c:f>'Sheath vs Stem'!$F$2:$F$7</c:f>
              <c:numCache>
                <c:formatCode>0.00E+00</c:formatCode>
                <c:ptCount val="6"/>
                <c:pt idx="0">
                  <c:v>6521.5843167525409</c:v>
                </c:pt>
                <c:pt idx="1">
                  <c:v>5640.8925212895629</c:v>
                </c:pt>
                <c:pt idx="2">
                  <c:v>5461.2895445009999</c:v>
                </c:pt>
                <c:pt idx="3">
                  <c:v>1441.2831091461765</c:v>
                </c:pt>
                <c:pt idx="4">
                  <c:v>8274.2553242902668</c:v>
                </c:pt>
                <c:pt idx="5">
                  <c:v>7388.8372253805428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038-4D07-958A-6B5CB41F54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6837640"/>
        <c:axId val="486840920"/>
      </c:barChart>
      <c:catAx>
        <c:axId val="4868376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486840920"/>
        <c:crosses val="autoZero"/>
        <c:auto val="1"/>
        <c:lblAlgn val="ctr"/>
        <c:lblOffset val="100"/>
        <c:noMultiLvlLbl val="0"/>
      </c:catAx>
      <c:valAx>
        <c:axId val="4868409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nl-BE"/>
                  <a:t>SA (ng g-1)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</c:title>
        <c:numFmt formatCode="0.E+00" sourceLinked="0"/>
        <c:majorTickMark val="out"/>
        <c:minorTickMark val="none"/>
        <c:tickLblPos val="nextTo"/>
        <c:spPr>
          <a:noFill/>
          <a:ln>
            <a:solidFill>
              <a:schemeClr val="bg2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4868376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nl-BE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BF1F1E3B1DF4947ACAC5C0BCF5EAA0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68BC17A-EE71-401C-BC2B-D4CD953F7F17}"/>
      </w:docPartPr>
      <w:docPartBody>
        <w:p w:rsidR="003F693F" w:rsidRDefault="003F693F" w:rsidP="003F693F">
          <w:pPr>
            <w:pStyle w:val="8BF1F1E3B1DF4947ACAC5C0BCF5EAA0B"/>
          </w:pPr>
          <w:r w:rsidRPr="00F550E9">
            <w:rPr>
              <w:rStyle w:val="PlaceholderText"/>
              <w:rFonts w:cstheme="minorHAnsi"/>
            </w:rPr>
            <w:t>Click here to enter text.</w:t>
          </w:r>
        </w:p>
      </w:docPartBody>
    </w:docPart>
    <w:docPart>
      <w:docPartPr>
        <w:name w:val="BE140A1384EA4191BB5D7492F1D2FA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B76122-B221-4AD4-866A-9401727E6447}"/>
      </w:docPartPr>
      <w:docPartBody>
        <w:p w:rsidR="00000000" w:rsidRDefault="001F0982" w:rsidP="001F0982">
          <w:pPr>
            <w:pStyle w:val="BE140A1384EA4191BB5D7492F1D2FAF6"/>
          </w:pPr>
          <w:r w:rsidRPr="00F550E9">
            <w:rPr>
              <w:rStyle w:val="PlaceholderText"/>
              <w:rFonts w:cstheme="minorHAnsi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Linotype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7DA"/>
    <w:rsid w:val="000940AA"/>
    <w:rsid w:val="00183744"/>
    <w:rsid w:val="001F0982"/>
    <w:rsid w:val="00215089"/>
    <w:rsid w:val="003006CA"/>
    <w:rsid w:val="003F693F"/>
    <w:rsid w:val="005F7E7A"/>
    <w:rsid w:val="00636A10"/>
    <w:rsid w:val="006724F9"/>
    <w:rsid w:val="007328D5"/>
    <w:rsid w:val="007360C6"/>
    <w:rsid w:val="00795EB7"/>
    <w:rsid w:val="007D388A"/>
    <w:rsid w:val="007E3267"/>
    <w:rsid w:val="009108DD"/>
    <w:rsid w:val="00A34D54"/>
    <w:rsid w:val="00A6788B"/>
    <w:rsid w:val="00C71251"/>
    <w:rsid w:val="00EF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F0982"/>
    <w:rPr>
      <w:color w:val="808080"/>
    </w:rPr>
  </w:style>
  <w:style w:type="paragraph" w:customStyle="1" w:styleId="3A718928B4584F2FB277B4AD6D207FA8">
    <w:name w:val="3A718928B4584F2FB277B4AD6D207FA8"/>
  </w:style>
  <w:style w:type="paragraph" w:customStyle="1" w:styleId="E6899F98B7A74E308A8ECE8C81D79786">
    <w:name w:val="E6899F98B7A74E308A8ECE8C81D79786"/>
  </w:style>
  <w:style w:type="paragraph" w:customStyle="1" w:styleId="0D3137B0801240A3BD9BF0A6ABF79402">
    <w:name w:val="0D3137B0801240A3BD9BF0A6ABF79402"/>
  </w:style>
  <w:style w:type="paragraph" w:customStyle="1" w:styleId="F79191AFBD904B07A09720AE891BA5BA">
    <w:name w:val="F79191AFBD904B07A09720AE891BA5BA"/>
  </w:style>
  <w:style w:type="paragraph" w:customStyle="1" w:styleId="82A829FFD2EC4F2A8384EBCF56D2C758">
    <w:name w:val="82A829FFD2EC4F2A8384EBCF56D2C758"/>
  </w:style>
  <w:style w:type="paragraph" w:customStyle="1" w:styleId="5817A747CB9D4A23898C5A7F251B17DF">
    <w:name w:val="5817A747CB9D4A23898C5A7F251B17DF"/>
  </w:style>
  <w:style w:type="paragraph" w:customStyle="1" w:styleId="1771F4EE747B440CB61827A49C7F6364">
    <w:name w:val="1771F4EE747B440CB61827A49C7F6364"/>
  </w:style>
  <w:style w:type="paragraph" w:customStyle="1" w:styleId="A5C67DD51A09439EAA390AA3C338154D">
    <w:name w:val="A5C67DD51A09439EAA390AA3C338154D"/>
  </w:style>
  <w:style w:type="paragraph" w:customStyle="1" w:styleId="A169A1B320D14F47893D6969BABC2327">
    <w:name w:val="A169A1B320D14F47893D6969BABC2327"/>
  </w:style>
  <w:style w:type="paragraph" w:customStyle="1" w:styleId="8B009E0463F64CEB8EEA038DD56CA375">
    <w:name w:val="8B009E0463F64CEB8EEA038DD56CA375"/>
  </w:style>
  <w:style w:type="paragraph" w:customStyle="1" w:styleId="3537E8E407B14FA7A8CE684F887D73DF">
    <w:name w:val="3537E8E407B14FA7A8CE684F887D73DF"/>
  </w:style>
  <w:style w:type="paragraph" w:customStyle="1" w:styleId="BFE6A72A30A64BF990A38D7681C068C0">
    <w:name w:val="BFE6A72A30A64BF990A38D7681C068C0"/>
  </w:style>
  <w:style w:type="paragraph" w:customStyle="1" w:styleId="2B6B2AE033F34DD3871BF8BDFC6C5D9B">
    <w:name w:val="2B6B2AE033F34DD3871BF8BDFC6C5D9B"/>
  </w:style>
  <w:style w:type="paragraph" w:customStyle="1" w:styleId="4C72351C91D446AAB74EE90FBF816844">
    <w:name w:val="4C72351C91D446AAB74EE90FBF816844"/>
    <w:rsid w:val="003006CA"/>
    <w:pPr>
      <w:spacing w:after="160" w:line="259" w:lineRule="auto"/>
    </w:pPr>
    <w:rPr>
      <w:lang w:val="nl-BE" w:eastAsia="nl-BE"/>
    </w:rPr>
  </w:style>
  <w:style w:type="paragraph" w:customStyle="1" w:styleId="6B14D433D30A4C94B1DA4131B0700C16">
    <w:name w:val="6B14D433D30A4C94B1DA4131B0700C16"/>
    <w:rsid w:val="00183744"/>
    <w:pPr>
      <w:spacing w:after="160" w:line="259" w:lineRule="auto"/>
    </w:pPr>
    <w:rPr>
      <w:lang w:val="nl-BE" w:eastAsia="nl-BE"/>
    </w:rPr>
  </w:style>
  <w:style w:type="paragraph" w:customStyle="1" w:styleId="01CC29DF878B4B9C9A1BDC2C6285BA9B">
    <w:name w:val="01CC29DF878B4B9C9A1BDC2C6285BA9B"/>
    <w:rsid w:val="00183744"/>
    <w:pPr>
      <w:spacing w:after="160" w:line="259" w:lineRule="auto"/>
    </w:pPr>
    <w:rPr>
      <w:lang w:val="nl-BE" w:eastAsia="nl-BE"/>
    </w:rPr>
  </w:style>
  <w:style w:type="paragraph" w:customStyle="1" w:styleId="519176E0542F4854BAA65365348E88E9">
    <w:name w:val="519176E0542F4854BAA65365348E88E9"/>
    <w:rsid w:val="00183744"/>
    <w:pPr>
      <w:spacing w:after="160" w:line="259" w:lineRule="auto"/>
    </w:pPr>
    <w:rPr>
      <w:lang w:val="nl-BE" w:eastAsia="nl-BE"/>
    </w:rPr>
  </w:style>
  <w:style w:type="paragraph" w:customStyle="1" w:styleId="49E8A3F42229446798138BC0747AAE77">
    <w:name w:val="49E8A3F42229446798138BC0747AAE77"/>
    <w:rsid w:val="00183744"/>
    <w:pPr>
      <w:spacing w:after="160" w:line="259" w:lineRule="auto"/>
    </w:pPr>
    <w:rPr>
      <w:lang w:val="nl-BE" w:eastAsia="nl-BE"/>
    </w:rPr>
  </w:style>
  <w:style w:type="paragraph" w:customStyle="1" w:styleId="BFD9FE645FE14DAB8447D26A56F4BA3F">
    <w:name w:val="BFD9FE645FE14DAB8447D26A56F4BA3F"/>
    <w:rsid w:val="00183744"/>
    <w:pPr>
      <w:spacing w:after="160" w:line="259" w:lineRule="auto"/>
    </w:pPr>
    <w:rPr>
      <w:lang w:val="nl-BE" w:eastAsia="nl-BE"/>
    </w:rPr>
  </w:style>
  <w:style w:type="paragraph" w:customStyle="1" w:styleId="980657D591D448AD8D8EB7BB3AB69333">
    <w:name w:val="980657D591D448AD8D8EB7BB3AB69333"/>
    <w:rsid w:val="00183744"/>
    <w:pPr>
      <w:spacing w:after="160" w:line="259" w:lineRule="auto"/>
    </w:pPr>
    <w:rPr>
      <w:lang w:val="nl-BE" w:eastAsia="nl-BE"/>
    </w:rPr>
  </w:style>
  <w:style w:type="paragraph" w:customStyle="1" w:styleId="8D084708A75046249A68D1F59E1E91E4">
    <w:name w:val="8D084708A75046249A68D1F59E1E91E4"/>
    <w:rsid w:val="003F693F"/>
    <w:pPr>
      <w:spacing w:after="160" w:line="259" w:lineRule="auto"/>
    </w:pPr>
    <w:rPr>
      <w:lang w:val="nl-BE" w:eastAsia="nl-BE"/>
    </w:rPr>
  </w:style>
  <w:style w:type="paragraph" w:customStyle="1" w:styleId="8BF1F1E3B1DF4947ACAC5C0BCF5EAA0B">
    <w:name w:val="8BF1F1E3B1DF4947ACAC5C0BCF5EAA0B"/>
    <w:rsid w:val="003F693F"/>
    <w:pPr>
      <w:spacing w:after="160" w:line="259" w:lineRule="auto"/>
    </w:pPr>
    <w:rPr>
      <w:lang w:val="nl-BE" w:eastAsia="nl-BE"/>
    </w:rPr>
  </w:style>
  <w:style w:type="paragraph" w:customStyle="1" w:styleId="C6A141FF49A64D28B9DE54A8C857BD94">
    <w:name w:val="C6A141FF49A64D28B9DE54A8C857BD94"/>
    <w:rsid w:val="003F693F"/>
    <w:pPr>
      <w:spacing w:after="160" w:line="259" w:lineRule="auto"/>
    </w:pPr>
    <w:rPr>
      <w:lang w:val="nl-BE" w:eastAsia="nl-BE"/>
    </w:rPr>
  </w:style>
  <w:style w:type="paragraph" w:customStyle="1" w:styleId="BE140A1384EA4191BB5D7492F1D2FAF6">
    <w:name w:val="BE140A1384EA4191BB5D7492F1D2FAF6"/>
    <w:rsid w:val="001F0982"/>
    <w:pPr>
      <w:spacing w:after="160" w:line="259" w:lineRule="auto"/>
    </w:pPr>
    <w:rPr>
      <w:lang w:val="nl-BE" w:eastAsia="nl-B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41238-5363-407A-B6B4-E1C24742C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New_Phytologist_SI_template_2014.dotx</Template>
  <TotalTime>1</TotalTime>
  <Pages>4</Pages>
  <Words>190</Words>
  <Characters>1047</Characters>
  <Application>Microsoft Office Word</Application>
  <DocSecurity>0</DocSecurity>
  <Lines>8</Lines>
  <Paragraphs>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Koppen</vt:lpstr>
      </vt:variant>
      <vt:variant>
        <vt:i4>1</vt:i4>
      </vt:variant>
    </vt:vector>
  </HeadingPairs>
  <TitlesOfParts>
    <vt:vector size="3" baseType="lpstr">
      <vt:lpstr>New Phytologist SI template</vt:lpstr>
      <vt:lpstr>New Phytologist SI template</vt:lpstr>
      <vt:lpstr>Supporting information - Auxin, abscisic acid and jasmonate are the central play</vt:lpstr>
    </vt:vector>
  </TitlesOfParts>
  <Company>Ohio State University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Phytologist SI template</dc:title>
  <dc:creator>Lennon, Sarah</dc:creator>
  <cp:lastModifiedBy>Monica Höfte</cp:lastModifiedBy>
  <cp:revision>2</cp:revision>
  <cp:lastPrinted>2020-07-09T10:56:00Z</cp:lastPrinted>
  <dcterms:created xsi:type="dcterms:W3CDTF">2020-07-17T09:36:00Z</dcterms:created>
  <dcterms:modified xsi:type="dcterms:W3CDTF">2020-07-17T09:36:00Z</dcterms:modified>
</cp:coreProperties>
</file>