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48587" w14:textId="77777777" w:rsidR="00FC1587" w:rsidRPr="0082163C" w:rsidRDefault="00383920">
      <w:pPr>
        <w:tabs>
          <w:tab w:val="left" w:pos="11907"/>
        </w:tabs>
        <w:ind w:right="-1559"/>
      </w:pPr>
      <w:r w:rsidRPr="0082163C">
        <w:t xml:space="preserve">Table 1: </w:t>
      </w:r>
      <w:r w:rsidR="00FC1587" w:rsidRPr="0082163C">
        <w:t xml:space="preserve">This table contains Dice score, Precision, IOU, and Recall of all 4 datasets that includes Training dataset (train), Validation dataset (Val), </w:t>
      </w:r>
    </w:p>
    <w:p w14:paraId="4FBA5FFE" w14:textId="0EF94219" w:rsidR="00717E46" w:rsidRPr="0082163C" w:rsidRDefault="00FC1587">
      <w:pPr>
        <w:tabs>
          <w:tab w:val="left" w:pos="11907"/>
        </w:tabs>
        <w:ind w:right="-1559"/>
        <w:rPr>
          <w:b/>
        </w:rPr>
      </w:pPr>
      <w:r w:rsidRPr="0082163C">
        <w:t xml:space="preserve">Testing dataset (Test) and Independent Test dataset. </w:t>
      </w:r>
    </w:p>
    <w:p w14:paraId="7ACF76C8" w14:textId="77777777" w:rsidR="00717E46" w:rsidRPr="0082163C" w:rsidRDefault="00717E46">
      <w:pPr>
        <w:tabs>
          <w:tab w:val="left" w:pos="11907"/>
        </w:tabs>
        <w:ind w:right="-1559"/>
        <w:rPr>
          <w:b/>
        </w:rPr>
      </w:pPr>
    </w:p>
    <w:tbl>
      <w:tblPr>
        <w:tblW w:w="15006" w:type="dxa"/>
        <w:tblLook w:val="04A0" w:firstRow="1" w:lastRow="0" w:firstColumn="1" w:lastColumn="0" w:noHBand="0" w:noVBand="1"/>
      </w:tblPr>
      <w:tblGrid>
        <w:gridCol w:w="887"/>
        <w:gridCol w:w="569"/>
        <w:gridCol w:w="514"/>
        <w:gridCol w:w="707"/>
        <w:gridCol w:w="526"/>
        <w:gridCol w:w="547"/>
        <w:gridCol w:w="513"/>
        <w:gridCol w:w="706"/>
        <w:gridCol w:w="526"/>
        <w:gridCol w:w="547"/>
        <w:gridCol w:w="513"/>
        <w:gridCol w:w="706"/>
        <w:gridCol w:w="526"/>
        <w:gridCol w:w="547"/>
        <w:gridCol w:w="513"/>
        <w:gridCol w:w="706"/>
        <w:gridCol w:w="526"/>
        <w:gridCol w:w="547"/>
        <w:gridCol w:w="513"/>
        <w:gridCol w:w="706"/>
        <w:gridCol w:w="495"/>
        <w:gridCol w:w="547"/>
        <w:gridCol w:w="513"/>
        <w:gridCol w:w="706"/>
        <w:gridCol w:w="495"/>
        <w:gridCol w:w="547"/>
      </w:tblGrid>
      <w:tr w:rsidR="00717E46" w:rsidRPr="00060759" w14:paraId="4D59E6C2" w14:textId="77777777" w:rsidTr="00F6746C">
        <w:trPr>
          <w:trHeight w:val="340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E937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BDAF3" w14:textId="0C0BA7FD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28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7B8840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UNet</w:t>
            </w:r>
          </w:p>
        </w:tc>
        <w:tc>
          <w:tcPr>
            <w:tcW w:w="228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26CF45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Attention UNet</w:t>
            </w:r>
          </w:p>
        </w:tc>
        <w:tc>
          <w:tcPr>
            <w:tcW w:w="228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EA89F9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Res UNet</w:t>
            </w:r>
          </w:p>
        </w:tc>
        <w:tc>
          <w:tcPr>
            <w:tcW w:w="228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BBCB55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Res </w:t>
            </w:r>
            <w:proofErr w:type="spellStart"/>
            <w:r w:rsidRPr="00060759">
              <w:rPr>
                <w:b/>
                <w:bCs/>
                <w:color w:val="000000"/>
                <w:sz w:val="16"/>
                <w:szCs w:val="16"/>
              </w:rPr>
              <w:t>Att</w:t>
            </w:r>
            <w:proofErr w:type="spellEnd"/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 UNet</w:t>
            </w:r>
          </w:p>
        </w:tc>
        <w:tc>
          <w:tcPr>
            <w:tcW w:w="225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74465C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YOLO</w:t>
            </w:r>
          </w:p>
        </w:tc>
        <w:tc>
          <w:tcPr>
            <w:tcW w:w="225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EBC0007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SAM </w:t>
            </w:r>
            <w:proofErr w:type="gramStart"/>
            <w:r w:rsidRPr="00060759">
              <w:rPr>
                <w:b/>
                <w:bCs/>
                <w:color w:val="000000"/>
                <w:sz w:val="16"/>
                <w:szCs w:val="16"/>
              </w:rPr>
              <w:t>+  YOLO</w:t>
            </w:r>
            <w:proofErr w:type="gramEnd"/>
          </w:p>
        </w:tc>
      </w:tr>
      <w:tr w:rsidR="00FC1587" w:rsidRPr="00060759" w14:paraId="2D0BC573" w14:textId="77777777" w:rsidTr="00FC1587">
        <w:trPr>
          <w:trHeight w:val="340"/>
        </w:trPr>
        <w:tc>
          <w:tcPr>
            <w:tcW w:w="6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66EA1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Train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EDB4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EDC88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Dice Score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F078D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Precision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18443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IOU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BE896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Recall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6B20F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Dice Score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9D51F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Precision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1E0C7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IOU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8F5F3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Recall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06C4E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Dice Score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7BE16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Precision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C40BFE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IOU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CB303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Recall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C6C96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Dice Score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E6420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Precision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3EADB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IOU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5951F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Recall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69DA1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Dice Score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9FB62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Precision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BDCCE6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IOU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A556B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Recall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5BB6BF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Dice Score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EA52A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Precision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305B0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IOU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E0B13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Recall </w:t>
            </w:r>
          </w:p>
        </w:tc>
      </w:tr>
      <w:tr w:rsidR="00FC1587" w:rsidRPr="00060759" w14:paraId="55CFFB8F" w14:textId="77777777" w:rsidTr="00FC1587">
        <w:trPr>
          <w:trHeight w:val="340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A295AF" w14:textId="77777777" w:rsidR="00717E46" w:rsidRPr="00060759" w:rsidRDefault="00717E46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52A4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mean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489A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0.863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11EE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0.847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CA62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0.724 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F965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0.843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65AF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0.895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CC91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0.862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C426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 0.77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BBCB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0.896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274F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0.867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F11E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0.908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FD99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0.754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C231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A248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0.907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87673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0.936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EA61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640F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6BBDD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0.868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1E46D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750CF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0.771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EC0F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C77E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1968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0.914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9051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0.684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474C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0.747</w:t>
            </w:r>
          </w:p>
        </w:tc>
      </w:tr>
      <w:tr w:rsidR="00FC1587" w:rsidRPr="00060759" w14:paraId="18CD19C0" w14:textId="77777777" w:rsidTr="00FC1587">
        <w:trPr>
          <w:trHeight w:val="340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F288EC" w14:textId="77777777" w:rsidR="00717E46" w:rsidRPr="00060759" w:rsidRDefault="00717E46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B95C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std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D0D0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92E9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0.159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E26E8" w14:textId="2828DA99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</w:t>
            </w:r>
            <w:r w:rsidR="00A730BA" w:rsidRPr="00060759">
              <w:rPr>
                <w:color w:val="000000"/>
                <w:sz w:val="16"/>
                <w:szCs w:val="16"/>
              </w:rPr>
              <w:t>1</w:t>
            </w:r>
            <w:r w:rsidRPr="00060759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7855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0.149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94675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0.082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DB97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0.118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00469" w14:textId="1F5EFBC4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0.2</w:t>
            </w:r>
            <w:r w:rsidR="00A730BA" w:rsidRPr="00060759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6114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10ADA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0.111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38F2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0.135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6B13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881D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0.151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AC5B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0.075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ED8F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54D8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BDB7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0.105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EDFF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2ACA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60C5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40EC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7CE1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9DF6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C0D2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08EA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0.146</w:t>
            </w:r>
          </w:p>
        </w:tc>
      </w:tr>
      <w:tr w:rsidR="00FC1587" w:rsidRPr="00060759" w14:paraId="331353E7" w14:textId="77777777" w:rsidTr="00FC1587">
        <w:trPr>
          <w:trHeight w:val="340"/>
        </w:trPr>
        <w:tc>
          <w:tcPr>
            <w:tcW w:w="6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618B02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Val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E7E4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mean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0411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0.841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EDA0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0.817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E952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0.695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5DFBB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0.829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EC54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0.851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2B2A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B4D5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 0.721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2B25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072C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0.832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FCE2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0.849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3844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0.704 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786A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0.776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5276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0.858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594D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0.885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C416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0.744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57D2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0.795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E591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0.842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CBC1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0.884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8BE6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0.739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D85E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0.822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5EA5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D0BFD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0.917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1BBB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ADD9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0.72</w:t>
            </w:r>
          </w:p>
        </w:tc>
      </w:tr>
      <w:tr w:rsidR="00FC1587" w:rsidRPr="00060759" w14:paraId="6C763D32" w14:textId="77777777" w:rsidTr="00FC1587">
        <w:trPr>
          <w:trHeight w:val="340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86964C" w14:textId="77777777" w:rsidR="00717E46" w:rsidRPr="00060759" w:rsidRDefault="00717E46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0844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std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EEBB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0.152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44FCA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0.201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9D8F9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9CC6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0.182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24DC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0.181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E890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BEB85" w14:textId="18DE0D76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</w:t>
            </w:r>
            <w:r w:rsidR="00A730BA" w:rsidRPr="00060759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7319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0.211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5893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0.175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E521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0.214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FCB9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0.27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14EA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2E90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0.178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2B09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0.197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E9FF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CEA7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0.201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C394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0.119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EEA61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0.154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6DB3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5519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0.129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7913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B3E9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0.154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C8BC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C481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0.165</w:t>
            </w:r>
          </w:p>
        </w:tc>
      </w:tr>
      <w:tr w:rsidR="00FC1587" w:rsidRPr="00060759" w14:paraId="7104DC1D" w14:textId="77777777" w:rsidTr="00FC1587">
        <w:trPr>
          <w:trHeight w:val="340"/>
        </w:trPr>
        <w:tc>
          <w:tcPr>
            <w:tcW w:w="6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1692C4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>Test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9166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mean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C9BB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0.835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FC8D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829B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0.686 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4E38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0.802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9F65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0.853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CD70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0.823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101F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 0.713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4B72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0.854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2E7A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CAF2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856B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 0.687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290E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CD3A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0.867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0147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EFE6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 0.738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2FDC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0.802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E89E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CDE6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0.895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DB2F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0.754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7B6ED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16BF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0.803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8336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0.913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8F19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96C1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0.744</w:t>
            </w:r>
          </w:p>
        </w:tc>
      </w:tr>
      <w:tr w:rsidR="00FC1587" w:rsidRPr="00060759" w14:paraId="5B02A479" w14:textId="77777777" w:rsidTr="00FC1587">
        <w:trPr>
          <w:trHeight w:val="340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7D26FD" w14:textId="77777777" w:rsidR="00717E46" w:rsidRPr="00060759" w:rsidRDefault="00717E46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DABD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std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5976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EAEB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0.168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1DAA7" w14:textId="0DA404F2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</w:t>
            </w:r>
            <w:r w:rsidR="00A730BA" w:rsidRPr="00060759">
              <w:rPr>
                <w:color w:val="000000"/>
                <w:sz w:val="16"/>
                <w:szCs w:val="16"/>
              </w:rPr>
              <w:t>1</w:t>
            </w:r>
            <w:r w:rsidRPr="00060759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E24A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0779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0.131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9287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0.178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2F93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FF502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1CEB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0.171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541C5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0.202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F477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0.27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5534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0.224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7D93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46BA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264E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0.27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A66C4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0.145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3CE2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7C3F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06D8B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0.27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4BE7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BE13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B590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0.108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3A39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F85C8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0.146</w:t>
            </w:r>
          </w:p>
        </w:tc>
      </w:tr>
      <w:tr w:rsidR="00FC1587" w:rsidRPr="00060759" w14:paraId="700FD9C1" w14:textId="77777777" w:rsidTr="00FC1587">
        <w:trPr>
          <w:trHeight w:val="340"/>
        </w:trPr>
        <w:tc>
          <w:tcPr>
            <w:tcW w:w="6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6C9259" w14:textId="77777777" w:rsidR="00717E46" w:rsidRPr="00060759" w:rsidRDefault="00717E46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060759">
              <w:rPr>
                <w:b/>
                <w:bCs/>
                <w:color w:val="000000"/>
                <w:sz w:val="16"/>
                <w:szCs w:val="16"/>
              </w:rPr>
              <w:t xml:space="preserve">Independent Test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7126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mean 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9205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0.658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A117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0.667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D62C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0.483 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3DEB1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0.569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2D0B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DE0F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0.674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6C071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0.527 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919B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0.575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CF7F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0.619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2BC0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0.677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4B3B6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 xml:space="preserve"> 0.469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F0C0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E651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0.694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9857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0.736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2ED98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0.547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1AA4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D1E6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0.759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46EB9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0.848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87B1D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0.632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7BB1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113A2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B0EA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CC70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0.631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CF6AB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0.719</w:t>
            </w:r>
          </w:p>
        </w:tc>
      </w:tr>
      <w:tr w:rsidR="00FC1587" w:rsidRPr="00060759" w14:paraId="717983D5" w14:textId="77777777" w:rsidTr="00FC1587">
        <w:trPr>
          <w:trHeight w:val="340"/>
        </w:trPr>
        <w:tc>
          <w:tcPr>
            <w:tcW w:w="6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21C6F0" w14:textId="77777777" w:rsidR="00717E46" w:rsidRPr="00060759" w:rsidRDefault="00717E46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D9A88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std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3E80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0.261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89D2D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0.304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271E8" w14:textId="7D751C41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0.2</w:t>
            </w:r>
            <w:r w:rsidR="00A730BA" w:rsidRPr="00060759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8B1B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6A18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0.283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0A9E3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0.309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2597D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0.27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FB2B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0.294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86AC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4382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0.365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AA89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 0.27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32E88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0.311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F289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0.295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94B61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0.325</w:t>
            </w:r>
          </w:p>
        </w:tc>
        <w:tc>
          <w:tcPr>
            <w:tcW w:w="5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B7C95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7383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0.262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593BE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0.132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1A51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0.164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7E8C7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A10AF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0.164</w:t>
            </w:r>
          </w:p>
        </w:tc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EBCC0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0.131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BEDEA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0.168</w:t>
            </w:r>
          </w:p>
        </w:tc>
        <w:tc>
          <w:tcPr>
            <w:tcW w:w="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2ED84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0.27  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ED40C" w14:textId="77777777" w:rsidR="00717E46" w:rsidRPr="00060759" w:rsidRDefault="00717E46">
            <w:pPr>
              <w:jc w:val="center"/>
              <w:rPr>
                <w:color w:val="000000"/>
                <w:sz w:val="16"/>
                <w:szCs w:val="16"/>
              </w:rPr>
            </w:pPr>
            <w:r w:rsidRPr="00060759">
              <w:rPr>
                <w:color w:val="000000"/>
                <w:sz w:val="16"/>
                <w:szCs w:val="16"/>
              </w:rPr>
              <w:t>0.162</w:t>
            </w:r>
          </w:p>
        </w:tc>
      </w:tr>
    </w:tbl>
    <w:p w14:paraId="7A7374E9" w14:textId="77777777" w:rsidR="00717E46" w:rsidRPr="0082163C" w:rsidRDefault="00717E46">
      <w:pPr>
        <w:tabs>
          <w:tab w:val="left" w:pos="11907"/>
        </w:tabs>
        <w:ind w:right="-1559"/>
        <w:rPr>
          <w:b/>
        </w:rPr>
      </w:pPr>
    </w:p>
    <w:p w14:paraId="5B207F9F" w14:textId="77777777" w:rsidR="00717E46" w:rsidRPr="0082163C" w:rsidRDefault="00717E46" w:rsidP="00F6746C">
      <w:pPr>
        <w:tabs>
          <w:tab w:val="left" w:pos="11907"/>
        </w:tabs>
        <w:ind w:right="-1559"/>
        <w:rPr>
          <w:b/>
        </w:rPr>
      </w:pPr>
    </w:p>
    <w:sectPr w:rsidR="00717E46" w:rsidRPr="0082163C" w:rsidSect="002D301C">
      <w:footerReference w:type="even" r:id="rId8"/>
      <w:footerReference w:type="default" r:id="rId9"/>
      <w:pgSz w:w="16838" w:h="11906" w:orient="landscape"/>
      <w:pgMar w:top="1440" w:right="410" w:bottom="1556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45C85F" w14:textId="77777777" w:rsidR="007B3D1E" w:rsidRDefault="007B3D1E" w:rsidP="00CB4272">
      <w:r>
        <w:separator/>
      </w:r>
    </w:p>
  </w:endnote>
  <w:endnote w:type="continuationSeparator" w:id="0">
    <w:p w14:paraId="537EEAAB" w14:textId="77777777" w:rsidR="007B3D1E" w:rsidRDefault="007B3D1E" w:rsidP="00CB4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18127986"/>
      <w:docPartObj>
        <w:docPartGallery w:val="Page Numbers (Bottom of Page)"/>
        <w:docPartUnique/>
      </w:docPartObj>
    </w:sdtPr>
    <w:sdtContent>
      <w:p w14:paraId="470C46F7" w14:textId="77E00341" w:rsidR="002C6BB6" w:rsidRDefault="002C6BB6" w:rsidP="000434B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E149737" w14:textId="77777777" w:rsidR="002C6BB6" w:rsidRDefault="002C6B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74690992"/>
      <w:docPartObj>
        <w:docPartGallery w:val="Page Numbers (Bottom of Page)"/>
        <w:docPartUnique/>
      </w:docPartObj>
    </w:sdtPr>
    <w:sdtContent>
      <w:p w14:paraId="420951B8" w14:textId="6C41D5F3" w:rsidR="002C6BB6" w:rsidRDefault="002C6BB6" w:rsidP="000434B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81529">
          <w:rPr>
            <w:rStyle w:val="PageNumber"/>
            <w:noProof/>
          </w:rPr>
          <w:t>20</w:t>
        </w:r>
        <w:r>
          <w:rPr>
            <w:rStyle w:val="PageNumber"/>
          </w:rPr>
          <w:fldChar w:fldCharType="end"/>
        </w:r>
      </w:p>
    </w:sdtContent>
  </w:sdt>
  <w:p w14:paraId="198714A8" w14:textId="77777777" w:rsidR="002C6BB6" w:rsidRDefault="002C6B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F6526" w14:textId="77777777" w:rsidR="007B3D1E" w:rsidRDefault="007B3D1E" w:rsidP="00CB4272">
      <w:r>
        <w:separator/>
      </w:r>
    </w:p>
  </w:footnote>
  <w:footnote w:type="continuationSeparator" w:id="0">
    <w:p w14:paraId="25B54B42" w14:textId="77777777" w:rsidR="007B3D1E" w:rsidRDefault="007B3D1E" w:rsidP="00CB42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8096777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3B32A0C"/>
    <w:multiLevelType w:val="multilevel"/>
    <w:tmpl w:val="B1E423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" w15:restartNumberingAfterBreak="0">
    <w:nsid w:val="05467E3A"/>
    <w:multiLevelType w:val="multilevel"/>
    <w:tmpl w:val="39E0A1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D8C5846"/>
    <w:multiLevelType w:val="multilevel"/>
    <w:tmpl w:val="A008DA8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3)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4" w15:restartNumberingAfterBreak="0">
    <w:nsid w:val="1C187155"/>
    <w:multiLevelType w:val="hybridMultilevel"/>
    <w:tmpl w:val="357052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F5126"/>
    <w:multiLevelType w:val="hybridMultilevel"/>
    <w:tmpl w:val="B712E0F4"/>
    <w:lvl w:ilvl="0" w:tplc="4364CEF0">
      <w:start w:val="1"/>
      <w:numFmt w:val="lowerRoman"/>
      <w:lvlText w:val="%1."/>
      <w:lvlJc w:val="right"/>
      <w:pPr>
        <w:ind w:left="2160" w:hanging="18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51F9"/>
    <w:multiLevelType w:val="hybridMultilevel"/>
    <w:tmpl w:val="9B3E3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C37F3"/>
    <w:multiLevelType w:val="hybridMultilevel"/>
    <w:tmpl w:val="EC2E4556"/>
    <w:lvl w:ilvl="0" w:tplc="80FCE3B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7FB789C"/>
    <w:multiLevelType w:val="hybridMultilevel"/>
    <w:tmpl w:val="B7B06C76"/>
    <w:lvl w:ilvl="0" w:tplc="494A1AA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3A041E6"/>
    <w:multiLevelType w:val="multilevel"/>
    <w:tmpl w:val="9348C782"/>
    <w:lvl w:ilvl="0">
      <w:start w:val="2"/>
      <w:numFmt w:val="decimal"/>
      <w:lvlText w:val="%1"/>
      <w:lvlJc w:val="left"/>
      <w:pPr>
        <w:ind w:left="402" w:hanging="402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02" w:hanging="40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3F3771D3"/>
    <w:multiLevelType w:val="hybridMultilevel"/>
    <w:tmpl w:val="C200F8FE"/>
    <w:lvl w:ilvl="0" w:tplc="721AAE14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1" w15:restartNumberingAfterBreak="0">
    <w:nsid w:val="405B1867"/>
    <w:multiLevelType w:val="hybridMultilevel"/>
    <w:tmpl w:val="DCE8565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4E22468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B110C9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8794940">
    <w:abstractNumId w:val="13"/>
  </w:num>
  <w:num w:numId="2" w16cid:durableId="792821374">
    <w:abstractNumId w:val="6"/>
  </w:num>
  <w:num w:numId="3" w16cid:durableId="310254484">
    <w:abstractNumId w:val="10"/>
  </w:num>
  <w:num w:numId="4" w16cid:durableId="324019197">
    <w:abstractNumId w:val="12"/>
  </w:num>
  <w:num w:numId="5" w16cid:durableId="834488821">
    <w:abstractNumId w:val="7"/>
  </w:num>
  <w:num w:numId="6" w16cid:durableId="1131553440">
    <w:abstractNumId w:val="5"/>
  </w:num>
  <w:num w:numId="7" w16cid:durableId="364716868">
    <w:abstractNumId w:val="11"/>
  </w:num>
  <w:num w:numId="8" w16cid:durableId="1407024972">
    <w:abstractNumId w:val="0"/>
  </w:num>
  <w:num w:numId="9" w16cid:durableId="1761020168">
    <w:abstractNumId w:val="1"/>
  </w:num>
  <w:num w:numId="10" w16cid:durableId="1638677625">
    <w:abstractNumId w:val="2"/>
  </w:num>
  <w:num w:numId="11" w16cid:durableId="1890221892">
    <w:abstractNumId w:val="9"/>
  </w:num>
  <w:num w:numId="12" w16cid:durableId="1047142388">
    <w:abstractNumId w:val="3"/>
  </w:num>
  <w:num w:numId="13" w16cid:durableId="1319772604">
    <w:abstractNumId w:val="4"/>
  </w:num>
  <w:num w:numId="14" w16cid:durableId="21125026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edical Image Analysi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a20raze8p5stye9099x9ze3px2zf9axea0z&quot;&gt;My EndNote Library&lt;record-ids&gt;&lt;item&gt;3&lt;/item&gt;&lt;item&gt;4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7&lt;/item&gt;&lt;item&gt;48&lt;/item&gt;&lt;/record-ids&gt;&lt;/item&gt;&lt;/Libraries&gt;"/>
  </w:docVars>
  <w:rsids>
    <w:rsidRoot w:val="006B5D19"/>
    <w:rsid w:val="000027E2"/>
    <w:rsid w:val="00005C88"/>
    <w:rsid w:val="00006C71"/>
    <w:rsid w:val="00007FCE"/>
    <w:rsid w:val="000123E7"/>
    <w:rsid w:val="00032E61"/>
    <w:rsid w:val="0003777B"/>
    <w:rsid w:val="0004062C"/>
    <w:rsid w:val="000433DB"/>
    <w:rsid w:val="000434B3"/>
    <w:rsid w:val="00043D78"/>
    <w:rsid w:val="00043DE7"/>
    <w:rsid w:val="00044F9D"/>
    <w:rsid w:val="00056DCB"/>
    <w:rsid w:val="00060759"/>
    <w:rsid w:val="000715CA"/>
    <w:rsid w:val="00075979"/>
    <w:rsid w:val="00084D35"/>
    <w:rsid w:val="00085CB8"/>
    <w:rsid w:val="00086FF8"/>
    <w:rsid w:val="00090CD5"/>
    <w:rsid w:val="0009437B"/>
    <w:rsid w:val="00096D5B"/>
    <w:rsid w:val="0009765D"/>
    <w:rsid w:val="000A4179"/>
    <w:rsid w:val="000B49C6"/>
    <w:rsid w:val="000B6B26"/>
    <w:rsid w:val="000C4AB7"/>
    <w:rsid w:val="000D06FA"/>
    <w:rsid w:val="000D7F06"/>
    <w:rsid w:val="000E0228"/>
    <w:rsid w:val="000E0D5C"/>
    <w:rsid w:val="000E208E"/>
    <w:rsid w:val="000E34F8"/>
    <w:rsid w:val="000E57FC"/>
    <w:rsid w:val="000F253B"/>
    <w:rsid w:val="000F410F"/>
    <w:rsid w:val="000F70B6"/>
    <w:rsid w:val="001105EC"/>
    <w:rsid w:val="00113362"/>
    <w:rsid w:val="0012219D"/>
    <w:rsid w:val="001242A7"/>
    <w:rsid w:val="00125800"/>
    <w:rsid w:val="00125BA0"/>
    <w:rsid w:val="00127E0A"/>
    <w:rsid w:val="001415F4"/>
    <w:rsid w:val="00143CF2"/>
    <w:rsid w:val="001440C4"/>
    <w:rsid w:val="00145332"/>
    <w:rsid w:val="00145F22"/>
    <w:rsid w:val="00151CE0"/>
    <w:rsid w:val="00162C29"/>
    <w:rsid w:val="00172E29"/>
    <w:rsid w:val="00180201"/>
    <w:rsid w:val="0018115F"/>
    <w:rsid w:val="00183AA1"/>
    <w:rsid w:val="001871E5"/>
    <w:rsid w:val="0019778D"/>
    <w:rsid w:val="001A6E2B"/>
    <w:rsid w:val="001B12DE"/>
    <w:rsid w:val="001B1B79"/>
    <w:rsid w:val="001B51F6"/>
    <w:rsid w:val="001B53E1"/>
    <w:rsid w:val="001B5FE5"/>
    <w:rsid w:val="001C1C94"/>
    <w:rsid w:val="001C22B9"/>
    <w:rsid w:val="001C404A"/>
    <w:rsid w:val="001C5247"/>
    <w:rsid w:val="001C61A0"/>
    <w:rsid w:val="001D29A7"/>
    <w:rsid w:val="001E0FB3"/>
    <w:rsid w:val="001E569B"/>
    <w:rsid w:val="001E68D4"/>
    <w:rsid w:val="001E7FEC"/>
    <w:rsid w:val="001F376F"/>
    <w:rsid w:val="00204D14"/>
    <w:rsid w:val="00205028"/>
    <w:rsid w:val="00210F0F"/>
    <w:rsid w:val="002150EA"/>
    <w:rsid w:val="00217054"/>
    <w:rsid w:val="002201E8"/>
    <w:rsid w:val="0022079A"/>
    <w:rsid w:val="00221C47"/>
    <w:rsid w:val="002333BC"/>
    <w:rsid w:val="00234F99"/>
    <w:rsid w:val="0023791D"/>
    <w:rsid w:val="002467A1"/>
    <w:rsid w:val="00246C17"/>
    <w:rsid w:val="00252BA8"/>
    <w:rsid w:val="0025549E"/>
    <w:rsid w:val="002559D6"/>
    <w:rsid w:val="00256453"/>
    <w:rsid w:val="0026190C"/>
    <w:rsid w:val="0026391D"/>
    <w:rsid w:val="00266B2D"/>
    <w:rsid w:val="002672E2"/>
    <w:rsid w:val="00272971"/>
    <w:rsid w:val="00290DEE"/>
    <w:rsid w:val="00295841"/>
    <w:rsid w:val="002A1A4C"/>
    <w:rsid w:val="002A7AF4"/>
    <w:rsid w:val="002B135E"/>
    <w:rsid w:val="002C6BB6"/>
    <w:rsid w:val="002C71DD"/>
    <w:rsid w:val="002D2A1B"/>
    <w:rsid w:val="002D301C"/>
    <w:rsid w:val="002D56DC"/>
    <w:rsid w:val="002D5CB0"/>
    <w:rsid w:val="002D6AE4"/>
    <w:rsid w:val="002E04C1"/>
    <w:rsid w:val="002E1555"/>
    <w:rsid w:val="002E1CD7"/>
    <w:rsid w:val="002E3141"/>
    <w:rsid w:val="002E5B5D"/>
    <w:rsid w:val="002F4DA1"/>
    <w:rsid w:val="002F6239"/>
    <w:rsid w:val="00303EEA"/>
    <w:rsid w:val="003120CA"/>
    <w:rsid w:val="00313133"/>
    <w:rsid w:val="00323EBA"/>
    <w:rsid w:val="00326FB7"/>
    <w:rsid w:val="003273D4"/>
    <w:rsid w:val="00330315"/>
    <w:rsid w:val="00341147"/>
    <w:rsid w:val="00343751"/>
    <w:rsid w:val="0035018B"/>
    <w:rsid w:val="00352ACA"/>
    <w:rsid w:val="00355014"/>
    <w:rsid w:val="003604D4"/>
    <w:rsid w:val="00360B3C"/>
    <w:rsid w:val="003617F7"/>
    <w:rsid w:val="00364331"/>
    <w:rsid w:val="00367B88"/>
    <w:rsid w:val="00370D5E"/>
    <w:rsid w:val="003735AA"/>
    <w:rsid w:val="00377348"/>
    <w:rsid w:val="00383920"/>
    <w:rsid w:val="0038480A"/>
    <w:rsid w:val="00385961"/>
    <w:rsid w:val="00392402"/>
    <w:rsid w:val="0039763B"/>
    <w:rsid w:val="00397753"/>
    <w:rsid w:val="003A1340"/>
    <w:rsid w:val="003A4023"/>
    <w:rsid w:val="003C2E91"/>
    <w:rsid w:val="003C333A"/>
    <w:rsid w:val="003C52B4"/>
    <w:rsid w:val="003D09E3"/>
    <w:rsid w:val="003E7FA1"/>
    <w:rsid w:val="003F0BAD"/>
    <w:rsid w:val="003F75CA"/>
    <w:rsid w:val="00410937"/>
    <w:rsid w:val="004142DE"/>
    <w:rsid w:val="00414EB5"/>
    <w:rsid w:val="00423B35"/>
    <w:rsid w:val="00431C6A"/>
    <w:rsid w:val="004338C8"/>
    <w:rsid w:val="00435449"/>
    <w:rsid w:val="00436BDF"/>
    <w:rsid w:val="00437FE8"/>
    <w:rsid w:val="004439C1"/>
    <w:rsid w:val="0044578E"/>
    <w:rsid w:val="00453903"/>
    <w:rsid w:val="00475E71"/>
    <w:rsid w:val="00475E7B"/>
    <w:rsid w:val="004821E6"/>
    <w:rsid w:val="004865F2"/>
    <w:rsid w:val="004918B7"/>
    <w:rsid w:val="00493440"/>
    <w:rsid w:val="00494D75"/>
    <w:rsid w:val="004A2AEC"/>
    <w:rsid w:val="004B3B5E"/>
    <w:rsid w:val="004B655F"/>
    <w:rsid w:val="004C5A3B"/>
    <w:rsid w:val="004C7CAC"/>
    <w:rsid w:val="004E51B1"/>
    <w:rsid w:val="004E6F9E"/>
    <w:rsid w:val="005010D9"/>
    <w:rsid w:val="00503A52"/>
    <w:rsid w:val="00504750"/>
    <w:rsid w:val="005262BF"/>
    <w:rsid w:val="00537DD9"/>
    <w:rsid w:val="00540BE4"/>
    <w:rsid w:val="00542FA7"/>
    <w:rsid w:val="0054557B"/>
    <w:rsid w:val="005456AA"/>
    <w:rsid w:val="0054709D"/>
    <w:rsid w:val="005476CB"/>
    <w:rsid w:val="005547F8"/>
    <w:rsid w:val="00556252"/>
    <w:rsid w:val="005801D7"/>
    <w:rsid w:val="00581529"/>
    <w:rsid w:val="00581600"/>
    <w:rsid w:val="0058500B"/>
    <w:rsid w:val="00586372"/>
    <w:rsid w:val="005921E8"/>
    <w:rsid w:val="00595E4C"/>
    <w:rsid w:val="00596452"/>
    <w:rsid w:val="00596E25"/>
    <w:rsid w:val="0059778D"/>
    <w:rsid w:val="005A07A6"/>
    <w:rsid w:val="005B636B"/>
    <w:rsid w:val="005C4409"/>
    <w:rsid w:val="005C6C90"/>
    <w:rsid w:val="005C6F22"/>
    <w:rsid w:val="005D1539"/>
    <w:rsid w:val="005D1717"/>
    <w:rsid w:val="005E06FD"/>
    <w:rsid w:val="005E3BFC"/>
    <w:rsid w:val="005E7247"/>
    <w:rsid w:val="005E7665"/>
    <w:rsid w:val="006005F1"/>
    <w:rsid w:val="006038E3"/>
    <w:rsid w:val="00607906"/>
    <w:rsid w:val="006150F2"/>
    <w:rsid w:val="0061534C"/>
    <w:rsid w:val="00617F22"/>
    <w:rsid w:val="006245C2"/>
    <w:rsid w:val="00627B3C"/>
    <w:rsid w:val="0064754F"/>
    <w:rsid w:val="0065177A"/>
    <w:rsid w:val="006518B8"/>
    <w:rsid w:val="0065227B"/>
    <w:rsid w:val="006556DF"/>
    <w:rsid w:val="00655890"/>
    <w:rsid w:val="00655949"/>
    <w:rsid w:val="006579B1"/>
    <w:rsid w:val="00663741"/>
    <w:rsid w:val="00663A9F"/>
    <w:rsid w:val="00667895"/>
    <w:rsid w:val="006706DD"/>
    <w:rsid w:val="00677238"/>
    <w:rsid w:val="0068757C"/>
    <w:rsid w:val="006958CF"/>
    <w:rsid w:val="006A4A33"/>
    <w:rsid w:val="006B21DB"/>
    <w:rsid w:val="006B5D19"/>
    <w:rsid w:val="006B687B"/>
    <w:rsid w:val="006C07FA"/>
    <w:rsid w:val="006C39C2"/>
    <w:rsid w:val="006C7696"/>
    <w:rsid w:val="006C7698"/>
    <w:rsid w:val="006D347A"/>
    <w:rsid w:val="006D5AC9"/>
    <w:rsid w:val="006E5EE0"/>
    <w:rsid w:val="006F14F9"/>
    <w:rsid w:val="006F2E89"/>
    <w:rsid w:val="006F5F8F"/>
    <w:rsid w:val="007056AD"/>
    <w:rsid w:val="00711F59"/>
    <w:rsid w:val="007149B0"/>
    <w:rsid w:val="00717E46"/>
    <w:rsid w:val="0073096F"/>
    <w:rsid w:val="00735BC3"/>
    <w:rsid w:val="00737465"/>
    <w:rsid w:val="00737883"/>
    <w:rsid w:val="00741307"/>
    <w:rsid w:val="007430B3"/>
    <w:rsid w:val="007500BD"/>
    <w:rsid w:val="007502E9"/>
    <w:rsid w:val="0075114E"/>
    <w:rsid w:val="0075432D"/>
    <w:rsid w:val="00757220"/>
    <w:rsid w:val="00764F02"/>
    <w:rsid w:val="007653E2"/>
    <w:rsid w:val="00770681"/>
    <w:rsid w:val="007735AB"/>
    <w:rsid w:val="007839BB"/>
    <w:rsid w:val="007848D5"/>
    <w:rsid w:val="00784D47"/>
    <w:rsid w:val="00794801"/>
    <w:rsid w:val="00794AB5"/>
    <w:rsid w:val="00797E2E"/>
    <w:rsid w:val="00797FEA"/>
    <w:rsid w:val="007B284B"/>
    <w:rsid w:val="007B31DE"/>
    <w:rsid w:val="007B3D1E"/>
    <w:rsid w:val="007B771D"/>
    <w:rsid w:val="007D1A20"/>
    <w:rsid w:val="007D2E03"/>
    <w:rsid w:val="007E405A"/>
    <w:rsid w:val="007E4EE3"/>
    <w:rsid w:val="007F48C2"/>
    <w:rsid w:val="00800074"/>
    <w:rsid w:val="008073CF"/>
    <w:rsid w:val="008108EC"/>
    <w:rsid w:val="00811F0F"/>
    <w:rsid w:val="00813A13"/>
    <w:rsid w:val="008214D6"/>
    <w:rsid w:val="0082163C"/>
    <w:rsid w:val="00823488"/>
    <w:rsid w:val="008247FB"/>
    <w:rsid w:val="00831729"/>
    <w:rsid w:val="00831957"/>
    <w:rsid w:val="00844147"/>
    <w:rsid w:val="00845594"/>
    <w:rsid w:val="008471C9"/>
    <w:rsid w:val="00847B86"/>
    <w:rsid w:val="008517EB"/>
    <w:rsid w:val="00853A60"/>
    <w:rsid w:val="0085584D"/>
    <w:rsid w:val="00856746"/>
    <w:rsid w:val="00867A70"/>
    <w:rsid w:val="008706E7"/>
    <w:rsid w:val="008757ED"/>
    <w:rsid w:val="0088395A"/>
    <w:rsid w:val="008909FB"/>
    <w:rsid w:val="008A0C24"/>
    <w:rsid w:val="008A7FE9"/>
    <w:rsid w:val="008B4963"/>
    <w:rsid w:val="008C6C73"/>
    <w:rsid w:val="008C7C57"/>
    <w:rsid w:val="008C7CB8"/>
    <w:rsid w:val="008D0C7D"/>
    <w:rsid w:val="008D0C90"/>
    <w:rsid w:val="008D0D3E"/>
    <w:rsid w:val="008D257D"/>
    <w:rsid w:val="008E155C"/>
    <w:rsid w:val="008E1B91"/>
    <w:rsid w:val="008F0915"/>
    <w:rsid w:val="008F09E6"/>
    <w:rsid w:val="008F3D7B"/>
    <w:rsid w:val="008F4481"/>
    <w:rsid w:val="008F7D3B"/>
    <w:rsid w:val="009028F9"/>
    <w:rsid w:val="009041B8"/>
    <w:rsid w:val="0090605D"/>
    <w:rsid w:val="00930BCC"/>
    <w:rsid w:val="00931AF9"/>
    <w:rsid w:val="009320D6"/>
    <w:rsid w:val="009351E1"/>
    <w:rsid w:val="00942AFB"/>
    <w:rsid w:val="00947360"/>
    <w:rsid w:val="009534E9"/>
    <w:rsid w:val="009540D4"/>
    <w:rsid w:val="00970C23"/>
    <w:rsid w:val="009710AB"/>
    <w:rsid w:val="00971232"/>
    <w:rsid w:val="00971E1A"/>
    <w:rsid w:val="009761B5"/>
    <w:rsid w:val="0097682C"/>
    <w:rsid w:val="00976E02"/>
    <w:rsid w:val="00981EDB"/>
    <w:rsid w:val="00984066"/>
    <w:rsid w:val="00987D33"/>
    <w:rsid w:val="00992D24"/>
    <w:rsid w:val="00993B56"/>
    <w:rsid w:val="00994884"/>
    <w:rsid w:val="009B2336"/>
    <w:rsid w:val="009B33AD"/>
    <w:rsid w:val="009B3C38"/>
    <w:rsid w:val="009B5B6C"/>
    <w:rsid w:val="009C51AC"/>
    <w:rsid w:val="009D0490"/>
    <w:rsid w:val="009D308D"/>
    <w:rsid w:val="009E00BF"/>
    <w:rsid w:val="009E3024"/>
    <w:rsid w:val="009E6EC5"/>
    <w:rsid w:val="009F0428"/>
    <w:rsid w:val="009F4F4D"/>
    <w:rsid w:val="00A125C8"/>
    <w:rsid w:val="00A13ADB"/>
    <w:rsid w:val="00A155F9"/>
    <w:rsid w:val="00A200FB"/>
    <w:rsid w:val="00A23E15"/>
    <w:rsid w:val="00A302E3"/>
    <w:rsid w:val="00A30B80"/>
    <w:rsid w:val="00A32CBC"/>
    <w:rsid w:val="00A34C60"/>
    <w:rsid w:val="00A51D53"/>
    <w:rsid w:val="00A572FE"/>
    <w:rsid w:val="00A624D7"/>
    <w:rsid w:val="00A63C2C"/>
    <w:rsid w:val="00A64F6B"/>
    <w:rsid w:val="00A65199"/>
    <w:rsid w:val="00A65D66"/>
    <w:rsid w:val="00A730BA"/>
    <w:rsid w:val="00A82791"/>
    <w:rsid w:val="00A919D8"/>
    <w:rsid w:val="00AA4592"/>
    <w:rsid w:val="00AA4B39"/>
    <w:rsid w:val="00AA4E1C"/>
    <w:rsid w:val="00AA69B7"/>
    <w:rsid w:val="00AA78B5"/>
    <w:rsid w:val="00AC1008"/>
    <w:rsid w:val="00AD21A6"/>
    <w:rsid w:val="00AD248E"/>
    <w:rsid w:val="00AD4A90"/>
    <w:rsid w:val="00AE24CC"/>
    <w:rsid w:val="00AE33DE"/>
    <w:rsid w:val="00AE5A09"/>
    <w:rsid w:val="00AE5D46"/>
    <w:rsid w:val="00AE750D"/>
    <w:rsid w:val="00AF29F3"/>
    <w:rsid w:val="00AF41A7"/>
    <w:rsid w:val="00AF77BC"/>
    <w:rsid w:val="00B02CB2"/>
    <w:rsid w:val="00B20697"/>
    <w:rsid w:val="00B302C3"/>
    <w:rsid w:val="00B31148"/>
    <w:rsid w:val="00B32220"/>
    <w:rsid w:val="00B44BBC"/>
    <w:rsid w:val="00B50C22"/>
    <w:rsid w:val="00B5447A"/>
    <w:rsid w:val="00B54865"/>
    <w:rsid w:val="00B7155D"/>
    <w:rsid w:val="00B74CE5"/>
    <w:rsid w:val="00B80FD9"/>
    <w:rsid w:val="00B81736"/>
    <w:rsid w:val="00B839A1"/>
    <w:rsid w:val="00B92523"/>
    <w:rsid w:val="00BA25B1"/>
    <w:rsid w:val="00BA500E"/>
    <w:rsid w:val="00BA5C82"/>
    <w:rsid w:val="00BA6D41"/>
    <w:rsid w:val="00BB0883"/>
    <w:rsid w:val="00BB3DE3"/>
    <w:rsid w:val="00BB569A"/>
    <w:rsid w:val="00BB78E1"/>
    <w:rsid w:val="00BC3B10"/>
    <w:rsid w:val="00BD0C98"/>
    <w:rsid w:val="00BE19B3"/>
    <w:rsid w:val="00BE515D"/>
    <w:rsid w:val="00BF03DC"/>
    <w:rsid w:val="00BF6D30"/>
    <w:rsid w:val="00C014D1"/>
    <w:rsid w:val="00C0172C"/>
    <w:rsid w:val="00C03B22"/>
    <w:rsid w:val="00C059B0"/>
    <w:rsid w:val="00C06227"/>
    <w:rsid w:val="00C06ED5"/>
    <w:rsid w:val="00C072D0"/>
    <w:rsid w:val="00C1311D"/>
    <w:rsid w:val="00C1749F"/>
    <w:rsid w:val="00C17BAE"/>
    <w:rsid w:val="00C17C49"/>
    <w:rsid w:val="00C220B0"/>
    <w:rsid w:val="00C22FC6"/>
    <w:rsid w:val="00C23F8A"/>
    <w:rsid w:val="00C37488"/>
    <w:rsid w:val="00C43A13"/>
    <w:rsid w:val="00C46470"/>
    <w:rsid w:val="00C77F93"/>
    <w:rsid w:val="00C813A5"/>
    <w:rsid w:val="00C92F1C"/>
    <w:rsid w:val="00C97A81"/>
    <w:rsid w:val="00CA35F4"/>
    <w:rsid w:val="00CB1642"/>
    <w:rsid w:val="00CB4272"/>
    <w:rsid w:val="00CB5CA7"/>
    <w:rsid w:val="00CC193E"/>
    <w:rsid w:val="00CC3881"/>
    <w:rsid w:val="00CC6AA0"/>
    <w:rsid w:val="00CF002C"/>
    <w:rsid w:val="00CF4880"/>
    <w:rsid w:val="00CF73B7"/>
    <w:rsid w:val="00D00656"/>
    <w:rsid w:val="00D015C4"/>
    <w:rsid w:val="00D044E1"/>
    <w:rsid w:val="00D1117A"/>
    <w:rsid w:val="00D2009F"/>
    <w:rsid w:val="00D218FB"/>
    <w:rsid w:val="00D229EF"/>
    <w:rsid w:val="00D32C8E"/>
    <w:rsid w:val="00D42467"/>
    <w:rsid w:val="00D42AD7"/>
    <w:rsid w:val="00D4319E"/>
    <w:rsid w:val="00D53C5D"/>
    <w:rsid w:val="00D53CEE"/>
    <w:rsid w:val="00D57512"/>
    <w:rsid w:val="00D614C6"/>
    <w:rsid w:val="00D626C3"/>
    <w:rsid w:val="00D654F7"/>
    <w:rsid w:val="00D704A5"/>
    <w:rsid w:val="00D7784E"/>
    <w:rsid w:val="00D857B3"/>
    <w:rsid w:val="00D90788"/>
    <w:rsid w:val="00D969EC"/>
    <w:rsid w:val="00DA1873"/>
    <w:rsid w:val="00DA52FC"/>
    <w:rsid w:val="00DB5C2C"/>
    <w:rsid w:val="00DD425A"/>
    <w:rsid w:val="00DD7C37"/>
    <w:rsid w:val="00DE0483"/>
    <w:rsid w:val="00DE3F0D"/>
    <w:rsid w:val="00DE668E"/>
    <w:rsid w:val="00DF35BF"/>
    <w:rsid w:val="00DF5013"/>
    <w:rsid w:val="00E00431"/>
    <w:rsid w:val="00E15AC5"/>
    <w:rsid w:val="00E170C4"/>
    <w:rsid w:val="00E20192"/>
    <w:rsid w:val="00E318D3"/>
    <w:rsid w:val="00E33F47"/>
    <w:rsid w:val="00E342F3"/>
    <w:rsid w:val="00E431A1"/>
    <w:rsid w:val="00E478E9"/>
    <w:rsid w:val="00E50D97"/>
    <w:rsid w:val="00E53E5E"/>
    <w:rsid w:val="00E574E6"/>
    <w:rsid w:val="00E66B0F"/>
    <w:rsid w:val="00E66C57"/>
    <w:rsid w:val="00E66FC7"/>
    <w:rsid w:val="00E71EA2"/>
    <w:rsid w:val="00E7393B"/>
    <w:rsid w:val="00E86BA8"/>
    <w:rsid w:val="00E87436"/>
    <w:rsid w:val="00E967E6"/>
    <w:rsid w:val="00EA246F"/>
    <w:rsid w:val="00EA49FC"/>
    <w:rsid w:val="00EB053C"/>
    <w:rsid w:val="00EB14C8"/>
    <w:rsid w:val="00EC1D10"/>
    <w:rsid w:val="00EC24E4"/>
    <w:rsid w:val="00EC7338"/>
    <w:rsid w:val="00ED4E8E"/>
    <w:rsid w:val="00ED6A96"/>
    <w:rsid w:val="00ED7263"/>
    <w:rsid w:val="00EE46B1"/>
    <w:rsid w:val="00EE4983"/>
    <w:rsid w:val="00F12EC9"/>
    <w:rsid w:val="00F25F08"/>
    <w:rsid w:val="00F30A18"/>
    <w:rsid w:val="00F30DD0"/>
    <w:rsid w:val="00F41333"/>
    <w:rsid w:val="00F4292F"/>
    <w:rsid w:val="00F43B55"/>
    <w:rsid w:val="00F505C7"/>
    <w:rsid w:val="00F50837"/>
    <w:rsid w:val="00F6453F"/>
    <w:rsid w:val="00F65D2E"/>
    <w:rsid w:val="00F6746C"/>
    <w:rsid w:val="00F67F06"/>
    <w:rsid w:val="00F81586"/>
    <w:rsid w:val="00F87BD9"/>
    <w:rsid w:val="00F950C7"/>
    <w:rsid w:val="00F9648E"/>
    <w:rsid w:val="00FA1DAB"/>
    <w:rsid w:val="00FA2D30"/>
    <w:rsid w:val="00FA58BB"/>
    <w:rsid w:val="00FA5E65"/>
    <w:rsid w:val="00FB68A9"/>
    <w:rsid w:val="00FB68ED"/>
    <w:rsid w:val="00FC046D"/>
    <w:rsid w:val="00FC070C"/>
    <w:rsid w:val="00FC1587"/>
    <w:rsid w:val="00FC3C86"/>
    <w:rsid w:val="00FC5EA0"/>
    <w:rsid w:val="00FD0802"/>
    <w:rsid w:val="00FD3CEB"/>
    <w:rsid w:val="00FD4799"/>
    <w:rsid w:val="00FE41B9"/>
    <w:rsid w:val="00FE61B8"/>
    <w:rsid w:val="00FE7F62"/>
    <w:rsid w:val="00FF4AC7"/>
    <w:rsid w:val="00FF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53BCF"/>
  <w15:docId w15:val="{33A8D886-9BB4-484B-85A9-8B203C67D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14D1"/>
    <w:pPr>
      <w:ind w:left="720"/>
      <w:contextualSpacing/>
    </w:pPr>
    <w:rPr>
      <w:rFonts w:eastAsiaTheme="minorEastAsia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9765D"/>
    <w:rPr>
      <w:color w:val="0563C1" w:themeColor="hyperlink"/>
      <w:u w:val="single"/>
    </w:rPr>
  </w:style>
  <w:style w:type="table" w:styleId="TableGridLight">
    <w:name w:val="Grid Table Light"/>
    <w:basedOn w:val="TableNormal"/>
    <w:uiPriority w:val="40"/>
    <w:rsid w:val="0023791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5E06FD"/>
    <w:pPr>
      <w:spacing w:before="100" w:beforeAutospacing="1" w:after="100" w:afterAutospacing="1"/>
    </w:pPr>
    <w:rPr>
      <w:rFonts w:eastAsiaTheme="minorEastAsia"/>
    </w:rPr>
  </w:style>
  <w:style w:type="table" w:styleId="TableGrid">
    <w:name w:val="Table Grid"/>
    <w:basedOn w:val="TableNormal"/>
    <w:uiPriority w:val="39"/>
    <w:rsid w:val="00D53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8480A"/>
    <w:pPr>
      <w:tabs>
        <w:tab w:val="center" w:pos="4513"/>
        <w:tab w:val="right" w:pos="9026"/>
      </w:tabs>
    </w:pPr>
    <w:rPr>
      <w:rFonts w:eastAsiaTheme="minorEastAsia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38480A"/>
    <w:rPr>
      <w:rFonts w:ascii="Times New Roman" w:eastAsiaTheme="minorEastAsia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8480A"/>
    <w:pPr>
      <w:tabs>
        <w:tab w:val="center" w:pos="4513"/>
        <w:tab w:val="right" w:pos="9026"/>
      </w:tabs>
    </w:pPr>
    <w:rPr>
      <w:rFonts w:eastAsiaTheme="minorEastAsia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38480A"/>
    <w:rPr>
      <w:rFonts w:ascii="Times New Roman" w:eastAsiaTheme="minorEastAsia" w:hAnsi="Times New Roman" w:cs="Times New Roman"/>
      <w:sz w:val="20"/>
      <w:szCs w:val="20"/>
    </w:rPr>
  </w:style>
  <w:style w:type="character" w:customStyle="1" w:styleId="1">
    <w:name w:val="未解析的提及1"/>
    <w:basedOn w:val="DefaultParagraphFont"/>
    <w:uiPriority w:val="99"/>
    <w:semiHidden/>
    <w:unhideWhenUsed/>
    <w:rsid w:val="009C51A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rsid w:val="006245C2"/>
    <w:pPr>
      <w:jc w:val="center"/>
    </w:pPr>
    <w:rPr>
      <w:rFonts w:eastAsiaTheme="minorEastAsia"/>
      <w:noProof/>
      <w:sz w:val="20"/>
      <w:szCs w:val="20"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6245C2"/>
    <w:rPr>
      <w:rFonts w:ascii="Times New Roman" w:hAnsi="Times New Roman" w:cs="Times New Roman"/>
      <w:noProof/>
      <w:sz w:val="20"/>
      <w:szCs w:val="20"/>
    </w:rPr>
  </w:style>
  <w:style w:type="paragraph" w:customStyle="1" w:styleId="EndNoteBibliography">
    <w:name w:val="EndNote Bibliography"/>
    <w:basedOn w:val="Normal"/>
    <w:link w:val="EndNoteBibliography0"/>
    <w:rsid w:val="006245C2"/>
    <w:rPr>
      <w:rFonts w:eastAsiaTheme="minorEastAsia"/>
      <w:noProof/>
      <w:sz w:val="20"/>
      <w:szCs w:val="20"/>
    </w:rPr>
  </w:style>
  <w:style w:type="character" w:customStyle="1" w:styleId="EndNoteBibliography0">
    <w:name w:val="EndNote Bibliography 字元"/>
    <w:basedOn w:val="DefaultParagraphFont"/>
    <w:link w:val="EndNoteBibliography"/>
    <w:rsid w:val="006245C2"/>
    <w:rPr>
      <w:rFonts w:ascii="Times New Roman" w:hAnsi="Times New Roman" w:cs="Times New Roman"/>
      <w:noProof/>
      <w:sz w:val="20"/>
      <w:szCs w:val="20"/>
    </w:rPr>
  </w:style>
  <w:style w:type="paragraph" w:styleId="ListNumber">
    <w:name w:val="List Number"/>
    <w:basedOn w:val="Normal"/>
    <w:uiPriority w:val="99"/>
    <w:unhideWhenUsed/>
    <w:rsid w:val="002C71DD"/>
    <w:pPr>
      <w:numPr>
        <w:numId w:val="8"/>
      </w:numPr>
      <w:contextualSpacing/>
    </w:pPr>
    <w:rPr>
      <w:rFonts w:eastAsiaTheme="minorEastAsia"/>
      <w:sz w:val="20"/>
      <w:szCs w:val="20"/>
    </w:rPr>
  </w:style>
  <w:style w:type="paragraph" w:styleId="Revision">
    <w:name w:val="Revision"/>
    <w:hidden/>
    <w:uiPriority w:val="99"/>
    <w:semiHidden/>
    <w:rsid w:val="009710AB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2580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5800"/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5800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8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800"/>
    <w:rPr>
      <w:rFonts w:ascii="Times New Roman" w:hAnsi="Times New Roman" w:cs="Times New Roman"/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493440"/>
  </w:style>
  <w:style w:type="character" w:styleId="PageNumber">
    <w:name w:val="page number"/>
    <w:basedOn w:val="DefaultParagraphFont"/>
    <w:uiPriority w:val="99"/>
    <w:semiHidden/>
    <w:unhideWhenUsed/>
    <w:rsid w:val="00493440"/>
  </w:style>
  <w:style w:type="paragraph" w:styleId="BalloonText">
    <w:name w:val="Balloon Text"/>
    <w:basedOn w:val="Normal"/>
    <w:link w:val="BalloonTextChar"/>
    <w:uiPriority w:val="99"/>
    <w:semiHidden/>
    <w:unhideWhenUsed/>
    <w:rsid w:val="00AA78B5"/>
    <w:rPr>
      <w:rFonts w:ascii="Segoe UI" w:eastAsiaTheme="minorEastAsia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8B5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207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81736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A1A4C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30A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0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8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0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48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46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2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9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5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1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53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78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3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0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4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9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91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57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1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9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9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912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5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98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46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3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8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636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8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0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61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41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4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939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861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0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22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546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01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2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3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316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76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23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8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9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87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5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52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1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569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8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1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1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5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108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277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6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34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61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9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09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8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54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8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8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847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2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35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2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1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8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179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6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00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108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641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147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074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483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8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5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0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253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46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1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095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752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681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41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738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58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16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1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3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94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522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1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4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6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13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13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3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74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1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8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45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57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8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140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6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1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0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531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649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92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31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8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5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649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9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78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2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940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142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3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6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232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2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1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73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99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64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007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6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11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1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11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1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3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0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08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6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799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3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4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8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1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0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1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75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59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8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918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80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437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2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5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5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3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5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28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53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149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5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895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3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26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8999B-73F1-4585-B797-CB299EE77B3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a2630e2-1ac5-455e-8217-0156b1936a76}" enabled="1" method="Standard" siteId="{a3927f91-cda1-4696-af89-8c9f1ceffa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870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SUND - KU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Pandey</dc:creator>
  <cp:keywords/>
  <dc:description/>
  <cp:lastModifiedBy>sumit pandey</cp:lastModifiedBy>
  <cp:revision>37</cp:revision>
  <dcterms:created xsi:type="dcterms:W3CDTF">2023-11-06T12:17:00Z</dcterms:created>
  <dcterms:modified xsi:type="dcterms:W3CDTF">2024-05-29T11:12:00Z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2023-08-02T09:56:01Z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4bea66bf-e659-4a8e-be88-5b6b52baba09</vt:lpwstr>
  </property>
  <property fmtid="{D5CDD505-2E9C-101B-9397-08002B2CF9AE}" pid="9" name="MSIP_Label_6a2630e2-1ac5-455e-8217-0156b1936a76_ContentBits">
    <vt:lpwstr>0</vt:lpwstr>
  </property>
  <property fmtid="{D5CDD505-2E9C-101B-9397-08002B2CF9AE}" pid="10" name="GrammarlyDocumentId">
    <vt:lpwstr>fb3cf85f167b2ebb79b1e4c83c87745f147489904be1361b8bdee2b72ba1cb36</vt:lpwstr>
  </property>
</Properties>
</file>