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DC5A4" w14:textId="441F6BF1" w:rsidR="009521C0" w:rsidRDefault="009521C0" w:rsidP="00AB3011">
      <w:pPr>
        <w:pStyle w:val="Caption"/>
      </w:pPr>
      <w:bookmarkStart w:id="0" w:name="_Toc120699546"/>
      <w:r w:rsidRPr="00E420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Table</w:t>
      </w:r>
      <w:r w:rsidR="00B668A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B668A9" w:rsidRPr="00AB3011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Pr="00E42049">
        <w:rPr>
          <w:rFonts w:ascii="Arial" w:hAnsi="Arial" w:cs="Arial"/>
          <w:b/>
          <w:bCs/>
        </w:rPr>
        <w:fldChar w:fldCharType="begin"/>
      </w:r>
      <w:r w:rsidRPr="00E420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Table \* ARABIC \s 1 </w:instrText>
      </w:r>
      <w:r w:rsidRPr="00E42049">
        <w:rPr>
          <w:rFonts w:ascii="Arial" w:hAnsi="Arial" w:cs="Arial"/>
          <w:b/>
          <w:bCs/>
        </w:rPr>
        <w:fldChar w:fldCharType="separate"/>
      </w:r>
      <w:r w:rsidR="00E77ADE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E42049">
        <w:rPr>
          <w:rFonts w:ascii="Arial" w:hAnsi="Arial" w:cs="Arial"/>
          <w:b/>
          <w:bCs/>
        </w:rPr>
        <w:fldChar w:fldCharType="end"/>
      </w:r>
      <w:r w:rsidRPr="00E420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E420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Newly Sequenced </w:t>
      </w:r>
      <w:r w:rsidRPr="00E42049">
        <w:rPr>
          <w:rFonts w:ascii="Arial" w:hAnsi="Arial" w:cs="Arial"/>
          <w:color w:val="auto"/>
          <w:sz w:val="24"/>
          <w:szCs w:val="24"/>
        </w:rPr>
        <w:t>Borreliaceae</w:t>
      </w:r>
      <w:r w:rsidRPr="00E420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E42049">
        <w:rPr>
          <w:rFonts w:ascii="Arial" w:hAnsi="Arial" w:cs="Arial"/>
          <w:i w:val="0"/>
          <w:iCs w:val="0"/>
          <w:color w:val="auto"/>
          <w:sz w:val="24"/>
          <w:szCs w:val="24"/>
        </w:rPr>
        <w:t>spirochetes.</w:t>
      </w:r>
      <w:bookmarkEnd w:id="0"/>
    </w:p>
    <w:p w14:paraId="68E41545" w14:textId="77777777" w:rsidR="009521C0" w:rsidRPr="00B33854" w:rsidRDefault="009521C0" w:rsidP="009521C0"/>
    <w:tbl>
      <w:tblPr>
        <w:tblW w:w="99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9"/>
        <w:gridCol w:w="836"/>
        <w:gridCol w:w="630"/>
        <w:gridCol w:w="1347"/>
        <w:gridCol w:w="1028"/>
        <w:gridCol w:w="734"/>
        <w:gridCol w:w="1130"/>
        <w:gridCol w:w="696"/>
        <w:gridCol w:w="934"/>
        <w:gridCol w:w="945"/>
        <w:gridCol w:w="73"/>
      </w:tblGrid>
      <w:tr w:rsidR="009521C0" w:rsidRPr="00E42049" w14:paraId="49303E7D" w14:textId="77777777" w:rsidTr="00C679A8">
        <w:trPr>
          <w:gridAfter w:val="1"/>
          <w:wAfter w:w="73" w:type="dxa"/>
          <w:trHeight w:val="87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0D91A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Species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5768A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Genus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15989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Group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54A898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Isolated</w:t>
            </w:r>
            <w:r w:rsidRPr="00E42049">
              <w:rPr>
                <w:rFonts w:ascii="Arial" w:hAnsi="Arial" w:cs="Arial"/>
                <w:b/>
                <w:bCs/>
                <w:sz w:val="14"/>
                <w:szCs w:val="14"/>
              </w:rPr>
              <w:br/>
            </w:r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from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4C887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Vector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DBFE1" w14:textId="77777777" w:rsidR="009521C0" w:rsidRPr="00EA4ED4" w:rsidRDefault="009521C0" w:rsidP="00ED63BE">
            <w:proofErr w:type="spellStart"/>
            <w:r>
              <w:rPr>
                <w:rFonts w:ascii="Arial" w:hAnsi="Arial" w:cs="Arial"/>
                <w:b/>
                <w:bCs/>
                <w:sz w:val="14"/>
                <w:szCs w:val="14"/>
              </w:rPr>
              <w:t>Antat</w:t>
            </w:r>
            <w:proofErr w:type="spellEnd"/>
            <w:r>
              <w:rPr>
                <w:rFonts w:ascii="Arial" w:hAnsi="Arial" w:cs="Arial"/>
                <w:b/>
                <w:bCs/>
                <w:sz w:val="14"/>
                <w:szCs w:val="14"/>
              </w:rPr>
              <w:t>*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56F69A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Host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F3FF3" w14:textId="77777777" w:rsidR="009521C0" w:rsidRPr="00EA4ED4" w:rsidRDefault="009521C0" w:rsidP="00ED63BE">
            <w:r>
              <w:rPr>
                <w:rFonts w:ascii="Arial" w:hAnsi="Arial" w:cs="Arial"/>
                <w:b/>
                <w:bCs/>
                <w:sz w:val="14"/>
                <w:szCs w:val="14"/>
              </w:rPr>
              <w:t>T</w:t>
            </w:r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ype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50421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Country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FC17F8" w14:textId="77777777" w:rsidR="009521C0" w:rsidRPr="00EA4ED4" w:rsidRDefault="009521C0" w:rsidP="00ED63BE">
            <w:r w:rsidRPr="00EA4ED4">
              <w:rPr>
                <w:rFonts w:ascii="Arial" w:hAnsi="Arial" w:cs="Arial"/>
                <w:b/>
                <w:bCs/>
                <w:sz w:val="14"/>
                <w:szCs w:val="14"/>
              </w:rPr>
              <w:t>Continent</w:t>
            </w:r>
          </w:p>
        </w:tc>
      </w:tr>
      <w:tr w:rsidR="009521C0" w:rsidRPr="00E42049" w14:paraId="179717E2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DA207E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Borrelia hermsii_HS1d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D6EDE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332678" w14:textId="77777777" w:rsidR="009521C0" w:rsidRPr="00EA4ED4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  <w:r w:rsidRPr="00E42049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7B21E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5911B9" w14:textId="77777777" w:rsidR="009521C0" w:rsidRPr="00EA4ED4" w:rsidRDefault="009521C0" w:rsidP="00ED63BE">
            <w:pPr>
              <w:rPr>
                <w:i/>
                <w:iCs/>
              </w:rPr>
            </w:pP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hermsii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09C478" w14:textId="77777777" w:rsidR="009521C0" w:rsidRPr="00EA4ED4" w:rsidRDefault="009521C0" w:rsidP="00ED63BE">
            <w:r w:rsidRPr="00E42049">
              <w:rPr>
                <w:rFonts w:ascii="Arial" w:hAnsi="Arial" w:cs="Arial"/>
                <w:sz w:val="14"/>
                <w:szCs w:val="14"/>
              </w:rPr>
              <w:t>S</w:t>
            </w:r>
            <w:r w:rsidRPr="00EA4ED4">
              <w:rPr>
                <w:rFonts w:ascii="Arial" w:hAnsi="Arial" w:cs="Arial"/>
                <w:sz w:val="14"/>
                <w:szCs w:val="14"/>
              </w:rPr>
              <w:t>oft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2F668" w14:textId="77777777" w:rsidR="009521C0" w:rsidRPr="00EA4ED4" w:rsidRDefault="009521C0" w:rsidP="00ED63BE">
            <w:pPr>
              <w:rPr>
                <w:i/>
                <w:iCs/>
              </w:rPr>
            </w:pP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hermsii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399D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1D7C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20A64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12203F83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7BEDC7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Borrelia turicatae_6232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DB95F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D2F53" w14:textId="77777777" w:rsidR="009521C0" w:rsidRPr="00EA4ED4" w:rsidRDefault="009521C0" w:rsidP="00ED63BE">
            <w:r w:rsidRPr="00E42049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2D7DBC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D756E" w14:textId="77777777" w:rsidR="009521C0" w:rsidRPr="00EA4ED4" w:rsidRDefault="009521C0" w:rsidP="00ED63BE">
            <w:pPr>
              <w:rPr>
                <w:i/>
                <w:iCs/>
              </w:rPr>
            </w:pP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parkeri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CED88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5652B" w14:textId="77777777" w:rsidR="009521C0" w:rsidRPr="00EA4ED4" w:rsidRDefault="009521C0" w:rsidP="00ED63BE">
            <w:pPr>
              <w:rPr>
                <w:i/>
                <w:iCs/>
              </w:rPr>
            </w:pP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Ornithodoros</w:t>
            </w:r>
            <w:proofErr w:type="spellEnd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parkeri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17105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D9CA4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1809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4505B13F" w14:textId="77777777" w:rsidTr="00C679A8">
        <w:trPr>
          <w:gridAfter w:val="1"/>
          <w:wAfter w:w="73" w:type="dxa"/>
          <w:trHeight w:val="114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313FDB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turicatae_RUM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BA866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282401" w14:textId="77777777" w:rsidR="009521C0" w:rsidRPr="00EA4ED4" w:rsidRDefault="009521C0" w:rsidP="00ED63BE">
            <w:r w:rsidRPr="00E42049">
              <w:rPr>
                <w:rFonts w:ascii="Arial" w:hAnsi="Arial" w:cs="Arial"/>
                <w:sz w:val="14"/>
                <w:szCs w:val="14"/>
              </w:rPr>
              <w:t>Rf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F9F0C4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963DB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B276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410B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</w:t>
            </w:r>
            <w:r w:rsidRPr="00E42049">
              <w:rPr>
                <w:rFonts w:ascii="Arial" w:hAnsi="Arial" w:cs="Arial"/>
                <w:i/>
                <w:iCs/>
                <w:sz w:val="14"/>
                <w:szCs w:val="14"/>
              </w:rPr>
              <w:br/>
            </w: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1CBB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201A4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CA22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79773452" w14:textId="77777777" w:rsidTr="00C679A8">
        <w:trPr>
          <w:gridAfter w:val="1"/>
          <w:wAfter w:w="73" w:type="dxa"/>
          <w:trHeight w:val="13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D9A21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afzelii_B_5_92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BE881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783C69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288B9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3EF5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26135" w14:textId="77777777" w:rsidR="009521C0" w:rsidRPr="00EA4ED4" w:rsidRDefault="009521C0" w:rsidP="00ED63BE">
            <w:r w:rsidRPr="00E42049">
              <w:rPr>
                <w:rFonts w:ascii="Arial" w:hAnsi="Arial" w:cs="Arial"/>
                <w:sz w:val="14"/>
                <w:szCs w:val="14"/>
              </w:rPr>
              <w:t>U</w:t>
            </w:r>
            <w:r w:rsidRPr="00EA4ED4">
              <w:rPr>
                <w:rFonts w:ascii="Arial" w:hAnsi="Arial" w:cs="Arial"/>
                <w:sz w:val="14"/>
                <w:szCs w:val="14"/>
              </w:rPr>
              <w:t>nknown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7FE5A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5A33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42D9E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Norway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F69B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14198B21" w14:textId="77777777" w:rsidTr="00C679A8">
        <w:trPr>
          <w:gridAfter w:val="1"/>
          <w:wAfter w:w="73" w:type="dxa"/>
          <w:trHeight w:val="23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1F1962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afzelii_ECM1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DBE8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26F72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A49AC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891C7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6821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952F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FD64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0CE6E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Sweden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39FE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101F07B7" w14:textId="77777777" w:rsidTr="00C679A8">
        <w:trPr>
          <w:gridAfter w:val="1"/>
          <w:wAfter w:w="73" w:type="dxa"/>
          <w:trHeight w:val="249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FB254A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afzelii_IP21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2597A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BF961C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EE5C27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235EA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EAFB2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B1899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75253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DFB0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Russia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49403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Eurasia</w:t>
            </w:r>
          </w:p>
        </w:tc>
      </w:tr>
      <w:tr w:rsidR="009521C0" w:rsidRPr="00E42049" w14:paraId="749880A1" w14:textId="77777777" w:rsidTr="00C679A8">
        <w:trPr>
          <w:gridAfter w:val="1"/>
          <w:wAfter w:w="73" w:type="dxa"/>
          <w:trHeight w:val="87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7BC0B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afzelii_RIP3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75AD3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81F74E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9689D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F43D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persculatus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ABC9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30CD4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persulcatus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3F3AD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1FA9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B83A1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19E4D1B5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B9441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afzelii_VS461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C34D8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19ADE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F0F4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A5F2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4129E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1F28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 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F26DA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6476A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Switzerland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27E0B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45A05DC5" w14:textId="77777777" w:rsidTr="00C679A8">
        <w:trPr>
          <w:gridAfter w:val="1"/>
          <w:wAfter w:w="73" w:type="dxa"/>
          <w:trHeight w:val="24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4DBE94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burgdorferi_B408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52BF4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C3F09A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F2304A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379B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D27FB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793A9D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A4AE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9B1F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DA71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0FCDEBB8" w14:textId="77777777" w:rsidTr="00C679A8">
        <w:trPr>
          <w:gridAfter w:val="1"/>
          <w:wAfter w:w="73" w:type="dxa"/>
          <w:trHeight w:val="13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A39CA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burgdorferi_B479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7D173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BB0529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1F4AC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D4513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3C5FA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E7E1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A8B5F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A7F3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CED4F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5BB3C365" w14:textId="77777777" w:rsidTr="00C679A8">
        <w:trPr>
          <w:gridAfter w:val="1"/>
          <w:wAfter w:w="73" w:type="dxa"/>
          <w:trHeight w:val="31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D8A46B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burgdorferi_BO23d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288E04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DCED92" w14:textId="77777777" w:rsidR="009521C0" w:rsidRPr="00EA4ED4" w:rsidRDefault="009521C0" w:rsidP="00ED63BE">
            <w:pPr>
              <w:rPr>
                <w:rFonts w:ascii="Arial" w:hAnsi="Arial" w:cs="Arial"/>
              </w:rPr>
            </w:pPr>
            <w:proofErr w:type="spellStart"/>
            <w:r w:rsidRPr="00E42049">
              <w:rPr>
                <w:rFonts w:ascii="Arial" w:hAnsi="Arial" w:cs="Arial"/>
                <w:sz w:val="13"/>
                <w:szCs w:val="13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2C3C5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6D2C3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46170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EECB6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FDF00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EF276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82803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5AEC8F82" w14:textId="77777777" w:rsidTr="00C679A8">
        <w:trPr>
          <w:gridAfter w:val="1"/>
          <w:wAfter w:w="73" w:type="dxa"/>
          <w:trHeight w:val="60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BDE66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burgdorferi_c77632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FA753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304CD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C0AA9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1B53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28F5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1206EC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 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0716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2BB5A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E42F0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14E79C24" w14:textId="77777777" w:rsidTr="00C679A8">
        <w:trPr>
          <w:gridAfter w:val="1"/>
          <w:wAfter w:w="73" w:type="dxa"/>
          <w:trHeight w:val="456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A4D03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burgdorferi_c77636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793D4F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1FC02" w14:textId="77777777" w:rsidR="009521C0" w:rsidRPr="00EA4ED4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D9964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1261C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ED27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1CBC4E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 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70C21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D2F0A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8148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1A1D18BE" w14:textId="77777777" w:rsidTr="00C679A8">
        <w:trPr>
          <w:gridAfter w:val="1"/>
          <w:wAfter w:w="73" w:type="dxa"/>
          <w:trHeight w:val="87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DCD8C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burgdorferi_c77643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A33DBC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84593F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609AC8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EBCC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CFB2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7AFCD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 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3053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B2C6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52373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4D6F46D8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AE9BE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burgdorferi_c77644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60B1E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1569B8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5A05F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tick_via_host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61EF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F14B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A9DA7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 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EDC1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E690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0D38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592BD1DF" w14:textId="77777777" w:rsidTr="00C679A8">
        <w:trPr>
          <w:gridAfter w:val="1"/>
          <w:wAfter w:w="73" w:type="dxa"/>
          <w:trHeight w:val="213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DA8C8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burgdorferi_CA12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0D21A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91A4A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0289D5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EA17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34700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984E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pacificus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C175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8734E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5376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28006D8C" w14:textId="77777777" w:rsidTr="00C679A8">
        <w:trPr>
          <w:gridAfter w:val="1"/>
          <w:wAfter w:w="73" w:type="dxa"/>
          <w:trHeight w:val="22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F354D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burgdorferi_CA2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C83EC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DAA03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FF9B0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AA6C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neotomae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9DB7B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EA4B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neotomae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24FF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62426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9AE99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24E346B9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75AF8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burgdorferi_HB19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99E0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606CC1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8E568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C5909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48A11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59881D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78B5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38608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C7E3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01543C94" w14:textId="77777777" w:rsidTr="00C679A8">
        <w:trPr>
          <w:trHeight w:val="21"/>
        </w:trPr>
        <w:tc>
          <w:tcPr>
            <w:tcW w:w="9942" w:type="dxa"/>
            <w:gridSpan w:val="11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CDDE8" w14:textId="77777777" w:rsidR="009521C0" w:rsidRDefault="009521C0" w:rsidP="00ED63BE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  <w:p w14:paraId="4731A969" w14:textId="77777777" w:rsidR="00E02CDC" w:rsidRDefault="00E02CDC" w:rsidP="00ED63BE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  <w:p w14:paraId="56C945FF" w14:textId="77777777" w:rsidR="00E02CDC" w:rsidRDefault="00E02CDC" w:rsidP="00ED63BE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  <w:p w14:paraId="4B347243" w14:textId="77777777" w:rsidR="00E02CDC" w:rsidRDefault="00E02CDC" w:rsidP="00ED63BE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  <w:p w14:paraId="2D574393" w14:textId="77777777" w:rsidR="00E02CDC" w:rsidRDefault="00E02CDC" w:rsidP="00ED63BE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  <w:p w14:paraId="2342C0D1" w14:textId="77777777" w:rsidR="00E02CDC" w:rsidRDefault="00E02CDC" w:rsidP="00ED63BE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  <w:p w14:paraId="7479D7AF" w14:textId="77777777" w:rsidR="009521C0" w:rsidRPr="00E42049" w:rsidRDefault="009521C0" w:rsidP="00ED63BE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9521C0" w:rsidRPr="00E42049" w14:paraId="24436D70" w14:textId="77777777" w:rsidTr="00C679A8">
        <w:trPr>
          <w:trHeight w:val="21"/>
        </w:trPr>
        <w:tc>
          <w:tcPr>
            <w:tcW w:w="9942" w:type="dxa"/>
            <w:gridSpan w:val="11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4B1BD" w14:textId="711A8CE4" w:rsidR="009521C0" w:rsidRPr="00E42049" w:rsidRDefault="009521C0" w:rsidP="00ED63BE">
            <w:pPr>
              <w:rPr>
                <w:rFonts w:ascii="Arial" w:hAnsi="Arial" w:cs="Arial"/>
              </w:rPr>
            </w:pPr>
            <w:r w:rsidRPr="00E42049">
              <w:rPr>
                <w:rFonts w:ascii="Arial" w:hAnsi="Arial" w:cs="Arial"/>
                <w:b/>
                <w:bCs/>
              </w:rPr>
              <w:lastRenderedPageBreak/>
              <w:t xml:space="preserve">Table </w:t>
            </w:r>
            <w:r w:rsidR="001C6BB6">
              <w:rPr>
                <w:rFonts w:ascii="Arial" w:hAnsi="Arial" w:cs="Arial"/>
                <w:b/>
                <w:bCs/>
              </w:rPr>
              <w:t>S</w:t>
            </w:r>
            <w:r w:rsidRPr="00E42049">
              <w:rPr>
                <w:rFonts w:ascii="Arial" w:hAnsi="Arial" w:cs="Arial"/>
                <w:b/>
                <w:bCs/>
              </w:rPr>
              <w:t>2</w:t>
            </w:r>
            <w:r w:rsidRPr="00E42049">
              <w:rPr>
                <w:rFonts w:ascii="Arial" w:hAnsi="Arial" w:cs="Arial"/>
              </w:rPr>
              <w:t>: continued (</w:t>
            </w:r>
            <w:r>
              <w:rPr>
                <w:rFonts w:ascii="Arial" w:hAnsi="Arial" w:cs="Arial"/>
              </w:rPr>
              <w:t>19</w:t>
            </w:r>
            <w:r w:rsidRPr="00E42049">
              <w:rPr>
                <w:rFonts w:ascii="Arial" w:hAnsi="Arial" w:cs="Arial"/>
              </w:rPr>
              <w:t xml:space="preserve"> - 39)</w:t>
            </w:r>
          </w:p>
        </w:tc>
      </w:tr>
      <w:tr w:rsidR="009521C0" w:rsidRPr="00E42049" w14:paraId="0B7FAA79" w14:textId="77777777" w:rsidTr="00C679A8">
        <w:trPr>
          <w:gridAfter w:val="1"/>
          <w:wAfter w:w="73" w:type="dxa"/>
          <w:trHeight w:val="78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A357F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burgdorferi_LDP60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31620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4A8A2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634FA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B4AD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2E2C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031A33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106E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350E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832DC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5E11D49C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B9782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burgdorferi_LDP73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02EDE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2CFEB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F38F9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6970A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14EDA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EEC25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A1674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4F8E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E4AA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4BA0FB68" w14:textId="77777777" w:rsidTr="00C679A8">
        <w:trPr>
          <w:gridAfter w:val="1"/>
          <w:wAfter w:w="73" w:type="dxa"/>
          <w:trHeight w:val="105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164181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burgdorferi_LDP74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BF418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FE481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E1404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2873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91CF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5847F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CD45E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FF050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0EF8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57966583" w14:textId="77777777" w:rsidTr="00C679A8">
        <w:trPr>
          <w:gridAfter w:val="1"/>
          <w:wAfter w:w="73" w:type="dxa"/>
          <w:trHeight w:val="213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9B2EC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burgdorferi_MI_2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B20863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F89328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325386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BB2E6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FB60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7F700" w14:textId="77777777" w:rsidR="009521C0" w:rsidRPr="00EA4ED4" w:rsidRDefault="009521C0" w:rsidP="00ED63BE">
            <w:pPr>
              <w:rPr>
                <w:i/>
                <w:iCs/>
              </w:rPr>
            </w:pP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peromyscus</w:t>
            </w:r>
            <w:proofErr w:type="spellEnd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gossypinus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3B928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Mouse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70B1C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61521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0E6AFC1F" w14:textId="77777777" w:rsidTr="00C679A8">
        <w:trPr>
          <w:gridAfter w:val="1"/>
          <w:wAfter w:w="73" w:type="dxa"/>
          <w:trHeight w:val="22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C13EC9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burgdorferi_N40d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289F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C2FC74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5BCB93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9DB3A6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1BAD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6A04F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Ixodes scapularis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DC51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8F984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235E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2C349DED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56E7E3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burgdorferi_NCH_1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0AB2E6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E0DAC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DF83CF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D06DA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B3DC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4E48F8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52431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E4798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74EB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21735705" w14:textId="77777777" w:rsidTr="00C679A8">
        <w:trPr>
          <w:gridAfter w:val="1"/>
          <w:wAfter w:w="73" w:type="dxa"/>
          <w:trHeight w:val="240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B4AD6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burgdorferi_NY_13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92E75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27262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AB221F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8D74D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88F3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1B4710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2041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285B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Norway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30CE9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43149592" w14:textId="77777777" w:rsidTr="00C679A8">
        <w:trPr>
          <w:gridAfter w:val="1"/>
          <w:wAfter w:w="73" w:type="dxa"/>
          <w:trHeight w:val="168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DE2990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burgdorferi_Phoe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D75D8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EB4F6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124E0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0613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CF666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795F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Homo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sapien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601E4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79BC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034C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27B2D952" w14:textId="77777777" w:rsidTr="00C679A8">
        <w:trPr>
          <w:gridAfter w:val="1"/>
          <w:wAfter w:w="73" w:type="dxa"/>
          <w:trHeight w:val="267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AEA7E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burgdorferi_veery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29F3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1F636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F6689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D655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5B70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6CAF57" w14:textId="77777777" w:rsidR="009521C0" w:rsidRPr="00EA4ED4" w:rsidRDefault="009521C0" w:rsidP="00ED63BE">
            <w:pPr>
              <w:rPr>
                <w:i/>
                <w:iCs/>
              </w:rPr>
            </w:pP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catharus</w:t>
            </w:r>
            <w:proofErr w:type="spellEnd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fuscescens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F5DD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Bird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0EF8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C10A3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  <w:tr w:rsidR="009521C0" w:rsidRPr="00E42049" w14:paraId="16473310" w14:textId="77777777" w:rsidTr="00C679A8">
        <w:trPr>
          <w:gridAfter w:val="1"/>
          <w:wAfter w:w="73" w:type="dxa"/>
          <w:trHeight w:val="285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47EEBE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burgdorferi_VS134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9E9B3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B606B7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C83FB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D0046E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46DE68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F0B9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FC17C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87C5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Switzerland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37E48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2185DA44" w14:textId="77777777" w:rsidTr="00C679A8">
        <w:trPr>
          <w:gridAfter w:val="1"/>
          <w:wAfter w:w="73" w:type="dxa"/>
          <w:trHeight w:val="303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7EB7BE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garinii_20047d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5BC013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E480C0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2C3C83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A43AF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A35F1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8429B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40E69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DBD10D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France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FCC8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1B125741" w14:textId="77777777" w:rsidTr="00C679A8">
        <w:trPr>
          <w:gridAfter w:val="1"/>
          <w:wAfter w:w="73" w:type="dxa"/>
          <w:trHeight w:val="31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133547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garinii_AO1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EF9EB7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8959E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809EA5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530E63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BBBC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F12D7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C2844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90D73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65F26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005DCC36" w14:textId="77777777" w:rsidTr="00C679A8">
        <w:trPr>
          <w:gridAfter w:val="1"/>
          <w:wAfter w:w="73" w:type="dxa"/>
          <w:trHeight w:val="330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AA24AB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garinii_DK26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D759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A5B212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AD32A2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direct_from_human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C3F6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82D8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16695B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D4AA7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9B777C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439FF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5AF267EA" w14:textId="77777777" w:rsidTr="00C679A8">
        <w:trPr>
          <w:gridAfter w:val="1"/>
          <w:wAfter w:w="73" w:type="dxa"/>
          <w:trHeight w:val="348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6FED8A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garinii_FRG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88A4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DD57B3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A57AD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82662F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96E6D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3018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FD703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C6598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55EC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9521C0" w:rsidRPr="00E42049" w14:paraId="16B1773A" w14:textId="77777777" w:rsidTr="00C679A8">
        <w:trPr>
          <w:gridAfter w:val="1"/>
          <w:wAfter w:w="73" w:type="dxa"/>
          <w:trHeight w:val="267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895181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garinii_G2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087F0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FD2B99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7E4513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CE87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DEA26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9116D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E4B6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D083B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59EBA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2CE63615" w14:textId="77777777" w:rsidTr="00C679A8">
        <w:trPr>
          <w:gridAfter w:val="1"/>
          <w:wAfter w:w="73" w:type="dxa"/>
          <w:trHeight w:val="375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7A996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garinii_Jem5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1BE34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A9B26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3EB482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9F9F7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47F14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BF19E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F0FB97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F0846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Japan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363BE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Asia</w:t>
            </w:r>
          </w:p>
        </w:tc>
      </w:tr>
      <w:tr w:rsidR="009521C0" w:rsidRPr="00E42049" w14:paraId="068EA87D" w14:textId="77777777" w:rsidTr="00C679A8">
        <w:trPr>
          <w:gridAfter w:val="1"/>
          <w:wAfter w:w="73" w:type="dxa"/>
          <w:trHeight w:val="303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B5971A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 garinii_N34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72814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D59F62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06DB5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DA361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185FF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E6598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r w:rsidRPr="00E42049">
              <w:rPr>
                <w:rFonts w:ascii="Arial" w:hAnsi="Arial" w:cs="Arial"/>
                <w:i/>
                <w:iCs/>
                <w:sz w:val="14"/>
                <w:szCs w:val="14"/>
              </w:rPr>
              <w:br/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C6FE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ECE7BA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28E0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63EF1367" w14:textId="77777777" w:rsidTr="00C679A8">
        <w:trPr>
          <w:gridAfter w:val="1"/>
          <w:wAfter w:w="73" w:type="dxa"/>
          <w:trHeight w:val="402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E27B02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garinii_PbaeII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95CD0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E73C17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F9212F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7AF85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5192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31CB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A1D58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895A3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5780A6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624C80F2" w14:textId="77777777" w:rsidTr="00C679A8">
        <w:trPr>
          <w:gridAfter w:val="1"/>
          <w:wAfter w:w="73" w:type="dxa"/>
          <w:trHeight w:val="303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C851F9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garinii_Pfin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FDAB73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74D7E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4B822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direct_from_host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8D6A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unknown</w:t>
            </w:r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B60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NA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592432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Homo sapiens</w:t>
            </w:r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CE784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Human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E99ED3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Germany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EECB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0652D6BD" w14:textId="77777777" w:rsidTr="00C679A8">
        <w:trPr>
          <w:gridAfter w:val="1"/>
          <w:wAfter w:w="73" w:type="dxa"/>
          <w:trHeight w:val="420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FBBAE7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Borreliella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garinii_VSBP</w:t>
            </w:r>
            <w:proofErr w:type="spellEnd"/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DF47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D8CDE1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5EF765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5C28C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53B10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F7DC95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ricinius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61F1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7287F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Switzerland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72929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Europe</w:t>
            </w:r>
          </w:p>
        </w:tc>
      </w:tr>
      <w:tr w:rsidR="009521C0" w:rsidRPr="00E42049" w14:paraId="5836CB70" w14:textId="77777777" w:rsidTr="00C679A8">
        <w:trPr>
          <w:gridAfter w:val="1"/>
          <w:wAfter w:w="73" w:type="dxa"/>
          <w:trHeight w:val="21"/>
        </w:trPr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4BB68" w14:textId="77777777" w:rsidR="009521C0" w:rsidRPr="00EA4ED4" w:rsidRDefault="009521C0" w:rsidP="00ED63BE"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Borreliella_MOK_3a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66374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Borreliella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23318" w14:textId="77777777" w:rsidR="009521C0" w:rsidRPr="00EA4ED4" w:rsidRDefault="009521C0" w:rsidP="00ED63BE">
            <w:proofErr w:type="spellStart"/>
            <w:r w:rsidRPr="00E42049">
              <w:rPr>
                <w:rFonts w:ascii="Arial" w:hAnsi="Arial" w:cs="Arial"/>
                <w:sz w:val="14"/>
                <w:szCs w:val="14"/>
              </w:rPr>
              <w:t>Lb</w:t>
            </w:r>
            <w:proofErr w:type="spellEnd"/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1EE8B4" w14:textId="77777777" w:rsidR="009521C0" w:rsidRPr="00EA4ED4" w:rsidRDefault="009521C0" w:rsidP="00ED63BE">
            <w:proofErr w:type="spellStart"/>
            <w:r w:rsidRPr="00EA4ED4">
              <w:rPr>
                <w:rFonts w:ascii="Arial" w:hAnsi="Arial" w:cs="Arial"/>
                <w:sz w:val="14"/>
                <w:szCs w:val="14"/>
              </w:rPr>
              <w:t>direct_from_tick</w:t>
            </w:r>
            <w:proofErr w:type="spellEnd"/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1F1B9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dentatus</w:t>
            </w:r>
            <w:proofErr w:type="spellEnd"/>
          </w:p>
        </w:tc>
        <w:tc>
          <w:tcPr>
            <w:tcW w:w="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2FFC1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hard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8A55C6" w14:textId="77777777" w:rsidR="009521C0" w:rsidRPr="00EA4ED4" w:rsidRDefault="009521C0" w:rsidP="00ED63BE">
            <w:pPr>
              <w:rPr>
                <w:i/>
                <w:iCs/>
              </w:rPr>
            </w:pPr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Ixodes </w:t>
            </w:r>
            <w:proofErr w:type="spellStart"/>
            <w:r w:rsidRPr="00EA4ED4">
              <w:rPr>
                <w:rFonts w:ascii="Arial" w:hAnsi="Arial" w:cs="Arial"/>
                <w:i/>
                <w:iCs/>
                <w:sz w:val="14"/>
                <w:szCs w:val="14"/>
              </w:rPr>
              <w:t>dentatus</w:t>
            </w:r>
            <w:proofErr w:type="spellEnd"/>
          </w:p>
        </w:tc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094B6B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Tick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F3472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United States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BB475" w14:textId="77777777" w:rsidR="009521C0" w:rsidRPr="00EA4ED4" w:rsidRDefault="009521C0" w:rsidP="00ED63BE">
            <w:r w:rsidRPr="00EA4ED4">
              <w:rPr>
                <w:rFonts w:ascii="Arial" w:hAnsi="Arial" w:cs="Arial"/>
                <w:sz w:val="14"/>
                <w:szCs w:val="14"/>
              </w:rPr>
              <w:t>North America</w:t>
            </w:r>
          </w:p>
        </w:tc>
      </w:tr>
    </w:tbl>
    <w:p w14:paraId="07A16089" w14:textId="77777777" w:rsidR="009521C0" w:rsidRDefault="009521C0" w:rsidP="009521C0">
      <w:pPr>
        <w:rPr>
          <w:rFonts w:ascii="Arial" w:hAnsi="Arial" w:cs="Arial"/>
          <w:sz w:val="20"/>
          <w:szCs w:val="20"/>
        </w:rPr>
      </w:pPr>
    </w:p>
    <w:p w14:paraId="5501291B" w14:textId="77777777" w:rsidR="009521C0" w:rsidRDefault="009521C0" w:rsidP="009521C0">
      <w:pPr>
        <w:rPr>
          <w:rFonts w:ascii="Arial" w:hAnsi="Arial" w:cs="Arial"/>
          <w:sz w:val="20"/>
          <w:szCs w:val="20"/>
        </w:rPr>
      </w:pPr>
      <w:r w:rsidRPr="00E42049"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>indicates abbreviation</w:t>
      </w:r>
    </w:p>
    <w:p w14:paraId="2892D9A3" w14:textId="77777777" w:rsidR="009521C0" w:rsidRDefault="009521C0" w:rsidP="009521C0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Anat</w:t>
      </w:r>
      <w:proofErr w:type="spellEnd"/>
      <w:r>
        <w:rPr>
          <w:rFonts w:ascii="Arial" w:hAnsi="Arial" w:cs="Arial"/>
          <w:sz w:val="20"/>
          <w:szCs w:val="20"/>
        </w:rPr>
        <w:t>* means Anatomy</w:t>
      </w:r>
    </w:p>
    <w:p w14:paraId="24B3FA1D" w14:textId="5F1D228D" w:rsidR="009521C0" w:rsidRDefault="009521C0" w:rsidP="009521C0">
      <w:pPr>
        <w:rPr>
          <w:rFonts w:ascii="Arial" w:hAnsi="Arial" w:cs="Arial"/>
          <w:sz w:val="20"/>
          <w:szCs w:val="20"/>
        </w:rPr>
      </w:pPr>
      <w:r w:rsidRPr="00E42049">
        <w:rPr>
          <w:rFonts w:ascii="Arial" w:hAnsi="Arial" w:cs="Arial"/>
          <w:sz w:val="20"/>
          <w:szCs w:val="20"/>
        </w:rPr>
        <w:lastRenderedPageBreak/>
        <w:t xml:space="preserve">Group: Rf (Relapsing fever), </w:t>
      </w:r>
      <w:proofErr w:type="spellStart"/>
      <w:r w:rsidRPr="00E42049">
        <w:rPr>
          <w:rFonts w:ascii="Arial" w:hAnsi="Arial" w:cs="Arial"/>
          <w:sz w:val="20"/>
          <w:szCs w:val="20"/>
        </w:rPr>
        <w:t>Lb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E42049">
        <w:rPr>
          <w:rFonts w:ascii="Arial" w:hAnsi="Arial" w:cs="Arial"/>
          <w:sz w:val="20"/>
          <w:szCs w:val="20"/>
        </w:rPr>
        <w:t>(Lyme borreliosis), R</w:t>
      </w:r>
      <w:r w:rsidR="00232897">
        <w:rPr>
          <w:rFonts w:ascii="Arial" w:hAnsi="Arial" w:cs="Arial"/>
          <w:sz w:val="20"/>
          <w:szCs w:val="20"/>
        </w:rPr>
        <w:t xml:space="preserve"> </w:t>
      </w:r>
      <w:r w:rsidRPr="00E42049">
        <w:rPr>
          <w:rFonts w:ascii="Arial" w:hAnsi="Arial" w:cs="Arial"/>
          <w:sz w:val="20"/>
          <w:szCs w:val="20"/>
        </w:rPr>
        <w:t>(</w:t>
      </w:r>
      <w:r w:rsidR="00232897">
        <w:rPr>
          <w:rFonts w:ascii="Arial" w:hAnsi="Arial" w:cs="Arial"/>
          <w:sz w:val="20"/>
          <w:szCs w:val="20"/>
        </w:rPr>
        <w:t>r</w:t>
      </w:r>
      <w:r w:rsidRPr="00E42049">
        <w:rPr>
          <w:rFonts w:ascii="Arial" w:hAnsi="Arial" w:cs="Arial"/>
          <w:sz w:val="20"/>
          <w:szCs w:val="20"/>
        </w:rPr>
        <w:t xml:space="preserve">eptile-associated), and </w:t>
      </w:r>
      <w:proofErr w:type="spellStart"/>
      <w:r w:rsidRPr="00E42049">
        <w:rPr>
          <w:rFonts w:ascii="Arial" w:hAnsi="Arial" w:cs="Arial"/>
          <w:sz w:val="20"/>
          <w:szCs w:val="20"/>
        </w:rPr>
        <w:t>Unk</w:t>
      </w:r>
      <w:proofErr w:type="spellEnd"/>
      <w:r w:rsidRPr="00E42049">
        <w:rPr>
          <w:rFonts w:ascii="Arial" w:hAnsi="Arial" w:cs="Arial"/>
          <w:sz w:val="20"/>
          <w:szCs w:val="20"/>
        </w:rPr>
        <w:t xml:space="preserve"> (unknown)</w:t>
      </w:r>
    </w:p>
    <w:p w14:paraId="04B51F91" w14:textId="03C53988" w:rsidR="006D5974" w:rsidRPr="00BF4C39" w:rsidRDefault="009521C0" w:rsidP="00BF4C3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N/A indicates information is not known</w:t>
      </w:r>
    </w:p>
    <w:sectPr w:rsidR="006D5974" w:rsidRPr="00BF4C39" w:rsidSect="00BF4C39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14980" w14:textId="77777777" w:rsidR="00C33EB6" w:rsidRDefault="00C33EB6" w:rsidP="006F0C4C">
      <w:r>
        <w:separator/>
      </w:r>
    </w:p>
  </w:endnote>
  <w:endnote w:type="continuationSeparator" w:id="0">
    <w:p w14:paraId="5EF2AEDB" w14:textId="77777777" w:rsidR="00C33EB6" w:rsidRDefault="00C33EB6" w:rsidP="006F0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09876903"/>
      <w:docPartObj>
        <w:docPartGallery w:val="Page Numbers (Bottom of Page)"/>
        <w:docPartUnique/>
      </w:docPartObj>
    </w:sdtPr>
    <w:sdtContent>
      <w:p w14:paraId="287C16A0" w14:textId="3B4E27E8" w:rsidR="00524518" w:rsidRDefault="00524518" w:rsidP="00EC45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F05867" w14:textId="77777777" w:rsidR="00524518" w:rsidRDefault="00524518" w:rsidP="0052451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35744342"/>
      <w:docPartObj>
        <w:docPartGallery w:val="Page Numbers (Bottom of Page)"/>
        <w:docPartUnique/>
      </w:docPartObj>
    </w:sdtPr>
    <w:sdtContent>
      <w:p w14:paraId="2E0C4AB4" w14:textId="6C70BF7A" w:rsidR="00524518" w:rsidRDefault="00524518" w:rsidP="00EC45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D34508" w14:textId="77777777" w:rsidR="00524518" w:rsidRDefault="00524518" w:rsidP="0052451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B0405" w14:textId="77777777" w:rsidR="00C33EB6" w:rsidRDefault="00C33EB6" w:rsidP="006F0C4C">
      <w:r>
        <w:separator/>
      </w:r>
    </w:p>
  </w:footnote>
  <w:footnote w:type="continuationSeparator" w:id="0">
    <w:p w14:paraId="3F6E2ECC" w14:textId="77777777" w:rsidR="00C33EB6" w:rsidRDefault="00C33EB6" w:rsidP="006F0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01007"/>
    <w:multiLevelType w:val="hybridMultilevel"/>
    <w:tmpl w:val="212E2B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1281F"/>
    <w:multiLevelType w:val="hybridMultilevel"/>
    <w:tmpl w:val="72CC67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66858"/>
    <w:multiLevelType w:val="hybridMultilevel"/>
    <w:tmpl w:val="3636052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AF5369"/>
    <w:multiLevelType w:val="hybridMultilevel"/>
    <w:tmpl w:val="36360526"/>
    <w:lvl w:ilvl="0" w:tplc="D1CAD6D2">
      <w:start w:val="1"/>
      <w:numFmt w:val="decimal"/>
      <w:lvlText w:val="%1."/>
      <w:lvlJc w:val="left"/>
      <w:pPr>
        <w:ind w:left="360" w:hanging="360"/>
      </w:pPr>
    </w:lvl>
    <w:lvl w:ilvl="1" w:tplc="B616F1A4">
      <w:start w:val="1"/>
      <w:numFmt w:val="lowerLetter"/>
      <w:lvlText w:val="%2."/>
      <w:lvlJc w:val="left"/>
      <w:pPr>
        <w:ind w:left="1080" w:hanging="360"/>
      </w:pPr>
    </w:lvl>
    <w:lvl w:ilvl="2" w:tplc="A0B25026">
      <w:start w:val="1"/>
      <w:numFmt w:val="lowerRoman"/>
      <w:lvlText w:val="%3."/>
      <w:lvlJc w:val="right"/>
      <w:pPr>
        <w:ind w:left="1800" w:hanging="180"/>
      </w:pPr>
    </w:lvl>
    <w:lvl w:ilvl="3" w:tplc="17FA2734">
      <w:start w:val="1"/>
      <w:numFmt w:val="decimal"/>
      <w:lvlText w:val="%4."/>
      <w:lvlJc w:val="left"/>
      <w:pPr>
        <w:ind w:left="2520" w:hanging="360"/>
      </w:pPr>
    </w:lvl>
    <w:lvl w:ilvl="4" w:tplc="6B283E56">
      <w:start w:val="1"/>
      <w:numFmt w:val="lowerLetter"/>
      <w:lvlText w:val="%5."/>
      <w:lvlJc w:val="left"/>
      <w:pPr>
        <w:ind w:left="3240" w:hanging="360"/>
      </w:pPr>
    </w:lvl>
    <w:lvl w:ilvl="5" w:tplc="E0EECE40">
      <w:start w:val="1"/>
      <w:numFmt w:val="lowerRoman"/>
      <w:lvlText w:val="%6."/>
      <w:lvlJc w:val="right"/>
      <w:pPr>
        <w:ind w:left="3960" w:hanging="180"/>
      </w:pPr>
    </w:lvl>
    <w:lvl w:ilvl="6" w:tplc="089A535E">
      <w:start w:val="1"/>
      <w:numFmt w:val="decimal"/>
      <w:lvlText w:val="%7."/>
      <w:lvlJc w:val="left"/>
      <w:pPr>
        <w:ind w:left="4680" w:hanging="360"/>
      </w:pPr>
    </w:lvl>
    <w:lvl w:ilvl="7" w:tplc="D0607772">
      <w:start w:val="1"/>
      <w:numFmt w:val="lowerLetter"/>
      <w:lvlText w:val="%8."/>
      <w:lvlJc w:val="left"/>
      <w:pPr>
        <w:ind w:left="5400" w:hanging="360"/>
      </w:pPr>
    </w:lvl>
    <w:lvl w:ilvl="8" w:tplc="D1F431DA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DA7962"/>
    <w:multiLevelType w:val="hybridMultilevel"/>
    <w:tmpl w:val="D9949B2C"/>
    <w:lvl w:ilvl="0" w:tplc="47AC0F7E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F6105"/>
    <w:multiLevelType w:val="hybridMultilevel"/>
    <w:tmpl w:val="F9A2599C"/>
    <w:lvl w:ilvl="0" w:tplc="5D866F08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b w:val="0"/>
        <w:i w:val="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970E4"/>
    <w:multiLevelType w:val="hybridMultilevel"/>
    <w:tmpl w:val="9F002ED6"/>
    <w:lvl w:ilvl="0" w:tplc="2D92A17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B219FA"/>
    <w:multiLevelType w:val="hybridMultilevel"/>
    <w:tmpl w:val="E84A0C8E"/>
    <w:lvl w:ilvl="0" w:tplc="EDB256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6192A2AE">
      <w:start w:val="5"/>
      <w:numFmt w:val="bullet"/>
      <w:lvlText w:val=""/>
      <w:lvlJc w:val="left"/>
      <w:pPr>
        <w:ind w:left="1800" w:hanging="720"/>
      </w:pPr>
      <w:rPr>
        <w:rFonts w:ascii="Symbol" w:eastAsia="Times New Roman" w:hAnsi="Symbol" w:cs="Times New Roman" w:hint="default"/>
        <w:sz w:val="24"/>
      </w:rPr>
    </w:lvl>
    <w:lvl w:ilvl="2" w:tplc="F5C4F46C">
      <w:start w:val="5"/>
      <w:numFmt w:val="bullet"/>
      <w:lvlText w:val="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839A30A6">
      <w:start w:val="1"/>
      <w:numFmt w:val="upperRoman"/>
      <w:lvlText w:val="%4)"/>
      <w:lvlJc w:val="left"/>
      <w:pPr>
        <w:ind w:left="324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23C1E"/>
    <w:multiLevelType w:val="hybridMultilevel"/>
    <w:tmpl w:val="F2CABC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B468F5"/>
    <w:multiLevelType w:val="hybridMultilevel"/>
    <w:tmpl w:val="F7E250A8"/>
    <w:lvl w:ilvl="0" w:tplc="C7C201B4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DE33A4"/>
    <w:multiLevelType w:val="multilevel"/>
    <w:tmpl w:val="C09E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677A46"/>
    <w:multiLevelType w:val="multilevel"/>
    <w:tmpl w:val="AA843D9A"/>
    <w:lvl w:ilvl="0">
      <w:numFmt w:val="none"/>
      <w:suff w:val="space"/>
      <w:lvlText w:val="0"/>
      <w:lvlJc w:val="left"/>
      <w:pPr>
        <w:ind w:left="0" w:firstLine="0"/>
      </w:pPr>
      <w:rPr>
        <w:rFonts w:hint="default"/>
        <w:color w:val="70AD47" w:themeColor="accent6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1B7A50BB"/>
    <w:multiLevelType w:val="hybridMultilevel"/>
    <w:tmpl w:val="2B34C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832CBC"/>
    <w:multiLevelType w:val="hybridMultilevel"/>
    <w:tmpl w:val="5CEAECB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5" w15:restartNumberingAfterBreak="0">
    <w:nsid w:val="235D6DC7"/>
    <w:multiLevelType w:val="hybridMultilevel"/>
    <w:tmpl w:val="8F80A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14412"/>
    <w:multiLevelType w:val="hybridMultilevel"/>
    <w:tmpl w:val="8280E0EC"/>
    <w:lvl w:ilvl="0" w:tplc="41F0003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8E73A3"/>
    <w:multiLevelType w:val="hybridMultilevel"/>
    <w:tmpl w:val="253E3B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B632A8"/>
    <w:multiLevelType w:val="hybridMultilevel"/>
    <w:tmpl w:val="FE941D38"/>
    <w:lvl w:ilvl="0" w:tplc="B272620C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91173D1"/>
    <w:multiLevelType w:val="hybridMultilevel"/>
    <w:tmpl w:val="041274DA"/>
    <w:lvl w:ilvl="0" w:tplc="A5927466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7E1A48"/>
    <w:multiLevelType w:val="hybridMultilevel"/>
    <w:tmpl w:val="7AFC71F8"/>
    <w:lvl w:ilvl="0" w:tplc="603C349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B04A74"/>
    <w:multiLevelType w:val="hybridMultilevel"/>
    <w:tmpl w:val="C18EFE5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AB5066"/>
    <w:multiLevelType w:val="hybridMultilevel"/>
    <w:tmpl w:val="63E49B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E2E75BD"/>
    <w:multiLevelType w:val="hybridMultilevel"/>
    <w:tmpl w:val="2FAEA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C73B7E"/>
    <w:multiLevelType w:val="multilevel"/>
    <w:tmpl w:val="734EF1F4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  <w:rPr>
        <w:b/>
        <w:bCs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29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5032E7D"/>
    <w:multiLevelType w:val="hybridMultilevel"/>
    <w:tmpl w:val="73FAA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D840C5"/>
    <w:multiLevelType w:val="hybridMultilevel"/>
    <w:tmpl w:val="CB08654C"/>
    <w:lvl w:ilvl="0" w:tplc="5E8C7D3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BF0DF4"/>
    <w:multiLevelType w:val="hybridMultilevel"/>
    <w:tmpl w:val="3636052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225AD9"/>
    <w:multiLevelType w:val="hybridMultilevel"/>
    <w:tmpl w:val="A43862D6"/>
    <w:lvl w:ilvl="0" w:tplc="E226698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716229"/>
    <w:multiLevelType w:val="hybridMultilevel"/>
    <w:tmpl w:val="5BB245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2C23E1"/>
    <w:multiLevelType w:val="hybridMultilevel"/>
    <w:tmpl w:val="C71E5976"/>
    <w:lvl w:ilvl="0" w:tplc="83CED86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6192A2AE">
      <w:start w:val="5"/>
      <w:numFmt w:val="bullet"/>
      <w:lvlText w:val=""/>
      <w:lvlJc w:val="left"/>
      <w:pPr>
        <w:ind w:left="1800" w:hanging="720"/>
      </w:pPr>
      <w:rPr>
        <w:rFonts w:ascii="Symbol" w:eastAsia="Times New Roman" w:hAnsi="Symbol" w:cs="Times New Roman" w:hint="default"/>
        <w:sz w:val="24"/>
      </w:rPr>
    </w:lvl>
    <w:lvl w:ilvl="2" w:tplc="F5C4F46C">
      <w:start w:val="5"/>
      <w:numFmt w:val="bullet"/>
      <w:lvlText w:val="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839A30A6">
      <w:start w:val="1"/>
      <w:numFmt w:val="upperRoman"/>
      <w:lvlText w:val="%4)"/>
      <w:lvlJc w:val="left"/>
      <w:pPr>
        <w:ind w:left="3240" w:hanging="72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0649A2"/>
    <w:multiLevelType w:val="multilevel"/>
    <w:tmpl w:val="37BA6416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9" w15:restartNumberingAfterBreak="0">
    <w:nsid w:val="74761417"/>
    <w:multiLevelType w:val="hybridMultilevel"/>
    <w:tmpl w:val="EDF2F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F7176C"/>
    <w:multiLevelType w:val="hybridMultilevel"/>
    <w:tmpl w:val="C18EFE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DC1490"/>
    <w:multiLevelType w:val="hybridMultilevel"/>
    <w:tmpl w:val="5EA6655E"/>
    <w:lvl w:ilvl="0" w:tplc="633C4E3A">
      <w:start w:val="1"/>
      <w:numFmt w:val="decimal"/>
      <w:lvlRestart w:val="0"/>
      <w:lvlText w:val="%1."/>
      <w:lvlJc w:val="left"/>
      <w:pPr>
        <w:ind w:left="3033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num w:numId="1" w16cid:durableId="347830778">
    <w:abstractNumId w:val="17"/>
  </w:num>
  <w:num w:numId="2" w16cid:durableId="1687172575">
    <w:abstractNumId w:val="22"/>
  </w:num>
  <w:num w:numId="3" w16cid:durableId="575747113">
    <w:abstractNumId w:val="16"/>
  </w:num>
  <w:num w:numId="4" w16cid:durableId="18572321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6348940">
    <w:abstractNumId w:val="18"/>
  </w:num>
  <w:num w:numId="6" w16cid:durableId="1297948372">
    <w:abstractNumId w:val="30"/>
  </w:num>
  <w:num w:numId="7" w16cid:durableId="341468167">
    <w:abstractNumId w:val="14"/>
  </w:num>
  <w:num w:numId="8" w16cid:durableId="1118336076">
    <w:abstractNumId w:val="36"/>
  </w:num>
  <w:num w:numId="9" w16cid:durableId="2142534304">
    <w:abstractNumId w:val="9"/>
  </w:num>
  <w:num w:numId="10" w16cid:durableId="2129885860">
    <w:abstractNumId w:val="29"/>
  </w:num>
  <w:num w:numId="11" w16cid:durableId="1347755441">
    <w:abstractNumId w:val="4"/>
  </w:num>
  <w:num w:numId="12" w16cid:durableId="1416509744">
    <w:abstractNumId w:val="41"/>
  </w:num>
  <w:num w:numId="13" w16cid:durableId="499732719">
    <w:abstractNumId w:val="21"/>
  </w:num>
  <w:num w:numId="14" w16cid:durableId="1622684101">
    <w:abstractNumId w:val="5"/>
  </w:num>
  <w:num w:numId="15" w16cid:durableId="1433739904">
    <w:abstractNumId w:val="0"/>
  </w:num>
  <w:num w:numId="16" w16cid:durableId="1497844027">
    <w:abstractNumId w:val="23"/>
  </w:num>
  <w:num w:numId="17" w16cid:durableId="1987977836">
    <w:abstractNumId w:val="10"/>
  </w:num>
  <w:num w:numId="18" w16cid:durableId="877358908">
    <w:abstractNumId w:val="11"/>
  </w:num>
  <w:num w:numId="19" w16cid:durableId="162904522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30492008">
    <w:abstractNumId w:val="38"/>
  </w:num>
  <w:num w:numId="21" w16cid:durableId="502093585">
    <w:abstractNumId w:val="28"/>
  </w:num>
  <w:num w:numId="22" w16cid:durableId="1470249292">
    <w:abstractNumId w:val="19"/>
  </w:num>
  <w:num w:numId="23" w16cid:durableId="1729497757">
    <w:abstractNumId w:val="40"/>
  </w:num>
  <w:num w:numId="24" w16cid:durableId="698824254">
    <w:abstractNumId w:val="25"/>
  </w:num>
  <w:num w:numId="25" w16cid:durableId="1795979969">
    <w:abstractNumId w:val="27"/>
  </w:num>
  <w:num w:numId="26" w16cid:durableId="31031253">
    <w:abstractNumId w:val="6"/>
  </w:num>
  <w:num w:numId="27" w16cid:durableId="225454925">
    <w:abstractNumId w:val="1"/>
  </w:num>
  <w:num w:numId="28" w16cid:durableId="961501994">
    <w:abstractNumId w:val="20"/>
  </w:num>
  <w:num w:numId="29" w16cid:durableId="2128960064">
    <w:abstractNumId w:val="35"/>
  </w:num>
  <w:num w:numId="30" w16cid:durableId="1283809116">
    <w:abstractNumId w:val="26"/>
  </w:num>
  <w:num w:numId="31" w16cid:durableId="692266396">
    <w:abstractNumId w:val="3"/>
  </w:num>
  <w:num w:numId="32" w16cid:durableId="1973436">
    <w:abstractNumId w:val="33"/>
  </w:num>
  <w:num w:numId="33" w16cid:durableId="588778509">
    <w:abstractNumId w:val="8"/>
  </w:num>
  <w:num w:numId="34" w16cid:durableId="550382903">
    <w:abstractNumId w:val="13"/>
  </w:num>
  <w:num w:numId="35" w16cid:durableId="983895472">
    <w:abstractNumId w:val="2"/>
  </w:num>
  <w:num w:numId="36" w16cid:durableId="2113473586">
    <w:abstractNumId w:val="34"/>
  </w:num>
  <w:num w:numId="37" w16cid:durableId="1105032217">
    <w:abstractNumId w:val="31"/>
  </w:num>
  <w:num w:numId="38" w16cid:durableId="1206915936">
    <w:abstractNumId w:val="32"/>
  </w:num>
  <w:num w:numId="39" w16cid:durableId="1813282757">
    <w:abstractNumId w:val="39"/>
  </w:num>
  <w:num w:numId="40" w16cid:durableId="1169950284">
    <w:abstractNumId w:val="24"/>
  </w:num>
  <w:num w:numId="41" w16cid:durableId="2129277111">
    <w:abstractNumId w:val="12"/>
  </w:num>
  <w:num w:numId="42" w16cid:durableId="1085683749">
    <w:abstractNumId w:val="7"/>
  </w:num>
  <w:num w:numId="43" w16cid:durableId="891112412">
    <w:abstractNumId w:val="37"/>
  </w:num>
  <w:num w:numId="44" w16cid:durableId="1048650751">
    <w:abstractNumId w:val="15"/>
  </w:num>
  <w:num w:numId="45" w16cid:durableId="14761400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3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52dza207sssx9edve4pv2wradfpffdfrx99&quot;&gt;borrelia_refs_2_final Copy&lt;record-ids&gt;&lt;item&gt;1&lt;/item&gt;&lt;item&gt;2&lt;/item&gt;&lt;item&gt;4&lt;/item&gt;&lt;item&gt;6&lt;/item&gt;&lt;item&gt;7&lt;/item&gt;&lt;item&gt;11&lt;/item&gt;&lt;item&gt;12&lt;/item&gt;&lt;item&gt;15&lt;/item&gt;&lt;item&gt;18&lt;/item&gt;&lt;item&gt;19&lt;/item&gt;&lt;item&gt;20&lt;/item&gt;&lt;item&gt;21&lt;/item&gt;&lt;item&gt;22&lt;/item&gt;&lt;item&gt;30&lt;/item&gt;&lt;item&gt;34&lt;/item&gt;&lt;item&gt;36&lt;/item&gt;&lt;item&gt;37&lt;/item&gt;&lt;item&gt;40&lt;/item&gt;&lt;item&gt;41&lt;/item&gt;&lt;item&gt;42&lt;/item&gt;&lt;item&gt;43&lt;/item&gt;&lt;item&gt;46&lt;/item&gt;&lt;item&gt;47&lt;/item&gt;&lt;item&gt;52&lt;/item&gt;&lt;item&gt;57&lt;/item&gt;&lt;item&gt;59&lt;/item&gt;&lt;item&gt;60&lt;/item&gt;&lt;item&gt;62&lt;/item&gt;&lt;item&gt;64&lt;/item&gt;&lt;item&gt;67&lt;/item&gt;&lt;item&gt;68&lt;/item&gt;&lt;item&gt;70&lt;/item&gt;&lt;item&gt;72&lt;/item&gt;&lt;item&gt;73&lt;/item&gt;&lt;item&gt;74&lt;/item&gt;&lt;item&gt;76&lt;/item&gt;&lt;item&gt;79&lt;/item&gt;&lt;item&gt;80&lt;/item&gt;&lt;item&gt;81&lt;/item&gt;&lt;item&gt;83&lt;/item&gt;&lt;item&gt;85&lt;/item&gt;&lt;item&gt;86&lt;/item&gt;&lt;item&gt;87&lt;/item&gt;&lt;item&gt;88&lt;/item&gt;&lt;item&gt;89&lt;/item&gt;&lt;item&gt;90&lt;/item&gt;&lt;item&gt;91&lt;/item&gt;&lt;item&gt;95&lt;/item&gt;&lt;item&gt;96&lt;/item&gt;&lt;item&gt;99&lt;/item&gt;&lt;item&gt;101&lt;/item&gt;&lt;item&gt;103&lt;/item&gt;&lt;item&gt;104&lt;/item&gt;&lt;item&gt;105&lt;/item&gt;&lt;item&gt;107&lt;/item&gt;&lt;item&gt;108&lt;/item&gt;&lt;item&gt;111&lt;/item&gt;&lt;item&gt;112&lt;/item&gt;&lt;item&gt;113&lt;/item&gt;&lt;item&gt;115&lt;/item&gt;&lt;item&gt;116&lt;/item&gt;&lt;item&gt;117&lt;/item&gt;&lt;item&gt;118&lt;/item&gt;&lt;item&gt;119&lt;/item&gt;&lt;item&gt;120&lt;/item&gt;&lt;item&gt;121&lt;/item&gt;&lt;item&gt;122&lt;/item&gt;&lt;item&gt;124&lt;/item&gt;&lt;item&gt;125&lt;/item&gt;&lt;item&gt;126&lt;/item&gt;&lt;item&gt;127&lt;/item&gt;&lt;item&gt;128&lt;/item&gt;&lt;item&gt;129&lt;/item&gt;&lt;item&gt;130&lt;/item&gt;&lt;item&gt;131&lt;/item&gt;&lt;/record-ids&gt;&lt;/item&gt;&lt;/Libraries&gt;"/>
  </w:docVars>
  <w:rsids>
    <w:rsidRoot w:val="009521C0"/>
    <w:rsid w:val="000034DB"/>
    <w:rsid w:val="000047C6"/>
    <w:rsid w:val="00006D2C"/>
    <w:rsid w:val="00006DDD"/>
    <w:rsid w:val="0000790E"/>
    <w:rsid w:val="000112C4"/>
    <w:rsid w:val="000167FD"/>
    <w:rsid w:val="00026CAA"/>
    <w:rsid w:val="0002720C"/>
    <w:rsid w:val="00032002"/>
    <w:rsid w:val="00033771"/>
    <w:rsid w:val="00034179"/>
    <w:rsid w:val="00042D24"/>
    <w:rsid w:val="0004385B"/>
    <w:rsid w:val="00045387"/>
    <w:rsid w:val="00047873"/>
    <w:rsid w:val="00052847"/>
    <w:rsid w:val="00054571"/>
    <w:rsid w:val="0005550A"/>
    <w:rsid w:val="0005707F"/>
    <w:rsid w:val="00057315"/>
    <w:rsid w:val="00057FE5"/>
    <w:rsid w:val="00061018"/>
    <w:rsid w:val="00062478"/>
    <w:rsid w:val="000660B2"/>
    <w:rsid w:val="000701F5"/>
    <w:rsid w:val="00072CB7"/>
    <w:rsid w:val="00072E4C"/>
    <w:rsid w:val="000736B5"/>
    <w:rsid w:val="00074ADB"/>
    <w:rsid w:val="00075279"/>
    <w:rsid w:val="00075F8B"/>
    <w:rsid w:val="00077217"/>
    <w:rsid w:val="0008157D"/>
    <w:rsid w:val="00085FAD"/>
    <w:rsid w:val="00090F58"/>
    <w:rsid w:val="00093451"/>
    <w:rsid w:val="00093A66"/>
    <w:rsid w:val="000944AD"/>
    <w:rsid w:val="000A02FC"/>
    <w:rsid w:val="000A37F8"/>
    <w:rsid w:val="000A6109"/>
    <w:rsid w:val="000A7BCF"/>
    <w:rsid w:val="000B0A81"/>
    <w:rsid w:val="000B2A29"/>
    <w:rsid w:val="000B3416"/>
    <w:rsid w:val="000B452C"/>
    <w:rsid w:val="000C0DDC"/>
    <w:rsid w:val="000C19E2"/>
    <w:rsid w:val="000C1F4E"/>
    <w:rsid w:val="000C202E"/>
    <w:rsid w:val="000C43AF"/>
    <w:rsid w:val="000D0D3A"/>
    <w:rsid w:val="000D2A9D"/>
    <w:rsid w:val="000D32D1"/>
    <w:rsid w:val="000E244D"/>
    <w:rsid w:val="000E2A57"/>
    <w:rsid w:val="000E3F74"/>
    <w:rsid w:val="000E642B"/>
    <w:rsid w:val="000E6BA4"/>
    <w:rsid w:val="000E7F34"/>
    <w:rsid w:val="000F272F"/>
    <w:rsid w:val="000F2BDA"/>
    <w:rsid w:val="000F593D"/>
    <w:rsid w:val="000F70A7"/>
    <w:rsid w:val="000F7271"/>
    <w:rsid w:val="000F763E"/>
    <w:rsid w:val="00103A44"/>
    <w:rsid w:val="00105E17"/>
    <w:rsid w:val="00106A92"/>
    <w:rsid w:val="00115A5C"/>
    <w:rsid w:val="0011684A"/>
    <w:rsid w:val="001229D6"/>
    <w:rsid w:val="00126899"/>
    <w:rsid w:val="0013111F"/>
    <w:rsid w:val="00136CF4"/>
    <w:rsid w:val="00144CDA"/>
    <w:rsid w:val="00144F65"/>
    <w:rsid w:val="00145E6B"/>
    <w:rsid w:val="0014779A"/>
    <w:rsid w:val="00147EC3"/>
    <w:rsid w:val="0015346C"/>
    <w:rsid w:val="00153C71"/>
    <w:rsid w:val="00155856"/>
    <w:rsid w:val="00157014"/>
    <w:rsid w:val="00160030"/>
    <w:rsid w:val="00161A13"/>
    <w:rsid w:val="001623CD"/>
    <w:rsid w:val="001649DF"/>
    <w:rsid w:val="00171263"/>
    <w:rsid w:val="001736DB"/>
    <w:rsid w:val="00176149"/>
    <w:rsid w:val="001772AB"/>
    <w:rsid w:val="00180FFB"/>
    <w:rsid w:val="00182AE1"/>
    <w:rsid w:val="00184A80"/>
    <w:rsid w:val="001865BD"/>
    <w:rsid w:val="00186DFD"/>
    <w:rsid w:val="001902D5"/>
    <w:rsid w:val="00190448"/>
    <w:rsid w:val="001906E4"/>
    <w:rsid w:val="0019122F"/>
    <w:rsid w:val="0019343E"/>
    <w:rsid w:val="00194279"/>
    <w:rsid w:val="00194296"/>
    <w:rsid w:val="00196ABF"/>
    <w:rsid w:val="001B2457"/>
    <w:rsid w:val="001B2AC1"/>
    <w:rsid w:val="001B2D4A"/>
    <w:rsid w:val="001B374C"/>
    <w:rsid w:val="001B38C6"/>
    <w:rsid w:val="001B52AF"/>
    <w:rsid w:val="001B7407"/>
    <w:rsid w:val="001C024E"/>
    <w:rsid w:val="001C1FCF"/>
    <w:rsid w:val="001C26E7"/>
    <w:rsid w:val="001C2E7A"/>
    <w:rsid w:val="001C5071"/>
    <w:rsid w:val="001C6BB6"/>
    <w:rsid w:val="001D3294"/>
    <w:rsid w:val="001D6B34"/>
    <w:rsid w:val="001D7DB0"/>
    <w:rsid w:val="001E036D"/>
    <w:rsid w:val="001E32A0"/>
    <w:rsid w:val="001E51FE"/>
    <w:rsid w:val="001E759D"/>
    <w:rsid w:val="001F69D6"/>
    <w:rsid w:val="001F6B46"/>
    <w:rsid w:val="00200FC6"/>
    <w:rsid w:val="002017A9"/>
    <w:rsid w:val="0020544A"/>
    <w:rsid w:val="00205F6B"/>
    <w:rsid w:val="002107AF"/>
    <w:rsid w:val="00211812"/>
    <w:rsid w:val="002125CC"/>
    <w:rsid w:val="00213198"/>
    <w:rsid w:val="00213D85"/>
    <w:rsid w:val="00215516"/>
    <w:rsid w:val="0021568B"/>
    <w:rsid w:val="002166FF"/>
    <w:rsid w:val="00217457"/>
    <w:rsid w:val="00217A7B"/>
    <w:rsid w:val="00226762"/>
    <w:rsid w:val="00227873"/>
    <w:rsid w:val="00231A46"/>
    <w:rsid w:val="002320AB"/>
    <w:rsid w:val="00232897"/>
    <w:rsid w:val="002333B8"/>
    <w:rsid w:val="00234C79"/>
    <w:rsid w:val="00234D4D"/>
    <w:rsid w:val="00235CCB"/>
    <w:rsid w:val="00236782"/>
    <w:rsid w:val="00236DDD"/>
    <w:rsid w:val="0023766E"/>
    <w:rsid w:val="00241C75"/>
    <w:rsid w:val="00242070"/>
    <w:rsid w:val="002437BE"/>
    <w:rsid w:val="002446F1"/>
    <w:rsid w:val="00245092"/>
    <w:rsid w:val="00245568"/>
    <w:rsid w:val="00245893"/>
    <w:rsid w:val="00246602"/>
    <w:rsid w:val="00247D15"/>
    <w:rsid w:val="00250B69"/>
    <w:rsid w:val="00251CEF"/>
    <w:rsid w:val="002530F2"/>
    <w:rsid w:val="00253E28"/>
    <w:rsid w:val="00256367"/>
    <w:rsid w:val="00257CBE"/>
    <w:rsid w:val="00260E81"/>
    <w:rsid w:val="00263EC9"/>
    <w:rsid w:val="002655ED"/>
    <w:rsid w:val="00265B77"/>
    <w:rsid w:val="00270A38"/>
    <w:rsid w:val="00273A86"/>
    <w:rsid w:val="00275362"/>
    <w:rsid w:val="00275FD6"/>
    <w:rsid w:val="00277074"/>
    <w:rsid w:val="00280795"/>
    <w:rsid w:val="0028102B"/>
    <w:rsid w:val="00282042"/>
    <w:rsid w:val="002865DA"/>
    <w:rsid w:val="00292F09"/>
    <w:rsid w:val="002939C0"/>
    <w:rsid w:val="00294234"/>
    <w:rsid w:val="00296064"/>
    <w:rsid w:val="00296D94"/>
    <w:rsid w:val="002A017F"/>
    <w:rsid w:val="002A20F8"/>
    <w:rsid w:val="002A2A9F"/>
    <w:rsid w:val="002A30A0"/>
    <w:rsid w:val="002A634E"/>
    <w:rsid w:val="002B458A"/>
    <w:rsid w:val="002B71D4"/>
    <w:rsid w:val="002B7B7A"/>
    <w:rsid w:val="002C2412"/>
    <w:rsid w:val="002C2BFE"/>
    <w:rsid w:val="002C6BC7"/>
    <w:rsid w:val="002D025B"/>
    <w:rsid w:val="002D0378"/>
    <w:rsid w:val="002D228D"/>
    <w:rsid w:val="002D3194"/>
    <w:rsid w:val="002D3276"/>
    <w:rsid w:val="002D4F8B"/>
    <w:rsid w:val="002D61BB"/>
    <w:rsid w:val="002E132E"/>
    <w:rsid w:val="002F16D8"/>
    <w:rsid w:val="002F3322"/>
    <w:rsid w:val="002F48D2"/>
    <w:rsid w:val="002F5A9F"/>
    <w:rsid w:val="003008FF"/>
    <w:rsid w:val="00300CD7"/>
    <w:rsid w:val="003052F3"/>
    <w:rsid w:val="0030562D"/>
    <w:rsid w:val="003068FB"/>
    <w:rsid w:val="00306AC9"/>
    <w:rsid w:val="0031137C"/>
    <w:rsid w:val="0031335D"/>
    <w:rsid w:val="0031487D"/>
    <w:rsid w:val="003155A4"/>
    <w:rsid w:val="00323BFE"/>
    <w:rsid w:val="00323C16"/>
    <w:rsid w:val="00334B49"/>
    <w:rsid w:val="00335964"/>
    <w:rsid w:val="00335B68"/>
    <w:rsid w:val="00337464"/>
    <w:rsid w:val="00340D40"/>
    <w:rsid w:val="00342C10"/>
    <w:rsid w:val="003433A1"/>
    <w:rsid w:val="00343BF4"/>
    <w:rsid w:val="003510D2"/>
    <w:rsid w:val="00352266"/>
    <w:rsid w:val="0035419B"/>
    <w:rsid w:val="003568BE"/>
    <w:rsid w:val="00365D50"/>
    <w:rsid w:val="0036651F"/>
    <w:rsid w:val="003668AB"/>
    <w:rsid w:val="00366A30"/>
    <w:rsid w:val="00366D53"/>
    <w:rsid w:val="003706B4"/>
    <w:rsid w:val="00370C2C"/>
    <w:rsid w:val="00373611"/>
    <w:rsid w:val="00373DCD"/>
    <w:rsid w:val="003775A9"/>
    <w:rsid w:val="00382FBD"/>
    <w:rsid w:val="00385788"/>
    <w:rsid w:val="00385D3A"/>
    <w:rsid w:val="003917C7"/>
    <w:rsid w:val="00396E3C"/>
    <w:rsid w:val="00397460"/>
    <w:rsid w:val="003A1E72"/>
    <w:rsid w:val="003A2945"/>
    <w:rsid w:val="003A7FAF"/>
    <w:rsid w:val="003B1F82"/>
    <w:rsid w:val="003B4383"/>
    <w:rsid w:val="003B630F"/>
    <w:rsid w:val="003C001F"/>
    <w:rsid w:val="003C1113"/>
    <w:rsid w:val="003C2C89"/>
    <w:rsid w:val="003C6BF7"/>
    <w:rsid w:val="003C6E42"/>
    <w:rsid w:val="003D1B66"/>
    <w:rsid w:val="003D1DD0"/>
    <w:rsid w:val="003D2005"/>
    <w:rsid w:val="003D3946"/>
    <w:rsid w:val="003D48E2"/>
    <w:rsid w:val="003E12AE"/>
    <w:rsid w:val="003F05F5"/>
    <w:rsid w:val="003F0E8F"/>
    <w:rsid w:val="003F2F0B"/>
    <w:rsid w:val="003F5232"/>
    <w:rsid w:val="003F5957"/>
    <w:rsid w:val="003F6732"/>
    <w:rsid w:val="004043FE"/>
    <w:rsid w:val="00410209"/>
    <w:rsid w:val="00411661"/>
    <w:rsid w:val="00411BF8"/>
    <w:rsid w:val="00411DC2"/>
    <w:rsid w:val="00415366"/>
    <w:rsid w:val="00415946"/>
    <w:rsid w:val="0042024E"/>
    <w:rsid w:val="00420AED"/>
    <w:rsid w:val="004231D7"/>
    <w:rsid w:val="004236CD"/>
    <w:rsid w:val="00426551"/>
    <w:rsid w:val="00427FBD"/>
    <w:rsid w:val="0043113A"/>
    <w:rsid w:val="004346B3"/>
    <w:rsid w:val="004353D9"/>
    <w:rsid w:val="0043565E"/>
    <w:rsid w:val="00436F6B"/>
    <w:rsid w:val="00437784"/>
    <w:rsid w:val="00437994"/>
    <w:rsid w:val="00440727"/>
    <w:rsid w:val="0045531B"/>
    <w:rsid w:val="00456639"/>
    <w:rsid w:val="004569C5"/>
    <w:rsid w:val="004602DC"/>
    <w:rsid w:val="00462E99"/>
    <w:rsid w:val="004644EA"/>
    <w:rsid w:val="004700DF"/>
    <w:rsid w:val="00472301"/>
    <w:rsid w:val="00475722"/>
    <w:rsid w:val="0048075B"/>
    <w:rsid w:val="00480F39"/>
    <w:rsid w:val="00484A7F"/>
    <w:rsid w:val="004867AB"/>
    <w:rsid w:val="00490F37"/>
    <w:rsid w:val="00491514"/>
    <w:rsid w:val="00492E55"/>
    <w:rsid w:val="00494301"/>
    <w:rsid w:val="0049464B"/>
    <w:rsid w:val="00495442"/>
    <w:rsid w:val="00495F42"/>
    <w:rsid w:val="0049616A"/>
    <w:rsid w:val="00496A96"/>
    <w:rsid w:val="004A2E09"/>
    <w:rsid w:val="004A60A0"/>
    <w:rsid w:val="004B1738"/>
    <w:rsid w:val="004B2CDA"/>
    <w:rsid w:val="004C0A0B"/>
    <w:rsid w:val="004C1763"/>
    <w:rsid w:val="004C7B02"/>
    <w:rsid w:val="004D27CE"/>
    <w:rsid w:val="004D6950"/>
    <w:rsid w:val="004E3140"/>
    <w:rsid w:val="004E74EB"/>
    <w:rsid w:val="004F1A2C"/>
    <w:rsid w:val="004F2B49"/>
    <w:rsid w:val="004F3CB8"/>
    <w:rsid w:val="004F5372"/>
    <w:rsid w:val="004F5EDC"/>
    <w:rsid w:val="005005AC"/>
    <w:rsid w:val="00502CC1"/>
    <w:rsid w:val="00504755"/>
    <w:rsid w:val="00514D4B"/>
    <w:rsid w:val="00514E85"/>
    <w:rsid w:val="0051632C"/>
    <w:rsid w:val="00517CD7"/>
    <w:rsid w:val="00524518"/>
    <w:rsid w:val="005312F3"/>
    <w:rsid w:val="0053467D"/>
    <w:rsid w:val="00536B1E"/>
    <w:rsid w:val="0053719E"/>
    <w:rsid w:val="0053737A"/>
    <w:rsid w:val="00537B39"/>
    <w:rsid w:val="00537D5F"/>
    <w:rsid w:val="00537EA0"/>
    <w:rsid w:val="0054150E"/>
    <w:rsid w:val="0054379E"/>
    <w:rsid w:val="00543CB3"/>
    <w:rsid w:val="00545FDA"/>
    <w:rsid w:val="00551C6B"/>
    <w:rsid w:val="00554221"/>
    <w:rsid w:val="0055693E"/>
    <w:rsid w:val="00557DF7"/>
    <w:rsid w:val="00560946"/>
    <w:rsid w:val="00563BC8"/>
    <w:rsid w:val="00564145"/>
    <w:rsid w:val="005671F3"/>
    <w:rsid w:val="00567445"/>
    <w:rsid w:val="00567AC9"/>
    <w:rsid w:val="00570574"/>
    <w:rsid w:val="005716FF"/>
    <w:rsid w:val="00572976"/>
    <w:rsid w:val="00574295"/>
    <w:rsid w:val="0057490E"/>
    <w:rsid w:val="00575519"/>
    <w:rsid w:val="00575CF8"/>
    <w:rsid w:val="005770BF"/>
    <w:rsid w:val="005838FA"/>
    <w:rsid w:val="00583D8F"/>
    <w:rsid w:val="005844BC"/>
    <w:rsid w:val="00584FD2"/>
    <w:rsid w:val="00584FF2"/>
    <w:rsid w:val="0058707D"/>
    <w:rsid w:val="00587B5F"/>
    <w:rsid w:val="00590AEA"/>
    <w:rsid w:val="00593B8E"/>
    <w:rsid w:val="00594F08"/>
    <w:rsid w:val="00595F55"/>
    <w:rsid w:val="005A1CC2"/>
    <w:rsid w:val="005A55EF"/>
    <w:rsid w:val="005A6925"/>
    <w:rsid w:val="005B472B"/>
    <w:rsid w:val="005B553F"/>
    <w:rsid w:val="005B7850"/>
    <w:rsid w:val="005C35B7"/>
    <w:rsid w:val="005C4186"/>
    <w:rsid w:val="005C776F"/>
    <w:rsid w:val="005D10FD"/>
    <w:rsid w:val="005D3459"/>
    <w:rsid w:val="005D3D34"/>
    <w:rsid w:val="005D5A3A"/>
    <w:rsid w:val="005D5FBC"/>
    <w:rsid w:val="005D7EE4"/>
    <w:rsid w:val="005E0018"/>
    <w:rsid w:val="005E016D"/>
    <w:rsid w:val="005E0271"/>
    <w:rsid w:val="005E3C41"/>
    <w:rsid w:val="005E479C"/>
    <w:rsid w:val="005F15B8"/>
    <w:rsid w:val="005F18F3"/>
    <w:rsid w:val="005F47BE"/>
    <w:rsid w:val="005F51DF"/>
    <w:rsid w:val="005F5A49"/>
    <w:rsid w:val="005F6357"/>
    <w:rsid w:val="00602A39"/>
    <w:rsid w:val="00606467"/>
    <w:rsid w:val="0061023E"/>
    <w:rsid w:val="00611916"/>
    <w:rsid w:val="006200F8"/>
    <w:rsid w:val="00621396"/>
    <w:rsid w:val="00621B92"/>
    <w:rsid w:val="00627A8D"/>
    <w:rsid w:val="00630A64"/>
    <w:rsid w:val="00632E4A"/>
    <w:rsid w:val="00634C89"/>
    <w:rsid w:val="00635779"/>
    <w:rsid w:val="00641684"/>
    <w:rsid w:val="00642757"/>
    <w:rsid w:val="006429CF"/>
    <w:rsid w:val="006437C3"/>
    <w:rsid w:val="0064775B"/>
    <w:rsid w:val="00653A71"/>
    <w:rsid w:val="00655D55"/>
    <w:rsid w:val="00661ED9"/>
    <w:rsid w:val="00662D2E"/>
    <w:rsid w:val="00664170"/>
    <w:rsid w:val="00665EA1"/>
    <w:rsid w:val="0066680E"/>
    <w:rsid w:val="00671071"/>
    <w:rsid w:val="00672408"/>
    <w:rsid w:val="00672DC9"/>
    <w:rsid w:val="0067344A"/>
    <w:rsid w:val="00673D9D"/>
    <w:rsid w:val="00682115"/>
    <w:rsid w:val="00684EC3"/>
    <w:rsid w:val="006865C0"/>
    <w:rsid w:val="00686D02"/>
    <w:rsid w:val="00686E21"/>
    <w:rsid w:val="00687895"/>
    <w:rsid w:val="006910A9"/>
    <w:rsid w:val="00694A85"/>
    <w:rsid w:val="00694E76"/>
    <w:rsid w:val="0069607C"/>
    <w:rsid w:val="006A532D"/>
    <w:rsid w:val="006A5703"/>
    <w:rsid w:val="006B273E"/>
    <w:rsid w:val="006B4958"/>
    <w:rsid w:val="006B7398"/>
    <w:rsid w:val="006C261E"/>
    <w:rsid w:val="006C5A89"/>
    <w:rsid w:val="006C6DC4"/>
    <w:rsid w:val="006C6E9A"/>
    <w:rsid w:val="006C7761"/>
    <w:rsid w:val="006D2AE5"/>
    <w:rsid w:val="006D4923"/>
    <w:rsid w:val="006D5974"/>
    <w:rsid w:val="006E5589"/>
    <w:rsid w:val="006E59F9"/>
    <w:rsid w:val="006E6141"/>
    <w:rsid w:val="006F0C4C"/>
    <w:rsid w:val="006F1EF4"/>
    <w:rsid w:val="006F50A6"/>
    <w:rsid w:val="006F5862"/>
    <w:rsid w:val="007031BD"/>
    <w:rsid w:val="00703AAD"/>
    <w:rsid w:val="0070497D"/>
    <w:rsid w:val="007063AF"/>
    <w:rsid w:val="00706548"/>
    <w:rsid w:val="00710520"/>
    <w:rsid w:val="00712D9F"/>
    <w:rsid w:val="00717515"/>
    <w:rsid w:val="007206AF"/>
    <w:rsid w:val="00725C0D"/>
    <w:rsid w:val="00732FBD"/>
    <w:rsid w:val="007339B8"/>
    <w:rsid w:val="00735047"/>
    <w:rsid w:val="00735387"/>
    <w:rsid w:val="00744A99"/>
    <w:rsid w:val="00751FCB"/>
    <w:rsid w:val="0075253D"/>
    <w:rsid w:val="00753EF4"/>
    <w:rsid w:val="0075413A"/>
    <w:rsid w:val="007574ED"/>
    <w:rsid w:val="00760272"/>
    <w:rsid w:val="00763609"/>
    <w:rsid w:val="00764411"/>
    <w:rsid w:val="00764DE1"/>
    <w:rsid w:val="00766982"/>
    <w:rsid w:val="007677A6"/>
    <w:rsid w:val="0077564A"/>
    <w:rsid w:val="0077604F"/>
    <w:rsid w:val="007818C0"/>
    <w:rsid w:val="00781C27"/>
    <w:rsid w:val="007855DF"/>
    <w:rsid w:val="00786016"/>
    <w:rsid w:val="00790AF0"/>
    <w:rsid w:val="007941D5"/>
    <w:rsid w:val="0079515B"/>
    <w:rsid w:val="007961B3"/>
    <w:rsid w:val="007A3903"/>
    <w:rsid w:val="007A3E6F"/>
    <w:rsid w:val="007A51A1"/>
    <w:rsid w:val="007A6C34"/>
    <w:rsid w:val="007B034F"/>
    <w:rsid w:val="007B45E5"/>
    <w:rsid w:val="007B4F3D"/>
    <w:rsid w:val="007B6B59"/>
    <w:rsid w:val="007B7C15"/>
    <w:rsid w:val="007C0F99"/>
    <w:rsid w:val="007C2503"/>
    <w:rsid w:val="007C2C33"/>
    <w:rsid w:val="007C3AC0"/>
    <w:rsid w:val="007C74AA"/>
    <w:rsid w:val="007E03BB"/>
    <w:rsid w:val="007E0F88"/>
    <w:rsid w:val="007E46B0"/>
    <w:rsid w:val="007E62C2"/>
    <w:rsid w:val="007F0F9B"/>
    <w:rsid w:val="007F130E"/>
    <w:rsid w:val="007F1C6D"/>
    <w:rsid w:val="007F209E"/>
    <w:rsid w:val="007F3ECB"/>
    <w:rsid w:val="007F6F66"/>
    <w:rsid w:val="00800FB4"/>
    <w:rsid w:val="00801D2D"/>
    <w:rsid w:val="008062F2"/>
    <w:rsid w:val="00806D43"/>
    <w:rsid w:val="00807FF4"/>
    <w:rsid w:val="008118FE"/>
    <w:rsid w:val="0081419F"/>
    <w:rsid w:val="008216FE"/>
    <w:rsid w:val="00823D80"/>
    <w:rsid w:val="008256CD"/>
    <w:rsid w:val="008275EF"/>
    <w:rsid w:val="00827F67"/>
    <w:rsid w:val="0083012B"/>
    <w:rsid w:val="00831A8B"/>
    <w:rsid w:val="00831EEE"/>
    <w:rsid w:val="0083205E"/>
    <w:rsid w:val="008428E1"/>
    <w:rsid w:val="0084323B"/>
    <w:rsid w:val="008447DB"/>
    <w:rsid w:val="00844AC9"/>
    <w:rsid w:val="008466B7"/>
    <w:rsid w:val="00846CA4"/>
    <w:rsid w:val="00846D5E"/>
    <w:rsid w:val="00847A2A"/>
    <w:rsid w:val="008526D1"/>
    <w:rsid w:val="00852E4C"/>
    <w:rsid w:val="0085443E"/>
    <w:rsid w:val="0085484E"/>
    <w:rsid w:val="008562B4"/>
    <w:rsid w:val="00856C83"/>
    <w:rsid w:val="00857A90"/>
    <w:rsid w:val="00861664"/>
    <w:rsid w:val="008621B9"/>
    <w:rsid w:val="00864A8E"/>
    <w:rsid w:val="00867A0C"/>
    <w:rsid w:val="0087067D"/>
    <w:rsid w:val="008736A0"/>
    <w:rsid w:val="00873D24"/>
    <w:rsid w:val="008752C6"/>
    <w:rsid w:val="0088225E"/>
    <w:rsid w:val="00884D7C"/>
    <w:rsid w:val="008854C8"/>
    <w:rsid w:val="0088585E"/>
    <w:rsid w:val="00891EB0"/>
    <w:rsid w:val="008942A7"/>
    <w:rsid w:val="0089470F"/>
    <w:rsid w:val="00897207"/>
    <w:rsid w:val="008A01A3"/>
    <w:rsid w:val="008A0B72"/>
    <w:rsid w:val="008A122F"/>
    <w:rsid w:val="008A31A1"/>
    <w:rsid w:val="008A42D3"/>
    <w:rsid w:val="008B175D"/>
    <w:rsid w:val="008B3F97"/>
    <w:rsid w:val="008B6DF3"/>
    <w:rsid w:val="008B7C9A"/>
    <w:rsid w:val="008C2029"/>
    <w:rsid w:val="008C3B29"/>
    <w:rsid w:val="008C6111"/>
    <w:rsid w:val="008D04AB"/>
    <w:rsid w:val="008D100E"/>
    <w:rsid w:val="008D27D7"/>
    <w:rsid w:val="008D281E"/>
    <w:rsid w:val="008D4034"/>
    <w:rsid w:val="008D7027"/>
    <w:rsid w:val="008D77F6"/>
    <w:rsid w:val="008D7C60"/>
    <w:rsid w:val="008E6432"/>
    <w:rsid w:val="008E6EE2"/>
    <w:rsid w:val="008E7373"/>
    <w:rsid w:val="008F1B37"/>
    <w:rsid w:val="008F2AB0"/>
    <w:rsid w:val="008F46B5"/>
    <w:rsid w:val="008F490A"/>
    <w:rsid w:val="008F7020"/>
    <w:rsid w:val="00901181"/>
    <w:rsid w:val="0090534D"/>
    <w:rsid w:val="0090793A"/>
    <w:rsid w:val="00910178"/>
    <w:rsid w:val="009116AB"/>
    <w:rsid w:val="00911C0D"/>
    <w:rsid w:val="00912617"/>
    <w:rsid w:val="00912E54"/>
    <w:rsid w:val="00914BBB"/>
    <w:rsid w:val="00915017"/>
    <w:rsid w:val="00937176"/>
    <w:rsid w:val="00940B64"/>
    <w:rsid w:val="009414A8"/>
    <w:rsid w:val="00942F78"/>
    <w:rsid w:val="0094430E"/>
    <w:rsid w:val="00945C4D"/>
    <w:rsid w:val="0094631A"/>
    <w:rsid w:val="00950A20"/>
    <w:rsid w:val="009521C0"/>
    <w:rsid w:val="009558A9"/>
    <w:rsid w:val="009645D6"/>
    <w:rsid w:val="00965EAC"/>
    <w:rsid w:val="009677D4"/>
    <w:rsid w:val="009721A3"/>
    <w:rsid w:val="009729D3"/>
    <w:rsid w:val="009736B2"/>
    <w:rsid w:val="0097551B"/>
    <w:rsid w:val="00980EC1"/>
    <w:rsid w:val="009839C2"/>
    <w:rsid w:val="00983C48"/>
    <w:rsid w:val="009844EE"/>
    <w:rsid w:val="009869B3"/>
    <w:rsid w:val="00986CFB"/>
    <w:rsid w:val="009903C8"/>
    <w:rsid w:val="00991198"/>
    <w:rsid w:val="00993BF7"/>
    <w:rsid w:val="00994197"/>
    <w:rsid w:val="009953C9"/>
    <w:rsid w:val="00995B28"/>
    <w:rsid w:val="009A25E9"/>
    <w:rsid w:val="009A32F5"/>
    <w:rsid w:val="009A3F8A"/>
    <w:rsid w:val="009B2FA5"/>
    <w:rsid w:val="009B3CBB"/>
    <w:rsid w:val="009C2BCB"/>
    <w:rsid w:val="009C4626"/>
    <w:rsid w:val="009C508B"/>
    <w:rsid w:val="009C571E"/>
    <w:rsid w:val="009C5DD6"/>
    <w:rsid w:val="009D1F8B"/>
    <w:rsid w:val="009D5079"/>
    <w:rsid w:val="009D52CC"/>
    <w:rsid w:val="009E1460"/>
    <w:rsid w:val="009E32BC"/>
    <w:rsid w:val="009E4A92"/>
    <w:rsid w:val="009E6326"/>
    <w:rsid w:val="009E75E1"/>
    <w:rsid w:val="009F5EE9"/>
    <w:rsid w:val="009F5FD2"/>
    <w:rsid w:val="00A017D0"/>
    <w:rsid w:val="00A04D20"/>
    <w:rsid w:val="00A05687"/>
    <w:rsid w:val="00A059E7"/>
    <w:rsid w:val="00A10232"/>
    <w:rsid w:val="00A12BB7"/>
    <w:rsid w:val="00A1417F"/>
    <w:rsid w:val="00A15118"/>
    <w:rsid w:val="00A239D3"/>
    <w:rsid w:val="00A272D6"/>
    <w:rsid w:val="00A275FE"/>
    <w:rsid w:val="00A32E84"/>
    <w:rsid w:val="00A35000"/>
    <w:rsid w:val="00A4081D"/>
    <w:rsid w:val="00A430CE"/>
    <w:rsid w:val="00A4419D"/>
    <w:rsid w:val="00A44C70"/>
    <w:rsid w:val="00A45C33"/>
    <w:rsid w:val="00A464FD"/>
    <w:rsid w:val="00A525BF"/>
    <w:rsid w:val="00A52B38"/>
    <w:rsid w:val="00A626E4"/>
    <w:rsid w:val="00A63398"/>
    <w:rsid w:val="00A6345B"/>
    <w:rsid w:val="00A645B8"/>
    <w:rsid w:val="00A6579B"/>
    <w:rsid w:val="00A66451"/>
    <w:rsid w:val="00A66DEB"/>
    <w:rsid w:val="00A801E6"/>
    <w:rsid w:val="00A83BC2"/>
    <w:rsid w:val="00A8409D"/>
    <w:rsid w:val="00A8448C"/>
    <w:rsid w:val="00A86484"/>
    <w:rsid w:val="00A903E8"/>
    <w:rsid w:val="00A9058D"/>
    <w:rsid w:val="00A90E72"/>
    <w:rsid w:val="00A91692"/>
    <w:rsid w:val="00A920CE"/>
    <w:rsid w:val="00A9230C"/>
    <w:rsid w:val="00A9643F"/>
    <w:rsid w:val="00A96CB5"/>
    <w:rsid w:val="00AA4CF9"/>
    <w:rsid w:val="00AA4DC9"/>
    <w:rsid w:val="00AA5F2A"/>
    <w:rsid w:val="00AA6417"/>
    <w:rsid w:val="00AB3011"/>
    <w:rsid w:val="00AB41D7"/>
    <w:rsid w:val="00AB437E"/>
    <w:rsid w:val="00AB5804"/>
    <w:rsid w:val="00AB5809"/>
    <w:rsid w:val="00AB5FED"/>
    <w:rsid w:val="00AC0569"/>
    <w:rsid w:val="00AC1A84"/>
    <w:rsid w:val="00AC25D0"/>
    <w:rsid w:val="00AC25EE"/>
    <w:rsid w:val="00AC5F7F"/>
    <w:rsid w:val="00AD1338"/>
    <w:rsid w:val="00AD5DDA"/>
    <w:rsid w:val="00AD65F7"/>
    <w:rsid w:val="00AD6EF2"/>
    <w:rsid w:val="00AD7D1E"/>
    <w:rsid w:val="00AE2F8D"/>
    <w:rsid w:val="00AE4C65"/>
    <w:rsid w:val="00AE5254"/>
    <w:rsid w:val="00AE67A0"/>
    <w:rsid w:val="00AF00C9"/>
    <w:rsid w:val="00AF15B6"/>
    <w:rsid w:val="00AF67E0"/>
    <w:rsid w:val="00B000AB"/>
    <w:rsid w:val="00B0127D"/>
    <w:rsid w:val="00B04350"/>
    <w:rsid w:val="00B04D4D"/>
    <w:rsid w:val="00B04DBA"/>
    <w:rsid w:val="00B10A73"/>
    <w:rsid w:val="00B10B78"/>
    <w:rsid w:val="00B13E9B"/>
    <w:rsid w:val="00B14C15"/>
    <w:rsid w:val="00B14F9A"/>
    <w:rsid w:val="00B1732C"/>
    <w:rsid w:val="00B179A5"/>
    <w:rsid w:val="00B21F23"/>
    <w:rsid w:val="00B22451"/>
    <w:rsid w:val="00B24F71"/>
    <w:rsid w:val="00B27F07"/>
    <w:rsid w:val="00B31F49"/>
    <w:rsid w:val="00B33874"/>
    <w:rsid w:val="00B35DC0"/>
    <w:rsid w:val="00B3656A"/>
    <w:rsid w:val="00B42616"/>
    <w:rsid w:val="00B4304C"/>
    <w:rsid w:val="00B4596F"/>
    <w:rsid w:val="00B45CA4"/>
    <w:rsid w:val="00B461AA"/>
    <w:rsid w:val="00B474DA"/>
    <w:rsid w:val="00B52B09"/>
    <w:rsid w:val="00B545BD"/>
    <w:rsid w:val="00B54B06"/>
    <w:rsid w:val="00B562C6"/>
    <w:rsid w:val="00B60075"/>
    <w:rsid w:val="00B64EE0"/>
    <w:rsid w:val="00B66420"/>
    <w:rsid w:val="00B668A9"/>
    <w:rsid w:val="00B709CC"/>
    <w:rsid w:val="00B70F49"/>
    <w:rsid w:val="00B71F65"/>
    <w:rsid w:val="00B74BDA"/>
    <w:rsid w:val="00B765AF"/>
    <w:rsid w:val="00B76AFE"/>
    <w:rsid w:val="00B80CE6"/>
    <w:rsid w:val="00B81DE4"/>
    <w:rsid w:val="00B82819"/>
    <w:rsid w:val="00B85FA0"/>
    <w:rsid w:val="00B877FC"/>
    <w:rsid w:val="00B93D6A"/>
    <w:rsid w:val="00B941E0"/>
    <w:rsid w:val="00B9729A"/>
    <w:rsid w:val="00BA0499"/>
    <w:rsid w:val="00BA0FFA"/>
    <w:rsid w:val="00BA2196"/>
    <w:rsid w:val="00BA2442"/>
    <w:rsid w:val="00BA4809"/>
    <w:rsid w:val="00BA6251"/>
    <w:rsid w:val="00BA74A0"/>
    <w:rsid w:val="00BA79FA"/>
    <w:rsid w:val="00BA7A42"/>
    <w:rsid w:val="00BB0A98"/>
    <w:rsid w:val="00BB4AB4"/>
    <w:rsid w:val="00BB6FFD"/>
    <w:rsid w:val="00BB764D"/>
    <w:rsid w:val="00BC31B2"/>
    <w:rsid w:val="00BC42C5"/>
    <w:rsid w:val="00BC729F"/>
    <w:rsid w:val="00BD000A"/>
    <w:rsid w:val="00BD1F84"/>
    <w:rsid w:val="00BD4F6E"/>
    <w:rsid w:val="00BE1EFC"/>
    <w:rsid w:val="00BE2631"/>
    <w:rsid w:val="00BE403F"/>
    <w:rsid w:val="00BE66C1"/>
    <w:rsid w:val="00BE7971"/>
    <w:rsid w:val="00BF1A63"/>
    <w:rsid w:val="00BF4C39"/>
    <w:rsid w:val="00BF4FBD"/>
    <w:rsid w:val="00C00286"/>
    <w:rsid w:val="00C046FB"/>
    <w:rsid w:val="00C05FC6"/>
    <w:rsid w:val="00C102B7"/>
    <w:rsid w:val="00C11146"/>
    <w:rsid w:val="00C233A3"/>
    <w:rsid w:val="00C26759"/>
    <w:rsid w:val="00C31773"/>
    <w:rsid w:val="00C31A9B"/>
    <w:rsid w:val="00C3394A"/>
    <w:rsid w:val="00C33EB6"/>
    <w:rsid w:val="00C35154"/>
    <w:rsid w:val="00C354B4"/>
    <w:rsid w:val="00C365FC"/>
    <w:rsid w:val="00C41615"/>
    <w:rsid w:val="00C43A55"/>
    <w:rsid w:val="00C43DD0"/>
    <w:rsid w:val="00C44D85"/>
    <w:rsid w:val="00C45833"/>
    <w:rsid w:val="00C50D61"/>
    <w:rsid w:val="00C51057"/>
    <w:rsid w:val="00C5276C"/>
    <w:rsid w:val="00C538DD"/>
    <w:rsid w:val="00C5431A"/>
    <w:rsid w:val="00C5467F"/>
    <w:rsid w:val="00C54E24"/>
    <w:rsid w:val="00C55243"/>
    <w:rsid w:val="00C60CD0"/>
    <w:rsid w:val="00C60E18"/>
    <w:rsid w:val="00C618D6"/>
    <w:rsid w:val="00C61F59"/>
    <w:rsid w:val="00C62255"/>
    <w:rsid w:val="00C63F79"/>
    <w:rsid w:val="00C658F5"/>
    <w:rsid w:val="00C66056"/>
    <w:rsid w:val="00C679A8"/>
    <w:rsid w:val="00C67A98"/>
    <w:rsid w:val="00C67C91"/>
    <w:rsid w:val="00C702C0"/>
    <w:rsid w:val="00C733B7"/>
    <w:rsid w:val="00C8135F"/>
    <w:rsid w:val="00C83782"/>
    <w:rsid w:val="00C84455"/>
    <w:rsid w:val="00C862EE"/>
    <w:rsid w:val="00C86318"/>
    <w:rsid w:val="00C93F89"/>
    <w:rsid w:val="00C968B9"/>
    <w:rsid w:val="00C9715F"/>
    <w:rsid w:val="00CA1FB0"/>
    <w:rsid w:val="00CA3983"/>
    <w:rsid w:val="00CA57E9"/>
    <w:rsid w:val="00CA6053"/>
    <w:rsid w:val="00CB0CB9"/>
    <w:rsid w:val="00CB223A"/>
    <w:rsid w:val="00CB32E6"/>
    <w:rsid w:val="00CB38CF"/>
    <w:rsid w:val="00CB4B01"/>
    <w:rsid w:val="00CB67E0"/>
    <w:rsid w:val="00CB6BF3"/>
    <w:rsid w:val="00CB7707"/>
    <w:rsid w:val="00CC0084"/>
    <w:rsid w:val="00CC0E4B"/>
    <w:rsid w:val="00CC6166"/>
    <w:rsid w:val="00CC6524"/>
    <w:rsid w:val="00CD2367"/>
    <w:rsid w:val="00CD55D4"/>
    <w:rsid w:val="00CD5AAC"/>
    <w:rsid w:val="00CE1682"/>
    <w:rsid w:val="00CE3784"/>
    <w:rsid w:val="00CE424C"/>
    <w:rsid w:val="00CF394C"/>
    <w:rsid w:val="00CF4B09"/>
    <w:rsid w:val="00CF5DAB"/>
    <w:rsid w:val="00CF7673"/>
    <w:rsid w:val="00D0190F"/>
    <w:rsid w:val="00D02E64"/>
    <w:rsid w:val="00D04702"/>
    <w:rsid w:val="00D07289"/>
    <w:rsid w:val="00D14753"/>
    <w:rsid w:val="00D15C8A"/>
    <w:rsid w:val="00D201CB"/>
    <w:rsid w:val="00D20928"/>
    <w:rsid w:val="00D22CE4"/>
    <w:rsid w:val="00D2638E"/>
    <w:rsid w:val="00D2640B"/>
    <w:rsid w:val="00D32E15"/>
    <w:rsid w:val="00D34405"/>
    <w:rsid w:val="00D347C5"/>
    <w:rsid w:val="00D41FB4"/>
    <w:rsid w:val="00D458A4"/>
    <w:rsid w:val="00D462B4"/>
    <w:rsid w:val="00D46E0D"/>
    <w:rsid w:val="00D472B8"/>
    <w:rsid w:val="00D47353"/>
    <w:rsid w:val="00D50445"/>
    <w:rsid w:val="00D52048"/>
    <w:rsid w:val="00D5257E"/>
    <w:rsid w:val="00D54296"/>
    <w:rsid w:val="00D60D37"/>
    <w:rsid w:val="00D611CA"/>
    <w:rsid w:val="00D6292D"/>
    <w:rsid w:val="00D6617E"/>
    <w:rsid w:val="00D67778"/>
    <w:rsid w:val="00D702BF"/>
    <w:rsid w:val="00D726A1"/>
    <w:rsid w:val="00D7275F"/>
    <w:rsid w:val="00D76F59"/>
    <w:rsid w:val="00D866E6"/>
    <w:rsid w:val="00D90AC7"/>
    <w:rsid w:val="00D917DC"/>
    <w:rsid w:val="00D924FA"/>
    <w:rsid w:val="00D92B5F"/>
    <w:rsid w:val="00DA1C6F"/>
    <w:rsid w:val="00DB0008"/>
    <w:rsid w:val="00DB211C"/>
    <w:rsid w:val="00DC5082"/>
    <w:rsid w:val="00DC5611"/>
    <w:rsid w:val="00DC61F2"/>
    <w:rsid w:val="00DC65AD"/>
    <w:rsid w:val="00DC7842"/>
    <w:rsid w:val="00DC7C21"/>
    <w:rsid w:val="00DD059F"/>
    <w:rsid w:val="00DD24C7"/>
    <w:rsid w:val="00DD2C68"/>
    <w:rsid w:val="00DD30EA"/>
    <w:rsid w:val="00DD3281"/>
    <w:rsid w:val="00DD3BA7"/>
    <w:rsid w:val="00DD63FC"/>
    <w:rsid w:val="00DD7F96"/>
    <w:rsid w:val="00DE0FD8"/>
    <w:rsid w:val="00DE152D"/>
    <w:rsid w:val="00DE24BC"/>
    <w:rsid w:val="00DE4618"/>
    <w:rsid w:val="00DE7765"/>
    <w:rsid w:val="00DF0D21"/>
    <w:rsid w:val="00DF21A9"/>
    <w:rsid w:val="00DF28EA"/>
    <w:rsid w:val="00DF38AA"/>
    <w:rsid w:val="00DF3A44"/>
    <w:rsid w:val="00DF4F8D"/>
    <w:rsid w:val="00DF6169"/>
    <w:rsid w:val="00DF7878"/>
    <w:rsid w:val="00E02CDC"/>
    <w:rsid w:val="00E07572"/>
    <w:rsid w:val="00E10A93"/>
    <w:rsid w:val="00E11C7F"/>
    <w:rsid w:val="00E11ECF"/>
    <w:rsid w:val="00E16A1E"/>
    <w:rsid w:val="00E16DC7"/>
    <w:rsid w:val="00E236C2"/>
    <w:rsid w:val="00E32E02"/>
    <w:rsid w:val="00E3407C"/>
    <w:rsid w:val="00E3438B"/>
    <w:rsid w:val="00E34A92"/>
    <w:rsid w:val="00E356FC"/>
    <w:rsid w:val="00E368CC"/>
    <w:rsid w:val="00E36D61"/>
    <w:rsid w:val="00E40E0A"/>
    <w:rsid w:val="00E40E3F"/>
    <w:rsid w:val="00E427EB"/>
    <w:rsid w:val="00E4321B"/>
    <w:rsid w:val="00E43DDB"/>
    <w:rsid w:val="00E5171A"/>
    <w:rsid w:val="00E51809"/>
    <w:rsid w:val="00E543BE"/>
    <w:rsid w:val="00E55473"/>
    <w:rsid w:val="00E622AC"/>
    <w:rsid w:val="00E642D5"/>
    <w:rsid w:val="00E6548B"/>
    <w:rsid w:val="00E65D04"/>
    <w:rsid w:val="00E66EA2"/>
    <w:rsid w:val="00E672A7"/>
    <w:rsid w:val="00E67592"/>
    <w:rsid w:val="00E676AC"/>
    <w:rsid w:val="00E725C7"/>
    <w:rsid w:val="00E73648"/>
    <w:rsid w:val="00E73ADF"/>
    <w:rsid w:val="00E765C5"/>
    <w:rsid w:val="00E76843"/>
    <w:rsid w:val="00E77ADE"/>
    <w:rsid w:val="00E8015A"/>
    <w:rsid w:val="00E85C77"/>
    <w:rsid w:val="00E90305"/>
    <w:rsid w:val="00E92833"/>
    <w:rsid w:val="00E95C54"/>
    <w:rsid w:val="00EA1D09"/>
    <w:rsid w:val="00EA439C"/>
    <w:rsid w:val="00EA5D19"/>
    <w:rsid w:val="00EA6B32"/>
    <w:rsid w:val="00EA79A8"/>
    <w:rsid w:val="00EB3049"/>
    <w:rsid w:val="00EB57C6"/>
    <w:rsid w:val="00EB77E4"/>
    <w:rsid w:val="00EC06A4"/>
    <w:rsid w:val="00EC1FC8"/>
    <w:rsid w:val="00EC21DE"/>
    <w:rsid w:val="00EC5241"/>
    <w:rsid w:val="00EC54E6"/>
    <w:rsid w:val="00ED1AE6"/>
    <w:rsid w:val="00ED28DA"/>
    <w:rsid w:val="00ED63BE"/>
    <w:rsid w:val="00EE2E21"/>
    <w:rsid w:val="00EE5A90"/>
    <w:rsid w:val="00EF1309"/>
    <w:rsid w:val="00EF2A98"/>
    <w:rsid w:val="00EF2B69"/>
    <w:rsid w:val="00EF4859"/>
    <w:rsid w:val="00EF60DF"/>
    <w:rsid w:val="00F02D89"/>
    <w:rsid w:val="00F039CC"/>
    <w:rsid w:val="00F120A8"/>
    <w:rsid w:val="00F13B30"/>
    <w:rsid w:val="00F160CE"/>
    <w:rsid w:val="00F16256"/>
    <w:rsid w:val="00F20247"/>
    <w:rsid w:val="00F21C44"/>
    <w:rsid w:val="00F2276E"/>
    <w:rsid w:val="00F23C91"/>
    <w:rsid w:val="00F24CE0"/>
    <w:rsid w:val="00F25097"/>
    <w:rsid w:val="00F25756"/>
    <w:rsid w:val="00F31880"/>
    <w:rsid w:val="00F31D2D"/>
    <w:rsid w:val="00F31D46"/>
    <w:rsid w:val="00F3217F"/>
    <w:rsid w:val="00F332EB"/>
    <w:rsid w:val="00F34818"/>
    <w:rsid w:val="00F34A94"/>
    <w:rsid w:val="00F40F12"/>
    <w:rsid w:val="00F43493"/>
    <w:rsid w:val="00F50F3E"/>
    <w:rsid w:val="00F52472"/>
    <w:rsid w:val="00F53E03"/>
    <w:rsid w:val="00F556AE"/>
    <w:rsid w:val="00F56CD5"/>
    <w:rsid w:val="00F636C4"/>
    <w:rsid w:val="00F64FE9"/>
    <w:rsid w:val="00F6659F"/>
    <w:rsid w:val="00F81005"/>
    <w:rsid w:val="00F81148"/>
    <w:rsid w:val="00F82982"/>
    <w:rsid w:val="00F846D3"/>
    <w:rsid w:val="00F863B4"/>
    <w:rsid w:val="00F873E3"/>
    <w:rsid w:val="00F90922"/>
    <w:rsid w:val="00F92A8A"/>
    <w:rsid w:val="00F92BAD"/>
    <w:rsid w:val="00F960B5"/>
    <w:rsid w:val="00F961BA"/>
    <w:rsid w:val="00FA04B6"/>
    <w:rsid w:val="00FA42C7"/>
    <w:rsid w:val="00FA7066"/>
    <w:rsid w:val="00FA73D3"/>
    <w:rsid w:val="00FB62FB"/>
    <w:rsid w:val="00FB6964"/>
    <w:rsid w:val="00FC0F59"/>
    <w:rsid w:val="00FC4CA0"/>
    <w:rsid w:val="00FC5E68"/>
    <w:rsid w:val="00FC6D70"/>
    <w:rsid w:val="00FD2B76"/>
    <w:rsid w:val="00FD2E6C"/>
    <w:rsid w:val="00FD2F66"/>
    <w:rsid w:val="00FD7039"/>
    <w:rsid w:val="00FE2093"/>
    <w:rsid w:val="00FE70B0"/>
    <w:rsid w:val="00FF08DE"/>
    <w:rsid w:val="00FF0E22"/>
    <w:rsid w:val="00FF2542"/>
    <w:rsid w:val="00FF43C5"/>
    <w:rsid w:val="00FF4DB6"/>
    <w:rsid w:val="00FF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7AE099"/>
  <w15:docId w15:val="{89E8A892-95DD-B344-A1DB-D896A7AD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1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21C0"/>
    <w:pPr>
      <w:keepNext/>
      <w:keepLines/>
      <w:numPr>
        <w:numId w:val="2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21C0"/>
    <w:pPr>
      <w:keepNext/>
      <w:keepLines/>
      <w:numPr>
        <w:ilvl w:val="1"/>
        <w:numId w:val="2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21C0"/>
    <w:pPr>
      <w:keepNext/>
      <w:keepLines/>
      <w:numPr>
        <w:ilvl w:val="2"/>
        <w:numId w:val="21"/>
      </w:numPr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1C0"/>
    <w:pPr>
      <w:keepNext/>
      <w:keepLines/>
      <w:numPr>
        <w:ilvl w:val="3"/>
        <w:numId w:val="21"/>
      </w:numPr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1C0"/>
    <w:pPr>
      <w:keepNext/>
      <w:keepLines/>
      <w:numPr>
        <w:ilvl w:val="4"/>
        <w:numId w:val="21"/>
      </w:numPr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1C0"/>
    <w:pPr>
      <w:keepNext/>
      <w:keepLines/>
      <w:numPr>
        <w:ilvl w:val="5"/>
        <w:numId w:val="21"/>
      </w:numPr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1C0"/>
    <w:pPr>
      <w:keepNext/>
      <w:keepLines/>
      <w:numPr>
        <w:ilvl w:val="6"/>
        <w:numId w:val="2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1C0"/>
    <w:pPr>
      <w:keepNext/>
      <w:keepLines/>
      <w:numPr>
        <w:ilvl w:val="7"/>
        <w:numId w:val="2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1C0"/>
    <w:pPr>
      <w:keepNext/>
      <w:keepLines/>
      <w:numPr>
        <w:ilvl w:val="8"/>
        <w:numId w:val="2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1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21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21C0"/>
    <w:rPr>
      <w:rFonts w:ascii="Arial" w:eastAsia="Arial" w:hAnsi="Arial" w:cs="Arial"/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1C0"/>
    <w:rPr>
      <w:rFonts w:ascii="Arial" w:eastAsia="Arial" w:hAnsi="Arial" w:cs="Arial"/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1C0"/>
    <w:rPr>
      <w:rFonts w:ascii="Arial" w:eastAsia="Arial" w:hAnsi="Arial" w:cs="Arial"/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1C0"/>
    <w:rPr>
      <w:rFonts w:ascii="Arial" w:eastAsia="Arial" w:hAnsi="Arial" w:cs="Arial"/>
      <w:i/>
      <w:color w:val="66666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1C0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1C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1C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LineNumber">
    <w:name w:val="line number"/>
    <w:basedOn w:val="DefaultParagraphFont"/>
    <w:uiPriority w:val="99"/>
    <w:unhideWhenUsed/>
    <w:rsid w:val="009521C0"/>
  </w:style>
  <w:style w:type="paragraph" w:styleId="Footer">
    <w:name w:val="footer"/>
    <w:basedOn w:val="Normal"/>
    <w:link w:val="FooterChar"/>
    <w:uiPriority w:val="99"/>
    <w:unhideWhenUsed/>
    <w:rsid w:val="009521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21C0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unhideWhenUsed/>
    <w:rsid w:val="009521C0"/>
  </w:style>
  <w:style w:type="paragraph" w:styleId="Header">
    <w:name w:val="header"/>
    <w:basedOn w:val="Normal"/>
    <w:link w:val="HeaderChar"/>
    <w:uiPriority w:val="99"/>
    <w:unhideWhenUsed/>
    <w:rsid w:val="009521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21C0"/>
    <w:rPr>
      <w:rFonts w:ascii="Times New Roman" w:eastAsia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521C0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9521C0"/>
    <w:pPr>
      <w:tabs>
        <w:tab w:val="right" w:pos="8630"/>
      </w:tabs>
      <w:spacing w:before="120"/>
      <w:jc w:val="both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9521C0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9521C0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9521C0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521C0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9521C0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521C0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521C0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521C0"/>
    <w:pPr>
      <w:ind w:left="1920"/>
    </w:pPr>
    <w:rPr>
      <w:rFonts w:cstheme="minorHAnsi"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9521C0"/>
    <w:pPr>
      <w:ind w:left="480" w:hanging="480"/>
    </w:pPr>
    <w:rPr>
      <w:rFonts w:cstheme="minorHAnsi"/>
      <w:cap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521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1C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9521C0"/>
    <w:pPr>
      <w:spacing w:after="200"/>
    </w:pPr>
    <w:rPr>
      <w:i/>
      <w:iCs/>
      <w:color w:val="44546A" w:themeColor="text2"/>
      <w:sz w:val="18"/>
      <w:szCs w:val="18"/>
    </w:rPr>
  </w:style>
  <w:style w:type="table" w:customStyle="1" w:styleId="MDPITable">
    <w:name w:val="MDPI_Table"/>
    <w:basedOn w:val="TableNormal"/>
    <w:uiPriority w:val="99"/>
    <w:rsid w:val="009521C0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9521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21C0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uiPriority w:val="99"/>
    <w:rsid w:val="009521C0"/>
    <w:rPr>
      <w:sz w:val="21"/>
      <w:szCs w:val="21"/>
    </w:rPr>
  </w:style>
  <w:style w:type="paragraph" w:customStyle="1" w:styleId="MDPI11articletype">
    <w:name w:val="MDPI_1.1_article_type"/>
    <w:next w:val="Normal"/>
    <w:qFormat/>
    <w:rsid w:val="009521C0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12title">
    <w:name w:val="MDPI_1.2_title"/>
    <w:next w:val="Normal"/>
    <w:qFormat/>
    <w:rsid w:val="009521C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9521C0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9521C0"/>
    <w:pPr>
      <w:adjustRightInd w:val="0"/>
      <w:snapToGrid w:val="0"/>
      <w:spacing w:line="240" w:lineRule="atLeast"/>
      <w:ind w:right="113"/>
    </w:pPr>
    <w:rPr>
      <w:rFonts w:ascii="Palatino Linotype" w:hAnsi="Palatino Linotype"/>
      <w:color w:val="000000"/>
      <w:sz w:val="14"/>
      <w:szCs w:val="20"/>
      <w:lang w:eastAsia="de-DE" w:bidi="en-US"/>
    </w:rPr>
  </w:style>
  <w:style w:type="paragraph" w:customStyle="1" w:styleId="MDPI16affiliation">
    <w:name w:val="MDPI_1.6_affiliation"/>
    <w:qFormat/>
    <w:rsid w:val="009521C0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Normal"/>
    <w:qFormat/>
    <w:rsid w:val="009521C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18keywords">
    <w:name w:val="MDPI_1.8_keywords"/>
    <w:next w:val="Normal"/>
    <w:qFormat/>
    <w:rsid w:val="009521C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de-DE" w:bidi="en-US"/>
    </w:rPr>
  </w:style>
  <w:style w:type="paragraph" w:customStyle="1" w:styleId="MDPI19line">
    <w:name w:val="MDPI_1.9_line"/>
    <w:qFormat/>
    <w:rsid w:val="009521C0"/>
    <w:pPr>
      <w:pBdr>
        <w:bottom w:val="single" w:sz="4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 w:val="20"/>
      <w:szCs w:val="24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9521C0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59"/>
    <w:rsid w:val="009521C0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headerjournallogo">
    <w:name w:val="MDPI_header_journal_logo"/>
    <w:qFormat/>
    <w:rsid w:val="009521C0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9521C0"/>
    <w:pPr>
      <w:ind w:firstLine="0"/>
    </w:pPr>
  </w:style>
  <w:style w:type="paragraph" w:customStyle="1" w:styleId="MDPI31text">
    <w:name w:val="MDPI_3.1_text"/>
    <w:qFormat/>
    <w:rsid w:val="009521C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3textspaceafter">
    <w:name w:val="MDPI_3.3_text_space_after"/>
    <w:qFormat/>
    <w:rsid w:val="009521C0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5textbeforelist">
    <w:name w:val="MDPI_3.5_text_before_list"/>
    <w:qFormat/>
    <w:rsid w:val="009521C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6textafterlist">
    <w:name w:val="MDPI_3.6_text_after_list"/>
    <w:qFormat/>
    <w:rsid w:val="009521C0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7itemize">
    <w:name w:val="MDPI_3.7_itemize"/>
    <w:qFormat/>
    <w:rsid w:val="009521C0"/>
    <w:pPr>
      <w:numPr>
        <w:numId w:val="6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8bullet">
    <w:name w:val="MDPI_3.8_bullet"/>
    <w:qFormat/>
    <w:rsid w:val="009521C0"/>
    <w:pPr>
      <w:numPr>
        <w:numId w:val="7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paragraph" w:customStyle="1" w:styleId="MDPI39equation">
    <w:name w:val="MDPI_3.9_equation"/>
    <w:qFormat/>
    <w:rsid w:val="009521C0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3aequationnumber">
    <w:name w:val="MDPI_3.a_equation_number"/>
    <w:qFormat/>
    <w:rsid w:val="009521C0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41tablecaption">
    <w:name w:val="MDPI_4.1_table_caption"/>
    <w:qFormat/>
    <w:rsid w:val="009521C0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42tablebody">
    <w:name w:val="MDPI_4.2_table_body"/>
    <w:qFormat/>
    <w:rsid w:val="009521C0"/>
    <w:pPr>
      <w:adjustRightInd w:val="0"/>
      <w:snapToGrid w:val="0"/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9521C0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51figurecaption">
    <w:name w:val="MDPI_5.1_figure_caption"/>
    <w:qFormat/>
    <w:rsid w:val="009521C0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9521C0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23heading3">
    <w:name w:val="MDPI_2.3_heading3"/>
    <w:qFormat/>
    <w:rsid w:val="009521C0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qFormat/>
    <w:rsid w:val="009521C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9521C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71References">
    <w:name w:val="MDPI_7.1_References"/>
    <w:qFormat/>
    <w:rsid w:val="009521C0"/>
    <w:pPr>
      <w:numPr>
        <w:numId w:val="9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rsid w:val="009521C0"/>
    <w:pPr>
      <w:spacing w:line="260" w:lineRule="atLeast"/>
      <w:jc w:val="both"/>
    </w:pPr>
    <w:rPr>
      <w:rFonts w:ascii="Palatino Linotype" w:eastAsia="SimSun" w:hAnsi="Palatino Linotype" w:cs="Tahoma"/>
      <w:color w:val="000000"/>
      <w:sz w:val="20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rsid w:val="009521C0"/>
    <w:rPr>
      <w:rFonts w:ascii="Palatino Linotype" w:eastAsia="SimSun" w:hAnsi="Palatino Linotype" w:cs="Tahoma"/>
      <w:color w:val="000000"/>
      <w:sz w:val="20"/>
      <w:szCs w:val="18"/>
      <w:lang w:eastAsia="zh-CN"/>
    </w:rPr>
  </w:style>
  <w:style w:type="table" w:customStyle="1" w:styleId="MDPI41threelinetable">
    <w:name w:val="MDPI_4.1_three_line_table"/>
    <w:basedOn w:val="TableNormal"/>
    <w:uiPriority w:val="99"/>
    <w:rsid w:val="009521C0"/>
    <w:pPr>
      <w:adjustRightInd w:val="0"/>
      <w:snapToGrid w:val="0"/>
      <w:spacing w:after="0" w:line="240" w:lineRule="auto"/>
      <w:jc w:val="center"/>
    </w:pPr>
    <w:rPr>
      <w:rFonts w:ascii="Palatino Linotype" w:eastAsiaTheme="minorEastAsia" w:hAnsi="Palatino Linotype" w:cs="Times New Roman"/>
      <w:color w:val="000000"/>
      <w:sz w:val="20"/>
      <w:szCs w:val="20"/>
      <w:lang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table" w:styleId="PlainTable4">
    <w:name w:val="Plain Table 4"/>
    <w:basedOn w:val="TableNormal"/>
    <w:uiPriority w:val="44"/>
    <w:rsid w:val="009521C0"/>
    <w:pPr>
      <w:spacing w:after="0" w:line="240" w:lineRule="auto"/>
    </w:pPr>
    <w:rPr>
      <w:rFonts w:ascii="Calibri" w:eastAsia="SimSun" w:hAnsi="Calibri" w:cs="Times New Roman"/>
      <w:sz w:val="20"/>
      <w:szCs w:val="20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9521C0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81theorem">
    <w:name w:val="MDPI_8.1_theorem"/>
    <w:qFormat/>
    <w:rsid w:val="009521C0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82proof">
    <w:name w:val="MDPI_8.2_proof"/>
    <w:qFormat/>
    <w:rsid w:val="009521C0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61Citation">
    <w:name w:val="MDPI_6.1_Citation"/>
    <w:qFormat/>
    <w:rsid w:val="009521C0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eastAsia="zh-CN"/>
    </w:rPr>
  </w:style>
  <w:style w:type="paragraph" w:customStyle="1" w:styleId="MDPI62BackMatter">
    <w:name w:val="MDPI_6.2_BackMatter"/>
    <w:qFormat/>
    <w:rsid w:val="009521C0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paragraph" w:customStyle="1" w:styleId="MDPI63Notes">
    <w:name w:val="MDPI_6.3_Notes"/>
    <w:qFormat/>
    <w:rsid w:val="009521C0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bidi="en-US"/>
    </w:rPr>
  </w:style>
  <w:style w:type="paragraph" w:customStyle="1" w:styleId="MDPI15academiceditor">
    <w:name w:val="MDPI_1.5_academic_editor"/>
    <w:qFormat/>
    <w:rsid w:val="009521C0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eastAsia="de-DE" w:bidi="en-US"/>
    </w:rPr>
  </w:style>
  <w:style w:type="paragraph" w:customStyle="1" w:styleId="MDPI19classification">
    <w:name w:val="MDPI_1.9_classification"/>
    <w:qFormat/>
    <w:rsid w:val="009521C0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411onetablecaption">
    <w:name w:val="MDPI_4.1.1_one_table_caption"/>
    <w:qFormat/>
    <w:rsid w:val="009521C0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EastAsia" w:hAnsi="Palatino Linotype"/>
      <w:noProof/>
      <w:color w:val="000000"/>
      <w:sz w:val="18"/>
      <w:lang w:eastAsia="zh-CN" w:bidi="en-US"/>
    </w:rPr>
  </w:style>
  <w:style w:type="paragraph" w:customStyle="1" w:styleId="MDPI511onefigurecaption">
    <w:name w:val="MDPI_5.1.1_one_figure_caption"/>
    <w:qFormat/>
    <w:rsid w:val="009521C0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EastAsia" w:hAnsi="Palatino Linotype" w:cs="Times New Roman"/>
      <w:noProof/>
      <w:color w:val="000000"/>
      <w:sz w:val="18"/>
      <w:szCs w:val="20"/>
      <w:lang w:eastAsia="zh-CN" w:bidi="en-US"/>
    </w:rPr>
  </w:style>
  <w:style w:type="paragraph" w:customStyle="1" w:styleId="MDPI72Copyright">
    <w:name w:val="MDPI_7.2_Copyright"/>
    <w:qFormat/>
    <w:rsid w:val="009521C0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9521C0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sz w:val="20"/>
      <w:szCs w:val="20"/>
      <w:lang w:eastAsia="de-CH"/>
    </w:rPr>
  </w:style>
  <w:style w:type="paragraph" w:customStyle="1" w:styleId="MDPIequationFram">
    <w:name w:val="MDPI_equationFram"/>
    <w:qFormat/>
    <w:rsid w:val="009521C0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footer">
    <w:name w:val="MDPI_footer"/>
    <w:qFormat/>
    <w:rsid w:val="009521C0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/>
    </w:rPr>
  </w:style>
  <w:style w:type="paragraph" w:customStyle="1" w:styleId="MDPIfooterfirstpage">
    <w:name w:val="MDPI_footer_firstpage"/>
    <w:qFormat/>
    <w:rsid w:val="009521C0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paragraph" w:customStyle="1" w:styleId="MDPIheader">
    <w:name w:val="MDPI_header"/>
    <w:qFormat/>
    <w:rsid w:val="009521C0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sz w:val="16"/>
      <w:szCs w:val="20"/>
      <w:lang w:eastAsia="de-DE"/>
    </w:rPr>
  </w:style>
  <w:style w:type="paragraph" w:customStyle="1" w:styleId="MDPIheadercitation">
    <w:name w:val="MDPI_header_citation"/>
    <w:rsid w:val="009521C0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9521C0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sz w:val="24"/>
      <w:lang w:eastAsia="de-CH"/>
    </w:rPr>
  </w:style>
  <w:style w:type="paragraph" w:customStyle="1" w:styleId="MDPItext">
    <w:name w:val="MDPI_text"/>
    <w:qFormat/>
    <w:rsid w:val="009521C0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lang w:eastAsia="de-DE" w:bidi="en-US"/>
    </w:rPr>
  </w:style>
  <w:style w:type="paragraph" w:customStyle="1" w:styleId="MDPItitle">
    <w:name w:val="MDPI_title"/>
    <w:qFormat/>
    <w:rsid w:val="009521C0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9521C0"/>
  </w:style>
  <w:style w:type="paragraph" w:styleId="Bibliography">
    <w:name w:val="Bibliography"/>
    <w:basedOn w:val="Normal"/>
    <w:next w:val="Normal"/>
    <w:uiPriority w:val="37"/>
    <w:semiHidden/>
    <w:unhideWhenUsed/>
    <w:rsid w:val="009521C0"/>
    <w:pPr>
      <w:spacing w:line="260" w:lineRule="atLeast"/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paragraph" w:styleId="BodyText">
    <w:name w:val="Body Text"/>
    <w:link w:val="BodyTextChar"/>
    <w:rsid w:val="009521C0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character" w:customStyle="1" w:styleId="BodyTextChar">
    <w:name w:val="Body Text Char"/>
    <w:basedOn w:val="DefaultParagraphFont"/>
    <w:link w:val="BodyText"/>
    <w:rsid w:val="009521C0"/>
    <w:rPr>
      <w:rFonts w:ascii="Palatino Linotype" w:eastAsia="SimSun" w:hAnsi="Palatino Linotype" w:cs="Times New Roman"/>
      <w:color w:val="000000"/>
      <w:sz w:val="24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rsid w:val="009521C0"/>
    <w:pPr>
      <w:spacing w:line="260" w:lineRule="atLeast"/>
      <w:jc w:val="both"/>
    </w:pPr>
    <w:rPr>
      <w:rFonts w:ascii="Palatino Linotype" w:eastAsia="SimSun" w:hAnsi="Palatino Linotype"/>
      <w:b/>
      <w:bCs/>
      <w:color w:val="000000"/>
      <w:lang w:eastAsia="zh-CN"/>
    </w:rPr>
  </w:style>
  <w:style w:type="character" w:customStyle="1" w:styleId="CommentSubjectChar">
    <w:name w:val="Comment Subject Char"/>
    <w:basedOn w:val="CommentTextChar"/>
    <w:link w:val="CommentSubject"/>
    <w:rsid w:val="009521C0"/>
    <w:rPr>
      <w:rFonts w:ascii="Palatino Linotype" w:eastAsia="SimSun" w:hAnsi="Palatino Linotype" w:cs="Times New Roman"/>
      <w:b/>
      <w:bCs/>
      <w:color w:val="000000"/>
      <w:sz w:val="20"/>
      <w:szCs w:val="20"/>
      <w:lang w:eastAsia="zh-CN"/>
    </w:rPr>
  </w:style>
  <w:style w:type="character" w:styleId="EndnoteReference">
    <w:name w:val="endnote reference"/>
    <w:rsid w:val="009521C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9521C0"/>
    <w:pPr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character" w:customStyle="1" w:styleId="EndnoteTextChar">
    <w:name w:val="Endnote Text Char"/>
    <w:basedOn w:val="DefaultParagraphFont"/>
    <w:link w:val="EndnoteText"/>
    <w:semiHidden/>
    <w:rsid w:val="009521C0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styleId="FollowedHyperlink">
    <w:name w:val="FollowedHyperlink"/>
    <w:uiPriority w:val="99"/>
    <w:rsid w:val="009521C0"/>
    <w:rPr>
      <w:color w:val="954F72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9521C0"/>
    <w:pPr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semiHidden/>
    <w:rsid w:val="009521C0"/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NormalWeb">
    <w:name w:val="Normal (Web)"/>
    <w:basedOn w:val="Normal"/>
    <w:link w:val="NormalWebChar"/>
    <w:uiPriority w:val="99"/>
    <w:rsid w:val="009521C0"/>
    <w:pPr>
      <w:spacing w:line="260" w:lineRule="atLeast"/>
      <w:jc w:val="both"/>
    </w:pPr>
    <w:rPr>
      <w:rFonts w:ascii="Palatino Linotype" w:eastAsia="SimSun" w:hAnsi="Palatino Linotype"/>
      <w:color w:val="000000"/>
      <w:sz w:val="20"/>
      <w:lang w:eastAsia="zh-CN"/>
    </w:rPr>
  </w:style>
  <w:style w:type="paragraph" w:customStyle="1" w:styleId="MsoFootnoteText0">
    <w:name w:val="MsoFootnoteText"/>
    <w:basedOn w:val="NormalWeb"/>
    <w:qFormat/>
    <w:rsid w:val="009521C0"/>
    <w:rPr>
      <w:rFonts w:ascii="Times New Roman" w:hAnsi="Times New Roman"/>
    </w:rPr>
  </w:style>
  <w:style w:type="character" w:styleId="PlaceholderText">
    <w:name w:val="Placeholder Text"/>
    <w:uiPriority w:val="99"/>
    <w:semiHidden/>
    <w:rsid w:val="009521C0"/>
    <w:rPr>
      <w:color w:val="808080"/>
    </w:rPr>
  </w:style>
  <w:style w:type="paragraph" w:customStyle="1" w:styleId="MDPI71FootNotes">
    <w:name w:val="MDPI_7.1_FootNotes"/>
    <w:qFormat/>
    <w:rsid w:val="009521C0"/>
    <w:pPr>
      <w:numPr>
        <w:numId w:val="14"/>
      </w:numPr>
      <w:adjustRightInd w:val="0"/>
      <w:snapToGrid w:val="0"/>
      <w:spacing w:after="0" w:line="228" w:lineRule="auto"/>
    </w:pPr>
    <w:rPr>
      <w:rFonts w:ascii="Palatino Linotype" w:eastAsiaTheme="minorEastAsia" w:hAnsi="Palatino Linotype" w:cs="Times New Roman"/>
      <w:noProof/>
      <w:color w:val="000000"/>
      <w:sz w:val="18"/>
      <w:szCs w:val="20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9521C0"/>
    <w:pPr>
      <w:keepNext/>
      <w:keepLines/>
      <w:spacing w:after="60" w:line="276" w:lineRule="auto"/>
    </w:pPr>
    <w:rPr>
      <w:rFonts w:ascii="Arial" w:eastAsia="Arial" w:hAnsi="Arial" w:cs="Arial"/>
      <w:color w:val="00000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521C0"/>
    <w:rPr>
      <w:rFonts w:ascii="Arial" w:eastAsia="Arial" w:hAnsi="Arial" w:cs="Arial"/>
      <w:color w:val="00000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1C0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521C0"/>
    <w:rPr>
      <w:rFonts w:ascii="Arial" w:eastAsia="Arial" w:hAnsi="Arial" w:cs="Arial"/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9521C0"/>
    <w:pPr>
      <w:spacing w:after="0" w:line="240" w:lineRule="auto"/>
    </w:pPr>
    <w:rPr>
      <w:rFonts w:ascii="Palatino Linotype" w:eastAsia="Palatino Linotype" w:hAnsi="Palatino Linotype" w:cs="Palatino Linotype"/>
      <w:sz w:val="20"/>
      <w:szCs w:val="20"/>
    </w:rPr>
  </w:style>
  <w:style w:type="paragraph" w:styleId="ListParagraph">
    <w:name w:val="List Paragraph"/>
    <w:basedOn w:val="Normal"/>
    <w:uiPriority w:val="1"/>
    <w:qFormat/>
    <w:rsid w:val="009521C0"/>
    <w:pPr>
      <w:spacing w:line="260" w:lineRule="atLeast"/>
      <w:ind w:left="720"/>
      <w:contextualSpacing/>
      <w:jc w:val="both"/>
    </w:pPr>
    <w:rPr>
      <w:rFonts w:ascii="Palatino Linotype" w:eastAsia="SimSun" w:hAnsi="Palatino Linotype"/>
      <w:color w:val="000000"/>
      <w:sz w:val="20"/>
      <w:szCs w:val="20"/>
      <w:lang w:eastAsia="zh-CN"/>
    </w:rPr>
  </w:style>
  <w:style w:type="character" w:customStyle="1" w:styleId="cf01">
    <w:name w:val="cf01"/>
    <w:basedOn w:val="DefaultParagraphFont"/>
    <w:rsid w:val="009521C0"/>
    <w:rPr>
      <w:rFonts w:ascii="Segoe UI" w:hAnsi="Segoe UI" w:cs="Segoe UI" w:hint="default"/>
      <w:sz w:val="18"/>
      <w:szCs w:val="18"/>
    </w:rPr>
  </w:style>
  <w:style w:type="paragraph" w:customStyle="1" w:styleId="msonormal0">
    <w:name w:val="msonormal"/>
    <w:basedOn w:val="Normal"/>
    <w:rsid w:val="009521C0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9521C0"/>
  </w:style>
  <w:style w:type="character" w:customStyle="1" w:styleId="cf11">
    <w:name w:val="cf11"/>
    <w:basedOn w:val="DefaultParagraphFont"/>
    <w:rsid w:val="00415366"/>
    <w:rPr>
      <w:rFonts w:ascii="Segoe UI" w:hAnsi="Segoe UI" w:cs="Segoe UI" w:hint="default"/>
      <w:i/>
      <w:iCs/>
      <w:color w:val="303030"/>
      <w:sz w:val="18"/>
      <w:szCs w:val="18"/>
      <w:shd w:val="clear" w:color="auto" w:fill="FFFFFF"/>
    </w:rPr>
  </w:style>
  <w:style w:type="paragraph" w:customStyle="1" w:styleId="pf0">
    <w:name w:val="pf0"/>
    <w:basedOn w:val="Normal"/>
    <w:rsid w:val="000D0D3A"/>
    <w:pPr>
      <w:spacing w:before="100" w:beforeAutospacing="1" w:after="100" w:afterAutospacing="1"/>
    </w:pPr>
  </w:style>
  <w:style w:type="character" w:customStyle="1" w:styleId="cf21">
    <w:name w:val="cf21"/>
    <w:basedOn w:val="DefaultParagraphFont"/>
    <w:rsid w:val="000D0D3A"/>
    <w:rPr>
      <w:rFonts w:ascii="Segoe UI" w:hAnsi="Segoe UI" w:cs="Segoe UI" w:hint="default"/>
      <w:i/>
      <w:iCs/>
      <w:color w:val="1F1F1F"/>
      <w:sz w:val="18"/>
      <w:szCs w:val="18"/>
    </w:rPr>
  </w:style>
  <w:style w:type="character" w:customStyle="1" w:styleId="cf31">
    <w:name w:val="cf31"/>
    <w:basedOn w:val="DefaultParagraphFont"/>
    <w:rsid w:val="00323C16"/>
    <w:rPr>
      <w:rFonts w:ascii="Segoe UI" w:hAnsi="Segoe UI" w:cs="Segoe UI" w:hint="default"/>
      <w:color w:val="202020"/>
      <w:sz w:val="18"/>
      <w:szCs w:val="18"/>
      <w:shd w:val="clear" w:color="auto" w:fill="FFFFFF"/>
    </w:rPr>
  </w:style>
  <w:style w:type="character" w:customStyle="1" w:styleId="cf41">
    <w:name w:val="cf41"/>
    <w:basedOn w:val="DefaultParagraphFont"/>
    <w:rsid w:val="00323C16"/>
    <w:rPr>
      <w:rFonts w:ascii="Segoe UI" w:hAnsi="Segoe UI" w:cs="Segoe UI" w:hint="default"/>
      <w:i/>
      <w:iCs/>
      <w:color w:val="202020"/>
      <w:sz w:val="18"/>
      <w:szCs w:val="18"/>
      <w:shd w:val="clear" w:color="auto" w:fill="FFFFFF"/>
    </w:rPr>
  </w:style>
  <w:style w:type="paragraph" w:customStyle="1" w:styleId="EndNoteBibliographyTitle">
    <w:name w:val="EndNote Bibliography Title"/>
    <w:basedOn w:val="Normal"/>
    <w:link w:val="EndNoteBibliographyTitleChar"/>
    <w:rsid w:val="00FC6D70"/>
    <w:pPr>
      <w:jc w:val="center"/>
    </w:pPr>
    <w:rPr>
      <w:rFonts w:ascii="Arial" w:hAnsi="Arial" w:cs="Arial"/>
    </w:rPr>
  </w:style>
  <w:style w:type="character" w:customStyle="1" w:styleId="NormalWebChar">
    <w:name w:val="Normal (Web) Char"/>
    <w:basedOn w:val="DefaultParagraphFont"/>
    <w:link w:val="NormalWeb"/>
    <w:uiPriority w:val="99"/>
    <w:rsid w:val="00FC6D70"/>
    <w:rPr>
      <w:rFonts w:ascii="Palatino Linotype" w:eastAsia="SimSun" w:hAnsi="Palatino Linotype" w:cs="Times New Roman"/>
      <w:color w:val="000000"/>
      <w:sz w:val="20"/>
      <w:szCs w:val="24"/>
      <w:lang w:eastAsia="zh-C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FC6D70"/>
    <w:rPr>
      <w:rFonts w:ascii="Arial" w:eastAsia="Times New Roman" w:hAnsi="Arial" w:cs="Arial"/>
      <w:color w:val="000000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FC6D70"/>
    <w:pPr>
      <w:spacing w:line="360" w:lineRule="auto"/>
    </w:pPr>
    <w:rPr>
      <w:rFonts w:ascii="Arial" w:hAnsi="Arial" w:cs="Arial"/>
    </w:rPr>
  </w:style>
  <w:style w:type="character" w:customStyle="1" w:styleId="EndNoteBibliographyChar">
    <w:name w:val="EndNote Bibliography Char"/>
    <w:basedOn w:val="NormalWebChar"/>
    <w:link w:val="EndNoteBibliography"/>
    <w:rsid w:val="00FC6D70"/>
    <w:rPr>
      <w:rFonts w:ascii="Arial" w:eastAsia="Times New Roman" w:hAnsi="Arial" w:cs="Arial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7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8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9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02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74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2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5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60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3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.~WRD0002</Template>
  <TotalTime>1</TotalTime>
  <Pages>3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Ehrlich,Garth</dc:creator>
  <cp:keywords/>
  <dc:description/>
  <cp:lastModifiedBy>Marino,Mary</cp:lastModifiedBy>
  <cp:revision>3</cp:revision>
  <cp:lastPrinted>2023-07-31T16:57:00Z</cp:lastPrinted>
  <dcterms:created xsi:type="dcterms:W3CDTF">2024-05-27T19:26:00Z</dcterms:created>
  <dcterms:modified xsi:type="dcterms:W3CDTF">2024-05-27T19:27:00Z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01acdd641b7da5671f72ac8ad881f2c9e1db963502b53ced3a563e7f7f25bddb</vt:lpwstr>
  </property>
</Properties>
</file>