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06EE3A" w14:textId="418D3DDF" w:rsidR="009521C0" w:rsidRDefault="009521C0" w:rsidP="009521C0">
      <w:pPr>
        <w:pStyle w:val="Caption"/>
        <w:rPr>
          <w:rFonts w:ascii="Arial" w:hAnsi="Arial" w:cs="Arial"/>
          <w:color w:val="auto"/>
          <w:sz w:val="24"/>
          <w:szCs w:val="24"/>
        </w:rPr>
      </w:pPr>
      <w:bookmarkStart w:id="0" w:name="_Toc120699545"/>
      <w:r w:rsidRPr="00AB3011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Table</w:t>
      </w:r>
      <w:r w:rsidR="00B668A9" w:rsidRPr="00AB3011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 S1</w:t>
      </w:r>
      <w:r w:rsidRPr="00AB3011">
        <w:rPr>
          <w:rFonts w:ascii="Arial" w:hAnsi="Arial" w:cs="Arial"/>
          <w:i w:val="0"/>
          <w:iCs w:val="0"/>
          <w:color w:val="auto"/>
          <w:sz w:val="24"/>
          <w:szCs w:val="24"/>
        </w:rPr>
        <w:t>:</w:t>
      </w:r>
      <w:r w:rsidRPr="00E42049">
        <w:rPr>
          <w:rFonts w:ascii="Arial" w:hAnsi="Arial" w:cs="Arial"/>
          <w:color w:val="auto"/>
          <w:sz w:val="24"/>
          <w:szCs w:val="24"/>
        </w:rPr>
        <w:t xml:space="preserve"> </w:t>
      </w:r>
      <w:r w:rsidRPr="00E42049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NCBI (RefSeq) complete </w:t>
      </w:r>
      <w:r w:rsidRPr="00E42049">
        <w:rPr>
          <w:rFonts w:ascii="Arial" w:hAnsi="Arial" w:cs="Arial"/>
          <w:color w:val="auto"/>
          <w:sz w:val="24"/>
          <w:szCs w:val="24"/>
        </w:rPr>
        <w:t xml:space="preserve">Borreliaceae </w:t>
      </w:r>
      <w:r w:rsidRPr="00E42049">
        <w:rPr>
          <w:rFonts w:ascii="Arial" w:hAnsi="Arial" w:cs="Arial"/>
          <w:i w:val="0"/>
          <w:iCs w:val="0"/>
          <w:color w:val="auto"/>
          <w:sz w:val="24"/>
          <w:szCs w:val="24"/>
        </w:rPr>
        <w:t>genomes</w:t>
      </w:r>
      <w:r w:rsidRPr="00E42049">
        <w:rPr>
          <w:rFonts w:ascii="Arial" w:hAnsi="Arial" w:cs="Arial"/>
          <w:color w:val="auto"/>
          <w:sz w:val="24"/>
          <w:szCs w:val="24"/>
        </w:rPr>
        <w:t>.</w:t>
      </w:r>
      <w:bookmarkEnd w:id="0"/>
    </w:p>
    <w:p w14:paraId="41EE04F5" w14:textId="77777777" w:rsidR="009521C0" w:rsidRDefault="009521C0" w:rsidP="009521C0"/>
    <w:p w14:paraId="6340F555" w14:textId="77777777" w:rsidR="009521C0" w:rsidRPr="00B33854" w:rsidRDefault="009521C0" w:rsidP="009521C0"/>
    <w:tbl>
      <w:tblPr>
        <w:tblW w:w="971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45"/>
        <w:gridCol w:w="723"/>
        <w:gridCol w:w="630"/>
        <w:gridCol w:w="1260"/>
        <w:gridCol w:w="987"/>
        <w:gridCol w:w="720"/>
        <w:gridCol w:w="1040"/>
        <w:gridCol w:w="810"/>
        <w:gridCol w:w="860"/>
        <w:gridCol w:w="950"/>
        <w:gridCol w:w="93"/>
      </w:tblGrid>
      <w:tr w:rsidR="009521C0" w:rsidRPr="00992431" w14:paraId="3D063AE5" w14:textId="77777777" w:rsidTr="00D2638E">
        <w:trPr>
          <w:gridAfter w:val="1"/>
          <w:wAfter w:w="93" w:type="dxa"/>
          <w:trHeight w:val="276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109EE9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b/>
                <w:bCs/>
                <w:sz w:val="14"/>
                <w:szCs w:val="14"/>
              </w:rPr>
              <w:t>Species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AD3319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b/>
                <w:bCs/>
                <w:sz w:val="14"/>
                <w:szCs w:val="14"/>
              </w:rPr>
              <w:t>Genus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8E39D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b/>
                <w:bCs/>
                <w:sz w:val="14"/>
                <w:szCs w:val="14"/>
              </w:rPr>
              <w:t>Group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4E05BC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b/>
                <w:bCs/>
                <w:sz w:val="14"/>
                <w:szCs w:val="14"/>
              </w:rPr>
              <w:t>Isolated</w:t>
            </w:r>
            <w:r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 </w:t>
            </w:r>
            <w:r w:rsidRPr="00992431">
              <w:rPr>
                <w:rFonts w:ascii="Arial" w:hAnsi="Arial" w:cs="Arial"/>
                <w:b/>
                <w:bCs/>
                <w:sz w:val="14"/>
                <w:szCs w:val="14"/>
              </w:rPr>
              <w:t>from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3ED73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b/>
                <w:bCs/>
                <w:sz w:val="14"/>
                <w:szCs w:val="14"/>
              </w:rPr>
              <w:t>Vector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D30B42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4"/>
                <w:szCs w:val="14"/>
              </w:rPr>
              <w:t>Anat</w:t>
            </w:r>
            <w:proofErr w:type="spellEnd"/>
            <w:r>
              <w:rPr>
                <w:rFonts w:ascii="Arial" w:hAnsi="Arial" w:cs="Arial"/>
                <w:b/>
                <w:bCs/>
                <w:sz w:val="14"/>
                <w:szCs w:val="14"/>
              </w:rPr>
              <w:t>*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63B83E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b/>
                <w:bCs/>
                <w:sz w:val="14"/>
                <w:szCs w:val="14"/>
              </w:rPr>
              <w:t>Host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A0177C" w14:textId="77777777" w:rsidR="009521C0" w:rsidRPr="00992431" w:rsidRDefault="009521C0" w:rsidP="00ED63BE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992431">
              <w:rPr>
                <w:rFonts w:ascii="Arial" w:hAnsi="Arial" w:cs="Arial"/>
                <w:b/>
                <w:bCs/>
                <w:sz w:val="14"/>
                <w:szCs w:val="14"/>
              </w:rPr>
              <w:t>Type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B1DEA3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b/>
                <w:bCs/>
                <w:sz w:val="14"/>
                <w:szCs w:val="14"/>
              </w:rPr>
              <w:t>Country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B7175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b/>
                <w:bCs/>
                <w:sz w:val="14"/>
                <w:szCs w:val="14"/>
              </w:rPr>
              <w:t>Continent</w:t>
            </w:r>
          </w:p>
        </w:tc>
      </w:tr>
      <w:tr w:rsidR="009521C0" w:rsidRPr="00992431" w14:paraId="286FDCE3" w14:textId="77777777" w:rsidTr="00D2638E">
        <w:trPr>
          <w:gridAfter w:val="1"/>
          <w:wAfter w:w="93" w:type="dxa"/>
          <w:trHeight w:val="195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0E2D12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 anserina_BA2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E3E920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73457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3BF19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AF28A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B6AA56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B19D2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E5C67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Chicken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FAB384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C5C05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 </w:t>
            </w:r>
          </w:p>
        </w:tc>
      </w:tr>
      <w:tr w:rsidR="009521C0" w:rsidRPr="00992431" w14:paraId="6D5E8610" w14:textId="77777777" w:rsidTr="00D2638E">
        <w:trPr>
          <w:gridAfter w:val="1"/>
          <w:wAfter w:w="93" w:type="dxa"/>
          <w:trHeight w:val="303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79B4CC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Borrelia </w:t>
            </w: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anserina_Es</w:t>
            </w:r>
            <w:proofErr w:type="spellEnd"/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19E91F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11438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5734EE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96677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0C851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59BD88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 xml:space="preserve">Gallus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gallus</w:t>
            </w:r>
            <w:proofErr w:type="spellEnd"/>
            <w:r w:rsidRPr="00992431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domesticus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C8FAD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Chicken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4D2F8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United States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243052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North America</w:t>
            </w:r>
          </w:p>
        </w:tc>
      </w:tr>
      <w:tr w:rsidR="009521C0" w:rsidRPr="00992431" w14:paraId="31071AAC" w14:textId="77777777" w:rsidTr="00D2638E">
        <w:trPr>
          <w:gridAfter w:val="1"/>
          <w:wAfter w:w="93" w:type="dxa"/>
          <w:trHeight w:val="150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4A109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 coriaceae_Co53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6A7526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1D10E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1EC03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C1DF32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Ornithodoros</w:t>
            </w:r>
            <w:proofErr w:type="spellEnd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 </w:t>
            </w: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coriaceus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9C3E62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soft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11F87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Ornithodoros</w:t>
            </w:r>
            <w:proofErr w:type="spellEnd"/>
            <w:r w:rsidRPr="00992431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coriaceus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74BB6E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471D2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36A28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 </w:t>
            </w:r>
          </w:p>
        </w:tc>
      </w:tr>
      <w:tr w:rsidR="009521C0" w:rsidRPr="00992431" w14:paraId="5606724F" w14:textId="77777777" w:rsidTr="00D2638E">
        <w:trPr>
          <w:gridAfter w:val="1"/>
          <w:wAfter w:w="93" w:type="dxa"/>
          <w:trHeight w:val="168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970056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 hermsii_CC1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F4EADD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E2F16E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54FE4D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AC94D5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Ornithodoros</w:t>
            </w:r>
            <w:proofErr w:type="spellEnd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 hermsii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D68673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soft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F09FCD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2F53E4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Chipmunk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B2123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United States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70BCC3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North America</w:t>
            </w:r>
          </w:p>
        </w:tc>
      </w:tr>
      <w:tr w:rsidR="009521C0" w:rsidRPr="00992431" w14:paraId="39A7095C" w14:textId="77777777" w:rsidTr="00D2638E">
        <w:trPr>
          <w:gridAfter w:val="1"/>
          <w:wAfter w:w="93" w:type="dxa"/>
          <w:trHeight w:val="186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5C290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Borrelia </w:t>
            </w: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hermsii_DAH</w:t>
            </w:r>
            <w:proofErr w:type="spellEnd"/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9DB8D7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C91A2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FC0795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BB9D52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Ornithodoros</w:t>
            </w:r>
            <w:proofErr w:type="spellEnd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 hermsii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8F237C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513DE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C1FD9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2BAA16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United States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28C1FE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North America</w:t>
            </w:r>
          </w:p>
        </w:tc>
      </w:tr>
      <w:tr w:rsidR="009521C0" w:rsidRPr="00992431" w14:paraId="2BD53910" w14:textId="77777777" w:rsidTr="00D2638E">
        <w:trPr>
          <w:gridAfter w:val="1"/>
          <w:wAfter w:w="93" w:type="dxa"/>
          <w:trHeight w:val="17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1EF153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 hermsii_DAH_2E7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1CF45D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D76D4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87057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E8AE0C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unknown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69CEB6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2BF97B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Homo sapiens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0EA398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Human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A6FC19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United States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222AEB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North America</w:t>
            </w:r>
          </w:p>
        </w:tc>
      </w:tr>
      <w:tr w:rsidR="009521C0" w:rsidRPr="00992431" w14:paraId="10EFE0E4" w14:textId="77777777" w:rsidTr="00D2638E">
        <w:trPr>
          <w:gridAfter w:val="1"/>
          <w:wAfter w:w="93" w:type="dxa"/>
          <w:trHeight w:val="123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FADD6D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 hermsii_HS1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0D646F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D2B4E3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725C0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406FCD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Ornithodoros</w:t>
            </w:r>
            <w:proofErr w:type="spellEnd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 hermsii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0DD25B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soft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4BC075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Ornithodoros</w:t>
            </w:r>
            <w:proofErr w:type="spellEnd"/>
            <w:r w:rsidRPr="00992431">
              <w:rPr>
                <w:rFonts w:ascii="Arial" w:hAnsi="Arial" w:cs="Arial"/>
                <w:sz w:val="14"/>
                <w:szCs w:val="14"/>
              </w:rPr>
              <w:t xml:space="preserve"> hermsii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230259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1DF2DC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United States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FADCA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North America</w:t>
            </w:r>
          </w:p>
        </w:tc>
      </w:tr>
      <w:tr w:rsidR="009521C0" w:rsidRPr="00992431" w14:paraId="6438B496" w14:textId="77777777" w:rsidTr="00D2638E">
        <w:trPr>
          <w:gridAfter w:val="1"/>
          <w:wAfter w:w="93" w:type="dxa"/>
          <w:trHeight w:val="312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9345CC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 miyamotoi_CA17_2241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E97B12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236B2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D3B779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direct_from_vector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328F26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pacificus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AA77B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C0DD84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pacificus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FEBFA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0A89E8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United States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598463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North America</w:t>
            </w:r>
          </w:p>
        </w:tc>
      </w:tr>
      <w:tr w:rsidR="009521C0" w:rsidRPr="00992431" w14:paraId="389E35CB" w14:textId="77777777" w:rsidTr="00D2638E">
        <w:trPr>
          <w:gridAfter w:val="1"/>
          <w:wAfter w:w="93" w:type="dxa"/>
          <w:trHeight w:val="150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74CA9C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 miyamotoi_CT13_2396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8DC700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17F616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486E7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direct_from_vector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C318E9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Ixodes scapularis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9F6D46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2FECF9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pacificus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A2DE6E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3BF0DC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United States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940C0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North America</w:t>
            </w:r>
          </w:p>
        </w:tc>
      </w:tr>
      <w:tr w:rsidR="009521C0" w:rsidRPr="00992431" w14:paraId="527F0B95" w14:textId="77777777" w:rsidTr="00D2638E">
        <w:trPr>
          <w:gridAfter w:val="1"/>
          <w:wAfter w:w="93" w:type="dxa"/>
          <w:trHeight w:val="78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82910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 miyamotoi_CT14D4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018830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D27573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F098B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tick_via_host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1F7972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Ixodes scapularis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8309D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1E626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Homo sapiens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B345E5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Human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8D288D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United States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597235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North America</w:t>
            </w:r>
          </w:p>
        </w:tc>
      </w:tr>
      <w:tr w:rsidR="009521C0" w:rsidRPr="00992431" w14:paraId="501CE0C6" w14:textId="77777777" w:rsidTr="00D2638E">
        <w:trPr>
          <w:gridAfter w:val="1"/>
          <w:wAfter w:w="93" w:type="dxa"/>
          <w:trHeight w:val="33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EC3309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 miyamotoi_CZ_F190E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6ECD4A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C674D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7C1CD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direct_from_vector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6A3BD2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ricinius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859C1D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C2E08C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ricinius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2D36CD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9C0515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Czech Republic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7BA95C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Europe</w:t>
            </w:r>
          </w:p>
        </w:tc>
      </w:tr>
      <w:tr w:rsidR="009521C0" w:rsidRPr="00992431" w14:paraId="59725A1E" w14:textId="77777777" w:rsidTr="00D2638E">
        <w:trPr>
          <w:gridAfter w:val="1"/>
          <w:wAfter w:w="93" w:type="dxa"/>
          <w:trHeight w:val="60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E7E82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 miyamotoi_CZ_F1E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C2841A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52A233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2566A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direct_from_vector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E0E71E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ricinius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0F55CC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5B532B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ricinius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926D5E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7A7355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Czech Republic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A768F5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Europe</w:t>
            </w:r>
          </w:p>
        </w:tc>
      </w:tr>
      <w:tr w:rsidR="009521C0" w:rsidRPr="00992431" w14:paraId="44F2D8F7" w14:textId="77777777" w:rsidTr="00D2638E">
        <w:trPr>
          <w:gridAfter w:val="1"/>
          <w:wAfter w:w="93" w:type="dxa"/>
          <w:trHeight w:val="168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F805F2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 miyamotoi_Hk004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08CE9C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EB0B43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1C0C5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direct_from_vector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114662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persculatus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C5F7F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C69AD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persculatus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2E26D5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948A3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Japan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87AC89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Asia</w:t>
            </w:r>
          </w:p>
        </w:tc>
      </w:tr>
      <w:tr w:rsidR="009521C0" w:rsidRPr="00992431" w14:paraId="261BD713" w14:textId="77777777" w:rsidTr="00D2638E">
        <w:trPr>
          <w:gridAfter w:val="1"/>
          <w:wAfter w:w="93" w:type="dxa"/>
          <w:trHeight w:val="177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7A435D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 miyamotoi_HT24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771322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260314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50D655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direct_from_vector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3B39F8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persculatus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2BB6A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0C3E6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persculatus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C1CACE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8E2A2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Japan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F535C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Asia</w:t>
            </w:r>
          </w:p>
        </w:tc>
      </w:tr>
      <w:tr w:rsidR="009521C0" w:rsidRPr="00992431" w14:paraId="19834716" w14:textId="77777777" w:rsidTr="00D2638E">
        <w:trPr>
          <w:gridAfter w:val="1"/>
          <w:wAfter w:w="93" w:type="dxa"/>
          <w:trHeight w:val="195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16C2F4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 miyamotoi_HT31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41D652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C7CCCC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08931D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direct_from_vector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0093AE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persculatus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2E535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41698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persculatus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7B6B24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CA15E6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Japan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B6FFE2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Asia</w:t>
            </w:r>
          </w:p>
        </w:tc>
      </w:tr>
      <w:tr w:rsidR="009521C0" w:rsidRPr="00992431" w14:paraId="4E428C5B" w14:textId="77777777" w:rsidTr="00D2638E">
        <w:trPr>
          <w:gridAfter w:val="1"/>
          <w:wAfter w:w="93" w:type="dxa"/>
          <w:trHeight w:val="24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4AE37E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 miyamotoi_Izh_4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064412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6E4493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4993AB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B2DFE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44D0D9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0D018E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Homo sapiens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01849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Human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47A2A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Russia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38347D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Eurasia</w:t>
            </w:r>
          </w:p>
        </w:tc>
      </w:tr>
      <w:tr w:rsidR="009521C0" w:rsidRPr="00992431" w14:paraId="44B04A33" w14:textId="77777777" w:rsidTr="00D2638E">
        <w:trPr>
          <w:gridAfter w:val="1"/>
          <w:wAfter w:w="93" w:type="dxa"/>
          <w:trHeight w:val="42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0F5D1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 miyamotoi_Izh_5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7339FB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845156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313373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8F8922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8CCCB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959F8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Homo sapiens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1505C8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Human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8BB568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Russia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BB120D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Eurasia</w:t>
            </w:r>
          </w:p>
        </w:tc>
      </w:tr>
      <w:tr w:rsidR="009521C0" w:rsidRPr="00992431" w14:paraId="463E93FA" w14:textId="77777777" w:rsidTr="00D2638E">
        <w:trPr>
          <w:trHeight w:val="42"/>
        </w:trPr>
        <w:tc>
          <w:tcPr>
            <w:tcW w:w="9718" w:type="dxa"/>
            <w:gridSpan w:val="11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A81577" w14:textId="77777777" w:rsidR="009521C0" w:rsidRDefault="009521C0" w:rsidP="00ED63BE">
            <w:pPr>
              <w:rPr>
                <w:rFonts w:ascii="Arial" w:hAnsi="Arial" w:cs="Arial"/>
                <w:sz w:val="14"/>
                <w:szCs w:val="14"/>
              </w:rPr>
            </w:pPr>
          </w:p>
          <w:p w14:paraId="3A1B5953" w14:textId="77777777" w:rsidR="00E02CDC" w:rsidRPr="00992431" w:rsidRDefault="00E02CDC" w:rsidP="00ED63BE">
            <w:pPr>
              <w:rPr>
                <w:rFonts w:ascii="Arial" w:hAnsi="Arial" w:cs="Arial"/>
                <w:sz w:val="14"/>
                <w:szCs w:val="14"/>
              </w:rPr>
            </w:pPr>
          </w:p>
        </w:tc>
      </w:tr>
    </w:tbl>
    <w:p w14:paraId="443400E1" w14:textId="77777777" w:rsidR="00AB3011" w:rsidRDefault="00AB3011">
      <w:r>
        <w:br w:type="page"/>
      </w:r>
    </w:p>
    <w:tbl>
      <w:tblPr>
        <w:tblW w:w="9718" w:type="dxa"/>
        <w:tblInd w:w="1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45"/>
        <w:gridCol w:w="723"/>
        <w:gridCol w:w="630"/>
        <w:gridCol w:w="1260"/>
        <w:gridCol w:w="987"/>
        <w:gridCol w:w="720"/>
        <w:gridCol w:w="1040"/>
        <w:gridCol w:w="810"/>
        <w:gridCol w:w="860"/>
        <w:gridCol w:w="950"/>
        <w:gridCol w:w="93"/>
      </w:tblGrid>
      <w:tr w:rsidR="009521C0" w:rsidRPr="00992431" w14:paraId="7B741A5F" w14:textId="77777777" w:rsidTr="00AB3011">
        <w:trPr>
          <w:trHeight w:val="42"/>
        </w:trPr>
        <w:tc>
          <w:tcPr>
            <w:tcW w:w="9718" w:type="dxa"/>
            <w:gridSpan w:val="11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BFBAF4" w14:textId="55EC2127" w:rsidR="009521C0" w:rsidRPr="00992431" w:rsidRDefault="009521C0" w:rsidP="00ED63BE">
            <w:pPr>
              <w:rPr>
                <w:rFonts w:ascii="Arial" w:hAnsi="Arial" w:cs="Arial"/>
              </w:rPr>
            </w:pPr>
            <w:r w:rsidRPr="00992431">
              <w:rPr>
                <w:rFonts w:ascii="Arial" w:hAnsi="Arial" w:cs="Arial"/>
                <w:b/>
                <w:bCs/>
              </w:rPr>
              <w:lastRenderedPageBreak/>
              <w:t xml:space="preserve">Table </w:t>
            </w:r>
            <w:r w:rsidR="001C6BB6">
              <w:rPr>
                <w:rFonts w:ascii="Arial" w:hAnsi="Arial" w:cs="Arial"/>
                <w:b/>
                <w:bCs/>
              </w:rPr>
              <w:t>S</w:t>
            </w:r>
            <w:r w:rsidRPr="00992431">
              <w:rPr>
                <w:rFonts w:ascii="Arial" w:hAnsi="Arial" w:cs="Arial"/>
                <w:b/>
                <w:bCs/>
              </w:rPr>
              <w:t>1:</w:t>
            </w:r>
            <w:r w:rsidRPr="00992431">
              <w:rPr>
                <w:rFonts w:ascii="Arial" w:hAnsi="Arial" w:cs="Arial"/>
              </w:rPr>
              <w:t xml:space="preserve"> continued (</w:t>
            </w:r>
            <w:r>
              <w:rPr>
                <w:rFonts w:ascii="Arial" w:hAnsi="Arial" w:cs="Arial"/>
              </w:rPr>
              <w:t>18</w:t>
            </w:r>
            <w:r w:rsidRPr="00992431">
              <w:rPr>
                <w:rFonts w:ascii="Arial" w:hAnsi="Arial" w:cs="Arial"/>
              </w:rPr>
              <w:t xml:space="preserve"> - </w:t>
            </w:r>
            <w:r>
              <w:rPr>
                <w:rFonts w:ascii="Arial" w:hAnsi="Arial" w:cs="Arial"/>
              </w:rPr>
              <w:t>34</w:t>
            </w:r>
            <w:r w:rsidRPr="00992431">
              <w:rPr>
                <w:rFonts w:ascii="Arial" w:hAnsi="Arial" w:cs="Arial"/>
              </w:rPr>
              <w:t>)</w:t>
            </w:r>
          </w:p>
        </w:tc>
      </w:tr>
      <w:tr w:rsidR="009521C0" w:rsidRPr="00992431" w14:paraId="625C08A0" w14:textId="77777777" w:rsidTr="00AB3011">
        <w:trPr>
          <w:gridAfter w:val="1"/>
          <w:wAfter w:w="93" w:type="dxa"/>
          <w:trHeight w:val="240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24B8C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 miyamotoi_LB_2001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D0A2E7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0622C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71023D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6F9EC1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Ixodes scapularis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29F542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B29FB8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mus</w:t>
            </w:r>
            <w:proofErr w:type="spellEnd"/>
            <w:r w:rsidRPr="00992431">
              <w:rPr>
                <w:rFonts w:ascii="Arial" w:hAnsi="Arial" w:cs="Arial"/>
                <w:sz w:val="14"/>
                <w:szCs w:val="14"/>
              </w:rPr>
              <w:t xml:space="preserve"> musculus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A63F46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Mouse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D61A5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United States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BDB1D5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North America</w:t>
            </w:r>
          </w:p>
        </w:tc>
      </w:tr>
      <w:tr w:rsidR="009521C0" w:rsidRPr="00992431" w14:paraId="6F845AA1" w14:textId="77777777" w:rsidTr="00AB3011">
        <w:trPr>
          <w:gridAfter w:val="1"/>
          <w:wAfter w:w="93" w:type="dxa"/>
          <w:trHeight w:val="249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C3D09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 miyamotoi_M12C4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2540D7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353CD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6AE70E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2EE8B7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persculatus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A28C26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E75536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persculatus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BCD66E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7AFD52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Mongolia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5517F2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Asia</w:t>
            </w:r>
          </w:p>
        </w:tc>
      </w:tr>
      <w:tr w:rsidR="009521C0" w:rsidRPr="00992431" w14:paraId="39ECB8DA" w14:textId="77777777" w:rsidTr="00AB3011">
        <w:trPr>
          <w:gridAfter w:val="1"/>
          <w:wAfter w:w="93" w:type="dxa"/>
          <w:trHeight w:val="177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95C9C6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 miyamotoi_M15A8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6A915C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576DDB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1E58EE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466B4B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persculatus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8EE50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F41926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persculatus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75B339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698B8B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Mongolia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1B1475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Asia</w:t>
            </w:r>
          </w:p>
        </w:tc>
      </w:tr>
      <w:tr w:rsidR="009521C0" w:rsidRPr="00992431" w14:paraId="77991B6F" w14:textId="77777777" w:rsidTr="00AB3011">
        <w:trPr>
          <w:gridAfter w:val="1"/>
          <w:wAfter w:w="93" w:type="dxa"/>
          <w:trHeight w:val="618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4" w:space="0" w:color="000000" w:themeColor="text1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7C4FB2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 miyamotoi_M20E6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4" w:space="0" w:color="000000" w:themeColor="text1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0A4AF6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4" w:space="0" w:color="000000" w:themeColor="text1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EA9D6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4" w:space="0" w:color="000000" w:themeColor="text1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A550A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4" w:space="0" w:color="000000" w:themeColor="text1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15225E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persculatus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4" w:space="0" w:color="000000" w:themeColor="text1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D42CFD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4" w:space="0" w:color="000000" w:themeColor="text1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CED2A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persculatus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4" w:space="0" w:color="000000" w:themeColor="text1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7359D6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4" w:space="0" w:color="000000" w:themeColor="text1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4A1713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Mongolia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4" w:space="0" w:color="000000" w:themeColor="text1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63ED73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Asia</w:t>
            </w:r>
          </w:p>
        </w:tc>
      </w:tr>
      <w:tr w:rsidR="009521C0" w:rsidRPr="00992431" w14:paraId="66D03A03" w14:textId="77777777" w:rsidTr="00AB3011">
        <w:trPr>
          <w:gridAfter w:val="1"/>
          <w:wAfter w:w="93" w:type="dxa"/>
          <w:trHeight w:val="213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BE562D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 miyamotoi_MYK1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FCE911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862084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9A6529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279D61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persculatus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CD50A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9BFC4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persculatus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29DF98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73C612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Japan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82AA69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Asia</w:t>
            </w:r>
          </w:p>
        </w:tc>
      </w:tr>
      <w:tr w:rsidR="009521C0" w:rsidRPr="00992431" w14:paraId="47A46FF1" w14:textId="77777777" w:rsidTr="00AB3011">
        <w:trPr>
          <w:gridAfter w:val="1"/>
          <w:wAfter w:w="93" w:type="dxa"/>
          <w:trHeight w:val="321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4E63F3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 miyamotoi_MYK2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5D3978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72826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0203D6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59EEBA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persculatus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282213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AFF7D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persculatus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C3AAC6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7B6C8E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Japan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0082BD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Asia</w:t>
            </w:r>
          </w:p>
        </w:tc>
      </w:tr>
      <w:tr w:rsidR="009521C0" w:rsidRPr="00992431" w14:paraId="68B202D5" w14:textId="77777777" w:rsidTr="00AB3011">
        <w:trPr>
          <w:gridAfter w:val="1"/>
          <w:wAfter w:w="93" w:type="dxa"/>
          <w:trHeight w:val="312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673DF5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 miyamotoi_MYK3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C08578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CD1F8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3FCDE6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CA9F16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persculatus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45E11D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D9F26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persculatus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34026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4BEAE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Japan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7E709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Asia</w:t>
            </w:r>
          </w:p>
        </w:tc>
      </w:tr>
      <w:tr w:rsidR="009521C0" w:rsidRPr="00992431" w14:paraId="570D184A" w14:textId="77777777" w:rsidTr="00AB3011">
        <w:trPr>
          <w:gridAfter w:val="1"/>
          <w:wAfter w:w="93" w:type="dxa"/>
          <w:trHeight w:val="150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238524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 miyamotoi_MYK4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B76ECD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227535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F737B6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212991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persculatus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448175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2740EB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persculatus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F241EC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D7F0AD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Japan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38CC95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Asia</w:t>
            </w:r>
          </w:p>
        </w:tc>
      </w:tr>
      <w:tr w:rsidR="009521C0" w:rsidRPr="00992431" w14:paraId="3F057FEC" w14:textId="77777777" w:rsidTr="00AB3011">
        <w:trPr>
          <w:gridAfter w:val="1"/>
          <w:wAfter w:w="93" w:type="dxa"/>
          <w:trHeight w:val="168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69B683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 miyamotoi_MYK5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8B7B15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FDB702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62B499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B72892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persculatus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9C64D2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D4A8D3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persculatus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5D8D02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F73DD9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Japan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0C898C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Asia</w:t>
            </w:r>
          </w:p>
        </w:tc>
      </w:tr>
      <w:tr w:rsidR="009521C0" w:rsidRPr="00992431" w14:paraId="1CBF05A8" w14:textId="77777777" w:rsidTr="00AB3011">
        <w:trPr>
          <w:gridAfter w:val="1"/>
          <w:wAfter w:w="93" w:type="dxa"/>
          <w:trHeight w:val="87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09663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 miyamotoi_NB103/1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A21707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5A4E59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7C67E6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AACBE7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persculatus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5D459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43A89D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persculatus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A88B7E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FC2F4C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Japan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AF5E3D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Asia</w:t>
            </w:r>
          </w:p>
        </w:tc>
      </w:tr>
      <w:tr w:rsidR="009521C0" w:rsidRPr="00992431" w14:paraId="18B5B1A8" w14:textId="77777777" w:rsidTr="00AB3011">
        <w:trPr>
          <w:gridAfter w:val="1"/>
          <w:wAfter w:w="93" w:type="dxa"/>
          <w:trHeight w:val="105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48BA0D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 miyamotoi_Y14T1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166228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C085C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D8F6D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825DE3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persculatus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58A7C2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286C3B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persculatus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CCFA75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B15158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Japan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8A5398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Asia</w:t>
            </w:r>
          </w:p>
        </w:tc>
      </w:tr>
      <w:tr w:rsidR="009521C0" w:rsidRPr="00992431" w14:paraId="5DFFDF64" w14:textId="77777777" w:rsidTr="00AB3011">
        <w:trPr>
          <w:gridAfter w:val="1"/>
          <w:wAfter w:w="93" w:type="dxa"/>
          <w:trHeight w:val="24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6D3FCB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 miyamotoi_Y14T18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350658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412F45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BF209E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5309DD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ovatus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AE538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C73FC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ovatus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E6980C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63EDA3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Japan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A0418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Asia</w:t>
            </w:r>
          </w:p>
        </w:tc>
      </w:tr>
      <w:tr w:rsidR="009521C0" w:rsidRPr="00992431" w14:paraId="074863B5" w14:textId="77777777" w:rsidTr="00AB3011">
        <w:trPr>
          <w:gridAfter w:val="1"/>
          <w:wAfter w:w="93" w:type="dxa"/>
          <w:trHeight w:val="222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29F45E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 miyamotoi_Y15T1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908959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F1F4F3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4ECB0B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D04AC0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persculatus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D074D9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1FA584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persculatus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1D7606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457914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Japan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42D74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Asia</w:t>
            </w:r>
          </w:p>
        </w:tc>
      </w:tr>
      <w:tr w:rsidR="009521C0" w:rsidRPr="00992431" w14:paraId="22D50D36" w14:textId="77777777" w:rsidTr="00AB3011">
        <w:trPr>
          <w:gridAfter w:val="1"/>
          <w:wAfter w:w="93" w:type="dxa"/>
          <w:trHeight w:val="17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25C5BB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 miyamotoi_Yekat_1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1F92DD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5212E9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AC3A55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467F8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9673A5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DF5D7B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Homo sapiens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11F7AB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Human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575FF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Russia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0988E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Eurasia</w:t>
            </w:r>
          </w:p>
        </w:tc>
      </w:tr>
      <w:tr w:rsidR="009521C0" w:rsidRPr="00992431" w14:paraId="0DEF1B06" w14:textId="77777777" w:rsidTr="00AB3011">
        <w:trPr>
          <w:gridAfter w:val="1"/>
          <w:wAfter w:w="93" w:type="dxa"/>
          <w:trHeight w:val="69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68928D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 miyamotoi_Yekat_6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CB256E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67D09D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BB0733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102C95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8B300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BEB64B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Homo sapiens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6419BD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Human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3C2DDE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Russia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B87F0E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Eurasia</w:t>
            </w:r>
          </w:p>
        </w:tc>
      </w:tr>
      <w:tr w:rsidR="009521C0" w:rsidRPr="00992431" w14:paraId="23041F56" w14:textId="77777777" w:rsidTr="00AB3011">
        <w:trPr>
          <w:gridAfter w:val="1"/>
          <w:wAfter w:w="93" w:type="dxa"/>
          <w:trHeight w:val="87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EC6DF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 parkeri_HR1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43DD86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961F04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30C54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0D1321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Ornithodoros</w:t>
            </w:r>
            <w:proofErr w:type="spellEnd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 parkeri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A3A6C4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Soft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417583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Otospermophilus</w:t>
            </w:r>
            <w:proofErr w:type="spellEnd"/>
            <w:r w:rsidRPr="00992431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beecheyi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45E0EE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Squirrel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D2E919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United States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45275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North America</w:t>
            </w:r>
          </w:p>
        </w:tc>
      </w:tr>
      <w:tr w:rsidR="009521C0" w:rsidRPr="00992431" w14:paraId="2BB9B5DB" w14:textId="77777777" w:rsidTr="00AB3011">
        <w:trPr>
          <w:gridAfter w:val="1"/>
          <w:wAfter w:w="93" w:type="dxa"/>
          <w:trHeight w:val="17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32E614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 recurrentis_A1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B1842D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28966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1DCD98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652F9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DE7E2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9A8C04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Homo sapiens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FA33D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Human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A4B14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Ethiopia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30C9C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Eurasia</w:t>
            </w:r>
          </w:p>
        </w:tc>
      </w:tr>
      <w:tr w:rsidR="009521C0" w:rsidRPr="00992431" w14:paraId="100799B5" w14:textId="77777777" w:rsidTr="00AB3011">
        <w:trPr>
          <w:trHeight w:val="17"/>
        </w:trPr>
        <w:tc>
          <w:tcPr>
            <w:tcW w:w="9718" w:type="dxa"/>
            <w:gridSpan w:val="11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824EE1" w14:textId="77777777" w:rsidR="009521C0" w:rsidRDefault="009521C0" w:rsidP="00ED63BE">
            <w:pPr>
              <w:rPr>
                <w:rFonts w:ascii="Arial" w:hAnsi="Arial" w:cs="Arial"/>
                <w:sz w:val="14"/>
                <w:szCs w:val="14"/>
              </w:rPr>
            </w:pPr>
          </w:p>
          <w:p w14:paraId="3818C9AF" w14:textId="77777777" w:rsidR="009521C0" w:rsidRDefault="009521C0" w:rsidP="00ED63BE">
            <w:pPr>
              <w:rPr>
                <w:rFonts w:ascii="Arial" w:hAnsi="Arial" w:cs="Arial"/>
                <w:sz w:val="14"/>
                <w:szCs w:val="14"/>
              </w:rPr>
            </w:pPr>
          </w:p>
          <w:p w14:paraId="521E4C08" w14:textId="77777777" w:rsidR="009521C0" w:rsidRDefault="009521C0" w:rsidP="00ED63BE">
            <w:pPr>
              <w:rPr>
                <w:rFonts w:ascii="Arial" w:hAnsi="Arial" w:cs="Arial"/>
                <w:sz w:val="14"/>
                <w:szCs w:val="14"/>
              </w:rPr>
            </w:pPr>
          </w:p>
          <w:p w14:paraId="12C603FB" w14:textId="77777777" w:rsidR="00E02CDC" w:rsidRDefault="00E02CDC" w:rsidP="00ED63BE">
            <w:pPr>
              <w:rPr>
                <w:rFonts w:ascii="Arial" w:hAnsi="Arial" w:cs="Arial"/>
                <w:sz w:val="14"/>
                <w:szCs w:val="14"/>
              </w:rPr>
            </w:pPr>
          </w:p>
          <w:p w14:paraId="21BFB041" w14:textId="77777777" w:rsidR="00E02CDC" w:rsidRDefault="00E02CDC" w:rsidP="00ED63BE">
            <w:pPr>
              <w:rPr>
                <w:rFonts w:ascii="Arial" w:hAnsi="Arial" w:cs="Arial"/>
                <w:sz w:val="14"/>
                <w:szCs w:val="14"/>
              </w:rPr>
            </w:pPr>
          </w:p>
          <w:p w14:paraId="1EAA5BC9" w14:textId="77777777" w:rsidR="00E02CDC" w:rsidRDefault="00E02CDC" w:rsidP="00ED63BE">
            <w:pPr>
              <w:rPr>
                <w:rFonts w:ascii="Arial" w:hAnsi="Arial" w:cs="Arial"/>
                <w:sz w:val="14"/>
                <w:szCs w:val="14"/>
              </w:rPr>
            </w:pPr>
          </w:p>
          <w:p w14:paraId="13155373" w14:textId="77777777" w:rsidR="00E02CDC" w:rsidRDefault="00E02CDC" w:rsidP="00ED63BE">
            <w:pPr>
              <w:rPr>
                <w:rFonts w:ascii="Arial" w:hAnsi="Arial" w:cs="Arial"/>
                <w:sz w:val="14"/>
                <w:szCs w:val="14"/>
              </w:rPr>
            </w:pPr>
          </w:p>
          <w:p w14:paraId="0E95005B" w14:textId="77777777" w:rsidR="00E02CDC" w:rsidRDefault="00E02CDC" w:rsidP="00ED63BE">
            <w:pPr>
              <w:rPr>
                <w:rFonts w:ascii="Arial" w:hAnsi="Arial" w:cs="Arial"/>
                <w:sz w:val="14"/>
                <w:szCs w:val="14"/>
              </w:rPr>
            </w:pPr>
          </w:p>
          <w:p w14:paraId="51DDC725" w14:textId="77777777" w:rsidR="00E02CDC" w:rsidRDefault="00E02CDC" w:rsidP="00ED63BE">
            <w:pPr>
              <w:rPr>
                <w:rFonts w:ascii="Arial" w:hAnsi="Arial" w:cs="Arial"/>
                <w:sz w:val="14"/>
                <w:szCs w:val="14"/>
              </w:rPr>
            </w:pPr>
          </w:p>
          <w:p w14:paraId="2A6B6DD3" w14:textId="77777777" w:rsidR="00E02CDC" w:rsidRDefault="00E02CDC" w:rsidP="00ED63BE">
            <w:pPr>
              <w:rPr>
                <w:rFonts w:ascii="Arial" w:hAnsi="Arial" w:cs="Arial"/>
                <w:sz w:val="14"/>
                <w:szCs w:val="14"/>
              </w:rPr>
            </w:pPr>
          </w:p>
          <w:p w14:paraId="054A9C0D" w14:textId="77777777" w:rsidR="00E02CDC" w:rsidRDefault="00E02CDC" w:rsidP="00ED63BE">
            <w:pPr>
              <w:rPr>
                <w:rFonts w:ascii="Arial" w:hAnsi="Arial" w:cs="Arial"/>
                <w:sz w:val="14"/>
                <w:szCs w:val="14"/>
              </w:rPr>
            </w:pPr>
          </w:p>
          <w:p w14:paraId="3EB9A9F5" w14:textId="77777777" w:rsidR="00E02CDC" w:rsidRDefault="00E02CDC" w:rsidP="00ED63BE">
            <w:pPr>
              <w:rPr>
                <w:rFonts w:ascii="Arial" w:hAnsi="Arial" w:cs="Arial"/>
                <w:sz w:val="14"/>
                <w:szCs w:val="14"/>
              </w:rPr>
            </w:pPr>
          </w:p>
          <w:p w14:paraId="3D4A9179" w14:textId="77777777" w:rsidR="00E02CDC" w:rsidRDefault="00E02CDC" w:rsidP="00ED63BE">
            <w:pPr>
              <w:rPr>
                <w:rFonts w:ascii="Arial" w:hAnsi="Arial" w:cs="Arial"/>
                <w:sz w:val="14"/>
                <w:szCs w:val="14"/>
              </w:rPr>
            </w:pPr>
          </w:p>
          <w:p w14:paraId="29FDFE0A" w14:textId="77777777" w:rsidR="00E02CDC" w:rsidRPr="00992431" w:rsidRDefault="00E02CDC" w:rsidP="00ED63BE">
            <w:pPr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9521C0" w:rsidRPr="00992431" w14:paraId="39A63E4C" w14:textId="77777777" w:rsidTr="00AB3011">
        <w:trPr>
          <w:trHeight w:val="17"/>
        </w:trPr>
        <w:tc>
          <w:tcPr>
            <w:tcW w:w="9718" w:type="dxa"/>
            <w:gridSpan w:val="11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A06097" w14:textId="16CA6E47" w:rsidR="009521C0" w:rsidRPr="00B33854" w:rsidRDefault="009521C0" w:rsidP="00ED63BE">
            <w:pPr>
              <w:rPr>
                <w:rFonts w:ascii="Arial" w:hAnsi="Arial" w:cs="Arial"/>
              </w:rPr>
            </w:pPr>
            <w:r w:rsidRPr="00B33854">
              <w:rPr>
                <w:rFonts w:ascii="Arial" w:hAnsi="Arial" w:cs="Arial"/>
                <w:b/>
                <w:bCs/>
              </w:rPr>
              <w:lastRenderedPageBreak/>
              <w:t xml:space="preserve">Table </w:t>
            </w:r>
            <w:r w:rsidR="001C6BB6">
              <w:rPr>
                <w:rFonts w:ascii="Arial" w:hAnsi="Arial" w:cs="Arial"/>
                <w:b/>
                <w:bCs/>
              </w:rPr>
              <w:t>S</w:t>
            </w:r>
            <w:r w:rsidRPr="00B33854">
              <w:rPr>
                <w:rFonts w:ascii="Arial" w:hAnsi="Arial" w:cs="Arial"/>
                <w:b/>
                <w:bCs/>
              </w:rPr>
              <w:t>1:</w:t>
            </w:r>
            <w:r w:rsidRPr="00B33854">
              <w:rPr>
                <w:rFonts w:ascii="Arial" w:hAnsi="Arial" w:cs="Arial"/>
              </w:rPr>
              <w:t xml:space="preserve"> continued (</w:t>
            </w:r>
            <w:r>
              <w:rPr>
                <w:rFonts w:ascii="Arial" w:hAnsi="Arial" w:cs="Arial"/>
              </w:rPr>
              <w:t>35</w:t>
            </w:r>
            <w:r w:rsidRPr="00B33854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>53</w:t>
            </w:r>
            <w:r w:rsidRPr="00B33854">
              <w:rPr>
                <w:rFonts w:ascii="Arial" w:hAnsi="Arial" w:cs="Arial"/>
              </w:rPr>
              <w:t>)</w:t>
            </w:r>
          </w:p>
        </w:tc>
      </w:tr>
      <w:tr w:rsidR="009521C0" w:rsidRPr="00992431" w14:paraId="4753E1D5" w14:textId="77777777" w:rsidTr="00AB3011">
        <w:trPr>
          <w:gridAfter w:val="1"/>
          <w:wAfter w:w="93" w:type="dxa"/>
          <w:trHeight w:val="213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B0C15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 sp_A_FGy1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F66812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03543B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C31F2C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8F9642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Amblyomma</w:t>
            </w:r>
            <w:proofErr w:type="spellEnd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 </w:t>
            </w: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longiroste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84091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5D8A2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Amblyomma</w:t>
            </w:r>
            <w:proofErr w:type="spellEnd"/>
            <w:r w:rsidRPr="00992431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longiroste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89C8F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F0956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A0AE83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 </w:t>
            </w:r>
          </w:p>
        </w:tc>
      </w:tr>
      <w:tr w:rsidR="009521C0" w:rsidRPr="00992431" w14:paraId="565000F2" w14:textId="77777777" w:rsidTr="00AB3011">
        <w:trPr>
          <w:gridAfter w:val="1"/>
          <w:wAfter w:w="93" w:type="dxa"/>
          <w:trHeight w:val="411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0B8729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 sp_tHM16w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4D277A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F06FA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Unk</w:t>
            </w:r>
            <w:proofErr w:type="spellEnd"/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F73426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988CA5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Haemaphysalis</w:t>
            </w:r>
            <w:proofErr w:type="spellEnd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 </w:t>
            </w: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megaspinosa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584CB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83D9D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Haemaphysalis</w:t>
            </w:r>
            <w:proofErr w:type="spellEnd"/>
            <w:r w:rsidRPr="00992431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megaspinosa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496414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910B9D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Japan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77504B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Asia</w:t>
            </w:r>
          </w:p>
        </w:tc>
      </w:tr>
      <w:tr w:rsidR="009521C0" w:rsidRPr="00992431" w14:paraId="12D4A0D4" w14:textId="77777777" w:rsidTr="00AB3011">
        <w:trPr>
          <w:gridAfter w:val="1"/>
          <w:wAfter w:w="93" w:type="dxa"/>
          <w:trHeight w:val="312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412A7D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 turcica_IST7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07F0CD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ADB7D2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71DAD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tick_via_host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E544FE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Hyalomma</w:t>
            </w:r>
            <w:proofErr w:type="spellEnd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 </w:t>
            </w: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aegyptium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94AAC6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685A59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5F022B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Tortoise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E2EC9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Turkey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9AFC79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Europe</w:t>
            </w:r>
          </w:p>
        </w:tc>
      </w:tr>
      <w:tr w:rsidR="009521C0" w:rsidRPr="00992431" w14:paraId="19158C29" w14:textId="77777777" w:rsidTr="00AB3011">
        <w:trPr>
          <w:gridAfter w:val="1"/>
          <w:wAfter w:w="93" w:type="dxa"/>
          <w:trHeight w:val="150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2A9A98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 turicatae_bt_91E135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7967D3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90E2B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5782BE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tick_via_host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3F8631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Ornithodoros_turicata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0BF77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Soft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217F2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mus</w:t>
            </w:r>
            <w:proofErr w:type="spellEnd"/>
            <w:r w:rsidRPr="00992431">
              <w:rPr>
                <w:rFonts w:ascii="Arial" w:hAnsi="Arial" w:cs="Arial"/>
                <w:sz w:val="14"/>
                <w:szCs w:val="14"/>
              </w:rPr>
              <w:t xml:space="preserve"> musculus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16C1D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Mouse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185A48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United States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4C66E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North America</w:t>
            </w:r>
          </w:p>
        </w:tc>
      </w:tr>
      <w:tr w:rsidR="009521C0" w:rsidRPr="00992431" w14:paraId="0A991FAE" w14:textId="77777777" w:rsidTr="00AB3011">
        <w:trPr>
          <w:gridAfter w:val="1"/>
          <w:wAfter w:w="93" w:type="dxa"/>
          <w:trHeight w:val="17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AEB03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 turicatae_BTE5EL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AC594C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EA8E7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68BE4D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5983F6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28551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558D08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Homo sapiens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10236E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Human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2BFD4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United States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A0EC6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North America</w:t>
            </w:r>
          </w:p>
        </w:tc>
      </w:tr>
      <w:tr w:rsidR="009521C0" w:rsidRPr="00992431" w14:paraId="750170C8" w14:textId="77777777" w:rsidTr="00AB3011">
        <w:trPr>
          <w:gridAfter w:val="1"/>
          <w:wAfter w:w="93" w:type="dxa"/>
          <w:trHeight w:val="177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6112FB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 afzelii_BO23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21E693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97628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AAC52E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5B5925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77955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A90D9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Homo sapiens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7B0B5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Human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6DAB0C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Germany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479A9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Europe</w:t>
            </w:r>
          </w:p>
        </w:tc>
      </w:tr>
      <w:tr w:rsidR="009521C0" w:rsidRPr="00992431" w14:paraId="60AE9291" w14:textId="77777777" w:rsidTr="00AB3011">
        <w:trPr>
          <w:gridAfter w:val="1"/>
          <w:wAfter w:w="93" w:type="dxa"/>
          <w:trHeight w:val="105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50AD2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 afzelii_HLJ01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0EAA39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A5216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FE4375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6EA25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56BE5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D10E89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Homo sapiens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276C3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Human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6F810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B4C32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 </w:t>
            </w:r>
          </w:p>
        </w:tc>
      </w:tr>
      <w:tr w:rsidR="009521C0" w:rsidRPr="00992431" w14:paraId="4A9F5C28" w14:textId="77777777" w:rsidTr="00AB3011">
        <w:trPr>
          <w:gridAfter w:val="1"/>
          <w:wAfter w:w="93" w:type="dxa"/>
          <w:trHeight w:val="114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39ACE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 afzelii_K78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AAE6CB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64E185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2C9B1C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475B4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86D33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62E0C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Homo sapiens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569B78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Human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972EA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Austria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E47669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Europe</w:t>
            </w:r>
          </w:p>
        </w:tc>
      </w:tr>
      <w:tr w:rsidR="009521C0" w:rsidRPr="00992431" w14:paraId="5F83BF1F" w14:textId="77777777" w:rsidTr="00AB3011">
        <w:trPr>
          <w:gridAfter w:val="1"/>
          <w:wAfter w:w="93" w:type="dxa"/>
          <w:trHeight w:val="42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9F4558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 afzelii_PKo_GCF_000165595_2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342081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CFBF0B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E0DC18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68490D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C76ABD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56A79B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Homo sapiens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68C21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Human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EA016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Germany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45D186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Europe</w:t>
            </w:r>
          </w:p>
        </w:tc>
      </w:tr>
      <w:tr w:rsidR="009521C0" w:rsidRPr="00992431" w14:paraId="70723FAF" w14:textId="77777777" w:rsidTr="00AB3011">
        <w:trPr>
          <w:gridAfter w:val="1"/>
          <w:wAfter w:w="93" w:type="dxa"/>
          <w:trHeight w:val="60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47E00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 afzelii_PKo_GCF_000222835_1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6954BD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E4B059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4E306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A4CD9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700DB2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CA4F76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Homo sapiens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574DFE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Human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57C0DE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Germany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8EFC5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Europe</w:t>
            </w:r>
          </w:p>
        </w:tc>
      </w:tr>
      <w:tr w:rsidR="009521C0" w:rsidRPr="00992431" w14:paraId="6DA1DFFD" w14:textId="77777777" w:rsidTr="00AB3011">
        <w:trPr>
          <w:gridAfter w:val="1"/>
          <w:wAfter w:w="93" w:type="dxa"/>
          <w:trHeight w:val="159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02065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 afzelii_S13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BB56A2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F762D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9696DC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2652D5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nipponensis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449836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901993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nipponensis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31DA98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9BC9E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9E07E5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 </w:t>
            </w:r>
          </w:p>
        </w:tc>
      </w:tr>
      <w:tr w:rsidR="009521C0" w:rsidRPr="00992431" w14:paraId="51BB9432" w14:textId="77777777" w:rsidTr="00AB3011">
        <w:trPr>
          <w:gridAfter w:val="1"/>
          <w:wAfter w:w="93" w:type="dxa"/>
          <w:trHeight w:val="87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4" w:space="0" w:color="000000" w:themeColor="text1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1ADA3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 afzelii_Tom3107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4" w:space="0" w:color="000000" w:themeColor="text1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32E3DE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4" w:space="0" w:color="000000" w:themeColor="text1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5CC524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4" w:space="0" w:color="000000" w:themeColor="text1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03DBE8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4" w:space="0" w:color="000000" w:themeColor="text1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18275A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persculatus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4" w:space="0" w:color="000000" w:themeColor="text1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AA79E5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4" w:space="0" w:color="000000" w:themeColor="text1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1303A3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persulcatus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4" w:space="0" w:color="000000" w:themeColor="text1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7F359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4" w:space="0" w:color="000000" w:themeColor="text1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37D69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Russia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4" w:space="0" w:color="000000" w:themeColor="text1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305F0E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Eurasia</w:t>
            </w:r>
          </w:p>
        </w:tc>
      </w:tr>
      <w:tr w:rsidR="009521C0" w:rsidRPr="00992431" w14:paraId="7C67F9C7" w14:textId="77777777" w:rsidTr="00AB3011">
        <w:trPr>
          <w:gridAfter w:val="1"/>
          <w:wAfter w:w="93" w:type="dxa"/>
          <w:trHeight w:val="195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312286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 bavariensis_NT24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0638CA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BD4325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C5D143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F9C39E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persculatus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D25AC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F1E1C8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persculatus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6F8CCD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79517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Japan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37168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Asia</w:t>
            </w:r>
          </w:p>
        </w:tc>
      </w:tr>
      <w:tr w:rsidR="009521C0" w:rsidRPr="00992431" w14:paraId="046DAE94" w14:textId="77777777" w:rsidTr="00AB3011">
        <w:trPr>
          <w:gridAfter w:val="1"/>
          <w:wAfter w:w="93" w:type="dxa"/>
          <w:trHeight w:val="33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E64519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Borreliella </w:t>
            </w: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bavariensis_PBi</w:t>
            </w:r>
            <w:proofErr w:type="spellEnd"/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F5A907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6215F5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F13C7B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AA2AC6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37E3F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3071A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Homo sapiens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863E5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Human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114094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Germany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E74C7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Europe</w:t>
            </w:r>
          </w:p>
        </w:tc>
      </w:tr>
      <w:tr w:rsidR="009521C0" w:rsidRPr="00992431" w14:paraId="1F6A9E16" w14:textId="77777777" w:rsidTr="00AB3011">
        <w:trPr>
          <w:gridAfter w:val="1"/>
          <w:wAfter w:w="93" w:type="dxa"/>
          <w:trHeight w:val="141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CF1776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 bissettii_DN127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C416CE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ABD04D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62F04B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A92A50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pacificus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C91A53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03C522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pacificus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AE812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9E23F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United States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D6904D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North America</w:t>
            </w:r>
          </w:p>
        </w:tc>
      </w:tr>
      <w:tr w:rsidR="009521C0" w:rsidRPr="00992431" w14:paraId="7E3CB839" w14:textId="77777777" w:rsidTr="00AB3011">
        <w:trPr>
          <w:gridAfter w:val="1"/>
          <w:wAfter w:w="93" w:type="dxa"/>
          <w:trHeight w:val="87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3F69BD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 burgdorferi_3028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C86DE6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2CDC29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06CEE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3D8FF3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C8310D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0E760B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 xml:space="preserve">Homo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sapien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D37848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Human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BA5EC3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United States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D23B6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North America</w:t>
            </w:r>
          </w:p>
        </w:tc>
      </w:tr>
      <w:tr w:rsidR="009521C0" w:rsidRPr="00992431" w14:paraId="14434836" w14:textId="77777777" w:rsidTr="00AB3011">
        <w:trPr>
          <w:gridAfter w:val="1"/>
          <w:wAfter w:w="93" w:type="dxa"/>
          <w:trHeight w:val="60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74678D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 burgdorferi_B17_2013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B58E5F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23BFFB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88E87C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4BB0E5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ricinus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CDFE7C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A8A4D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ricinus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C915D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56A58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Belarus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1810A4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Europe</w:t>
            </w:r>
          </w:p>
        </w:tc>
      </w:tr>
      <w:tr w:rsidR="009521C0" w:rsidRPr="00992431" w14:paraId="252C274F" w14:textId="77777777" w:rsidTr="00AB3011">
        <w:trPr>
          <w:gridAfter w:val="1"/>
          <w:wAfter w:w="93" w:type="dxa"/>
          <w:trHeight w:val="168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35F0FE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 burgdorferi_B31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6B3503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DD8DEE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9AB522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23B2BF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Ixodes scapularis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8CF13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0FF00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Ixodes scapularis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77226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70245C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United States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2FADD2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North America</w:t>
            </w:r>
          </w:p>
        </w:tc>
      </w:tr>
      <w:tr w:rsidR="009521C0" w:rsidRPr="00992431" w14:paraId="4F725632" w14:textId="77777777" w:rsidTr="00AB3011">
        <w:trPr>
          <w:gridAfter w:val="1"/>
          <w:wAfter w:w="93" w:type="dxa"/>
          <w:trHeight w:val="87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ECC942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 burgdorferi_B31_NRZ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F1AE5B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BAE0E8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52E3E4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FDAA32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Ixodes scapularis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77478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011B7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Ixodes scapularis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88120D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296AF2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United States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F880CE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North America</w:t>
            </w:r>
          </w:p>
        </w:tc>
      </w:tr>
      <w:tr w:rsidR="009521C0" w:rsidRPr="00992431" w14:paraId="6CCCBEA0" w14:textId="77777777" w:rsidTr="00AB3011">
        <w:trPr>
          <w:trHeight w:val="87"/>
        </w:trPr>
        <w:tc>
          <w:tcPr>
            <w:tcW w:w="9718" w:type="dxa"/>
            <w:gridSpan w:val="11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42F7D" w14:textId="77777777" w:rsidR="009521C0" w:rsidRDefault="009521C0" w:rsidP="00ED63BE">
            <w:pPr>
              <w:rPr>
                <w:rFonts w:ascii="Arial" w:hAnsi="Arial" w:cs="Arial"/>
                <w:sz w:val="14"/>
                <w:szCs w:val="14"/>
              </w:rPr>
            </w:pPr>
          </w:p>
          <w:p w14:paraId="7782DDC7" w14:textId="77777777" w:rsidR="00E02CDC" w:rsidRDefault="00E02CDC" w:rsidP="00ED63BE">
            <w:pPr>
              <w:rPr>
                <w:rFonts w:ascii="Arial" w:hAnsi="Arial" w:cs="Arial"/>
                <w:sz w:val="14"/>
                <w:szCs w:val="14"/>
              </w:rPr>
            </w:pPr>
          </w:p>
          <w:p w14:paraId="2B46E2F0" w14:textId="77777777" w:rsidR="00E02CDC" w:rsidRDefault="00E02CDC" w:rsidP="00ED63BE">
            <w:pPr>
              <w:rPr>
                <w:rFonts w:ascii="Arial" w:hAnsi="Arial" w:cs="Arial"/>
                <w:sz w:val="14"/>
                <w:szCs w:val="14"/>
              </w:rPr>
            </w:pPr>
          </w:p>
          <w:p w14:paraId="23E4B02C" w14:textId="77777777" w:rsidR="00E02CDC" w:rsidRDefault="00E02CDC" w:rsidP="00ED63BE">
            <w:pPr>
              <w:rPr>
                <w:rFonts w:ascii="Arial" w:hAnsi="Arial" w:cs="Arial"/>
                <w:sz w:val="14"/>
                <w:szCs w:val="14"/>
              </w:rPr>
            </w:pPr>
          </w:p>
          <w:p w14:paraId="248CDAD9" w14:textId="77777777" w:rsidR="00E02CDC" w:rsidRDefault="00E02CDC" w:rsidP="00ED63BE">
            <w:pPr>
              <w:rPr>
                <w:rFonts w:ascii="Arial" w:hAnsi="Arial" w:cs="Arial"/>
                <w:sz w:val="14"/>
                <w:szCs w:val="14"/>
              </w:rPr>
            </w:pPr>
          </w:p>
          <w:p w14:paraId="7061A390" w14:textId="77777777" w:rsidR="00E02CDC" w:rsidRPr="00992431" w:rsidRDefault="00E02CDC" w:rsidP="00ED63BE">
            <w:pPr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9521C0" w:rsidRPr="00992431" w14:paraId="49108644" w14:textId="77777777" w:rsidTr="00AB3011">
        <w:trPr>
          <w:trHeight w:val="87"/>
        </w:trPr>
        <w:tc>
          <w:tcPr>
            <w:tcW w:w="9718" w:type="dxa"/>
            <w:gridSpan w:val="11"/>
            <w:tcBorders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B9EEF3" w14:textId="3F350625" w:rsidR="009521C0" w:rsidRPr="00992431" w:rsidRDefault="009521C0" w:rsidP="00ED63BE">
            <w:pPr>
              <w:rPr>
                <w:rFonts w:ascii="Arial" w:hAnsi="Arial" w:cs="Arial"/>
                <w:sz w:val="14"/>
                <w:szCs w:val="14"/>
              </w:rPr>
            </w:pPr>
            <w:r w:rsidRPr="00B33854">
              <w:rPr>
                <w:rFonts w:ascii="Arial" w:hAnsi="Arial" w:cs="Arial"/>
                <w:b/>
                <w:bCs/>
              </w:rPr>
              <w:lastRenderedPageBreak/>
              <w:t xml:space="preserve">Table </w:t>
            </w:r>
            <w:r w:rsidR="001C6BB6">
              <w:rPr>
                <w:rFonts w:ascii="Arial" w:hAnsi="Arial" w:cs="Arial"/>
                <w:b/>
                <w:bCs/>
              </w:rPr>
              <w:t>S</w:t>
            </w:r>
            <w:r w:rsidRPr="00B33854">
              <w:rPr>
                <w:rFonts w:ascii="Arial" w:hAnsi="Arial" w:cs="Arial"/>
                <w:b/>
                <w:bCs/>
              </w:rPr>
              <w:t>1:</w:t>
            </w:r>
            <w:r w:rsidRPr="00B33854">
              <w:rPr>
                <w:rFonts w:ascii="Arial" w:hAnsi="Arial" w:cs="Arial"/>
              </w:rPr>
              <w:t xml:space="preserve"> continued (</w:t>
            </w:r>
            <w:r>
              <w:rPr>
                <w:rFonts w:ascii="Arial" w:hAnsi="Arial" w:cs="Arial"/>
              </w:rPr>
              <w:t>54</w:t>
            </w:r>
            <w:r w:rsidRPr="00B33854">
              <w:rPr>
                <w:rFonts w:ascii="Arial" w:hAnsi="Arial" w:cs="Arial"/>
              </w:rPr>
              <w:t>-69)</w:t>
            </w:r>
          </w:p>
        </w:tc>
      </w:tr>
      <w:tr w:rsidR="009521C0" w:rsidRPr="00992431" w14:paraId="054C8DE7" w14:textId="77777777" w:rsidTr="00AB3011">
        <w:trPr>
          <w:gridAfter w:val="1"/>
          <w:wAfter w:w="93" w:type="dxa"/>
          <w:trHeight w:val="17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FBBC1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 burgdorferi_B331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6A9816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5981D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D827D9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7D6F86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2C2A4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5F4513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 xml:space="preserve">Homo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sapien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E9F53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Human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704C6B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United States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3062D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North America</w:t>
            </w:r>
          </w:p>
        </w:tc>
      </w:tr>
      <w:tr w:rsidR="009521C0" w:rsidRPr="00992431" w14:paraId="2CC6E31B" w14:textId="77777777" w:rsidTr="00AB3011">
        <w:trPr>
          <w:gridAfter w:val="1"/>
          <w:wAfter w:w="93" w:type="dxa"/>
          <w:trHeight w:val="114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EC8872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 burgdorferi_B500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3B59B9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EE0605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69B24E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EA0E8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3D74F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BC1818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 xml:space="preserve">Homo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sapien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F522B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Human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40AF33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United States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8E1BA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North America</w:t>
            </w:r>
          </w:p>
        </w:tc>
      </w:tr>
      <w:tr w:rsidR="009521C0" w:rsidRPr="00992431" w14:paraId="31E89DA4" w14:textId="77777777" w:rsidTr="00AB3011">
        <w:trPr>
          <w:gridAfter w:val="1"/>
          <w:wAfter w:w="93" w:type="dxa"/>
          <w:trHeight w:val="132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0340C6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 burgdorferi_JD1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D8CE16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66F9E2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8D2F6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60C6F4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Ixodes scapularis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BD697D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84BAF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Ixodes scapularis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06B9A2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0C2C08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United States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0200E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North America</w:t>
            </w:r>
          </w:p>
        </w:tc>
      </w:tr>
      <w:tr w:rsidR="009521C0" w:rsidRPr="00992431" w14:paraId="562B11C9" w14:textId="77777777" w:rsidTr="00AB3011">
        <w:trPr>
          <w:gridAfter w:val="1"/>
          <w:wAfter w:w="93" w:type="dxa"/>
          <w:trHeight w:val="60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F4779E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 burgdorferi_MM1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9DB67A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6E2424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6D26EE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7B7EF5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C2642D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8A173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 xml:space="preserve">Peromyscus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leucopus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A8B4F4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Mouse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32BBC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United States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5976A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North America</w:t>
            </w:r>
          </w:p>
        </w:tc>
      </w:tr>
      <w:tr w:rsidR="009521C0" w:rsidRPr="00992431" w14:paraId="0FC0988B" w14:textId="77777777" w:rsidTr="00AB3011">
        <w:trPr>
          <w:gridAfter w:val="1"/>
          <w:wAfter w:w="93" w:type="dxa"/>
          <w:trHeight w:val="17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56205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 burgdorferi_N40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228429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3516B3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B4A9F8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E959DF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Ixodes scapularis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29A47D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983F8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Ixodes scapularis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C90783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3209A6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United States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A91613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North America</w:t>
            </w:r>
          </w:p>
        </w:tc>
      </w:tr>
      <w:tr w:rsidR="009521C0" w:rsidRPr="00992431" w14:paraId="43FB599C" w14:textId="77777777" w:rsidTr="00AB3011">
        <w:trPr>
          <w:gridAfter w:val="1"/>
          <w:wAfter w:w="93" w:type="dxa"/>
          <w:trHeight w:val="17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A8C47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Borreliella </w:t>
            </w: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burgdorferi_PAbe</w:t>
            </w:r>
            <w:proofErr w:type="spellEnd"/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85FD5E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55EDD2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914FA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A8B21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C638FD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8500C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 xml:space="preserve">Homo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sapien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7B94FB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Human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0F2DFC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Germany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63FD5B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Europe</w:t>
            </w:r>
          </w:p>
        </w:tc>
      </w:tr>
      <w:tr w:rsidR="009521C0" w:rsidRPr="00992431" w14:paraId="4502E74D" w14:textId="77777777" w:rsidTr="00AB3011">
        <w:trPr>
          <w:gridAfter w:val="1"/>
          <w:wAfter w:w="93" w:type="dxa"/>
          <w:trHeight w:val="17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A98F7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Borreliella </w:t>
            </w: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burgdorferi_PAli</w:t>
            </w:r>
            <w:proofErr w:type="spellEnd"/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F08664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6087D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4810F5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BF564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5DC25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F6BBE3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 xml:space="preserve">Homo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sapien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92B33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Human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F2A804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Germany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24635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Europe</w:t>
            </w:r>
          </w:p>
        </w:tc>
      </w:tr>
      <w:tr w:rsidR="009521C0" w:rsidRPr="00992431" w14:paraId="2F51B94B" w14:textId="77777777" w:rsidTr="00AB3011">
        <w:trPr>
          <w:gridAfter w:val="1"/>
          <w:wAfter w:w="93" w:type="dxa"/>
          <w:trHeight w:val="123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705CC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 burgdorferi_ZS7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A2FB2E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8AEDD9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D38B6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96D125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Ixodes scapularis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E2482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F7574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Ixodes scapularis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DC782B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FACBA2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United States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62E0AB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North America</w:t>
            </w:r>
          </w:p>
        </w:tc>
      </w:tr>
      <w:tr w:rsidR="009521C0" w:rsidRPr="00992431" w14:paraId="4F36ED94" w14:textId="77777777" w:rsidTr="00AB3011">
        <w:trPr>
          <w:gridAfter w:val="1"/>
          <w:wAfter w:w="93" w:type="dxa"/>
          <w:trHeight w:val="141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3E3C6C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 garinii_20047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A0F4B2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D81513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AD4D86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83DC6F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ricinius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AC3E2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D84D7C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ricinius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214B44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513289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France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0CB2D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Europe</w:t>
            </w:r>
          </w:p>
        </w:tc>
      </w:tr>
      <w:tr w:rsidR="009521C0" w:rsidRPr="00992431" w14:paraId="5C154077" w14:textId="77777777" w:rsidTr="00AB3011">
        <w:trPr>
          <w:gridAfter w:val="1"/>
          <w:wAfter w:w="93" w:type="dxa"/>
          <w:trHeight w:val="312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451512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Borreliella </w:t>
            </w: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garinii_BgVir</w:t>
            </w:r>
            <w:proofErr w:type="spellEnd"/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45FFE6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76E26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D8B76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00BB6A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persculatus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22B8E9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1C8F99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persculatus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BDA8F6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07D10B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EB4726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 </w:t>
            </w:r>
          </w:p>
        </w:tc>
      </w:tr>
      <w:tr w:rsidR="009521C0" w:rsidRPr="00992431" w14:paraId="1964AC2E" w14:textId="77777777" w:rsidTr="00AB3011">
        <w:trPr>
          <w:gridAfter w:val="1"/>
          <w:wAfter w:w="93" w:type="dxa"/>
          <w:trHeight w:val="60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56EFE5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Borreliella </w:t>
            </w: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garinii_isolate</w:t>
            </w:r>
            <w:proofErr w:type="spellEnd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: 20047, CIP 103362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3DF5CA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0B18CE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C3692E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tick_via_host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A6FB73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ricinus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0960A4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CD42B3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Homo sapiens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84C609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Human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AE2E98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France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3E699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Europe</w:t>
            </w:r>
          </w:p>
        </w:tc>
      </w:tr>
      <w:tr w:rsidR="009521C0" w:rsidRPr="00992431" w14:paraId="4F322AE2" w14:textId="77777777" w:rsidTr="00AB3011">
        <w:trPr>
          <w:gridAfter w:val="1"/>
          <w:wAfter w:w="93" w:type="dxa"/>
          <w:trHeight w:val="168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2E25B8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 mayonii_MN14-1420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69E8D8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16A0F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2A701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19D61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377771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EDF548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Homo sapiens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E78CB8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Human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0E4636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United States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A85784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North America</w:t>
            </w:r>
          </w:p>
        </w:tc>
      </w:tr>
      <w:tr w:rsidR="009521C0" w:rsidRPr="00992431" w14:paraId="47CEFFC9" w14:textId="77777777" w:rsidTr="00AB3011">
        <w:trPr>
          <w:gridAfter w:val="1"/>
          <w:wAfter w:w="93" w:type="dxa"/>
          <w:trHeight w:val="177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A40853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 mayonii_MN14-1539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E04B64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B9231B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848C50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07BA2B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7DED0C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FBAEA4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Homo sapiens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6795C8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Human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E9E914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United States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9F92C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North America</w:t>
            </w:r>
          </w:p>
        </w:tc>
      </w:tr>
      <w:tr w:rsidR="009521C0" w:rsidRPr="00992431" w14:paraId="163C9B16" w14:textId="77777777" w:rsidTr="00AB3011">
        <w:trPr>
          <w:gridAfter w:val="1"/>
          <w:wAfter w:w="93" w:type="dxa"/>
          <w:trHeight w:val="285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37A8E5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 valaisiana_Tom4006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574217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8F5196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39AA2D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427384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persculatus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564965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4A9B9B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persculatus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406325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287A7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Russia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EF73DB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Eurasia</w:t>
            </w:r>
          </w:p>
        </w:tc>
      </w:tr>
      <w:tr w:rsidR="009521C0" w:rsidRPr="00992431" w14:paraId="62D87B61" w14:textId="77777777" w:rsidTr="00AB3011">
        <w:trPr>
          <w:gridAfter w:val="1"/>
          <w:wAfter w:w="93" w:type="dxa"/>
          <w:trHeight w:val="294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165EA7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 valaisiana_VS116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3A0755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381979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362FBE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D25E5F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ricinius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7B2DE4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9C5355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ricinus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358CA4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61423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Switzerland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366BF6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Europe</w:t>
            </w:r>
          </w:p>
        </w:tc>
      </w:tr>
      <w:tr w:rsidR="009521C0" w:rsidRPr="00992431" w14:paraId="786AFAB9" w14:textId="77777777" w:rsidTr="00AB3011">
        <w:trPr>
          <w:gridAfter w:val="1"/>
          <w:wAfter w:w="93" w:type="dxa"/>
          <w:trHeight w:val="321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022F3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Borrelliella</w:t>
            </w:r>
            <w:proofErr w:type="spellEnd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 maritima_CA690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DA88A1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B86A0C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C914D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325F91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sninipalpis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890C1F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A30848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 xml:space="preserve">Ixodes </w:t>
            </w: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sninipalpis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819848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BBF22C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United States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467108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North America</w:t>
            </w:r>
          </w:p>
        </w:tc>
      </w:tr>
      <w:tr w:rsidR="009521C0" w:rsidRPr="00992431" w14:paraId="01586804" w14:textId="77777777" w:rsidTr="00AB3011">
        <w:trPr>
          <w:gridAfter w:val="1"/>
          <w:wAfter w:w="93" w:type="dxa"/>
          <w:trHeight w:val="249"/>
        </w:trPr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217B9A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Candidatus</w:t>
            </w:r>
            <w:proofErr w:type="spellEnd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 Borrelia tachyglossi_Bc_F10_1268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8F881C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654063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R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63E1DE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sz w:val="14"/>
                <w:szCs w:val="14"/>
              </w:rPr>
              <w:t>tick_via_host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DCDB8F" w14:textId="77777777" w:rsidR="009521C0" w:rsidRPr="00992431" w:rsidRDefault="009521C0" w:rsidP="00ED63BE">
            <w:pPr>
              <w:rPr>
                <w:i/>
                <w:iCs/>
                <w:sz w:val="14"/>
                <w:szCs w:val="14"/>
              </w:rPr>
            </w:pPr>
            <w:proofErr w:type="spellStart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>Bothrioroton</w:t>
            </w:r>
            <w:proofErr w:type="spellEnd"/>
            <w:r w:rsidRPr="0099243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 concolor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DFFBF3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D194E8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4A7D65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Echidna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B961DD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Australia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EC0A6B" w14:textId="77777777" w:rsidR="009521C0" w:rsidRPr="00992431" w:rsidRDefault="009521C0" w:rsidP="00ED63BE">
            <w:pPr>
              <w:rPr>
                <w:sz w:val="14"/>
                <w:szCs w:val="14"/>
              </w:rPr>
            </w:pPr>
            <w:r w:rsidRPr="00992431">
              <w:rPr>
                <w:rFonts w:ascii="Arial" w:hAnsi="Arial" w:cs="Arial"/>
                <w:sz w:val="14"/>
                <w:szCs w:val="14"/>
              </w:rPr>
              <w:t>Australia</w:t>
            </w:r>
          </w:p>
        </w:tc>
      </w:tr>
    </w:tbl>
    <w:p w14:paraId="54C0B1A6" w14:textId="77777777" w:rsidR="009521C0" w:rsidRDefault="009521C0" w:rsidP="009521C0">
      <w:pPr>
        <w:rPr>
          <w:rFonts w:ascii="Arial" w:hAnsi="Arial" w:cs="Arial"/>
          <w:sz w:val="20"/>
          <w:szCs w:val="20"/>
        </w:rPr>
      </w:pPr>
    </w:p>
    <w:p w14:paraId="7F6C10F5" w14:textId="77777777" w:rsidR="009521C0" w:rsidRDefault="009521C0" w:rsidP="009521C0">
      <w:pPr>
        <w:rPr>
          <w:rFonts w:ascii="Arial" w:hAnsi="Arial" w:cs="Arial"/>
          <w:sz w:val="20"/>
          <w:szCs w:val="20"/>
        </w:rPr>
      </w:pPr>
      <w:r w:rsidRPr="00E42049">
        <w:rPr>
          <w:rFonts w:ascii="Arial" w:hAnsi="Arial" w:cs="Arial"/>
          <w:sz w:val="20"/>
          <w:szCs w:val="20"/>
        </w:rPr>
        <w:t>*</w:t>
      </w:r>
      <w:r>
        <w:rPr>
          <w:rFonts w:ascii="Arial" w:hAnsi="Arial" w:cs="Arial"/>
          <w:sz w:val="20"/>
          <w:szCs w:val="20"/>
        </w:rPr>
        <w:t>indicates abbreviation</w:t>
      </w:r>
    </w:p>
    <w:p w14:paraId="6FD3772B" w14:textId="3FE81612" w:rsidR="009521C0" w:rsidRDefault="009521C0" w:rsidP="009521C0">
      <w:pPr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Anat</w:t>
      </w:r>
      <w:proofErr w:type="spellEnd"/>
      <w:r>
        <w:rPr>
          <w:rFonts w:ascii="Arial" w:hAnsi="Arial" w:cs="Arial"/>
          <w:sz w:val="20"/>
          <w:szCs w:val="20"/>
        </w:rPr>
        <w:t xml:space="preserve">* </w:t>
      </w:r>
      <w:r w:rsidR="003B630F">
        <w:rPr>
          <w:rFonts w:ascii="Arial" w:hAnsi="Arial" w:cs="Arial"/>
          <w:sz w:val="20"/>
          <w:szCs w:val="20"/>
        </w:rPr>
        <w:t xml:space="preserve">= </w:t>
      </w:r>
      <w:r>
        <w:rPr>
          <w:rFonts w:ascii="Arial" w:hAnsi="Arial" w:cs="Arial"/>
          <w:sz w:val="20"/>
          <w:szCs w:val="20"/>
        </w:rPr>
        <w:t>Anatomy</w:t>
      </w:r>
    </w:p>
    <w:p w14:paraId="1E8FA9AE" w14:textId="2C44C52E" w:rsidR="009521C0" w:rsidRDefault="009521C0" w:rsidP="009521C0">
      <w:pPr>
        <w:rPr>
          <w:rFonts w:ascii="Arial" w:hAnsi="Arial" w:cs="Arial"/>
          <w:sz w:val="20"/>
          <w:szCs w:val="20"/>
        </w:rPr>
      </w:pPr>
      <w:r w:rsidRPr="00E42049">
        <w:rPr>
          <w:rFonts w:ascii="Arial" w:hAnsi="Arial" w:cs="Arial"/>
          <w:sz w:val="20"/>
          <w:szCs w:val="20"/>
        </w:rPr>
        <w:t xml:space="preserve">Group: Rf (Relapsing fever), </w:t>
      </w:r>
      <w:proofErr w:type="spellStart"/>
      <w:r w:rsidRPr="00E42049">
        <w:rPr>
          <w:rFonts w:ascii="Arial" w:hAnsi="Arial" w:cs="Arial"/>
          <w:sz w:val="20"/>
          <w:szCs w:val="20"/>
        </w:rPr>
        <w:t>Lb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Pr="00E42049">
        <w:rPr>
          <w:rFonts w:ascii="Arial" w:hAnsi="Arial" w:cs="Arial"/>
          <w:sz w:val="20"/>
          <w:szCs w:val="20"/>
        </w:rPr>
        <w:t>(Lyme borreliosis), R</w:t>
      </w:r>
      <w:r w:rsidR="003B630F">
        <w:rPr>
          <w:rFonts w:ascii="Arial" w:hAnsi="Arial" w:cs="Arial"/>
          <w:sz w:val="20"/>
          <w:szCs w:val="20"/>
        </w:rPr>
        <w:t xml:space="preserve"> </w:t>
      </w:r>
      <w:r w:rsidRPr="00E42049">
        <w:rPr>
          <w:rFonts w:ascii="Arial" w:hAnsi="Arial" w:cs="Arial"/>
          <w:sz w:val="20"/>
          <w:szCs w:val="20"/>
        </w:rPr>
        <w:t>(</w:t>
      </w:r>
      <w:r w:rsidR="00232897">
        <w:rPr>
          <w:rFonts w:ascii="Arial" w:hAnsi="Arial" w:cs="Arial"/>
          <w:sz w:val="20"/>
          <w:szCs w:val="20"/>
        </w:rPr>
        <w:t>r</w:t>
      </w:r>
      <w:r w:rsidRPr="00E42049">
        <w:rPr>
          <w:rFonts w:ascii="Arial" w:hAnsi="Arial" w:cs="Arial"/>
          <w:sz w:val="20"/>
          <w:szCs w:val="20"/>
        </w:rPr>
        <w:t xml:space="preserve">eptile-associated), and </w:t>
      </w:r>
      <w:proofErr w:type="spellStart"/>
      <w:r w:rsidRPr="00E42049">
        <w:rPr>
          <w:rFonts w:ascii="Arial" w:hAnsi="Arial" w:cs="Arial"/>
          <w:sz w:val="20"/>
          <w:szCs w:val="20"/>
        </w:rPr>
        <w:t>Unk</w:t>
      </w:r>
      <w:proofErr w:type="spellEnd"/>
      <w:r w:rsidRPr="00E42049">
        <w:rPr>
          <w:rFonts w:ascii="Arial" w:hAnsi="Arial" w:cs="Arial"/>
          <w:sz w:val="20"/>
          <w:szCs w:val="20"/>
        </w:rPr>
        <w:t xml:space="preserve"> (unknown)</w:t>
      </w:r>
    </w:p>
    <w:p w14:paraId="67AAB518" w14:textId="353D206C" w:rsidR="009521C0" w:rsidRPr="00A07315" w:rsidRDefault="009521C0" w:rsidP="009521C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N/A indicates information is not known</w:t>
      </w:r>
    </w:p>
    <w:sectPr w:rsidR="009521C0" w:rsidRPr="00A07315" w:rsidSect="00A07315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E5790F" w14:textId="77777777" w:rsidR="00574D90" w:rsidRDefault="00574D90" w:rsidP="006F0C4C">
      <w:r>
        <w:separator/>
      </w:r>
    </w:p>
  </w:endnote>
  <w:endnote w:type="continuationSeparator" w:id="0">
    <w:p w14:paraId="52AE1456" w14:textId="77777777" w:rsidR="00574D90" w:rsidRDefault="00574D90" w:rsidP="006F0C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009876903"/>
      <w:docPartObj>
        <w:docPartGallery w:val="Page Numbers (Bottom of Page)"/>
        <w:docPartUnique/>
      </w:docPartObj>
    </w:sdtPr>
    <w:sdtContent>
      <w:p w14:paraId="287C16A0" w14:textId="3B4E27E8" w:rsidR="00524518" w:rsidRDefault="00524518" w:rsidP="00EC45B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DF05867" w14:textId="77777777" w:rsidR="00524518" w:rsidRDefault="00524518" w:rsidP="0052451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435744342"/>
      <w:docPartObj>
        <w:docPartGallery w:val="Page Numbers (Bottom of Page)"/>
        <w:docPartUnique/>
      </w:docPartObj>
    </w:sdtPr>
    <w:sdtContent>
      <w:p w14:paraId="2E0C4AB4" w14:textId="6C70BF7A" w:rsidR="00524518" w:rsidRDefault="00524518" w:rsidP="00EC45B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2D34508" w14:textId="77777777" w:rsidR="00524518" w:rsidRDefault="00524518" w:rsidP="0052451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C9ED79" w14:textId="77777777" w:rsidR="00574D90" w:rsidRDefault="00574D90" w:rsidP="006F0C4C">
      <w:r>
        <w:separator/>
      </w:r>
    </w:p>
  </w:footnote>
  <w:footnote w:type="continuationSeparator" w:id="0">
    <w:p w14:paraId="5480444A" w14:textId="77777777" w:rsidR="00574D90" w:rsidRDefault="00574D90" w:rsidP="006F0C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01007"/>
    <w:multiLevelType w:val="hybridMultilevel"/>
    <w:tmpl w:val="212E2B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E1281F"/>
    <w:multiLevelType w:val="hybridMultilevel"/>
    <w:tmpl w:val="72CC67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766858"/>
    <w:multiLevelType w:val="hybridMultilevel"/>
    <w:tmpl w:val="3636052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8AF5369"/>
    <w:multiLevelType w:val="hybridMultilevel"/>
    <w:tmpl w:val="36360526"/>
    <w:lvl w:ilvl="0" w:tplc="D1CAD6D2">
      <w:start w:val="1"/>
      <w:numFmt w:val="decimal"/>
      <w:lvlText w:val="%1."/>
      <w:lvlJc w:val="left"/>
      <w:pPr>
        <w:ind w:left="360" w:hanging="360"/>
      </w:pPr>
    </w:lvl>
    <w:lvl w:ilvl="1" w:tplc="B616F1A4">
      <w:start w:val="1"/>
      <w:numFmt w:val="lowerLetter"/>
      <w:lvlText w:val="%2."/>
      <w:lvlJc w:val="left"/>
      <w:pPr>
        <w:ind w:left="1080" w:hanging="360"/>
      </w:pPr>
    </w:lvl>
    <w:lvl w:ilvl="2" w:tplc="A0B25026">
      <w:start w:val="1"/>
      <w:numFmt w:val="lowerRoman"/>
      <w:lvlText w:val="%3."/>
      <w:lvlJc w:val="right"/>
      <w:pPr>
        <w:ind w:left="1800" w:hanging="180"/>
      </w:pPr>
    </w:lvl>
    <w:lvl w:ilvl="3" w:tplc="17FA2734">
      <w:start w:val="1"/>
      <w:numFmt w:val="decimal"/>
      <w:lvlText w:val="%4."/>
      <w:lvlJc w:val="left"/>
      <w:pPr>
        <w:ind w:left="2520" w:hanging="360"/>
      </w:pPr>
    </w:lvl>
    <w:lvl w:ilvl="4" w:tplc="6B283E56">
      <w:start w:val="1"/>
      <w:numFmt w:val="lowerLetter"/>
      <w:lvlText w:val="%5."/>
      <w:lvlJc w:val="left"/>
      <w:pPr>
        <w:ind w:left="3240" w:hanging="360"/>
      </w:pPr>
    </w:lvl>
    <w:lvl w:ilvl="5" w:tplc="E0EECE40">
      <w:start w:val="1"/>
      <w:numFmt w:val="lowerRoman"/>
      <w:lvlText w:val="%6."/>
      <w:lvlJc w:val="right"/>
      <w:pPr>
        <w:ind w:left="3960" w:hanging="180"/>
      </w:pPr>
    </w:lvl>
    <w:lvl w:ilvl="6" w:tplc="089A535E">
      <w:start w:val="1"/>
      <w:numFmt w:val="decimal"/>
      <w:lvlText w:val="%7."/>
      <w:lvlJc w:val="left"/>
      <w:pPr>
        <w:ind w:left="4680" w:hanging="360"/>
      </w:pPr>
    </w:lvl>
    <w:lvl w:ilvl="7" w:tplc="D0607772">
      <w:start w:val="1"/>
      <w:numFmt w:val="lowerLetter"/>
      <w:lvlText w:val="%8."/>
      <w:lvlJc w:val="left"/>
      <w:pPr>
        <w:ind w:left="5400" w:hanging="360"/>
      </w:pPr>
    </w:lvl>
    <w:lvl w:ilvl="8" w:tplc="D1F431DA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ADA7962"/>
    <w:multiLevelType w:val="hybridMultilevel"/>
    <w:tmpl w:val="D9949B2C"/>
    <w:lvl w:ilvl="0" w:tplc="47AC0F7E">
      <w:start w:val="1"/>
      <w:numFmt w:val="decimal"/>
      <w:lvlRestart w:val="0"/>
      <w:lvlText w:val="%1."/>
      <w:lvlJc w:val="left"/>
      <w:pPr>
        <w:ind w:left="425" w:hanging="425"/>
      </w:pPr>
      <w:rPr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5F6105"/>
    <w:multiLevelType w:val="hybridMultilevel"/>
    <w:tmpl w:val="F9A2599C"/>
    <w:lvl w:ilvl="0" w:tplc="5D866F08">
      <w:start w:val="1"/>
      <w:numFmt w:val="decimal"/>
      <w:lvlRestart w:val="0"/>
      <w:pStyle w:val="MDPI71FootNotes"/>
      <w:lvlText w:val="%1."/>
      <w:lvlJc w:val="left"/>
      <w:pPr>
        <w:ind w:left="425" w:hanging="425"/>
      </w:pPr>
      <w:rPr>
        <w:rFonts w:hint="default"/>
        <w:b w:val="0"/>
        <w:i w:val="0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4970E4"/>
    <w:multiLevelType w:val="hybridMultilevel"/>
    <w:tmpl w:val="9F002ED6"/>
    <w:lvl w:ilvl="0" w:tplc="2D92A17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DB219FA"/>
    <w:multiLevelType w:val="hybridMultilevel"/>
    <w:tmpl w:val="E84A0C8E"/>
    <w:lvl w:ilvl="0" w:tplc="EDB2563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6192A2AE">
      <w:start w:val="5"/>
      <w:numFmt w:val="bullet"/>
      <w:lvlText w:val=""/>
      <w:lvlJc w:val="left"/>
      <w:pPr>
        <w:ind w:left="1800" w:hanging="720"/>
      </w:pPr>
      <w:rPr>
        <w:rFonts w:ascii="Symbol" w:eastAsia="Times New Roman" w:hAnsi="Symbol" w:cs="Times New Roman" w:hint="default"/>
        <w:sz w:val="24"/>
      </w:rPr>
    </w:lvl>
    <w:lvl w:ilvl="2" w:tplc="F5C4F46C">
      <w:start w:val="5"/>
      <w:numFmt w:val="bullet"/>
      <w:lvlText w:val=""/>
      <w:lvlJc w:val="left"/>
      <w:pPr>
        <w:ind w:left="2340" w:hanging="360"/>
      </w:pPr>
      <w:rPr>
        <w:rFonts w:ascii="Symbol" w:eastAsia="Times New Roman" w:hAnsi="Symbol" w:cs="Times New Roman" w:hint="default"/>
      </w:rPr>
    </w:lvl>
    <w:lvl w:ilvl="3" w:tplc="839A30A6">
      <w:start w:val="1"/>
      <w:numFmt w:val="upperRoman"/>
      <w:lvlText w:val="%4)"/>
      <w:lvlJc w:val="left"/>
      <w:pPr>
        <w:ind w:left="3240" w:hanging="72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323C1E"/>
    <w:multiLevelType w:val="hybridMultilevel"/>
    <w:tmpl w:val="F2CABC9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8B468F5"/>
    <w:multiLevelType w:val="hybridMultilevel"/>
    <w:tmpl w:val="F7E250A8"/>
    <w:lvl w:ilvl="0" w:tplc="C7C201B4">
      <w:start w:val="1"/>
      <w:numFmt w:val="decimal"/>
      <w:lvlRestart w:val="0"/>
      <w:pStyle w:val="MDPI71References"/>
      <w:lvlText w:val="%1."/>
      <w:lvlJc w:val="left"/>
      <w:pPr>
        <w:ind w:left="425" w:hanging="425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DE33A4"/>
    <w:multiLevelType w:val="multilevel"/>
    <w:tmpl w:val="C09EF1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B677A46"/>
    <w:multiLevelType w:val="multilevel"/>
    <w:tmpl w:val="AA843D9A"/>
    <w:lvl w:ilvl="0">
      <w:numFmt w:val="none"/>
      <w:suff w:val="space"/>
      <w:lvlText w:val="0"/>
      <w:lvlJc w:val="left"/>
      <w:pPr>
        <w:ind w:left="0" w:firstLine="0"/>
      </w:pPr>
      <w:rPr>
        <w:rFonts w:hint="default"/>
        <w:color w:val="70AD47" w:themeColor="accent6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2" w15:restartNumberingAfterBreak="0">
    <w:nsid w:val="1B7A50BB"/>
    <w:multiLevelType w:val="hybridMultilevel"/>
    <w:tmpl w:val="2B34CA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B832CBC"/>
    <w:multiLevelType w:val="hybridMultilevel"/>
    <w:tmpl w:val="5CEAECB8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E0C6F5D"/>
    <w:multiLevelType w:val="hybridMultilevel"/>
    <w:tmpl w:val="8BFE0D56"/>
    <w:lvl w:ilvl="0" w:tplc="CCCE9BD4">
      <w:start w:val="1"/>
      <w:numFmt w:val="bullet"/>
      <w:lvlRestart w:val="0"/>
      <w:pStyle w:val="MDPI38bullet"/>
      <w:lvlText w:val=""/>
      <w:lvlJc w:val="left"/>
      <w:pPr>
        <w:ind w:left="3033" w:hanging="42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15" w15:restartNumberingAfterBreak="0">
    <w:nsid w:val="235D6DC7"/>
    <w:multiLevelType w:val="hybridMultilevel"/>
    <w:tmpl w:val="8F80A0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0A245F"/>
    <w:multiLevelType w:val="hybridMultilevel"/>
    <w:tmpl w:val="29E20A30"/>
    <w:lvl w:ilvl="0" w:tplc="1AF444C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805051C"/>
    <w:multiLevelType w:val="hybridMultilevel"/>
    <w:tmpl w:val="D6480D34"/>
    <w:lvl w:ilvl="0" w:tplc="CDCEE7DA">
      <w:start w:val="1"/>
      <w:numFmt w:val="decimal"/>
      <w:lvlText w:val="%1."/>
      <w:lvlJc w:val="left"/>
      <w:pPr>
        <w:ind w:left="1429" w:hanging="360"/>
      </w:p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282E1BA0"/>
    <w:multiLevelType w:val="hybridMultilevel"/>
    <w:tmpl w:val="EF3C6A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9F14412"/>
    <w:multiLevelType w:val="hybridMultilevel"/>
    <w:tmpl w:val="8280E0EC"/>
    <w:lvl w:ilvl="0" w:tplc="41F00030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08E73A3"/>
    <w:multiLevelType w:val="hybridMultilevel"/>
    <w:tmpl w:val="253E3B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2B632A8"/>
    <w:multiLevelType w:val="hybridMultilevel"/>
    <w:tmpl w:val="FE941D38"/>
    <w:lvl w:ilvl="0" w:tplc="B272620C">
      <w:start w:val="1"/>
      <w:numFmt w:val="decimal"/>
      <w:lvlRestart w:val="0"/>
      <w:lvlText w:val="%1."/>
      <w:lvlJc w:val="left"/>
      <w:pPr>
        <w:ind w:left="425" w:hanging="425"/>
      </w:pPr>
      <w:rPr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69A6535"/>
    <w:multiLevelType w:val="hybridMultilevel"/>
    <w:tmpl w:val="3CB68362"/>
    <w:lvl w:ilvl="0" w:tplc="B236704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391173D1"/>
    <w:multiLevelType w:val="hybridMultilevel"/>
    <w:tmpl w:val="041274DA"/>
    <w:lvl w:ilvl="0" w:tplc="A5927466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7E1A48"/>
    <w:multiLevelType w:val="hybridMultilevel"/>
    <w:tmpl w:val="7AFC71F8"/>
    <w:lvl w:ilvl="0" w:tplc="603C3494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8B04A74"/>
    <w:multiLevelType w:val="hybridMultilevel"/>
    <w:tmpl w:val="C18EFE52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AAB5066"/>
    <w:multiLevelType w:val="hybridMultilevel"/>
    <w:tmpl w:val="63E49B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E2E75BD"/>
    <w:multiLevelType w:val="hybridMultilevel"/>
    <w:tmpl w:val="2FAEA0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FC73B7E"/>
    <w:multiLevelType w:val="multilevel"/>
    <w:tmpl w:val="734EF1F4"/>
    <w:lvl w:ilvl="0">
      <w:start w:val="1"/>
      <w:numFmt w:val="decimal"/>
      <w:pStyle w:val="Heading1"/>
      <w:suff w:val="space"/>
      <w:lvlText w:val="Chapter %1"/>
      <w:lvlJc w:val="left"/>
      <w:pPr>
        <w:ind w:left="0" w:firstLine="0"/>
      </w:pPr>
      <w:rPr>
        <w:b/>
        <w:bCs/>
      </w:r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Heading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Heading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Heading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Heading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Heading9"/>
      <w:suff w:val="nothing"/>
      <w:lvlText w:val=""/>
      <w:lvlJc w:val="left"/>
      <w:pPr>
        <w:ind w:left="0" w:firstLine="0"/>
      </w:pPr>
    </w:lvl>
  </w:abstractNum>
  <w:abstractNum w:abstractNumId="29" w15:restartNumberingAfterBreak="0">
    <w:nsid w:val="52E2771B"/>
    <w:multiLevelType w:val="hybridMultilevel"/>
    <w:tmpl w:val="A2A06AAC"/>
    <w:lvl w:ilvl="0" w:tplc="C788203A">
      <w:start w:val="1"/>
      <w:numFmt w:val="decimal"/>
      <w:lvlRestart w:val="0"/>
      <w:lvlText w:val="%1"/>
      <w:lvlJc w:val="left"/>
      <w:pPr>
        <w:ind w:left="425" w:hanging="425"/>
      </w:pPr>
      <w:rPr>
        <w:rFonts w:hint="eastAsia"/>
        <w:caps w:val="0"/>
        <w:strike w:val="0"/>
        <w:dstrike w:val="0"/>
        <w:vanish w:val="0"/>
        <w:sz w:val="18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4075B53"/>
    <w:multiLevelType w:val="hybridMultilevel"/>
    <w:tmpl w:val="A0DCA02E"/>
    <w:lvl w:ilvl="0" w:tplc="5CB0595C">
      <w:start w:val="1"/>
      <w:numFmt w:val="decimal"/>
      <w:lvlRestart w:val="0"/>
      <w:pStyle w:val="MDPI37itemize"/>
      <w:lvlText w:val="%1."/>
      <w:lvlJc w:val="left"/>
      <w:pPr>
        <w:ind w:left="3033" w:hanging="425"/>
      </w:pPr>
    </w:lvl>
    <w:lvl w:ilvl="1" w:tplc="04090019" w:tentative="1">
      <w:start w:val="1"/>
      <w:numFmt w:val="lowerLetter"/>
      <w:lvlText w:val="%2."/>
      <w:lvlJc w:val="left"/>
      <w:pPr>
        <w:ind w:left="3691" w:hanging="360"/>
      </w:pPr>
    </w:lvl>
    <w:lvl w:ilvl="2" w:tplc="0409001B" w:tentative="1">
      <w:start w:val="1"/>
      <w:numFmt w:val="lowerRoman"/>
      <w:lvlText w:val="%3."/>
      <w:lvlJc w:val="right"/>
      <w:pPr>
        <w:ind w:left="4411" w:hanging="180"/>
      </w:pPr>
    </w:lvl>
    <w:lvl w:ilvl="3" w:tplc="0409000F" w:tentative="1">
      <w:start w:val="1"/>
      <w:numFmt w:val="decimal"/>
      <w:lvlText w:val="%4."/>
      <w:lvlJc w:val="left"/>
      <w:pPr>
        <w:ind w:left="5131" w:hanging="360"/>
      </w:pPr>
    </w:lvl>
    <w:lvl w:ilvl="4" w:tplc="04090019" w:tentative="1">
      <w:start w:val="1"/>
      <w:numFmt w:val="lowerLetter"/>
      <w:lvlText w:val="%5."/>
      <w:lvlJc w:val="left"/>
      <w:pPr>
        <w:ind w:left="5851" w:hanging="360"/>
      </w:pPr>
    </w:lvl>
    <w:lvl w:ilvl="5" w:tplc="0409001B" w:tentative="1">
      <w:start w:val="1"/>
      <w:numFmt w:val="lowerRoman"/>
      <w:lvlText w:val="%6."/>
      <w:lvlJc w:val="right"/>
      <w:pPr>
        <w:ind w:left="6571" w:hanging="180"/>
      </w:pPr>
    </w:lvl>
    <w:lvl w:ilvl="6" w:tplc="0409000F" w:tentative="1">
      <w:start w:val="1"/>
      <w:numFmt w:val="decimal"/>
      <w:lvlText w:val="%7."/>
      <w:lvlJc w:val="left"/>
      <w:pPr>
        <w:ind w:left="7291" w:hanging="360"/>
      </w:pPr>
    </w:lvl>
    <w:lvl w:ilvl="7" w:tplc="04090019" w:tentative="1">
      <w:start w:val="1"/>
      <w:numFmt w:val="lowerLetter"/>
      <w:lvlText w:val="%8."/>
      <w:lvlJc w:val="left"/>
      <w:pPr>
        <w:ind w:left="8011" w:hanging="360"/>
      </w:pPr>
    </w:lvl>
    <w:lvl w:ilvl="8" w:tplc="0409001B" w:tentative="1">
      <w:start w:val="1"/>
      <w:numFmt w:val="lowerRoman"/>
      <w:lvlText w:val="%9."/>
      <w:lvlJc w:val="right"/>
      <w:pPr>
        <w:ind w:left="8731" w:hanging="180"/>
      </w:pPr>
    </w:lvl>
  </w:abstractNum>
  <w:abstractNum w:abstractNumId="31" w15:restartNumberingAfterBreak="0">
    <w:nsid w:val="55032E7D"/>
    <w:multiLevelType w:val="hybridMultilevel"/>
    <w:tmpl w:val="73FAA1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7D840C5"/>
    <w:multiLevelType w:val="hybridMultilevel"/>
    <w:tmpl w:val="CB08654C"/>
    <w:lvl w:ilvl="0" w:tplc="5E8C7D3C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9BF0DF4"/>
    <w:multiLevelType w:val="hybridMultilevel"/>
    <w:tmpl w:val="3636052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A225AD9"/>
    <w:multiLevelType w:val="hybridMultilevel"/>
    <w:tmpl w:val="A43862D6"/>
    <w:lvl w:ilvl="0" w:tplc="E226698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D716229"/>
    <w:multiLevelType w:val="hybridMultilevel"/>
    <w:tmpl w:val="5BB2455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06D5736"/>
    <w:multiLevelType w:val="hybridMultilevel"/>
    <w:tmpl w:val="7E201858"/>
    <w:lvl w:ilvl="0" w:tplc="7736F520">
      <w:start w:val="1"/>
      <w:numFmt w:val="decimal"/>
      <w:lvlRestart w:val="0"/>
      <w:lvlText w:val="%1."/>
      <w:lvlJc w:val="left"/>
      <w:pPr>
        <w:ind w:left="425" w:hanging="425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2C23E1"/>
    <w:multiLevelType w:val="hybridMultilevel"/>
    <w:tmpl w:val="C71E5976"/>
    <w:lvl w:ilvl="0" w:tplc="83CED864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6192A2AE">
      <w:start w:val="5"/>
      <w:numFmt w:val="bullet"/>
      <w:lvlText w:val=""/>
      <w:lvlJc w:val="left"/>
      <w:pPr>
        <w:ind w:left="1800" w:hanging="720"/>
      </w:pPr>
      <w:rPr>
        <w:rFonts w:ascii="Symbol" w:eastAsia="Times New Roman" w:hAnsi="Symbol" w:cs="Times New Roman" w:hint="default"/>
        <w:sz w:val="24"/>
      </w:rPr>
    </w:lvl>
    <w:lvl w:ilvl="2" w:tplc="F5C4F46C">
      <w:start w:val="5"/>
      <w:numFmt w:val="bullet"/>
      <w:lvlText w:val=""/>
      <w:lvlJc w:val="left"/>
      <w:pPr>
        <w:ind w:left="2340" w:hanging="360"/>
      </w:pPr>
      <w:rPr>
        <w:rFonts w:ascii="Symbol" w:eastAsia="Times New Roman" w:hAnsi="Symbol" w:cs="Times New Roman" w:hint="default"/>
      </w:rPr>
    </w:lvl>
    <w:lvl w:ilvl="3" w:tplc="839A30A6">
      <w:start w:val="1"/>
      <w:numFmt w:val="upperRoman"/>
      <w:lvlText w:val="%4)"/>
      <w:lvlJc w:val="left"/>
      <w:pPr>
        <w:ind w:left="3240" w:hanging="72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40649A2"/>
    <w:multiLevelType w:val="multilevel"/>
    <w:tmpl w:val="37BA6416"/>
    <w:lvl w:ilvl="0">
      <w:start w:val="1"/>
      <w:numFmt w:val="decimal"/>
      <w:suff w:val="space"/>
      <w:lvlText w:val="Chapter %1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9" w15:restartNumberingAfterBreak="0">
    <w:nsid w:val="74761417"/>
    <w:multiLevelType w:val="hybridMultilevel"/>
    <w:tmpl w:val="EDF2F2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BF7176C"/>
    <w:multiLevelType w:val="hybridMultilevel"/>
    <w:tmpl w:val="C18EFE5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EDC1490"/>
    <w:multiLevelType w:val="hybridMultilevel"/>
    <w:tmpl w:val="5EA6655E"/>
    <w:lvl w:ilvl="0" w:tplc="633C4E3A">
      <w:start w:val="1"/>
      <w:numFmt w:val="decimal"/>
      <w:lvlRestart w:val="0"/>
      <w:lvlText w:val="%1."/>
      <w:lvlJc w:val="left"/>
      <w:pPr>
        <w:ind w:left="3033" w:hanging="425"/>
      </w:pPr>
      <w:rPr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4048" w:hanging="360"/>
      </w:pPr>
    </w:lvl>
    <w:lvl w:ilvl="2" w:tplc="0409001B" w:tentative="1">
      <w:start w:val="1"/>
      <w:numFmt w:val="lowerRoman"/>
      <w:lvlText w:val="%3."/>
      <w:lvlJc w:val="right"/>
      <w:pPr>
        <w:ind w:left="4768" w:hanging="180"/>
      </w:pPr>
    </w:lvl>
    <w:lvl w:ilvl="3" w:tplc="0409000F" w:tentative="1">
      <w:start w:val="1"/>
      <w:numFmt w:val="decimal"/>
      <w:lvlText w:val="%4."/>
      <w:lvlJc w:val="left"/>
      <w:pPr>
        <w:ind w:left="5488" w:hanging="360"/>
      </w:pPr>
    </w:lvl>
    <w:lvl w:ilvl="4" w:tplc="04090019" w:tentative="1">
      <w:start w:val="1"/>
      <w:numFmt w:val="lowerLetter"/>
      <w:lvlText w:val="%5."/>
      <w:lvlJc w:val="left"/>
      <w:pPr>
        <w:ind w:left="6208" w:hanging="360"/>
      </w:pPr>
    </w:lvl>
    <w:lvl w:ilvl="5" w:tplc="0409001B" w:tentative="1">
      <w:start w:val="1"/>
      <w:numFmt w:val="lowerRoman"/>
      <w:lvlText w:val="%6."/>
      <w:lvlJc w:val="right"/>
      <w:pPr>
        <w:ind w:left="6928" w:hanging="180"/>
      </w:pPr>
    </w:lvl>
    <w:lvl w:ilvl="6" w:tplc="0409000F" w:tentative="1">
      <w:start w:val="1"/>
      <w:numFmt w:val="decimal"/>
      <w:lvlText w:val="%7."/>
      <w:lvlJc w:val="left"/>
      <w:pPr>
        <w:ind w:left="7648" w:hanging="360"/>
      </w:pPr>
    </w:lvl>
    <w:lvl w:ilvl="7" w:tplc="04090019" w:tentative="1">
      <w:start w:val="1"/>
      <w:numFmt w:val="lowerLetter"/>
      <w:lvlText w:val="%8."/>
      <w:lvlJc w:val="left"/>
      <w:pPr>
        <w:ind w:left="8368" w:hanging="360"/>
      </w:pPr>
    </w:lvl>
    <w:lvl w:ilvl="8" w:tplc="0409001B" w:tentative="1">
      <w:start w:val="1"/>
      <w:numFmt w:val="lowerRoman"/>
      <w:lvlText w:val="%9."/>
      <w:lvlJc w:val="right"/>
      <w:pPr>
        <w:ind w:left="9088" w:hanging="180"/>
      </w:pPr>
    </w:lvl>
  </w:abstractNum>
  <w:num w:numId="1" w16cid:durableId="347830778">
    <w:abstractNumId w:val="17"/>
  </w:num>
  <w:num w:numId="2" w16cid:durableId="1687172575">
    <w:abstractNumId w:val="22"/>
  </w:num>
  <w:num w:numId="3" w16cid:durableId="575747113">
    <w:abstractNumId w:val="16"/>
  </w:num>
  <w:num w:numId="4" w16cid:durableId="185723211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036348940">
    <w:abstractNumId w:val="18"/>
  </w:num>
  <w:num w:numId="6" w16cid:durableId="1297948372">
    <w:abstractNumId w:val="30"/>
  </w:num>
  <w:num w:numId="7" w16cid:durableId="341468167">
    <w:abstractNumId w:val="14"/>
  </w:num>
  <w:num w:numId="8" w16cid:durableId="1118336076">
    <w:abstractNumId w:val="36"/>
  </w:num>
  <w:num w:numId="9" w16cid:durableId="2142534304">
    <w:abstractNumId w:val="9"/>
  </w:num>
  <w:num w:numId="10" w16cid:durableId="2129885860">
    <w:abstractNumId w:val="29"/>
  </w:num>
  <w:num w:numId="11" w16cid:durableId="1347755441">
    <w:abstractNumId w:val="4"/>
  </w:num>
  <w:num w:numId="12" w16cid:durableId="1416509744">
    <w:abstractNumId w:val="41"/>
  </w:num>
  <w:num w:numId="13" w16cid:durableId="499732719">
    <w:abstractNumId w:val="21"/>
  </w:num>
  <w:num w:numId="14" w16cid:durableId="1622684101">
    <w:abstractNumId w:val="5"/>
  </w:num>
  <w:num w:numId="15" w16cid:durableId="1433739904">
    <w:abstractNumId w:val="0"/>
  </w:num>
  <w:num w:numId="16" w16cid:durableId="1497844027">
    <w:abstractNumId w:val="23"/>
  </w:num>
  <w:num w:numId="17" w16cid:durableId="1987977836">
    <w:abstractNumId w:val="10"/>
  </w:num>
  <w:num w:numId="18" w16cid:durableId="877358908">
    <w:abstractNumId w:val="11"/>
  </w:num>
  <w:num w:numId="19" w16cid:durableId="1629045223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530492008">
    <w:abstractNumId w:val="38"/>
  </w:num>
  <w:num w:numId="21" w16cid:durableId="502093585">
    <w:abstractNumId w:val="28"/>
  </w:num>
  <w:num w:numId="22" w16cid:durableId="1470249292">
    <w:abstractNumId w:val="19"/>
  </w:num>
  <w:num w:numId="23" w16cid:durableId="1729497757">
    <w:abstractNumId w:val="40"/>
  </w:num>
  <w:num w:numId="24" w16cid:durableId="698824254">
    <w:abstractNumId w:val="25"/>
  </w:num>
  <w:num w:numId="25" w16cid:durableId="1795979969">
    <w:abstractNumId w:val="27"/>
  </w:num>
  <w:num w:numId="26" w16cid:durableId="31031253">
    <w:abstractNumId w:val="6"/>
  </w:num>
  <w:num w:numId="27" w16cid:durableId="225454925">
    <w:abstractNumId w:val="1"/>
  </w:num>
  <w:num w:numId="28" w16cid:durableId="961501994">
    <w:abstractNumId w:val="20"/>
  </w:num>
  <w:num w:numId="29" w16cid:durableId="2128960064">
    <w:abstractNumId w:val="35"/>
  </w:num>
  <w:num w:numId="30" w16cid:durableId="1283809116">
    <w:abstractNumId w:val="26"/>
  </w:num>
  <w:num w:numId="31" w16cid:durableId="692266396">
    <w:abstractNumId w:val="3"/>
  </w:num>
  <w:num w:numId="32" w16cid:durableId="1973436">
    <w:abstractNumId w:val="33"/>
  </w:num>
  <w:num w:numId="33" w16cid:durableId="588778509">
    <w:abstractNumId w:val="8"/>
  </w:num>
  <w:num w:numId="34" w16cid:durableId="550382903">
    <w:abstractNumId w:val="13"/>
  </w:num>
  <w:num w:numId="35" w16cid:durableId="983895472">
    <w:abstractNumId w:val="2"/>
  </w:num>
  <w:num w:numId="36" w16cid:durableId="2113473586">
    <w:abstractNumId w:val="34"/>
  </w:num>
  <w:num w:numId="37" w16cid:durableId="1105032217">
    <w:abstractNumId w:val="31"/>
  </w:num>
  <w:num w:numId="38" w16cid:durableId="1206915936">
    <w:abstractNumId w:val="32"/>
  </w:num>
  <w:num w:numId="39" w16cid:durableId="1813282757">
    <w:abstractNumId w:val="39"/>
  </w:num>
  <w:num w:numId="40" w16cid:durableId="1169950284">
    <w:abstractNumId w:val="24"/>
  </w:num>
  <w:num w:numId="41" w16cid:durableId="2129277111">
    <w:abstractNumId w:val="12"/>
  </w:num>
  <w:num w:numId="42" w16cid:durableId="1085683749">
    <w:abstractNumId w:val="7"/>
  </w:num>
  <w:num w:numId="43" w16cid:durableId="891112412">
    <w:abstractNumId w:val="37"/>
  </w:num>
  <w:num w:numId="44" w16cid:durableId="1048650751">
    <w:abstractNumId w:val="15"/>
  </w:num>
  <w:num w:numId="45" w16cid:durableId="1476140037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0&lt;/HangingIndent&gt;&lt;LineSpacing&gt;1&lt;/LineSpacing&gt;&lt;SpaceAfter&gt;3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52dza207sssx9edve4pv2wradfpffdfrx99&quot;&gt;borrelia_refs_2_final Copy&lt;record-ids&gt;&lt;item&gt;1&lt;/item&gt;&lt;item&gt;2&lt;/item&gt;&lt;item&gt;4&lt;/item&gt;&lt;item&gt;6&lt;/item&gt;&lt;item&gt;7&lt;/item&gt;&lt;item&gt;11&lt;/item&gt;&lt;item&gt;12&lt;/item&gt;&lt;item&gt;15&lt;/item&gt;&lt;item&gt;18&lt;/item&gt;&lt;item&gt;19&lt;/item&gt;&lt;item&gt;20&lt;/item&gt;&lt;item&gt;21&lt;/item&gt;&lt;item&gt;22&lt;/item&gt;&lt;item&gt;30&lt;/item&gt;&lt;item&gt;34&lt;/item&gt;&lt;item&gt;36&lt;/item&gt;&lt;item&gt;37&lt;/item&gt;&lt;item&gt;40&lt;/item&gt;&lt;item&gt;41&lt;/item&gt;&lt;item&gt;42&lt;/item&gt;&lt;item&gt;43&lt;/item&gt;&lt;item&gt;46&lt;/item&gt;&lt;item&gt;47&lt;/item&gt;&lt;item&gt;52&lt;/item&gt;&lt;item&gt;57&lt;/item&gt;&lt;item&gt;59&lt;/item&gt;&lt;item&gt;60&lt;/item&gt;&lt;item&gt;62&lt;/item&gt;&lt;item&gt;64&lt;/item&gt;&lt;item&gt;67&lt;/item&gt;&lt;item&gt;68&lt;/item&gt;&lt;item&gt;70&lt;/item&gt;&lt;item&gt;72&lt;/item&gt;&lt;item&gt;73&lt;/item&gt;&lt;item&gt;74&lt;/item&gt;&lt;item&gt;76&lt;/item&gt;&lt;item&gt;79&lt;/item&gt;&lt;item&gt;80&lt;/item&gt;&lt;item&gt;81&lt;/item&gt;&lt;item&gt;83&lt;/item&gt;&lt;item&gt;85&lt;/item&gt;&lt;item&gt;86&lt;/item&gt;&lt;item&gt;87&lt;/item&gt;&lt;item&gt;88&lt;/item&gt;&lt;item&gt;89&lt;/item&gt;&lt;item&gt;90&lt;/item&gt;&lt;item&gt;91&lt;/item&gt;&lt;item&gt;95&lt;/item&gt;&lt;item&gt;96&lt;/item&gt;&lt;item&gt;99&lt;/item&gt;&lt;item&gt;101&lt;/item&gt;&lt;item&gt;103&lt;/item&gt;&lt;item&gt;104&lt;/item&gt;&lt;item&gt;105&lt;/item&gt;&lt;item&gt;107&lt;/item&gt;&lt;item&gt;108&lt;/item&gt;&lt;item&gt;111&lt;/item&gt;&lt;item&gt;112&lt;/item&gt;&lt;item&gt;113&lt;/item&gt;&lt;item&gt;115&lt;/item&gt;&lt;item&gt;116&lt;/item&gt;&lt;item&gt;117&lt;/item&gt;&lt;item&gt;118&lt;/item&gt;&lt;item&gt;119&lt;/item&gt;&lt;item&gt;120&lt;/item&gt;&lt;item&gt;121&lt;/item&gt;&lt;item&gt;122&lt;/item&gt;&lt;item&gt;124&lt;/item&gt;&lt;item&gt;125&lt;/item&gt;&lt;item&gt;126&lt;/item&gt;&lt;item&gt;127&lt;/item&gt;&lt;item&gt;128&lt;/item&gt;&lt;item&gt;129&lt;/item&gt;&lt;item&gt;130&lt;/item&gt;&lt;item&gt;131&lt;/item&gt;&lt;/record-ids&gt;&lt;/item&gt;&lt;/Libraries&gt;"/>
  </w:docVars>
  <w:rsids>
    <w:rsidRoot w:val="009521C0"/>
    <w:rsid w:val="000034DB"/>
    <w:rsid w:val="000047C6"/>
    <w:rsid w:val="00006D2C"/>
    <w:rsid w:val="00006DDD"/>
    <w:rsid w:val="0000790E"/>
    <w:rsid w:val="000112C4"/>
    <w:rsid w:val="000167FD"/>
    <w:rsid w:val="00026CAA"/>
    <w:rsid w:val="0002720C"/>
    <w:rsid w:val="00032002"/>
    <w:rsid w:val="00033771"/>
    <w:rsid w:val="00034179"/>
    <w:rsid w:val="00042D24"/>
    <w:rsid w:val="0004385B"/>
    <w:rsid w:val="00045387"/>
    <w:rsid w:val="00047873"/>
    <w:rsid w:val="00052847"/>
    <w:rsid w:val="00054571"/>
    <w:rsid w:val="0005550A"/>
    <w:rsid w:val="0005707F"/>
    <w:rsid w:val="00057315"/>
    <w:rsid w:val="00057FE5"/>
    <w:rsid w:val="00061018"/>
    <w:rsid w:val="00062478"/>
    <w:rsid w:val="000660B2"/>
    <w:rsid w:val="000701F5"/>
    <w:rsid w:val="00072CB7"/>
    <w:rsid w:val="00072E4C"/>
    <w:rsid w:val="000736B5"/>
    <w:rsid w:val="00074ADB"/>
    <w:rsid w:val="00075279"/>
    <w:rsid w:val="00075F8B"/>
    <w:rsid w:val="00077217"/>
    <w:rsid w:val="0008157D"/>
    <w:rsid w:val="00085FAD"/>
    <w:rsid w:val="00090F58"/>
    <w:rsid w:val="00093451"/>
    <w:rsid w:val="00093A66"/>
    <w:rsid w:val="000944AD"/>
    <w:rsid w:val="000A02FC"/>
    <w:rsid w:val="000A37F8"/>
    <w:rsid w:val="000A6109"/>
    <w:rsid w:val="000A7BCF"/>
    <w:rsid w:val="000B0A81"/>
    <w:rsid w:val="000B2A29"/>
    <w:rsid w:val="000B3416"/>
    <w:rsid w:val="000B452C"/>
    <w:rsid w:val="000C0DDC"/>
    <w:rsid w:val="000C19E2"/>
    <w:rsid w:val="000C1F4E"/>
    <w:rsid w:val="000C202E"/>
    <w:rsid w:val="000C43AF"/>
    <w:rsid w:val="000D0D3A"/>
    <w:rsid w:val="000D2A9D"/>
    <w:rsid w:val="000D32D1"/>
    <w:rsid w:val="000E244D"/>
    <w:rsid w:val="000E2A57"/>
    <w:rsid w:val="000E3F74"/>
    <w:rsid w:val="000E642B"/>
    <w:rsid w:val="000E6BA4"/>
    <w:rsid w:val="000E7F34"/>
    <w:rsid w:val="000F272F"/>
    <w:rsid w:val="000F2BDA"/>
    <w:rsid w:val="000F593D"/>
    <w:rsid w:val="000F70A7"/>
    <w:rsid w:val="000F7271"/>
    <w:rsid w:val="000F763E"/>
    <w:rsid w:val="00103A44"/>
    <w:rsid w:val="00105E17"/>
    <w:rsid w:val="00106A92"/>
    <w:rsid w:val="00115A5C"/>
    <w:rsid w:val="0011684A"/>
    <w:rsid w:val="001229D6"/>
    <w:rsid w:val="00124292"/>
    <w:rsid w:val="00126899"/>
    <w:rsid w:val="0013111F"/>
    <w:rsid w:val="00136CF4"/>
    <w:rsid w:val="00144CDA"/>
    <w:rsid w:val="00144F65"/>
    <w:rsid w:val="00145E6B"/>
    <w:rsid w:val="0014779A"/>
    <w:rsid w:val="00147EC3"/>
    <w:rsid w:val="0015346C"/>
    <w:rsid w:val="00153C71"/>
    <w:rsid w:val="00155856"/>
    <w:rsid w:val="00157014"/>
    <w:rsid w:val="00160030"/>
    <w:rsid w:val="00161A13"/>
    <w:rsid w:val="001623CD"/>
    <w:rsid w:val="001649DF"/>
    <w:rsid w:val="00171263"/>
    <w:rsid w:val="001736DB"/>
    <w:rsid w:val="00176149"/>
    <w:rsid w:val="001772AB"/>
    <w:rsid w:val="00180FFB"/>
    <w:rsid w:val="00182AE1"/>
    <w:rsid w:val="00184A80"/>
    <w:rsid w:val="001865BD"/>
    <w:rsid w:val="00186DFD"/>
    <w:rsid w:val="001902D5"/>
    <w:rsid w:val="00190448"/>
    <w:rsid w:val="001906E4"/>
    <w:rsid w:val="0019122F"/>
    <w:rsid w:val="0019343E"/>
    <w:rsid w:val="00194279"/>
    <w:rsid w:val="00194296"/>
    <w:rsid w:val="00196ABF"/>
    <w:rsid w:val="001B2457"/>
    <w:rsid w:val="001B2AC1"/>
    <w:rsid w:val="001B2D4A"/>
    <w:rsid w:val="001B374C"/>
    <w:rsid w:val="001B38C6"/>
    <w:rsid w:val="001B52AF"/>
    <w:rsid w:val="001B7407"/>
    <w:rsid w:val="001C024E"/>
    <w:rsid w:val="001C1FCF"/>
    <w:rsid w:val="001C26E7"/>
    <w:rsid w:val="001C2E7A"/>
    <w:rsid w:val="001C5071"/>
    <w:rsid w:val="001C6BB6"/>
    <w:rsid w:val="001D3294"/>
    <w:rsid w:val="001D6B34"/>
    <w:rsid w:val="001D7DB0"/>
    <w:rsid w:val="001E036D"/>
    <w:rsid w:val="001E32A0"/>
    <w:rsid w:val="001E51FE"/>
    <w:rsid w:val="001E759D"/>
    <w:rsid w:val="001F69D6"/>
    <w:rsid w:val="001F6B46"/>
    <w:rsid w:val="00200FC6"/>
    <w:rsid w:val="002017A9"/>
    <w:rsid w:val="0020544A"/>
    <w:rsid w:val="00205F6B"/>
    <w:rsid w:val="002107AF"/>
    <w:rsid w:val="00211812"/>
    <w:rsid w:val="002125CC"/>
    <w:rsid w:val="00213198"/>
    <w:rsid w:val="00213D85"/>
    <w:rsid w:val="00215516"/>
    <w:rsid w:val="0021568B"/>
    <w:rsid w:val="002166FF"/>
    <w:rsid w:val="00217457"/>
    <w:rsid w:val="00217A7B"/>
    <w:rsid w:val="00226762"/>
    <w:rsid w:val="00227873"/>
    <w:rsid w:val="00231A46"/>
    <w:rsid w:val="002320AB"/>
    <w:rsid w:val="00232897"/>
    <w:rsid w:val="002333B8"/>
    <w:rsid w:val="00234C79"/>
    <w:rsid w:val="00234D4D"/>
    <w:rsid w:val="00235CCB"/>
    <w:rsid w:val="00236782"/>
    <w:rsid w:val="00236DDD"/>
    <w:rsid w:val="0023766E"/>
    <w:rsid w:val="00241C75"/>
    <w:rsid w:val="00242070"/>
    <w:rsid w:val="002437BE"/>
    <w:rsid w:val="002446F1"/>
    <w:rsid w:val="00245092"/>
    <w:rsid w:val="00245568"/>
    <w:rsid w:val="00245893"/>
    <w:rsid w:val="00246602"/>
    <w:rsid w:val="00247D15"/>
    <w:rsid w:val="00250B69"/>
    <w:rsid w:val="00251CEF"/>
    <w:rsid w:val="002530F2"/>
    <w:rsid w:val="00253E28"/>
    <w:rsid w:val="00256367"/>
    <w:rsid w:val="00257CBE"/>
    <w:rsid w:val="00260E81"/>
    <w:rsid w:val="00263EC9"/>
    <w:rsid w:val="002655ED"/>
    <w:rsid w:val="00265B77"/>
    <w:rsid w:val="00270A38"/>
    <w:rsid w:val="00273A86"/>
    <w:rsid w:val="00275362"/>
    <w:rsid w:val="00275FD6"/>
    <w:rsid w:val="00277074"/>
    <w:rsid w:val="00280795"/>
    <w:rsid w:val="0028102B"/>
    <w:rsid w:val="00282042"/>
    <w:rsid w:val="002865DA"/>
    <w:rsid w:val="00292F09"/>
    <w:rsid w:val="002939C0"/>
    <w:rsid w:val="00294234"/>
    <w:rsid w:val="00296064"/>
    <w:rsid w:val="00296D94"/>
    <w:rsid w:val="002A017F"/>
    <w:rsid w:val="002A20F8"/>
    <w:rsid w:val="002A2A9F"/>
    <w:rsid w:val="002A30A0"/>
    <w:rsid w:val="002A634E"/>
    <w:rsid w:val="002B458A"/>
    <w:rsid w:val="002B71D4"/>
    <w:rsid w:val="002B7B7A"/>
    <w:rsid w:val="002C2412"/>
    <w:rsid w:val="002C2BFE"/>
    <w:rsid w:val="002C6BC7"/>
    <w:rsid w:val="002D025B"/>
    <w:rsid w:val="002D0378"/>
    <w:rsid w:val="002D228D"/>
    <w:rsid w:val="002D3194"/>
    <w:rsid w:val="002D3276"/>
    <w:rsid w:val="002D4F8B"/>
    <w:rsid w:val="002D61BB"/>
    <w:rsid w:val="002E132E"/>
    <w:rsid w:val="002F16D8"/>
    <w:rsid w:val="002F3322"/>
    <w:rsid w:val="002F48D2"/>
    <w:rsid w:val="002F5A9F"/>
    <w:rsid w:val="003008FF"/>
    <w:rsid w:val="00300CD7"/>
    <w:rsid w:val="003052F3"/>
    <w:rsid w:val="0030562D"/>
    <w:rsid w:val="003068FB"/>
    <w:rsid w:val="00306AC9"/>
    <w:rsid w:val="0031137C"/>
    <w:rsid w:val="0031335D"/>
    <w:rsid w:val="0031487D"/>
    <w:rsid w:val="003155A4"/>
    <w:rsid w:val="00323BFE"/>
    <w:rsid w:val="00323C16"/>
    <w:rsid w:val="00334B49"/>
    <w:rsid w:val="00335964"/>
    <w:rsid w:val="00335B68"/>
    <w:rsid w:val="00337464"/>
    <w:rsid w:val="00340D40"/>
    <w:rsid w:val="00342C10"/>
    <w:rsid w:val="003433A1"/>
    <w:rsid w:val="00343BF4"/>
    <w:rsid w:val="003510D2"/>
    <w:rsid w:val="00352266"/>
    <w:rsid w:val="0035419B"/>
    <w:rsid w:val="003568BE"/>
    <w:rsid w:val="00365D50"/>
    <w:rsid w:val="0036651F"/>
    <w:rsid w:val="003668AB"/>
    <w:rsid w:val="00366A30"/>
    <w:rsid w:val="00366D53"/>
    <w:rsid w:val="003706B4"/>
    <w:rsid w:val="00370C2C"/>
    <w:rsid w:val="00373611"/>
    <w:rsid w:val="00373DCD"/>
    <w:rsid w:val="003775A9"/>
    <w:rsid w:val="00382FBD"/>
    <w:rsid w:val="00385788"/>
    <w:rsid w:val="00385D3A"/>
    <w:rsid w:val="003917C7"/>
    <w:rsid w:val="00396E3C"/>
    <w:rsid w:val="00397460"/>
    <w:rsid w:val="003A1E72"/>
    <w:rsid w:val="003A2945"/>
    <w:rsid w:val="003A7FAF"/>
    <w:rsid w:val="003B1F82"/>
    <w:rsid w:val="003B4383"/>
    <w:rsid w:val="003B630F"/>
    <w:rsid w:val="003C001F"/>
    <w:rsid w:val="003C1113"/>
    <w:rsid w:val="003C2C89"/>
    <w:rsid w:val="003C6BF7"/>
    <w:rsid w:val="003C6E42"/>
    <w:rsid w:val="003D1B66"/>
    <w:rsid w:val="003D1DD0"/>
    <w:rsid w:val="003D2005"/>
    <w:rsid w:val="003D3946"/>
    <w:rsid w:val="003D48E2"/>
    <w:rsid w:val="003E12AE"/>
    <w:rsid w:val="003F05F5"/>
    <w:rsid w:val="003F0E8F"/>
    <w:rsid w:val="003F2F0B"/>
    <w:rsid w:val="003F5232"/>
    <w:rsid w:val="003F5957"/>
    <w:rsid w:val="003F6732"/>
    <w:rsid w:val="004043FE"/>
    <w:rsid w:val="00410209"/>
    <w:rsid w:val="00411661"/>
    <w:rsid w:val="00411BF8"/>
    <w:rsid w:val="00411DC2"/>
    <w:rsid w:val="00415366"/>
    <w:rsid w:val="00415946"/>
    <w:rsid w:val="0042024E"/>
    <w:rsid w:val="00420AED"/>
    <w:rsid w:val="004231D7"/>
    <w:rsid w:val="004236CD"/>
    <w:rsid w:val="00426551"/>
    <w:rsid w:val="00427FBD"/>
    <w:rsid w:val="0043113A"/>
    <w:rsid w:val="004346B3"/>
    <w:rsid w:val="004353D9"/>
    <w:rsid w:val="0043565E"/>
    <w:rsid w:val="00436F6B"/>
    <w:rsid w:val="00437784"/>
    <w:rsid w:val="00437994"/>
    <w:rsid w:val="00440727"/>
    <w:rsid w:val="0045531B"/>
    <w:rsid w:val="00456639"/>
    <w:rsid w:val="004569C5"/>
    <w:rsid w:val="004602DC"/>
    <w:rsid w:val="00462E99"/>
    <w:rsid w:val="004644EA"/>
    <w:rsid w:val="004700DF"/>
    <w:rsid w:val="00472301"/>
    <w:rsid w:val="00475722"/>
    <w:rsid w:val="0048075B"/>
    <w:rsid w:val="00480F39"/>
    <w:rsid w:val="00484A7F"/>
    <w:rsid w:val="004867AB"/>
    <w:rsid w:val="00490F37"/>
    <w:rsid w:val="00491514"/>
    <w:rsid w:val="00494301"/>
    <w:rsid w:val="0049464B"/>
    <w:rsid w:val="00495442"/>
    <w:rsid w:val="00495F42"/>
    <w:rsid w:val="0049616A"/>
    <w:rsid w:val="00496A96"/>
    <w:rsid w:val="004A2E09"/>
    <w:rsid w:val="004A60A0"/>
    <w:rsid w:val="004B1738"/>
    <w:rsid w:val="004B2CDA"/>
    <w:rsid w:val="004C0A0B"/>
    <w:rsid w:val="004C1763"/>
    <w:rsid w:val="004C7B02"/>
    <w:rsid w:val="004D27CE"/>
    <w:rsid w:val="004D6950"/>
    <w:rsid w:val="004E3140"/>
    <w:rsid w:val="004E74EB"/>
    <w:rsid w:val="004F1A2C"/>
    <w:rsid w:val="004F2B49"/>
    <w:rsid w:val="004F3CB8"/>
    <w:rsid w:val="004F5372"/>
    <w:rsid w:val="004F5EDC"/>
    <w:rsid w:val="005005AC"/>
    <w:rsid w:val="00502CC1"/>
    <w:rsid w:val="00504755"/>
    <w:rsid w:val="00514D4B"/>
    <w:rsid w:val="00514E85"/>
    <w:rsid w:val="0051632C"/>
    <w:rsid w:val="00517CD7"/>
    <w:rsid w:val="00524518"/>
    <w:rsid w:val="005312F3"/>
    <w:rsid w:val="0053467D"/>
    <w:rsid w:val="00536B1E"/>
    <w:rsid w:val="0053719E"/>
    <w:rsid w:val="0053737A"/>
    <w:rsid w:val="00537B39"/>
    <w:rsid w:val="00537D5F"/>
    <w:rsid w:val="00537EA0"/>
    <w:rsid w:val="0054150E"/>
    <w:rsid w:val="0054379E"/>
    <w:rsid w:val="00543CB3"/>
    <w:rsid w:val="00545FDA"/>
    <w:rsid w:val="00551C6B"/>
    <w:rsid w:val="00554221"/>
    <w:rsid w:val="0055693E"/>
    <w:rsid w:val="00557DF7"/>
    <w:rsid w:val="00560946"/>
    <w:rsid w:val="00563BC8"/>
    <w:rsid w:val="00564145"/>
    <w:rsid w:val="005671F3"/>
    <w:rsid w:val="00567445"/>
    <w:rsid w:val="00567AC9"/>
    <w:rsid w:val="00570574"/>
    <w:rsid w:val="005716FF"/>
    <w:rsid w:val="00572976"/>
    <w:rsid w:val="00574295"/>
    <w:rsid w:val="0057490E"/>
    <w:rsid w:val="00574D90"/>
    <w:rsid w:val="00575519"/>
    <w:rsid w:val="00575CF8"/>
    <w:rsid w:val="005770BF"/>
    <w:rsid w:val="005838FA"/>
    <w:rsid w:val="00583D8F"/>
    <w:rsid w:val="005844BC"/>
    <w:rsid w:val="00584FD2"/>
    <w:rsid w:val="00584FF2"/>
    <w:rsid w:val="0058707D"/>
    <w:rsid w:val="00587B5F"/>
    <w:rsid w:val="00590AEA"/>
    <w:rsid w:val="00593B8E"/>
    <w:rsid w:val="00594F08"/>
    <w:rsid w:val="00595F55"/>
    <w:rsid w:val="005A1CC2"/>
    <w:rsid w:val="005A55EF"/>
    <w:rsid w:val="005A6925"/>
    <w:rsid w:val="005B472B"/>
    <w:rsid w:val="005B553F"/>
    <w:rsid w:val="005B7850"/>
    <w:rsid w:val="005C35B7"/>
    <w:rsid w:val="005C4186"/>
    <w:rsid w:val="005C776F"/>
    <w:rsid w:val="005D10FD"/>
    <w:rsid w:val="005D3459"/>
    <w:rsid w:val="005D3D34"/>
    <w:rsid w:val="005D5A3A"/>
    <w:rsid w:val="005D5FBC"/>
    <w:rsid w:val="005D7EE4"/>
    <w:rsid w:val="005E0018"/>
    <w:rsid w:val="005E016D"/>
    <w:rsid w:val="005E0271"/>
    <w:rsid w:val="005E3C41"/>
    <w:rsid w:val="005E479C"/>
    <w:rsid w:val="005F15B8"/>
    <w:rsid w:val="005F18F3"/>
    <w:rsid w:val="005F47BE"/>
    <w:rsid w:val="005F51DF"/>
    <w:rsid w:val="005F5A49"/>
    <w:rsid w:val="005F6357"/>
    <w:rsid w:val="00602A39"/>
    <w:rsid w:val="00606467"/>
    <w:rsid w:val="0061023E"/>
    <w:rsid w:val="00611916"/>
    <w:rsid w:val="006200F8"/>
    <w:rsid w:val="00621396"/>
    <w:rsid w:val="00621B92"/>
    <w:rsid w:val="00627A8D"/>
    <w:rsid w:val="00630A64"/>
    <w:rsid w:val="00632E4A"/>
    <w:rsid w:val="00634C89"/>
    <w:rsid w:val="00635779"/>
    <w:rsid w:val="00641684"/>
    <w:rsid w:val="00642757"/>
    <w:rsid w:val="006429CF"/>
    <w:rsid w:val="006437C3"/>
    <w:rsid w:val="0064775B"/>
    <w:rsid w:val="00653A71"/>
    <w:rsid w:val="00655D55"/>
    <w:rsid w:val="00661ED9"/>
    <w:rsid w:val="00662D2E"/>
    <w:rsid w:val="00664170"/>
    <w:rsid w:val="00665EA1"/>
    <w:rsid w:val="0066680E"/>
    <w:rsid w:val="00671071"/>
    <w:rsid w:val="00672408"/>
    <w:rsid w:val="00672DC9"/>
    <w:rsid w:val="0067344A"/>
    <w:rsid w:val="00673D9D"/>
    <w:rsid w:val="00682115"/>
    <w:rsid w:val="00684EC3"/>
    <w:rsid w:val="006865C0"/>
    <w:rsid w:val="00686D02"/>
    <w:rsid w:val="00686E21"/>
    <w:rsid w:val="00687895"/>
    <w:rsid w:val="006910A9"/>
    <w:rsid w:val="00694A85"/>
    <w:rsid w:val="00694E76"/>
    <w:rsid w:val="0069607C"/>
    <w:rsid w:val="006A532D"/>
    <w:rsid w:val="006A5703"/>
    <w:rsid w:val="006B273E"/>
    <w:rsid w:val="006B4958"/>
    <w:rsid w:val="006B7398"/>
    <w:rsid w:val="006C261E"/>
    <w:rsid w:val="006C5A89"/>
    <w:rsid w:val="006C6DC4"/>
    <w:rsid w:val="006C6E9A"/>
    <w:rsid w:val="006C7761"/>
    <w:rsid w:val="006D2AE5"/>
    <w:rsid w:val="006D4923"/>
    <w:rsid w:val="006D5974"/>
    <w:rsid w:val="006E5589"/>
    <w:rsid w:val="006E59F9"/>
    <w:rsid w:val="006E6141"/>
    <w:rsid w:val="006F0C4C"/>
    <w:rsid w:val="006F1EF4"/>
    <w:rsid w:val="006F50A6"/>
    <w:rsid w:val="006F5862"/>
    <w:rsid w:val="007031BD"/>
    <w:rsid w:val="00703AAD"/>
    <w:rsid w:val="0070497D"/>
    <w:rsid w:val="007063AF"/>
    <w:rsid w:val="00706548"/>
    <w:rsid w:val="00710520"/>
    <w:rsid w:val="00712D9F"/>
    <w:rsid w:val="00717515"/>
    <w:rsid w:val="007206AF"/>
    <w:rsid w:val="00725C0D"/>
    <w:rsid w:val="00732FBD"/>
    <w:rsid w:val="007339B8"/>
    <w:rsid w:val="00735047"/>
    <w:rsid w:val="00735387"/>
    <w:rsid w:val="00744A99"/>
    <w:rsid w:val="00751FCB"/>
    <w:rsid w:val="0075253D"/>
    <w:rsid w:val="00753EF4"/>
    <w:rsid w:val="0075413A"/>
    <w:rsid w:val="007574ED"/>
    <w:rsid w:val="00760272"/>
    <w:rsid w:val="00763609"/>
    <w:rsid w:val="00764411"/>
    <w:rsid w:val="00764DE1"/>
    <w:rsid w:val="00766982"/>
    <w:rsid w:val="007677A6"/>
    <w:rsid w:val="0077564A"/>
    <w:rsid w:val="0077604F"/>
    <w:rsid w:val="007818C0"/>
    <w:rsid w:val="00781C27"/>
    <w:rsid w:val="007855DF"/>
    <w:rsid w:val="00786016"/>
    <w:rsid w:val="00790AF0"/>
    <w:rsid w:val="007941D5"/>
    <w:rsid w:val="0079515B"/>
    <w:rsid w:val="007961B3"/>
    <w:rsid w:val="007A3903"/>
    <w:rsid w:val="007A3E6F"/>
    <w:rsid w:val="007A51A1"/>
    <w:rsid w:val="007A6C34"/>
    <w:rsid w:val="007B034F"/>
    <w:rsid w:val="007B45E5"/>
    <w:rsid w:val="007B4F3D"/>
    <w:rsid w:val="007B6B59"/>
    <w:rsid w:val="007B7C15"/>
    <w:rsid w:val="007C0F99"/>
    <w:rsid w:val="007C2503"/>
    <w:rsid w:val="007C2C33"/>
    <w:rsid w:val="007C3AC0"/>
    <w:rsid w:val="007C74AA"/>
    <w:rsid w:val="007E03BB"/>
    <w:rsid w:val="007E0F88"/>
    <w:rsid w:val="007E46B0"/>
    <w:rsid w:val="007E62C2"/>
    <w:rsid w:val="007F0F9B"/>
    <w:rsid w:val="007F130E"/>
    <w:rsid w:val="007F1C6D"/>
    <w:rsid w:val="007F209E"/>
    <w:rsid w:val="007F3ECB"/>
    <w:rsid w:val="007F6F66"/>
    <w:rsid w:val="00800FB4"/>
    <w:rsid w:val="00801D2D"/>
    <w:rsid w:val="008062F2"/>
    <w:rsid w:val="00806D43"/>
    <w:rsid w:val="00807FF4"/>
    <w:rsid w:val="008118FE"/>
    <w:rsid w:val="0081419F"/>
    <w:rsid w:val="008216FE"/>
    <w:rsid w:val="00823D80"/>
    <w:rsid w:val="008256CD"/>
    <w:rsid w:val="008275EF"/>
    <w:rsid w:val="00827F67"/>
    <w:rsid w:val="0083012B"/>
    <w:rsid w:val="00831A8B"/>
    <w:rsid w:val="00831EEE"/>
    <w:rsid w:val="0083205E"/>
    <w:rsid w:val="008428E1"/>
    <w:rsid w:val="0084323B"/>
    <w:rsid w:val="008447DB"/>
    <w:rsid w:val="00844AC9"/>
    <w:rsid w:val="008466B7"/>
    <w:rsid w:val="00846CA4"/>
    <w:rsid w:val="00846D5E"/>
    <w:rsid w:val="00847A2A"/>
    <w:rsid w:val="008526D1"/>
    <w:rsid w:val="00852E4C"/>
    <w:rsid w:val="0085443E"/>
    <w:rsid w:val="0085484E"/>
    <w:rsid w:val="008562B4"/>
    <w:rsid w:val="00856C83"/>
    <w:rsid w:val="00857A90"/>
    <w:rsid w:val="00861664"/>
    <w:rsid w:val="008621B9"/>
    <w:rsid w:val="00864A8E"/>
    <w:rsid w:val="00867A0C"/>
    <w:rsid w:val="0087067D"/>
    <w:rsid w:val="008736A0"/>
    <w:rsid w:val="00873D24"/>
    <w:rsid w:val="008752C6"/>
    <w:rsid w:val="0088225E"/>
    <w:rsid w:val="00884D7C"/>
    <w:rsid w:val="008854C8"/>
    <w:rsid w:val="0088585E"/>
    <w:rsid w:val="00891EB0"/>
    <w:rsid w:val="008942A7"/>
    <w:rsid w:val="0089470F"/>
    <w:rsid w:val="00897207"/>
    <w:rsid w:val="008A01A3"/>
    <w:rsid w:val="008A0B72"/>
    <w:rsid w:val="008A122F"/>
    <w:rsid w:val="008A31A1"/>
    <w:rsid w:val="008A42D3"/>
    <w:rsid w:val="008B175D"/>
    <w:rsid w:val="008B3F97"/>
    <w:rsid w:val="008B6DF3"/>
    <w:rsid w:val="008B7C9A"/>
    <w:rsid w:val="008C2029"/>
    <w:rsid w:val="008C3B29"/>
    <w:rsid w:val="008C6111"/>
    <w:rsid w:val="008D04AB"/>
    <w:rsid w:val="008D100E"/>
    <w:rsid w:val="008D27D7"/>
    <w:rsid w:val="008D281E"/>
    <w:rsid w:val="008D4034"/>
    <w:rsid w:val="008D7027"/>
    <w:rsid w:val="008D77F6"/>
    <w:rsid w:val="008D7C60"/>
    <w:rsid w:val="008E6432"/>
    <w:rsid w:val="008E6EE2"/>
    <w:rsid w:val="008E7373"/>
    <w:rsid w:val="008F1B37"/>
    <w:rsid w:val="008F2AB0"/>
    <w:rsid w:val="008F46B5"/>
    <w:rsid w:val="008F490A"/>
    <w:rsid w:val="008F7020"/>
    <w:rsid w:val="00901181"/>
    <w:rsid w:val="0090534D"/>
    <w:rsid w:val="0090793A"/>
    <w:rsid w:val="00910178"/>
    <w:rsid w:val="009116AB"/>
    <w:rsid w:val="00911C0D"/>
    <w:rsid w:val="00912617"/>
    <w:rsid w:val="00912E54"/>
    <w:rsid w:val="00914BBB"/>
    <w:rsid w:val="00915017"/>
    <w:rsid w:val="00937176"/>
    <w:rsid w:val="00940B64"/>
    <w:rsid w:val="009414A8"/>
    <w:rsid w:val="00942F78"/>
    <w:rsid w:val="0094430E"/>
    <w:rsid w:val="00945C4D"/>
    <w:rsid w:val="0094631A"/>
    <w:rsid w:val="00950A20"/>
    <w:rsid w:val="009521C0"/>
    <w:rsid w:val="009558A9"/>
    <w:rsid w:val="009645D6"/>
    <w:rsid w:val="00965EAC"/>
    <w:rsid w:val="009677D4"/>
    <w:rsid w:val="009721A3"/>
    <w:rsid w:val="009729D3"/>
    <w:rsid w:val="009736B2"/>
    <w:rsid w:val="0097551B"/>
    <w:rsid w:val="00980EC1"/>
    <w:rsid w:val="009839C2"/>
    <w:rsid w:val="00983C48"/>
    <w:rsid w:val="009844EE"/>
    <w:rsid w:val="009869B3"/>
    <w:rsid w:val="00986CFB"/>
    <w:rsid w:val="009903C8"/>
    <w:rsid w:val="00991198"/>
    <w:rsid w:val="00993BF7"/>
    <w:rsid w:val="00994197"/>
    <w:rsid w:val="009953C9"/>
    <w:rsid w:val="00995B28"/>
    <w:rsid w:val="009A25E9"/>
    <w:rsid w:val="009A32F5"/>
    <w:rsid w:val="009A3F8A"/>
    <w:rsid w:val="009B2FA5"/>
    <w:rsid w:val="009B3CBB"/>
    <w:rsid w:val="009C2BCB"/>
    <w:rsid w:val="009C4626"/>
    <w:rsid w:val="009C508B"/>
    <w:rsid w:val="009C571E"/>
    <w:rsid w:val="009C5DD6"/>
    <w:rsid w:val="009D1F8B"/>
    <w:rsid w:val="009D5079"/>
    <w:rsid w:val="009D52CC"/>
    <w:rsid w:val="009E1460"/>
    <w:rsid w:val="009E32BC"/>
    <w:rsid w:val="009E4A92"/>
    <w:rsid w:val="009E6326"/>
    <w:rsid w:val="009E75E1"/>
    <w:rsid w:val="009F5EE9"/>
    <w:rsid w:val="009F5FD2"/>
    <w:rsid w:val="00A017D0"/>
    <w:rsid w:val="00A04D20"/>
    <w:rsid w:val="00A05687"/>
    <w:rsid w:val="00A059E7"/>
    <w:rsid w:val="00A07315"/>
    <w:rsid w:val="00A10232"/>
    <w:rsid w:val="00A12BB7"/>
    <w:rsid w:val="00A1417F"/>
    <w:rsid w:val="00A15118"/>
    <w:rsid w:val="00A239D3"/>
    <w:rsid w:val="00A272D6"/>
    <w:rsid w:val="00A275FE"/>
    <w:rsid w:val="00A32E84"/>
    <w:rsid w:val="00A35000"/>
    <w:rsid w:val="00A4081D"/>
    <w:rsid w:val="00A430CE"/>
    <w:rsid w:val="00A4419D"/>
    <w:rsid w:val="00A44C70"/>
    <w:rsid w:val="00A45C33"/>
    <w:rsid w:val="00A464FD"/>
    <w:rsid w:val="00A525BF"/>
    <w:rsid w:val="00A52B38"/>
    <w:rsid w:val="00A626E4"/>
    <w:rsid w:val="00A63398"/>
    <w:rsid w:val="00A6345B"/>
    <w:rsid w:val="00A645B8"/>
    <w:rsid w:val="00A6579B"/>
    <w:rsid w:val="00A66451"/>
    <w:rsid w:val="00A66DEB"/>
    <w:rsid w:val="00A801E6"/>
    <w:rsid w:val="00A83BC2"/>
    <w:rsid w:val="00A8409D"/>
    <w:rsid w:val="00A8448C"/>
    <w:rsid w:val="00A86484"/>
    <w:rsid w:val="00A903E8"/>
    <w:rsid w:val="00A9058D"/>
    <w:rsid w:val="00A90E72"/>
    <w:rsid w:val="00A91692"/>
    <w:rsid w:val="00A920CE"/>
    <w:rsid w:val="00A9230C"/>
    <w:rsid w:val="00A9643F"/>
    <w:rsid w:val="00A96CB5"/>
    <w:rsid w:val="00AA4CF9"/>
    <w:rsid w:val="00AA4DC9"/>
    <w:rsid w:val="00AA5F2A"/>
    <w:rsid w:val="00AA6417"/>
    <w:rsid w:val="00AB3011"/>
    <w:rsid w:val="00AB41D7"/>
    <w:rsid w:val="00AB437E"/>
    <w:rsid w:val="00AB5804"/>
    <w:rsid w:val="00AB5809"/>
    <w:rsid w:val="00AB5FED"/>
    <w:rsid w:val="00AC0569"/>
    <w:rsid w:val="00AC1A84"/>
    <w:rsid w:val="00AC25D0"/>
    <w:rsid w:val="00AC25EE"/>
    <w:rsid w:val="00AC5F7F"/>
    <w:rsid w:val="00AD1338"/>
    <w:rsid w:val="00AD5DDA"/>
    <w:rsid w:val="00AD65F7"/>
    <w:rsid w:val="00AD6EF2"/>
    <w:rsid w:val="00AD7D1E"/>
    <w:rsid w:val="00AE2F8D"/>
    <w:rsid w:val="00AE4C65"/>
    <w:rsid w:val="00AE5254"/>
    <w:rsid w:val="00AE67A0"/>
    <w:rsid w:val="00AF00C9"/>
    <w:rsid w:val="00AF15B6"/>
    <w:rsid w:val="00AF67E0"/>
    <w:rsid w:val="00B000AB"/>
    <w:rsid w:val="00B0127D"/>
    <w:rsid w:val="00B04350"/>
    <w:rsid w:val="00B04D4D"/>
    <w:rsid w:val="00B04DBA"/>
    <w:rsid w:val="00B10A73"/>
    <w:rsid w:val="00B10B78"/>
    <w:rsid w:val="00B13E9B"/>
    <w:rsid w:val="00B14C15"/>
    <w:rsid w:val="00B14F9A"/>
    <w:rsid w:val="00B1732C"/>
    <w:rsid w:val="00B179A5"/>
    <w:rsid w:val="00B21F23"/>
    <w:rsid w:val="00B22451"/>
    <w:rsid w:val="00B24F71"/>
    <w:rsid w:val="00B27F07"/>
    <w:rsid w:val="00B31F49"/>
    <w:rsid w:val="00B33874"/>
    <w:rsid w:val="00B35DC0"/>
    <w:rsid w:val="00B3656A"/>
    <w:rsid w:val="00B42616"/>
    <w:rsid w:val="00B4304C"/>
    <w:rsid w:val="00B4596F"/>
    <w:rsid w:val="00B45CA4"/>
    <w:rsid w:val="00B461AA"/>
    <w:rsid w:val="00B474DA"/>
    <w:rsid w:val="00B52B09"/>
    <w:rsid w:val="00B545BD"/>
    <w:rsid w:val="00B54B06"/>
    <w:rsid w:val="00B562C6"/>
    <w:rsid w:val="00B60075"/>
    <w:rsid w:val="00B64EE0"/>
    <w:rsid w:val="00B66420"/>
    <w:rsid w:val="00B668A9"/>
    <w:rsid w:val="00B709CC"/>
    <w:rsid w:val="00B70F49"/>
    <w:rsid w:val="00B71F65"/>
    <w:rsid w:val="00B74BDA"/>
    <w:rsid w:val="00B765AF"/>
    <w:rsid w:val="00B76AFE"/>
    <w:rsid w:val="00B80CE6"/>
    <w:rsid w:val="00B81DE4"/>
    <w:rsid w:val="00B82819"/>
    <w:rsid w:val="00B85FA0"/>
    <w:rsid w:val="00B877FC"/>
    <w:rsid w:val="00B93D6A"/>
    <w:rsid w:val="00B941E0"/>
    <w:rsid w:val="00B9729A"/>
    <w:rsid w:val="00BA0499"/>
    <w:rsid w:val="00BA0FFA"/>
    <w:rsid w:val="00BA2196"/>
    <w:rsid w:val="00BA2442"/>
    <w:rsid w:val="00BA4809"/>
    <w:rsid w:val="00BA6251"/>
    <w:rsid w:val="00BA74A0"/>
    <w:rsid w:val="00BA79FA"/>
    <w:rsid w:val="00BA7A42"/>
    <w:rsid w:val="00BB0A98"/>
    <w:rsid w:val="00BB4AB4"/>
    <w:rsid w:val="00BB6FFD"/>
    <w:rsid w:val="00BB764D"/>
    <w:rsid w:val="00BC31B2"/>
    <w:rsid w:val="00BC42C5"/>
    <w:rsid w:val="00BC729F"/>
    <w:rsid w:val="00BD000A"/>
    <w:rsid w:val="00BD1F84"/>
    <w:rsid w:val="00BD4F6E"/>
    <w:rsid w:val="00BE1EFC"/>
    <w:rsid w:val="00BE2631"/>
    <w:rsid w:val="00BE403F"/>
    <w:rsid w:val="00BE66C1"/>
    <w:rsid w:val="00BE7971"/>
    <w:rsid w:val="00BF1A63"/>
    <w:rsid w:val="00BF4FBD"/>
    <w:rsid w:val="00C00286"/>
    <w:rsid w:val="00C046FB"/>
    <w:rsid w:val="00C05FC6"/>
    <w:rsid w:val="00C102B7"/>
    <w:rsid w:val="00C11146"/>
    <w:rsid w:val="00C233A3"/>
    <w:rsid w:val="00C26759"/>
    <w:rsid w:val="00C31773"/>
    <w:rsid w:val="00C31A9B"/>
    <w:rsid w:val="00C3394A"/>
    <w:rsid w:val="00C35154"/>
    <w:rsid w:val="00C354B4"/>
    <w:rsid w:val="00C365FC"/>
    <w:rsid w:val="00C41615"/>
    <w:rsid w:val="00C43A55"/>
    <w:rsid w:val="00C43DD0"/>
    <w:rsid w:val="00C44D85"/>
    <w:rsid w:val="00C45833"/>
    <w:rsid w:val="00C50D61"/>
    <w:rsid w:val="00C51057"/>
    <w:rsid w:val="00C5276C"/>
    <w:rsid w:val="00C538DD"/>
    <w:rsid w:val="00C5431A"/>
    <w:rsid w:val="00C5467F"/>
    <w:rsid w:val="00C54E24"/>
    <w:rsid w:val="00C55243"/>
    <w:rsid w:val="00C60CD0"/>
    <w:rsid w:val="00C60E18"/>
    <w:rsid w:val="00C618D6"/>
    <w:rsid w:val="00C61F59"/>
    <w:rsid w:val="00C62255"/>
    <w:rsid w:val="00C63F79"/>
    <w:rsid w:val="00C658F5"/>
    <w:rsid w:val="00C66056"/>
    <w:rsid w:val="00C679A8"/>
    <w:rsid w:val="00C67A98"/>
    <w:rsid w:val="00C67C91"/>
    <w:rsid w:val="00C702C0"/>
    <w:rsid w:val="00C733B7"/>
    <w:rsid w:val="00C8135F"/>
    <w:rsid w:val="00C83782"/>
    <w:rsid w:val="00C84455"/>
    <w:rsid w:val="00C862EE"/>
    <w:rsid w:val="00C86318"/>
    <w:rsid w:val="00C93F89"/>
    <w:rsid w:val="00C968B9"/>
    <w:rsid w:val="00C9715F"/>
    <w:rsid w:val="00CA1FB0"/>
    <w:rsid w:val="00CA3983"/>
    <w:rsid w:val="00CA57E9"/>
    <w:rsid w:val="00CA6053"/>
    <w:rsid w:val="00CB0CB9"/>
    <w:rsid w:val="00CB223A"/>
    <w:rsid w:val="00CB32E6"/>
    <w:rsid w:val="00CB38CF"/>
    <w:rsid w:val="00CB4B01"/>
    <w:rsid w:val="00CB67E0"/>
    <w:rsid w:val="00CB6BF3"/>
    <w:rsid w:val="00CB7707"/>
    <w:rsid w:val="00CC0084"/>
    <w:rsid w:val="00CC0E4B"/>
    <w:rsid w:val="00CC6166"/>
    <w:rsid w:val="00CC6524"/>
    <w:rsid w:val="00CD2367"/>
    <w:rsid w:val="00CD55D4"/>
    <w:rsid w:val="00CD5AAC"/>
    <w:rsid w:val="00CE1682"/>
    <w:rsid w:val="00CE3784"/>
    <w:rsid w:val="00CE424C"/>
    <w:rsid w:val="00CF394C"/>
    <w:rsid w:val="00CF4B09"/>
    <w:rsid w:val="00CF5DAB"/>
    <w:rsid w:val="00CF7673"/>
    <w:rsid w:val="00D0190F"/>
    <w:rsid w:val="00D02E64"/>
    <w:rsid w:val="00D04702"/>
    <w:rsid w:val="00D07289"/>
    <w:rsid w:val="00D14753"/>
    <w:rsid w:val="00D15C8A"/>
    <w:rsid w:val="00D201CB"/>
    <w:rsid w:val="00D20928"/>
    <w:rsid w:val="00D22CE4"/>
    <w:rsid w:val="00D2638E"/>
    <w:rsid w:val="00D2640B"/>
    <w:rsid w:val="00D32E15"/>
    <w:rsid w:val="00D34405"/>
    <w:rsid w:val="00D347C5"/>
    <w:rsid w:val="00D41FB4"/>
    <w:rsid w:val="00D458A4"/>
    <w:rsid w:val="00D462B4"/>
    <w:rsid w:val="00D46E0D"/>
    <w:rsid w:val="00D472B8"/>
    <w:rsid w:val="00D47353"/>
    <w:rsid w:val="00D50445"/>
    <w:rsid w:val="00D52048"/>
    <w:rsid w:val="00D5257E"/>
    <w:rsid w:val="00D53D5E"/>
    <w:rsid w:val="00D54296"/>
    <w:rsid w:val="00D60D37"/>
    <w:rsid w:val="00D611CA"/>
    <w:rsid w:val="00D6292D"/>
    <w:rsid w:val="00D6617E"/>
    <w:rsid w:val="00D67778"/>
    <w:rsid w:val="00D702BF"/>
    <w:rsid w:val="00D726A1"/>
    <w:rsid w:val="00D7275F"/>
    <w:rsid w:val="00D76F59"/>
    <w:rsid w:val="00D866E6"/>
    <w:rsid w:val="00D90AC7"/>
    <w:rsid w:val="00D917DC"/>
    <w:rsid w:val="00D924FA"/>
    <w:rsid w:val="00D92B5F"/>
    <w:rsid w:val="00DA1C6F"/>
    <w:rsid w:val="00DB0008"/>
    <w:rsid w:val="00DB211C"/>
    <w:rsid w:val="00DC5082"/>
    <w:rsid w:val="00DC5611"/>
    <w:rsid w:val="00DC61F2"/>
    <w:rsid w:val="00DC65AD"/>
    <w:rsid w:val="00DC7842"/>
    <w:rsid w:val="00DC7C21"/>
    <w:rsid w:val="00DD059F"/>
    <w:rsid w:val="00DD24C7"/>
    <w:rsid w:val="00DD2C68"/>
    <w:rsid w:val="00DD30EA"/>
    <w:rsid w:val="00DD3281"/>
    <w:rsid w:val="00DD3BA7"/>
    <w:rsid w:val="00DD63FC"/>
    <w:rsid w:val="00DD7F96"/>
    <w:rsid w:val="00DE0FD8"/>
    <w:rsid w:val="00DE152D"/>
    <w:rsid w:val="00DE24BC"/>
    <w:rsid w:val="00DE4618"/>
    <w:rsid w:val="00DE7765"/>
    <w:rsid w:val="00DF0D21"/>
    <w:rsid w:val="00DF21A9"/>
    <w:rsid w:val="00DF28EA"/>
    <w:rsid w:val="00DF38AA"/>
    <w:rsid w:val="00DF3A44"/>
    <w:rsid w:val="00DF4F8D"/>
    <w:rsid w:val="00DF6169"/>
    <w:rsid w:val="00DF7878"/>
    <w:rsid w:val="00E02CDC"/>
    <w:rsid w:val="00E07572"/>
    <w:rsid w:val="00E10A93"/>
    <w:rsid w:val="00E11C7F"/>
    <w:rsid w:val="00E11ECF"/>
    <w:rsid w:val="00E16A1E"/>
    <w:rsid w:val="00E16DC7"/>
    <w:rsid w:val="00E236C2"/>
    <w:rsid w:val="00E32E02"/>
    <w:rsid w:val="00E3407C"/>
    <w:rsid w:val="00E3438B"/>
    <w:rsid w:val="00E34A92"/>
    <w:rsid w:val="00E356FC"/>
    <w:rsid w:val="00E368CC"/>
    <w:rsid w:val="00E36D61"/>
    <w:rsid w:val="00E40E0A"/>
    <w:rsid w:val="00E40E3F"/>
    <w:rsid w:val="00E427EB"/>
    <w:rsid w:val="00E4321B"/>
    <w:rsid w:val="00E43DDB"/>
    <w:rsid w:val="00E5171A"/>
    <w:rsid w:val="00E51809"/>
    <w:rsid w:val="00E543BE"/>
    <w:rsid w:val="00E55473"/>
    <w:rsid w:val="00E622AC"/>
    <w:rsid w:val="00E642D5"/>
    <w:rsid w:val="00E6548B"/>
    <w:rsid w:val="00E65D04"/>
    <w:rsid w:val="00E66EA2"/>
    <w:rsid w:val="00E672A7"/>
    <w:rsid w:val="00E67592"/>
    <w:rsid w:val="00E676AC"/>
    <w:rsid w:val="00E725C7"/>
    <w:rsid w:val="00E73648"/>
    <w:rsid w:val="00E73ADF"/>
    <w:rsid w:val="00E765C5"/>
    <w:rsid w:val="00E76843"/>
    <w:rsid w:val="00E77ADE"/>
    <w:rsid w:val="00E8015A"/>
    <w:rsid w:val="00E85C77"/>
    <w:rsid w:val="00E90305"/>
    <w:rsid w:val="00E92833"/>
    <w:rsid w:val="00E95C54"/>
    <w:rsid w:val="00EA1D09"/>
    <w:rsid w:val="00EA439C"/>
    <w:rsid w:val="00EA5D19"/>
    <w:rsid w:val="00EA6B32"/>
    <w:rsid w:val="00EA79A8"/>
    <w:rsid w:val="00EB3049"/>
    <w:rsid w:val="00EB57C6"/>
    <w:rsid w:val="00EB77E4"/>
    <w:rsid w:val="00EC06A4"/>
    <w:rsid w:val="00EC1FC8"/>
    <w:rsid w:val="00EC21DE"/>
    <w:rsid w:val="00EC5241"/>
    <w:rsid w:val="00EC54E6"/>
    <w:rsid w:val="00ED1AE6"/>
    <w:rsid w:val="00ED28DA"/>
    <w:rsid w:val="00ED63BE"/>
    <w:rsid w:val="00EE2E21"/>
    <w:rsid w:val="00EE5A90"/>
    <w:rsid w:val="00EF1309"/>
    <w:rsid w:val="00EF2A98"/>
    <w:rsid w:val="00EF2B69"/>
    <w:rsid w:val="00EF4859"/>
    <w:rsid w:val="00EF60DF"/>
    <w:rsid w:val="00F02D89"/>
    <w:rsid w:val="00F039CC"/>
    <w:rsid w:val="00F120A8"/>
    <w:rsid w:val="00F13B30"/>
    <w:rsid w:val="00F160CE"/>
    <w:rsid w:val="00F16256"/>
    <w:rsid w:val="00F20247"/>
    <w:rsid w:val="00F21C44"/>
    <w:rsid w:val="00F2276E"/>
    <w:rsid w:val="00F23C91"/>
    <w:rsid w:val="00F24CE0"/>
    <w:rsid w:val="00F25097"/>
    <w:rsid w:val="00F25756"/>
    <w:rsid w:val="00F31880"/>
    <w:rsid w:val="00F31D2D"/>
    <w:rsid w:val="00F31D46"/>
    <w:rsid w:val="00F3217F"/>
    <w:rsid w:val="00F332EB"/>
    <w:rsid w:val="00F34818"/>
    <w:rsid w:val="00F34A94"/>
    <w:rsid w:val="00F40F12"/>
    <w:rsid w:val="00F43493"/>
    <w:rsid w:val="00F50F3E"/>
    <w:rsid w:val="00F52472"/>
    <w:rsid w:val="00F53E03"/>
    <w:rsid w:val="00F556AE"/>
    <w:rsid w:val="00F56CD5"/>
    <w:rsid w:val="00F636C4"/>
    <w:rsid w:val="00F64FE9"/>
    <w:rsid w:val="00F6659F"/>
    <w:rsid w:val="00F81005"/>
    <w:rsid w:val="00F82982"/>
    <w:rsid w:val="00F846D3"/>
    <w:rsid w:val="00F863B4"/>
    <w:rsid w:val="00F873E3"/>
    <w:rsid w:val="00F90922"/>
    <w:rsid w:val="00F92A8A"/>
    <w:rsid w:val="00F92BAD"/>
    <w:rsid w:val="00F960B5"/>
    <w:rsid w:val="00F961BA"/>
    <w:rsid w:val="00FA04B6"/>
    <w:rsid w:val="00FA42C7"/>
    <w:rsid w:val="00FA7066"/>
    <w:rsid w:val="00FA73D3"/>
    <w:rsid w:val="00FB62FB"/>
    <w:rsid w:val="00FB6964"/>
    <w:rsid w:val="00FC0F59"/>
    <w:rsid w:val="00FC4CA0"/>
    <w:rsid w:val="00FC5E68"/>
    <w:rsid w:val="00FC6D70"/>
    <w:rsid w:val="00FD2B76"/>
    <w:rsid w:val="00FD2E6C"/>
    <w:rsid w:val="00FD2F66"/>
    <w:rsid w:val="00FD7039"/>
    <w:rsid w:val="00FE2093"/>
    <w:rsid w:val="00FE70B0"/>
    <w:rsid w:val="00FF08DE"/>
    <w:rsid w:val="00FF0E22"/>
    <w:rsid w:val="00FF2542"/>
    <w:rsid w:val="00FF43C5"/>
    <w:rsid w:val="00FF4DB6"/>
    <w:rsid w:val="00FF6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7AE099"/>
  <w15:docId w15:val="{89E8A892-95DD-B344-A1DB-D896A7AD9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21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21C0"/>
    <w:pPr>
      <w:keepNext/>
      <w:keepLines/>
      <w:numPr>
        <w:numId w:val="21"/>
      </w:numPr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521C0"/>
    <w:pPr>
      <w:keepNext/>
      <w:keepLines/>
      <w:numPr>
        <w:ilvl w:val="1"/>
        <w:numId w:val="21"/>
      </w:numPr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521C0"/>
    <w:pPr>
      <w:keepNext/>
      <w:keepLines/>
      <w:numPr>
        <w:ilvl w:val="2"/>
        <w:numId w:val="21"/>
      </w:numPr>
      <w:spacing w:before="320" w:after="80" w:line="276" w:lineRule="auto"/>
      <w:outlineLvl w:val="2"/>
    </w:pPr>
    <w:rPr>
      <w:rFonts w:ascii="Arial" w:eastAsia="Arial" w:hAnsi="Arial" w:cs="Arial"/>
      <w:color w:val="43434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21C0"/>
    <w:pPr>
      <w:keepNext/>
      <w:keepLines/>
      <w:numPr>
        <w:ilvl w:val="3"/>
        <w:numId w:val="21"/>
      </w:numPr>
      <w:spacing w:before="280" w:after="80" w:line="276" w:lineRule="auto"/>
      <w:outlineLvl w:val="3"/>
    </w:pPr>
    <w:rPr>
      <w:rFonts w:ascii="Arial" w:eastAsia="Arial" w:hAnsi="Arial" w:cs="Arial"/>
      <w:color w:val="66666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21C0"/>
    <w:pPr>
      <w:keepNext/>
      <w:keepLines/>
      <w:numPr>
        <w:ilvl w:val="4"/>
        <w:numId w:val="21"/>
      </w:numPr>
      <w:spacing w:before="240" w:after="80" w:line="276" w:lineRule="auto"/>
      <w:outlineLvl w:val="4"/>
    </w:pPr>
    <w:rPr>
      <w:rFonts w:ascii="Arial" w:eastAsia="Arial" w:hAnsi="Arial" w:cs="Arial"/>
      <w:color w:val="66666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21C0"/>
    <w:pPr>
      <w:keepNext/>
      <w:keepLines/>
      <w:numPr>
        <w:ilvl w:val="5"/>
        <w:numId w:val="21"/>
      </w:numPr>
      <w:spacing w:before="240" w:after="80" w:line="276" w:lineRule="auto"/>
      <w:outlineLvl w:val="5"/>
    </w:pPr>
    <w:rPr>
      <w:rFonts w:ascii="Arial" w:eastAsia="Arial" w:hAnsi="Arial" w:cs="Arial"/>
      <w:i/>
      <w:color w:val="666666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21C0"/>
    <w:pPr>
      <w:keepNext/>
      <w:keepLines/>
      <w:numPr>
        <w:ilvl w:val="6"/>
        <w:numId w:val="21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21C0"/>
    <w:pPr>
      <w:keepNext/>
      <w:keepLines/>
      <w:numPr>
        <w:ilvl w:val="7"/>
        <w:numId w:val="21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21C0"/>
    <w:pPr>
      <w:keepNext/>
      <w:keepLines/>
      <w:numPr>
        <w:ilvl w:val="8"/>
        <w:numId w:val="2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21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521C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521C0"/>
    <w:rPr>
      <w:rFonts w:ascii="Arial" w:eastAsia="Arial" w:hAnsi="Arial" w:cs="Arial"/>
      <w:color w:val="434343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21C0"/>
    <w:rPr>
      <w:rFonts w:ascii="Arial" w:eastAsia="Arial" w:hAnsi="Arial" w:cs="Arial"/>
      <w:color w:val="666666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21C0"/>
    <w:rPr>
      <w:rFonts w:ascii="Arial" w:eastAsia="Arial" w:hAnsi="Arial" w:cs="Arial"/>
      <w:color w:val="66666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21C0"/>
    <w:rPr>
      <w:rFonts w:ascii="Arial" w:eastAsia="Arial" w:hAnsi="Arial" w:cs="Arial"/>
      <w:i/>
      <w:color w:val="66666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21C0"/>
    <w:rPr>
      <w:rFonts w:asciiTheme="majorHAnsi" w:eastAsiaTheme="majorEastAsia" w:hAnsiTheme="majorHAnsi" w:cstheme="majorBidi"/>
      <w:i/>
      <w:iCs/>
      <w:color w:val="1F3763" w:themeColor="accent1" w:themeShade="7F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21C0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21C0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LineNumber">
    <w:name w:val="line number"/>
    <w:basedOn w:val="DefaultParagraphFont"/>
    <w:uiPriority w:val="99"/>
    <w:unhideWhenUsed/>
    <w:rsid w:val="009521C0"/>
  </w:style>
  <w:style w:type="paragraph" w:styleId="Footer">
    <w:name w:val="footer"/>
    <w:basedOn w:val="Normal"/>
    <w:link w:val="FooterChar"/>
    <w:uiPriority w:val="99"/>
    <w:unhideWhenUsed/>
    <w:rsid w:val="009521C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521C0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uiPriority w:val="99"/>
    <w:unhideWhenUsed/>
    <w:rsid w:val="009521C0"/>
  </w:style>
  <w:style w:type="paragraph" w:styleId="Header">
    <w:name w:val="header"/>
    <w:basedOn w:val="Normal"/>
    <w:link w:val="HeaderChar"/>
    <w:uiPriority w:val="99"/>
    <w:unhideWhenUsed/>
    <w:rsid w:val="009521C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521C0"/>
    <w:rPr>
      <w:rFonts w:ascii="Times New Roman" w:eastAsia="Times New Roman" w:hAnsi="Times New Roman" w:cs="Times New Roman"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9521C0"/>
    <w:pPr>
      <w:spacing w:before="480" w:line="276" w:lineRule="auto"/>
      <w:outlineLvl w:val="9"/>
    </w:pPr>
    <w:rPr>
      <w:b/>
      <w:bCs/>
      <w:sz w:val="28"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9521C0"/>
    <w:pPr>
      <w:tabs>
        <w:tab w:val="right" w:pos="8630"/>
      </w:tabs>
      <w:spacing w:before="120"/>
      <w:jc w:val="both"/>
    </w:pPr>
    <w:rPr>
      <w:rFonts w:cstheme="minorHAnsi"/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unhideWhenUsed/>
    <w:rsid w:val="009521C0"/>
    <w:pPr>
      <w:spacing w:before="120"/>
      <w:ind w:left="240"/>
    </w:pPr>
    <w:rPr>
      <w:rFonts w:cstheme="minorHAnsi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9521C0"/>
    <w:pPr>
      <w:ind w:left="480"/>
    </w:pPr>
    <w:rPr>
      <w:rFonts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9521C0"/>
    <w:pPr>
      <w:ind w:left="720"/>
    </w:pPr>
    <w:rPr>
      <w:rFonts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9521C0"/>
    <w:pPr>
      <w:ind w:left="960"/>
    </w:pPr>
    <w:rPr>
      <w:rFonts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9521C0"/>
    <w:pPr>
      <w:ind w:left="1200"/>
    </w:pPr>
    <w:rPr>
      <w:rFonts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9521C0"/>
    <w:pPr>
      <w:ind w:left="1440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9521C0"/>
    <w:pPr>
      <w:ind w:left="1680"/>
    </w:pPr>
    <w:rPr>
      <w:rFonts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9521C0"/>
    <w:pPr>
      <w:ind w:left="1920"/>
    </w:pPr>
    <w:rPr>
      <w:rFonts w:cstheme="minorHAnsi"/>
      <w:sz w:val="20"/>
      <w:szCs w:val="20"/>
    </w:rPr>
  </w:style>
  <w:style w:type="paragraph" w:styleId="TableofFigures">
    <w:name w:val="table of figures"/>
    <w:basedOn w:val="Normal"/>
    <w:next w:val="Normal"/>
    <w:uiPriority w:val="99"/>
    <w:unhideWhenUsed/>
    <w:rsid w:val="009521C0"/>
    <w:pPr>
      <w:ind w:left="480" w:hanging="480"/>
    </w:pPr>
    <w:rPr>
      <w:rFonts w:cstheme="minorHAnsi"/>
      <w:cap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9521C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21C0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9521C0"/>
    <w:pPr>
      <w:spacing w:after="200"/>
    </w:pPr>
    <w:rPr>
      <w:i/>
      <w:iCs/>
      <w:color w:val="44546A" w:themeColor="text2"/>
      <w:sz w:val="18"/>
      <w:szCs w:val="18"/>
    </w:rPr>
  </w:style>
  <w:style w:type="table" w:customStyle="1" w:styleId="MDPITable">
    <w:name w:val="MDPI_Table"/>
    <w:basedOn w:val="TableNormal"/>
    <w:uiPriority w:val="99"/>
    <w:rsid w:val="009521C0"/>
    <w:pPr>
      <w:spacing w:after="0" w:line="240" w:lineRule="auto"/>
    </w:pPr>
    <w:rPr>
      <w:rFonts w:ascii="Palatino Linotype" w:eastAsia="SimSun" w:hAnsi="Palatino Linotype" w:cs="Times New Roman"/>
      <w:color w:val="000000" w:themeColor="text1"/>
      <w:sz w:val="20"/>
      <w:szCs w:val="20"/>
      <w:lang w:val="en-CA"/>
    </w:rPr>
    <w:tblPr>
      <w:tblCellMar>
        <w:left w:w="0" w:type="dxa"/>
        <w:right w:w="0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rsid w:val="009521C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521C0"/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uiPriority w:val="99"/>
    <w:rsid w:val="009521C0"/>
    <w:rPr>
      <w:sz w:val="21"/>
      <w:szCs w:val="21"/>
    </w:rPr>
  </w:style>
  <w:style w:type="paragraph" w:customStyle="1" w:styleId="MDPI11articletype">
    <w:name w:val="MDPI_1.1_article_type"/>
    <w:next w:val="Normal"/>
    <w:qFormat/>
    <w:rsid w:val="009521C0"/>
    <w:pPr>
      <w:adjustRightInd w:val="0"/>
      <w:snapToGrid w:val="0"/>
      <w:spacing w:before="240" w:after="0" w:line="240" w:lineRule="auto"/>
    </w:pPr>
    <w:rPr>
      <w:rFonts w:ascii="Palatino Linotype" w:eastAsia="Times New Roman" w:hAnsi="Palatino Linotype" w:cs="Times New Roman"/>
      <w:i/>
      <w:snapToGrid w:val="0"/>
      <w:color w:val="000000"/>
      <w:sz w:val="20"/>
      <w:lang w:eastAsia="de-DE" w:bidi="en-US"/>
    </w:rPr>
  </w:style>
  <w:style w:type="paragraph" w:customStyle="1" w:styleId="MDPI12title">
    <w:name w:val="MDPI_1.2_title"/>
    <w:next w:val="Normal"/>
    <w:qFormat/>
    <w:rsid w:val="009521C0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eastAsia="de-DE" w:bidi="en-US"/>
    </w:rPr>
  </w:style>
  <w:style w:type="paragraph" w:customStyle="1" w:styleId="MDPI13authornames">
    <w:name w:val="MDPI_1.3_authornames"/>
    <w:next w:val="Normal"/>
    <w:qFormat/>
    <w:rsid w:val="009521C0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sz w:val="20"/>
      <w:lang w:eastAsia="de-DE" w:bidi="en-US"/>
    </w:rPr>
  </w:style>
  <w:style w:type="paragraph" w:customStyle="1" w:styleId="MDPI14history">
    <w:name w:val="MDPI_1.4_history"/>
    <w:basedOn w:val="Normal"/>
    <w:next w:val="Normal"/>
    <w:qFormat/>
    <w:rsid w:val="009521C0"/>
    <w:pPr>
      <w:adjustRightInd w:val="0"/>
      <w:snapToGrid w:val="0"/>
      <w:spacing w:line="240" w:lineRule="atLeast"/>
      <w:ind w:right="113"/>
    </w:pPr>
    <w:rPr>
      <w:rFonts w:ascii="Palatino Linotype" w:hAnsi="Palatino Linotype"/>
      <w:color w:val="000000"/>
      <w:sz w:val="14"/>
      <w:szCs w:val="20"/>
      <w:lang w:eastAsia="de-DE" w:bidi="en-US"/>
    </w:rPr>
  </w:style>
  <w:style w:type="paragraph" w:customStyle="1" w:styleId="MDPI16affiliation">
    <w:name w:val="MDPI_1.6_affiliation"/>
    <w:qFormat/>
    <w:rsid w:val="009521C0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sz w:val="16"/>
      <w:szCs w:val="18"/>
      <w:lang w:eastAsia="de-DE" w:bidi="en-US"/>
    </w:rPr>
  </w:style>
  <w:style w:type="paragraph" w:customStyle="1" w:styleId="MDPI17abstract">
    <w:name w:val="MDPI_1.7_abstract"/>
    <w:next w:val="Normal"/>
    <w:qFormat/>
    <w:rsid w:val="009521C0"/>
    <w:pPr>
      <w:adjustRightInd w:val="0"/>
      <w:snapToGrid w:val="0"/>
      <w:spacing w:before="240" w:after="0" w:line="260" w:lineRule="atLeast"/>
      <w:ind w:left="2608"/>
      <w:jc w:val="both"/>
    </w:pPr>
    <w:rPr>
      <w:rFonts w:ascii="Palatino Linotype" w:eastAsia="Times New Roman" w:hAnsi="Palatino Linotype" w:cs="Times New Roman"/>
      <w:color w:val="000000"/>
      <w:sz w:val="18"/>
      <w:lang w:eastAsia="de-DE" w:bidi="en-US"/>
    </w:rPr>
  </w:style>
  <w:style w:type="paragraph" w:customStyle="1" w:styleId="MDPI18keywords">
    <w:name w:val="MDPI_1.8_keywords"/>
    <w:next w:val="Normal"/>
    <w:qFormat/>
    <w:rsid w:val="009521C0"/>
    <w:pPr>
      <w:adjustRightInd w:val="0"/>
      <w:snapToGrid w:val="0"/>
      <w:spacing w:before="240" w:after="0" w:line="260" w:lineRule="atLeast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lang w:eastAsia="de-DE" w:bidi="en-US"/>
    </w:rPr>
  </w:style>
  <w:style w:type="paragraph" w:customStyle="1" w:styleId="MDPI19line">
    <w:name w:val="MDPI_1.9_line"/>
    <w:qFormat/>
    <w:rsid w:val="009521C0"/>
    <w:pPr>
      <w:pBdr>
        <w:bottom w:val="single" w:sz="4" w:space="1" w:color="auto"/>
      </w:pBdr>
      <w:adjustRightInd w:val="0"/>
      <w:snapToGrid w:val="0"/>
      <w:spacing w:after="480" w:line="260" w:lineRule="atLeast"/>
      <w:ind w:left="2608"/>
      <w:jc w:val="both"/>
    </w:pPr>
    <w:rPr>
      <w:rFonts w:ascii="Palatino Linotype" w:eastAsia="Times New Roman" w:hAnsi="Palatino Linotype" w:cs="Cordia New"/>
      <w:color w:val="000000"/>
      <w:sz w:val="20"/>
      <w:szCs w:val="24"/>
      <w:lang w:eastAsia="de-DE" w:bidi="en-US"/>
    </w:rPr>
  </w:style>
  <w:style w:type="table" w:customStyle="1" w:styleId="Mdeck5tablebodythreelines">
    <w:name w:val="M_deck_5_table_body_three_lines"/>
    <w:basedOn w:val="TableNormal"/>
    <w:uiPriority w:val="99"/>
    <w:rsid w:val="009521C0"/>
    <w:pPr>
      <w:adjustRightInd w:val="0"/>
      <w:snapToGrid w:val="0"/>
      <w:spacing w:after="0" w:line="300" w:lineRule="exact"/>
      <w:jc w:val="center"/>
    </w:pPr>
    <w:rPr>
      <w:rFonts w:ascii="Times New Roman" w:eastAsia="SimSun" w:hAnsi="Times New Roman" w:cs="Times New Roman"/>
      <w:sz w:val="20"/>
      <w:szCs w:val="20"/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59"/>
    <w:rsid w:val="009521C0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headerjournallogo">
    <w:name w:val="MDPI_header_journal_logo"/>
    <w:qFormat/>
    <w:rsid w:val="009521C0"/>
    <w:pPr>
      <w:adjustRightInd w:val="0"/>
      <w:snapToGrid w:val="0"/>
      <w:spacing w:after="0" w:line="260" w:lineRule="atLeast"/>
      <w:jc w:val="both"/>
    </w:pPr>
    <w:rPr>
      <w:rFonts w:ascii="Palatino Linotype" w:eastAsia="Times New Roman" w:hAnsi="Palatino Linotype" w:cs="Times New Roman"/>
      <w:i/>
      <w:color w:val="000000"/>
      <w:sz w:val="24"/>
      <w:lang w:eastAsia="de-CH"/>
    </w:rPr>
  </w:style>
  <w:style w:type="paragraph" w:customStyle="1" w:styleId="MDPI32textnoindent">
    <w:name w:val="MDPI_3.2_text_no_indent"/>
    <w:basedOn w:val="MDPI31text"/>
    <w:qFormat/>
    <w:rsid w:val="009521C0"/>
    <w:pPr>
      <w:ind w:firstLine="0"/>
    </w:pPr>
  </w:style>
  <w:style w:type="paragraph" w:customStyle="1" w:styleId="MDPI31text">
    <w:name w:val="MDPI_3.1_text"/>
    <w:qFormat/>
    <w:rsid w:val="009521C0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33textspaceafter">
    <w:name w:val="MDPI_3.3_text_space_after"/>
    <w:qFormat/>
    <w:rsid w:val="009521C0"/>
    <w:pPr>
      <w:adjustRightInd w:val="0"/>
      <w:snapToGrid w:val="0"/>
      <w:spacing w:after="24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35textbeforelist">
    <w:name w:val="MDPI_3.5_text_before_list"/>
    <w:qFormat/>
    <w:rsid w:val="009521C0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36textafterlist">
    <w:name w:val="MDPI_3.6_text_after_list"/>
    <w:qFormat/>
    <w:rsid w:val="009521C0"/>
    <w:pPr>
      <w:adjustRightInd w:val="0"/>
      <w:snapToGrid w:val="0"/>
      <w:spacing w:before="120" w:after="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37itemize">
    <w:name w:val="MDPI_3.7_itemize"/>
    <w:qFormat/>
    <w:rsid w:val="009521C0"/>
    <w:pPr>
      <w:numPr>
        <w:numId w:val="6"/>
      </w:numPr>
      <w:adjustRightInd w:val="0"/>
      <w:snapToGrid w:val="0"/>
      <w:spacing w:after="0" w:line="228" w:lineRule="auto"/>
      <w:jc w:val="both"/>
    </w:pPr>
    <w:rPr>
      <w:rFonts w:ascii="Palatino Linotype" w:eastAsia="Times New Roman" w:hAnsi="Palatino Linotype" w:cs="Times New Roman"/>
      <w:color w:val="000000"/>
      <w:sz w:val="20"/>
      <w:lang w:eastAsia="de-DE" w:bidi="en-US"/>
    </w:rPr>
  </w:style>
  <w:style w:type="paragraph" w:customStyle="1" w:styleId="MDPI38bullet">
    <w:name w:val="MDPI_3.8_bullet"/>
    <w:qFormat/>
    <w:rsid w:val="009521C0"/>
    <w:pPr>
      <w:numPr>
        <w:numId w:val="7"/>
      </w:numPr>
      <w:adjustRightInd w:val="0"/>
      <w:snapToGrid w:val="0"/>
      <w:spacing w:after="0" w:line="228" w:lineRule="auto"/>
      <w:jc w:val="both"/>
    </w:pPr>
    <w:rPr>
      <w:rFonts w:ascii="Palatino Linotype" w:eastAsia="Times New Roman" w:hAnsi="Palatino Linotype" w:cs="Times New Roman"/>
      <w:color w:val="000000"/>
      <w:sz w:val="20"/>
      <w:lang w:eastAsia="de-DE" w:bidi="en-US"/>
    </w:rPr>
  </w:style>
  <w:style w:type="paragraph" w:customStyle="1" w:styleId="MDPI39equation">
    <w:name w:val="MDPI_3.9_equation"/>
    <w:qFormat/>
    <w:rsid w:val="009521C0"/>
    <w:pPr>
      <w:adjustRightInd w:val="0"/>
      <w:snapToGrid w:val="0"/>
      <w:spacing w:before="120" w:after="120" w:line="260" w:lineRule="atLeast"/>
      <w:ind w:left="709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3aequationnumber">
    <w:name w:val="MDPI_3.a_equation_number"/>
    <w:qFormat/>
    <w:rsid w:val="009521C0"/>
    <w:pPr>
      <w:spacing w:before="120" w:after="120" w:line="240" w:lineRule="auto"/>
      <w:jc w:val="right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41tablecaption">
    <w:name w:val="MDPI_4.1_table_caption"/>
    <w:qFormat/>
    <w:rsid w:val="009521C0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/>
      <w:color w:val="000000"/>
      <w:sz w:val="18"/>
      <w:lang w:eastAsia="de-DE" w:bidi="en-US"/>
    </w:rPr>
  </w:style>
  <w:style w:type="paragraph" w:customStyle="1" w:styleId="MDPI42tablebody">
    <w:name w:val="MDPI_4.2_table_body"/>
    <w:qFormat/>
    <w:rsid w:val="009521C0"/>
    <w:pPr>
      <w:adjustRightInd w:val="0"/>
      <w:snapToGrid w:val="0"/>
      <w:spacing w:after="0" w:line="240" w:lineRule="auto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eastAsia="de-DE" w:bidi="en-US"/>
    </w:rPr>
  </w:style>
  <w:style w:type="paragraph" w:customStyle="1" w:styleId="MDPI43tablefooter">
    <w:name w:val="MDPI_4.3_table_footer"/>
    <w:next w:val="MDPI31text"/>
    <w:qFormat/>
    <w:rsid w:val="009521C0"/>
    <w:pPr>
      <w:adjustRightInd w:val="0"/>
      <w:snapToGrid w:val="0"/>
      <w:spacing w:after="0" w:line="228" w:lineRule="auto"/>
      <w:ind w:left="2608"/>
    </w:pPr>
    <w:rPr>
      <w:rFonts w:ascii="Palatino Linotype" w:eastAsia="Times New Roman" w:hAnsi="Palatino Linotype" w:cs="Cordia New"/>
      <w:color w:val="000000"/>
      <w:sz w:val="18"/>
      <w:lang w:eastAsia="de-DE" w:bidi="en-US"/>
    </w:rPr>
  </w:style>
  <w:style w:type="paragraph" w:customStyle="1" w:styleId="MDPI51figurecaption">
    <w:name w:val="MDPI_5.1_figure_caption"/>
    <w:qFormat/>
    <w:rsid w:val="009521C0"/>
    <w:pPr>
      <w:adjustRightInd w:val="0"/>
      <w:snapToGrid w:val="0"/>
      <w:spacing w:before="120" w:after="240" w:line="228" w:lineRule="auto"/>
      <w:ind w:left="2608"/>
    </w:pPr>
    <w:rPr>
      <w:rFonts w:ascii="Palatino Linotype" w:eastAsia="Times New Roman" w:hAnsi="Palatino Linotype" w:cs="Times New Roman"/>
      <w:color w:val="000000"/>
      <w:sz w:val="18"/>
      <w:szCs w:val="20"/>
      <w:lang w:eastAsia="de-DE" w:bidi="en-US"/>
    </w:rPr>
  </w:style>
  <w:style w:type="paragraph" w:customStyle="1" w:styleId="MDPI52figure">
    <w:name w:val="MDPI_5.2_figure"/>
    <w:qFormat/>
    <w:rsid w:val="009521C0"/>
    <w:pPr>
      <w:adjustRightInd w:val="0"/>
      <w:snapToGrid w:val="0"/>
      <w:spacing w:before="240" w:after="120" w:line="240" w:lineRule="auto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eastAsia="de-DE" w:bidi="en-US"/>
    </w:rPr>
  </w:style>
  <w:style w:type="paragraph" w:customStyle="1" w:styleId="MDPI23heading3">
    <w:name w:val="MDPI_2.3_heading3"/>
    <w:qFormat/>
    <w:rsid w:val="009521C0"/>
    <w:pPr>
      <w:adjustRightInd w:val="0"/>
      <w:snapToGrid w:val="0"/>
      <w:spacing w:before="60" w:after="60" w:line="228" w:lineRule="auto"/>
      <w:ind w:left="2608"/>
      <w:outlineLvl w:val="2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21heading1">
    <w:name w:val="MDPI_2.1_heading1"/>
    <w:qFormat/>
    <w:rsid w:val="009521C0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sz w:val="20"/>
      <w:lang w:eastAsia="de-DE" w:bidi="en-US"/>
    </w:rPr>
  </w:style>
  <w:style w:type="paragraph" w:customStyle="1" w:styleId="MDPI22heading2">
    <w:name w:val="MDPI_2.2_heading2"/>
    <w:qFormat/>
    <w:rsid w:val="009521C0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sz w:val="20"/>
      <w:lang w:eastAsia="de-DE" w:bidi="en-US"/>
    </w:rPr>
  </w:style>
  <w:style w:type="paragraph" w:customStyle="1" w:styleId="MDPI71References">
    <w:name w:val="MDPI_7.1_References"/>
    <w:qFormat/>
    <w:rsid w:val="009521C0"/>
    <w:pPr>
      <w:numPr>
        <w:numId w:val="9"/>
      </w:numPr>
      <w:adjustRightInd w:val="0"/>
      <w:snapToGrid w:val="0"/>
      <w:spacing w:after="0" w:line="228" w:lineRule="auto"/>
      <w:jc w:val="both"/>
    </w:pPr>
    <w:rPr>
      <w:rFonts w:ascii="Palatino Linotype" w:eastAsia="Times New Roman" w:hAnsi="Palatino Linotype" w:cs="Times New Roman"/>
      <w:color w:val="000000"/>
      <w:sz w:val="18"/>
      <w:szCs w:val="20"/>
      <w:lang w:eastAsia="de-DE" w:bidi="en-US"/>
    </w:rPr>
  </w:style>
  <w:style w:type="paragraph" w:styleId="BalloonText">
    <w:name w:val="Balloon Text"/>
    <w:basedOn w:val="Normal"/>
    <w:link w:val="BalloonTextChar"/>
    <w:uiPriority w:val="99"/>
    <w:rsid w:val="009521C0"/>
    <w:pPr>
      <w:spacing w:line="260" w:lineRule="atLeast"/>
      <w:jc w:val="both"/>
    </w:pPr>
    <w:rPr>
      <w:rFonts w:ascii="Palatino Linotype" w:eastAsia="SimSun" w:hAnsi="Palatino Linotype" w:cs="Tahoma"/>
      <w:color w:val="000000"/>
      <w:sz w:val="20"/>
      <w:szCs w:val="18"/>
      <w:lang w:eastAsia="zh-CN"/>
    </w:rPr>
  </w:style>
  <w:style w:type="character" w:customStyle="1" w:styleId="BalloonTextChar">
    <w:name w:val="Balloon Text Char"/>
    <w:basedOn w:val="DefaultParagraphFont"/>
    <w:link w:val="BalloonText"/>
    <w:uiPriority w:val="99"/>
    <w:rsid w:val="009521C0"/>
    <w:rPr>
      <w:rFonts w:ascii="Palatino Linotype" w:eastAsia="SimSun" w:hAnsi="Palatino Linotype" w:cs="Tahoma"/>
      <w:color w:val="000000"/>
      <w:sz w:val="20"/>
      <w:szCs w:val="18"/>
      <w:lang w:eastAsia="zh-CN"/>
    </w:rPr>
  </w:style>
  <w:style w:type="table" w:customStyle="1" w:styleId="MDPI41threelinetable">
    <w:name w:val="MDPI_4.1_three_line_table"/>
    <w:basedOn w:val="TableNormal"/>
    <w:uiPriority w:val="99"/>
    <w:rsid w:val="009521C0"/>
    <w:pPr>
      <w:adjustRightInd w:val="0"/>
      <w:snapToGrid w:val="0"/>
      <w:spacing w:after="0" w:line="240" w:lineRule="auto"/>
      <w:jc w:val="center"/>
    </w:pPr>
    <w:rPr>
      <w:rFonts w:ascii="Palatino Linotype" w:eastAsiaTheme="minorEastAsia" w:hAnsi="Palatino Linotype" w:cs="Times New Roman"/>
      <w:color w:val="000000"/>
      <w:sz w:val="20"/>
      <w:szCs w:val="20"/>
      <w:lang w:eastAsia="zh-CN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table" w:styleId="PlainTable4">
    <w:name w:val="Plain Table 4"/>
    <w:basedOn w:val="TableNormal"/>
    <w:uiPriority w:val="44"/>
    <w:rsid w:val="009521C0"/>
    <w:pPr>
      <w:spacing w:after="0" w:line="240" w:lineRule="auto"/>
    </w:pPr>
    <w:rPr>
      <w:rFonts w:ascii="Calibri" w:eastAsia="SimSun" w:hAnsi="Calibri" w:cs="Times New Roman"/>
      <w:sz w:val="20"/>
      <w:szCs w:val="20"/>
      <w:lang w:eastAsia="zh-CN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MDPI34textspacebefore">
    <w:name w:val="MDPI_3.4_text_space_before"/>
    <w:qFormat/>
    <w:rsid w:val="009521C0"/>
    <w:pPr>
      <w:adjustRightInd w:val="0"/>
      <w:snapToGrid w:val="0"/>
      <w:spacing w:before="240" w:after="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81theorem">
    <w:name w:val="MDPI_8.1_theorem"/>
    <w:qFormat/>
    <w:rsid w:val="009521C0"/>
    <w:pPr>
      <w:adjustRightInd w:val="0"/>
      <w:snapToGrid w:val="0"/>
      <w:spacing w:after="0" w:line="228" w:lineRule="auto"/>
      <w:ind w:left="2608"/>
      <w:jc w:val="both"/>
    </w:pPr>
    <w:rPr>
      <w:rFonts w:ascii="Palatino Linotype" w:eastAsia="Times New Roman" w:hAnsi="Palatino Linotype" w:cs="Times New Roman"/>
      <w:i/>
      <w:snapToGrid w:val="0"/>
      <w:color w:val="000000"/>
      <w:sz w:val="20"/>
      <w:lang w:eastAsia="de-DE" w:bidi="en-US"/>
    </w:rPr>
  </w:style>
  <w:style w:type="paragraph" w:customStyle="1" w:styleId="MDPI82proof">
    <w:name w:val="MDPI_8.2_proof"/>
    <w:qFormat/>
    <w:rsid w:val="009521C0"/>
    <w:pPr>
      <w:adjustRightInd w:val="0"/>
      <w:snapToGrid w:val="0"/>
      <w:spacing w:after="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61Citation">
    <w:name w:val="MDPI_6.1_Citation"/>
    <w:qFormat/>
    <w:rsid w:val="009521C0"/>
    <w:pPr>
      <w:adjustRightInd w:val="0"/>
      <w:snapToGrid w:val="0"/>
      <w:spacing w:after="0" w:line="240" w:lineRule="atLeast"/>
      <w:ind w:right="113"/>
    </w:pPr>
    <w:rPr>
      <w:rFonts w:ascii="Palatino Linotype" w:eastAsia="SimSun" w:hAnsi="Palatino Linotype" w:cs="Cordia New"/>
      <w:sz w:val="14"/>
      <w:lang w:eastAsia="zh-CN"/>
    </w:rPr>
  </w:style>
  <w:style w:type="paragraph" w:customStyle="1" w:styleId="MDPI62BackMatter">
    <w:name w:val="MDPI_6.2_BackMatter"/>
    <w:qFormat/>
    <w:rsid w:val="009521C0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bidi="en-US"/>
    </w:rPr>
  </w:style>
  <w:style w:type="paragraph" w:customStyle="1" w:styleId="MDPI63Notes">
    <w:name w:val="MDPI_6.3_Notes"/>
    <w:qFormat/>
    <w:rsid w:val="009521C0"/>
    <w:pPr>
      <w:adjustRightInd w:val="0"/>
      <w:snapToGrid w:val="0"/>
      <w:spacing w:after="120" w:line="240" w:lineRule="atLeast"/>
      <w:ind w:right="113"/>
    </w:pPr>
    <w:rPr>
      <w:rFonts w:ascii="Palatino Linotype" w:eastAsia="SimSun" w:hAnsi="Palatino Linotype" w:cs="Times New Roman"/>
      <w:snapToGrid w:val="0"/>
      <w:color w:val="000000"/>
      <w:sz w:val="14"/>
      <w:szCs w:val="20"/>
      <w:lang w:bidi="en-US"/>
    </w:rPr>
  </w:style>
  <w:style w:type="paragraph" w:customStyle="1" w:styleId="MDPI15academiceditor">
    <w:name w:val="MDPI_1.5_academic_editor"/>
    <w:qFormat/>
    <w:rsid w:val="009521C0"/>
    <w:pPr>
      <w:adjustRightInd w:val="0"/>
      <w:snapToGrid w:val="0"/>
      <w:spacing w:before="120" w:after="0" w:line="240" w:lineRule="atLeast"/>
      <w:ind w:right="113"/>
    </w:pPr>
    <w:rPr>
      <w:rFonts w:ascii="Palatino Linotype" w:eastAsia="Times New Roman" w:hAnsi="Palatino Linotype" w:cs="Times New Roman"/>
      <w:color w:val="000000"/>
      <w:sz w:val="14"/>
      <w:lang w:eastAsia="de-DE" w:bidi="en-US"/>
    </w:rPr>
  </w:style>
  <w:style w:type="paragraph" w:customStyle="1" w:styleId="MDPI19classification">
    <w:name w:val="MDPI_1.9_classification"/>
    <w:qFormat/>
    <w:rsid w:val="009521C0"/>
    <w:pPr>
      <w:spacing w:before="240" w:after="0" w:line="260" w:lineRule="atLeast"/>
      <w:ind w:left="113"/>
      <w:jc w:val="both"/>
    </w:pPr>
    <w:rPr>
      <w:rFonts w:ascii="Palatino Linotype" w:eastAsia="Times New Roman" w:hAnsi="Palatino Linotype" w:cs="Times New Roman"/>
      <w:b/>
      <w:color w:val="000000"/>
      <w:sz w:val="20"/>
      <w:lang w:eastAsia="de-DE" w:bidi="en-US"/>
    </w:rPr>
  </w:style>
  <w:style w:type="paragraph" w:customStyle="1" w:styleId="MDPI411onetablecaption">
    <w:name w:val="MDPI_4.1.1_one_table_caption"/>
    <w:qFormat/>
    <w:rsid w:val="009521C0"/>
    <w:pPr>
      <w:adjustRightInd w:val="0"/>
      <w:snapToGrid w:val="0"/>
      <w:spacing w:before="240" w:after="120" w:line="260" w:lineRule="atLeast"/>
      <w:jc w:val="center"/>
    </w:pPr>
    <w:rPr>
      <w:rFonts w:ascii="Palatino Linotype" w:eastAsiaTheme="minorEastAsia" w:hAnsi="Palatino Linotype"/>
      <w:noProof/>
      <w:color w:val="000000"/>
      <w:sz w:val="18"/>
      <w:lang w:eastAsia="zh-CN" w:bidi="en-US"/>
    </w:rPr>
  </w:style>
  <w:style w:type="paragraph" w:customStyle="1" w:styleId="MDPI511onefigurecaption">
    <w:name w:val="MDPI_5.1.1_one_figure_caption"/>
    <w:qFormat/>
    <w:rsid w:val="009521C0"/>
    <w:pPr>
      <w:adjustRightInd w:val="0"/>
      <w:snapToGrid w:val="0"/>
      <w:spacing w:before="240" w:after="120" w:line="260" w:lineRule="atLeast"/>
      <w:jc w:val="center"/>
    </w:pPr>
    <w:rPr>
      <w:rFonts w:ascii="Palatino Linotype" w:eastAsiaTheme="minorEastAsia" w:hAnsi="Palatino Linotype" w:cs="Times New Roman"/>
      <w:noProof/>
      <w:color w:val="000000"/>
      <w:sz w:val="18"/>
      <w:szCs w:val="20"/>
      <w:lang w:eastAsia="zh-CN" w:bidi="en-US"/>
    </w:rPr>
  </w:style>
  <w:style w:type="paragraph" w:customStyle="1" w:styleId="MDPI72Copyright">
    <w:name w:val="MDPI_7.2_Copyright"/>
    <w:qFormat/>
    <w:rsid w:val="009521C0"/>
    <w:pPr>
      <w:adjustRightInd w:val="0"/>
      <w:snapToGrid w:val="0"/>
      <w:spacing w:before="240" w:after="0" w:line="240" w:lineRule="atLeast"/>
      <w:ind w:right="113"/>
    </w:pPr>
    <w:rPr>
      <w:rFonts w:ascii="Palatino Linotype" w:eastAsia="Times New Roman" w:hAnsi="Palatino Linotype" w:cs="Times New Roman"/>
      <w:noProof/>
      <w:snapToGrid w:val="0"/>
      <w:color w:val="000000"/>
      <w:spacing w:val="-2"/>
      <w:sz w:val="14"/>
      <w:szCs w:val="20"/>
      <w:lang w:val="en-GB" w:eastAsia="en-GB"/>
    </w:rPr>
  </w:style>
  <w:style w:type="paragraph" w:customStyle="1" w:styleId="MDPI73CopyrightImage">
    <w:name w:val="MDPI_7.3_CopyrightImage"/>
    <w:rsid w:val="009521C0"/>
    <w:pPr>
      <w:adjustRightInd w:val="0"/>
      <w:snapToGrid w:val="0"/>
      <w:spacing w:after="100" w:line="260" w:lineRule="atLeast"/>
      <w:jc w:val="right"/>
    </w:pPr>
    <w:rPr>
      <w:rFonts w:ascii="Palatino Linotype" w:eastAsia="Times New Roman" w:hAnsi="Palatino Linotype" w:cs="Times New Roman"/>
      <w:color w:val="000000"/>
      <w:sz w:val="20"/>
      <w:szCs w:val="20"/>
      <w:lang w:eastAsia="de-CH"/>
    </w:rPr>
  </w:style>
  <w:style w:type="paragraph" w:customStyle="1" w:styleId="MDPIequationFram">
    <w:name w:val="MDPI_equationFram"/>
    <w:qFormat/>
    <w:rsid w:val="009521C0"/>
    <w:pPr>
      <w:adjustRightInd w:val="0"/>
      <w:snapToGrid w:val="0"/>
      <w:spacing w:before="120" w:after="120" w:line="240" w:lineRule="auto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footer">
    <w:name w:val="MDPI_footer"/>
    <w:qFormat/>
    <w:rsid w:val="009521C0"/>
    <w:pPr>
      <w:adjustRightInd w:val="0"/>
      <w:snapToGrid w:val="0"/>
      <w:spacing w:before="120" w:after="0" w:line="260" w:lineRule="atLeast"/>
      <w:jc w:val="center"/>
    </w:pPr>
    <w:rPr>
      <w:rFonts w:ascii="Palatino Linotype" w:eastAsia="Times New Roman" w:hAnsi="Palatino Linotype" w:cs="Times New Roman"/>
      <w:color w:val="000000"/>
      <w:sz w:val="20"/>
      <w:szCs w:val="20"/>
      <w:lang w:eastAsia="de-DE"/>
    </w:rPr>
  </w:style>
  <w:style w:type="paragraph" w:customStyle="1" w:styleId="MDPIfooterfirstpage">
    <w:name w:val="MDPI_footer_firstpage"/>
    <w:qFormat/>
    <w:rsid w:val="009521C0"/>
    <w:pPr>
      <w:tabs>
        <w:tab w:val="right" w:pos="8845"/>
      </w:tabs>
      <w:spacing w:after="0" w:line="160" w:lineRule="exact"/>
    </w:pPr>
    <w:rPr>
      <w:rFonts w:ascii="Palatino Linotype" w:eastAsia="Times New Roman" w:hAnsi="Palatino Linotype" w:cs="Times New Roman"/>
      <w:color w:val="000000"/>
      <w:sz w:val="16"/>
      <w:szCs w:val="20"/>
      <w:lang w:eastAsia="de-DE"/>
    </w:rPr>
  </w:style>
  <w:style w:type="paragraph" w:customStyle="1" w:styleId="MDPIheader">
    <w:name w:val="MDPI_header"/>
    <w:qFormat/>
    <w:rsid w:val="009521C0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 w:cs="Times New Roman"/>
      <w:iCs/>
      <w:color w:val="000000"/>
      <w:sz w:val="16"/>
      <w:szCs w:val="20"/>
      <w:lang w:eastAsia="de-DE"/>
    </w:rPr>
  </w:style>
  <w:style w:type="paragraph" w:customStyle="1" w:styleId="MDPIheadercitation">
    <w:name w:val="MDPI_header_citation"/>
    <w:rsid w:val="009521C0"/>
    <w:pPr>
      <w:spacing w:after="240" w:line="240" w:lineRule="auto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eastAsia="de-DE" w:bidi="en-US"/>
    </w:rPr>
  </w:style>
  <w:style w:type="paragraph" w:customStyle="1" w:styleId="MDPIheadermdpilogo">
    <w:name w:val="MDPI_header_mdpi_logo"/>
    <w:qFormat/>
    <w:rsid w:val="009521C0"/>
    <w:pPr>
      <w:adjustRightInd w:val="0"/>
      <w:snapToGrid w:val="0"/>
      <w:spacing w:after="0" w:line="260" w:lineRule="atLeast"/>
      <w:jc w:val="right"/>
    </w:pPr>
    <w:rPr>
      <w:rFonts w:ascii="Palatino Linotype" w:eastAsia="Times New Roman" w:hAnsi="Palatino Linotype" w:cs="Times New Roman"/>
      <w:color w:val="000000"/>
      <w:sz w:val="24"/>
      <w:lang w:eastAsia="de-CH"/>
    </w:rPr>
  </w:style>
  <w:style w:type="paragraph" w:customStyle="1" w:styleId="MDPItext">
    <w:name w:val="MDPI_text"/>
    <w:qFormat/>
    <w:rsid w:val="009521C0"/>
    <w:pPr>
      <w:spacing w:after="0" w:line="260" w:lineRule="atLeast"/>
      <w:ind w:left="425" w:right="425" w:firstLine="284"/>
      <w:jc w:val="both"/>
    </w:pPr>
    <w:rPr>
      <w:rFonts w:ascii="Times New Roman" w:eastAsia="Times New Roman" w:hAnsi="Times New Roman" w:cs="Times New Roman"/>
      <w:noProof/>
      <w:snapToGrid w:val="0"/>
      <w:color w:val="000000"/>
      <w:lang w:eastAsia="de-DE" w:bidi="en-US"/>
    </w:rPr>
  </w:style>
  <w:style w:type="paragraph" w:customStyle="1" w:styleId="MDPItitle">
    <w:name w:val="MDPI_title"/>
    <w:qFormat/>
    <w:rsid w:val="009521C0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eastAsia="de-DE" w:bidi="en-US"/>
    </w:rPr>
  </w:style>
  <w:style w:type="character" w:customStyle="1" w:styleId="apple-converted-space">
    <w:name w:val="apple-converted-space"/>
    <w:rsid w:val="009521C0"/>
  </w:style>
  <w:style w:type="paragraph" w:styleId="Bibliography">
    <w:name w:val="Bibliography"/>
    <w:basedOn w:val="Normal"/>
    <w:next w:val="Normal"/>
    <w:uiPriority w:val="37"/>
    <w:semiHidden/>
    <w:unhideWhenUsed/>
    <w:rsid w:val="009521C0"/>
    <w:pPr>
      <w:spacing w:line="260" w:lineRule="atLeast"/>
      <w:jc w:val="both"/>
    </w:pPr>
    <w:rPr>
      <w:rFonts w:ascii="Palatino Linotype" w:eastAsia="SimSun" w:hAnsi="Palatino Linotype"/>
      <w:color w:val="000000"/>
      <w:sz w:val="20"/>
      <w:szCs w:val="20"/>
      <w:lang w:eastAsia="zh-CN"/>
    </w:rPr>
  </w:style>
  <w:style w:type="paragraph" w:styleId="BodyText">
    <w:name w:val="Body Text"/>
    <w:link w:val="BodyTextChar"/>
    <w:rsid w:val="009521C0"/>
    <w:pPr>
      <w:spacing w:after="120" w:line="340" w:lineRule="atLeast"/>
      <w:jc w:val="both"/>
    </w:pPr>
    <w:rPr>
      <w:rFonts w:ascii="Palatino Linotype" w:eastAsia="SimSun" w:hAnsi="Palatino Linotype" w:cs="Times New Roman"/>
      <w:color w:val="000000"/>
      <w:sz w:val="24"/>
      <w:szCs w:val="20"/>
      <w:lang w:eastAsia="de-DE"/>
    </w:rPr>
  </w:style>
  <w:style w:type="character" w:customStyle="1" w:styleId="BodyTextChar">
    <w:name w:val="Body Text Char"/>
    <w:basedOn w:val="DefaultParagraphFont"/>
    <w:link w:val="BodyText"/>
    <w:rsid w:val="009521C0"/>
    <w:rPr>
      <w:rFonts w:ascii="Palatino Linotype" w:eastAsia="SimSun" w:hAnsi="Palatino Linotype" w:cs="Times New Roman"/>
      <w:color w:val="000000"/>
      <w:sz w:val="24"/>
      <w:szCs w:val="20"/>
      <w:lang w:eastAsia="de-DE"/>
    </w:rPr>
  </w:style>
  <w:style w:type="paragraph" w:styleId="CommentSubject">
    <w:name w:val="annotation subject"/>
    <w:basedOn w:val="CommentText"/>
    <w:next w:val="CommentText"/>
    <w:link w:val="CommentSubjectChar"/>
    <w:rsid w:val="009521C0"/>
    <w:pPr>
      <w:spacing w:line="260" w:lineRule="atLeast"/>
      <w:jc w:val="both"/>
    </w:pPr>
    <w:rPr>
      <w:rFonts w:ascii="Palatino Linotype" w:eastAsia="SimSun" w:hAnsi="Palatino Linotype"/>
      <w:b/>
      <w:bCs/>
      <w:color w:val="000000"/>
      <w:lang w:eastAsia="zh-CN"/>
    </w:rPr>
  </w:style>
  <w:style w:type="character" w:customStyle="1" w:styleId="CommentSubjectChar">
    <w:name w:val="Comment Subject Char"/>
    <w:basedOn w:val="CommentTextChar"/>
    <w:link w:val="CommentSubject"/>
    <w:rsid w:val="009521C0"/>
    <w:rPr>
      <w:rFonts w:ascii="Palatino Linotype" w:eastAsia="SimSun" w:hAnsi="Palatino Linotype" w:cs="Times New Roman"/>
      <w:b/>
      <w:bCs/>
      <w:color w:val="000000"/>
      <w:sz w:val="20"/>
      <w:szCs w:val="20"/>
      <w:lang w:eastAsia="zh-CN"/>
    </w:rPr>
  </w:style>
  <w:style w:type="character" w:styleId="EndnoteReference">
    <w:name w:val="endnote reference"/>
    <w:rsid w:val="009521C0"/>
    <w:rPr>
      <w:vertAlign w:val="superscript"/>
    </w:rPr>
  </w:style>
  <w:style w:type="paragraph" w:styleId="EndnoteText">
    <w:name w:val="endnote text"/>
    <w:basedOn w:val="Normal"/>
    <w:link w:val="EndnoteTextChar"/>
    <w:semiHidden/>
    <w:unhideWhenUsed/>
    <w:rsid w:val="009521C0"/>
    <w:pPr>
      <w:jc w:val="both"/>
    </w:pPr>
    <w:rPr>
      <w:rFonts w:ascii="Palatino Linotype" w:eastAsia="SimSun" w:hAnsi="Palatino Linotype"/>
      <w:color w:val="000000"/>
      <w:sz w:val="20"/>
      <w:szCs w:val="20"/>
      <w:lang w:eastAsia="zh-CN"/>
    </w:rPr>
  </w:style>
  <w:style w:type="character" w:customStyle="1" w:styleId="EndnoteTextChar">
    <w:name w:val="Endnote Text Char"/>
    <w:basedOn w:val="DefaultParagraphFont"/>
    <w:link w:val="EndnoteText"/>
    <w:semiHidden/>
    <w:rsid w:val="009521C0"/>
    <w:rPr>
      <w:rFonts w:ascii="Palatino Linotype" w:eastAsia="SimSun" w:hAnsi="Palatino Linotype" w:cs="Times New Roman"/>
      <w:color w:val="000000"/>
      <w:sz w:val="20"/>
      <w:szCs w:val="20"/>
      <w:lang w:eastAsia="zh-CN"/>
    </w:rPr>
  </w:style>
  <w:style w:type="character" w:styleId="FollowedHyperlink">
    <w:name w:val="FollowedHyperlink"/>
    <w:uiPriority w:val="99"/>
    <w:rsid w:val="009521C0"/>
    <w:rPr>
      <w:color w:val="954F72"/>
      <w:u w:val="single"/>
    </w:rPr>
  </w:style>
  <w:style w:type="paragraph" w:styleId="FootnoteText">
    <w:name w:val="footnote text"/>
    <w:basedOn w:val="Normal"/>
    <w:link w:val="FootnoteTextChar"/>
    <w:semiHidden/>
    <w:unhideWhenUsed/>
    <w:rsid w:val="009521C0"/>
    <w:pPr>
      <w:jc w:val="both"/>
    </w:pPr>
    <w:rPr>
      <w:rFonts w:ascii="Palatino Linotype" w:eastAsia="SimSun" w:hAnsi="Palatino Linotype"/>
      <w:color w:val="000000"/>
      <w:sz w:val="20"/>
      <w:szCs w:val="20"/>
      <w:lang w:eastAsia="zh-CN"/>
    </w:rPr>
  </w:style>
  <w:style w:type="character" w:customStyle="1" w:styleId="FootnoteTextChar">
    <w:name w:val="Footnote Text Char"/>
    <w:basedOn w:val="DefaultParagraphFont"/>
    <w:link w:val="FootnoteText"/>
    <w:semiHidden/>
    <w:rsid w:val="009521C0"/>
    <w:rPr>
      <w:rFonts w:ascii="Palatino Linotype" w:eastAsia="SimSun" w:hAnsi="Palatino Linotype" w:cs="Times New Roman"/>
      <w:color w:val="000000"/>
      <w:sz w:val="20"/>
      <w:szCs w:val="20"/>
      <w:lang w:eastAsia="zh-CN"/>
    </w:rPr>
  </w:style>
  <w:style w:type="paragraph" w:styleId="NormalWeb">
    <w:name w:val="Normal (Web)"/>
    <w:basedOn w:val="Normal"/>
    <w:link w:val="NormalWebChar"/>
    <w:uiPriority w:val="99"/>
    <w:rsid w:val="009521C0"/>
    <w:pPr>
      <w:spacing w:line="260" w:lineRule="atLeast"/>
      <w:jc w:val="both"/>
    </w:pPr>
    <w:rPr>
      <w:rFonts w:ascii="Palatino Linotype" w:eastAsia="SimSun" w:hAnsi="Palatino Linotype"/>
      <w:color w:val="000000"/>
      <w:sz w:val="20"/>
      <w:lang w:eastAsia="zh-CN"/>
    </w:rPr>
  </w:style>
  <w:style w:type="paragraph" w:customStyle="1" w:styleId="MsoFootnoteText0">
    <w:name w:val="MsoFootnoteText"/>
    <w:basedOn w:val="NormalWeb"/>
    <w:qFormat/>
    <w:rsid w:val="009521C0"/>
    <w:rPr>
      <w:rFonts w:ascii="Times New Roman" w:hAnsi="Times New Roman"/>
    </w:rPr>
  </w:style>
  <w:style w:type="character" w:styleId="PlaceholderText">
    <w:name w:val="Placeholder Text"/>
    <w:uiPriority w:val="99"/>
    <w:semiHidden/>
    <w:rsid w:val="009521C0"/>
    <w:rPr>
      <w:color w:val="808080"/>
    </w:rPr>
  </w:style>
  <w:style w:type="paragraph" w:customStyle="1" w:styleId="MDPI71FootNotes">
    <w:name w:val="MDPI_7.1_FootNotes"/>
    <w:qFormat/>
    <w:rsid w:val="009521C0"/>
    <w:pPr>
      <w:numPr>
        <w:numId w:val="14"/>
      </w:numPr>
      <w:adjustRightInd w:val="0"/>
      <w:snapToGrid w:val="0"/>
      <w:spacing w:after="0" w:line="228" w:lineRule="auto"/>
    </w:pPr>
    <w:rPr>
      <w:rFonts w:ascii="Palatino Linotype" w:eastAsiaTheme="minorEastAsia" w:hAnsi="Palatino Linotype" w:cs="Times New Roman"/>
      <w:noProof/>
      <w:color w:val="000000"/>
      <w:sz w:val="18"/>
      <w:szCs w:val="20"/>
      <w:lang w:eastAsia="zh-CN"/>
    </w:rPr>
  </w:style>
  <w:style w:type="paragraph" w:styleId="Title">
    <w:name w:val="Title"/>
    <w:basedOn w:val="Normal"/>
    <w:next w:val="Normal"/>
    <w:link w:val="TitleChar"/>
    <w:uiPriority w:val="10"/>
    <w:qFormat/>
    <w:rsid w:val="009521C0"/>
    <w:pPr>
      <w:keepNext/>
      <w:keepLines/>
      <w:spacing w:after="60" w:line="276" w:lineRule="auto"/>
    </w:pPr>
    <w:rPr>
      <w:rFonts w:ascii="Arial" w:eastAsia="Arial" w:hAnsi="Arial" w:cs="Arial"/>
      <w:color w:val="00000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521C0"/>
    <w:rPr>
      <w:rFonts w:ascii="Arial" w:eastAsia="Arial" w:hAnsi="Arial" w:cs="Arial"/>
      <w:color w:val="00000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21C0"/>
    <w:pPr>
      <w:keepNext/>
      <w:keepLines/>
      <w:spacing w:after="320" w:line="276" w:lineRule="auto"/>
    </w:pPr>
    <w:rPr>
      <w:rFonts w:ascii="Arial" w:eastAsia="Arial" w:hAnsi="Arial" w:cs="Arial"/>
      <w:color w:val="666666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9521C0"/>
    <w:rPr>
      <w:rFonts w:ascii="Arial" w:eastAsia="Arial" w:hAnsi="Arial" w:cs="Arial"/>
      <w:color w:val="666666"/>
      <w:sz w:val="30"/>
      <w:szCs w:val="30"/>
    </w:rPr>
  </w:style>
  <w:style w:type="paragraph" w:styleId="Revision">
    <w:name w:val="Revision"/>
    <w:hidden/>
    <w:uiPriority w:val="99"/>
    <w:semiHidden/>
    <w:rsid w:val="009521C0"/>
    <w:pPr>
      <w:spacing w:after="0" w:line="240" w:lineRule="auto"/>
    </w:pPr>
    <w:rPr>
      <w:rFonts w:ascii="Palatino Linotype" w:eastAsia="Palatino Linotype" w:hAnsi="Palatino Linotype" w:cs="Palatino Linotype"/>
      <w:sz w:val="20"/>
      <w:szCs w:val="20"/>
    </w:rPr>
  </w:style>
  <w:style w:type="paragraph" w:styleId="ListParagraph">
    <w:name w:val="List Paragraph"/>
    <w:basedOn w:val="Normal"/>
    <w:uiPriority w:val="1"/>
    <w:qFormat/>
    <w:rsid w:val="009521C0"/>
    <w:pPr>
      <w:spacing w:line="260" w:lineRule="atLeast"/>
      <w:ind w:left="720"/>
      <w:contextualSpacing/>
      <w:jc w:val="both"/>
    </w:pPr>
    <w:rPr>
      <w:rFonts w:ascii="Palatino Linotype" w:eastAsia="SimSun" w:hAnsi="Palatino Linotype"/>
      <w:color w:val="000000"/>
      <w:sz w:val="20"/>
      <w:szCs w:val="20"/>
      <w:lang w:eastAsia="zh-CN"/>
    </w:rPr>
  </w:style>
  <w:style w:type="character" w:customStyle="1" w:styleId="cf01">
    <w:name w:val="cf01"/>
    <w:basedOn w:val="DefaultParagraphFont"/>
    <w:rsid w:val="009521C0"/>
    <w:rPr>
      <w:rFonts w:ascii="Segoe UI" w:hAnsi="Segoe UI" w:cs="Segoe UI" w:hint="default"/>
      <w:sz w:val="18"/>
      <w:szCs w:val="18"/>
    </w:rPr>
  </w:style>
  <w:style w:type="paragraph" w:customStyle="1" w:styleId="msonormal0">
    <w:name w:val="msonormal"/>
    <w:basedOn w:val="Normal"/>
    <w:rsid w:val="009521C0"/>
    <w:pPr>
      <w:spacing w:before="100" w:beforeAutospacing="1" w:after="100" w:afterAutospacing="1"/>
    </w:pPr>
  </w:style>
  <w:style w:type="character" w:customStyle="1" w:styleId="apple-tab-span">
    <w:name w:val="apple-tab-span"/>
    <w:basedOn w:val="DefaultParagraphFont"/>
    <w:rsid w:val="009521C0"/>
  </w:style>
  <w:style w:type="character" w:customStyle="1" w:styleId="cf11">
    <w:name w:val="cf11"/>
    <w:basedOn w:val="DefaultParagraphFont"/>
    <w:rsid w:val="00415366"/>
    <w:rPr>
      <w:rFonts w:ascii="Segoe UI" w:hAnsi="Segoe UI" w:cs="Segoe UI" w:hint="default"/>
      <w:i/>
      <w:iCs/>
      <w:color w:val="303030"/>
      <w:sz w:val="18"/>
      <w:szCs w:val="18"/>
      <w:shd w:val="clear" w:color="auto" w:fill="FFFFFF"/>
    </w:rPr>
  </w:style>
  <w:style w:type="paragraph" w:customStyle="1" w:styleId="pf0">
    <w:name w:val="pf0"/>
    <w:basedOn w:val="Normal"/>
    <w:rsid w:val="000D0D3A"/>
    <w:pPr>
      <w:spacing w:before="100" w:beforeAutospacing="1" w:after="100" w:afterAutospacing="1"/>
    </w:pPr>
  </w:style>
  <w:style w:type="character" w:customStyle="1" w:styleId="cf21">
    <w:name w:val="cf21"/>
    <w:basedOn w:val="DefaultParagraphFont"/>
    <w:rsid w:val="000D0D3A"/>
    <w:rPr>
      <w:rFonts w:ascii="Segoe UI" w:hAnsi="Segoe UI" w:cs="Segoe UI" w:hint="default"/>
      <w:i/>
      <w:iCs/>
      <w:color w:val="1F1F1F"/>
      <w:sz w:val="18"/>
      <w:szCs w:val="18"/>
    </w:rPr>
  </w:style>
  <w:style w:type="character" w:customStyle="1" w:styleId="cf31">
    <w:name w:val="cf31"/>
    <w:basedOn w:val="DefaultParagraphFont"/>
    <w:rsid w:val="00323C16"/>
    <w:rPr>
      <w:rFonts w:ascii="Segoe UI" w:hAnsi="Segoe UI" w:cs="Segoe UI" w:hint="default"/>
      <w:color w:val="202020"/>
      <w:sz w:val="18"/>
      <w:szCs w:val="18"/>
      <w:shd w:val="clear" w:color="auto" w:fill="FFFFFF"/>
    </w:rPr>
  </w:style>
  <w:style w:type="character" w:customStyle="1" w:styleId="cf41">
    <w:name w:val="cf41"/>
    <w:basedOn w:val="DefaultParagraphFont"/>
    <w:rsid w:val="00323C16"/>
    <w:rPr>
      <w:rFonts w:ascii="Segoe UI" w:hAnsi="Segoe UI" w:cs="Segoe UI" w:hint="default"/>
      <w:i/>
      <w:iCs/>
      <w:color w:val="202020"/>
      <w:sz w:val="18"/>
      <w:szCs w:val="18"/>
      <w:shd w:val="clear" w:color="auto" w:fill="FFFFFF"/>
    </w:rPr>
  </w:style>
  <w:style w:type="paragraph" w:customStyle="1" w:styleId="EndNoteBibliographyTitle">
    <w:name w:val="EndNote Bibliography Title"/>
    <w:basedOn w:val="Normal"/>
    <w:link w:val="EndNoteBibliographyTitleChar"/>
    <w:rsid w:val="00FC6D70"/>
    <w:pPr>
      <w:jc w:val="center"/>
    </w:pPr>
    <w:rPr>
      <w:rFonts w:ascii="Arial" w:hAnsi="Arial" w:cs="Arial"/>
    </w:rPr>
  </w:style>
  <w:style w:type="character" w:customStyle="1" w:styleId="NormalWebChar">
    <w:name w:val="Normal (Web) Char"/>
    <w:basedOn w:val="DefaultParagraphFont"/>
    <w:link w:val="NormalWeb"/>
    <w:uiPriority w:val="99"/>
    <w:rsid w:val="00FC6D70"/>
    <w:rPr>
      <w:rFonts w:ascii="Palatino Linotype" w:eastAsia="SimSun" w:hAnsi="Palatino Linotype" w:cs="Times New Roman"/>
      <w:color w:val="000000"/>
      <w:sz w:val="20"/>
      <w:szCs w:val="24"/>
      <w:lang w:eastAsia="zh-CN"/>
    </w:rPr>
  </w:style>
  <w:style w:type="character" w:customStyle="1" w:styleId="EndNoteBibliographyTitleChar">
    <w:name w:val="EndNote Bibliography Title Char"/>
    <w:basedOn w:val="NormalWebChar"/>
    <w:link w:val="EndNoteBibliographyTitle"/>
    <w:rsid w:val="00FC6D70"/>
    <w:rPr>
      <w:rFonts w:ascii="Arial" w:eastAsia="Times New Roman" w:hAnsi="Arial" w:cs="Arial"/>
      <w:color w:val="000000"/>
      <w:sz w:val="24"/>
      <w:szCs w:val="24"/>
      <w:lang w:eastAsia="zh-CN"/>
    </w:rPr>
  </w:style>
  <w:style w:type="paragraph" w:customStyle="1" w:styleId="EndNoteBibliography">
    <w:name w:val="EndNote Bibliography"/>
    <w:basedOn w:val="Normal"/>
    <w:link w:val="EndNoteBibliographyChar"/>
    <w:rsid w:val="00FC6D70"/>
    <w:pPr>
      <w:spacing w:line="360" w:lineRule="auto"/>
    </w:pPr>
    <w:rPr>
      <w:rFonts w:ascii="Arial" w:hAnsi="Arial" w:cs="Arial"/>
    </w:rPr>
  </w:style>
  <w:style w:type="character" w:customStyle="1" w:styleId="EndNoteBibliographyChar">
    <w:name w:val="EndNote Bibliography Char"/>
    <w:basedOn w:val="NormalWebChar"/>
    <w:link w:val="EndNoteBibliography"/>
    <w:rsid w:val="00FC6D70"/>
    <w:rPr>
      <w:rFonts w:ascii="Arial" w:eastAsia="Times New Roman" w:hAnsi="Arial" w:cs="Arial"/>
      <w:color w:val="00000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879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06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81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838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293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57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02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708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974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6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13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129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195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257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41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67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609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933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03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.~WRD0002</Template>
  <TotalTime>2</TotalTime>
  <Pages>4</Pages>
  <Words>1283</Words>
  <Characters>7315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Ehrlich,Garth</dc:creator>
  <cp:keywords/>
  <dc:description/>
  <cp:lastModifiedBy>Marino,Mary</cp:lastModifiedBy>
  <cp:revision>3</cp:revision>
  <cp:lastPrinted>2023-07-31T16:57:00Z</cp:lastPrinted>
  <dcterms:created xsi:type="dcterms:W3CDTF">2024-05-27T19:25:00Z</dcterms:created>
  <dcterms:modified xsi:type="dcterms:W3CDTF">2024-05-27T19:26:00Z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01acdd641b7da5671f72ac8ad881f2c9e1db963502b53ced3a563e7f7f25bddb</vt:lpwstr>
  </property>
</Properties>
</file>