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43AAA" w14:textId="78855D20" w:rsidR="00BF25A6" w:rsidRPr="002E0815" w:rsidRDefault="00074F44" w:rsidP="00BF25A6">
      <w:pPr>
        <w:snapToGrid w:val="0"/>
        <w:spacing w:line="480" w:lineRule="auto"/>
        <w:jc w:val="center"/>
        <w:rPr>
          <w:rFonts w:cs="Times New Roman"/>
          <w:b/>
          <w:sz w:val="28"/>
          <w:szCs w:val="28"/>
          <w:lang w:val="en-GB"/>
        </w:rPr>
      </w:pPr>
      <w:r w:rsidRPr="00074F44">
        <w:rPr>
          <w:rFonts w:cs="Times New Roman"/>
          <w:b/>
          <w:sz w:val="28"/>
          <w:szCs w:val="28"/>
          <w:lang w:val="en-GB"/>
        </w:rPr>
        <w:t xml:space="preserve">Propagation of periodic director and flow patterns in a cholesteric liquid crystal under </w:t>
      </w:r>
      <w:r w:rsidR="00F6642A">
        <w:rPr>
          <w:rFonts w:cs="Times New Roman"/>
          <w:b/>
          <w:sz w:val="28"/>
          <w:szCs w:val="28"/>
          <w:lang w:val="en-GB"/>
        </w:rPr>
        <w:t>electroconvection</w:t>
      </w:r>
    </w:p>
    <w:p w14:paraId="083B79FB" w14:textId="6E8945C8" w:rsidR="00BF25A6" w:rsidRPr="005260F5" w:rsidRDefault="00BF25A6" w:rsidP="00BF25A6">
      <w:pPr>
        <w:snapToGrid w:val="0"/>
        <w:spacing w:line="480" w:lineRule="auto"/>
        <w:jc w:val="center"/>
        <w:rPr>
          <w:rFonts w:cs="Times New Roman"/>
          <w:sz w:val="24"/>
          <w:szCs w:val="24"/>
          <w:lang w:val="en-GB"/>
        </w:rPr>
      </w:pPr>
      <w:r w:rsidRPr="005260F5">
        <w:rPr>
          <w:rFonts w:cs="Times New Roman"/>
          <w:sz w:val="24"/>
          <w:szCs w:val="24"/>
          <w:lang w:val="en-GB"/>
        </w:rPr>
        <w:t>Jun Yoshiok</w:t>
      </w:r>
      <w:r w:rsidR="000F6E10">
        <w:rPr>
          <w:rFonts w:cs="Times New Roman"/>
          <w:sz w:val="24"/>
          <w:szCs w:val="24"/>
          <w:lang w:val="en-GB"/>
        </w:rPr>
        <w:t xml:space="preserve">a, </w:t>
      </w:r>
      <w:r w:rsidR="005E052E">
        <w:rPr>
          <w:rFonts w:cs="Times New Roman"/>
          <w:sz w:val="24"/>
          <w:szCs w:val="24"/>
          <w:lang w:val="en-GB"/>
        </w:rPr>
        <w:t>Hiroki</w:t>
      </w:r>
      <w:r w:rsidR="000F6E10">
        <w:rPr>
          <w:rFonts w:cs="Times New Roman"/>
          <w:sz w:val="24"/>
          <w:szCs w:val="24"/>
          <w:lang w:val="en-GB"/>
        </w:rPr>
        <w:t xml:space="preserve"> </w:t>
      </w:r>
      <w:proofErr w:type="spellStart"/>
      <w:r w:rsidR="005E052E">
        <w:rPr>
          <w:rFonts w:cs="Times New Roman"/>
          <w:sz w:val="24"/>
          <w:szCs w:val="24"/>
          <w:lang w:val="en-GB"/>
        </w:rPr>
        <w:t>Nobori</w:t>
      </w:r>
      <w:proofErr w:type="spellEnd"/>
      <w:r w:rsidR="005E052E">
        <w:rPr>
          <w:rFonts w:cs="Times New Roman"/>
          <w:sz w:val="24"/>
          <w:szCs w:val="24"/>
          <w:lang w:val="en-GB"/>
        </w:rPr>
        <w:t>,</w:t>
      </w:r>
      <w:r w:rsidRPr="005260F5">
        <w:rPr>
          <w:rFonts w:cs="Times New Roman"/>
          <w:sz w:val="24"/>
          <w:szCs w:val="24"/>
          <w:lang w:val="en-GB"/>
        </w:rPr>
        <w:t xml:space="preserve"> </w:t>
      </w:r>
      <w:r w:rsidR="00221576">
        <w:rPr>
          <w:rFonts w:cs="Times New Roman" w:hint="eastAsia"/>
          <w:sz w:val="24"/>
          <w:szCs w:val="24"/>
          <w:lang w:val="en-GB"/>
        </w:rPr>
        <w:t xml:space="preserve">Koji </w:t>
      </w:r>
      <w:proofErr w:type="spellStart"/>
      <w:r w:rsidR="00221576">
        <w:rPr>
          <w:rFonts w:cs="Times New Roman" w:hint="eastAsia"/>
          <w:sz w:val="24"/>
          <w:szCs w:val="24"/>
          <w:lang w:val="en-GB"/>
        </w:rPr>
        <w:t>Fukao</w:t>
      </w:r>
      <w:proofErr w:type="spellEnd"/>
      <w:r w:rsidR="005E052E">
        <w:rPr>
          <w:rFonts w:cs="Times New Roman"/>
          <w:sz w:val="24"/>
          <w:szCs w:val="24"/>
          <w:lang w:val="en-GB"/>
        </w:rPr>
        <w:t xml:space="preserve"> and Fumito Araoka</w:t>
      </w:r>
    </w:p>
    <w:p w14:paraId="1B70C944" w14:textId="16353611" w:rsidR="00AC1A2B" w:rsidRPr="00EC5310" w:rsidRDefault="00AC1A2B" w:rsidP="00B307D3">
      <w:pPr>
        <w:spacing w:line="360" w:lineRule="auto"/>
        <w:rPr>
          <w:rFonts w:cs="Times New Roman"/>
          <w:sz w:val="24"/>
          <w:szCs w:val="24"/>
          <w:lang w:val="en-GB"/>
        </w:rPr>
      </w:pPr>
    </w:p>
    <w:p w14:paraId="1267EA78" w14:textId="77777777" w:rsidR="00EC5310" w:rsidRPr="00EC5310" w:rsidRDefault="00EC5310" w:rsidP="00B307D3">
      <w:pPr>
        <w:spacing w:line="360" w:lineRule="auto"/>
        <w:rPr>
          <w:rFonts w:cs="Times New Roman"/>
          <w:sz w:val="24"/>
          <w:szCs w:val="24"/>
          <w:lang w:val="en-GB"/>
        </w:rPr>
      </w:pPr>
    </w:p>
    <w:p w14:paraId="50E5F6D1" w14:textId="319C8703" w:rsidR="00BF25A6" w:rsidRPr="00AC1A2B" w:rsidRDefault="00BF25A6" w:rsidP="00B307D3">
      <w:pPr>
        <w:spacing w:line="360" w:lineRule="auto"/>
        <w:rPr>
          <w:b/>
          <w:sz w:val="24"/>
          <w:szCs w:val="24"/>
          <w:lang w:val="en-GB"/>
        </w:rPr>
      </w:pPr>
      <w:r w:rsidRPr="00AC1A2B">
        <w:rPr>
          <w:rFonts w:hint="eastAsia"/>
          <w:b/>
          <w:sz w:val="24"/>
          <w:szCs w:val="24"/>
          <w:lang w:val="en-GB"/>
        </w:rPr>
        <w:t>Supplementary</w:t>
      </w:r>
      <w:r w:rsidR="00206203">
        <w:rPr>
          <w:b/>
          <w:sz w:val="24"/>
          <w:szCs w:val="24"/>
          <w:lang w:val="en-GB"/>
        </w:rPr>
        <w:t xml:space="preserve"> </w:t>
      </w:r>
      <w:r w:rsidR="004E6D46">
        <w:rPr>
          <w:b/>
          <w:sz w:val="24"/>
          <w:szCs w:val="24"/>
          <w:lang w:val="en-GB"/>
        </w:rPr>
        <w:t>N</w:t>
      </w:r>
      <w:r w:rsidR="00206203">
        <w:rPr>
          <w:b/>
          <w:sz w:val="24"/>
          <w:szCs w:val="24"/>
          <w:lang w:val="en-GB"/>
        </w:rPr>
        <w:t>ote</w:t>
      </w:r>
      <w:r w:rsidRPr="00AC1A2B">
        <w:rPr>
          <w:rFonts w:hint="eastAsia"/>
          <w:b/>
          <w:sz w:val="24"/>
          <w:szCs w:val="24"/>
          <w:lang w:val="en-GB"/>
        </w:rPr>
        <w:t>:</w:t>
      </w:r>
    </w:p>
    <w:p w14:paraId="213A83D9" w14:textId="570604D7" w:rsidR="00BF25A6" w:rsidRDefault="002F28F1" w:rsidP="008373EF">
      <w:pPr>
        <w:pStyle w:val="aa"/>
        <w:numPr>
          <w:ilvl w:val="0"/>
          <w:numId w:val="17"/>
        </w:numPr>
        <w:spacing w:line="360" w:lineRule="auto"/>
        <w:ind w:leftChars="0"/>
        <w:rPr>
          <w:rFonts w:cs="Times New Roman"/>
          <w:sz w:val="24"/>
          <w:szCs w:val="24"/>
        </w:rPr>
      </w:pPr>
      <w:r>
        <w:rPr>
          <w:rFonts w:cs="Times New Roman" w:hint="eastAsia"/>
          <w:sz w:val="24"/>
          <w:szCs w:val="24"/>
          <w:lang w:val="en-GB"/>
        </w:rPr>
        <w:t>Legend</w:t>
      </w:r>
      <w:r w:rsidR="00BF25A6" w:rsidRPr="008373EF">
        <w:rPr>
          <w:rFonts w:cs="Times New Roman"/>
          <w:sz w:val="24"/>
          <w:szCs w:val="24"/>
        </w:rPr>
        <w:t xml:space="preserve">s for </w:t>
      </w:r>
      <w:r w:rsidR="00AC1A2B" w:rsidRPr="008373EF">
        <w:rPr>
          <w:rFonts w:cs="Times New Roman"/>
          <w:sz w:val="24"/>
          <w:szCs w:val="24"/>
        </w:rPr>
        <w:t>v</w:t>
      </w:r>
      <w:r w:rsidR="00BF25A6" w:rsidRPr="008373EF">
        <w:rPr>
          <w:rFonts w:cs="Times New Roman"/>
          <w:sz w:val="24"/>
          <w:szCs w:val="24"/>
        </w:rPr>
        <w:t>ideos</w:t>
      </w:r>
    </w:p>
    <w:p w14:paraId="086C86F6" w14:textId="3D288E0E" w:rsidR="00107ADD" w:rsidRDefault="00E71336" w:rsidP="008373EF">
      <w:pPr>
        <w:pStyle w:val="aa"/>
        <w:numPr>
          <w:ilvl w:val="0"/>
          <w:numId w:val="17"/>
        </w:numPr>
        <w:spacing w:line="360" w:lineRule="auto"/>
        <w:ind w:leftChars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Derivation of equation (1</w:t>
      </w:r>
      <w:r w:rsidR="00E56BED">
        <w:rPr>
          <w:rFonts w:cs="Times New Roman"/>
          <w:sz w:val="24"/>
          <w:szCs w:val="24"/>
        </w:rPr>
        <w:t>4</w:t>
      </w:r>
      <w:r>
        <w:rPr>
          <w:rFonts w:cs="Times New Roman"/>
          <w:sz w:val="24"/>
          <w:szCs w:val="24"/>
        </w:rPr>
        <w:t>)</w:t>
      </w:r>
    </w:p>
    <w:p w14:paraId="1CF48B1E" w14:textId="33B58DC7" w:rsidR="00107ADD" w:rsidRPr="00E71336" w:rsidRDefault="00E71336" w:rsidP="006D611E">
      <w:pPr>
        <w:pStyle w:val="aa"/>
        <w:numPr>
          <w:ilvl w:val="0"/>
          <w:numId w:val="17"/>
        </w:numPr>
        <w:spacing w:line="360" w:lineRule="auto"/>
        <w:ind w:leftChars="0"/>
        <w:rPr>
          <w:rFonts w:cs="Times New Roman"/>
          <w:sz w:val="24"/>
          <w:szCs w:val="24"/>
        </w:rPr>
      </w:pPr>
      <w:r w:rsidRPr="00E71336">
        <w:rPr>
          <w:rFonts w:cs="Times New Roman"/>
          <w:sz w:val="24"/>
          <w:szCs w:val="24"/>
        </w:rPr>
        <w:t>Derivation of equation (</w:t>
      </w:r>
      <w:r w:rsidR="00E56BED">
        <w:rPr>
          <w:rFonts w:cs="Times New Roman"/>
          <w:sz w:val="24"/>
          <w:szCs w:val="24"/>
        </w:rPr>
        <w:t>19</w:t>
      </w:r>
      <w:r w:rsidRPr="00E71336">
        <w:rPr>
          <w:rFonts w:cs="Times New Roman"/>
          <w:sz w:val="24"/>
          <w:szCs w:val="24"/>
        </w:rPr>
        <w:t>)</w:t>
      </w:r>
    </w:p>
    <w:p w14:paraId="1837DD22" w14:textId="02BF4BDD" w:rsidR="00107ADD" w:rsidRDefault="00107ADD" w:rsidP="00107ADD">
      <w:pPr>
        <w:spacing w:line="360" w:lineRule="auto"/>
        <w:rPr>
          <w:rFonts w:cs="Times New Roman"/>
          <w:sz w:val="24"/>
          <w:szCs w:val="24"/>
        </w:rPr>
      </w:pPr>
    </w:p>
    <w:p w14:paraId="38F88A0D" w14:textId="77777777" w:rsidR="00107ADD" w:rsidRPr="00107ADD" w:rsidRDefault="00107ADD" w:rsidP="00107ADD">
      <w:pPr>
        <w:spacing w:line="360" w:lineRule="auto"/>
        <w:rPr>
          <w:rFonts w:cs="Times New Roman"/>
          <w:sz w:val="24"/>
          <w:szCs w:val="24"/>
        </w:rPr>
      </w:pPr>
    </w:p>
    <w:p w14:paraId="41E6702F" w14:textId="69F26D80" w:rsidR="00AC1A2B" w:rsidRDefault="00AC1A2B">
      <w:pPr>
        <w:widowControl/>
        <w:spacing w:after="200" w:line="276" w:lineRule="auto"/>
        <w:jc w:val="lef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br w:type="page"/>
      </w:r>
    </w:p>
    <w:p w14:paraId="66A0E8D6" w14:textId="51BF5616" w:rsidR="00B87D5D" w:rsidRDefault="00B87D5D" w:rsidP="00AC1A2B">
      <w:pPr>
        <w:spacing w:line="360" w:lineRule="auto"/>
        <w:rPr>
          <w:rFonts w:cs="Times New Roman"/>
          <w:b/>
          <w:sz w:val="24"/>
          <w:szCs w:val="24"/>
        </w:rPr>
      </w:pPr>
    </w:p>
    <w:p w14:paraId="5491DEA9" w14:textId="317A8745" w:rsidR="00AC1A2B" w:rsidRPr="00AC1A2B" w:rsidRDefault="00AC1A2B" w:rsidP="00AC1A2B">
      <w:pPr>
        <w:spacing w:line="36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1. </w:t>
      </w:r>
      <w:r w:rsidR="002F28F1">
        <w:rPr>
          <w:rFonts w:cs="Times New Roman"/>
          <w:b/>
          <w:sz w:val="24"/>
          <w:szCs w:val="24"/>
        </w:rPr>
        <w:t>Legends</w:t>
      </w:r>
      <w:r w:rsidRPr="00AC1A2B">
        <w:rPr>
          <w:rFonts w:cs="Times New Roman"/>
          <w:b/>
          <w:sz w:val="24"/>
          <w:szCs w:val="24"/>
        </w:rPr>
        <w:t xml:space="preserve"> for videos</w:t>
      </w:r>
    </w:p>
    <w:p w14:paraId="3BA59272" w14:textId="35E1CC3A" w:rsidR="00160C33" w:rsidRDefault="00160C33" w:rsidP="00AC1A2B">
      <w:pPr>
        <w:spacing w:line="360" w:lineRule="auto"/>
        <w:rPr>
          <w:b/>
          <w:sz w:val="24"/>
          <w:szCs w:val="24"/>
          <w:lang w:val="en-GB"/>
        </w:rPr>
      </w:pPr>
    </w:p>
    <w:p w14:paraId="0B45656C" w14:textId="21FEF156" w:rsidR="002F28F1" w:rsidRDefault="00AC1A2B" w:rsidP="00B307D3">
      <w:pPr>
        <w:spacing w:line="360" w:lineRule="auto"/>
        <w:rPr>
          <w:spacing w:val="3"/>
          <w:sz w:val="24"/>
          <w:szCs w:val="24"/>
          <w:lang w:val="en-GB"/>
        </w:rPr>
      </w:pPr>
      <w:r w:rsidRPr="00AE6983">
        <w:rPr>
          <w:b/>
          <w:sz w:val="24"/>
          <w:szCs w:val="24"/>
          <w:lang w:val="en-GB"/>
        </w:rPr>
        <w:t>Video</w:t>
      </w:r>
      <w:r w:rsidR="00705F12" w:rsidRPr="00AE6983">
        <w:rPr>
          <w:b/>
          <w:sz w:val="24"/>
          <w:szCs w:val="24"/>
          <w:lang w:val="en-GB"/>
        </w:rPr>
        <w:t xml:space="preserve"> </w:t>
      </w:r>
      <w:r w:rsidR="00B307D3" w:rsidRPr="00AE6983">
        <w:rPr>
          <w:b/>
          <w:sz w:val="24"/>
          <w:szCs w:val="24"/>
          <w:lang w:val="en-GB"/>
        </w:rPr>
        <w:t>1.</w:t>
      </w:r>
      <w:r w:rsidR="00B307D3" w:rsidRPr="00B33FF5">
        <w:rPr>
          <w:sz w:val="24"/>
          <w:szCs w:val="24"/>
          <w:lang w:val="en-GB"/>
        </w:rPr>
        <w:t xml:space="preserve"> </w:t>
      </w:r>
      <w:r w:rsidR="00D269E2">
        <w:rPr>
          <w:sz w:val="24"/>
          <w:szCs w:val="24"/>
          <w:lang w:val="en-GB"/>
        </w:rPr>
        <w:t xml:space="preserve">Real-time movie of </w:t>
      </w:r>
      <w:r w:rsidR="004527A8">
        <w:rPr>
          <w:spacing w:val="3"/>
          <w:sz w:val="24"/>
          <w:szCs w:val="24"/>
          <w:lang w:val="en-GB"/>
        </w:rPr>
        <w:t>p</w:t>
      </w:r>
      <w:r w:rsidR="00B33FF5" w:rsidRPr="00B33FF5">
        <w:rPr>
          <w:spacing w:val="3"/>
          <w:sz w:val="24"/>
          <w:szCs w:val="24"/>
          <w:lang w:val="en-GB"/>
        </w:rPr>
        <w:t>ropagation of fingerprint texture under an AC electric field.</w:t>
      </w:r>
      <w:r w:rsidR="00B33FF5">
        <w:rPr>
          <w:spacing w:val="3"/>
          <w:sz w:val="24"/>
          <w:szCs w:val="24"/>
          <w:lang w:val="en-GB"/>
        </w:rPr>
        <w:t xml:space="preserve"> Experimental condition </w:t>
      </w:r>
      <w:r w:rsidR="00EB0D4C">
        <w:rPr>
          <w:spacing w:val="3"/>
          <w:sz w:val="24"/>
          <w:szCs w:val="24"/>
          <w:lang w:val="en-GB"/>
        </w:rPr>
        <w:t>is the same with Fig.1 (a)</w:t>
      </w:r>
      <w:r w:rsidR="00EB0D4C">
        <w:rPr>
          <w:rFonts w:cs="Times New Roman"/>
          <w:spacing w:val="3"/>
          <w:sz w:val="24"/>
          <w:szCs w:val="24"/>
          <w:lang w:val="en-GB"/>
        </w:rPr>
        <w:t>–</w:t>
      </w:r>
      <w:r w:rsidR="00EB0D4C">
        <w:rPr>
          <w:spacing w:val="3"/>
          <w:sz w:val="24"/>
          <w:szCs w:val="24"/>
          <w:lang w:val="en-GB"/>
        </w:rPr>
        <w:t xml:space="preserve">(l), and they are </w:t>
      </w:r>
      <w:r w:rsidR="00B33FF5">
        <w:rPr>
          <w:spacing w:val="3"/>
          <w:sz w:val="24"/>
          <w:szCs w:val="24"/>
          <w:lang w:val="en-GB"/>
        </w:rPr>
        <w:t>described in the legend of Fig.1.</w:t>
      </w:r>
      <w:r w:rsidR="004527A8">
        <w:rPr>
          <w:spacing w:val="3"/>
          <w:sz w:val="24"/>
          <w:szCs w:val="24"/>
          <w:lang w:val="en-GB"/>
        </w:rPr>
        <w:t xml:space="preserve"> </w:t>
      </w:r>
      <w:r w:rsidR="00B33FF5">
        <w:rPr>
          <w:spacing w:val="3"/>
          <w:sz w:val="24"/>
          <w:szCs w:val="24"/>
          <w:lang w:val="en-GB"/>
        </w:rPr>
        <w:t xml:space="preserve">Unidirectional propagation was observed in (a) and radial propagation in (b) and (c). The spiral structures with three- and four-fold symmetry are formed in (b) and (c), respectively, together with </w:t>
      </w:r>
      <w:r w:rsidR="009A1E4C">
        <w:rPr>
          <w:spacing w:val="3"/>
          <w:sz w:val="24"/>
          <w:szCs w:val="24"/>
          <w:lang w:val="en-GB"/>
        </w:rPr>
        <w:t>a</w:t>
      </w:r>
      <w:r w:rsidR="00413DBA">
        <w:rPr>
          <w:spacing w:val="3"/>
          <w:sz w:val="24"/>
          <w:szCs w:val="24"/>
          <w:lang w:val="en-GB"/>
        </w:rPr>
        <w:t xml:space="preserve"> steady</w:t>
      </w:r>
      <w:r w:rsidR="00B33FF5">
        <w:rPr>
          <w:spacing w:val="3"/>
          <w:sz w:val="24"/>
          <w:szCs w:val="24"/>
          <w:lang w:val="en-GB"/>
        </w:rPr>
        <w:t xml:space="preserve"> rotation.</w:t>
      </w:r>
    </w:p>
    <w:p w14:paraId="35A426A2" w14:textId="77777777" w:rsidR="00B33FF5" w:rsidRPr="00347D58" w:rsidRDefault="00B33FF5" w:rsidP="00B307D3">
      <w:pPr>
        <w:spacing w:line="360" w:lineRule="auto"/>
        <w:rPr>
          <w:sz w:val="24"/>
          <w:szCs w:val="24"/>
        </w:rPr>
      </w:pPr>
    </w:p>
    <w:p w14:paraId="7F33E1E6" w14:textId="76C4AED7" w:rsidR="004E6D46" w:rsidRDefault="00AC1A2B" w:rsidP="004E6D46">
      <w:pPr>
        <w:spacing w:line="360" w:lineRule="auto"/>
        <w:rPr>
          <w:sz w:val="24"/>
          <w:szCs w:val="24"/>
        </w:rPr>
      </w:pPr>
      <w:r w:rsidRPr="00AE6983">
        <w:rPr>
          <w:b/>
          <w:sz w:val="24"/>
          <w:szCs w:val="24"/>
          <w:lang w:val="en-GB"/>
        </w:rPr>
        <w:t>Video</w:t>
      </w:r>
      <w:r w:rsidR="00B307D3" w:rsidRPr="00AE6983">
        <w:rPr>
          <w:b/>
          <w:sz w:val="24"/>
          <w:szCs w:val="24"/>
          <w:lang w:val="en-GB"/>
        </w:rPr>
        <w:t xml:space="preserve"> 2.</w:t>
      </w:r>
      <w:r w:rsidR="00206203">
        <w:rPr>
          <w:b/>
          <w:sz w:val="24"/>
          <w:szCs w:val="24"/>
          <w:lang w:val="en-GB"/>
        </w:rPr>
        <w:t xml:space="preserve"> </w:t>
      </w:r>
      <w:r w:rsidR="00EB0D4C">
        <w:rPr>
          <w:sz w:val="24"/>
          <w:szCs w:val="24"/>
          <w:lang w:val="en-GB"/>
        </w:rPr>
        <w:t>Real-time movie of static/unsteady and wavy states</w:t>
      </w:r>
      <w:r w:rsidR="0011165D">
        <w:rPr>
          <w:sz w:val="24"/>
          <w:szCs w:val="24"/>
          <w:lang w:val="en-GB"/>
        </w:rPr>
        <w:t xml:space="preserve"> under POM observation</w:t>
      </w:r>
      <w:r w:rsidR="00EB0D4C">
        <w:rPr>
          <w:sz w:val="24"/>
          <w:szCs w:val="24"/>
          <w:lang w:val="en-GB"/>
        </w:rPr>
        <w:t xml:space="preserve">. (a), (b) and (c) are static, unsteady and wavy states, respectively. </w:t>
      </w:r>
      <w:r w:rsidR="00EB0D4C" w:rsidRPr="00EB0D4C">
        <w:rPr>
          <w:sz w:val="24"/>
          <w:szCs w:val="24"/>
          <w:lang w:val="en-GB"/>
        </w:rPr>
        <w:t>Concentration of the chiral dopant is 2.0wt.%, and cell thickness is 13</w:t>
      </w:r>
      <w:r w:rsidR="00EB0D4C">
        <w:rPr>
          <w:sz w:val="24"/>
          <w:szCs w:val="24"/>
          <w:lang w:val="en-GB"/>
        </w:rPr>
        <w:t xml:space="preserve"> </w:t>
      </w:r>
      <w:r w:rsidR="00EB0D4C" w:rsidRPr="00EB0D4C">
        <w:rPr>
          <w:rFonts w:ascii="Symbol" w:hAnsi="Symbol"/>
          <w:sz w:val="24"/>
          <w:szCs w:val="24"/>
          <w:lang w:val="en-GB"/>
        </w:rPr>
        <w:t></w:t>
      </w:r>
      <w:r w:rsidR="00EB0D4C" w:rsidRPr="00EB0D4C">
        <w:rPr>
          <w:sz w:val="24"/>
          <w:szCs w:val="24"/>
          <w:lang w:val="en-GB"/>
        </w:rPr>
        <w:t>m.</w:t>
      </w:r>
      <w:r w:rsidR="00EB0D4C">
        <w:rPr>
          <w:sz w:val="24"/>
          <w:szCs w:val="24"/>
          <w:lang w:val="en-GB"/>
        </w:rPr>
        <w:t xml:space="preserve"> Electric amplitude </w:t>
      </w:r>
      <w:r w:rsidR="00EB0D4C" w:rsidRPr="00EB0D4C">
        <w:rPr>
          <w:i/>
          <w:sz w:val="24"/>
          <w:szCs w:val="24"/>
          <w:lang w:val="en-GB"/>
        </w:rPr>
        <w:t>E</w:t>
      </w:r>
      <w:r w:rsidR="00EB0D4C" w:rsidRPr="00EB0D4C">
        <w:rPr>
          <w:sz w:val="24"/>
          <w:szCs w:val="24"/>
          <w:vertAlign w:val="subscript"/>
          <w:lang w:val="en-GB"/>
        </w:rPr>
        <w:t>0</w:t>
      </w:r>
      <w:r w:rsidR="00EB0D4C">
        <w:rPr>
          <w:sz w:val="24"/>
          <w:szCs w:val="24"/>
          <w:lang w:val="en-GB"/>
        </w:rPr>
        <w:t xml:space="preserve"> is 0.69 V/</w:t>
      </w:r>
      <w:r w:rsidR="00EB0D4C" w:rsidRPr="00EB0D4C">
        <w:rPr>
          <w:rFonts w:ascii="Symbol" w:hAnsi="Symbol"/>
          <w:sz w:val="24"/>
          <w:szCs w:val="24"/>
          <w:lang w:val="en-GB"/>
        </w:rPr>
        <w:t></w:t>
      </w:r>
      <w:r w:rsidR="00EB0D4C" w:rsidRPr="00EB0D4C">
        <w:rPr>
          <w:rFonts w:ascii="Symbol" w:hAnsi="Symbol"/>
          <w:sz w:val="24"/>
          <w:szCs w:val="24"/>
          <w:lang w:val="en-GB"/>
        </w:rPr>
        <w:t></w:t>
      </w:r>
      <w:r w:rsidR="00EB0D4C" w:rsidRPr="00EB0D4C">
        <w:rPr>
          <w:sz w:val="24"/>
          <w:szCs w:val="24"/>
          <w:lang w:val="en-GB"/>
        </w:rPr>
        <w:t>m</w:t>
      </w:r>
      <w:r w:rsidR="00EB0D4C">
        <w:rPr>
          <w:sz w:val="24"/>
          <w:szCs w:val="24"/>
          <w:lang w:val="en-GB"/>
        </w:rPr>
        <w:t xml:space="preserve">; the frequency </w:t>
      </w:r>
      <w:r w:rsidR="00EB0D4C" w:rsidRPr="00EB0D4C">
        <w:rPr>
          <w:i/>
          <w:sz w:val="24"/>
          <w:szCs w:val="24"/>
          <w:lang w:val="en-GB"/>
        </w:rPr>
        <w:t>f</w:t>
      </w:r>
      <w:r w:rsidR="00EB0D4C">
        <w:rPr>
          <w:sz w:val="24"/>
          <w:szCs w:val="24"/>
          <w:lang w:val="en-GB"/>
        </w:rPr>
        <w:t xml:space="preserve"> is 10 Hz</w:t>
      </w:r>
      <w:r w:rsidR="00D81CE9">
        <w:rPr>
          <w:sz w:val="24"/>
          <w:szCs w:val="24"/>
          <w:lang w:val="en-GB"/>
        </w:rPr>
        <w:t>,</w:t>
      </w:r>
      <w:r w:rsidR="00EB0D4C">
        <w:rPr>
          <w:sz w:val="24"/>
          <w:szCs w:val="24"/>
          <w:lang w:val="en-GB"/>
        </w:rPr>
        <w:t xml:space="preserve"> 110Hz and 320Hz in (a), (b) and (c), respectively.</w:t>
      </w:r>
    </w:p>
    <w:p w14:paraId="6F399D93" w14:textId="77777777" w:rsidR="00B307D3" w:rsidRDefault="00B307D3" w:rsidP="00B307D3">
      <w:pPr>
        <w:spacing w:line="360" w:lineRule="auto"/>
        <w:rPr>
          <w:sz w:val="24"/>
          <w:szCs w:val="24"/>
          <w:lang w:val="en-GB"/>
        </w:rPr>
      </w:pPr>
    </w:p>
    <w:p w14:paraId="1287CCC3" w14:textId="643BFA51" w:rsidR="005664BB" w:rsidRPr="00B80052" w:rsidRDefault="00AC1A2B" w:rsidP="00E03C70">
      <w:pPr>
        <w:spacing w:line="360" w:lineRule="auto"/>
        <w:rPr>
          <w:sz w:val="24"/>
          <w:szCs w:val="24"/>
          <w:lang w:val="en-GB"/>
        </w:rPr>
      </w:pPr>
      <w:r w:rsidRPr="00AE6983">
        <w:rPr>
          <w:b/>
          <w:sz w:val="24"/>
          <w:szCs w:val="24"/>
          <w:lang w:val="en-GB"/>
        </w:rPr>
        <w:t>Video</w:t>
      </w:r>
      <w:r w:rsidR="00B307D3" w:rsidRPr="00AE6983">
        <w:rPr>
          <w:b/>
          <w:sz w:val="24"/>
          <w:szCs w:val="24"/>
          <w:lang w:val="en-GB"/>
        </w:rPr>
        <w:t xml:space="preserve"> 3.</w:t>
      </w:r>
      <w:r w:rsidR="004E6D46">
        <w:rPr>
          <w:b/>
          <w:sz w:val="24"/>
          <w:szCs w:val="24"/>
          <w:lang w:val="en-GB"/>
        </w:rPr>
        <w:t xml:space="preserve"> </w:t>
      </w:r>
      <w:bookmarkStart w:id="0" w:name="_Hlk134521435"/>
      <w:r w:rsidR="006F7C76">
        <w:rPr>
          <w:sz w:val="24"/>
          <w:szCs w:val="24"/>
          <w:lang w:val="en-GB"/>
        </w:rPr>
        <w:t>Real-time movie of f</w:t>
      </w:r>
      <w:r w:rsidR="005664BB" w:rsidRPr="005664BB">
        <w:rPr>
          <w:bCs/>
          <w:sz w:val="24"/>
          <w:szCs w:val="24"/>
          <w:lang w:val="en-GB"/>
        </w:rPr>
        <w:t xml:space="preserve">low field measurement </w:t>
      </w:r>
      <w:r w:rsidR="005664BB">
        <w:rPr>
          <w:bCs/>
          <w:sz w:val="24"/>
          <w:szCs w:val="24"/>
          <w:lang w:val="en-GB"/>
        </w:rPr>
        <w:t xml:space="preserve">with photo-bleaching method. </w:t>
      </w:r>
      <w:r w:rsidR="00467DBE">
        <w:rPr>
          <w:spacing w:val="3"/>
          <w:sz w:val="24"/>
          <w:szCs w:val="24"/>
          <w:lang w:val="en-GB"/>
        </w:rPr>
        <w:t>Experimental condition is the same with Fig.5 (a)</w:t>
      </w:r>
      <w:r w:rsidR="00467DBE">
        <w:rPr>
          <w:rFonts w:cs="Times New Roman"/>
          <w:spacing w:val="3"/>
          <w:sz w:val="24"/>
          <w:szCs w:val="24"/>
          <w:lang w:val="en-GB"/>
        </w:rPr>
        <w:t>–</w:t>
      </w:r>
      <w:r w:rsidR="00467DBE">
        <w:rPr>
          <w:spacing w:val="3"/>
          <w:sz w:val="24"/>
          <w:szCs w:val="24"/>
          <w:lang w:val="en-GB"/>
        </w:rPr>
        <w:t>(f), and they are described in the legend of Fig.5.</w:t>
      </w:r>
      <w:r w:rsidR="006F7C76">
        <w:rPr>
          <w:spacing w:val="3"/>
          <w:sz w:val="24"/>
          <w:szCs w:val="24"/>
          <w:lang w:val="en-GB"/>
        </w:rPr>
        <w:t xml:space="preserve"> (a) is obtained by POM observation, and (b) is by confocal fluorescence microscopy after photo-bleaching. </w:t>
      </w:r>
      <w:r w:rsidR="00B1684A">
        <w:rPr>
          <w:spacing w:val="3"/>
          <w:sz w:val="24"/>
          <w:szCs w:val="24"/>
          <w:lang w:val="en-GB"/>
        </w:rPr>
        <w:t>The time evolution of flow field is depicted in (c) together with the fluorescence image.</w:t>
      </w:r>
      <w:bookmarkEnd w:id="0"/>
    </w:p>
    <w:p w14:paraId="6DD611A9" w14:textId="36D0CB2C" w:rsidR="009C5310" w:rsidRDefault="009C5310">
      <w:pPr>
        <w:widowControl/>
        <w:spacing w:after="20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C3824AF" w14:textId="77777777" w:rsidR="00206203" w:rsidRDefault="00206203" w:rsidP="00596F43">
      <w:pPr>
        <w:spacing w:line="360" w:lineRule="auto"/>
        <w:rPr>
          <w:rFonts w:cs="Times New Roman"/>
          <w:b/>
          <w:sz w:val="24"/>
          <w:szCs w:val="24"/>
        </w:rPr>
      </w:pPr>
      <w:bookmarkStart w:id="1" w:name="_Hlk134108561"/>
    </w:p>
    <w:p w14:paraId="729AE23F" w14:textId="415A544D" w:rsidR="009C5310" w:rsidRPr="00AC1A2B" w:rsidRDefault="009C5310" w:rsidP="00596F43">
      <w:pPr>
        <w:spacing w:line="36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2. </w:t>
      </w:r>
      <w:r w:rsidR="00E71336">
        <w:rPr>
          <w:rFonts w:cs="Times New Roman"/>
          <w:b/>
          <w:sz w:val="24"/>
          <w:szCs w:val="24"/>
        </w:rPr>
        <w:t>Derivation of equation (1</w:t>
      </w:r>
      <w:r w:rsidR="00E56BED">
        <w:rPr>
          <w:rFonts w:cs="Times New Roman"/>
          <w:b/>
          <w:sz w:val="24"/>
          <w:szCs w:val="24"/>
        </w:rPr>
        <w:t>4</w:t>
      </w:r>
      <w:r w:rsidR="00E71336">
        <w:rPr>
          <w:rFonts w:cs="Times New Roman"/>
          <w:b/>
          <w:sz w:val="24"/>
          <w:szCs w:val="24"/>
        </w:rPr>
        <w:t>)</w:t>
      </w:r>
    </w:p>
    <w:bookmarkEnd w:id="1"/>
    <w:p w14:paraId="613DFA8E" w14:textId="263C8081" w:rsidR="0046327A" w:rsidRPr="00E0704A" w:rsidRDefault="007E72D2" w:rsidP="0046327A">
      <w:pPr>
        <w:spacing w:line="36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E0704A">
        <w:rPr>
          <w:rFonts w:eastAsia="ＭＳ Ｐ明朝" w:cs="Times New Roman"/>
          <w:kern w:val="0"/>
          <w:sz w:val="24"/>
          <w:szCs w:val="24"/>
        </w:rPr>
        <w:t xml:space="preserve">To obtain </w:t>
      </w:r>
      <w:r w:rsidRPr="00E0704A">
        <w:rPr>
          <w:rFonts w:eastAsia="ＭＳ Ｐ明朝" w:cs="Times New Roman"/>
          <w:kern w:val="0"/>
          <w:sz w:val="24"/>
          <w:szCs w:val="24"/>
        </w:rPr>
        <w:sym w:font="Symbol" w:char="F0C2"/>
      </w:r>
      <w:r w:rsidRPr="00E0704A">
        <w:rPr>
          <w:rFonts w:eastAsia="ＭＳ Ｐ明朝" w:cs="Times New Roman"/>
          <w:i/>
          <w:iCs/>
          <w:kern w:val="0"/>
          <w:sz w:val="24"/>
          <w:szCs w:val="24"/>
          <w:vertAlign w:val="subscript"/>
        </w:rPr>
        <w:t>c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>, equations (1</w:t>
      </w:r>
      <w:r w:rsidR="00E56BED">
        <w:rPr>
          <w:rFonts w:eastAsia="ＭＳ Ｐ明朝" w:cs="Times New Roman"/>
          <w:kern w:val="0"/>
          <w:sz w:val="24"/>
          <w:szCs w:val="24"/>
          <w:lang w:val="en-GB"/>
        </w:rPr>
        <w:t>0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>)</w:t>
      </w:r>
      <w:proofErr w:type="gramStart"/>
      <w:r w:rsidRPr="00E0704A">
        <w:rPr>
          <w:rFonts w:eastAsia="ＭＳ Ｐ明朝" w:cs="Times New Roman"/>
          <w:kern w:val="0"/>
          <w:sz w:val="24"/>
          <w:szCs w:val="24"/>
          <w:lang w:val="en-GB"/>
        </w:rPr>
        <w:t>–(</w:t>
      </w:r>
      <w:proofErr w:type="gramEnd"/>
      <w:r w:rsidRPr="00E0704A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E56BED">
        <w:rPr>
          <w:rFonts w:eastAsia="ＭＳ Ｐ明朝" w:cs="Times New Roman"/>
          <w:kern w:val="0"/>
          <w:sz w:val="24"/>
          <w:szCs w:val="24"/>
          <w:lang w:val="en-GB"/>
        </w:rPr>
        <w:t>2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) in the main text should be integrated in </w:t>
      </w:r>
      <w:r w:rsidR="00CB6A29">
        <w:rPr>
          <w:rFonts w:eastAsia="ＭＳ Ｐ明朝" w:cs="Times New Roman"/>
          <w:kern w:val="0"/>
          <w:sz w:val="24"/>
          <w:szCs w:val="24"/>
          <w:lang w:val="en-GB"/>
        </w:rPr>
        <w:t>a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 characteristic box region of </w:t>
      </w:r>
      <w:r w:rsidRPr="00E0704A">
        <w:rPr>
          <w:rFonts w:eastAsia="ＭＳ Ｐ明朝" w:cs="Times New Roman"/>
          <w:kern w:val="0"/>
          <w:position w:val="-14"/>
          <w:sz w:val="24"/>
          <w:szCs w:val="24"/>
          <w:lang w:val="en-GB"/>
        </w:rPr>
        <w:object w:dxaOrig="720" w:dyaOrig="380" w14:anchorId="0664F3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18.75pt" o:ole="">
            <v:imagedata r:id="rId8" o:title=""/>
          </v:shape>
          <o:OLEObject Type="Embed" ProgID="Equation.DSMT4" ShapeID="_x0000_i1025" DrawAspect="Content" ObjectID="_1776672998" r:id="rId9"/>
        </w:objec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, where </w:t>
      </w:r>
      <w:r w:rsidRPr="00E0704A">
        <w:rPr>
          <w:rFonts w:eastAsia="ＭＳ Ｐ明朝" w:cs="Times New Roman"/>
          <w:i/>
          <w:iCs/>
          <w:kern w:val="0"/>
          <w:sz w:val="24"/>
          <w:szCs w:val="24"/>
          <w:lang w:val="en-GB"/>
        </w:rPr>
        <w:t>L</w:t>
      </w:r>
      <w:r w:rsidRPr="00E0704A">
        <w:rPr>
          <w:rFonts w:eastAsia="ＭＳ Ｐ明朝" w:cs="Times New Roman"/>
          <w:i/>
          <w:iCs/>
          <w:kern w:val="0"/>
          <w:sz w:val="24"/>
          <w:szCs w:val="24"/>
          <w:vertAlign w:val="subscript"/>
          <w:lang w:val="en-GB"/>
        </w:rPr>
        <w:t>x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 should be chosen as 2</w:t>
      </w:r>
      <w:r w:rsidRPr="00E0704A">
        <w:rPr>
          <w:rFonts w:ascii="Symbol" w:eastAsia="ＭＳ Ｐ明朝" w:hAnsi="Symbol" w:cs="Times New Roman"/>
          <w:i/>
          <w:iCs/>
          <w:kern w:val="0"/>
          <w:sz w:val="24"/>
          <w:szCs w:val="24"/>
          <w:lang w:val="en-GB"/>
        </w:rPr>
        <w:t>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>/</w:t>
      </w:r>
      <w:r w:rsidRPr="00E0704A">
        <w:rPr>
          <w:rFonts w:eastAsia="ＭＳ Ｐ明朝" w:cs="Times New Roman"/>
          <w:i/>
          <w:iCs/>
          <w:kern w:val="0"/>
          <w:sz w:val="24"/>
          <w:szCs w:val="24"/>
          <w:lang w:val="en-GB"/>
        </w:rPr>
        <w:t>k</w:t>
      </w:r>
      <w:r w:rsidRPr="00E0704A">
        <w:rPr>
          <w:rFonts w:eastAsia="ＭＳ Ｐ明朝" w:cs="Times New Roman"/>
          <w:i/>
          <w:iCs/>
          <w:kern w:val="0"/>
          <w:sz w:val="24"/>
          <w:szCs w:val="24"/>
          <w:vertAlign w:val="subscript"/>
          <w:lang w:val="en-GB"/>
        </w:rPr>
        <w:t>m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, which is the period of the convection, </w:t>
      </w:r>
      <w:proofErr w:type="spellStart"/>
      <w:r w:rsidRPr="00E0704A">
        <w:rPr>
          <w:rFonts w:eastAsia="ＭＳ Ｐ明朝" w:cs="Times New Roman"/>
          <w:i/>
          <w:iCs/>
          <w:kern w:val="0"/>
          <w:sz w:val="24"/>
          <w:szCs w:val="24"/>
          <w:lang w:val="en-GB"/>
        </w:rPr>
        <w:t>L</w:t>
      </w:r>
      <w:r w:rsidRPr="00E0704A">
        <w:rPr>
          <w:rFonts w:eastAsia="ＭＳ Ｐ明朝" w:cs="Times New Roman"/>
          <w:kern w:val="0"/>
          <w:sz w:val="24"/>
          <w:szCs w:val="24"/>
          <w:vertAlign w:val="subscript"/>
          <w:lang w:val="en-GB"/>
        </w:rPr>
        <w:t>z</w:t>
      </w:r>
      <w:proofErr w:type="spellEnd"/>
      <w:r w:rsidRPr="00E0704A">
        <w:rPr>
          <w:rFonts w:eastAsia="ＭＳ Ｐ明朝" w:cs="Times New Roman" w:hint="eastAsia"/>
          <w:kern w:val="0"/>
          <w:sz w:val="24"/>
          <w:szCs w:val="24"/>
          <w:lang w:val="en-GB"/>
        </w:rPr>
        <w:t xml:space="preserve"> s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hould be </w:t>
      </w:r>
      <w:r w:rsidRPr="00E0704A">
        <w:rPr>
          <w:rFonts w:eastAsia="ＭＳ Ｐ明朝" w:cs="Times New Roman"/>
          <w:i/>
          <w:iCs/>
          <w:kern w:val="0"/>
          <w:sz w:val="24"/>
          <w:szCs w:val="24"/>
          <w:lang w:val="en-GB"/>
        </w:rPr>
        <w:t>h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 of cell thickness. After the integration, </w:t>
      </w:r>
      <w:r w:rsidRPr="00E0704A">
        <w:rPr>
          <w:rFonts w:eastAsia="ＭＳ Ｐ明朝" w:cs="Times New Roman"/>
          <w:kern w:val="0"/>
          <w:sz w:val="24"/>
          <w:szCs w:val="24"/>
        </w:rPr>
        <w:sym w:font="Symbol" w:char="F0C2"/>
      </w:r>
      <w:r w:rsidRPr="00E0704A">
        <w:rPr>
          <w:rFonts w:eastAsia="ＭＳ Ｐ明朝" w:cs="Times New Roman"/>
          <w:i/>
          <w:iCs/>
          <w:kern w:val="0"/>
          <w:sz w:val="24"/>
          <w:szCs w:val="24"/>
          <w:vertAlign w:val="subscript"/>
        </w:rPr>
        <w:t>c</w: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 is normalised by </w:t>
      </w:r>
      <w:r w:rsidRPr="00E0704A">
        <w:rPr>
          <w:rFonts w:eastAsia="ＭＳ Ｐ明朝" w:cs="Times New Roman"/>
          <w:kern w:val="0"/>
          <w:position w:val="-14"/>
          <w:sz w:val="24"/>
          <w:szCs w:val="24"/>
          <w:lang w:val="en-GB"/>
        </w:rPr>
        <w:object w:dxaOrig="720" w:dyaOrig="380" w14:anchorId="69E2ED41">
          <v:shape id="_x0000_i1026" type="#_x0000_t75" style="width:36pt;height:18.75pt" o:ole="">
            <v:imagedata r:id="rId8" o:title=""/>
          </v:shape>
          <o:OLEObject Type="Embed" ProgID="Equation.DSMT4" ShapeID="_x0000_i1026" DrawAspect="Content" ObjectID="_1776672999" r:id="rId10"/>
        </w:object>
      </w:r>
      <w:r w:rsidRPr="00E0704A">
        <w:rPr>
          <w:rFonts w:eastAsia="ＭＳ Ｐ明朝" w:cs="Times New Roman"/>
          <w:kern w:val="0"/>
          <w:sz w:val="24"/>
          <w:szCs w:val="24"/>
          <w:lang w:val="en-GB"/>
        </w:rPr>
        <w:t>:</w:t>
      </w:r>
    </w:p>
    <w:bookmarkStart w:id="2" w:name="_Hlk160570440"/>
    <w:p w14:paraId="5141ADAC" w14:textId="22519CB2" w:rsidR="007E72D2" w:rsidRPr="00E0704A" w:rsidRDefault="00CB6A29" w:rsidP="0046327A">
      <w:pPr>
        <w:spacing w:line="36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E0704A">
        <w:rPr>
          <w:position w:val="-32"/>
          <w:sz w:val="24"/>
          <w:szCs w:val="24"/>
          <w:lang w:val="en-GB"/>
        </w:rPr>
        <w:object w:dxaOrig="7140" w:dyaOrig="700" w14:anchorId="36DF25CD">
          <v:shape id="_x0000_i1027" type="#_x0000_t75" style="width:357pt;height:35.25pt" o:ole="">
            <v:imagedata r:id="rId11" o:title=""/>
          </v:shape>
          <o:OLEObject Type="Embed" ProgID="Equation.DSMT4" ShapeID="_x0000_i1027" DrawAspect="Content" ObjectID="_1776673000" r:id="rId12"/>
        </w:object>
      </w:r>
      <w:bookmarkEnd w:id="2"/>
      <w:r w:rsidR="007E72D2" w:rsidRPr="00E0704A">
        <w:rPr>
          <w:sz w:val="24"/>
          <w:szCs w:val="24"/>
          <w:lang w:val="en-GB"/>
        </w:rPr>
        <w:t xml:space="preserve"> </w:t>
      </w:r>
      <w:proofErr w:type="gramStart"/>
      <w:r w:rsidR="007E72D2" w:rsidRPr="00E0704A">
        <w:rPr>
          <w:sz w:val="24"/>
          <w:szCs w:val="24"/>
          <w:lang w:val="en-GB"/>
        </w:rPr>
        <w:t xml:space="preserve">,   </w:t>
      </w:r>
      <w:proofErr w:type="gramEnd"/>
      <w:r w:rsidR="007E72D2" w:rsidRPr="00E0704A">
        <w:rPr>
          <w:sz w:val="24"/>
          <w:szCs w:val="24"/>
          <w:lang w:val="en-GB"/>
        </w:rPr>
        <w:t>(S1)</w:t>
      </w:r>
    </w:p>
    <w:p w14:paraId="101CEE7A" w14:textId="70039F51" w:rsidR="007E72D2" w:rsidRDefault="007E72D2" w:rsidP="007E72D2">
      <w:pPr>
        <w:spacing w:line="36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where we </w:t>
      </w:r>
      <w:r w:rsidR="00EC5310">
        <w:rPr>
          <w:rFonts w:eastAsia="ＭＳ Ｐ明朝" w:cs="Times New Roman"/>
          <w:kern w:val="0"/>
          <w:sz w:val="24"/>
          <w:szCs w:val="24"/>
          <w:lang w:val="en-GB"/>
        </w:rPr>
        <w:t>assumed that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the system has continuous translational symmetry along y</w:t>
      </w:r>
      <w:r w:rsidR="00D81CE9">
        <w:rPr>
          <w:rFonts w:eastAsia="ＭＳ Ｐ明朝" w:cs="Times New Roman"/>
          <w:kern w:val="0"/>
          <w:sz w:val="24"/>
          <w:szCs w:val="24"/>
          <w:lang w:val="en-GB"/>
        </w:rPr>
        <w:t>-</w:t>
      </w:r>
      <w:r>
        <w:rPr>
          <w:rFonts w:eastAsia="ＭＳ Ｐ明朝" w:cs="Times New Roman"/>
          <w:kern w:val="0"/>
          <w:sz w:val="24"/>
          <w:szCs w:val="24"/>
          <w:lang w:val="en-GB"/>
        </w:rPr>
        <w:t>axis.</w:t>
      </w:r>
    </w:p>
    <w:p w14:paraId="3E5CB68D" w14:textId="42ACAE9A" w:rsidR="007E72D2" w:rsidRDefault="00E0704A" w:rsidP="00E0704A">
      <w:pPr>
        <w:spacing w:line="36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>
        <w:rPr>
          <w:rFonts w:eastAsia="ＭＳ Ｐ明朝" w:cs="Times New Roman" w:hint="eastAsia"/>
          <w:kern w:val="0"/>
          <w:sz w:val="24"/>
          <w:szCs w:val="24"/>
          <w:lang w:val="en-GB"/>
        </w:rPr>
        <w:t>T</w:t>
      </w:r>
      <w:r>
        <w:rPr>
          <w:rFonts w:eastAsia="ＭＳ Ｐ明朝" w:cs="Times New Roman"/>
          <w:kern w:val="0"/>
          <w:sz w:val="24"/>
          <w:szCs w:val="24"/>
          <w:lang w:val="en-GB"/>
        </w:rPr>
        <w:t>he time differentia</w:t>
      </w:r>
      <w:r w:rsidR="00D81CE9">
        <w:rPr>
          <w:rFonts w:eastAsia="ＭＳ Ｐ明朝" w:cs="Times New Roman"/>
          <w:kern w:val="0"/>
          <w:sz w:val="24"/>
          <w:szCs w:val="24"/>
          <w:lang w:val="en-GB"/>
        </w:rPr>
        <w:t>tion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r w:rsidR="00D81CE9">
        <w:rPr>
          <w:rFonts w:eastAsia="ＭＳ Ｐ明朝" w:cs="Times New Roman"/>
          <w:kern w:val="0"/>
          <w:sz w:val="24"/>
          <w:szCs w:val="24"/>
          <w:lang w:val="en-GB"/>
        </w:rPr>
        <w:t>of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r w:rsidRPr="00E0704A">
        <w:rPr>
          <w:rFonts w:eastAsia="ＭＳ Ｐ明朝" w:cs="Times New Roman"/>
          <w:kern w:val="0"/>
          <w:position w:val="-12"/>
          <w:sz w:val="24"/>
          <w:szCs w:val="24"/>
          <w:lang w:val="en-GB"/>
        </w:rPr>
        <w:object w:dxaOrig="300" w:dyaOrig="400" w14:anchorId="6903FC4D">
          <v:shape id="_x0000_i1028" type="#_x0000_t75" style="width:15pt;height:20.25pt" o:ole="">
            <v:imagedata r:id="rId13" o:title=""/>
          </v:shape>
          <o:OLEObject Type="Embed" ProgID="Equation.DSMT4" ShapeID="_x0000_i1028" DrawAspect="Content" ObjectID="_1776673001" r:id="rId14"/>
        </w:objec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and </w:t>
      </w:r>
      <w:r w:rsidR="00EC5310" w:rsidRPr="00E0704A">
        <w:rPr>
          <w:rFonts w:eastAsia="ＭＳ Ｐ明朝" w:cs="Times New Roman"/>
          <w:kern w:val="0"/>
          <w:position w:val="-12"/>
          <w:sz w:val="24"/>
          <w:szCs w:val="24"/>
          <w:lang w:val="en-GB"/>
        </w:rPr>
        <w:object w:dxaOrig="260" w:dyaOrig="400" w14:anchorId="169385A6">
          <v:shape id="_x0000_i1029" type="#_x0000_t75" style="width:12.75pt;height:20.25pt" o:ole="">
            <v:imagedata r:id="rId15" o:title=""/>
          </v:shape>
          <o:OLEObject Type="Embed" ProgID="Equation.DSMT4" ShapeID="_x0000_i1029" DrawAspect="Content" ObjectID="_1776673002" r:id="rId16"/>
        </w:objec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is given by total differentia</w:t>
      </w:r>
      <w:r w:rsidR="00D81CE9">
        <w:rPr>
          <w:rFonts w:eastAsia="ＭＳ Ｐ明朝" w:cs="Times New Roman"/>
          <w:kern w:val="0"/>
          <w:sz w:val="24"/>
          <w:szCs w:val="24"/>
          <w:lang w:val="en-GB"/>
        </w:rPr>
        <w:t>tion</w:t>
      </w:r>
      <w:r>
        <w:rPr>
          <w:rFonts w:eastAsia="ＭＳ Ｐ明朝" w:cs="Times New Roman"/>
          <w:kern w:val="0"/>
          <w:sz w:val="24"/>
          <w:szCs w:val="24"/>
          <w:lang w:val="en-GB"/>
        </w:rPr>
        <w:t>:</w:t>
      </w:r>
    </w:p>
    <w:p w14:paraId="53D2B483" w14:textId="2A07C202" w:rsidR="00E0704A" w:rsidRDefault="001B6919" w:rsidP="00E0704A">
      <w:pPr>
        <w:spacing w:line="36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1B6919">
        <w:rPr>
          <w:rFonts w:eastAsia="ＭＳ Ｐ明朝" w:cs="Times New Roman"/>
          <w:kern w:val="0"/>
          <w:position w:val="-24"/>
          <w:sz w:val="24"/>
          <w:szCs w:val="24"/>
          <w:lang w:val="en-GB"/>
        </w:rPr>
        <w:object w:dxaOrig="1700" w:dyaOrig="620" w14:anchorId="1994D2FE">
          <v:shape id="_x0000_i1030" type="#_x0000_t75" style="width:84.75pt;height:30.75pt" o:ole="">
            <v:imagedata r:id="rId17" o:title=""/>
          </v:shape>
          <o:OLEObject Type="Embed" ProgID="Equation.DSMT4" ShapeID="_x0000_i1030" DrawAspect="Content" ObjectID="_1776673003" r:id="rId18"/>
        </w:object>
      </w:r>
      <w:r w:rsid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>
        <w:rPr>
          <w:rFonts w:eastAsia="ＭＳ Ｐ明朝" w:cs="Times New Roman"/>
          <w:kern w:val="0"/>
          <w:sz w:val="24"/>
          <w:szCs w:val="24"/>
          <w:lang w:val="en-GB"/>
        </w:rPr>
        <w:t>,</w:t>
      </w:r>
      <w:r w:rsidR="00E0704A">
        <w:rPr>
          <w:rFonts w:eastAsia="ＭＳ Ｐ明朝" w:cs="Times New Roman"/>
          <w:kern w:val="0"/>
          <w:sz w:val="24"/>
          <w:szCs w:val="24"/>
          <w:lang w:val="en-GB"/>
        </w:rPr>
        <w:t xml:space="preserve">  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End"/>
      <w:r w:rsidR="00E0704A">
        <w:rPr>
          <w:rFonts w:eastAsia="ＭＳ Ｐ明朝" w:cs="Times New Roman"/>
          <w:kern w:val="0"/>
          <w:sz w:val="24"/>
          <w:szCs w:val="24"/>
          <w:lang w:val="en-GB"/>
        </w:rPr>
        <w:t>(S2a)</w:t>
      </w:r>
    </w:p>
    <w:p w14:paraId="6E10BECE" w14:textId="01E49DF0" w:rsidR="001B6919" w:rsidRDefault="00EC5310" w:rsidP="001B6919">
      <w:pPr>
        <w:spacing w:line="36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1B6919">
        <w:rPr>
          <w:rFonts w:eastAsia="ＭＳ Ｐ明朝" w:cs="Times New Roman"/>
          <w:kern w:val="0"/>
          <w:position w:val="-24"/>
          <w:sz w:val="24"/>
          <w:szCs w:val="24"/>
          <w:lang w:val="en-GB"/>
        </w:rPr>
        <w:object w:dxaOrig="1579" w:dyaOrig="620" w14:anchorId="0D7F774F">
          <v:shape id="_x0000_i1031" type="#_x0000_t75" style="width:78.75pt;height:30.75pt" o:ole="">
            <v:imagedata r:id="rId19" o:title=""/>
          </v:shape>
          <o:OLEObject Type="Embed" ProgID="Equation.DSMT4" ShapeID="_x0000_i1031" DrawAspect="Content" ObjectID="_1776673004" r:id="rId20"/>
        </w:object>
      </w:r>
      <w:r w:rsidR="001B6919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 w:rsidR="001B6919">
        <w:rPr>
          <w:rFonts w:eastAsia="ＭＳ Ｐ明朝" w:cs="Times New Roman"/>
          <w:kern w:val="0"/>
          <w:sz w:val="24"/>
          <w:szCs w:val="24"/>
          <w:lang w:val="en-GB"/>
        </w:rPr>
        <w:t xml:space="preserve">,   </w:t>
      </w:r>
      <w:proofErr w:type="gramEnd"/>
      <w:r w:rsidR="001B6919">
        <w:rPr>
          <w:rFonts w:eastAsia="ＭＳ Ｐ明朝" w:cs="Times New Roman"/>
          <w:kern w:val="0"/>
          <w:sz w:val="24"/>
          <w:szCs w:val="24"/>
          <w:lang w:val="en-GB"/>
        </w:rPr>
        <w:t>(S2b)</w:t>
      </w:r>
    </w:p>
    <w:p w14:paraId="333A1EDA" w14:textId="140AC667" w:rsidR="007E72D2" w:rsidRDefault="001B6919" w:rsidP="007E72D2">
      <w:pPr>
        <w:spacing w:line="36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where suffix </w:t>
      </w:r>
      <w:proofErr w:type="spellStart"/>
      <w:r w:rsidRPr="001B6919">
        <w:rPr>
          <w:rFonts w:eastAsia="ＭＳ Ｐ明朝" w:cs="Times New Roman"/>
          <w:i/>
          <w:iCs/>
          <w:kern w:val="0"/>
          <w:sz w:val="24"/>
          <w:szCs w:val="24"/>
          <w:lang w:val="en-GB"/>
        </w:rPr>
        <w:t>i</w:t>
      </w:r>
      <w:proofErr w:type="spellEnd"/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indicates </w:t>
      </w:r>
      <w:r w:rsidRPr="001B6919">
        <w:rPr>
          <w:rFonts w:eastAsia="ＭＳ Ｐ明朝" w:cs="Times New Roman"/>
          <w:i/>
          <w:iCs/>
          <w:kern w:val="0"/>
          <w:sz w:val="24"/>
          <w:szCs w:val="24"/>
          <w:lang w:val="en-GB"/>
        </w:rPr>
        <w:t>x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, </w:t>
      </w:r>
      <w:r w:rsidRPr="001B6919">
        <w:rPr>
          <w:rFonts w:eastAsia="ＭＳ Ｐ明朝" w:cs="Times New Roman"/>
          <w:i/>
          <w:iCs/>
          <w:kern w:val="0"/>
          <w:sz w:val="24"/>
          <w:szCs w:val="24"/>
          <w:lang w:val="en-GB"/>
        </w:rPr>
        <w:t>y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or </w:t>
      </w:r>
      <w:r w:rsidRPr="001B6919">
        <w:rPr>
          <w:rFonts w:eastAsia="ＭＳ Ｐ明朝" w:cs="Times New Roman"/>
          <w:i/>
          <w:iCs/>
          <w:kern w:val="0"/>
          <w:sz w:val="24"/>
          <w:szCs w:val="24"/>
          <w:lang w:val="en-GB"/>
        </w:rPr>
        <w:t>z</w:t>
      </w:r>
      <w:r>
        <w:rPr>
          <w:rFonts w:eastAsia="ＭＳ Ｐ明朝" w:cs="Times New Roman"/>
          <w:kern w:val="0"/>
          <w:sz w:val="24"/>
          <w:szCs w:val="24"/>
          <w:lang w:val="en-GB"/>
        </w:rPr>
        <w:t>; the differentia</w:t>
      </w:r>
      <w:r w:rsidR="00D81CE9">
        <w:rPr>
          <w:rFonts w:eastAsia="ＭＳ Ｐ明朝" w:cs="Times New Roman"/>
          <w:kern w:val="0"/>
          <w:sz w:val="24"/>
          <w:szCs w:val="24"/>
          <w:lang w:val="en-GB"/>
        </w:rPr>
        <w:t>tion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by these coordinates </w:t>
      </w:r>
      <w:r w:rsidR="00D81CE9">
        <w:rPr>
          <w:rFonts w:eastAsia="ＭＳ Ｐ明朝" w:cs="Times New Roman"/>
          <w:kern w:val="0"/>
          <w:sz w:val="24"/>
          <w:szCs w:val="24"/>
          <w:lang w:val="en-GB"/>
        </w:rPr>
        <w:t>is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indicated by </w:t>
      </w:r>
      <w:r w:rsidRPr="001B6919">
        <w:rPr>
          <w:rFonts w:eastAsia="ＭＳ Ｐ明朝" w:cs="Times New Roman"/>
          <w:kern w:val="0"/>
          <w:position w:val="-12"/>
          <w:sz w:val="24"/>
          <w:szCs w:val="24"/>
          <w:lang w:val="en-GB"/>
        </w:rPr>
        <w:object w:dxaOrig="240" w:dyaOrig="360" w14:anchorId="2E7646E4">
          <v:shape id="_x0000_i1032" type="#_x0000_t75" style="width:12pt;height:18pt" o:ole="">
            <v:imagedata r:id="rId21" o:title=""/>
          </v:shape>
          <o:OLEObject Type="Embed" ProgID="Equation.DSMT4" ShapeID="_x0000_i1032" DrawAspect="Content" ObjectID="_1776673005" r:id="rId22"/>
        </w:object>
      </w:r>
      <w:r>
        <w:rPr>
          <w:rFonts w:eastAsia="ＭＳ Ｐ明朝" w:cs="Times New Roman"/>
          <w:kern w:val="0"/>
          <w:sz w:val="24"/>
          <w:szCs w:val="24"/>
          <w:lang w:val="en-GB"/>
        </w:rPr>
        <w:t>.</w:t>
      </w:r>
    </w:p>
    <w:p w14:paraId="62C98A82" w14:textId="75180410" w:rsidR="00C63319" w:rsidRDefault="00DC4C5A" w:rsidP="00C63319">
      <w:pPr>
        <w:spacing w:line="360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U</w:t>
      </w:r>
      <w:r>
        <w:rPr>
          <w:sz w:val="24"/>
          <w:szCs w:val="24"/>
        </w:rPr>
        <w:t>sing equations</w:t>
      </w:r>
      <w:r w:rsidR="00C63319">
        <w:rPr>
          <w:sz w:val="24"/>
          <w:szCs w:val="24"/>
        </w:rPr>
        <w:t xml:space="preserve"> (</w:t>
      </w:r>
      <w:r w:rsidR="00E56BED">
        <w:rPr>
          <w:sz w:val="24"/>
          <w:szCs w:val="24"/>
        </w:rPr>
        <w:t>6</w:t>
      </w:r>
      <w:r w:rsidR="00C63319">
        <w:rPr>
          <w:sz w:val="24"/>
          <w:szCs w:val="24"/>
        </w:rPr>
        <w:t>),</w:t>
      </w:r>
      <w:r>
        <w:rPr>
          <w:sz w:val="24"/>
          <w:szCs w:val="24"/>
        </w:rPr>
        <w:t xml:space="preserve"> (1</w:t>
      </w:r>
      <w:r w:rsidR="00E56BED">
        <w:rPr>
          <w:sz w:val="24"/>
          <w:szCs w:val="24"/>
        </w:rPr>
        <w:t>1</w:t>
      </w:r>
      <w:r>
        <w:rPr>
          <w:sz w:val="24"/>
          <w:szCs w:val="24"/>
        </w:rPr>
        <w:t xml:space="preserve">) and (S2a), </w:t>
      </w:r>
      <w:r w:rsidR="00C63319">
        <w:rPr>
          <w:sz w:val="24"/>
          <w:szCs w:val="24"/>
        </w:rPr>
        <w:t xml:space="preserve">we obtain the integral of </w:t>
      </w:r>
      <w:bookmarkStart w:id="3" w:name="_Hlk160718567"/>
      <w:r w:rsidR="00C63319" w:rsidRPr="00E0704A">
        <w:rPr>
          <w:rFonts w:eastAsia="ＭＳ Ｐ明朝" w:cs="Times New Roman"/>
          <w:kern w:val="0"/>
          <w:position w:val="-12"/>
          <w:sz w:val="24"/>
          <w:szCs w:val="24"/>
          <w:lang w:val="en-GB"/>
        </w:rPr>
        <w:object w:dxaOrig="300" w:dyaOrig="400" w14:anchorId="5E2699C0">
          <v:shape id="_x0000_i1033" type="#_x0000_t75" style="width:15pt;height:20.25pt" o:ole="">
            <v:imagedata r:id="rId13" o:title=""/>
          </v:shape>
          <o:OLEObject Type="Embed" ProgID="Equation.DSMT4" ShapeID="_x0000_i1033" DrawAspect="Content" ObjectID="_1776673006" r:id="rId23"/>
        </w:object>
      </w:r>
      <w:bookmarkEnd w:id="3"/>
      <w:r w:rsidR="00C63319">
        <w:rPr>
          <w:sz w:val="24"/>
          <w:szCs w:val="24"/>
        </w:rPr>
        <w:t xml:space="preserve"> as,</w:t>
      </w:r>
    </w:p>
    <w:bookmarkStart w:id="4" w:name="_Hlk160718695"/>
    <w:p w14:paraId="410EC0E3" w14:textId="66F69184" w:rsidR="00C63319" w:rsidRDefault="00E96BB6" w:rsidP="00C63319">
      <w:pPr>
        <w:spacing w:line="360" w:lineRule="auto"/>
        <w:ind w:firstLineChars="100" w:firstLine="240"/>
        <w:rPr>
          <w:sz w:val="24"/>
          <w:szCs w:val="24"/>
        </w:rPr>
      </w:pPr>
      <w:r w:rsidRPr="00E96BB6">
        <w:rPr>
          <w:position w:val="-100"/>
          <w:sz w:val="24"/>
          <w:szCs w:val="24"/>
        </w:rPr>
        <w:object w:dxaOrig="5560" w:dyaOrig="2120" w14:anchorId="6204CB9F">
          <v:shape id="_x0000_i1034" type="#_x0000_t75" style="width:278.25pt;height:105.75pt" o:ole="">
            <v:imagedata r:id="rId24" o:title=""/>
          </v:shape>
          <o:OLEObject Type="Embed" ProgID="Equation.DSMT4" ShapeID="_x0000_i1034" DrawAspect="Content" ObjectID="_1776673007" r:id="rId25"/>
        </w:object>
      </w:r>
      <w:bookmarkEnd w:id="4"/>
      <w:r w:rsidR="00C63319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,  (</w:t>
      </w:r>
      <w:proofErr w:type="gramEnd"/>
      <w:r>
        <w:rPr>
          <w:sz w:val="24"/>
          <w:szCs w:val="24"/>
        </w:rPr>
        <w:t>S3)</w:t>
      </w:r>
      <w:r w:rsidR="00C63319">
        <w:rPr>
          <w:sz w:val="24"/>
          <w:szCs w:val="24"/>
        </w:rPr>
        <w:t xml:space="preserve"> </w:t>
      </w:r>
    </w:p>
    <w:p w14:paraId="12238F49" w14:textId="2D468AE5" w:rsidR="00123E82" w:rsidRDefault="00E96BB6" w:rsidP="00C6331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where we used the partial integral and neglected the surface </w:t>
      </w:r>
      <w:r w:rsidR="00D81CE9">
        <w:rPr>
          <w:sz w:val="24"/>
          <w:szCs w:val="24"/>
        </w:rPr>
        <w:t xml:space="preserve">integral </w:t>
      </w:r>
      <w:r>
        <w:rPr>
          <w:sz w:val="24"/>
          <w:szCs w:val="24"/>
        </w:rPr>
        <w:t xml:space="preserve">term. After that, the incompressible condition of </w:t>
      </w:r>
      <w:r w:rsidRPr="00E96BB6">
        <w:rPr>
          <w:position w:val="-12"/>
          <w:sz w:val="24"/>
          <w:szCs w:val="24"/>
        </w:rPr>
        <w:object w:dxaOrig="780" w:dyaOrig="360" w14:anchorId="3D2B61C8">
          <v:shape id="_x0000_i1035" type="#_x0000_t75" style="width:39pt;height:18pt" o:ole="">
            <v:imagedata r:id="rId26" o:title=""/>
          </v:shape>
          <o:OLEObject Type="Embed" ProgID="Equation.DSMT4" ShapeID="_x0000_i1035" DrawAspect="Content" ObjectID="_1776673008" r:id="rId27"/>
        </w:object>
      </w:r>
      <w:r>
        <w:rPr>
          <w:sz w:val="24"/>
          <w:szCs w:val="24"/>
        </w:rPr>
        <w:t xml:space="preserve"> was used.  </w:t>
      </w:r>
    </w:p>
    <w:p w14:paraId="149DD128" w14:textId="1E2F9085" w:rsidR="003B3D7D" w:rsidRDefault="000B7886" w:rsidP="003B3D7D">
      <w:pPr>
        <w:spacing w:line="360" w:lineRule="auto"/>
        <w:ind w:firstLineChars="100" w:firstLine="240"/>
        <w:rPr>
          <w:sz w:val="24"/>
          <w:szCs w:val="24"/>
        </w:rPr>
      </w:pPr>
      <w:r>
        <w:rPr>
          <w:sz w:val="24"/>
          <w:szCs w:val="24"/>
        </w:rPr>
        <w:t>In the similar way, t</w:t>
      </w:r>
      <w:r w:rsidR="003B3D7D">
        <w:rPr>
          <w:sz w:val="24"/>
          <w:szCs w:val="24"/>
        </w:rPr>
        <w:t xml:space="preserve">he integral of </w:t>
      </w:r>
      <w:r w:rsidR="00EC5310" w:rsidRPr="00E0704A">
        <w:rPr>
          <w:rFonts w:eastAsia="ＭＳ Ｐ明朝" w:cs="Times New Roman"/>
          <w:kern w:val="0"/>
          <w:position w:val="-12"/>
          <w:sz w:val="24"/>
          <w:szCs w:val="24"/>
          <w:lang w:val="en-GB"/>
        </w:rPr>
        <w:object w:dxaOrig="260" w:dyaOrig="400" w14:anchorId="262B4AF2">
          <v:shape id="_x0000_i1036" type="#_x0000_t75" style="width:12.75pt;height:20.25pt" o:ole="">
            <v:imagedata r:id="rId28" o:title=""/>
          </v:shape>
          <o:OLEObject Type="Embed" ProgID="Equation.DSMT4" ShapeID="_x0000_i1036" DrawAspect="Content" ObjectID="_1776673009" r:id="rId29"/>
        </w:object>
      </w:r>
      <w:r w:rsidR="003B3D7D">
        <w:rPr>
          <w:rFonts w:eastAsia="ＭＳ Ｐ明朝" w:cs="Times New Roman"/>
          <w:kern w:val="0"/>
          <w:sz w:val="24"/>
          <w:szCs w:val="24"/>
          <w:lang w:val="en-GB"/>
        </w:rPr>
        <w:t xml:space="preserve"> is obtained by the use of </w:t>
      </w:r>
      <w:r w:rsidR="003B3D7D">
        <w:rPr>
          <w:sz w:val="24"/>
          <w:szCs w:val="24"/>
        </w:rPr>
        <w:t>equations (</w:t>
      </w:r>
      <w:r w:rsidR="00E56BED">
        <w:rPr>
          <w:sz w:val="24"/>
          <w:szCs w:val="24"/>
        </w:rPr>
        <w:t>6</w:t>
      </w:r>
      <w:r w:rsidR="003B3D7D">
        <w:rPr>
          <w:sz w:val="24"/>
          <w:szCs w:val="24"/>
        </w:rPr>
        <w:t>), (1</w:t>
      </w:r>
      <w:r w:rsidR="00E56BED">
        <w:rPr>
          <w:sz w:val="24"/>
          <w:szCs w:val="24"/>
        </w:rPr>
        <w:t>2</w:t>
      </w:r>
      <w:r w:rsidR="003B3D7D">
        <w:rPr>
          <w:sz w:val="24"/>
          <w:szCs w:val="24"/>
        </w:rPr>
        <w:t>) and (S2b);</w:t>
      </w:r>
    </w:p>
    <w:p w14:paraId="67943823" w14:textId="691E56B5" w:rsidR="003B3D7D" w:rsidRDefault="00EC5310" w:rsidP="003B3D7D">
      <w:pPr>
        <w:spacing w:line="360" w:lineRule="auto"/>
        <w:ind w:firstLineChars="100" w:firstLine="240"/>
        <w:rPr>
          <w:sz w:val="24"/>
          <w:szCs w:val="24"/>
        </w:rPr>
      </w:pPr>
      <w:r w:rsidRPr="00E96BB6">
        <w:rPr>
          <w:position w:val="-100"/>
          <w:sz w:val="24"/>
          <w:szCs w:val="24"/>
        </w:rPr>
        <w:object w:dxaOrig="3739" w:dyaOrig="2120" w14:anchorId="26B26B09">
          <v:shape id="_x0000_i1037" type="#_x0000_t75" style="width:186.75pt;height:105.75pt" o:ole="">
            <v:imagedata r:id="rId30" o:title=""/>
          </v:shape>
          <o:OLEObject Type="Embed" ProgID="Equation.DSMT4" ShapeID="_x0000_i1037" DrawAspect="Content" ObjectID="_1776673010" r:id="rId31"/>
        </w:object>
      </w:r>
      <w:r w:rsidR="000B7886">
        <w:rPr>
          <w:sz w:val="24"/>
          <w:szCs w:val="24"/>
        </w:rPr>
        <w:t>. (S4)</w:t>
      </w:r>
    </w:p>
    <w:p w14:paraId="1A47A8D5" w14:textId="7C097A5E" w:rsidR="005E052E" w:rsidRDefault="000B7886" w:rsidP="00CC79FB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U</w:t>
      </w:r>
      <w:r>
        <w:rPr>
          <w:sz w:val="24"/>
          <w:szCs w:val="24"/>
        </w:rPr>
        <w:t>sing equations (</w:t>
      </w:r>
      <w:r w:rsidR="00E56BED">
        <w:rPr>
          <w:sz w:val="24"/>
          <w:szCs w:val="24"/>
        </w:rPr>
        <w:t>10</w:t>
      </w:r>
      <w:r>
        <w:rPr>
          <w:sz w:val="24"/>
          <w:szCs w:val="24"/>
        </w:rPr>
        <w:t>), (S1), (S3) and (S4), we obtain equation (1</w:t>
      </w:r>
      <w:r w:rsidR="00E56BED">
        <w:rPr>
          <w:sz w:val="24"/>
          <w:szCs w:val="24"/>
        </w:rPr>
        <w:t>4</w:t>
      </w:r>
      <w:r>
        <w:rPr>
          <w:sz w:val="24"/>
          <w:szCs w:val="24"/>
        </w:rPr>
        <w:t>).</w:t>
      </w:r>
    </w:p>
    <w:p w14:paraId="7CDC9D50" w14:textId="315762A6" w:rsidR="00107ADD" w:rsidRDefault="00107ADD" w:rsidP="005E052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07049A8" w14:textId="6EC67337" w:rsidR="005E052E" w:rsidRDefault="005E052E" w:rsidP="005E052E">
      <w:pPr>
        <w:spacing w:line="360" w:lineRule="auto"/>
        <w:rPr>
          <w:sz w:val="24"/>
          <w:szCs w:val="24"/>
        </w:rPr>
      </w:pPr>
    </w:p>
    <w:p w14:paraId="15F5F33D" w14:textId="24C4A6F8" w:rsidR="00107ADD" w:rsidRPr="00AC1A2B" w:rsidRDefault="00107ADD" w:rsidP="00107ADD">
      <w:pPr>
        <w:spacing w:line="36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3. </w:t>
      </w:r>
      <w:r w:rsidR="00E71336">
        <w:rPr>
          <w:rFonts w:cs="Times New Roman"/>
          <w:b/>
          <w:sz w:val="24"/>
          <w:szCs w:val="24"/>
        </w:rPr>
        <w:t>Derivation of equation (</w:t>
      </w:r>
      <w:r w:rsidR="00E56BED">
        <w:rPr>
          <w:rFonts w:cs="Times New Roman"/>
          <w:b/>
          <w:sz w:val="24"/>
          <w:szCs w:val="24"/>
        </w:rPr>
        <w:t>19</w:t>
      </w:r>
      <w:r w:rsidR="00E71336">
        <w:rPr>
          <w:rFonts w:cs="Times New Roman"/>
          <w:b/>
          <w:sz w:val="24"/>
          <w:szCs w:val="24"/>
        </w:rPr>
        <w:t>)</w:t>
      </w:r>
    </w:p>
    <w:p w14:paraId="5F61F958" w14:textId="652AB451" w:rsidR="00107ADD" w:rsidRPr="00107ADD" w:rsidRDefault="00107ADD" w:rsidP="00107ADD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</w:rPr>
      </w:pPr>
      <w:r w:rsidRPr="00107ADD">
        <w:rPr>
          <w:rFonts w:eastAsia="ＭＳ Ｐ明朝" w:cs="Times New Roman"/>
          <w:kern w:val="0"/>
          <w:sz w:val="24"/>
          <w:szCs w:val="24"/>
        </w:rPr>
        <w:t>Using equations (1)</w:t>
      </w:r>
      <w:proofErr w:type="gramStart"/>
      <w:r w:rsidRPr="00107ADD">
        <w:rPr>
          <w:rFonts w:eastAsia="ＭＳ Ｐ明朝" w:cs="Times New Roman"/>
          <w:kern w:val="0"/>
          <w:sz w:val="24"/>
          <w:szCs w:val="24"/>
        </w:rPr>
        <w:t>–(</w:t>
      </w:r>
      <w:proofErr w:type="gramEnd"/>
      <w:r w:rsidR="00BF698A">
        <w:rPr>
          <w:rFonts w:eastAsia="ＭＳ Ｐ明朝" w:cs="Times New Roman"/>
          <w:kern w:val="0"/>
          <w:sz w:val="24"/>
          <w:szCs w:val="24"/>
        </w:rPr>
        <w:t>5</w:t>
      </w:r>
      <w:r w:rsidRPr="00107ADD">
        <w:rPr>
          <w:rFonts w:eastAsia="ＭＳ Ｐ明朝" w:cs="Times New Roman"/>
          <w:kern w:val="0"/>
          <w:sz w:val="24"/>
          <w:szCs w:val="24"/>
        </w:rPr>
        <w:t>), (</w:t>
      </w:r>
      <w:r w:rsidR="00EC5310">
        <w:rPr>
          <w:rFonts w:eastAsia="ＭＳ Ｐ明朝" w:cs="Times New Roman"/>
          <w:kern w:val="0"/>
          <w:sz w:val="24"/>
          <w:szCs w:val="24"/>
        </w:rPr>
        <w:t>7</w:t>
      </w:r>
      <w:r w:rsidRPr="00107ADD">
        <w:rPr>
          <w:rFonts w:eastAsia="ＭＳ Ｐ明朝" w:cs="Times New Roman"/>
          <w:kern w:val="0"/>
          <w:sz w:val="24"/>
          <w:szCs w:val="24"/>
        </w:rPr>
        <w:t>), (</w:t>
      </w:r>
      <w:r w:rsidR="00EC5310">
        <w:rPr>
          <w:rFonts w:eastAsia="ＭＳ Ｐ明朝" w:cs="Times New Roman"/>
          <w:kern w:val="0"/>
          <w:sz w:val="24"/>
          <w:szCs w:val="24"/>
        </w:rPr>
        <w:t>8</w:t>
      </w:r>
      <w:r w:rsidRPr="00107ADD">
        <w:rPr>
          <w:rFonts w:eastAsia="ＭＳ Ｐ明朝" w:cs="Times New Roman"/>
          <w:kern w:val="0"/>
          <w:sz w:val="24"/>
          <w:szCs w:val="24"/>
        </w:rPr>
        <w:t>), (</w:t>
      </w:r>
      <w:r w:rsidR="00241853">
        <w:rPr>
          <w:rFonts w:eastAsia="ＭＳ Ｐ明朝" w:cs="Times New Roman"/>
          <w:kern w:val="0"/>
          <w:sz w:val="24"/>
          <w:szCs w:val="24"/>
        </w:rPr>
        <w:t>1</w:t>
      </w:r>
      <w:r w:rsidR="00BF698A">
        <w:rPr>
          <w:rFonts w:eastAsia="ＭＳ Ｐ明朝" w:cs="Times New Roman"/>
          <w:kern w:val="0"/>
          <w:sz w:val="24"/>
          <w:szCs w:val="24"/>
        </w:rPr>
        <w:t>3</w:t>
      </w:r>
      <w:r w:rsidRPr="00107ADD">
        <w:rPr>
          <w:rFonts w:eastAsia="ＭＳ Ｐ明朝" w:cs="Times New Roman"/>
          <w:kern w:val="0"/>
          <w:sz w:val="24"/>
          <w:szCs w:val="24"/>
        </w:rPr>
        <w:t>)–(1</w:t>
      </w:r>
      <w:r w:rsidR="00D20407">
        <w:rPr>
          <w:rFonts w:eastAsia="ＭＳ Ｐ明朝" w:cs="Times New Roman"/>
          <w:kern w:val="0"/>
          <w:sz w:val="24"/>
          <w:szCs w:val="24"/>
        </w:rPr>
        <w:t>7</w:t>
      </w:r>
      <w:r w:rsidRPr="00107ADD">
        <w:rPr>
          <w:rFonts w:eastAsia="ＭＳ Ｐ明朝" w:cs="Times New Roman"/>
          <w:kern w:val="0"/>
          <w:sz w:val="24"/>
          <w:szCs w:val="24"/>
        </w:rPr>
        <w:t>)</w:t>
      </w:r>
      <w:r>
        <w:rPr>
          <w:rFonts w:eastAsia="ＭＳ Ｐ明朝" w:cs="Times New Roman"/>
          <w:kern w:val="0"/>
          <w:sz w:val="24"/>
          <w:szCs w:val="24"/>
        </w:rPr>
        <w:t xml:space="preserve"> in the main text</w:t>
      </w:r>
      <w:r w:rsidRPr="00107ADD">
        <w:rPr>
          <w:rFonts w:eastAsia="ＭＳ Ｐ明朝" w:cs="Times New Roman"/>
          <w:kern w:val="0"/>
          <w:sz w:val="24"/>
          <w:szCs w:val="24"/>
        </w:rPr>
        <w:t xml:space="preserve">, we </w:t>
      </w:r>
      <w:r w:rsidR="006C4F80">
        <w:rPr>
          <w:rFonts w:eastAsia="ＭＳ Ｐ明朝" w:cs="Times New Roman"/>
          <w:kern w:val="0"/>
          <w:sz w:val="24"/>
          <w:szCs w:val="24"/>
        </w:rPr>
        <w:t xml:space="preserve">calculated the </w:t>
      </w:r>
      <w:proofErr w:type="spellStart"/>
      <w:r w:rsidR="006C4F80">
        <w:rPr>
          <w:rFonts w:eastAsia="ＭＳ Ｐ明朝" w:cs="Times New Roman"/>
          <w:kern w:val="0"/>
          <w:sz w:val="24"/>
          <w:szCs w:val="24"/>
        </w:rPr>
        <w:t>Rayleighian</w:t>
      </w:r>
      <w:proofErr w:type="spellEnd"/>
      <w:r w:rsidR="006C4F80">
        <w:rPr>
          <w:rFonts w:eastAsia="ＭＳ Ｐ明朝" w:cs="Times New Roman"/>
          <w:kern w:val="0"/>
          <w:sz w:val="24"/>
          <w:szCs w:val="24"/>
        </w:rPr>
        <w:t xml:space="preserve"> ℜ. Expanding it to the first order of </w:t>
      </w:r>
      <w:r w:rsidR="006C4F80" w:rsidRPr="006C4F80">
        <w:rPr>
          <w:rFonts w:ascii="Symbol" w:eastAsia="ＭＳ Ｐ明朝" w:hAnsi="Symbol" w:cs="Times New Roman"/>
          <w:i/>
          <w:kern w:val="0"/>
          <w:sz w:val="24"/>
          <w:szCs w:val="24"/>
        </w:rPr>
        <w:t></w:t>
      </w:r>
      <w:r w:rsidR="006C4F80">
        <w:rPr>
          <w:rFonts w:eastAsia="ＭＳ Ｐ明朝" w:cs="Times New Roman"/>
          <w:kern w:val="0"/>
          <w:sz w:val="24"/>
          <w:szCs w:val="24"/>
        </w:rPr>
        <w:t>, we obtain</w:t>
      </w:r>
    </w:p>
    <w:bookmarkStart w:id="5" w:name="_Hlk160791342"/>
    <w:p w14:paraId="7633C05F" w14:textId="5EB5F24D" w:rsidR="001E06C9" w:rsidRDefault="00A22AF4" w:rsidP="001E06C9">
      <w:pPr>
        <w:spacing w:line="360" w:lineRule="auto"/>
        <w:ind w:firstLineChars="100" w:firstLine="220"/>
        <w:rPr>
          <w:sz w:val="24"/>
          <w:szCs w:val="24"/>
        </w:rPr>
      </w:pPr>
      <w:r w:rsidRPr="006E0902">
        <w:rPr>
          <w:rFonts w:eastAsia="ＭＳ Ｐ明朝"/>
          <w:position w:val="-100"/>
          <w:lang w:val="en-GB"/>
        </w:rPr>
        <w:object w:dxaOrig="5640" w:dyaOrig="1860" w14:anchorId="51984F41">
          <v:shape id="_x0000_i1038" type="#_x0000_t75" style="width:282pt;height:93pt" o:ole="">
            <v:imagedata r:id="rId32" o:title=""/>
          </v:shape>
          <o:OLEObject Type="Embed" ProgID="Equation.DSMT4" ShapeID="_x0000_i1038" DrawAspect="Content" ObjectID="_1776673011" r:id="rId33"/>
        </w:object>
      </w:r>
      <w:bookmarkEnd w:id="5"/>
      <w:r w:rsidR="001E06C9">
        <w:rPr>
          <w:rFonts w:eastAsia="ＭＳ Ｐ明朝" w:cs="Times New Roman"/>
          <w:kern w:val="0"/>
          <w:sz w:val="24"/>
          <w:szCs w:val="24"/>
          <w:lang w:val="en-GB"/>
        </w:rPr>
        <w:t>,</w:t>
      </w:r>
      <w:r w:rsidR="00107ADD">
        <w:rPr>
          <w:rFonts w:eastAsia="ＭＳ Ｐ明朝" w:cs="Times New Roman"/>
          <w:kern w:val="0"/>
          <w:sz w:val="24"/>
          <w:szCs w:val="24"/>
          <w:lang w:val="en-GB"/>
        </w:rPr>
        <w:t xml:space="preserve"> (S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5</w:t>
      </w:r>
      <w:r w:rsidR="00107ADD">
        <w:rPr>
          <w:rFonts w:eastAsia="ＭＳ Ｐ明朝" w:cs="Times New Roman"/>
          <w:kern w:val="0"/>
          <w:sz w:val="24"/>
          <w:szCs w:val="24"/>
          <w:lang w:val="en-GB"/>
        </w:rPr>
        <w:t>)</w:t>
      </w:r>
    </w:p>
    <w:p w14:paraId="44B2C4D3" w14:textId="0E636C69" w:rsidR="00675C45" w:rsidRDefault="00B06E97" w:rsidP="00DF1AC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</w:t>
      </w:r>
      <w:r w:rsidR="001E06C9">
        <w:rPr>
          <w:sz w:val="24"/>
          <w:szCs w:val="24"/>
        </w:rPr>
        <w:t>here</w:t>
      </w:r>
      <w:r>
        <w:rPr>
          <w:sz w:val="24"/>
          <w:szCs w:val="24"/>
        </w:rPr>
        <w:t xml:space="preserve"> we neglected</w:t>
      </w:r>
      <w:r w:rsidR="001E06C9">
        <w:rPr>
          <w:sz w:val="24"/>
          <w:szCs w:val="24"/>
        </w:rPr>
        <w:t xml:space="preserve"> the terms higher than the second order of </w:t>
      </w:r>
      <w:r w:rsidR="001E06C9" w:rsidRPr="001E06C9">
        <w:rPr>
          <w:rFonts w:ascii="Symbol" w:hAnsi="Symbol"/>
          <w:i/>
          <w:sz w:val="24"/>
          <w:szCs w:val="24"/>
        </w:rPr>
        <w:t></w:t>
      </w:r>
      <w:r w:rsidR="001E06C9" w:rsidRPr="001E06C9">
        <w:rPr>
          <w:rFonts w:ascii="Symbol" w:hAnsi="Symbol"/>
          <w:i/>
          <w:sz w:val="24"/>
          <w:szCs w:val="24"/>
          <w:vertAlign w:val="subscript"/>
        </w:rPr>
        <w:t></w:t>
      </w:r>
      <w:r w:rsidR="001E06C9">
        <w:rPr>
          <w:sz w:val="24"/>
          <w:szCs w:val="24"/>
        </w:rPr>
        <w:t xml:space="preserve">, </w:t>
      </w:r>
      <w:r w:rsidR="001E06C9" w:rsidRPr="001E06C9">
        <w:rPr>
          <w:rFonts w:ascii="Symbol" w:hAnsi="Symbol"/>
          <w:i/>
          <w:sz w:val="24"/>
          <w:szCs w:val="24"/>
        </w:rPr>
        <w:t></w:t>
      </w:r>
      <w:r w:rsidR="001E06C9">
        <w:rPr>
          <w:rFonts w:ascii="Symbol" w:hAnsi="Symbol"/>
          <w:i/>
          <w:sz w:val="24"/>
          <w:szCs w:val="24"/>
          <w:vertAlign w:val="subscript"/>
        </w:rPr>
        <w:t></w:t>
      </w:r>
      <w:r w:rsidR="001E06C9">
        <w:rPr>
          <w:sz w:val="24"/>
          <w:szCs w:val="24"/>
        </w:rPr>
        <w:t xml:space="preserve">, </w:t>
      </w:r>
      <w:r w:rsidR="001E06C9" w:rsidRPr="001E06C9">
        <w:rPr>
          <w:i/>
          <w:sz w:val="24"/>
          <w:szCs w:val="24"/>
        </w:rPr>
        <w:t>J</w:t>
      </w:r>
      <w:r w:rsidR="001E06C9" w:rsidRPr="001E06C9">
        <w:rPr>
          <w:rFonts w:ascii="Symbol" w:hAnsi="Symbol"/>
          <w:i/>
          <w:sz w:val="24"/>
          <w:szCs w:val="24"/>
          <w:vertAlign w:val="subscript"/>
        </w:rPr>
        <w:t></w:t>
      </w:r>
      <w:r w:rsidR="001E06C9">
        <w:rPr>
          <w:sz w:val="24"/>
          <w:szCs w:val="24"/>
        </w:rPr>
        <w:t xml:space="preserve">, </w:t>
      </w:r>
      <w:r w:rsidR="001E06C9" w:rsidRPr="001E06C9">
        <w:rPr>
          <w:i/>
          <w:sz w:val="24"/>
          <w:szCs w:val="24"/>
        </w:rPr>
        <w:t>J</w:t>
      </w:r>
      <w:r w:rsidR="001E06C9">
        <w:rPr>
          <w:rFonts w:ascii="Symbol" w:hAnsi="Symbol"/>
          <w:i/>
          <w:sz w:val="24"/>
          <w:szCs w:val="24"/>
          <w:vertAlign w:val="subscript"/>
        </w:rPr>
        <w:t></w:t>
      </w:r>
      <w:r w:rsidR="001E06C9">
        <w:rPr>
          <w:sz w:val="24"/>
          <w:szCs w:val="24"/>
        </w:rPr>
        <w:t xml:space="preserve">, </w:t>
      </w:r>
      <w:r w:rsidR="001E06C9" w:rsidRPr="001E06C9">
        <w:rPr>
          <w:i/>
          <w:sz w:val="24"/>
          <w:szCs w:val="24"/>
        </w:rPr>
        <w:t>J</w:t>
      </w:r>
      <w:r w:rsidR="001E06C9">
        <w:rPr>
          <w:rFonts w:ascii="Symbol" w:hAnsi="Symbol"/>
          <w:i/>
          <w:sz w:val="24"/>
          <w:szCs w:val="24"/>
          <w:vertAlign w:val="subscript"/>
        </w:rPr>
        <w:t></w:t>
      </w:r>
      <w:r w:rsidR="001E06C9">
        <w:rPr>
          <w:sz w:val="24"/>
          <w:szCs w:val="24"/>
        </w:rPr>
        <w:t xml:space="preserve"> and </w:t>
      </w:r>
      <w:proofErr w:type="spellStart"/>
      <w:r w:rsidR="001E06C9" w:rsidRPr="001E06C9">
        <w:rPr>
          <w:i/>
          <w:sz w:val="24"/>
          <w:szCs w:val="24"/>
        </w:rPr>
        <w:t>V</w:t>
      </w:r>
      <w:r w:rsidR="001E06C9" w:rsidRPr="001E06C9">
        <w:rPr>
          <w:i/>
          <w:sz w:val="24"/>
          <w:szCs w:val="24"/>
          <w:vertAlign w:val="subscript"/>
        </w:rPr>
        <w:t>c</w:t>
      </w:r>
      <w:proofErr w:type="spellEnd"/>
      <w:r w:rsidR="006C4F80">
        <w:rPr>
          <w:sz w:val="24"/>
          <w:szCs w:val="24"/>
        </w:rPr>
        <w:t>, and</w:t>
      </w:r>
      <w:r>
        <w:rPr>
          <w:sz w:val="24"/>
          <w:szCs w:val="24"/>
        </w:rPr>
        <w:t xml:space="preserve"> </w:t>
      </w:r>
      <w:r w:rsidR="001E06C9">
        <w:rPr>
          <w:sz w:val="24"/>
          <w:szCs w:val="24"/>
        </w:rPr>
        <w:t xml:space="preserve">the terms higher than or equal to the first order of </w:t>
      </w:r>
      <w:r w:rsidR="001E06C9" w:rsidRPr="00132074">
        <w:rPr>
          <w:i/>
          <w:sz w:val="24"/>
          <w:szCs w:val="24"/>
        </w:rPr>
        <w:t>h</w:t>
      </w:r>
      <w:r w:rsidR="001E06C9">
        <w:rPr>
          <w:sz w:val="24"/>
          <w:szCs w:val="24"/>
        </w:rPr>
        <w:t>/</w:t>
      </w:r>
      <w:r w:rsidR="001E06C9" w:rsidRPr="00132074">
        <w:rPr>
          <w:rFonts w:ascii="Symbol" w:hAnsi="Symbol"/>
          <w:i/>
          <w:sz w:val="24"/>
          <w:szCs w:val="24"/>
        </w:rPr>
        <w:t></w:t>
      </w:r>
      <w:r>
        <w:rPr>
          <w:sz w:val="24"/>
          <w:szCs w:val="24"/>
        </w:rPr>
        <w:t xml:space="preserve">. </w:t>
      </w:r>
      <w:r w:rsidR="00DF1ACB">
        <w:rPr>
          <w:sz w:val="24"/>
          <w:szCs w:val="24"/>
        </w:rPr>
        <w:t xml:space="preserve">The parameters </w:t>
      </w:r>
      <w:r w:rsidR="00450D28" w:rsidRPr="00450D28">
        <w:rPr>
          <w:i/>
          <w:sz w:val="24"/>
          <w:szCs w:val="24"/>
        </w:rPr>
        <w:t>Z</w:t>
      </w:r>
      <w:r w:rsidR="00450D28" w:rsidRPr="00450D28">
        <w:rPr>
          <w:rFonts w:ascii="Symbol" w:hAnsi="Symbol"/>
          <w:i/>
          <w:sz w:val="24"/>
          <w:szCs w:val="24"/>
          <w:vertAlign w:val="subscript"/>
        </w:rPr>
        <w:t></w:t>
      </w:r>
      <w:r w:rsidR="00DF1ACB">
        <w:rPr>
          <w:rFonts w:cs="Times New Roman"/>
          <w:sz w:val="24"/>
          <w:szCs w:val="24"/>
        </w:rPr>
        <w:t xml:space="preserve">, </w:t>
      </w:r>
      <w:r w:rsidR="00DF1ACB" w:rsidRPr="00450D28">
        <w:rPr>
          <w:i/>
          <w:sz w:val="24"/>
          <w:szCs w:val="24"/>
        </w:rPr>
        <w:t>Z</w:t>
      </w:r>
      <w:r w:rsidR="00DF1ACB">
        <w:rPr>
          <w:rFonts w:ascii="Symbol" w:hAnsi="Symbol"/>
          <w:i/>
          <w:sz w:val="24"/>
          <w:szCs w:val="24"/>
          <w:vertAlign w:val="subscript"/>
        </w:rPr>
        <w:t></w:t>
      </w:r>
      <w:r w:rsidR="00DF1ACB">
        <w:rPr>
          <w:rFonts w:cs="Times New Roman"/>
          <w:sz w:val="24"/>
          <w:szCs w:val="24"/>
        </w:rPr>
        <w:t xml:space="preserve">, </w:t>
      </w:r>
      <w:r w:rsidR="00DF1ACB" w:rsidRPr="00450D28">
        <w:rPr>
          <w:i/>
          <w:sz w:val="24"/>
          <w:szCs w:val="24"/>
        </w:rPr>
        <w:t>Z</w:t>
      </w:r>
      <w:r w:rsidR="00DF1ACB" w:rsidRPr="00450D28">
        <w:rPr>
          <w:rFonts w:ascii="Symbol" w:hAnsi="Symbol"/>
          <w:i/>
          <w:sz w:val="24"/>
          <w:szCs w:val="24"/>
          <w:vertAlign w:val="subscript"/>
        </w:rPr>
        <w:t></w:t>
      </w:r>
      <w:r w:rsidR="00DF1ACB">
        <w:rPr>
          <w:rFonts w:ascii="Symbol" w:hAnsi="Symbol"/>
          <w:i/>
          <w:sz w:val="24"/>
          <w:szCs w:val="24"/>
          <w:vertAlign w:val="subscript"/>
        </w:rPr>
        <w:t></w:t>
      </w:r>
      <w:r w:rsidR="00DF1ACB">
        <w:rPr>
          <w:rFonts w:cs="Times New Roman"/>
          <w:sz w:val="24"/>
          <w:szCs w:val="24"/>
        </w:rPr>
        <w:t xml:space="preserve">, </w:t>
      </w:r>
      <w:r w:rsidR="00DF1ACB" w:rsidRPr="00450D28">
        <w:rPr>
          <w:i/>
          <w:sz w:val="24"/>
          <w:szCs w:val="24"/>
        </w:rPr>
        <w:t>Z</w:t>
      </w:r>
      <w:r w:rsidR="00DF1ACB">
        <w:rPr>
          <w:rFonts w:ascii="Symbol" w:hAnsi="Symbol"/>
          <w:i/>
          <w:sz w:val="24"/>
          <w:szCs w:val="24"/>
          <w:vertAlign w:val="subscript"/>
        </w:rPr>
        <w:t></w:t>
      </w:r>
      <w:r w:rsidR="00DF1ACB">
        <w:rPr>
          <w:rFonts w:cs="Times New Roman"/>
          <w:sz w:val="24"/>
          <w:szCs w:val="24"/>
        </w:rPr>
        <w:t xml:space="preserve">, </w:t>
      </w:r>
      <w:proofErr w:type="spellStart"/>
      <w:r w:rsidR="00450D28" w:rsidRPr="00450D28">
        <w:rPr>
          <w:i/>
          <w:sz w:val="24"/>
          <w:szCs w:val="24"/>
        </w:rPr>
        <w:t>Z</w:t>
      </w:r>
      <w:r w:rsidR="00450D28" w:rsidRPr="00450D28">
        <w:rPr>
          <w:rFonts w:ascii="Symbol" w:hAnsi="Symbol"/>
          <w:i/>
          <w:sz w:val="24"/>
          <w:szCs w:val="24"/>
          <w:vertAlign w:val="subscript"/>
        </w:rPr>
        <w:t></w:t>
      </w:r>
      <w:r w:rsidR="00450D28" w:rsidRPr="00450D28">
        <w:rPr>
          <w:i/>
          <w:sz w:val="24"/>
          <w:szCs w:val="24"/>
          <w:vertAlign w:val="subscript"/>
        </w:rPr>
        <w:t>c</w:t>
      </w:r>
      <w:proofErr w:type="spellEnd"/>
      <w:r w:rsidR="00C341FD">
        <w:rPr>
          <w:sz w:val="24"/>
          <w:szCs w:val="24"/>
        </w:rPr>
        <w:t xml:space="preserve">, </w:t>
      </w:r>
      <w:r w:rsidR="00C341FD">
        <w:rPr>
          <w:i/>
          <w:sz w:val="24"/>
          <w:szCs w:val="24"/>
        </w:rPr>
        <w:t>M</w:t>
      </w:r>
      <w:r w:rsidR="00C341FD" w:rsidRPr="00450D28">
        <w:rPr>
          <w:rFonts w:ascii="Symbol" w:hAnsi="Symbol"/>
          <w:i/>
          <w:sz w:val="24"/>
          <w:szCs w:val="24"/>
          <w:vertAlign w:val="subscript"/>
        </w:rPr>
        <w:t></w:t>
      </w:r>
      <w:r w:rsidR="00C341FD">
        <w:rPr>
          <w:sz w:val="24"/>
          <w:szCs w:val="24"/>
        </w:rPr>
        <w:t xml:space="preserve">, </w:t>
      </w:r>
      <w:r w:rsidR="00C341FD">
        <w:rPr>
          <w:i/>
          <w:sz w:val="24"/>
          <w:szCs w:val="24"/>
        </w:rPr>
        <w:t>M</w:t>
      </w:r>
      <w:r w:rsidR="00C341FD">
        <w:rPr>
          <w:rFonts w:ascii="Symbol" w:hAnsi="Symbol"/>
          <w:i/>
          <w:sz w:val="24"/>
          <w:szCs w:val="24"/>
          <w:vertAlign w:val="subscript"/>
        </w:rPr>
        <w:t></w:t>
      </w:r>
      <w:r w:rsidR="00C341FD">
        <w:rPr>
          <w:sz w:val="24"/>
          <w:szCs w:val="24"/>
        </w:rPr>
        <w:t>,</w:t>
      </w:r>
      <w:r w:rsidR="00101B23" w:rsidRPr="00101B23">
        <w:rPr>
          <w:sz w:val="24"/>
          <w:szCs w:val="24"/>
        </w:rPr>
        <w:t xml:space="preserve"> </w:t>
      </w:r>
      <w:r w:rsidR="00450D28">
        <w:rPr>
          <w:sz w:val="24"/>
          <w:szCs w:val="24"/>
        </w:rPr>
        <w:t xml:space="preserve">are given by, </w:t>
      </w:r>
    </w:p>
    <w:bookmarkStart w:id="6" w:name="_Hlk160633180"/>
    <w:p w14:paraId="109FD3DE" w14:textId="791814D4" w:rsidR="00107ADD" w:rsidRDefault="00C4128F" w:rsidP="00675C45">
      <w:pPr>
        <w:spacing w:line="360" w:lineRule="auto"/>
        <w:ind w:firstLineChars="100" w:firstLine="240"/>
        <w:rPr>
          <w:sz w:val="24"/>
          <w:szCs w:val="24"/>
        </w:rPr>
      </w:pPr>
      <w:r w:rsidRPr="006056D4">
        <w:rPr>
          <w:position w:val="-30"/>
          <w:sz w:val="24"/>
          <w:szCs w:val="24"/>
        </w:rPr>
        <w:object w:dxaOrig="1640" w:dyaOrig="720" w14:anchorId="120DF5F9">
          <v:shape id="_x0000_i1039" type="#_x0000_t75" style="width:81.75pt;height:36pt" o:ole="">
            <v:imagedata r:id="rId34" o:title=""/>
          </v:shape>
          <o:OLEObject Type="Embed" ProgID="Equation.DSMT4" ShapeID="_x0000_i1039" DrawAspect="Content" ObjectID="_1776673012" r:id="rId35"/>
        </w:object>
      </w:r>
      <w:bookmarkEnd w:id="6"/>
      <w:r w:rsidR="006056D4">
        <w:rPr>
          <w:sz w:val="24"/>
          <w:szCs w:val="24"/>
        </w:rPr>
        <w:t xml:space="preserve"> </w:t>
      </w:r>
      <w:proofErr w:type="gramStart"/>
      <w:r w:rsidR="006056D4">
        <w:rPr>
          <w:sz w:val="24"/>
          <w:szCs w:val="24"/>
        </w:rPr>
        <w:t xml:space="preserve">,   </w:t>
      </w:r>
      <w:proofErr w:type="gramEnd"/>
      <w:r w:rsidR="006056D4">
        <w:rPr>
          <w:sz w:val="24"/>
          <w:szCs w:val="24"/>
        </w:rPr>
        <w:t>(S</w:t>
      </w:r>
      <w:r w:rsidR="00BF698A">
        <w:rPr>
          <w:sz w:val="24"/>
          <w:szCs w:val="24"/>
        </w:rPr>
        <w:t>6</w:t>
      </w:r>
      <w:r w:rsidR="006056D4">
        <w:rPr>
          <w:sz w:val="24"/>
          <w:szCs w:val="24"/>
        </w:rPr>
        <w:t>a)</w:t>
      </w:r>
    </w:p>
    <w:bookmarkStart w:id="7" w:name="_Hlk160633215"/>
    <w:p w14:paraId="6B67EC5E" w14:textId="0C380A02" w:rsidR="006056D4" w:rsidRDefault="00C4128F" w:rsidP="00675C45">
      <w:pPr>
        <w:spacing w:line="360" w:lineRule="auto"/>
        <w:ind w:firstLineChars="100" w:firstLine="240"/>
        <w:rPr>
          <w:sz w:val="24"/>
          <w:szCs w:val="24"/>
        </w:rPr>
      </w:pPr>
      <w:r w:rsidRPr="006056D4">
        <w:rPr>
          <w:position w:val="-30"/>
          <w:sz w:val="24"/>
          <w:szCs w:val="24"/>
        </w:rPr>
        <w:object w:dxaOrig="1640" w:dyaOrig="720" w14:anchorId="773F59CC">
          <v:shape id="_x0000_i1040" type="#_x0000_t75" style="width:81.75pt;height:36pt" o:ole="">
            <v:imagedata r:id="rId36" o:title=""/>
          </v:shape>
          <o:OLEObject Type="Embed" ProgID="Equation.DSMT4" ShapeID="_x0000_i1040" DrawAspect="Content" ObjectID="_1776673013" r:id="rId37"/>
        </w:object>
      </w:r>
      <w:r w:rsidR="006056D4">
        <w:rPr>
          <w:sz w:val="24"/>
          <w:szCs w:val="24"/>
        </w:rPr>
        <w:t xml:space="preserve"> </w:t>
      </w:r>
      <w:proofErr w:type="gramStart"/>
      <w:r w:rsidR="006056D4">
        <w:rPr>
          <w:sz w:val="24"/>
          <w:szCs w:val="24"/>
        </w:rPr>
        <w:t xml:space="preserve">,  </w:t>
      </w:r>
      <w:r w:rsidR="007F0290">
        <w:rPr>
          <w:sz w:val="24"/>
          <w:szCs w:val="24"/>
        </w:rPr>
        <w:t xml:space="preserve"> </w:t>
      </w:r>
      <w:proofErr w:type="gramEnd"/>
      <w:r w:rsidR="006056D4">
        <w:rPr>
          <w:sz w:val="24"/>
          <w:szCs w:val="24"/>
        </w:rPr>
        <w:t>(S</w:t>
      </w:r>
      <w:r w:rsidR="00BF698A">
        <w:rPr>
          <w:sz w:val="24"/>
          <w:szCs w:val="24"/>
        </w:rPr>
        <w:t>6</w:t>
      </w:r>
      <w:r w:rsidR="006056D4">
        <w:rPr>
          <w:sz w:val="24"/>
          <w:szCs w:val="24"/>
        </w:rPr>
        <w:t>b)</w:t>
      </w:r>
    </w:p>
    <w:bookmarkEnd w:id="7"/>
    <w:p w14:paraId="6724CFAB" w14:textId="3DDE87FE" w:rsidR="007F0290" w:rsidRDefault="00C4128F" w:rsidP="007F0290">
      <w:pPr>
        <w:spacing w:line="360" w:lineRule="auto"/>
        <w:ind w:firstLineChars="100" w:firstLine="240"/>
        <w:rPr>
          <w:sz w:val="24"/>
          <w:szCs w:val="24"/>
        </w:rPr>
      </w:pPr>
      <w:r w:rsidRPr="006056D4">
        <w:rPr>
          <w:position w:val="-30"/>
          <w:sz w:val="24"/>
          <w:szCs w:val="24"/>
        </w:rPr>
        <w:object w:dxaOrig="1120" w:dyaOrig="720" w14:anchorId="3DBF18BD">
          <v:shape id="_x0000_i1041" type="#_x0000_t75" style="width:56.25pt;height:36pt" o:ole="">
            <v:imagedata r:id="rId38" o:title=""/>
          </v:shape>
          <o:OLEObject Type="Embed" ProgID="Equation.DSMT4" ShapeID="_x0000_i1041" DrawAspect="Content" ObjectID="_1776673014" r:id="rId39"/>
        </w:object>
      </w:r>
      <w:r w:rsidR="007F0290">
        <w:rPr>
          <w:sz w:val="24"/>
          <w:szCs w:val="24"/>
        </w:rPr>
        <w:t xml:space="preserve"> </w:t>
      </w:r>
      <w:proofErr w:type="gramStart"/>
      <w:r w:rsidR="007F0290">
        <w:rPr>
          <w:sz w:val="24"/>
          <w:szCs w:val="24"/>
        </w:rPr>
        <w:t xml:space="preserve">,   </w:t>
      </w:r>
      <w:proofErr w:type="gramEnd"/>
      <w:r w:rsidR="007F0290">
        <w:rPr>
          <w:sz w:val="24"/>
          <w:szCs w:val="24"/>
        </w:rPr>
        <w:t>(S</w:t>
      </w:r>
      <w:r w:rsidR="00BF698A">
        <w:rPr>
          <w:sz w:val="24"/>
          <w:szCs w:val="24"/>
        </w:rPr>
        <w:t>6</w:t>
      </w:r>
      <w:r w:rsidR="007F0290">
        <w:rPr>
          <w:sz w:val="24"/>
          <w:szCs w:val="24"/>
        </w:rPr>
        <w:t>c)</w:t>
      </w:r>
    </w:p>
    <w:p w14:paraId="7AEA9310" w14:textId="0FE35276" w:rsidR="006056D4" w:rsidRDefault="00C4128F" w:rsidP="006056D4">
      <w:pPr>
        <w:spacing w:line="360" w:lineRule="auto"/>
        <w:ind w:firstLineChars="100" w:firstLine="240"/>
        <w:rPr>
          <w:sz w:val="24"/>
          <w:szCs w:val="24"/>
        </w:rPr>
      </w:pPr>
      <w:r w:rsidRPr="006056D4">
        <w:rPr>
          <w:position w:val="-30"/>
          <w:sz w:val="24"/>
          <w:szCs w:val="24"/>
        </w:rPr>
        <w:object w:dxaOrig="1620" w:dyaOrig="720" w14:anchorId="7624C01A">
          <v:shape id="_x0000_i1042" type="#_x0000_t75" style="width:81pt;height:36pt" o:ole="">
            <v:imagedata r:id="rId40" o:title=""/>
          </v:shape>
          <o:OLEObject Type="Embed" ProgID="Equation.DSMT4" ShapeID="_x0000_i1042" DrawAspect="Content" ObjectID="_1776673015" r:id="rId41"/>
        </w:object>
      </w:r>
      <w:r w:rsidR="006056D4">
        <w:rPr>
          <w:sz w:val="24"/>
          <w:szCs w:val="24"/>
        </w:rPr>
        <w:t xml:space="preserve"> </w:t>
      </w:r>
      <w:proofErr w:type="gramStart"/>
      <w:r w:rsidR="006056D4">
        <w:rPr>
          <w:sz w:val="24"/>
          <w:szCs w:val="24"/>
        </w:rPr>
        <w:t xml:space="preserve">,  </w:t>
      </w:r>
      <w:r w:rsidR="007F0290">
        <w:rPr>
          <w:sz w:val="24"/>
          <w:szCs w:val="24"/>
        </w:rPr>
        <w:t xml:space="preserve"> </w:t>
      </w:r>
      <w:proofErr w:type="gramEnd"/>
      <w:r w:rsidR="006056D4">
        <w:rPr>
          <w:sz w:val="24"/>
          <w:szCs w:val="24"/>
        </w:rPr>
        <w:t>(S</w:t>
      </w:r>
      <w:r w:rsidR="00BF698A">
        <w:rPr>
          <w:sz w:val="24"/>
          <w:szCs w:val="24"/>
        </w:rPr>
        <w:t>6</w:t>
      </w:r>
      <w:r w:rsidR="007F0290">
        <w:rPr>
          <w:sz w:val="24"/>
          <w:szCs w:val="24"/>
        </w:rPr>
        <w:t>d</w:t>
      </w:r>
      <w:r w:rsidR="006056D4">
        <w:rPr>
          <w:sz w:val="24"/>
          <w:szCs w:val="24"/>
        </w:rPr>
        <w:t>)</w:t>
      </w:r>
    </w:p>
    <w:p w14:paraId="2798924C" w14:textId="6C46214A" w:rsidR="007F0290" w:rsidRDefault="00A22AF4" w:rsidP="007F0290">
      <w:pPr>
        <w:spacing w:line="360" w:lineRule="auto"/>
        <w:ind w:firstLineChars="100" w:firstLine="240"/>
        <w:rPr>
          <w:sz w:val="24"/>
          <w:szCs w:val="24"/>
        </w:rPr>
      </w:pPr>
      <w:r w:rsidRPr="00A22AF4">
        <w:rPr>
          <w:position w:val="-30"/>
          <w:sz w:val="24"/>
          <w:szCs w:val="24"/>
        </w:rPr>
        <w:object w:dxaOrig="1700" w:dyaOrig="720" w14:anchorId="217F3171">
          <v:shape id="_x0000_i1043" type="#_x0000_t75" style="width:84.75pt;height:36pt" o:ole="">
            <v:imagedata r:id="rId42" o:title=""/>
          </v:shape>
          <o:OLEObject Type="Embed" ProgID="Equation.DSMT4" ShapeID="_x0000_i1043" DrawAspect="Content" ObjectID="_1776673016" r:id="rId43"/>
        </w:object>
      </w:r>
      <w:r w:rsidR="007F0290">
        <w:rPr>
          <w:sz w:val="24"/>
          <w:szCs w:val="24"/>
        </w:rPr>
        <w:t xml:space="preserve"> </w:t>
      </w:r>
      <w:r w:rsidR="00BA7480">
        <w:rPr>
          <w:sz w:val="24"/>
          <w:szCs w:val="24"/>
        </w:rPr>
        <w:t>.</w:t>
      </w:r>
      <w:r w:rsidR="007F0290">
        <w:rPr>
          <w:sz w:val="24"/>
          <w:szCs w:val="24"/>
        </w:rPr>
        <w:t xml:space="preserve">  (S</w:t>
      </w:r>
      <w:r w:rsidR="00BF698A">
        <w:rPr>
          <w:sz w:val="24"/>
          <w:szCs w:val="24"/>
        </w:rPr>
        <w:t>6</w:t>
      </w:r>
      <w:r w:rsidR="007F0290">
        <w:rPr>
          <w:sz w:val="24"/>
          <w:szCs w:val="24"/>
        </w:rPr>
        <w:t>e)</w:t>
      </w:r>
    </w:p>
    <w:p w14:paraId="45D05E64" w14:textId="20491894" w:rsidR="00132074" w:rsidRDefault="00B56199" w:rsidP="00132074">
      <w:pPr>
        <w:spacing w:line="360" w:lineRule="auto"/>
        <w:ind w:firstLineChars="100" w:firstLine="240"/>
        <w:rPr>
          <w:sz w:val="24"/>
          <w:szCs w:val="24"/>
        </w:rPr>
      </w:pPr>
      <w:r w:rsidRPr="00132074">
        <w:rPr>
          <w:position w:val="-30"/>
          <w:sz w:val="24"/>
          <w:szCs w:val="24"/>
        </w:rPr>
        <w:object w:dxaOrig="1200" w:dyaOrig="680" w14:anchorId="6BCAF2A7">
          <v:shape id="_x0000_i1044" type="#_x0000_t75" style="width:60pt;height:33.75pt" o:ole="">
            <v:imagedata r:id="rId44" o:title=""/>
          </v:shape>
          <o:OLEObject Type="Embed" ProgID="Equation.DSMT4" ShapeID="_x0000_i1044" DrawAspect="Content" ObjectID="_1776673017" r:id="rId45"/>
        </w:object>
      </w:r>
      <w:r w:rsidR="00132074">
        <w:rPr>
          <w:sz w:val="24"/>
          <w:szCs w:val="24"/>
        </w:rPr>
        <w:t xml:space="preserve"> </w:t>
      </w:r>
      <w:proofErr w:type="gramStart"/>
      <w:r w:rsidR="00132074">
        <w:rPr>
          <w:sz w:val="24"/>
          <w:szCs w:val="24"/>
        </w:rPr>
        <w:t xml:space="preserve">,   </w:t>
      </w:r>
      <w:proofErr w:type="gramEnd"/>
      <w:r w:rsidR="00132074">
        <w:rPr>
          <w:sz w:val="24"/>
          <w:szCs w:val="24"/>
        </w:rPr>
        <w:t>(S</w:t>
      </w:r>
      <w:r w:rsidR="00BF698A">
        <w:rPr>
          <w:sz w:val="24"/>
          <w:szCs w:val="24"/>
        </w:rPr>
        <w:t>7</w:t>
      </w:r>
      <w:r w:rsidR="00132074">
        <w:rPr>
          <w:sz w:val="24"/>
          <w:szCs w:val="24"/>
        </w:rPr>
        <w:t>a)</w:t>
      </w:r>
    </w:p>
    <w:p w14:paraId="102ABEB4" w14:textId="25422D47" w:rsidR="00132074" w:rsidRDefault="00B56199" w:rsidP="00132074">
      <w:pPr>
        <w:spacing w:line="360" w:lineRule="auto"/>
        <w:ind w:firstLineChars="100" w:firstLine="240"/>
        <w:rPr>
          <w:sz w:val="24"/>
          <w:szCs w:val="24"/>
        </w:rPr>
      </w:pPr>
      <w:r w:rsidRPr="00132074">
        <w:rPr>
          <w:position w:val="-30"/>
          <w:sz w:val="24"/>
          <w:szCs w:val="24"/>
        </w:rPr>
        <w:object w:dxaOrig="1200" w:dyaOrig="680" w14:anchorId="0EB6A6D4">
          <v:shape id="_x0000_i1045" type="#_x0000_t75" style="width:60pt;height:33.75pt" o:ole="">
            <v:imagedata r:id="rId46" o:title=""/>
          </v:shape>
          <o:OLEObject Type="Embed" ProgID="Equation.DSMT4" ShapeID="_x0000_i1045" DrawAspect="Content" ObjectID="_1776673018" r:id="rId47"/>
        </w:object>
      </w:r>
      <w:r w:rsidR="00132074">
        <w:rPr>
          <w:sz w:val="24"/>
          <w:szCs w:val="24"/>
        </w:rPr>
        <w:t xml:space="preserve"> </w:t>
      </w:r>
      <w:r w:rsidR="004D1443">
        <w:rPr>
          <w:sz w:val="24"/>
          <w:szCs w:val="24"/>
        </w:rPr>
        <w:t>.</w:t>
      </w:r>
      <w:r w:rsidR="00132074">
        <w:rPr>
          <w:sz w:val="24"/>
          <w:szCs w:val="24"/>
        </w:rPr>
        <w:t xml:space="preserve">  (S</w:t>
      </w:r>
      <w:r w:rsidR="00BF698A">
        <w:rPr>
          <w:sz w:val="24"/>
          <w:szCs w:val="24"/>
        </w:rPr>
        <w:t>7</w:t>
      </w:r>
      <w:r w:rsidR="00132074">
        <w:rPr>
          <w:sz w:val="24"/>
          <w:szCs w:val="24"/>
        </w:rPr>
        <w:t>a)</w:t>
      </w:r>
    </w:p>
    <w:p w14:paraId="3FD46E32" w14:textId="25ED3F6A" w:rsidR="00185ABC" w:rsidRDefault="00185ABC" w:rsidP="005E052E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T</w:t>
      </w:r>
      <w:r>
        <w:rPr>
          <w:sz w:val="24"/>
          <w:szCs w:val="24"/>
        </w:rPr>
        <w:t xml:space="preserve">he parameter </w:t>
      </w:r>
      <w:r w:rsidR="002D6FD0" w:rsidRPr="002D6FD0">
        <w:rPr>
          <w:rFonts w:ascii="Symbol" w:hAnsi="Symbol"/>
          <w:i/>
          <w:sz w:val="24"/>
          <w:szCs w:val="24"/>
        </w:rPr>
        <w:t></w:t>
      </w:r>
      <w:r>
        <w:rPr>
          <w:rFonts w:hint="eastAsia"/>
          <w:sz w:val="24"/>
          <w:szCs w:val="24"/>
        </w:rPr>
        <w:t xml:space="preserve"> d</w:t>
      </w:r>
      <w:r>
        <w:rPr>
          <w:sz w:val="24"/>
          <w:szCs w:val="24"/>
        </w:rPr>
        <w:t xml:space="preserve">epends on </w:t>
      </w:r>
      <w:proofErr w:type="spellStart"/>
      <w:r w:rsidR="00A525CE" w:rsidRPr="00A525CE">
        <w:rPr>
          <w:i/>
          <w:sz w:val="24"/>
          <w:szCs w:val="24"/>
        </w:rPr>
        <w:t>hk</w:t>
      </w:r>
      <w:proofErr w:type="spellEnd"/>
      <w:r w:rsidR="00A525CE">
        <w:rPr>
          <w:sz w:val="24"/>
          <w:szCs w:val="24"/>
        </w:rPr>
        <w:t xml:space="preserve"> and </w:t>
      </w:r>
      <w:proofErr w:type="spellStart"/>
      <w:r w:rsidR="00A525CE" w:rsidRPr="00A525CE">
        <w:rPr>
          <w:i/>
          <w:sz w:val="24"/>
          <w:szCs w:val="24"/>
        </w:rPr>
        <w:t>hk</w:t>
      </w:r>
      <w:r w:rsidR="00A525CE" w:rsidRPr="002D6FD0">
        <w:rPr>
          <w:i/>
          <w:sz w:val="24"/>
          <w:szCs w:val="24"/>
          <w:vertAlign w:val="subscript"/>
        </w:rPr>
        <w:t>m</w:t>
      </w:r>
      <w:proofErr w:type="spellEnd"/>
      <w:r w:rsidR="00A525CE">
        <w:rPr>
          <w:sz w:val="24"/>
          <w:szCs w:val="24"/>
        </w:rPr>
        <w:t>:</w:t>
      </w:r>
    </w:p>
    <w:p w14:paraId="64A54986" w14:textId="67E273AD" w:rsidR="009D1D7D" w:rsidRDefault="00241853" w:rsidP="009D1D7D">
      <w:pPr>
        <w:spacing w:line="360" w:lineRule="auto"/>
        <w:ind w:firstLineChars="100" w:firstLine="240"/>
        <w:rPr>
          <w:sz w:val="24"/>
          <w:szCs w:val="24"/>
        </w:rPr>
      </w:pPr>
      <w:r w:rsidRPr="00241853">
        <w:rPr>
          <w:position w:val="-12"/>
          <w:sz w:val="24"/>
          <w:szCs w:val="24"/>
        </w:rPr>
        <w:object w:dxaOrig="3060" w:dyaOrig="380" w14:anchorId="6147BCA0">
          <v:shape id="_x0000_i1046" type="#_x0000_t75" style="width:153pt;height:19.5pt" o:ole="">
            <v:imagedata r:id="rId48" o:title=""/>
          </v:shape>
          <o:OLEObject Type="Embed" ProgID="Equation.DSMT4" ShapeID="_x0000_i1046" DrawAspect="Content" ObjectID="_1776673019" r:id="rId49"/>
        </w:object>
      </w:r>
      <w:r w:rsidR="009D1D7D">
        <w:rPr>
          <w:sz w:val="24"/>
          <w:szCs w:val="24"/>
        </w:rPr>
        <w:t>, (S</w:t>
      </w:r>
      <w:r w:rsidR="00BF698A">
        <w:rPr>
          <w:sz w:val="24"/>
          <w:szCs w:val="24"/>
        </w:rPr>
        <w:t>8</w:t>
      </w:r>
      <w:r w:rsidR="009D1D7D">
        <w:rPr>
          <w:sz w:val="24"/>
          <w:szCs w:val="24"/>
        </w:rPr>
        <w:t>)</w:t>
      </w:r>
    </w:p>
    <w:p w14:paraId="7B4210E1" w14:textId="2468C8EE" w:rsidR="00185ABC" w:rsidRDefault="00B871A2" w:rsidP="009D1D7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</w:t>
      </w:r>
      <w:r w:rsidR="009D1D7D">
        <w:rPr>
          <w:sz w:val="24"/>
          <w:szCs w:val="24"/>
        </w:rPr>
        <w:t>here</w:t>
      </w:r>
    </w:p>
    <w:p w14:paraId="3991DB82" w14:textId="49794666" w:rsidR="00B871A2" w:rsidRDefault="00AD0C2A" w:rsidP="00AD0C2A">
      <w:pPr>
        <w:spacing w:line="360" w:lineRule="auto"/>
        <w:ind w:firstLineChars="100" w:firstLine="240"/>
        <w:rPr>
          <w:sz w:val="24"/>
          <w:szCs w:val="24"/>
        </w:rPr>
      </w:pPr>
      <w:r w:rsidRPr="00AD0C2A">
        <w:rPr>
          <w:position w:val="-24"/>
          <w:sz w:val="24"/>
          <w:szCs w:val="24"/>
        </w:rPr>
        <w:object w:dxaOrig="4360" w:dyaOrig="660" w14:anchorId="791A5379">
          <v:shape id="_x0000_i1047" type="#_x0000_t75" style="width:218.25pt;height:33pt" o:ole="">
            <v:imagedata r:id="rId50" o:title=""/>
          </v:shape>
          <o:OLEObject Type="Embed" ProgID="Equation.DSMT4" ShapeID="_x0000_i1047" DrawAspect="Content" ObjectID="_1776673020" r:id="rId51"/>
        </w:object>
      </w:r>
      <w:r>
        <w:rPr>
          <w:sz w:val="24"/>
          <w:szCs w:val="24"/>
        </w:rPr>
        <w:t xml:space="preserve"> </w:t>
      </w:r>
      <w:proofErr w:type="gramStart"/>
      <w:r w:rsidR="00AB6A15">
        <w:rPr>
          <w:sz w:val="24"/>
          <w:szCs w:val="24"/>
        </w:rPr>
        <w:t xml:space="preserve">,  </w:t>
      </w:r>
      <w:r>
        <w:rPr>
          <w:sz w:val="24"/>
          <w:szCs w:val="24"/>
        </w:rPr>
        <w:t xml:space="preserve"> </w:t>
      </w:r>
      <w:proofErr w:type="gramEnd"/>
      <w:r>
        <w:rPr>
          <w:sz w:val="24"/>
          <w:szCs w:val="24"/>
        </w:rPr>
        <w:t>(S</w:t>
      </w:r>
      <w:r w:rsidR="00BF698A">
        <w:rPr>
          <w:sz w:val="24"/>
          <w:szCs w:val="24"/>
        </w:rPr>
        <w:t>9</w:t>
      </w:r>
      <w:r>
        <w:rPr>
          <w:sz w:val="24"/>
          <w:szCs w:val="24"/>
        </w:rPr>
        <w:t>a)</w:t>
      </w:r>
    </w:p>
    <w:p w14:paraId="28FB77D8" w14:textId="13DAF88E" w:rsidR="00101B23" w:rsidRDefault="00AD0C2A" w:rsidP="00AD0C2A">
      <w:pPr>
        <w:spacing w:line="360" w:lineRule="auto"/>
        <w:ind w:firstLineChars="100" w:firstLine="240"/>
        <w:rPr>
          <w:sz w:val="24"/>
          <w:szCs w:val="24"/>
        </w:rPr>
      </w:pPr>
      <w:r w:rsidRPr="00AD0C2A">
        <w:rPr>
          <w:position w:val="-24"/>
          <w:sz w:val="24"/>
          <w:szCs w:val="24"/>
        </w:rPr>
        <w:object w:dxaOrig="820" w:dyaOrig="620" w14:anchorId="1D73CC30">
          <v:shape id="_x0000_i1048" type="#_x0000_t75" style="width:41.25pt;height:30.75pt" o:ole="">
            <v:imagedata r:id="rId52" o:title=""/>
          </v:shape>
          <o:OLEObject Type="Embed" ProgID="Equation.DSMT4" ShapeID="_x0000_i1048" DrawAspect="Content" ObjectID="_1776673021" r:id="rId53"/>
        </w:object>
      </w:r>
      <w:r>
        <w:rPr>
          <w:sz w:val="24"/>
          <w:szCs w:val="24"/>
        </w:rPr>
        <w:t xml:space="preserve"> </w:t>
      </w:r>
      <w:proofErr w:type="gramStart"/>
      <w:r w:rsidR="00AB6A15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>(S</w:t>
      </w:r>
      <w:r w:rsidR="00BF698A">
        <w:rPr>
          <w:sz w:val="24"/>
          <w:szCs w:val="24"/>
        </w:rPr>
        <w:t>9</w:t>
      </w:r>
      <w:r>
        <w:rPr>
          <w:sz w:val="24"/>
          <w:szCs w:val="24"/>
        </w:rPr>
        <w:t>b)</w:t>
      </w:r>
    </w:p>
    <w:p w14:paraId="41D9CD56" w14:textId="4DCA2F27" w:rsidR="009D1D7D" w:rsidRDefault="00AD0C2A" w:rsidP="00AD0C2A">
      <w:pPr>
        <w:spacing w:line="360" w:lineRule="auto"/>
        <w:ind w:firstLineChars="100" w:firstLine="240"/>
        <w:rPr>
          <w:sz w:val="24"/>
          <w:szCs w:val="24"/>
        </w:rPr>
      </w:pPr>
      <w:r w:rsidRPr="00AD0C2A">
        <w:rPr>
          <w:position w:val="-24"/>
          <w:sz w:val="24"/>
          <w:szCs w:val="24"/>
        </w:rPr>
        <w:object w:dxaOrig="4120" w:dyaOrig="620" w14:anchorId="3751A4E1">
          <v:shape id="_x0000_i1049" type="#_x0000_t75" style="width:206.25pt;height:30.75pt" o:ole="">
            <v:imagedata r:id="rId54" o:title=""/>
          </v:shape>
          <o:OLEObject Type="Embed" ProgID="Equation.DSMT4" ShapeID="_x0000_i1049" DrawAspect="Content" ObjectID="_1776673022" r:id="rId55"/>
        </w:object>
      </w:r>
      <w:r>
        <w:rPr>
          <w:sz w:val="24"/>
          <w:szCs w:val="24"/>
        </w:rPr>
        <w:t xml:space="preserve"> </w:t>
      </w:r>
      <w:proofErr w:type="gramStart"/>
      <w:r w:rsidR="00AB6A15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>(S</w:t>
      </w:r>
      <w:r w:rsidR="00BF698A">
        <w:rPr>
          <w:sz w:val="24"/>
          <w:szCs w:val="24"/>
        </w:rPr>
        <w:t>9</w:t>
      </w:r>
      <w:r>
        <w:rPr>
          <w:sz w:val="24"/>
          <w:szCs w:val="24"/>
        </w:rPr>
        <w:t>c)</w:t>
      </w:r>
    </w:p>
    <w:p w14:paraId="0F4FF407" w14:textId="4CF4A1AC" w:rsidR="00AB6A15" w:rsidRDefault="00AB6A15" w:rsidP="00AB6A15">
      <w:pPr>
        <w:spacing w:line="360" w:lineRule="auto"/>
        <w:ind w:firstLineChars="100" w:firstLine="240"/>
        <w:rPr>
          <w:sz w:val="24"/>
          <w:szCs w:val="24"/>
        </w:rPr>
      </w:pPr>
      <w:r w:rsidRPr="00AD0C2A">
        <w:rPr>
          <w:position w:val="-24"/>
          <w:sz w:val="24"/>
          <w:szCs w:val="24"/>
        </w:rPr>
        <w:object w:dxaOrig="6039" w:dyaOrig="620" w14:anchorId="761B45C1">
          <v:shape id="_x0000_i1050" type="#_x0000_t75" style="width:302.25pt;height:30.75pt" o:ole="">
            <v:imagedata r:id="rId56" o:title=""/>
          </v:shape>
          <o:OLEObject Type="Embed" ProgID="Equation.DSMT4" ShapeID="_x0000_i1050" DrawAspect="Content" ObjectID="_1776673023" r:id="rId57"/>
        </w:object>
      </w:r>
      <w:r>
        <w:rPr>
          <w:sz w:val="24"/>
          <w:szCs w:val="24"/>
        </w:rPr>
        <w:t xml:space="preserve"> </w:t>
      </w:r>
      <w:r w:rsidR="009835F2"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   (S</w:t>
      </w:r>
      <w:r w:rsidR="00BF698A">
        <w:rPr>
          <w:sz w:val="24"/>
          <w:szCs w:val="24"/>
        </w:rPr>
        <w:t>9</w:t>
      </w:r>
      <w:r>
        <w:rPr>
          <w:sz w:val="24"/>
          <w:szCs w:val="24"/>
        </w:rPr>
        <w:t>d)</w:t>
      </w:r>
    </w:p>
    <w:p w14:paraId="3AC99EAB" w14:textId="119820D1" w:rsidR="009D1D7D" w:rsidRDefault="004F4372" w:rsidP="00AB6A15">
      <w:pPr>
        <w:spacing w:line="360" w:lineRule="auto"/>
        <w:rPr>
          <w:sz w:val="24"/>
          <w:szCs w:val="24"/>
        </w:rPr>
      </w:pPr>
      <w:r w:rsidRPr="00101B23">
        <w:rPr>
          <w:rFonts w:ascii="Symbol" w:hAnsi="Symbol"/>
          <w:i/>
          <w:sz w:val="24"/>
          <w:szCs w:val="24"/>
        </w:rPr>
        <w:t></w:t>
      </w:r>
      <w:r w:rsidRPr="00101B23">
        <w:rPr>
          <w:rFonts w:ascii="Symbol" w:hAnsi="Symbol"/>
          <w:i/>
          <w:sz w:val="24"/>
          <w:szCs w:val="24"/>
          <w:vertAlign w:val="subscript"/>
        </w:rPr>
        <w:t></w:t>
      </w:r>
      <w:r>
        <w:rPr>
          <w:sz w:val="24"/>
          <w:szCs w:val="24"/>
        </w:rPr>
        <w:t xml:space="preserve"> </w:t>
      </w:r>
      <w:r w:rsidR="00EF5D6D">
        <w:rPr>
          <w:sz w:val="24"/>
          <w:szCs w:val="24"/>
        </w:rPr>
        <w:t xml:space="preserve">and </w:t>
      </w:r>
      <w:r w:rsidRPr="00101B23">
        <w:rPr>
          <w:rFonts w:ascii="Symbol" w:hAnsi="Symbol"/>
          <w:i/>
          <w:sz w:val="24"/>
          <w:szCs w:val="24"/>
        </w:rPr>
        <w:t></w:t>
      </w:r>
      <w:r>
        <w:rPr>
          <w:rFonts w:ascii="Symbol" w:hAnsi="Symbol"/>
          <w:i/>
          <w:sz w:val="24"/>
          <w:szCs w:val="24"/>
          <w:vertAlign w:val="subscript"/>
        </w:rPr>
        <w:t></w:t>
      </w:r>
      <w:r w:rsidRPr="00101B23">
        <w:rPr>
          <w:sz w:val="24"/>
          <w:szCs w:val="24"/>
        </w:rPr>
        <w:t xml:space="preserve"> </w:t>
      </w:r>
      <w:r>
        <w:rPr>
          <w:sz w:val="24"/>
          <w:szCs w:val="24"/>
        </w:rPr>
        <w:t>are given by</w:t>
      </w:r>
      <w:r w:rsidR="00F92211">
        <w:rPr>
          <w:sz w:val="24"/>
          <w:szCs w:val="24"/>
        </w:rPr>
        <w:t>,</w:t>
      </w:r>
    </w:p>
    <w:p w14:paraId="52A2B866" w14:textId="5209C317" w:rsidR="00F92211" w:rsidRDefault="00EF5D6D" w:rsidP="00C4128F">
      <w:pPr>
        <w:spacing w:line="360" w:lineRule="auto"/>
        <w:ind w:firstLineChars="100" w:firstLine="240"/>
        <w:rPr>
          <w:sz w:val="24"/>
          <w:szCs w:val="24"/>
        </w:rPr>
      </w:pPr>
      <w:r w:rsidRPr="00C4128F">
        <w:rPr>
          <w:position w:val="-32"/>
          <w:sz w:val="24"/>
          <w:szCs w:val="24"/>
        </w:rPr>
        <w:object w:dxaOrig="7080" w:dyaOrig="760" w14:anchorId="796C732A">
          <v:shape id="_x0000_i1051" type="#_x0000_t75" style="width:354pt;height:38.25pt" o:ole="">
            <v:imagedata r:id="rId58" o:title=""/>
          </v:shape>
          <o:OLEObject Type="Embed" ProgID="Equation.DSMT4" ShapeID="_x0000_i1051" DrawAspect="Content" ObjectID="_1776673024" r:id="rId59"/>
        </w:object>
      </w:r>
      <w:r w:rsidR="00F82443">
        <w:rPr>
          <w:sz w:val="24"/>
          <w:szCs w:val="24"/>
        </w:rPr>
        <w:t xml:space="preserve"> </w:t>
      </w:r>
      <w:proofErr w:type="gramStart"/>
      <w:r w:rsidR="00F82443">
        <w:rPr>
          <w:sz w:val="24"/>
          <w:szCs w:val="24"/>
        </w:rPr>
        <w:t xml:space="preserve">,   </w:t>
      </w:r>
      <w:proofErr w:type="gramEnd"/>
      <w:r w:rsidR="00F82443">
        <w:rPr>
          <w:sz w:val="24"/>
          <w:szCs w:val="24"/>
        </w:rPr>
        <w:t>(S10a)</w:t>
      </w:r>
    </w:p>
    <w:p w14:paraId="6502500C" w14:textId="3B8BF9E8" w:rsidR="008753A5" w:rsidRDefault="00EF5D6D" w:rsidP="00F82443">
      <w:pPr>
        <w:spacing w:line="360" w:lineRule="auto"/>
        <w:ind w:firstLineChars="100" w:firstLine="240"/>
        <w:rPr>
          <w:sz w:val="24"/>
          <w:szCs w:val="24"/>
        </w:rPr>
      </w:pPr>
      <w:r w:rsidRPr="00EF5D6D">
        <w:rPr>
          <w:position w:val="-30"/>
          <w:sz w:val="24"/>
          <w:szCs w:val="24"/>
        </w:rPr>
        <w:object w:dxaOrig="5080" w:dyaOrig="720" w14:anchorId="763DBAB6">
          <v:shape id="_x0000_i1052" type="#_x0000_t75" style="width:254.25pt;height:36pt" o:ole="">
            <v:imagedata r:id="rId60" o:title=""/>
          </v:shape>
          <o:OLEObject Type="Embed" ProgID="Equation.DSMT4" ShapeID="_x0000_i1052" DrawAspect="Content" ObjectID="_1776673025" r:id="rId61"/>
        </w:object>
      </w:r>
      <w:r w:rsidR="00F82443">
        <w:rPr>
          <w:sz w:val="24"/>
          <w:szCs w:val="24"/>
        </w:rPr>
        <w:t xml:space="preserve"> </w:t>
      </w:r>
      <w:r w:rsidR="0020052C">
        <w:rPr>
          <w:sz w:val="24"/>
          <w:szCs w:val="24"/>
        </w:rPr>
        <w:t>.</w:t>
      </w:r>
      <w:r w:rsidR="00F82443">
        <w:rPr>
          <w:sz w:val="24"/>
          <w:szCs w:val="24"/>
        </w:rPr>
        <w:t xml:space="preserve">   (S10b)</w:t>
      </w:r>
    </w:p>
    <w:p w14:paraId="56E4FA21" w14:textId="0134E766" w:rsidR="00EF5D6D" w:rsidRDefault="0020052C" w:rsidP="0020052C">
      <w:pPr>
        <w:spacing w:line="36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>
        <w:rPr>
          <w:sz w:val="24"/>
          <w:szCs w:val="24"/>
        </w:rPr>
        <w:t>In equation (S10a),</w:t>
      </w:r>
      <w:r w:rsidR="003969D7">
        <w:rPr>
          <w:sz w:val="24"/>
          <w:szCs w:val="24"/>
        </w:rPr>
        <w:t xml:space="preserve"> </w:t>
      </w:r>
      <w:r w:rsidR="003969D7" w:rsidRPr="00101B23">
        <w:rPr>
          <w:rFonts w:ascii="Symbol" w:hAnsi="Symbol"/>
          <w:i/>
          <w:sz w:val="24"/>
          <w:szCs w:val="24"/>
        </w:rPr>
        <w:t></w:t>
      </w:r>
      <w:r w:rsidR="003969D7" w:rsidRPr="00101B23">
        <w:rPr>
          <w:rFonts w:ascii="Symbol" w:hAnsi="Symbol"/>
          <w:i/>
          <w:sz w:val="24"/>
          <w:szCs w:val="24"/>
          <w:vertAlign w:val="subscript"/>
        </w:rPr>
        <w:t></w:t>
      </w:r>
      <w:r w:rsidR="003969D7">
        <w:rPr>
          <w:rFonts w:hint="eastAsia"/>
          <w:sz w:val="24"/>
          <w:szCs w:val="24"/>
        </w:rPr>
        <w:t xml:space="preserve"> </w:t>
      </w:r>
      <w:r w:rsidR="003969D7">
        <w:rPr>
          <w:sz w:val="24"/>
          <w:szCs w:val="24"/>
        </w:rPr>
        <w:t xml:space="preserve">was expanded to the second order of </w:t>
      </w:r>
      <w:r w:rsidR="003969D7" w:rsidRPr="003969D7">
        <w:rPr>
          <w:rFonts w:ascii="Symbol" w:hAnsi="Symbol"/>
          <w:i/>
          <w:iCs/>
          <w:sz w:val="24"/>
          <w:szCs w:val="24"/>
        </w:rPr>
        <w:t></w:t>
      </w:r>
      <w:r w:rsidR="003969D7">
        <w:rPr>
          <w:sz w:val="24"/>
          <w:szCs w:val="24"/>
        </w:rPr>
        <w:t xml:space="preserve"> for its determination</w:t>
      </w:r>
      <w:r>
        <w:rPr>
          <w:sz w:val="24"/>
          <w:szCs w:val="24"/>
        </w:rPr>
        <w:t xml:space="preserve">. </w:t>
      </w:r>
      <w:r w:rsidR="00EF5D6D">
        <w:rPr>
          <w:rFonts w:eastAsia="ＭＳ Ｐ明朝" w:cs="Times New Roman"/>
          <w:kern w:val="0"/>
          <w:sz w:val="24"/>
          <w:szCs w:val="24"/>
          <w:lang w:val="en-GB"/>
        </w:rPr>
        <w:t>Minimising</w:t>
      </w:r>
      <w:r w:rsidR="00EF5D6D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Eq. (</w:t>
      </w:r>
      <w:r w:rsidR="00EF5D6D">
        <w:rPr>
          <w:rFonts w:eastAsia="ＭＳ Ｐ明朝" w:cs="Times New Roman"/>
          <w:kern w:val="0"/>
          <w:sz w:val="24"/>
          <w:szCs w:val="24"/>
          <w:lang w:val="en-GB"/>
        </w:rPr>
        <w:t>S5</w:t>
      </w:r>
      <w:r w:rsidR="00EF5D6D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) by </w:t>
      </w:r>
      <w:r w:rsidR="00EF5D6D" w:rsidRPr="003969D7">
        <w:rPr>
          <w:rFonts w:eastAsia="ＭＳ Ｐ明朝" w:cs="Times New Roman"/>
          <w:kern w:val="0"/>
          <w:position w:val="-10"/>
          <w:sz w:val="24"/>
          <w:szCs w:val="24"/>
          <w:lang w:val="en-GB"/>
        </w:rPr>
        <w:object w:dxaOrig="240" w:dyaOrig="320" w14:anchorId="5B75F280">
          <v:shape id="_x0000_i1053" type="#_x0000_t75" style="width:12pt;height:15.75pt" o:ole="">
            <v:imagedata r:id="rId62" o:title=""/>
          </v:shape>
          <o:OLEObject Type="Embed" ProgID="Equation.DSMT4" ShapeID="_x0000_i1053" DrawAspect="Content" ObjectID="_1776673026" r:id="rId63"/>
        </w:object>
      </w:r>
      <w:r w:rsidR="00EF5D6D" w:rsidRPr="003969D7">
        <w:rPr>
          <w:rFonts w:eastAsia="ＭＳ Ｐ明朝" w:cs="Times New Roman"/>
          <w:kern w:val="0"/>
          <w:sz w:val="24"/>
          <w:szCs w:val="24"/>
          <w:lang w:val="en-GB"/>
        </w:rPr>
        <w:t>,</w:t>
      </w:r>
      <w:r w:rsidR="00EF5D6D">
        <w:rPr>
          <w:rFonts w:eastAsia="ＭＳ Ｐ明朝" w:cs="Times New Roman"/>
          <w:kern w:val="0"/>
          <w:sz w:val="24"/>
          <w:szCs w:val="24"/>
          <w:lang w:val="en-GB"/>
        </w:rPr>
        <w:t xml:space="preserve"> we obtain,</w:t>
      </w:r>
      <w:r w:rsidR="00EF5D6D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</w:p>
    <w:p w14:paraId="2557EF89" w14:textId="25BFE20C" w:rsidR="00EF5D6D" w:rsidRDefault="003B7C8F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B92B65">
        <w:rPr>
          <w:rFonts w:eastAsia="ＭＳ Ｐ明朝" w:cs="Times New Roman"/>
          <w:kern w:val="0"/>
          <w:position w:val="-30"/>
          <w:sz w:val="24"/>
          <w:szCs w:val="24"/>
          <w:lang w:val="en-GB"/>
        </w:rPr>
        <w:object w:dxaOrig="1280" w:dyaOrig="720" w14:anchorId="1887D73C">
          <v:shape id="_x0000_i1054" type="#_x0000_t75" style="width:63.75pt;height:36pt" o:ole="">
            <v:imagedata r:id="rId64" o:title=""/>
          </v:shape>
          <o:OLEObject Type="Embed" ProgID="Equation.DSMT4" ShapeID="_x0000_i1054" DrawAspect="Content" ObjectID="_1776673027" r:id="rId65"/>
        </w:object>
      </w:r>
      <w:r w:rsidR="00B92B65">
        <w:rPr>
          <w:rFonts w:eastAsia="ＭＳ Ｐ明朝" w:cs="Times New Roman"/>
          <w:kern w:val="0"/>
          <w:sz w:val="24"/>
          <w:szCs w:val="24"/>
          <w:lang w:val="en-GB"/>
        </w:rPr>
        <w:t>.   (S11)</w:t>
      </w:r>
    </w:p>
    <w:p w14:paraId="61E9503A" w14:textId="353DE893" w:rsidR="003969D7" w:rsidRDefault="00B92B65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>
        <w:rPr>
          <w:rFonts w:eastAsia="ＭＳ Ｐ明朝" w:cs="Times New Roman"/>
          <w:kern w:val="0"/>
          <w:sz w:val="24"/>
          <w:szCs w:val="24"/>
          <w:lang w:val="en-GB"/>
        </w:rPr>
        <w:t>Here we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assume that </w:t>
      </w:r>
      <w:r w:rsidR="003969D7" w:rsidRPr="003969D7">
        <w:rPr>
          <w:rFonts w:ascii="Symbol" w:eastAsia="ＭＳ Ｐ明朝" w:hAnsi="Symbol" w:cs="Times New Roman"/>
          <w:i/>
          <w:kern w:val="0"/>
          <w:sz w:val="24"/>
          <w:szCs w:val="24"/>
          <w:lang w:val="en-GB"/>
        </w:rPr>
        <w:t>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is time-independent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(</w:t>
      </w:r>
      <w:r w:rsidRPr="00B92B65">
        <w:rPr>
          <w:rFonts w:eastAsia="ＭＳ Ｐ明朝" w:cs="Times New Roman"/>
          <w:kern w:val="0"/>
          <w:position w:val="-10"/>
          <w:sz w:val="24"/>
          <w:szCs w:val="24"/>
          <w:lang w:val="en-GB"/>
        </w:rPr>
        <w:object w:dxaOrig="600" w:dyaOrig="320" w14:anchorId="13E49B94">
          <v:shape id="_x0000_i1055" type="#_x0000_t75" style="width:30pt;height:15.75pt" o:ole="">
            <v:imagedata r:id="rId66" o:title=""/>
          </v:shape>
          <o:OLEObject Type="Embed" ProgID="Equation.DSMT4" ShapeID="_x0000_i1055" DrawAspect="Content" ObjectID="_1776673028" r:id="rId67"/>
        </w:object>
      </w:r>
      <w:r>
        <w:rPr>
          <w:rFonts w:eastAsia="ＭＳ Ｐ明朝" w:cs="Times New Roman"/>
          <w:kern w:val="0"/>
          <w:sz w:val="24"/>
          <w:szCs w:val="24"/>
          <w:lang w:val="en-GB"/>
        </w:rPr>
        <w:t>)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, when the steady wave propagation is induced.</w:t>
      </w:r>
      <w:r w:rsidR="00EF5D6D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Thus, from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equations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 (</w:t>
      </w:r>
      <w:r w:rsidR="00F44145">
        <w:rPr>
          <w:rFonts w:eastAsia="ＭＳ Ｐ明朝" w:cs="Times New Roman"/>
          <w:kern w:val="0"/>
          <w:sz w:val="24"/>
          <w:szCs w:val="24"/>
          <w:lang w:val="en-GB"/>
        </w:rPr>
        <w:t>S</w:t>
      </w:r>
      <w:r>
        <w:rPr>
          <w:rFonts w:eastAsia="ＭＳ Ｐ明朝" w:cs="Times New Roman"/>
          <w:kern w:val="0"/>
          <w:sz w:val="24"/>
          <w:szCs w:val="24"/>
          <w:lang w:val="en-GB"/>
        </w:rPr>
        <w:t xml:space="preserve">10a) and (S11), </w:t>
      </w:r>
      <w:r w:rsidR="009B4E32" w:rsidRPr="003969D7">
        <w:rPr>
          <w:rFonts w:ascii="Symbol" w:eastAsia="ＭＳ Ｐ明朝" w:hAnsi="Symbol" w:cs="Times New Roman"/>
          <w:i/>
          <w:kern w:val="0"/>
          <w:sz w:val="24"/>
          <w:szCs w:val="24"/>
          <w:lang w:val="en-GB"/>
        </w:rPr>
        <w:t></w:t>
      </w:r>
      <w:r w:rsidR="009B4E32">
        <w:rPr>
          <w:rFonts w:eastAsia="ＭＳ Ｐ明朝" w:cs="Times New Roman" w:hint="eastAsia"/>
          <w:kern w:val="0"/>
          <w:sz w:val="24"/>
          <w:szCs w:val="24"/>
          <w:lang w:val="en-GB"/>
        </w:rPr>
        <w:t xml:space="preserve"> i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s obtained as,</w:t>
      </w:r>
    </w:p>
    <w:p w14:paraId="2B8F72A9" w14:textId="7557B2ED" w:rsidR="009B4E32" w:rsidRDefault="003B0D72" w:rsidP="009B4E32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9B4E32">
        <w:rPr>
          <w:rFonts w:eastAsia="ＭＳ Ｐ明朝" w:cs="Times New Roman"/>
          <w:kern w:val="0"/>
          <w:position w:val="-38"/>
          <w:sz w:val="24"/>
          <w:szCs w:val="24"/>
          <w:lang w:val="en-GB"/>
        </w:rPr>
        <w:object w:dxaOrig="4599" w:dyaOrig="840" w14:anchorId="71B790C0">
          <v:shape id="_x0000_i1084" type="#_x0000_t75" style="width:229.5pt;height:42pt" o:ole="">
            <v:imagedata r:id="rId68" o:title=""/>
          </v:shape>
          <o:OLEObject Type="Embed" ProgID="Equation.DSMT4" ShapeID="_x0000_i1084" DrawAspect="Content" ObjectID="_1776673029" r:id="rId69"/>
        </w:objec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 xml:space="preserve"> .  (S12)</w:t>
      </w:r>
    </w:p>
    <w:p w14:paraId="639EA1BA" w14:textId="6E1B32CC" w:rsidR="003969D7" w:rsidRPr="003969D7" w:rsidRDefault="003969D7" w:rsidP="009B4E32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 w:hint="eastAsia"/>
          <w:kern w:val="0"/>
          <w:sz w:val="24"/>
          <w:szCs w:val="24"/>
          <w:lang w:val="en-GB"/>
        </w:rPr>
        <w:t>M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inimising Eq.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S5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) by </w:t>
      </w:r>
      <w:bookmarkStart w:id="8" w:name="_Hlk160697129"/>
      <w:r w:rsidRPr="003969D7">
        <w:rPr>
          <w:rFonts w:eastAsia="ＭＳ Ｐ明朝" w:cs="Times New Roman"/>
          <w:i/>
          <w:kern w:val="0"/>
          <w:sz w:val="24"/>
          <w:szCs w:val="24"/>
          <w:lang w:val="en-GB"/>
        </w:rPr>
        <w:t>J</w:t>
      </w:r>
      <w:r w:rsidRPr="003969D7">
        <w:rPr>
          <w:rFonts w:ascii="Symbol" w:eastAsia="ＭＳ Ｐ明朝" w:hAnsi="Symbol" w:cs="Times New Roman"/>
          <w:i/>
          <w:kern w:val="0"/>
          <w:sz w:val="24"/>
          <w:szCs w:val="24"/>
          <w:vertAlign w:val="subscript"/>
          <w:lang w:val="en-GB"/>
        </w:rPr>
        <w:t>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and </w:t>
      </w:r>
      <w:r w:rsidRPr="003969D7">
        <w:rPr>
          <w:rFonts w:eastAsia="ＭＳ Ｐ明朝" w:cs="Times New Roman"/>
          <w:i/>
          <w:kern w:val="0"/>
          <w:sz w:val="24"/>
          <w:szCs w:val="24"/>
          <w:lang w:val="en-GB"/>
        </w:rPr>
        <w:t>J</w:t>
      </w:r>
      <w:r w:rsidRPr="003969D7">
        <w:rPr>
          <w:rFonts w:ascii="Symbol" w:eastAsia="ＭＳ Ｐ明朝" w:hAnsi="Symbol" w:cs="Times New Roman"/>
          <w:i/>
          <w:kern w:val="0"/>
          <w:sz w:val="24"/>
          <w:szCs w:val="24"/>
          <w:vertAlign w:val="subscript"/>
          <w:lang w:val="en-GB"/>
        </w:rPr>
        <w:t></w:t>
      </w:r>
      <w:bookmarkEnd w:id="8"/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, and using the constraint of equation (</w:t>
      </w:r>
      <w:r w:rsidR="00D20407">
        <w:rPr>
          <w:rFonts w:eastAsia="ＭＳ Ｐ明朝" w:cs="Times New Roman"/>
          <w:kern w:val="0"/>
          <w:sz w:val="24"/>
          <w:szCs w:val="24"/>
          <w:lang w:val="en-GB"/>
        </w:rPr>
        <w:t>9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), we obtain,</w:t>
      </w:r>
    </w:p>
    <w:p w14:paraId="57AF4A6A" w14:textId="09CA48CA" w:rsidR="003969D7" w:rsidRPr="003969D7" w:rsidRDefault="00133D86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0"/>
          <w:sz w:val="24"/>
          <w:szCs w:val="24"/>
          <w:lang w:val="en-GB"/>
        </w:rPr>
        <w:object w:dxaOrig="4420" w:dyaOrig="720" w14:anchorId="7B2472F2">
          <v:shape id="_x0000_i1086" type="#_x0000_t75" style="width:221.25pt;height:36pt" o:ole="">
            <v:imagedata r:id="rId70" o:title=""/>
          </v:shape>
          <o:OLEObject Type="Embed" ProgID="Equation.DSMT4" ShapeID="_x0000_i1086" DrawAspect="Content" ObjectID="_1776673030" r:id="rId71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,  (</w:t>
      </w:r>
      <w:proofErr w:type="gramEnd"/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3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a)</w:t>
      </w:r>
    </w:p>
    <w:p w14:paraId="7AC6A948" w14:textId="6A25072F" w:rsidR="003969D7" w:rsidRPr="003969D7" w:rsidRDefault="00DC79F5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2"/>
          <w:sz w:val="24"/>
          <w:szCs w:val="24"/>
          <w:lang w:val="en-GB"/>
        </w:rPr>
        <w:object w:dxaOrig="3120" w:dyaOrig="760" w14:anchorId="405A9816">
          <v:shape id="_x0000_i1088" type="#_x0000_t75" style="width:156pt;height:38.25pt" o:ole="">
            <v:imagedata r:id="rId72" o:title=""/>
          </v:shape>
          <o:OLEObject Type="Embed" ProgID="Equation.DSMT4" ShapeID="_x0000_i1088" DrawAspect="Content" ObjectID="_1776673031" r:id="rId73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.  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3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b)</w:t>
      </w:r>
    </w:p>
    <w:p w14:paraId="32593B20" w14:textId="7E898C1A" w:rsidR="003969D7" w:rsidRPr="003969D7" w:rsidRDefault="003969D7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 w:hint="eastAsia"/>
          <w:kern w:val="0"/>
          <w:sz w:val="24"/>
          <w:szCs w:val="24"/>
          <w:lang w:val="en-GB"/>
        </w:rPr>
        <w:t>N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eglecting the fourth term in equation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3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a) under the assumption of </w:t>
      </w:r>
      <w:r w:rsidRPr="003969D7">
        <w:rPr>
          <w:rFonts w:eastAsia="ＭＳ Ｐ明朝" w:cs="Times New Roman"/>
          <w:kern w:val="0"/>
          <w:position w:val="-14"/>
          <w:sz w:val="24"/>
          <w:szCs w:val="24"/>
          <w:lang w:val="en-GB"/>
        </w:rPr>
        <w:object w:dxaOrig="1040" w:dyaOrig="400" w14:anchorId="6E896CAA">
          <v:shape id="_x0000_i1059" type="#_x0000_t75" style="width:51.75pt;height:20.25pt" o:ole="">
            <v:imagedata r:id="rId74" o:title=""/>
          </v:shape>
          <o:OLEObject Type="Embed" ProgID="Equation.DSMT4" ShapeID="_x0000_i1059" DrawAspect="Content" ObjectID="_1776673032" r:id="rId75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, we obtain the solutions for these differential equations as,</w:t>
      </w:r>
    </w:p>
    <w:p w14:paraId="243DF9CB" w14:textId="4CC16DB4" w:rsidR="003969D7" w:rsidRPr="003969D7" w:rsidRDefault="003969D7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12"/>
          <w:sz w:val="24"/>
          <w:szCs w:val="24"/>
          <w:lang w:val="en-GB"/>
        </w:rPr>
        <w:object w:dxaOrig="2200" w:dyaOrig="360" w14:anchorId="291AAC72">
          <v:shape id="_x0000_i1060" type="#_x0000_t75" style="width:110.25pt;height:18pt" o:ole="">
            <v:imagedata r:id="rId76" o:title=""/>
          </v:shape>
          <o:OLEObject Type="Embed" ProgID="Equation.DSMT4" ShapeID="_x0000_i1060" DrawAspect="Content" ObjectID="_1776673033" r:id="rId77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,  (</w:t>
      </w:r>
      <w:proofErr w:type="gramEnd"/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4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a)</w:t>
      </w:r>
    </w:p>
    <w:p w14:paraId="78A498F0" w14:textId="4733D9BA" w:rsidR="003969D7" w:rsidRPr="003969D7" w:rsidRDefault="003969D7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14"/>
          <w:sz w:val="24"/>
          <w:szCs w:val="24"/>
          <w:lang w:val="en-GB"/>
        </w:rPr>
        <w:object w:dxaOrig="2200" w:dyaOrig="380" w14:anchorId="7F566076">
          <v:shape id="_x0000_i1061" type="#_x0000_t75" style="width:110.25pt;height:18.75pt" o:ole="">
            <v:imagedata r:id="rId78" o:title=""/>
          </v:shape>
          <o:OLEObject Type="Embed" ProgID="Equation.DSMT4" ShapeID="_x0000_i1061" DrawAspect="Content" ObjectID="_1776673034" r:id="rId79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,  (</w:t>
      </w:r>
      <w:proofErr w:type="gramEnd"/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4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b)</w:t>
      </w:r>
    </w:p>
    <w:p w14:paraId="5D8C383B" w14:textId="77777777" w:rsidR="003969D7" w:rsidRPr="003969D7" w:rsidRDefault="003969D7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 w:hint="eastAsia"/>
          <w:kern w:val="0"/>
          <w:sz w:val="24"/>
          <w:szCs w:val="24"/>
          <w:lang w:val="en-GB"/>
        </w:rPr>
        <w:t>w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here </w:t>
      </w:r>
    </w:p>
    <w:p w14:paraId="675611D0" w14:textId="1FD7515F" w:rsidR="003969D7" w:rsidRPr="003969D7" w:rsidRDefault="00D65D7D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0"/>
          <w:sz w:val="24"/>
          <w:szCs w:val="24"/>
          <w:lang w:val="en-GB"/>
        </w:rPr>
        <w:object w:dxaOrig="1900" w:dyaOrig="680" w14:anchorId="2FBF80E9">
          <v:shape id="_x0000_i1062" type="#_x0000_t75" style="width:95.25pt;height:33.75pt" o:ole="">
            <v:imagedata r:id="rId80" o:title=""/>
          </v:shape>
          <o:OLEObject Type="Embed" ProgID="Equation.DSMT4" ShapeID="_x0000_i1062" DrawAspect="Content" ObjectID="_1776673035" r:id="rId81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,   </w:t>
      </w:r>
      <w:proofErr w:type="gramEnd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5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a)</w:t>
      </w:r>
    </w:p>
    <w:p w14:paraId="6BF6455B" w14:textId="2928DD8F" w:rsidR="003969D7" w:rsidRPr="003969D7" w:rsidRDefault="00D65D7D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0"/>
          <w:sz w:val="24"/>
          <w:szCs w:val="24"/>
          <w:lang w:val="en-GB"/>
        </w:rPr>
        <w:object w:dxaOrig="1880" w:dyaOrig="680" w14:anchorId="60C12FCD">
          <v:shape id="_x0000_i1063" type="#_x0000_t75" style="width:93.75pt;height:33.75pt" o:ole="">
            <v:imagedata r:id="rId82" o:title=""/>
          </v:shape>
          <o:OLEObject Type="Embed" ProgID="Equation.DSMT4" ShapeID="_x0000_i1063" DrawAspect="Content" ObjectID="_1776673036" r:id="rId83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.  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5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b)</w:t>
      </w:r>
    </w:p>
    <w:p w14:paraId="61CFAA5E" w14:textId="7279CD1B" w:rsidR="003969D7" w:rsidRPr="003969D7" w:rsidRDefault="00D65D7D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6"/>
          <w:sz w:val="24"/>
          <w:szCs w:val="24"/>
          <w:lang w:val="en-GB"/>
        </w:rPr>
        <w:object w:dxaOrig="3640" w:dyaOrig="800" w14:anchorId="6E53BE69">
          <v:shape id="_x0000_i1064" type="#_x0000_t75" style="width:182.25pt;height:39.75pt" o:ole="">
            <v:imagedata r:id="rId84" o:title=""/>
          </v:shape>
          <o:OLEObject Type="Embed" ProgID="Equation.DSMT4" ShapeID="_x0000_i1064" DrawAspect="Content" ObjectID="_1776673037" r:id="rId85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,   </w:t>
      </w:r>
      <w:proofErr w:type="gramEnd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5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c)</w:t>
      </w:r>
    </w:p>
    <w:p w14:paraId="76C7D128" w14:textId="3E78F640" w:rsidR="003969D7" w:rsidRPr="003969D7" w:rsidRDefault="002352BF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6"/>
          <w:sz w:val="24"/>
          <w:szCs w:val="24"/>
          <w:lang w:val="en-GB"/>
        </w:rPr>
        <w:object w:dxaOrig="3680" w:dyaOrig="800" w14:anchorId="1DBCB46A">
          <v:shape id="_x0000_i1092" type="#_x0000_t75" style="width:184.5pt;height:39.75pt" o:ole="">
            <v:imagedata r:id="rId86" o:title=""/>
          </v:shape>
          <o:OLEObject Type="Embed" ProgID="Equation.DSMT4" ShapeID="_x0000_i1092" DrawAspect="Content" ObjectID="_1776673038" r:id="rId87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.  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5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d)</w:t>
      </w:r>
    </w:p>
    <w:p w14:paraId="6AAFD2C8" w14:textId="5BD84A2B" w:rsidR="003969D7" w:rsidRPr="003969D7" w:rsidRDefault="003969D7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 w:hint="eastAsia"/>
          <w:kern w:val="0"/>
          <w:sz w:val="24"/>
          <w:szCs w:val="24"/>
          <w:lang w:val="en-GB"/>
        </w:rPr>
        <w:t>I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n equations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5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a)–(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5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d) the relaxation times of </w:t>
      </w:r>
      <w:r w:rsidRPr="003969D7">
        <w:rPr>
          <w:rFonts w:ascii="Symbol" w:eastAsia="ＭＳ Ｐ明朝" w:hAnsi="Symbol" w:cs="Times New Roman"/>
          <w:i/>
          <w:kern w:val="0"/>
          <w:sz w:val="24"/>
          <w:szCs w:val="24"/>
          <w:lang w:val="en-GB"/>
        </w:rPr>
        <w:t></w:t>
      </w:r>
      <w:r w:rsidRPr="003969D7">
        <w:rPr>
          <w:rFonts w:ascii="Symbol" w:eastAsia="ＭＳ Ｐ明朝" w:hAnsi="Symbol" w:cs="Times New Roman"/>
          <w:i/>
          <w:kern w:val="0"/>
          <w:sz w:val="24"/>
          <w:szCs w:val="24"/>
          <w:vertAlign w:val="subscript"/>
          <w:lang w:val="en-GB"/>
        </w:rPr>
        <w:t>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and </w:t>
      </w:r>
      <w:r w:rsidRPr="003969D7">
        <w:rPr>
          <w:rFonts w:ascii="Symbol" w:eastAsia="ＭＳ Ｐ明朝" w:hAnsi="Symbol" w:cs="Times New Roman"/>
          <w:i/>
          <w:kern w:val="0"/>
          <w:sz w:val="24"/>
          <w:szCs w:val="24"/>
          <w:lang w:val="en-GB"/>
        </w:rPr>
        <w:t></w:t>
      </w:r>
      <w:r w:rsidRPr="003969D7">
        <w:rPr>
          <w:rFonts w:ascii="Symbol" w:eastAsia="ＭＳ Ｐ明朝" w:hAnsi="Symbol" w:cs="Times New Roman"/>
          <w:i/>
          <w:kern w:val="0"/>
          <w:sz w:val="24"/>
          <w:szCs w:val="24"/>
          <w:vertAlign w:val="subscript"/>
          <w:lang w:val="en-GB"/>
        </w:rPr>
        <w:t>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are given as,</w:t>
      </w:r>
    </w:p>
    <w:bookmarkStart w:id="9" w:name="_Hlk160623895"/>
    <w:bookmarkStart w:id="10" w:name="_Hlk160699822"/>
    <w:p w14:paraId="7636282E" w14:textId="5440254A" w:rsidR="003969D7" w:rsidRPr="003969D7" w:rsidRDefault="003969D7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0"/>
          <w:sz w:val="24"/>
          <w:szCs w:val="24"/>
          <w:lang w:val="en-GB"/>
        </w:rPr>
        <w:object w:dxaOrig="1080" w:dyaOrig="680" w14:anchorId="6B61FA22">
          <v:shape id="_x0000_i1066" type="#_x0000_t75" style="width:54pt;height:33.75pt" o:ole="">
            <v:imagedata r:id="rId88" o:title=""/>
          </v:shape>
          <o:OLEObject Type="Embed" ProgID="Equation.DSMT4" ShapeID="_x0000_i1066" DrawAspect="Content" ObjectID="_1776673039" r:id="rId89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,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6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a)</w:t>
      </w:r>
    </w:p>
    <w:bookmarkEnd w:id="9"/>
    <w:p w14:paraId="16B071A3" w14:textId="208CE0D3" w:rsidR="003969D7" w:rsidRPr="003969D7" w:rsidRDefault="00241853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2"/>
          <w:sz w:val="24"/>
          <w:szCs w:val="24"/>
          <w:lang w:val="en-GB"/>
        </w:rPr>
        <w:object w:dxaOrig="1160" w:dyaOrig="740" w14:anchorId="28C5C9F6">
          <v:shape id="_x0000_i1067" type="#_x0000_t75" style="width:58.5pt;height:37.5pt" o:ole="">
            <v:imagedata r:id="rId90" o:title=""/>
          </v:shape>
          <o:OLEObject Type="Embed" ProgID="Equation.DSMT4" ShapeID="_x0000_i1067" DrawAspect="Content" ObjectID="_1776673040" r:id="rId91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.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6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b)</w:t>
      </w:r>
    </w:p>
    <w:bookmarkEnd w:id="10"/>
    <w:p w14:paraId="0A0436B0" w14:textId="652F3C67" w:rsidR="003969D7" w:rsidRPr="003969D7" w:rsidRDefault="003969D7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 w:hint="eastAsia"/>
          <w:kern w:val="0"/>
          <w:sz w:val="24"/>
          <w:szCs w:val="24"/>
          <w:lang w:val="en-GB"/>
        </w:rPr>
        <w:t>M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inimisation of </w:t>
      </w:r>
      <w:r w:rsidR="00F44145">
        <w:rPr>
          <w:rFonts w:eastAsia="ＭＳ Ｐ明朝" w:cs="Times New Roman"/>
          <w:kern w:val="0"/>
          <w:sz w:val="24"/>
          <w:szCs w:val="24"/>
          <w:lang w:val="en-GB"/>
        </w:rPr>
        <w:t>equation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S5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) by </w:t>
      </w:r>
      <w:r w:rsidRPr="003969D7">
        <w:rPr>
          <w:rFonts w:eastAsia="ＭＳ Ｐ明朝" w:cs="Times New Roman"/>
          <w:i/>
          <w:kern w:val="0"/>
          <w:sz w:val="24"/>
          <w:szCs w:val="24"/>
          <w:lang w:val="en-GB"/>
        </w:rPr>
        <w:t>J</w:t>
      </w:r>
      <w:r w:rsidRPr="003969D7">
        <w:rPr>
          <w:rFonts w:ascii="Symbol" w:eastAsia="ＭＳ Ｐ明朝" w:hAnsi="Symbol" w:cs="Times New Roman"/>
          <w:i/>
          <w:kern w:val="0"/>
          <w:sz w:val="24"/>
          <w:szCs w:val="24"/>
          <w:vertAlign w:val="subscript"/>
          <w:lang w:val="en-GB"/>
        </w:rPr>
        <w:t>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and </w:t>
      </w:r>
      <w:proofErr w:type="spellStart"/>
      <w:r w:rsidRPr="003969D7">
        <w:rPr>
          <w:rFonts w:eastAsia="ＭＳ Ｐ明朝" w:cs="Times New Roman"/>
          <w:i/>
          <w:kern w:val="0"/>
          <w:sz w:val="24"/>
          <w:szCs w:val="24"/>
          <w:lang w:val="en-GB"/>
        </w:rPr>
        <w:t>V</w:t>
      </w:r>
      <w:r w:rsidRPr="003969D7">
        <w:rPr>
          <w:rFonts w:eastAsia="ＭＳ Ｐ明朝" w:cs="Times New Roman"/>
          <w:i/>
          <w:kern w:val="0"/>
          <w:sz w:val="24"/>
          <w:szCs w:val="24"/>
          <w:vertAlign w:val="subscript"/>
          <w:lang w:val="en-GB"/>
        </w:rPr>
        <w:t>c</w:t>
      </w:r>
      <w:proofErr w:type="spellEnd"/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results in the following relations under the condition of </w:t>
      </w:r>
      <w:r w:rsidRPr="003969D7">
        <w:rPr>
          <w:rFonts w:eastAsia="ＭＳ Ｐ明朝" w:cs="Times New Roman"/>
          <w:kern w:val="0"/>
          <w:position w:val="-10"/>
          <w:sz w:val="24"/>
          <w:szCs w:val="24"/>
          <w:lang w:val="en-GB"/>
        </w:rPr>
        <w:object w:dxaOrig="600" w:dyaOrig="320" w14:anchorId="46E1B384">
          <v:shape id="_x0000_i1068" type="#_x0000_t75" style="width:30pt;height:15.75pt" o:ole="">
            <v:imagedata r:id="rId92" o:title=""/>
          </v:shape>
          <o:OLEObject Type="Embed" ProgID="Equation.DSMT4" ShapeID="_x0000_i1068" DrawAspect="Content" ObjectID="_1776673041" r:id="rId93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:</w:t>
      </w:r>
    </w:p>
    <w:p w14:paraId="5EB2A174" w14:textId="51E46ED3" w:rsidR="003969D7" w:rsidRPr="003969D7" w:rsidRDefault="0012009E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2"/>
          <w:sz w:val="24"/>
          <w:szCs w:val="24"/>
          <w:lang w:val="en-GB"/>
        </w:rPr>
        <w:object w:dxaOrig="3400" w:dyaOrig="740" w14:anchorId="5BB09DED">
          <v:shape id="_x0000_i1069" type="#_x0000_t75" style="width:170.25pt;height:36.75pt" o:ole="">
            <v:imagedata r:id="rId94" o:title=""/>
          </v:shape>
          <o:OLEObject Type="Embed" ProgID="Equation.DSMT4" ShapeID="_x0000_i1069" DrawAspect="Content" ObjectID="_1776673042" r:id="rId95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,   </w:t>
      </w:r>
      <w:proofErr w:type="gramEnd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7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a)</w:t>
      </w:r>
    </w:p>
    <w:p w14:paraId="05E8BCBB" w14:textId="730C3337" w:rsidR="003969D7" w:rsidRPr="003969D7" w:rsidRDefault="00E813DD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28"/>
          <w:sz w:val="24"/>
          <w:szCs w:val="24"/>
          <w:lang w:val="en-GB"/>
        </w:rPr>
        <w:object w:dxaOrig="2920" w:dyaOrig="700" w14:anchorId="21A7782C">
          <v:shape id="_x0000_i1094" type="#_x0000_t75" style="width:145.5pt;height:35.25pt" o:ole="">
            <v:imagedata r:id="rId96" o:title=""/>
          </v:shape>
          <o:OLEObject Type="Embed" ProgID="Equation.DSMT4" ShapeID="_x0000_i1094" DrawAspect="Content" ObjectID="_1776673043" r:id="rId97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.  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7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b)</w:t>
      </w:r>
    </w:p>
    <w:p w14:paraId="4C9D0064" w14:textId="7F98E011" w:rsidR="003969D7" w:rsidRPr="003969D7" w:rsidRDefault="003969D7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Under the assumption that each impurity migrates much </w:t>
      </w:r>
      <w:r w:rsidR="00EC4179">
        <w:rPr>
          <w:rFonts w:eastAsia="ＭＳ Ｐ明朝" w:cs="Times New Roman"/>
          <w:kern w:val="0"/>
          <w:sz w:val="24"/>
          <w:szCs w:val="24"/>
          <w:lang w:val="en-GB"/>
        </w:rPr>
        <w:t xml:space="preserve">faster 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than LC</w:t>
      </w:r>
      <w:r w:rsidR="00F44145">
        <w:rPr>
          <w:rFonts w:eastAsia="ＭＳ Ｐ明朝" w:cs="Times New Roman"/>
          <w:kern w:val="0"/>
          <w:sz w:val="24"/>
          <w:szCs w:val="24"/>
          <w:lang w:val="en-GB"/>
        </w:rPr>
        <w:t xml:space="preserve"> molecule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(</w:t>
      </w:r>
      <w:r w:rsidRPr="003969D7">
        <w:rPr>
          <w:rFonts w:eastAsia="ＭＳ Ｐ明朝" w:cs="Times New Roman"/>
          <w:kern w:val="0"/>
          <w:position w:val="-14"/>
          <w:sz w:val="24"/>
          <w:szCs w:val="24"/>
          <w:lang w:val="en-GB"/>
        </w:rPr>
        <w:object w:dxaOrig="1060" w:dyaOrig="380" w14:anchorId="30B9F91E">
          <v:shape id="_x0000_i1071" type="#_x0000_t75" style="width:53.25pt;height:18.75pt" o:ole="">
            <v:imagedata r:id="rId98" o:title=""/>
          </v:shape>
          <o:OLEObject Type="Embed" ProgID="Equation.DSMT4" ShapeID="_x0000_i1071" DrawAspect="Content" ObjectID="_1776673044" r:id="rId99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), and</w:t>
      </w:r>
      <w:r w:rsidR="00F44145">
        <w:rPr>
          <w:rFonts w:eastAsia="ＭＳ Ｐ明朝" w:cs="Times New Roman"/>
          <w:kern w:val="0"/>
          <w:sz w:val="24"/>
          <w:szCs w:val="24"/>
          <w:lang w:val="en-GB"/>
        </w:rPr>
        <w:t xml:space="preserve"> that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the propagation of the director field is much slower than the flow of LC (</w:t>
      </w:r>
      <w:r w:rsidRPr="003969D7">
        <w:rPr>
          <w:rFonts w:eastAsia="ＭＳ Ｐ明朝" w:cs="Times New Roman"/>
          <w:kern w:val="0"/>
          <w:position w:val="-12"/>
          <w:sz w:val="24"/>
          <w:szCs w:val="24"/>
          <w:lang w:val="en-GB"/>
        </w:rPr>
        <w:object w:dxaOrig="1260" w:dyaOrig="380" w14:anchorId="6996B229">
          <v:shape id="_x0000_i1072" type="#_x0000_t75" style="width:63pt;height:18.75pt" o:ole="">
            <v:imagedata r:id="rId100" o:title=""/>
          </v:shape>
          <o:OLEObject Type="Embed" ProgID="Equation.DSMT4" ShapeID="_x0000_i1072" DrawAspect="Content" ObjectID="_1776673045" r:id="rId101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), the second terms in equations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7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a) and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7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b) are neglected. Using </w:t>
      </w:r>
      <w:r w:rsidR="00F44145">
        <w:rPr>
          <w:rFonts w:eastAsia="ＭＳ Ｐ明朝" w:cs="Times New Roman"/>
          <w:kern w:val="0"/>
          <w:sz w:val="24"/>
          <w:szCs w:val="24"/>
          <w:lang w:val="en-GB"/>
        </w:rPr>
        <w:t>(S14b)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,</w:t>
      </w:r>
      <w:r w:rsidR="00F44145">
        <w:rPr>
          <w:rFonts w:eastAsia="ＭＳ Ｐ明朝" w:cs="Times New Roman"/>
          <w:kern w:val="0"/>
          <w:sz w:val="24"/>
          <w:szCs w:val="24"/>
          <w:lang w:val="en-GB"/>
        </w:rPr>
        <w:t xml:space="preserve"> (S17a) and (S17b),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we obtain </w:t>
      </w:r>
      <w:proofErr w:type="spellStart"/>
      <w:r w:rsidRPr="003969D7">
        <w:rPr>
          <w:rFonts w:eastAsia="ＭＳ Ｐ明朝" w:cs="Times New Roman"/>
          <w:i/>
          <w:kern w:val="0"/>
          <w:sz w:val="24"/>
          <w:szCs w:val="24"/>
          <w:lang w:val="en-GB"/>
        </w:rPr>
        <w:t>V</w:t>
      </w:r>
      <w:r w:rsidRPr="003969D7">
        <w:rPr>
          <w:rFonts w:eastAsia="ＭＳ Ｐ明朝" w:cs="Times New Roman"/>
          <w:i/>
          <w:kern w:val="0"/>
          <w:sz w:val="24"/>
          <w:szCs w:val="24"/>
          <w:vertAlign w:val="subscript"/>
          <w:lang w:val="en-GB"/>
        </w:rPr>
        <w:t>c</w:t>
      </w:r>
      <w:proofErr w:type="spellEnd"/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as</w:t>
      </w:r>
    </w:p>
    <w:p w14:paraId="3E24C77B" w14:textId="7CCD3B6C" w:rsidR="003969D7" w:rsidRPr="003969D7" w:rsidRDefault="00A22AF4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2"/>
          <w:sz w:val="24"/>
          <w:szCs w:val="24"/>
          <w:lang w:val="en-GB"/>
        </w:rPr>
        <w:object w:dxaOrig="4320" w:dyaOrig="760" w14:anchorId="553DCCEC">
          <v:shape id="_x0000_i1073" type="#_x0000_t75" style="width:3in;height:38.25pt" o:ole="">
            <v:imagedata r:id="rId102" o:title=""/>
          </v:shape>
          <o:OLEObject Type="Embed" ProgID="Equation.DSMT4" ShapeID="_x0000_i1073" DrawAspect="Content" ObjectID="_1776673046" r:id="rId103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.  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8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)</w:t>
      </w:r>
    </w:p>
    <w:p w14:paraId="24059AA5" w14:textId="0CB19C26" w:rsidR="003969D7" w:rsidRPr="003969D7" w:rsidRDefault="003969D7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6"/>
          <w:sz w:val="24"/>
          <w:szCs w:val="24"/>
          <w:lang w:val="en-GB"/>
        </w:rPr>
        <w:object w:dxaOrig="220" w:dyaOrig="320" w14:anchorId="3EEB6781">
          <v:shape id="_x0000_i1074" type="#_x0000_t75" style="width:11.25pt;height:15.75pt" o:ole="">
            <v:imagedata r:id="rId104" o:title=""/>
          </v:shape>
          <o:OLEObject Type="Embed" ProgID="Equation.DSMT4" ShapeID="_x0000_i1074" DrawAspect="Content" ObjectID="_1776673047" r:id="rId105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is obtained by the minimisation of Eq.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S5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) by </w:t>
      </w:r>
      <w:r w:rsidRPr="003969D7">
        <w:rPr>
          <w:rFonts w:eastAsia="ＭＳ Ｐ明朝" w:cs="Times New Roman"/>
          <w:kern w:val="0"/>
          <w:position w:val="-6"/>
          <w:sz w:val="24"/>
          <w:szCs w:val="24"/>
          <w:lang w:val="en-GB"/>
        </w:rPr>
        <w:object w:dxaOrig="220" w:dyaOrig="320" w14:anchorId="67EE9DAC">
          <v:shape id="_x0000_i1075" type="#_x0000_t75" style="width:11.25pt;height:15.75pt" o:ole="">
            <v:imagedata r:id="rId104" o:title=""/>
          </v:shape>
          <o:OLEObject Type="Embed" ProgID="Equation.DSMT4" ShapeID="_x0000_i1075" DrawAspect="Content" ObjectID="_1776673048" r:id="rId106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:</w:t>
      </w:r>
    </w:p>
    <w:p w14:paraId="060A6112" w14:textId="22A677FD" w:rsidR="003969D7" w:rsidRPr="003969D7" w:rsidRDefault="00D65D7D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0"/>
          <w:sz w:val="24"/>
          <w:szCs w:val="24"/>
          <w:lang w:val="en-GB"/>
        </w:rPr>
        <w:object w:dxaOrig="1219" w:dyaOrig="680" w14:anchorId="4823B935">
          <v:shape id="_x0000_i1076" type="#_x0000_t75" style="width:60.75pt;height:33.75pt" o:ole="">
            <v:imagedata r:id="rId107" o:title=""/>
          </v:shape>
          <o:OLEObject Type="Embed" ProgID="Equation.DSMT4" ShapeID="_x0000_i1076" DrawAspect="Content" ObjectID="_1776673049" r:id="rId108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.   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S1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9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)</w:t>
      </w:r>
    </w:p>
    <w:p w14:paraId="573A9AB2" w14:textId="26282177" w:rsidR="003969D7" w:rsidRPr="003969D7" w:rsidRDefault="003969D7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Assuming that </w:t>
      </w:r>
      <w:bookmarkStart w:id="11" w:name="_Hlk160696980"/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the wave frequency of </w:t>
      </w:r>
      <w:r w:rsidR="00714657" w:rsidRPr="00714657">
        <w:rPr>
          <w:rFonts w:eastAsia="ＭＳ Ｐ明朝" w:cs="Times New Roman"/>
          <w:i/>
          <w:kern w:val="0"/>
          <w:sz w:val="24"/>
          <w:szCs w:val="24"/>
          <w:lang w:val="en-GB"/>
        </w:rPr>
        <w:t>f</w:t>
      </w:r>
      <w:r w:rsidRPr="003969D7">
        <w:rPr>
          <w:rFonts w:eastAsia="ＭＳ Ｐ明朝" w:cs="Times New Roman"/>
          <w:i/>
          <w:kern w:val="0"/>
          <w:sz w:val="24"/>
          <w:szCs w:val="24"/>
          <w:vertAlign w:val="subscript"/>
          <w:lang w:val="en-GB"/>
        </w:rPr>
        <w:t>n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is obtained by the time average of </w:t>
      </w:r>
      <w:r w:rsidRPr="003969D7">
        <w:rPr>
          <w:rFonts w:eastAsia="ＭＳ Ｐ明朝" w:cs="Times New Roman"/>
          <w:kern w:val="0"/>
          <w:position w:val="-6"/>
          <w:sz w:val="24"/>
          <w:szCs w:val="24"/>
          <w:lang w:val="en-GB"/>
        </w:rPr>
        <w:object w:dxaOrig="220" w:dyaOrig="320" w14:anchorId="1D850B69">
          <v:shape id="_x0000_i1077" type="#_x0000_t75" style="width:11.25pt;height:15.75pt" o:ole="">
            <v:imagedata r:id="rId104" o:title=""/>
          </v:shape>
          <o:OLEObject Type="Embed" ProgID="Equation.DSMT4" ShapeID="_x0000_i1077" DrawAspect="Content" ObjectID="_1776673050" r:id="rId109"/>
        </w:objec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,</w:t>
      </w:r>
      <w:r w:rsidR="007F55DF">
        <w:rPr>
          <w:rFonts w:eastAsia="ＭＳ Ｐ明朝" w:cs="Times New Roman"/>
          <w:kern w:val="0"/>
          <w:sz w:val="24"/>
          <w:szCs w:val="24"/>
          <w:lang w:val="en-GB"/>
        </w:rPr>
        <w:t xml:space="preserve"> and using equations (S15c), (S16b), (S18) and (S19),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we obtain</w:t>
      </w:r>
    </w:p>
    <w:p w14:paraId="7E4D907A" w14:textId="19284581" w:rsidR="003969D7" w:rsidRPr="003969D7" w:rsidRDefault="00CB6A29" w:rsidP="003969D7">
      <w:pPr>
        <w:widowControl/>
        <w:spacing w:line="480" w:lineRule="auto"/>
        <w:ind w:firstLineChars="100" w:firstLine="24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/>
          <w:kern w:val="0"/>
          <w:position w:val="-32"/>
          <w:sz w:val="24"/>
          <w:szCs w:val="24"/>
          <w:lang w:val="en-GB"/>
        </w:rPr>
        <w:object w:dxaOrig="4520" w:dyaOrig="760" w14:anchorId="141376DE">
          <v:shape id="_x0000_i1078" type="#_x0000_t75" style="width:225.75pt;height:38.25pt" o:ole="">
            <v:imagedata r:id="rId110" o:title=""/>
          </v:shape>
          <o:OLEObject Type="Embed" ProgID="Equation.DSMT4" ShapeID="_x0000_i1078" DrawAspect="Content" ObjectID="_1776673051" r:id="rId111"/>
        </w:objec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Start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,</w:t>
      </w:r>
      <w:r w:rsidR="00A0550C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(</w:t>
      </w:r>
      <w:proofErr w:type="gramEnd"/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20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)</w:t>
      </w:r>
    </w:p>
    <w:p w14:paraId="00AC9528" w14:textId="77777777" w:rsidR="003969D7" w:rsidRPr="003969D7" w:rsidRDefault="003969D7" w:rsidP="003969D7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 w:cs="Times New Roman" w:hint="eastAsia"/>
          <w:kern w:val="0"/>
          <w:sz w:val="24"/>
          <w:szCs w:val="24"/>
          <w:lang w:val="en-GB"/>
        </w:rPr>
        <w:t>w</w:t>
      </w:r>
      <w:r w:rsidRPr="003969D7">
        <w:rPr>
          <w:rFonts w:eastAsia="ＭＳ Ｐ明朝" w:cs="Times New Roman"/>
          <w:kern w:val="0"/>
          <w:sz w:val="24"/>
          <w:szCs w:val="24"/>
          <w:lang w:val="en-GB"/>
        </w:rPr>
        <w:t>here</w:t>
      </w:r>
    </w:p>
    <w:p w14:paraId="77E2C451" w14:textId="6FEB7E3D" w:rsidR="003969D7" w:rsidRDefault="00A22AF4" w:rsidP="00BF698A">
      <w:pPr>
        <w:widowControl/>
        <w:spacing w:line="480" w:lineRule="auto"/>
        <w:ind w:firstLineChars="100" w:firstLine="220"/>
        <w:rPr>
          <w:rFonts w:eastAsia="ＭＳ Ｐ明朝" w:cs="Times New Roman"/>
          <w:kern w:val="0"/>
          <w:sz w:val="24"/>
          <w:szCs w:val="24"/>
          <w:lang w:val="en-GB"/>
        </w:rPr>
      </w:pPr>
      <w:r w:rsidRPr="003969D7">
        <w:rPr>
          <w:rFonts w:eastAsia="ＭＳ Ｐ明朝"/>
          <w:position w:val="-32"/>
          <w:lang w:val="en-GB"/>
        </w:rPr>
        <w:object w:dxaOrig="2680" w:dyaOrig="760" w14:anchorId="664D3216">
          <v:shape id="_x0000_i1079" type="#_x0000_t75" style="width:133.5pt;height:38.25pt" o:ole="">
            <v:imagedata r:id="rId112" o:title=""/>
          </v:shape>
          <o:OLEObject Type="Embed" ProgID="Equation.DSMT4" ShapeID="_x0000_i1079" DrawAspect="Content" ObjectID="_1776673052" r:id="rId113"/>
        </w:object>
      </w:r>
      <w:r w:rsidR="00EF5D6D">
        <w:rPr>
          <w:rFonts w:eastAsia="ＭＳ Ｐ明朝"/>
          <w:lang w:val="en-GB"/>
        </w:rPr>
        <w:t xml:space="preserve"> </w:t>
      </w:r>
      <w:proofErr w:type="gramStart"/>
      <w:r w:rsidR="00BF698A">
        <w:rPr>
          <w:rFonts w:eastAsia="ＭＳ Ｐ明朝" w:cs="Times New Roman"/>
          <w:kern w:val="0"/>
          <w:sz w:val="24"/>
          <w:szCs w:val="24"/>
          <w:lang w:val="en-GB"/>
        </w:rPr>
        <w:t>,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 xml:space="preserve">  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 xml:space="preserve"> </w:t>
      </w:r>
      <w:proofErr w:type="gramEnd"/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(</w:t>
      </w:r>
      <w:r w:rsidR="00BF698A">
        <w:rPr>
          <w:rFonts w:eastAsia="ＭＳ Ｐ明朝" w:cs="Times New Roman"/>
          <w:kern w:val="0"/>
          <w:sz w:val="24"/>
          <w:szCs w:val="24"/>
          <w:lang w:val="en-GB"/>
        </w:rPr>
        <w:t>S</w:t>
      </w:r>
      <w:r w:rsidR="009B4E32">
        <w:rPr>
          <w:rFonts w:eastAsia="ＭＳ Ｐ明朝" w:cs="Times New Roman"/>
          <w:kern w:val="0"/>
          <w:sz w:val="24"/>
          <w:szCs w:val="24"/>
          <w:lang w:val="en-GB"/>
        </w:rPr>
        <w:t>21</w:t>
      </w:r>
      <w:r w:rsidR="003969D7" w:rsidRPr="003969D7">
        <w:rPr>
          <w:rFonts w:eastAsia="ＭＳ Ｐ明朝" w:cs="Times New Roman"/>
          <w:kern w:val="0"/>
          <w:sz w:val="24"/>
          <w:szCs w:val="24"/>
          <w:lang w:val="en-GB"/>
        </w:rPr>
        <w:t>)</w:t>
      </w:r>
    </w:p>
    <w:p w14:paraId="1450CA4D" w14:textId="7B9EAEA7" w:rsidR="00BF698A" w:rsidRPr="003969D7" w:rsidRDefault="00BF698A" w:rsidP="00BF698A">
      <w:pPr>
        <w:widowControl/>
        <w:spacing w:line="480" w:lineRule="auto"/>
        <w:rPr>
          <w:rFonts w:eastAsia="ＭＳ Ｐ明朝" w:cs="Times New Roman"/>
          <w:kern w:val="0"/>
          <w:sz w:val="24"/>
          <w:szCs w:val="24"/>
          <w:lang w:val="en-GB"/>
        </w:rPr>
      </w:pPr>
      <w:r>
        <w:rPr>
          <w:rFonts w:eastAsia="ＭＳ Ｐ明朝" w:cs="Times New Roman"/>
          <w:kern w:val="0"/>
          <w:sz w:val="24"/>
          <w:szCs w:val="24"/>
          <w:lang w:val="en-GB"/>
        </w:rPr>
        <w:t>which are equations (19) and (21) in the main text</w:t>
      </w:r>
      <w:r w:rsidR="005943C8">
        <w:rPr>
          <w:rFonts w:eastAsia="ＭＳ Ｐ明朝" w:cs="Times New Roman"/>
          <w:kern w:val="0"/>
          <w:sz w:val="24"/>
          <w:szCs w:val="24"/>
          <w:lang w:val="en-GB"/>
        </w:rPr>
        <w:t>, respectively</w:t>
      </w:r>
      <w:r>
        <w:rPr>
          <w:rFonts w:eastAsia="ＭＳ Ｐ明朝" w:cs="Times New Roman"/>
          <w:kern w:val="0"/>
          <w:sz w:val="24"/>
          <w:szCs w:val="24"/>
          <w:lang w:val="en-GB"/>
        </w:rPr>
        <w:t>.</w:t>
      </w:r>
    </w:p>
    <w:bookmarkEnd w:id="11"/>
    <w:p w14:paraId="013B15B8" w14:textId="2BFFACEE" w:rsidR="003969D7" w:rsidRDefault="00911DF9" w:rsidP="00F02EF6">
      <w:pPr>
        <w:spacing w:line="360" w:lineRule="auto"/>
        <w:ind w:firstLineChars="100" w:firstLine="240"/>
        <w:rPr>
          <w:sz w:val="24"/>
          <w:szCs w:val="24"/>
        </w:rPr>
      </w:pPr>
      <w:r>
        <w:rPr>
          <w:sz w:val="24"/>
          <w:szCs w:val="24"/>
        </w:rPr>
        <w:t>Using equation (S</w:t>
      </w:r>
      <w:r w:rsidR="00BF698A">
        <w:rPr>
          <w:sz w:val="24"/>
          <w:szCs w:val="24"/>
        </w:rPr>
        <w:t>8</w:t>
      </w:r>
      <w:r>
        <w:rPr>
          <w:sz w:val="24"/>
          <w:szCs w:val="24"/>
        </w:rPr>
        <w:t>) and (</w:t>
      </w:r>
      <w:r w:rsidR="00BF698A">
        <w:rPr>
          <w:sz w:val="24"/>
          <w:szCs w:val="24"/>
        </w:rPr>
        <w:t>S</w:t>
      </w:r>
      <w:r w:rsidR="009B4E32">
        <w:rPr>
          <w:sz w:val="24"/>
          <w:szCs w:val="24"/>
        </w:rPr>
        <w:t>21</w:t>
      </w:r>
      <w:r>
        <w:rPr>
          <w:sz w:val="24"/>
          <w:szCs w:val="24"/>
        </w:rPr>
        <w:t xml:space="preserve">), we obtain </w:t>
      </w:r>
      <w:bookmarkStart w:id="12" w:name="_GoBack"/>
      <w:bookmarkEnd w:id="12"/>
    </w:p>
    <w:p w14:paraId="33175111" w14:textId="402E8014" w:rsidR="003969D7" w:rsidRPr="00555C65" w:rsidRDefault="00911DF9" w:rsidP="00911DF9">
      <w:pPr>
        <w:spacing w:line="360" w:lineRule="auto"/>
        <w:ind w:firstLineChars="100" w:firstLine="240"/>
        <w:rPr>
          <w:sz w:val="24"/>
          <w:szCs w:val="24"/>
        </w:rPr>
      </w:pPr>
      <w:r w:rsidRPr="00555C65">
        <w:rPr>
          <w:position w:val="-30"/>
          <w:sz w:val="24"/>
          <w:szCs w:val="24"/>
          <w:lang w:val="en-GB"/>
        </w:rPr>
        <w:object w:dxaOrig="1540" w:dyaOrig="680" w14:anchorId="22A26FB1">
          <v:shape id="_x0000_i1080" type="#_x0000_t75" style="width:77.25pt;height:33.75pt" o:ole="">
            <v:imagedata r:id="rId114" o:title=""/>
          </v:shape>
          <o:OLEObject Type="Embed" ProgID="Equation.DSMT4" ShapeID="_x0000_i1080" DrawAspect="Content" ObjectID="_1776673053" r:id="rId115"/>
        </w:object>
      </w:r>
      <w:r w:rsidRPr="00555C65">
        <w:rPr>
          <w:sz w:val="24"/>
          <w:szCs w:val="24"/>
          <w:lang w:val="en-GB"/>
        </w:rPr>
        <w:t xml:space="preserve"> </w:t>
      </w:r>
      <w:proofErr w:type="gramStart"/>
      <w:r w:rsidRPr="00555C65">
        <w:rPr>
          <w:sz w:val="24"/>
          <w:szCs w:val="24"/>
          <w:lang w:val="en-GB"/>
        </w:rPr>
        <w:t>,  (</w:t>
      </w:r>
      <w:proofErr w:type="gramEnd"/>
      <w:r w:rsidR="00BF698A">
        <w:rPr>
          <w:sz w:val="24"/>
          <w:szCs w:val="24"/>
          <w:lang w:val="en-GB"/>
        </w:rPr>
        <w:t>S</w:t>
      </w:r>
      <w:r w:rsidR="00A0550C">
        <w:rPr>
          <w:sz w:val="24"/>
          <w:szCs w:val="24"/>
          <w:lang w:val="en-GB"/>
        </w:rPr>
        <w:t>22</w:t>
      </w:r>
      <w:r w:rsidRPr="00555C65">
        <w:rPr>
          <w:sz w:val="24"/>
          <w:szCs w:val="24"/>
          <w:lang w:val="en-GB"/>
        </w:rPr>
        <w:t>)</w:t>
      </w:r>
    </w:p>
    <w:p w14:paraId="1D0DD0C4" w14:textId="3F9EBF0F" w:rsidR="00911DF9" w:rsidRDefault="00911DF9" w:rsidP="005E052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where </w:t>
      </w:r>
    </w:p>
    <w:p w14:paraId="521F7504" w14:textId="03F40802" w:rsidR="00911DF9" w:rsidRDefault="00EF5D6D" w:rsidP="00555C65">
      <w:pPr>
        <w:spacing w:line="360" w:lineRule="auto"/>
        <w:ind w:firstLineChars="50" w:firstLine="120"/>
        <w:rPr>
          <w:sz w:val="24"/>
          <w:szCs w:val="24"/>
        </w:rPr>
      </w:pPr>
      <w:r w:rsidRPr="00555C65">
        <w:rPr>
          <w:position w:val="-32"/>
          <w:sz w:val="24"/>
          <w:szCs w:val="24"/>
        </w:rPr>
        <w:object w:dxaOrig="4080" w:dyaOrig="760" w14:anchorId="65AD45AC">
          <v:shape id="_x0000_i1081" type="#_x0000_t75" style="width:204pt;height:38.25pt" o:ole="">
            <v:imagedata r:id="rId116" o:title=""/>
          </v:shape>
          <o:OLEObject Type="Embed" ProgID="Equation.DSMT4" ShapeID="_x0000_i1081" DrawAspect="Content" ObjectID="_1776673054" r:id="rId117"/>
        </w:object>
      </w:r>
      <w:r w:rsidR="00555C65">
        <w:rPr>
          <w:sz w:val="24"/>
          <w:szCs w:val="24"/>
        </w:rPr>
        <w:t xml:space="preserve"> </w:t>
      </w:r>
      <w:proofErr w:type="gramStart"/>
      <w:r w:rsidR="00555C65">
        <w:rPr>
          <w:sz w:val="24"/>
          <w:szCs w:val="24"/>
        </w:rPr>
        <w:t xml:space="preserve">,   </w:t>
      </w:r>
      <w:proofErr w:type="gramEnd"/>
      <w:r w:rsidR="00555C65">
        <w:rPr>
          <w:sz w:val="24"/>
          <w:szCs w:val="24"/>
        </w:rPr>
        <w:t>(</w:t>
      </w:r>
      <w:r w:rsidR="00BF698A">
        <w:rPr>
          <w:sz w:val="24"/>
          <w:szCs w:val="24"/>
        </w:rPr>
        <w:t>S2</w:t>
      </w:r>
      <w:r w:rsidR="00A0550C">
        <w:rPr>
          <w:sz w:val="24"/>
          <w:szCs w:val="24"/>
        </w:rPr>
        <w:t>3</w:t>
      </w:r>
      <w:r w:rsidR="00D20407">
        <w:rPr>
          <w:sz w:val="24"/>
          <w:szCs w:val="24"/>
        </w:rPr>
        <w:t>a</w:t>
      </w:r>
      <w:r w:rsidR="00555C65">
        <w:rPr>
          <w:sz w:val="24"/>
          <w:szCs w:val="24"/>
        </w:rPr>
        <w:t>)</w:t>
      </w:r>
    </w:p>
    <w:p w14:paraId="6DF9170C" w14:textId="1AF6718E" w:rsidR="00911DF9" w:rsidRDefault="00555C65" w:rsidP="00BF698A">
      <w:pPr>
        <w:spacing w:line="360" w:lineRule="auto"/>
        <w:ind w:firstLineChars="50" w:firstLine="120"/>
        <w:rPr>
          <w:sz w:val="24"/>
          <w:szCs w:val="24"/>
        </w:rPr>
      </w:pPr>
      <w:r w:rsidRPr="00555C65">
        <w:rPr>
          <w:position w:val="-30"/>
          <w:sz w:val="24"/>
          <w:szCs w:val="24"/>
        </w:rPr>
        <w:object w:dxaOrig="2320" w:dyaOrig="680" w14:anchorId="664D16AF">
          <v:shape id="_x0000_i1082" type="#_x0000_t75" style="width:116.25pt;height:33.75pt" o:ole="">
            <v:imagedata r:id="rId118" o:title=""/>
          </v:shape>
          <o:OLEObject Type="Embed" ProgID="Equation.DSMT4" ShapeID="_x0000_i1082" DrawAspect="Content" ObjectID="_1776673055" r:id="rId119"/>
        </w:object>
      </w:r>
      <w:r w:rsidR="00BF698A">
        <w:rPr>
          <w:sz w:val="24"/>
          <w:szCs w:val="24"/>
        </w:rPr>
        <w:t>.</w:t>
      </w:r>
      <w:r w:rsidR="00D20407">
        <w:rPr>
          <w:sz w:val="24"/>
          <w:szCs w:val="24"/>
        </w:rPr>
        <w:t xml:space="preserve">   (S2</w:t>
      </w:r>
      <w:r w:rsidR="00A0550C">
        <w:rPr>
          <w:sz w:val="24"/>
          <w:szCs w:val="24"/>
        </w:rPr>
        <w:t>3</w:t>
      </w:r>
      <w:r w:rsidR="00D20407">
        <w:rPr>
          <w:sz w:val="24"/>
          <w:szCs w:val="24"/>
        </w:rPr>
        <w:t>b)</w:t>
      </w:r>
    </w:p>
    <w:sectPr w:rsidR="00911DF9" w:rsidSect="00C66EA6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A74AA5" w14:textId="77777777" w:rsidR="00954BBE" w:rsidRDefault="00954BBE" w:rsidP="004C2477">
      <w:r>
        <w:separator/>
      </w:r>
    </w:p>
  </w:endnote>
  <w:endnote w:type="continuationSeparator" w:id="0">
    <w:p w14:paraId="283678F7" w14:textId="77777777" w:rsidR="00954BBE" w:rsidRDefault="00954BBE" w:rsidP="004C2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9569AD" w14:textId="77777777" w:rsidR="00954BBE" w:rsidRDefault="00954BBE" w:rsidP="004C2477">
      <w:r>
        <w:separator/>
      </w:r>
    </w:p>
  </w:footnote>
  <w:footnote w:type="continuationSeparator" w:id="0">
    <w:p w14:paraId="190E6C4A" w14:textId="77777777" w:rsidR="00954BBE" w:rsidRDefault="00954BBE" w:rsidP="004C2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D51D6"/>
    <w:multiLevelType w:val="hybridMultilevel"/>
    <w:tmpl w:val="6B561B76"/>
    <w:lvl w:ilvl="0" w:tplc="126892C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F71AFE"/>
    <w:multiLevelType w:val="hybridMultilevel"/>
    <w:tmpl w:val="F9F4C0C8"/>
    <w:lvl w:ilvl="0" w:tplc="377618C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A94A85"/>
    <w:multiLevelType w:val="hybridMultilevel"/>
    <w:tmpl w:val="547A264C"/>
    <w:lvl w:ilvl="0" w:tplc="092C43C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505DF2"/>
    <w:multiLevelType w:val="hybridMultilevel"/>
    <w:tmpl w:val="F36657EA"/>
    <w:lvl w:ilvl="0" w:tplc="68CA7E5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96D0D90"/>
    <w:multiLevelType w:val="hybridMultilevel"/>
    <w:tmpl w:val="1088980E"/>
    <w:lvl w:ilvl="0" w:tplc="E6E4607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A70A7B"/>
    <w:multiLevelType w:val="hybridMultilevel"/>
    <w:tmpl w:val="69BE2130"/>
    <w:lvl w:ilvl="0" w:tplc="244CCC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E155D30"/>
    <w:multiLevelType w:val="hybridMultilevel"/>
    <w:tmpl w:val="C95C5078"/>
    <w:lvl w:ilvl="0" w:tplc="1402D4B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03C7CC3"/>
    <w:multiLevelType w:val="hybridMultilevel"/>
    <w:tmpl w:val="93BE87E6"/>
    <w:lvl w:ilvl="0" w:tplc="39A490D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2642724"/>
    <w:multiLevelType w:val="hybridMultilevel"/>
    <w:tmpl w:val="6ED0A086"/>
    <w:lvl w:ilvl="0" w:tplc="ECA2BBA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4AE0379"/>
    <w:multiLevelType w:val="hybridMultilevel"/>
    <w:tmpl w:val="D1344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5B53A69"/>
    <w:multiLevelType w:val="hybridMultilevel"/>
    <w:tmpl w:val="E8C20BE2"/>
    <w:lvl w:ilvl="0" w:tplc="3042D32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DC226BF"/>
    <w:multiLevelType w:val="hybridMultilevel"/>
    <w:tmpl w:val="7696F2C2"/>
    <w:lvl w:ilvl="0" w:tplc="3B2A3DC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0AC66DF"/>
    <w:multiLevelType w:val="hybridMultilevel"/>
    <w:tmpl w:val="1D440240"/>
    <w:lvl w:ilvl="0" w:tplc="BA0846F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31573FF"/>
    <w:multiLevelType w:val="hybridMultilevel"/>
    <w:tmpl w:val="2AD46112"/>
    <w:lvl w:ilvl="0" w:tplc="B94665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4" w15:restartNumberingAfterBreak="0">
    <w:nsid w:val="6A766FCB"/>
    <w:multiLevelType w:val="hybridMultilevel"/>
    <w:tmpl w:val="51628BB2"/>
    <w:lvl w:ilvl="0" w:tplc="AC64198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B7231FC"/>
    <w:multiLevelType w:val="hybridMultilevel"/>
    <w:tmpl w:val="BE681694"/>
    <w:lvl w:ilvl="0" w:tplc="B3287E6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0FD6F0C"/>
    <w:multiLevelType w:val="hybridMultilevel"/>
    <w:tmpl w:val="5EF09076"/>
    <w:lvl w:ilvl="0" w:tplc="2BF603A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12"/>
  </w:num>
  <w:num w:numId="6">
    <w:abstractNumId w:val="2"/>
  </w:num>
  <w:num w:numId="7">
    <w:abstractNumId w:val="9"/>
  </w:num>
  <w:num w:numId="8">
    <w:abstractNumId w:val="16"/>
  </w:num>
  <w:num w:numId="9">
    <w:abstractNumId w:val="11"/>
  </w:num>
  <w:num w:numId="10">
    <w:abstractNumId w:val="14"/>
  </w:num>
  <w:num w:numId="11">
    <w:abstractNumId w:val="10"/>
  </w:num>
  <w:num w:numId="12">
    <w:abstractNumId w:val="3"/>
  </w:num>
  <w:num w:numId="13">
    <w:abstractNumId w:val="6"/>
  </w:num>
  <w:num w:numId="14">
    <w:abstractNumId w:val="1"/>
  </w:num>
  <w:num w:numId="15">
    <w:abstractNumId w:val="15"/>
  </w:num>
  <w:num w:numId="16">
    <w:abstractNumId w:val="13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E4D"/>
    <w:rsid w:val="00000BCE"/>
    <w:rsid w:val="00003136"/>
    <w:rsid w:val="000038FB"/>
    <w:rsid w:val="00003EA2"/>
    <w:rsid w:val="00005B74"/>
    <w:rsid w:val="00005F0B"/>
    <w:rsid w:val="00005F65"/>
    <w:rsid w:val="0000641F"/>
    <w:rsid w:val="00007476"/>
    <w:rsid w:val="000102A3"/>
    <w:rsid w:val="00010CC4"/>
    <w:rsid w:val="00013E32"/>
    <w:rsid w:val="00015F19"/>
    <w:rsid w:val="00015FCA"/>
    <w:rsid w:val="000173B9"/>
    <w:rsid w:val="00017C6B"/>
    <w:rsid w:val="0002042F"/>
    <w:rsid w:val="00020F34"/>
    <w:rsid w:val="0002189A"/>
    <w:rsid w:val="00023804"/>
    <w:rsid w:val="00023F3E"/>
    <w:rsid w:val="0002460F"/>
    <w:rsid w:val="00024885"/>
    <w:rsid w:val="00025AC9"/>
    <w:rsid w:val="00026C81"/>
    <w:rsid w:val="000318B6"/>
    <w:rsid w:val="00033C62"/>
    <w:rsid w:val="00033D23"/>
    <w:rsid w:val="00033E0A"/>
    <w:rsid w:val="00035966"/>
    <w:rsid w:val="00035BA1"/>
    <w:rsid w:val="0003607B"/>
    <w:rsid w:val="000364C8"/>
    <w:rsid w:val="00037595"/>
    <w:rsid w:val="000403DF"/>
    <w:rsid w:val="000409A6"/>
    <w:rsid w:val="000417E2"/>
    <w:rsid w:val="00044029"/>
    <w:rsid w:val="00044F41"/>
    <w:rsid w:val="0004510A"/>
    <w:rsid w:val="00045311"/>
    <w:rsid w:val="00047258"/>
    <w:rsid w:val="000474C1"/>
    <w:rsid w:val="00047935"/>
    <w:rsid w:val="000506A2"/>
    <w:rsid w:val="0005173A"/>
    <w:rsid w:val="00052C85"/>
    <w:rsid w:val="0005380F"/>
    <w:rsid w:val="00061E05"/>
    <w:rsid w:val="00062087"/>
    <w:rsid w:val="000620F9"/>
    <w:rsid w:val="00063A78"/>
    <w:rsid w:val="000645E7"/>
    <w:rsid w:val="000658CB"/>
    <w:rsid w:val="00065A5E"/>
    <w:rsid w:val="0006727B"/>
    <w:rsid w:val="0006781D"/>
    <w:rsid w:val="00067E8A"/>
    <w:rsid w:val="0007151C"/>
    <w:rsid w:val="00071A22"/>
    <w:rsid w:val="00071A3A"/>
    <w:rsid w:val="00074022"/>
    <w:rsid w:val="00074F44"/>
    <w:rsid w:val="0007611B"/>
    <w:rsid w:val="0007627B"/>
    <w:rsid w:val="000763D4"/>
    <w:rsid w:val="00076421"/>
    <w:rsid w:val="000775BE"/>
    <w:rsid w:val="0007795A"/>
    <w:rsid w:val="00080643"/>
    <w:rsid w:val="00080CA9"/>
    <w:rsid w:val="00080D91"/>
    <w:rsid w:val="00081041"/>
    <w:rsid w:val="000815D0"/>
    <w:rsid w:val="0008497B"/>
    <w:rsid w:val="000864D7"/>
    <w:rsid w:val="00086720"/>
    <w:rsid w:val="0008677A"/>
    <w:rsid w:val="0008704A"/>
    <w:rsid w:val="000871D1"/>
    <w:rsid w:val="00090071"/>
    <w:rsid w:val="00091A5B"/>
    <w:rsid w:val="00095563"/>
    <w:rsid w:val="00096E64"/>
    <w:rsid w:val="00097E24"/>
    <w:rsid w:val="00097EF2"/>
    <w:rsid w:val="000A0A49"/>
    <w:rsid w:val="000A0EB9"/>
    <w:rsid w:val="000A22AD"/>
    <w:rsid w:val="000A3AED"/>
    <w:rsid w:val="000A4F4F"/>
    <w:rsid w:val="000A58BE"/>
    <w:rsid w:val="000A60D5"/>
    <w:rsid w:val="000A78D3"/>
    <w:rsid w:val="000A7BF5"/>
    <w:rsid w:val="000B015D"/>
    <w:rsid w:val="000B0DBD"/>
    <w:rsid w:val="000B1348"/>
    <w:rsid w:val="000B13DE"/>
    <w:rsid w:val="000B1553"/>
    <w:rsid w:val="000B3A7E"/>
    <w:rsid w:val="000B4BCF"/>
    <w:rsid w:val="000B57C3"/>
    <w:rsid w:val="000B77A4"/>
    <w:rsid w:val="000B7886"/>
    <w:rsid w:val="000C0A2D"/>
    <w:rsid w:val="000C0C3A"/>
    <w:rsid w:val="000C3823"/>
    <w:rsid w:val="000C3D0F"/>
    <w:rsid w:val="000C5DA1"/>
    <w:rsid w:val="000C654C"/>
    <w:rsid w:val="000C7191"/>
    <w:rsid w:val="000C78D8"/>
    <w:rsid w:val="000D0D05"/>
    <w:rsid w:val="000D25F9"/>
    <w:rsid w:val="000D287B"/>
    <w:rsid w:val="000D4A1B"/>
    <w:rsid w:val="000D66C9"/>
    <w:rsid w:val="000D6952"/>
    <w:rsid w:val="000D7991"/>
    <w:rsid w:val="000E1B0C"/>
    <w:rsid w:val="000E364B"/>
    <w:rsid w:val="000E3836"/>
    <w:rsid w:val="000E3C81"/>
    <w:rsid w:val="000E3F2D"/>
    <w:rsid w:val="000E636C"/>
    <w:rsid w:val="000E7068"/>
    <w:rsid w:val="000E78EE"/>
    <w:rsid w:val="000E7B5C"/>
    <w:rsid w:val="000F07D0"/>
    <w:rsid w:val="000F398F"/>
    <w:rsid w:val="000F3C95"/>
    <w:rsid w:val="000F4624"/>
    <w:rsid w:val="000F566B"/>
    <w:rsid w:val="000F5813"/>
    <w:rsid w:val="000F5AB4"/>
    <w:rsid w:val="000F6064"/>
    <w:rsid w:val="000F642C"/>
    <w:rsid w:val="000F6C42"/>
    <w:rsid w:val="000F6E10"/>
    <w:rsid w:val="0010077D"/>
    <w:rsid w:val="001007D3"/>
    <w:rsid w:val="00101B23"/>
    <w:rsid w:val="00102AB2"/>
    <w:rsid w:val="001033A9"/>
    <w:rsid w:val="00103CE1"/>
    <w:rsid w:val="00103D3C"/>
    <w:rsid w:val="001047C0"/>
    <w:rsid w:val="00105204"/>
    <w:rsid w:val="00107ADD"/>
    <w:rsid w:val="00107CB5"/>
    <w:rsid w:val="00110D56"/>
    <w:rsid w:val="0011165D"/>
    <w:rsid w:val="0011192C"/>
    <w:rsid w:val="0011479E"/>
    <w:rsid w:val="00116DA6"/>
    <w:rsid w:val="0011722B"/>
    <w:rsid w:val="0012009E"/>
    <w:rsid w:val="00120B56"/>
    <w:rsid w:val="001228B6"/>
    <w:rsid w:val="00123E82"/>
    <w:rsid w:val="001250CF"/>
    <w:rsid w:val="00126537"/>
    <w:rsid w:val="00126855"/>
    <w:rsid w:val="0013068A"/>
    <w:rsid w:val="00130A11"/>
    <w:rsid w:val="00132074"/>
    <w:rsid w:val="00132337"/>
    <w:rsid w:val="00133D86"/>
    <w:rsid w:val="001343A7"/>
    <w:rsid w:val="0013660D"/>
    <w:rsid w:val="00136931"/>
    <w:rsid w:val="00136E3B"/>
    <w:rsid w:val="001374A7"/>
    <w:rsid w:val="001375E7"/>
    <w:rsid w:val="001403AE"/>
    <w:rsid w:val="00142294"/>
    <w:rsid w:val="001425BA"/>
    <w:rsid w:val="00143251"/>
    <w:rsid w:val="00144A23"/>
    <w:rsid w:val="0014504B"/>
    <w:rsid w:val="001508C0"/>
    <w:rsid w:val="00150976"/>
    <w:rsid w:val="001546A4"/>
    <w:rsid w:val="00156DDC"/>
    <w:rsid w:val="00157998"/>
    <w:rsid w:val="00157B4A"/>
    <w:rsid w:val="00160C33"/>
    <w:rsid w:val="00164424"/>
    <w:rsid w:val="00165945"/>
    <w:rsid w:val="00165DFE"/>
    <w:rsid w:val="0016767F"/>
    <w:rsid w:val="00167C40"/>
    <w:rsid w:val="00172D69"/>
    <w:rsid w:val="001731F4"/>
    <w:rsid w:val="00173EB5"/>
    <w:rsid w:val="00174C3E"/>
    <w:rsid w:val="00175768"/>
    <w:rsid w:val="00175773"/>
    <w:rsid w:val="00176179"/>
    <w:rsid w:val="00176D18"/>
    <w:rsid w:val="0018352B"/>
    <w:rsid w:val="0018451A"/>
    <w:rsid w:val="001849EA"/>
    <w:rsid w:val="00185ABC"/>
    <w:rsid w:val="00187037"/>
    <w:rsid w:val="00187CC1"/>
    <w:rsid w:val="0019005B"/>
    <w:rsid w:val="00190303"/>
    <w:rsid w:val="0019105A"/>
    <w:rsid w:val="001916A7"/>
    <w:rsid w:val="00191B4E"/>
    <w:rsid w:val="00194913"/>
    <w:rsid w:val="001949DB"/>
    <w:rsid w:val="00195220"/>
    <w:rsid w:val="00195A6F"/>
    <w:rsid w:val="001964C3"/>
    <w:rsid w:val="00196760"/>
    <w:rsid w:val="00196932"/>
    <w:rsid w:val="00196EB6"/>
    <w:rsid w:val="001975AD"/>
    <w:rsid w:val="00197A00"/>
    <w:rsid w:val="001A188C"/>
    <w:rsid w:val="001A3DAC"/>
    <w:rsid w:val="001A509B"/>
    <w:rsid w:val="001A5390"/>
    <w:rsid w:val="001A6E08"/>
    <w:rsid w:val="001B02AD"/>
    <w:rsid w:val="001B0C61"/>
    <w:rsid w:val="001B1269"/>
    <w:rsid w:val="001B1AC0"/>
    <w:rsid w:val="001B2539"/>
    <w:rsid w:val="001B2BD5"/>
    <w:rsid w:val="001B4641"/>
    <w:rsid w:val="001B4E8B"/>
    <w:rsid w:val="001B59FA"/>
    <w:rsid w:val="001B6297"/>
    <w:rsid w:val="001B6919"/>
    <w:rsid w:val="001B75D8"/>
    <w:rsid w:val="001B75E9"/>
    <w:rsid w:val="001C11FA"/>
    <w:rsid w:val="001C1D1F"/>
    <w:rsid w:val="001C5591"/>
    <w:rsid w:val="001C68CD"/>
    <w:rsid w:val="001C71E3"/>
    <w:rsid w:val="001D0CE0"/>
    <w:rsid w:val="001D1036"/>
    <w:rsid w:val="001D1120"/>
    <w:rsid w:val="001D1A74"/>
    <w:rsid w:val="001D213E"/>
    <w:rsid w:val="001D21B5"/>
    <w:rsid w:val="001D256C"/>
    <w:rsid w:val="001D3031"/>
    <w:rsid w:val="001D30BF"/>
    <w:rsid w:val="001D3265"/>
    <w:rsid w:val="001D4BED"/>
    <w:rsid w:val="001D4E6E"/>
    <w:rsid w:val="001D5221"/>
    <w:rsid w:val="001D5BD0"/>
    <w:rsid w:val="001D6899"/>
    <w:rsid w:val="001E022F"/>
    <w:rsid w:val="001E06C9"/>
    <w:rsid w:val="001E0B39"/>
    <w:rsid w:val="001E181F"/>
    <w:rsid w:val="001E2C8B"/>
    <w:rsid w:val="001E2F62"/>
    <w:rsid w:val="001E4AC8"/>
    <w:rsid w:val="001E5B36"/>
    <w:rsid w:val="001E7449"/>
    <w:rsid w:val="001F0A30"/>
    <w:rsid w:val="001F13E1"/>
    <w:rsid w:val="001F229D"/>
    <w:rsid w:val="001F3ECC"/>
    <w:rsid w:val="001F3FF4"/>
    <w:rsid w:val="001F4226"/>
    <w:rsid w:val="001F4487"/>
    <w:rsid w:val="001F508B"/>
    <w:rsid w:val="001F720E"/>
    <w:rsid w:val="001F7619"/>
    <w:rsid w:val="001F7EC9"/>
    <w:rsid w:val="001F7F0D"/>
    <w:rsid w:val="0020052C"/>
    <w:rsid w:val="002006F8"/>
    <w:rsid w:val="00202F2E"/>
    <w:rsid w:val="00203432"/>
    <w:rsid w:val="00204819"/>
    <w:rsid w:val="00205893"/>
    <w:rsid w:val="002058CA"/>
    <w:rsid w:val="00206203"/>
    <w:rsid w:val="002062D7"/>
    <w:rsid w:val="00207469"/>
    <w:rsid w:val="00207867"/>
    <w:rsid w:val="00212393"/>
    <w:rsid w:val="002126A6"/>
    <w:rsid w:val="00212D43"/>
    <w:rsid w:val="00212DA9"/>
    <w:rsid w:val="00215B6C"/>
    <w:rsid w:val="00221576"/>
    <w:rsid w:val="00221741"/>
    <w:rsid w:val="00221E8D"/>
    <w:rsid w:val="00222A8C"/>
    <w:rsid w:val="00223981"/>
    <w:rsid w:val="00223B15"/>
    <w:rsid w:val="00224C0B"/>
    <w:rsid w:val="002255BC"/>
    <w:rsid w:val="0022680C"/>
    <w:rsid w:val="00227D11"/>
    <w:rsid w:val="00233D8A"/>
    <w:rsid w:val="00234990"/>
    <w:rsid w:val="00234A6D"/>
    <w:rsid w:val="002352BF"/>
    <w:rsid w:val="00235395"/>
    <w:rsid w:val="00240BBE"/>
    <w:rsid w:val="00240DB8"/>
    <w:rsid w:val="00240F54"/>
    <w:rsid w:val="00241853"/>
    <w:rsid w:val="0024272C"/>
    <w:rsid w:val="002428AC"/>
    <w:rsid w:val="002433AA"/>
    <w:rsid w:val="00243EA2"/>
    <w:rsid w:val="00244DCC"/>
    <w:rsid w:val="00246502"/>
    <w:rsid w:val="00252487"/>
    <w:rsid w:val="002529F0"/>
    <w:rsid w:val="00252A73"/>
    <w:rsid w:val="00252C65"/>
    <w:rsid w:val="002539A6"/>
    <w:rsid w:val="00253FF7"/>
    <w:rsid w:val="00254430"/>
    <w:rsid w:val="0025502D"/>
    <w:rsid w:val="00255BED"/>
    <w:rsid w:val="002562C5"/>
    <w:rsid w:val="00256404"/>
    <w:rsid w:val="00261677"/>
    <w:rsid w:val="0026365D"/>
    <w:rsid w:val="00263B68"/>
    <w:rsid w:val="00263DC5"/>
    <w:rsid w:val="00264019"/>
    <w:rsid w:val="002641E0"/>
    <w:rsid w:val="002653E2"/>
    <w:rsid w:val="00265DCF"/>
    <w:rsid w:val="00270E2F"/>
    <w:rsid w:val="00270F04"/>
    <w:rsid w:val="0027280B"/>
    <w:rsid w:val="00273F6B"/>
    <w:rsid w:val="002743E8"/>
    <w:rsid w:val="002745FE"/>
    <w:rsid w:val="0027561A"/>
    <w:rsid w:val="002756A7"/>
    <w:rsid w:val="00275C79"/>
    <w:rsid w:val="002774A2"/>
    <w:rsid w:val="002813C4"/>
    <w:rsid w:val="002817B5"/>
    <w:rsid w:val="00281994"/>
    <w:rsid w:val="0028288C"/>
    <w:rsid w:val="002838B7"/>
    <w:rsid w:val="00284CED"/>
    <w:rsid w:val="00285CD9"/>
    <w:rsid w:val="00285E7B"/>
    <w:rsid w:val="00286276"/>
    <w:rsid w:val="00290BEA"/>
    <w:rsid w:val="002911D1"/>
    <w:rsid w:val="002915A7"/>
    <w:rsid w:val="00291A2E"/>
    <w:rsid w:val="00293D49"/>
    <w:rsid w:val="00293D4F"/>
    <w:rsid w:val="00293F0B"/>
    <w:rsid w:val="00295883"/>
    <w:rsid w:val="00295E83"/>
    <w:rsid w:val="002A1B52"/>
    <w:rsid w:val="002A636C"/>
    <w:rsid w:val="002B00FE"/>
    <w:rsid w:val="002B04BE"/>
    <w:rsid w:val="002B136D"/>
    <w:rsid w:val="002B1D6E"/>
    <w:rsid w:val="002B2DF1"/>
    <w:rsid w:val="002B5290"/>
    <w:rsid w:val="002B5EBC"/>
    <w:rsid w:val="002B6CB3"/>
    <w:rsid w:val="002B6D72"/>
    <w:rsid w:val="002B7027"/>
    <w:rsid w:val="002B75E8"/>
    <w:rsid w:val="002B76D4"/>
    <w:rsid w:val="002B7CB1"/>
    <w:rsid w:val="002C004C"/>
    <w:rsid w:val="002C4145"/>
    <w:rsid w:val="002C5CDD"/>
    <w:rsid w:val="002C66BE"/>
    <w:rsid w:val="002C6831"/>
    <w:rsid w:val="002C6C58"/>
    <w:rsid w:val="002C6F80"/>
    <w:rsid w:val="002C712E"/>
    <w:rsid w:val="002C737C"/>
    <w:rsid w:val="002D1428"/>
    <w:rsid w:val="002D148A"/>
    <w:rsid w:val="002D1D44"/>
    <w:rsid w:val="002D346F"/>
    <w:rsid w:val="002D39CE"/>
    <w:rsid w:val="002D5409"/>
    <w:rsid w:val="002D6C8D"/>
    <w:rsid w:val="002D6FD0"/>
    <w:rsid w:val="002D73A4"/>
    <w:rsid w:val="002D74D2"/>
    <w:rsid w:val="002E1433"/>
    <w:rsid w:val="002E1A05"/>
    <w:rsid w:val="002E1E79"/>
    <w:rsid w:val="002E215C"/>
    <w:rsid w:val="002E549C"/>
    <w:rsid w:val="002E7A87"/>
    <w:rsid w:val="002F1345"/>
    <w:rsid w:val="002F1779"/>
    <w:rsid w:val="002F1C56"/>
    <w:rsid w:val="002F2244"/>
    <w:rsid w:val="002F28F1"/>
    <w:rsid w:val="002F2FA5"/>
    <w:rsid w:val="002F41B2"/>
    <w:rsid w:val="002F474D"/>
    <w:rsid w:val="002F47EB"/>
    <w:rsid w:val="002F6665"/>
    <w:rsid w:val="002F6BA1"/>
    <w:rsid w:val="002F6F40"/>
    <w:rsid w:val="00300A3A"/>
    <w:rsid w:val="003051A7"/>
    <w:rsid w:val="00305D4C"/>
    <w:rsid w:val="00305FDF"/>
    <w:rsid w:val="003070E4"/>
    <w:rsid w:val="00307FCA"/>
    <w:rsid w:val="00311039"/>
    <w:rsid w:val="003111E0"/>
    <w:rsid w:val="00311481"/>
    <w:rsid w:val="00311CC1"/>
    <w:rsid w:val="0031219C"/>
    <w:rsid w:val="00313EFD"/>
    <w:rsid w:val="00316A0C"/>
    <w:rsid w:val="00316E71"/>
    <w:rsid w:val="00322324"/>
    <w:rsid w:val="0032309F"/>
    <w:rsid w:val="00323AA9"/>
    <w:rsid w:val="00323D0C"/>
    <w:rsid w:val="00323E48"/>
    <w:rsid w:val="0032547D"/>
    <w:rsid w:val="00327EAD"/>
    <w:rsid w:val="00330A00"/>
    <w:rsid w:val="00331F33"/>
    <w:rsid w:val="00334428"/>
    <w:rsid w:val="00335144"/>
    <w:rsid w:val="00336780"/>
    <w:rsid w:val="00337613"/>
    <w:rsid w:val="00340604"/>
    <w:rsid w:val="003468DE"/>
    <w:rsid w:val="00346BFE"/>
    <w:rsid w:val="00347D58"/>
    <w:rsid w:val="00350C9F"/>
    <w:rsid w:val="00352684"/>
    <w:rsid w:val="00352DF2"/>
    <w:rsid w:val="003532E5"/>
    <w:rsid w:val="003547E4"/>
    <w:rsid w:val="00356B9F"/>
    <w:rsid w:val="00357147"/>
    <w:rsid w:val="00363E3C"/>
    <w:rsid w:val="00364F30"/>
    <w:rsid w:val="003656A8"/>
    <w:rsid w:val="00367C26"/>
    <w:rsid w:val="00372231"/>
    <w:rsid w:val="00373447"/>
    <w:rsid w:val="00373EFC"/>
    <w:rsid w:val="0037422D"/>
    <w:rsid w:val="00377D39"/>
    <w:rsid w:val="0038094B"/>
    <w:rsid w:val="003819D4"/>
    <w:rsid w:val="003822A3"/>
    <w:rsid w:val="003825CA"/>
    <w:rsid w:val="00383C92"/>
    <w:rsid w:val="00383FE4"/>
    <w:rsid w:val="0038780C"/>
    <w:rsid w:val="00391C8A"/>
    <w:rsid w:val="00391C8D"/>
    <w:rsid w:val="00392228"/>
    <w:rsid w:val="00392F2B"/>
    <w:rsid w:val="00393917"/>
    <w:rsid w:val="00394B53"/>
    <w:rsid w:val="003951AF"/>
    <w:rsid w:val="003969D7"/>
    <w:rsid w:val="00396A53"/>
    <w:rsid w:val="00397523"/>
    <w:rsid w:val="003A712E"/>
    <w:rsid w:val="003A780C"/>
    <w:rsid w:val="003A79F1"/>
    <w:rsid w:val="003A7FC6"/>
    <w:rsid w:val="003B0D72"/>
    <w:rsid w:val="003B3D7D"/>
    <w:rsid w:val="003B405E"/>
    <w:rsid w:val="003B481E"/>
    <w:rsid w:val="003B5C8C"/>
    <w:rsid w:val="003B5DB0"/>
    <w:rsid w:val="003B7C8F"/>
    <w:rsid w:val="003C0539"/>
    <w:rsid w:val="003C103E"/>
    <w:rsid w:val="003C1FB7"/>
    <w:rsid w:val="003D09FE"/>
    <w:rsid w:val="003D10CD"/>
    <w:rsid w:val="003D2025"/>
    <w:rsid w:val="003D7A71"/>
    <w:rsid w:val="003E1431"/>
    <w:rsid w:val="003E1D4C"/>
    <w:rsid w:val="003E29F1"/>
    <w:rsid w:val="003E2B61"/>
    <w:rsid w:val="003E34FA"/>
    <w:rsid w:val="003E4193"/>
    <w:rsid w:val="003E4315"/>
    <w:rsid w:val="003E449A"/>
    <w:rsid w:val="003E5274"/>
    <w:rsid w:val="003E5D7A"/>
    <w:rsid w:val="003E7D75"/>
    <w:rsid w:val="003E7DEF"/>
    <w:rsid w:val="003F1606"/>
    <w:rsid w:val="003F2920"/>
    <w:rsid w:val="003F340F"/>
    <w:rsid w:val="003F37D0"/>
    <w:rsid w:val="003F3C4C"/>
    <w:rsid w:val="003F3DB5"/>
    <w:rsid w:val="003F3DB7"/>
    <w:rsid w:val="003F3F37"/>
    <w:rsid w:val="003F4ED7"/>
    <w:rsid w:val="0040135C"/>
    <w:rsid w:val="0040161E"/>
    <w:rsid w:val="00402320"/>
    <w:rsid w:val="00402793"/>
    <w:rsid w:val="0040365B"/>
    <w:rsid w:val="0040451D"/>
    <w:rsid w:val="00405036"/>
    <w:rsid w:val="0040625B"/>
    <w:rsid w:val="00407D81"/>
    <w:rsid w:val="00410CD2"/>
    <w:rsid w:val="004115C6"/>
    <w:rsid w:val="0041219F"/>
    <w:rsid w:val="0041396D"/>
    <w:rsid w:val="00413DBA"/>
    <w:rsid w:val="00414058"/>
    <w:rsid w:val="00416E3E"/>
    <w:rsid w:val="00416E48"/>
    <w:rsid w:val="00417447"/>
    <w:rsid w:val="00421D93"/>
    <w:rsid w:val="0042246D"/>
    <w:rsid w:val="00422BFC"/>
    <w:rsid w:val="00422FE9"/>
    <w:rsid w:val="0042454D"/>
    <w:rsid w:val="00424EC3"/>
    <w:rsid w:val="00425A25"/>
    <w:rsid w:val="004305AC"/>
    <w:rsid w:val="00430A83"/>
    <w:rsid w:val="0043239E"/>
    <w:rsid w:val="00433024"/>
    <w:rsid w:val="004339BD"/>
    <w:rsid w:val="00433B71"/>
    <w:rsid w:val="0043419B"/>
    <w:rsid w:val="00435F39"/>
    <w:rsid w:val="00436178"/>
    <w:rsid w:val="004364DC"/>
    <w:rsid w:val="00440A5A"/>
    <w:rsid w:val="00442314"/>
    <w:rsid w:val="00443458"/>
    <w:rsid w:val="00444926"/>
    <w:rsid w:val="00445535"/>
    <w:rsid w:val="004455A6"/>
    <w:rsid w:val="00446B61"/>
    <w:rsid w:val="00447462"/>
    <w:rsid w:val="00450A1C"/>
    <w:rsid w:val="00450D28"/>
    <w:rsid w:val="00451C1D"/>
    <w:rsid w:val="004527A8"/>
    <w:rsid w:val="0045309A"/>
    <w:rsid w:val="004537B2"/>
    <w:rsid w:val="00453CE9"/>
    <w:rsid w:val="00454BEC"/>
    <w:rsid w:val="00457C45"/>
    <w:rsid w:val="00457E35"/>
    <w:rsid w:val="00460165"/>
    <w:rsid w:val="004604AF"/>
    <w:rsid w:val="00460CD5"/>
    <w:rsid w:val="00461D3D"/>
    <w:rsid w:val="0046291F"/>
    <w:rsid w:val="0046327A"/>
    <w:rsid w:val="004635F0"/>
    <w:rsid w:val="004646BC"/>
    <w:rsid w:val="00467DBE"/>
    <w:rsid w:val="00472D70"/>
    <w:rsid w:val="004730C1"/>
    <w:rsid w:val="00473FEE"/>
    <w:rsid w:val="004757A1"/>
    <w:rsid w:val="00477709"/>
    <w:rsid w:val="0047797F"/>
    <w:rsid w:val="00480856"/>
    <w:rsid w:val="00481559"/>
    <w:rsid w:val="00481FAC"/>
    <w:rsid w:val="0048230D"/>
    <w:rsid w:val="004824B6"/>
    <w:rsid w:val="004838FC"/>
    <w:rsid w:val="00484A90"/>
    <w:rsid w:val="00484C99"/>
    <w:rsid w:val="00485C7D"/>
    <w:rsid w:val="0048657D"/>
    <w:rsid w:val="004870C9"/>
    <w:rsid w:val="00487219"/>
    <w:rsid w:val="00490B23"/>
    <w:rsid w:val="00492145"/>
    <w:rsid w:val="0049368D"/>
    <w:rsid w:val="00493BCD"/>
    <w:rsid w:val="00493C5E"/>
    <w:rsid w:val="00493D38"/>
    <w:rsid w:val="004956EB"/>
    <w:rsid w:val="00495F38"/>
    <w:rsid w:val="0049714B"/>
    <w:rsid w:val="00497AA1"/>
    <w:rsid w:val="004A105D"/>
    <w:rsid w:val="004A2839"/>
    <w:rsid w:val="004A4123"/>
    <w:rsid w:val="004A4C93"/>
    <w:rsid w:val="004A4CB6"/>
    <w:rsid w:val="004A548A"/>
    <w:rsid w:val="004A560C"/>
    <w:rsid w:val="004A6B8E"/>
    <w:rsid w:val="004B13DE"/>
    <w:rsid w:val="004B1CD6"/>
    <w:rsid w:val="004B384F"/>
    <w:rsid w:val="004B54B3"/>
    <w:rsid w:val="004B5855"/>
    <w:rsid w:val="004B5C4A"/>
    <w:rsid w:val="004B7CA6"/>
    <w:rsid w:val="004C0729"/>
    <w:rsid w:val="004C0D0F"/>
    <w:rsid w:val="004C0D3E"/>
    <w:rsid w:val="004C2477"/>
    <w:rsid w:val="004C6584"/>
    <w:rsid w:val="004C6943"/>
    <w:rsid w:val="004C6B02"/>
    <w:rsid w:val="004D03B3"/>
    <w:rsid w:val="004D116C"/>
    <w:rsid w:val="004D1443"/>
    <w:rsid w:val="004D2267"/>
    <w:rsid w:val="004D3289"/>
    <w:rsid w:val="004D4CE4"/>
    <w:rsid w:val="004D5FB5"/>
    <w:rsid w:val="004D6679"/>
    <w:rsid w:val="004D6B90"/>
    <w:rsid w:val="004D6FBF"/>
    <w:rsid w:val="004D7F25"/>
    <w:rsid w:val="004E0532"/>
    <w:rsid w:val="004E2B39"/>
    <w:rsid w:val="004E377B"/>
    <w:rsid w:val="004E4603"/>
    <w:rsid w:val="004E6D46"/>
    <w:rsid w:val="004E7B43"/>
    <w:rsid w:val="004F1F0C"/>
    <w:rsid w:val="004F335C"/>
    <w:rsid w:val="004F4372"/>
    <w:rsid w:val="004F5326"/>
    <w:rsid w:val="004F6933"/>
    <w:rsid w:val="00500A84"/>
    <w:rsid w:val="005017A5"/>
    <w:rsid w:val="0050283D"/>
    <w:rsid w:val="00503212"/>
    <w:rsid w:val="005042BC"/>
    <w:rsid w:val="00504FE8"/>
    <w:rsid w:val="00505652"/>
    <w:rsid w:val="00505807"/>
    <w:rsid w:val="00506AA6"/>
    <w:rsid w:val="00510CF4"/>
    <w:rsid w:val="0051334B"/>
    <w:rsid w:val="00513AA7"/>
    <w:rsid w:val="0051419A"/>
    <w:rsid w:val="00514F07"/>
    <w:rsid w:val="00515243"/>
    <w:rsid w:val="00516D78"/>
    <w:rsid w:val="00517133"/>
    <w:rsid w:val="005171D3"/>
    <w:rsid w:val="00517918"/>
    <w:rsid w:val="00520A1E"/>
    <w:rsid w:val="00521326"/>
    <w:rsid w:val="00521820"/>
    <w:rsid w:val="00521B5D"/>
    <w:rsid w:val="00522026"/>
    <w:rsid w:val="00522080"/>
    <w:rsid w:val="005228F3"/>
    <w:rsid w:val="00523A48"/>
    <w:rsid w:val="00524241"/>
    <w:rsid w:val="0052499D"/>
    <w:rsid w:val="00525525"/>
    <w:rsid w:val="00525D30"/>
    <w:rsid w:val="00527D8E"/>
    <w:rsid w:val="005306B0"/>
    <w:rsid w:val="0053110F"/>
    <w:rsid w:val="00531437"/>
    <w:rsid w:val="00533408"/>
    <w:rsid w:val="005336FD"/>
    <w:rsid w:val="005343B1"/>
    <w:rsid w:val="00534E5F"/>
    <w:rsid w:val="00535E86"/>
    <w:rsid w:val="0053622F"/>
    <w:rsid w:val="00541B03"/>
    <w:rsid w:val="00542363"/>
    <w:rsid w:val="00542C6E"/>
    <w:rsid w:val="00542EB7"/>
    <w:rsid w:val="005451D0"/>
    <w:rsid w:val="005501DB"/>
    <w:rsid w:val="005506E6"/>
    <w:rsid w:val="0055097F"/>
    <w:rsid w:val="00551332"/>
    <w:rsid w:val="0055148D"/>
    <w:rsid w:val="0055192A"/>
    <w:rsid w:val="00551AE0"/>
    <w:rsid w:val="00552F37"/>
    <w:rsid w:val="00553A32"/>
    <w:rsid w:val="00553E75"/>
    <w:rsid w:val="005549CE"/>
    <w:rsid w:val="00554A0D"/>
    <w:rsid w:val="00554B08"/>
    <w:rsid w:val="00554E98"/>
    <w:rsid w:val="005550AA"/>
    <w:rsid w:val="005559F2"/>
    <w:rsid w:val="00555C65"/>
    <w:rsid w:val="005568E6"/>
    <w:rsid w:val="00560AA7"/>
    <w:rsid w:val="00562A81"/>
    <w:rsid w:val="0056391F"/>
    <w:rsid w:val="00563ED1"/>
    <w:rsid w:val="00564BE9"/>
    <w:rsid w:val="005664BB"/>
    <w:rsid w:val="00566B75"/>
    <w:rsid w:val="00566D7E"/>
    <w:rsid w:val="00567434"/>
    <w:rsid w:val="00571907"/>
    <w:rsid w:val="00571E55"/>
    <w:rsid w:val="00572A13"/>
    <w:rsid w:val="00574130"/>
    <w:rsid w:val="005760BE"/>
    <w:rsid w:val="00577A82"/>
    <w:rsid w:val="00577E3B"/>
    <w:rsid w:val="0058054B"/>
    <w:rsid w:val="0058071D"/>
    <w:rsid w:val="005810D1"/>
    <w:rsid w:val="005812AD"/>
    <w:rsid w:val="00581696"/>
    <w:rsid w:val="005835A9"/>
    <w:rsid w:val="00583A29"/>
    <w:rsid w:val="00585707"/>
    <w:rsid w:val="0058625A"/>
    <w:rsid w:val="00591C42"/>
    <w:rsid w:val="00592DAC"/>
    <w:rsid w:val="0059375F"/>
    <w:rsid w:val="005943C8"/>
    <w:rsid w:val="00594826"/>
    <w:rsid w:val="00595101"/>
    <w:rsid w:val="0059583B"/>
    <w:rsid w:val="00595E20"/>
    <w:rsid w:val="005961C7"/>
    <w:rsid w:val="00596F43"/>
    <w:rsid w:val="0059787D"/>
    <w:rsid w:val="00597B8A"/>
    <w:rsid w:val="00597D98"/>
    <w:rsid w:val="00597DB4"/>
    <w:rsid w:val="005A2855"/>
    <w:rsid w:val="005A4C73"/>
    <w:rsid w:val="005A61A0"/>
    <w:rsid w:val="005A6878"/>
    <w:rsid w:val="005B0ADA"/>
    <w:rsid w:val="005B0B3B"/>
    <w:rsid w:val="005B24D7"/>
    <w:rsid w:val="005B32CD"/>
    <w:rsid w:val="005B3729"/>
    <w:rsid w:val="005B475B"/>
    <w:rsid w:val="005B5B02"/>
    <w:rsid w:val="005B749B"/>
    <w:rsid w:val="005B7A7C"/>
    <w:rsid w:val="005C2A17"/>
    <w:rsid w:val="005C2C8A"/>
    <w:rsid w:val="005C2FE5"/>
    <w:rsid w:val="005C49BF"/>
    <w:rsid w:val="005C4A3F"/>
    <w:rsid w:val="005C5D5C"/>
    <w:rsid w:val="005C6B54"/>
    <w:rsid w:val="005C6C3C"/>
    <w:rsid w:val="005C7B0D"/>
    <w:rsid w:val="005D069F"/>
    <w:rsid w:val="005D08C6"/>
    <w:rsid w:val="005D0BE5"/>
    <w:rsid w:val="005D1450"/>
    <w:rsid w:val="005D1BDE"/>
    <w:rsid w:val="005D279E"/>
    <w:rsid w:val="005D31B5"/>
    <w:rsid w:val="005D3466"/>
    <w:rsid w:val="005D4324"/>
    <w:rsid w:val="005D715F"/>
    <w:rsid w:val="005D7380"/>
    <w:rsid w:val="005D7D81"/>
    <w:rsid w:val="005E052E"/>
    <w:rsid w:val="005E1128"/>
    <w:rsid w:val="005E1EEA"/>
    <w:rsid w:val="005E1FCF"/>
    <w:rsid w:val="005E2F30"/>
    <w:rsid w:val="005E2FEC"/>
    <w:rsid w:val="005E4005"/>
    <w:rsid w:val="005E6494"/>
    <w:rsid w:val="005E6F8D"/>
    <w:rsid w:val="005E7F73"/>
    <w:rsid w:val="005F17A5"/>
    <w:rsid w:val="005F1AA6"/>
    <w:rsid w:val="005F340E"/>
    <w:rsid w:val="005F4C73"/>
    <w:rsid w:val="005F560F"/>
    <w:rsid w:val="005F56FD"/>
    <w:rsid w:val="005F5D77"/>
    <w:rsid w:val="005F621E"/>
    <w:rsid w:val="005F78F6"/>
    <w:rsid w:val="005F7918"/>
    <w:rsid w:val="006005B8"/>
    <w:rsid w:val="00602D23"/>
    <w:rsid w:val="00602D2E"/>
    <w:rsid w:val="00603087"/>
    <w:rsid w:val="0060470B"/>
    <w:rsid w:val="006052D5"/>
    <w:rsid w:val="006056D4"/>
    <w:rsid w:val="006058A7"/>
    <w:rsid w:val="0060594E"/>
    <w:rsid w:val="00605972"/>
    <w:rsid w:val="00606F63"/>
    <w:rsid w:val="0060718B"/>
    <w:rsid w:val="00610186"/>
    <w:rsid w:val="00610318"/>
    <w:rsid w:val="00612906"/>
    <w:rsid w:val="006133CF"/>
    <w:rsid w:val="0061440E"/>
    <w:rsid w:val="00614B90"/>
    <w:rsid w:val="00614F64"/>
    <w:rsid w:val="00615F46"/>
    <w:rsid w:val="00617368"/>
    <w:rsid w:val="006176B4"/>
    <w:rsid w:val="00617F54"/>
    <w:rsid w:val="00621914"/>
    <w:rsid w:val="00625A61"/>
    <w:rsid w:val="00625D6A"/>
    <w:rsid w:val="00625DD8"/>
    <w:rsid w:val="006260BD"/>
    <w:rsid w:val="00627CF6"/>
    <w:rsid w:val="00631C07"/>
    <w:rsid w:val="006324C6"/>
    <w:rsid w:val="006326F4"/>
    <w:rsid w:val="00634E41"/>
    <w:rsid w:val="00635DEA"/>
    <w:rsid w:val="00636039"/>
    <w:rsid w:val="006364E7"/>
    <w:rsid w:val="00637B0E"/>
    <w:rsid w:val="0064127F"/>
    <w:rsid w:val="006418ED"/>
    <w:rsid w:val="00642F01"/>
    <w:rsid w:val="006430F7"/>
    <w:rsid w:val="00645F1A"/>
    <w:rsid w:val="00646539"/>
    <w:rsid w:val="006465E3"/>
    <w:rsid w:val="00646FD2"/>
    <w:rsid w:val="0064701A"/>
    <w:rsid w:val="00647035"/>
    <w:rsid w:val="0064782A"/>
    <w:rsid w:val="00647C8C"/>
    <w:rsid w:val="0065030D"/>
    <w:rsid w:val="006509AB"/>
    <w:rsid w:val="00651F98"/>
    <w:rsid w:val="00652E56"/>
    <w:rsid w:val="0065307D"/>
    <w:rsid w:val="0065490C"/>
    <w:rsid w:val="00655630"/>
    <w:rsid w:val="00655F60"/>
    <w:rsid w:val="00656900"/>
    <w:rsid w:val="00656AD0"/>
    <w:rsid w:val="00656CED"/>
    <w:rsid w:val="00656F5D"/>
    <w:rsid w:val="006578B9"/>
    <w:rsid w:val="00657915"/>
    <w:rsid w:val="00657A4C"/>
    <w:rsid w:val="00660443"/>
    <w:rsid w:val="00660DC2"/>
    <w:rsid w:val="00660E6D"/>
    <w:rsid w:val="00665DF0"/>
    <w:rsid w:val="00666268"/>
    <w:rsid w:val="006669C7"/>
    <w:rsid w:val="00666A03"/>
    <w:rsid w:val="006705F7"/>
    <w:rsid w:val="00670606"/>
    <w:rsid w:val="00672BE9"/>
    <w:rsid w:val="00673013"/>
    <w:rsid w:val="00673E62"/>
    <w:rsid w:val="0067594D"/>
    <w:rsid w:val="006759BA"/>
    <w:rsid w:val="00675BF6"/>
    <w:rsid w:val="00675C45"/>
    <w:rsid w:val="00677B6A"/>
    <w:rsid w:val="006806DD"/>
    <w:rsid w:val="00681570"/>
    <w:rsid w:val="00681D15"/>
    <w:rsid w:val="006839F7"/>
    <w:rsid w:val="00683C18"/>
    <w:rsid w:val="00685DE9"/>
    <w:rsid w:val="006875C8"/>
    <w:rsid w:val="00687FEC"/>
    <w:rsid w:val="00690576"/>
    <w:rsid w:val="00690751"/>
    <w:rsid w:val="00690DE4"/>
    <w:rsid w:val="006912C3"/>
    <w:rsid w:val="00691E8E"/>
    <w:rsid w:val="00694665"/>
    <w:rsid w:val="006960C7"/>
    <w:rsid w:val="00696D55"/>
    <w:rsid w:val="006A0864"/>
    <w:rsid w:val="006A1CD9"/>
    <w:rsid w:val="006A1F37"/>
    <w:rsid w:val="006A2124"/>
    <w:rsid w:val="006A2CD3"/>
    <w:rsid w:val="006A2E7F"/>
    <w:rsid w:val="006A304F"/>
    <w:rsid w:val="006A3DAB"/>
    <w:rsid w:val="006A3E16"/>
    <w:rsid w:val="006A4751"/>
    <w:rsid w:val="006A4D97"/>
    <w:rsid w:val="006A6AFE"/>
    <w:rsid w:val="006A7D17"/>
    <w:rsid w:val="006B07B3"/>
    <w:rsid w:val="006B1D57"/>
    <w:rsid w:val="006B2A78"/>
    <w:rsid w:val="006B37BF"/>
    <w:rsid w:val="006B61F3"/>
    <w:rsid w:val="006B6C26"/>
    <w:rsid w:val="006C064E"/>
    <w:rsid w:val="006C0CB5"/>
    <w:rsid w:val="006C1B3D"/>
    <w:rsid w:val="006C3B42"/>
    <w:rsid w:val="006C4F1F"/>
    <w:rsid w:val="006C4F80"/>
    <w:rsid w:val="006C6B42"/>
    <w:rsid w:val="006C7080"/>
    <w:rsid w:val="006C71D6"/>
    <w:rsid w:val="006C7D87"/>
    <w:rsid w:val="006D210A"/>
    <w:rsid w:val="006D5F40"/>
    <w:rsid w:val="006E0902"/>
    <w:rsid w:val="006E1FDE"/>
    <w:rsid w:val="006E2B9A"/>
    <w:rsid w:val="006E3442"/>
    <w:rsid w:val="006E34DD"/>
    <w:rsid w:val="006E3985"/>
    <w:rsid w:val="006E4CDB"/>
    <w:rsid w:val="006E5C22"/>
    <w:rsid w:val="006F0108"/>
    <w:rsid w:val="006F0966"/>
    <w:rsid w:val="006F09D1"/>
    <w:rsid w:val="006F0D9A"/>
    <w:rsid w:val="006F27B2"/>
    <w:rsid w:val="006F2FC5"/>
    <w:rsid w:val="006F4B66"/>
    <w:rsid w:val="006F544B"/>
    <w:rsid w:val="006F68BF"/>
    <w:rsid w:val="006F7C76"/>
    <w:rsid w:val="0070034F"/>
    <w:rsid w:val="007005CF"/>
    <w:rsid w:val="007026E6"/>
    <w:rsid w:val="00703474"/>
    <w:rsid w:val="00705F12"/>
    <w:rsid w:val="00706115"/>
    <w:rsid w:val="00706C31"/>
    <w:rsid w:val="00710ABC"/>
    <w:rsid w:val="00712082"/>
    <w:rsid w:val="007121C1"/>
    <w:rsid w:val="00712B65"/>
    <w:rsid w:val="007131D9"/>
    <w:rsid w:val="007134E6"/>
    <w:rsid w:val="00714348"/>
    <w:rsid w:val="007143BC"/>
    <w:rsid w:val="00714657"/>
    <w:rsid w:val="00715874"/>
    <w:rsid w:val="00715902"/>
    <w:rsid w:val="00715D31"/>
    <w:rsid w:val="00717197"/>
    <w:rsid w:val="007202B5"/>
    <w:rsid w:val="00721862"/>
    <w:rsid w:val="00722A22"/>
    <w:rsid w:val="00723328"/>
    <w:rsid w:val="007233EF"/>
    <w:rsid w:val="00724407"/>
    <w:rsid w:val="0072694D"/>
    <w:rsid w:val="00726D4D"/>
    <w:rsid w:val="0072727E"/>
    <w:rsid w:val="00727723"/>
    <w:rsid w:val="007279D4"/>
    <w:rsid w:val="00730863"/>
    <w:rsid w:val="00731552"/>
    <w:rsid w:val="00731E7F"/>
    <w:rsid w:val="00732D01"/>
    <w:rsid w:val="0073418F"/>
    <w:rsid w:val="00735BE1"/>
    <w:rsid w:val="00735C9D"/>
    <w:rsid w:val="00736580"/>
    <w:rsid w:val="007378B5"/>
    <w:rsid w:val="00742DB0"/>
    <w:rsid w:val="00744785"/>
    <w:rsid w:val="00745EE4"/>
    <w:rsid w:val="007475C1"/>
    <w:rsid w:val="0075017F"/>
    <w:rsid w:val="007501BB"/>
    <w:rsid w:val="0075068A"/>
    <w:rsid w:val="0075093F"/>
    <w:rsid w:val="0075125B"/>
    <w:rsid w:val="00751A15"/>
    <w:rsid w:val="00752EF9"/>
    <w:rsid w:val="00754183"/>
    <w:rsid w:val="007558EB"/>
    <w:rsid w:val="00757559"/>
    <w:rsid w:val="00761B7E"/>
    <w:rsid w:val="00761C6D"/>
    <w:rsid w:val="007647D5"/>
    <w:rsid w:val="00764CAF"/>
    <w:rsid w:val="00766E8F"/>
    <w:rsid w:val="00771558"/>
    <w:rsid w:val="00772DBB"/>
    <w:rsid w:val="007730AD"/>
    <w:rsid w:val="00773157"/>
    <w:rsid w:val="0077426F"/>
    <w:rsid w:val="007743F2"/>
    <w:rsid w:val="00775226"/>
    <w:rsid w:val="007757E1"/>
    <w:rsid w:val="00777702"/>
    <w:rsid w:val="00781C39"/>
    <w:rsid w:val="007833D9"/>
    <w:rsid w:val="0078392D"/>
    <w:rsid w:val="0078470A"/>
    <w:rsid w:val="00784B3B"/>
    <w:rsid w:val="00787859"/>
    <w:rsid w:val="00787860"/>
    <w:rsid w:val="00791989"/>
    <w:rsid w:val="00791CE6"/>
    <w:rsid w:val="007924B6"/>
    <w:rsid w:val="00794631"/>
    <w:rsid w:val="00795407"/>
    <w:rsid w:val="00796090"/>
    <w:rsid w:val="007A1757"/>
    <w:rsid w:val="007A272E"/>
    <w:rsid w:val="007A2905"/>
    <w:rsid w:val="007A36BB"/>
    <w:rsid w:val="007A4C18"/>
    <w:rsid w:val="007A553B"/>
    <w:rsid w:val="007A63C4"/>
    <w:rsid w:val="007A722F"/>
    <w:rsid w:val="007B02C0"/>
    <w:rsid w:val="007B2610"/>
    <w:rsid w:val="007B41DD"/>
    <w:rsid w:val="007B4DC2"/>
    <w:rsid w:val="007B4F20"/>
    <w:rsid w:val="007B5BE5"/>
    <w:rsid w:val="007B622A"/>
    <w:rsid w:val="007B7A17"/>
    <w:rsid w:val="007C0B46"/>
    <w:rsid w:val="007C10DC"/>
    <w:rsid w:val="007C2895"/>
    <w:rsid w:val="007C371E"/>
    <w:rsid w:val="007C3857"/>
    <w:rsid w:val="007C5116"/>
    <w:rsid w:val="007D136F"/>
    <w:rsid w:val="007D1A9E"/>
    <w:rsid w:val="007D2148"/>
    <w:rsid w:val="007D47CC"/>
    <w:rsid w:val="007D4CB3"/>
    <w:rsid w:val="007E194A"/>
    <w:rsid w:val="007E1A33"/>
    <w:rsid w:val="007E1AD4"/>
    <w:rsid w:val="007E1C41"/>
    <w:rsid w:val="007E1C4E"/>
    <w:rsid w:val="007E2E99"/>
    <w:rsid w:val="007E3494"/>
    <w:rsid w:val="007E349B"/>
    <w:rsid w:val="007E38F6"/>
    <w:rsid w:val="007E4680"/>
    <w:rsid w:val="007E481D"/>
    <w:rsid w:val="007E6246"/>
    <w:rsid w:val="007E66E1"/>
    <w:rsid w:val="007E72D2"/>
    <w:rsid w:val="007E78FB"/>
    <w:rsid w:val="007F0290"/>
    <w:rsid w:val="007F1EAC"/>
    <w:rsid w:val="007F45FF"/>
    <w:rsid w:val="007F495F"/>
    <w:rsid w:val="007F49F1"/>
    <w:rsid w:val="007F4C40"/>
    <w:rsid w:val="007F55DF"/>
    <w:rsid w:val="007F58E5"/>
    <w:rsid w:val="007F5B7F"/>
    <w:rsid w:val="007F5D32"/>
    <w:rsid w:val="007F62CF"/>
    <w:rsid w:val="007F6FC1"/>
    <w:rsid w:val="007F7AC8"/>
    <w:rsid w:val="008008E4"/>
    <w:rsid w:val="00802A89"/>
    <w:rsid w:val="0080322E"/>
    <w:rsid w:val="00803B26"/>
    <w:rsid w:val="00803FBC"/>
    <w:rsid w:val="00804370"/>
    <w:rsid w:val="00805E8A"/>
    <w:rsid w:val="00807168"/>
    <w:rsid w:val="00807DA0"/>
    <w:rsid w:val="00807DE1"/>
    <w:rsid w:val="0081048B"/>
    <w:rsid w:val="00811A4D"/>
    <w:rsid w:val="00812EFE"/>
    <w:rsid w:val="00813D28"/>
    <w:rsid w:val="00817205"/>
    <w:rsid w:val="00817C68"/>
    <w:rsid w:val="0082056E"/>
    <w:rsid w:val="0082126E"/>
    <w:rsid w:val="00821CC3"/>
    <w:rsid w:val="00823B28"/>
    <w:rsid w:val="008260A9"/>
    <w:rsid w:val="0082658B"/>
    <w:rsid w:val="00830A2A"/>
    <w:rsid w:val="00830B7E"/>
    <w:rsid w:val="00830CA6"/>
    <w:rsid w:val="00831023"/>
    <w:rsid w:val="00831898"/>
    <w:rsid w:val="0083270A"/>
    <w:rsid w:val="00832D82"/>
    <w:rsid w:val="008331F0"/>
    <w:rsid w:val="008337DB"/>
    <w:rsid w:val="00834AEC"/>
    <w:rsid w:val="0083528F"/>
    <w:rsid w:val="008373EF"/>
    <w:rsid w:val="008407D0"/>
    <w:rsid w:val="008441B0"/>
    <w:rsid w:val="0084493D"/>
    <w:rsid w:val="00844D33"/>
    <w:rsid w:val="00845D37"/>
    <w:rsid w:val="00846003"/>
    <w:rsid w:val="0084600E"/>
    <w:rsid w:val="00853CD8"/>
    <w:rsid w:val="00853EBF"/>
    <w:rsid w:val="00854567"/>
    <w:rsid w:val="00855DF0"/>
    <w:rsid w:val="008572B3"/>
    <w:rsid w:val="00857B43"/>
    <w:rsid w:val="0086029D"/>
    <w:rsid w:val="00861022"/>
    <w:rsid w:val="00863790"/>
    <w:rsid w:val="00864440"/>
    <w:rsid w:val="00865114"/>
    <w:rsid w:val="0086654A"/>
    <w:rsid w:val="00866BEF"/>
    <w:rsid w:val="0086729D"/>
    <w:rsid w:val="00870CE9"/>
    <w:rsid w:val="00874129"/>
    <w:rsid w:val="0087452B"/>
    <w:rsid w:val="00874E60"/>
    <w:rsid w:val="008753A5"/>
    <w:rsid w:val="00875C5F"/>
    <w:rsid w:val="00875D8C"/>
    <w:rsid w:val="0088094C"/>
    <w:rsid w:val="008831E9"/>
    <w:rsid w:val="00885D3E"/>
    <w:rsid w:val="00885FE5"/>
    <w:rsid w:val="008860DC"/>
    <w:rsid w:val="00887980"/>
    <w:rsid w:val="00892A78"/>
    <w:rsid w:val="00893737"/>
    <w:rsid w:val="008954DC"/>
    <w:rsid w:val="008964E7"/>
    <w:rsid w:val="00897199"/>
    <w:rsid w:val="008A0B6A"/>
    <w:rsid w:val="008A1DAA"/>
    <w:rsid w:val="008A2D33"/>
    <w:rsid w:val="008A42BC"/>
    <w:rsid w:val="008A6505"/>
    <w:rsid w:val="008B2250"/>
    <w:rsid w:val="008B2746"/>
    <w:rsid w:val="008B3138"/>
    <w:rsid w:val="008B53EB"/>
    <w:rsid w:val="008B578F"/>
    <w:rsid w:val="008C0D4A"/>
    <w:rsid w:val="008C1719"/>
    <w:rsid w:val="008C2A37"/>
    <w:rsid w:val="008C4A24"/>
    <w:rsid w:val="008C4BDD"/>
    <w:rsid w:val="008C5CEB"/>
    <w:rsid w:val="008C6B1B"/>
    <w:rsid w:val="008C6BCD"/>
    <w:rsid w:val="008C74D7"/>
    <w:rsid w:val="008D20C9"/>
    <w:rsid w:val="008D24C0"/>
    <w:rsid w:val="008D2D25"/>
    <w:rsid w:val="008D2DAA"/>
    <w:rsid w:val="008D35CC"/>
    <w:rsid w:val="008D3723"/>
    <w:rsid w:val="008D39C0"/>
    <w:rsid w:val="008D4074"/>
    <w:rsid w:val="008D539A"/>
    <w:rsid w:val="008D54D9"/>
    <w:rsid w:val="008D64A7"/>
    <w:rsid w:val="008D65F9"/>
    <w:rsid w:val="008E0075"/>
    <w:rsid w:val="008E1B6F"/>
    <w:rsid w:val="008E1E89"/>
    <w:rsid w:val="008E2DE2"/>
    <w:rsid w:val="008E512E"/>
    <w:rsid w:val="008E53B2"/>
    <w:rsid w:val="008E58A9"/>
    <w:rsid w:val="008E70B8"/>
    <w:rsid w:val="008E710A"/>
    <w:rsid w:val="008E7264"/>
    <w:rsid w:val="008E7C8E"/>
    <w:rsid w:val="008F0711"/>
    <w:rsid w:val="008F3A32"/>
    <w:rsid w:val="008F4247"/>
    <w:rsid w:val="008F436B"/>
    <w:rsid w:val="008F6623"/>
    <w:rsid w:val="008F6FCD"/>
    <w:rsid w:val="009008B9"/>
    <w:rsid w:val="00900D10"/>
    <w:rsid w:val="00903D2A"/>
    <w:rsid w:val="00903F04"/>
    <w:rsid w:val="009041DD"/>
    <w:rsid w:val="00904D28"/>
    <w:rsid w:val="0090602D"/>
    <w:rsid w:val="00906413"/>
    <w:rsid w:val="009112E6"/>
    <w:rsid w:val="0091136A"/>
    <w:rsid w:val="009119A5"/>
    <w:rsid w:val="00911DF9"/>
    <w:rsid w:val="009128F1"/>
    <w:rsid w:val="00912B66"/>
    <w:rsid w:val="00912E69"/>
    <w:rsid w:val="00913FE2"/>
    <w:rsid w:val="009141B8"/>
    <w:rsid w:val="00914507"/>
    <w:rsid w:val="00917014"/>
    <w:rsid w:val="00922051"/>
    <w:rsid w:val="009224CB"/>
    <w:rsid w:val="00923C67"/>
    <w:rsid w:val="00925454"/>
    <w:rsid w:val="00925910"/>
    <w:rsid w:val="00926140"/>
    <w:rsid w:val="00927D44"/>
    <w:rsid w:val="00930129"/>
    <w:rsid w:val="00930F62"/>
    <w:rsid w:val="00931144"/>
    <w:rsid w:val="00931804"/>
    <w:rsid w:val="00932653"/>
    <w:rsid w:val="00932919"/>
    <w:rsid w:val="00934A35"/>
    <w:rsid w:val="00934F70"/>
    <w:rsid w:val="00937DCE"/>
    <w:rsid w:val="00940149"/>
    <w:rsid w:val="00940DB4"/>
    <w:rsid w:val="00942944"/>
    <w:rsid w:val="0094296C"/>
    <w:rsid w:val="00943488"/>
    <w:rsid w:val="0094375A"/>
    <w:rsid w:val="00944265"/>
    <w:rsid w:val="00945CA3"/>
    <w:rsid w:val="00946BA5"/>
    <w:rsid w:val="009512E9"/>
    <w:rsid w:val="009524C6"/>
    <w:rsid w:val="009532D2"/>
    <w:rsid w:val="00953E6D"/>
    <w:rsid w:val="00954BBE"/>
    <w:rsid w:val="00956256"/>
    <w:rsid w:val="00957C02"/>
    <w:rsid w:val="00960BC8"/>
    <w:rsid w:val="00961FE1"/>
    <w:rsid w:val="009636DD"/>
    <w:rsid w:val="009656C8"/>
    <w:rsid w:val="00965E6B"/>
    <w:rsid w:val="00966C6B"/>
    <w:rsid w:val="009707D2"/>
    <w:rsid w:val="00972B61"/>
    <w:rsid w:val="00973129"/>
    <w:rsid w:val="00973C7E"/>
    <w:rsid w:val="00974756"/>
    <w:rsid w:val="00974DDB"/>
    <w:rsid w:val="00975146"/>
    <w:rsid w:val="0097558B"/>
    <w:rsid w:val="00975971"/>
    <w:rsid w:val="00975CA4"/>
    <w:rsid w:val="0098170F"/>
    <w:rsid w:val="009826A0"/>
    <w:rsid w:val="009835F2"/>
    <w:rsid w:val="00983D0B"/>
    <w:rsid w:val="009840FE"/>
    <w:rsid w:val="009857BB"/>
    <w:rsid w:val="0099045A"/>
    <w:rsid w:val="00991154"/>
    <w:rsid w:val="009918D6"/>
    <w:rsid w:val="00991D06"/>
    <w:rsid w:val="0099291E"/>
    <w:rsid w:val="00992B98"/>
    <w:rsid w:val="00994076"/>
    <w:rsid w:val="0099562B"/>
    <w:rsid w:val="00996185"/>
    <w:rsid w:val="00996288"/>
    <w:rsid w:val="00996339"/>
    <w:rsid w:val="009969B5"/>
    <w:rsid w:val="00996AC8"/>
    <w:rsid w:val="009A0859"/>
    <w:rsid w:val="009A18EC"/>
    <w:rsid w:val="009A1A8A"/>
    <w:rsid w:val="009A1E4C"/>
    <w:rsid w:val="009A3760"/>
    <w:rsid w:val="009A4F3D"/>
    <w:rsid w:val="009A5924"/>
    <w:rsid w:val="009A6288"/>
    <w:rsid w:val="009A73CA"/>
    <w:rsid w:val="009B1FB8"/>
    <w:rsid w:val="009B244A"/>
    <w:rsid w:val="009B492E"/>
    <w:rsid w:val="009B4E32"/>
    <w:rsid w:val="009B51E6"/>
    <w:rsid w:val="009B6923"/>
    <w:rsid w:val="009B6F4A"/>
    <w:rsid w:val="009B7BD4"/>
    <w:rsid w:val="009B7C2B"/>
    <w:rsid w:val="009C0022"/>
    <w:rsid w:val="009C004B"/>
    <w:rsid w:val="009C2419"/>
    <w:rsid w:val="009C283D"/>
    <w:rsid w:val="009C3CEC"/>
    <w:rsid w:val="009C5310"/>
    <w:rsid w:val="009C6D6C"/>
    <w:rsid w:val="009C6E2A"/>
    <w:rsid w:val="009C6E9C"/>
    <w:rsid w:val="009C7E1F"/>
    <w:rsid w:val="009D00E6"/>
    <w:rsid w:val="009D06E8"/>
    <w:rsid w:val="009D0C7C"/>
    <w:rsid w:val="009D1260"/>
    <w:rsid w:val="009D1A89"/>
    <w:rsid w:val="009D1D7D"/>
    <w:rsid w:val="009D2CC1"/>
    <w:rsid w:val="009D5A39"/>
    <w:rsid w:val="009D637D"/>
    <w:rsid w:val="009D6B8D"/>
    <w:rsid w:val="009D7564"/>
    <w:rsid w:val="009D7BE2"/>
    <w:rsid w:val="009D7DA5"/>
    <w:rsid w:val="009E0788"/>
    <w:rsid w:val="009E3382"/>
    <w:rsid w:val="009E4891"/>
    <w:rsid w:val="009E4EE1"/>
    <w:rsid w:val="009E5F84"/>
    <w:rsid w:val="009E60DD"/>
    <w:rsid w:val="009E63B6"/>
    <w:rsid w:val="009E746E"/>
    <w:rsid w:val="009E7AD4"/>
    <w:rsid w:val="009F0807"/>
    <w:rsid w:val="009F15EC"/>
    <w:rsid w:val="009F1F48"/>
    <w:rsid w:val="009F23D4"/>
    <w:rsid w:val="009F3138"/>
    <w:rsid w:val="009F4D06"/>
    <w:rsid w:val="009F4F7F"/>
    <w:rsid w:val="009F5036"/>
    <w:rsid w:val="009F517C"/>
    <w:rsid w:val="009F53ED"/>
    <w:rsid w:val="009F72CB"/>
    <w:rsid w:val="009F78F1"/>
    <w:rsid w:val="009F79D3"/>
    <w:rsid w:val="00A0195B"/>
    <w:rsid w:val="00A01983"/>
    <w:rsid w:val="00A01A74"/>
    <w:rsid w:val="00A02AF8"/>
    <w:rsid w:val="00A034A8"/>
    <w:rsid w:val="00A052FB"/>
    <w:rsid w:val="00A0550C"/>
    <w:rsid w:val="00A06A84"/>
    <w:rsid w:val="00A07CC0"/>
    <w:rsid w:val="00A136D2"/>
    <w:rsid w:val="00A1467A"/>
    <w:rsid w:val="00A14830"/>
    <w:rsid w:val="00A14D5A"/>
    <w:rsid w:val="00A163E4"/>
    <w:rsid w:val="00A16E7C"/>
    <w:rsid w:val="00A17DCA"/>
    <w:rsid w:val="00A206CA"/>
    <w:rsid w:val="00A21FF7"/>
    <w:rsid w:val="00A220BF"/>
    <w:rsid w:val="00A22588"/>
    <w:rsid w:val="00A22AF4"/>
    <w:rsid w:val="00A248EF"/>
    <w:rsid w:val="00A249EC"/>
    <w:rsid w:val="00A24A5C"/>
    <w:rsid w:val="00A27353"/>
    <w:rsid w:val="00A337D4"/>
    <w:rsid w:val="00A338A2"/>
    <w:rsid w:val="00A345C3"/>
    <w:rsid w:val="00A34E56"/>
    <w:rsid w:val="00A350FE"/>
    <w:rsid w:val="00A36191"/>
    <w:rsid w:val="00A37F40"/>
    <w:rsid w:val="00A41CC3"/>
    <w:rsid w:val="00A449D4"/>
    <w:rsid w:val="00A45DB3"/>
    <w:rsid w:val="00A46065"/>
    <w:rsid w:val="00A4659B"/>
    <w:rsid w:val="00A47FCB"/>
    <w:rsid w:val="00A513EE"/>
    <w:rsid w:val="00A525CE"/>
    <w:rsid w:val="00A5385F"/>
    <w:rsid w:val="00A54732"/>
    <w:rsid w:val="00A54894"/>
    <w:rsid w:val="00A56D56"/>
    <w:rsid w:val="00A57E4D"/>
    <w:rsid w:val="00A61F25"/>
    <w:rsid w:val="00A63301"/>
    <w:rsid w:val="00A636D5"/>
    <w:rsid w:val="00A64F81"/>
    <w:rsid w:val="00A65C9D"/>
    <w:rsid w:val="00A704C2"/>
    <w:rsid w:val="00A70DDE"/>
    <w:rsid w:val="00A71944"/>
    <w:rsid w:val="00A71AB8"/>
    <w:rsid w:val="00A72C30"/>
    <w:rsid w:val="00A7344E"/>
    <w:rsid w:val="00A73BF9"/>
    <w:rsid w:val="00A74333"/>
    <w:rsid w:val="00A747F1"/>
    <w:rsid w:val="00A757D0"/>
    <w:rsid w:val="00A77958"/>
    <w:rsid w:val="00A77C5C"/>
    <w:rsid w:val="00A81CD5"/>
    <w:rsid w:val="00A82293"/>
    <w:rsid w:val="00A8245E"/>
    <w:rsid w:val="00A8384B"/>
    <w:rsid w:val="00A85D75"/>
    <w:rsid w:val="00A85ED2"/>
    <w:rsid w:val="00A864D3"/>
    <w:rsid w:val="00A86BB8"/>
    <w:rsid w:val="00A91B2F"/>
    <w:rsid w:val="00A921F2"/>
    <w:rsid w:val="00A92A83"/>
    <w:rsid w:val="00A93083"/>
    <w:rsid w:val="00A9535C"/>
    <w:rsid w:val="00A969B5"/>
    <w:rsid w:val="00AA11F8"/>
    <w:rsid w:val="00AA15BB"/>
    <w:rsid w:val="00AA2022"/>
    <w:rsid w:val="00AA739F"/>
    <w:rsid w:val="00AA76E4"/>
    <w:rsid w:val="00AB12C1"/>
    <w:rsid w:val="00AB2584"/>
    <w:rsid w:val="00AB2B5F"/>
    <w:rsid w:val="00AB309D"/>
    <w:rsid w:val="00AB36C0"/>
    <w:rsid w:val="00AB6562"/>
    <w:rsid w:val="00AB6A15"/>
    <w:rsid w:val="00AB78BD"/>
    <w:rsid w:val="00AB7D94"/>
    <w:rsid w:val="00AC0BC3"/>
    <w:rsid w:val="00AC1A2B"/>
    <w:rsid w:val="00AC29EC"/>
    <w:rsid w:val="00AC4345"/>
    <w:rsid w:val="00AC5EB0"/>
    <w:rsid w:val="00AC6AF4"/>
    <w:rsid w:val="00AC6F96"/>
    <w:rsid w:val="00AC7736"/>
    <w:rsid w:val="00AC7FC9"/>
    <w:rsid w:val="00AD0C2A"/>
    <w:rsid w:val="00AD1E4B"/>
    <w:rsid w:val="00AD2669"/>
    <w:rsid w:val="00AD32AC"/>
    <w:rsid w:val="00AD32EA"/>
    <w:rsid w:val="00AD352A"/>
    <w:rsid w:val="00AD449D"/>
    <w:rsid w:val="00AD6EF5"/>
    <w:rsid w:val="00AD7E8C"/>
    <w:rsid w:val="00AE10FE"/>
    <w:rsid w:val="00AE16EB"/>
    <w:rsid w:val="00AE1BB8"/>
    <w:rsid w:val="00AE2CCC"/>
    <w:rsid w:val="00AE2E2F"/>
    <w:rsid w:val="00AE309D"/>
    <w:rsid w:val="00AE4C6A"/>
    <w:rsid w:val="00AE4CD1"/>
    <w:rsid w:val="00AE4FDD"/>
    <w:rsid w:val="00AE6983"/>
    <w:rsid w:val="00AE777C"/>
    <w:rsid w:val="00AF093D"/>
    <w:rsid w:val="00AF2123"/>
    <w:rsid w:val="00AF23F0"/>
    <w:rsid w:val="00AF249E"/>
    <w:rsid w:val="00AF2B34"/>
    <w:rsid w:val="00AF3905"/>
    <w:rsid w:val="00AF50D3"/>
    <w:rsid w:val="00AF5B3F"/>
    <w:rsid w:val="00AF5FFE"/>
    <w:rsid w:val="00AF6C42"/>
    <w:rsid w:val="00B06E50"/>
    <w:rsid w:val="00B06E97"/>
    <w:rsid w:val="00B101A3"/>
    <w:rsid w:val="00B10885"/>
    <w:rsid w:val="00B10D99"/>
    <w:rsid w:val="00B1684A"/>
    <w:rsid w:val="00B21517"/>
    <w:rsid w:val="00B22006"/>
    <w:rsid w:val="00B236E1"/>
    <w:rsid w:val="00B23A8A"/>
    <w:rsid w:val="00B252BB"/>
    <w:rsid w:val="00B26662"/>
    <w:rsid w:val="00B276D1"/>
    <w:rsid w:val="00B3000B"/>
    <w:rsid w:val="00B307D3"/>
    <w:rsid w:val="00B31B79"/>
    <w:rsid w:val="00B3216B"/>
    <w:rsid w:val="00B32B7A"/>
    <w:rsid w:val="00B33419"/>
    <w:rsid w:val="00B33B1A"/>
    <w:rsid w:val="00B33FF5"/>
    <w:rsid w:val="00B34EA5"/>
    <w:rsid w:val="00B362D3"/>
    <w:rsid w:val="00B40765"/>
    <w:rsid w:val="00B40BB7"/>
    <w:rsid w:val="00B40FF0"/>
    <w:rsid w:val="00B41960"/>
    <w:rsid w:val="00B41E38"/>
    <w:rsid w:val="00B43C43"/>
    <w:rsid w:val="00B43D1F"/>
    <w:rsid w:val="00B43D87"/>
    <w:rsid w:val="00B44643"/>
    <w:rsid w:val="00B44F88"/>
    <w:rsid w:val="00B47B56"/>
    <w:rsid w:val="00B502AC"/>
    <w:rsid w:val="00B50BE2"/>
    <w:rsid w:val="00B516B0"/>
    <w:rsid w:val="00B51C9C"/>
    <w:rsid w:val="00B52164"/>
    <w:rsid w:val="00B5224C"/>
    <w:rsid w:val="00B52C46"/>
    <w:rsid w:val="00B53CF5"/>
    <w:rsid w:val="00B555C0"/>
    <w:rsid w:val="00B56199"/>
    <w:rsid w:val="00B57CCF"/>
    <w:rsid w:val="00B608A7"/>
    <w:rsid w:val="00B608D3"/>
    <w:rsid w:val="00B60D40"/>
    <w:rsid w:val="00B6166E"/>
    <w:rsid w:val="00B61794"/>
    <w:rsid w:val="00B639B5"/>
    <w:rsid w:val="00B640A3"/>
    <w:rsid w:val="00B65A42"/>
    <w:rsid w:val="00B65DC0"/>
    <w:rsid w:val="00B70D13"/>
    <w:rsid w:val="00B71AA7"/>
    <w:rsid w:val="00B7263A"/>
    <w:rsid w:val="00B72B34"/>
    <w:rsid w:val="00B751CA"/>
    <w:rsid w:val="00B76372"/>
    <w:rsid w:val="00B76F5F"/>
    <w:rsid w:val="00B775D3"/>
    <w:rsid w:val="00B779A7"/>
    <w:rsid w:val="00B77BBF"/>
    <w:rsid w:val="00B80052"/>
    <w:rsid w:val="00B802F7"/>
    <w:rsid w:val="00B80B45"/>
    <w:rsid w:val="00B81559"/>
    <w:rsid w:val="00B817A1"/>
    <w:rsid w:val="00B84A95"/>
    <w:rsid w:val="00B871A2"/>
    <w:rsid w:val="00B87D5D"/>
    <w:rsid w:val="00B916BE"/>
    <w:rsid w:val="00B926BF"/>
    <w:rsid w:val="00B92B65"/>
    <w:rsid w:val="00B9355C"/>
    <w:rsid w:val="00B93699"/>
    <w:rsid w:val="00B94496"/>
    <w:rsid w:val="00B94513"/>
    <w:rsid w:val="00B94D72"/>
    <w:rsid w:val="00B96733"/>
    <w:rsid w:val="00B97272"/>
    <w:rsid w:val="00BA0C86"/>
    <w:rsid w:val="00BA1F1C"/>
    <w:rsid w:val="00BA242D"/>
    <w:rsid w:val="00BA2733"/>
    <w:rsid w:val="00BA3FA1"/>
    <w:rsid w:val="00BA50F1"/>
    <w:rsid w:val="00BA6A63"/>
    <w:rsid w:val="00BA7480"/>
    <w:rsid w:val="00BB0014"/>
    <w:rsid w:val="00BB0203"/>
    <w:rsid w:val="00BB02C3"/>
    <w:rsid w:val="00BB13DC"/>
    <w:rsid w:val="00BB1B95"/>
    <w:rsid w:val="00BB2350"/>
    <w:rsid w:val="00BB3246"/>
    <w:rsid w:val="00BB365A"/>
    <w:rsid w:val="00BB4E91"/>
    <w:rsid w:val="00BB5AA8"/>
    <w:rsid w:val="00BB5BAC"/>
    <w:rsid w:val="00BB71A6"/>
    <w:rsid w:val="00BB766A"/>
    <w:rsid w:val="00BB77B0"/>
    <w:rsid w:val="00BC0402"/>
    <w:rsid w:val="00BC1773"/>
    <w:rsid w:val="00BC35D4"/>
    <w:rsid w:val="00BC58EF"/>
    <w:rsid w:val="00BC626B"/>
    <w:rsid w:val="00BC67AE"/>
    <w:rsid w:val="00BD081E"/>
    <w:rsid w:val="00BD1399"/>
    <w:rsid w:val="00BD2416"/>
    <w:rsid w:val="00BD242C"/>
    <w:rsid w:val="00BD26BF"/>
    <w:rsid w:val="00BD2D96"/>
    <w:rsid w:val="00BD4470"/>
    <w:rsid w:val="00BD4D08"/>
    <w:rsid w:val="00BD5160"/>
    <w:rsid w:val="00BD5B99"/>
    <w:rsid w:val="00BD6669"/>
    <w:rsid w:val="00BE0222"/>
    <w:rsid w:val="00BE0BB0"/>
    <w:rsid w:val="00BE137F"/>
    <w:rsid w:val="00BE1CED"/>
    <w:rsid w:val="00BE1DFE"/>
    <w:rsid w:val="00BE249A"/>
    <w:rsid w:val="00BE3A33"/>
    <w:rsid w:val="00BE3D73"/>
    <w:rsid w:val="00BE67FC"/>
    <w:rsid w:val="00BF07BD"/>
    <w:rsid w:val="00BF0829"/>
    <w:rsid w:val="00BF25A6"/>
    <w:rsid w:val="00BF2F6E"/>
    <w:rsid w:val="00BF3BFB"/>
    <w:rsid w:val="00BF3F15"/>
    <w:rsid w:val="00BF4B09"/>
    <w:rsid w:val="00BF516F"/>
    <w:rsid w:val="00BF57F4"/>
    <w:rsid w:val="00BF67A1"/>
    <w:rsid w:val="00BF698A"/>
    <w:rsid w:val="00C00F40"/>
    <w:rsid w:val="00C02B22"/>
    <w:rsid w:val="00C03B6E"/>
    <w:rsid w:val="00C0446E"/>
    <w:rsid w:val="00C046E9"/>
    <w:rsid w:val="00C06363"/>
    <w:rsid w:val="00C06502"/>
    <w:rsid w:val="00C06B96"/>
    <w:rsid w:val="00C07308"/>
    <w:rsid w:val="00C10233"/>
    <w:rsid w:val="00C10AC4"/>
    <w:rsid w:val="00C14963"/>
    <w:rsid w:val="00C15751"/>
    <w:rsid w:val="00C15AEA"/>
    <w:rsid w:val="00C16A6E"/>
    <w:rsid w:val="00C16CAD"/>
    <w:rsid w:val="00C20DD6"/>
    <w:rsid w:val="00C20F81"/>
    <w:rsid w:val="00C21EB3"/>
    <w:rsid w:val="00C22B8C"/>
    <w:rsid w:val="00C23BA2"/>
    <w:rsid w:val="00C23F57"/>
    <w:rsid w:val="00C2490E"/>
    <w:rsid w:val="00C251DB"/>
    <w:rsid w:val="00C274C2"/>
    <w:rsid w:val="00C27548"/>
    <w:rsid w:val="00C27A62"/>
    <w:rsid w:val="00C27CC1"/>
    <w:rsid w:val="00C322F3"/>
    <w:rsid w:val="00C3291E"/>
    <w:rsid w:val="00C32D1D"/>
    <w:rsid w:val="00C341FD"/>
    <w:rsid w:val="00C34BCE"/>
    <w:rsid w:val="00C358A0"/>
    <w:rsid w:val="00C35CCB"/>
    <w:rsid w:val="00C35EB6"/>
    <w:rsid w:val="00C36EFE"/>
    <w:rsid w:val="00C377AE"/>
    <w:rsid w:val="00C40009"/>
    <w:rsid w:val="00C409F6"/>
    <w:rsid w:val="00C4128F"/>
    <w:rsid w:val="00C4170E"/>
    <w:rsid w:val="00C41998"/>
    <w:rsid w:val="00C41D37"/>
    <w:rsid w:val="00C4353B"/>
    <w:rsid w:val="00C45979"/>
    <w:rsid w:val="00C46E19"/>
    <w:rsid w:val="00C470A2"/>
    <w:rsid w:val="00C47295"/>
    <w:rsid w:val="00C47483"/>
    <w:rsid w:val="00C478F6"/>
    <w:rsid w:val="00C47B61"/>
    <w:rsid w:val="00C52F8B"/>
    <w:rsid w:val="00C54972"/>
    <w:rsid w:val="00C5684C"/>
    <w:rsid w:val="00C56CF9"/>
    <w:rsid w:val="00C56EB4"/>
    <w:rsid w:val="00C60589"/>
    <w:rsid w:val="00C6202B"/>
    <w:rsid w:val="00C621F1"/>
    <w:rsid w:val="00C6249C"/>
    <w:rsid w:val="00C62D3E"/>
    <w:rsid w:val="00C63319"/>
    <w:rsid w:val="00C63C63"/>
    <w:rsid w:val="00C6475D"/>
    <w:rsid w:val="00C664C1"/>
    <w:rsid w:val="00C66EA6"/>
    <w:rsid w:val="00C70517"/>
    <w:rsid w:val="00C73240"/>
    <w:rsid w:val="00C7444E"/>
    <w:rsid w:val="00C746CE"/>
    <w:rsid w:val="00C74D8B"/>
    <w:rsid w:val="00C75E8B"/>
    <w:rsid w:val="00C75EA8"/>
    <w:rsid w:val="00C75FD6"/>
    <w:rsid w:val="00C808B5"/>
    <w:rsid w:val="00C80F5E"/>
    <w:rsid w:val="00C81448"/>
    <w:rsid w:val="00C818D7"/>
    <w:rsid w:val="00C82C12"/>
    <w:rsid w:val="00C84337"/>
    <w:rsid w:val="00C84E71"/>
    <w:rsid w:val="00C8507B"/>
    <w:rsid w:val="00C866BC"/>
    <w:rsid w:val="00C9019B"/>
    <w:rsid w:val="00C904DC"/>
    <w:rsid w:val="00C90BFA"/>
    <w:rsid w:val="00C91987"/>
    <w:rsid w:val="00C91991"/>
    <w:rsid w:val="00C92300"/>
    <w:rsid w:val="00C92F0E"/>
    <w:rsid w:val="00C9386F"/>
    <w:rsid w:val="00C93D47"/>
    <w:rsid w:val="00C94327"/>
    <w:rsid w:val="00C9666F"/>
    <w:rsid w:val="00C96F83"/>
    <w:rsid w:val="00CA0289"/>
    <w:rsid w:val="00CA0913"/>
    <w:rsid w:val="00CA5322"/>
    <w:rsid w:val="00CA6BCB"/>
    <w:rsid w:val="00CA7768"/>
    <w:rsid w:val="00CA7FFB"/>
    <w:rsid w:val="00CB04F6"/>
    <w:rsid w:val="00CB0882"/>
    <w:rsid w:val="00CB0FF0"/>
    <w:rsid w:val="00CB1624"/>
    <w:rsid w:val="00CB2046"/>
    <w:rsid w:val="00CB320E"/>
    <w:rsid w:val="00CB356D"/>
    <w:rsid w:val="00CB3B3C"/>
    <w:rsid w:val="00CB539F"/>
    <w:rsid w:val="00CB5C67"/>
    <w:rsid w:val="00CB6129"/>
    <w:rsid w:val="00CB61FE"/>
    <w:rsid w:val="00CB6A29"/>
    <w:rsid w:val="00CB787D"/>
    <w:rsid w:val="00CC1460"/>
    <w:rsid w:val="00CC39DC"/>
    <w:rsid w:val="00CC58E0"/>
    <w:rsid w:val="00CC6472"/>
    <w:rsid w:val="00CC6E19"/>
    <w:rsid w:val="00CC6FE8"/>
    <w:rsid w:val="00CC7868"/>
    <w:rsid w:val="00CC79FB"/>
    <w:rsid w:val="00CD0BE1"/>
    <w:rsid w:val="00CD1177"/>
    <w:rsid w:val="00CD1B91"/>
    <w:rsid w:val="00CD31B3"/>
    <w:rsid w:val="00CD4B0C"/>
    <w:rsid w:val="00CD5A0F"/>
    <w:rsid w:val="00CD5E17"/>
    <w:rsid w:val="00CD6096"/>
    <w:rsid w:val="00CD6F87"/>
    <w:rsid w:val="00CD7773"/>
    <w:rsid w:val="00CD7E67"/>
    <w:rsid w:val="00CE1BC6"/>
    <w:rsid w:val="00CE25DA"/>
    <w:rsid w:val="00CE307D"/>
    <w:rsid w:val="00CE4A27"/>
    <w:rsid w:val="00CF2927"/>
    <w:rsid w:val="00CF35B4"/>
    <w:rsid w:val="00CF35C4"/>
    <w:rsid w:val="00CF3A2D"/>
    <w:rsid w:val="00CF4489"/>
    <w:rsid w:val="00CF4D28"/>
    <w:rsid w:val="00CF5A40"/>
    <w:rsid w:val="00CF67A3"/>
    <w:rsid w:val="00CF6B70"/>
    <w:rsid w:val="00CF6CB9"/>
    <w:rsid w:val="00D00E77"/>
    <w:rsid w:val="00D01D49"/>
    <w:rsid w:val="00D02EAE"/>
    <w:rsid w:val="00D0338D"/>
    <w:rsid w:val="00D03C0F"/>
    <w:rsid w:val="00D03F26"/>
    <w:rsid w:val="00D03F68"/>
    <w:rsid w:val="00D04F77"/>
    <w:rsid w:val="00D05E2A"/>
    <w:rsid w:val="00D06BEA"/>
    <w:rsid w:val="00D07164"/>
    <w:rsid w:val="00D07576"/>
    <w:rsid w:val="00D07840"/>
    <w:rsid w:val="00D10E41"/>
    <w:rsid w:val="00D20407"/>
    <w:rsid w:val="00D20E43"/>
    <w:rsid w:val="00D20F3B"/>
    <w:rsid w:val="00D22255"/>
    <w:rsid w:val="00D2291F"/>
    <w:rsid w:val="00D25039"/>
    <w:rsid w:val="00D26380"/>
    <w:rsid w:val="00D263C5"/>
    <w:rsid w:val="00D26605"/>
    <w:rsid w:val="00D269E2"/>
    <w:rsid w:val="00D31A91"/>
    <w:rsid w:val="00D322ED"/>
    <w:rsid w:val="00D326B9"/>
    <w:rsid w:val="00D326F7"/>
    <w:rsid w:val="00D32FA6"/>
    <w:rsid w:val="00D352C0"/>
    <w:rsid w:val="00D361DD"/>
    <w:rsid w:val="00D409FB"/>
    <w:rsid w:val="00D41AF4"/>
    <w:rsid w:val="00D422B9"/>
    <w:rsid w:val="00D42724"/>
    <w:rsid w:val="00D42EAC"/>
    <w:rsid w:val="00D457C2"/>
    <w:rsid w:val="00D46982"/>
    <w:rsid w:val="00D478AA"/>
    <w:rsid w:val="00D47904"/>
    <w:rsid w:val="00D5162C"/>
    <w:rsid w:val="00D5294F"/>
    <w:rsid w:val="00D53997"/>
    <w:rsid w:val="00D56735"/>
    <w:rsid w:val="00D5724E"/>
    <w:rsid w:val="00D60F65"/>
    <w:rsid w:val="00D61C83"/>
    <w:rsid w:val="00D630E2"/>
    <w:rsid w:val="00D646E0"/>
    <w:rsid w:val="00D64D25"/>
    <w:rsid w:val="00D64E57"/>
    <w:rsid w:val="00D650C6"/>
    <w:rsid w:val="00D65D7D"/>
    <w:rsid w:val="00D65DC2"/>
    <w:rsid w:val="00D673C0"/>
    <w:rsid w:val="00D71A5A"/>
    <w:rsid w:val="00D71C28"/>
    <w:rsid w:val="00D73749"/>
    <w:rsid w:val="00D768ED"/>
    <w:rsid w:val="00D76A86"/>
    <w:rsid w:val="00D77F61"/>
    <w:rsid w:val="00D80786"/>
    <w:rsid w:val="00D80FB7"/>
    <w:rsid w:val="00D8106F"/>
    <w:rsid w:val="00D81CE9"/>
    <w:rsid w:val="00D81EEC"/>
    <w:rsid w:val="00D82108"/>
    <w:rsid w:val="00D83912"/>
    <w:rsid w:val="00D83A14"/>
    <w:rsid w:val="00D852C5"/>
    <w:rsid w:val="00D85830"/>
    <w:rsid w:val="00D862E7"/>
    <w:rsid w:val="00D863F7"/>
    <w:rsid w:val="00D90BEF"/>
    <w:rsid w:val="00D91F5F"/>
    <w:rsid w:val="00D93086"/>
    <w:rsid w:val="00D93C4D"/>
    <w:rsid w:val="00D95A99"/>
    <w:rsid w:val="00D95D01"/>
    <w:rsid w:val="00D96429"/>
    <w:rsid w:val="00D96C4D"/>
    <w:rsid w:val="00D96EF8"/>
    <w:rsid w:val="00D9706B"/>
    <w:rsid w:val="00DA03EE"/>
    <w:rsid w:val="00DA2919"/>
    <w:rsid w:val="00DA494E"/>
    <w:rsid w:val="00DA5B3D"/>
    <w:rsid w:val="00DA5B53"/>
    <w:rsid w:val="00DA6592"/>
    <w:rsid w:val="00DA67DA"/>
    <w:rsid w:val="00DA6886"/>
    <w:rsid w:val="00DB2BDB"/>
    <w:rsid w:val="00DB4A83"/>
    <w:rsid w:val="00DB6AAD"/>
    <w:rsid w:val="00DC0519"/>
    <w:rsid w:val="00DC1178"/>
    <w:rsid w:val="00DC4AB5"/>
    <w:rsid w:val="00DC4C5A"/>
    <w:rsid w:val="00DC5EC6"/>
    <w:rsid w:val="00DC6F86"/>
    <w:rsid w:val="00DC79F5"/>
    <w:rsid w:val="00DD0A12"/>
    <w:rsid w:val="00DD2111"/>
    <w:rsid w:val="00DD2225"/>
    <w:rsid w:val="00DD2BA9"/>
    <w:rsid w:val="00DD40DA"/>
    <w:rsid w:val="00DD48E9"/>
    <w:rsid w:val="00DD55EA"/>
    <w:rsid w:val="00DD77AC"/>
    <w:rsid w:val="00DD787F"/>
    <w:rsid w:val="00DD7F32"/>
    <w:rsid w:val="00DE0624"/>
    <w:rsid w:val="00DE0665"/>
    <w:rsid w:val="00DE0E47"/>
    <w:rsid w:val="00DE135E"/>
    <w:rsid w:val="00DE144E"/>
    <w:rsid w:val="00DE2714"/>
    <w:rsid w:val="00DE276E"/>
    <w:rsid w:val="00DE32D4"/>
    <w:rsid w:val="00DE4C88"/>
    <w:rsid w:val="00DE511E"/>
    <w:rsid w:val="00DE6144"/>
    <w:rsid w:val="00DE7F7C"/>
    <w:rsid w:val="00DF0DEA"/>
    <w:rsid w:val="00DF1ACB"/>
    <w:rsid w:val="00DF1C6F"/>
    <w:rsid w:val="00DF34DC"/>
    <w:rsid w:val="00DF5249"/>
    <w:rsid w:val="00DF5427"/>
    <w:rsid w:val="00DF5C0E"/>
    <w:rsid w:val="00DF6B09"/>
    <w:rsid w:val="00DF722F"/>
    <w:rsid w:val="00DF7FDF"/>
    <w:rsid w:val="00E0065B"/>
    <w:rsid w:val="00E00D76"/>
    <w:rsid w:val="00E023D8"/>
    <w:rsid w:val="00E03C70"/>
    <w:rsid w:val="00E0704A"/>
    <w:rsid w:val="00E078EC"/>
    <w:rsid w:val="00E118E7"/>
    <w:rsid w:val="00E13C9B"/>
    <w:rsid w:val="00E14562"/>
    <w:rsid w:val="00E16441"/>
    <w:rsid w:val="00E17104"/>
    <w:rsid w:val="00E205BB"/>
    <w:rsid w:val="00E20766"/>
    <w:rsid w:val="00E21501"/>
    <w:rsid w:val="00E21664"/>
    <w:rsid w:val="00E22069"/>
    <w:rsid w:val="00E22C63"/>
    <w:rsid w:val="00E2389A"/>
    <w:rsid w:val="00E26E4A"/>
    <w:rsid w:val="00E26F4D"/>
    <w:rsid w:val="00E27620"/>
    <w:rsid w:val="00E3200F"/>
    <w:rsid w:val="00E33EDC"/>
    <w:rsid w:val="00E35AEB"/>
    <w:rsid w:val="00E364EE"/>
    <w:rsid w:val="00E36808"/>
    <w:rsid w:val="00E37163"/>
    <w:rsid w:val="00E37E38"/>
    <w:rsid w:val="00E40EBF"/>
    <w:rsid w:val="00E4164F"/>
    <w:rsid w:val="00E43325"/>
    <w:rsid w:val="00E4350D"/>
    <w:rsid w:val="00E435FC"/>
    <w:rsid w:val="00E44575"/>
    <w:rsid w:val="00E44DAC"/>
    <w:rsid w:val="00E454B0"/>
    <w:rsid w:val="00E455FF"/>
    <w:rsid w:val="00E472F0"/>
    <w:rsid w:val="00E5105F"/>
    <w:rsid w:val="00E51BD7"/>
    <w:rsid w:val="00E51CB1"/>
    <w:rsid w:val="00E5204B"/>
    <w:rsid w:val="00E524C4"/>
    <w:rsid w:val="00E52740"/>
    <w:rsid w:val="00E56BED"/>
    <w:rsid w:val="00E602DB"/>
    <w:rsid w:val="00E618F3"/>
    <w:rsid w:val="00E636A8"/>
    <w:rsid w:val="00E63EBF"/>
    <w:rsid w:val="00E64845"/>
    <w:rsid w:val="00E66039"/>
    <w:rsid w:val="00E669F4"/>
    <w:rsid w:val="00E67794"/>
    <w:rsid w:val="00E67839"/>
    <w:rsid w:val="00E70227"/>
    <w:rsid w:val="00E705EF"/>
    <w:rsid w:val="00E711D4"/>
    <w:rsid w:val="00E71336"/>
    <w:rsid w:val="00E72111"/>
    <w:rsid w:val="00E7352B"/>
    <w:rsid w:val="00E74430"/>
    <w:rsid w:val="00E7464B"/>
    <w:rsid w:val="00E74F84"/>
    <w:rsid w:val="00E75C93"/>
    <w:rsid w:val="00E80418"/>
    <w:rsid w:val="00E813DD"/>
    <w:rsid w:val="00E817F7"/>
    <w:rsid w:val="00E81D33"/>
    <w:rsid w:val="00E82151"/>
    <w:rsid w:val="00E83349"/>
    <w:rsid w:val="00E84526"/>
    <w:rsid w:val="00E84BF2"/>
    <w:rsid w:val="00E855FD"/>
    <w:rsid w:val="00E8656D"/>
    <w:rsid w:val="00E937DF"/>
    <w:rsid w:val="00E9407F"/>
    <w:rsid w:val="00E945BA"/>
    <w:rsid w:val="00E94A52"/>
    <w:rsid w:val="00E94E69"/>
    <w:rsid w:val="00E9573D"/>
    <w:rsid w:val="00E96053"/>
    <w:rsid w:val="00E96BB6"/>
    <w:rsid w:val="00EA014F"/>
    <w:rsid w:val="00EA2520"/>
    <w:rsid w:val="00EA390A"/>
    <w:rsid w:val="00EA437E"/>
    <w:rsid w:val="00EA4D42"/>
    <w:rsid w:val="00EA7241"/>
    <w:rsid w:val="00EB065C"/>
    <w:rsid w:val="00EB0D4C"/>
    <w:rsid w:val="00EB13A2"/>
    <w:rsid w:val="00EB1B9D"/>
    <w:rsid w:val="00EB272C"/>
    <w:rsid w:val="00EB56B9"/>
    <w:rsid w:val="00EB6860"/>
    <w:rsid w:val="00EB6ABE"/>
    <w:rsid w:val="00EB7029"/>
    <w:rsid w:val="00EC117B"/>
    <w:rsid w:val="00EC12EB"/>
    <w:rsid w:val="00EC13F4"/>
    <w:rsid w:val="00EC4179"/>
    <w:rsid w:val="00EC4F21"/>
    <w:rsid w:val="00EC5310"/>
    <w:rsid w:val="00EC6CE8"/>
    <w:rsid w:val="00EC6E21"/>
    <w:rsid w:val="00EC7887"/>
    <w:rsid w:val="00EC79FD"/>
    <w:rsid w:val="00EC7E25"/>
    <w:rsid w:val="00ED156F"/>
    <w:rsid w:val="00ED15D5"/>
    <w:rsid w:val="00ED1F63"/>
    <w:rsid w:val="00ED201E"/>
    <w:rsid w:val="00ED2D7B"/>
    <w:rsid w:val="00ED2DBB"/>
    <w:rsid w:val="00ED3E0A"/>
    <w:rsid w:val="00ED4EE4"/>
    <w:rsid w:val="00EE1999"/>
    <w:rsid w:val="00EE1B3D"/>
    <w:rsid w:val="00EE1C42"/>
    <w:rsid w:val="00EE1D1E"/>
    <w:rsid w:val="00EE21FF"/>
    <w:rsid w:val="00EE2242"/>
    <w:rsid w:val="00EE364C"/>
    <w:rsid w:val="00EE38C3"/>
    <w:rsid w:val="00EE3A91"/>
    <w:rsid w:val="00EE3B39"/>
    <w:rsid w:val="00EE4B73"/>
    <w:rsid w:val="00EE6147"/>
    <w:rsid w:val="00EE678F"/>
    <w:rsid w:val="00EE6B82"/>
    <w:rsid w:val="00EF0AC7"/>
    <w:rsid w:val="00EF49FD"/>
    <w:rsid w:val="00EF5BFA"/>
    <w:rsid w:val="00EF5D6D"/>
    <w:rsid w:val="00EF6F58"/>
    <w:rsid w:val="00F0017B"/>
    <w:rsid w:val="00F00A98"/>
    <w:rsid w:val="00F00BDB"/>
    <w:rsid w:val="00F01E13"/>
    <w:rsid w:val="00F02455"/>
    <w:rsid w:val="00F02EF6"/>
    <w:rsid w:val="00F03E6F"/>
    <w:rsid w:val="00F041C7"/>
    <w:rsid w:val="00F05DC5"/>
    <w:rsid w:val="00F073B7"/>
    <w:rsid w:val="00F073F0"/>
    <w:rsid w:val="00F11807"/>
    <w:rsid w:val="00F11836"/>
    <w:rsid w:val="00F12689"/>
    <w:rsid w:val="00F12AF1"/>
    <w:rsid w:val="00F12FF8"/>
    <w:rsid w:val="00F1362C"/>
    <w:rsid w:val="00F143D5"/>
    <w:rsid w:val="00F14B00"/>
    <w:rsid w:val="00F15B46"/>
    <w:rsid w:val="00F162E6"/>
    <w:rsid w:val="00F1664C"/>
    <w:rsid w:val="00F205D9"/>
    <w:rsid w:val="00F2260E"/>
    <w:rsid w:val="00F2362C"/>
    <w:rsid w:val="00F23F96"/>
    <w:rsid w:val="00F23FB2"/>
    <w:rsid w:val="00F24DDD"/>
    <w:rsid w:val="00F2518A"/>
    <w:rsid w:val="00F25F6E"/>
    <w:rsid w:val="00F27F74"/>
    <w:rsid w:val="00F32A8F"/>
    <w:rsid w:val="00F32E57"/>
    <w:rsid w:val="00F33255"/>
    <w:rsid w:val="00F34053"/>
    <w:rsid w:val="00F357B3"/>
    <w:rsid w:val="00F36F73"/>
    <w:rsid w:val="00F40035"/>
    <w:rsid w:val="00F42DAF"/>
    <w:rsid w:val="00F44145"/>
    <w:rsid w:val="00F458FD"/>
    <w:rsid w:val="00F474BA"/>
    <w:rsid w:val="00F47F10"/>
    <w:rsid w:val="00F503EA"/>
    <w:rsid w:val="00F50A50"/>
    <w:rsid w:val="00F5361C"/>
    <w:rsid w:val="00F537FE"/>
    <w:rsid w:val="00F53C5D"/>
    <w:rsid w:val="00F53E04"/>
    <w:rsid w:val="00F5402D"/>
    <w:rsid w:val="00F553C7"/>
    <w:rsid w:val="00F56A01"/>
    <w:rsid w:val="00F57174"/>
    <w:rsid w:val="00F57B46"/>
    <w:rsid w:val="00F57E63"/>
    <w:rsid w:val="00F6075C"/>
    <w:rsid w:val="00F6096A"/>
    <w:rsid w:val="00F60983"/>
    <w:rsid w:val="00F62478"/>
    <w:rsid w:val="00F63636"/>
    <w:rsid w:val="00F64D5F"/>
    <w:rsid w:val="00F64FB3"/>
    <w:rsid w:val="00F657DA"/>
    <w:rsid w:val="00F6642A"/>
    <w:rsid w:val="00F66837"/>
    <w:rsid w:val="00F66F1C"/>
    <w:rsid w:val="00F6754A"/>
    <w:rsid w:val="00F67806"/>
    <w:rsid w:val="00F731D7"/>
    <w:rsid w:val="00F73E4C"/>
    <w:rsid w:val="00F74C10"/>
    <w:rsid w:val="00F74F18"/>
    <w:rsid w:val="00F801F7"/>
    <w:rsid w:val="00F80CF6"/>
    <w:rsid w:val="00F82443"/>
    <w:rsid w:val="00F8280B"/>
    <w:rsid w:val="00F83365"/>
    <w:rsid w:val="00F867D2"/>
    <w:rsid w:val="00F86F7A"/>
    <w:rsid w:val="00F8740F"/>
    <w:rsid w:val="00F90874"/>
    <w:rsid w:val="00F90A06"/>
    <w:rsid w:val="00F9114A"/>
    <w:rsid w:val="00F91A71"/>
    <w:rsid w:val="00F91BAE"/>
    <w:rsid w:val="00F92211"/>
    <w:rsid w:val="00F92FBB"/>
    <w:rsid w:val="00F94155"/>
    <w:rsid w:val="00F94331"/>
    <w:rsid w:val="00F949DD"/>
    <w:rsid w:val="00F95A18"/>
    <w:rsid w:val="00F95B29"/>
    <w:rsid w:val="00F96DE5"/>
    <w:rsid w:val="00F97F28"/>
    <w:rsid w:val="00FA1AF8"/>
    <w:rsid w:val="00FA1CE2"/>
    <w:rsid w:val="00FA23A4"/>
    <w:rsid w:val="00FA2A51"/>
    <w:rsid w:val="00FA400D"/>
    <w:rsid w:val="00FA6B87"/>
    <w:rsid w:val="00FA7B63"/>
    <w:rsid w:val="00FB21BC"/>
    <w:rsid w:val="00FB4490"/>
    <w:rsid w:val="00FB4A90"/>
    <w:rsid w:val="00FB5DCD"/>
    <w:rsid w:val="00FB7061"/>
    <w:rsid w:val="00FC394D"/>
    <w:rsid w:val="00FC59B6"/>
    <w:rsid w:val="00FD02E4"/>
    <w:rsid w:val="00FD0A79"/>
    <w:rsid w:val="00FD24F4"/>
    <w:rsid w:val="00FD266F"/>
    <w:rsid w:val="00FD2868"/>
    <w:rsid w:val="00FD4CC5"/>
    <w:rsid w:val="00FD623F"/>
    <w:rsid w:val="00FD7D49"/>
    <w:rsid w:val="00FD7EB6"/>
    <w:rsid w:val="00FE2257"/>
    <w:rsid w:val="00FE2590"/>
    <w:rsid w:val="00FE5D0B"/>
    <w:rsid w:val="00FE75C2"/>
    <w:rsid w:val="00FF0170"/>
    <w:rsid w:val="00FF032E"/>
    <w:rsid w:val="00FF128A"/>
    <w:rsid w:val="00FF1C8F"/>
    <w:rsid w:val="00FF2614"/>
    <w:rsid w:val="00FF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387E29"/>
  <w15:docId w15:val="{C3112D28-5E5F-40E0-80D6-A397E30F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1559"/>
    <w:pPr>
      <w:widowControl w:val="0"/>
      <w:spacing w:after="0" w:line="240" w:lineRule="auto"/>
      <w:jc w:val="both"/>
    </w:pPr>
    <w:rPr>
      <w:rFonts w:ascii="Times New Roman" w:eastAsia="ＭＳ 明朝" w:hAnsi="Times New Roman"/>
      <w:kern w:val="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4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C2477"/>
    <w:rPr>
      <w:rFonts w:ascii="Times New Roman" w:eastAsia="ＭＳ 明朝" w:hAnsi="Times New Roman"/>
      <w:kern w:val="2"/>
      <w:lang w:eastAsia="ja-JP"/>
    </w:rPr>
  </w:style>
  <w:style w:type="paragraph" w:styleId="a5">
    <w:name w:val="footer"/>
    <w:basedOn w:val="a"/>
    <w:link w:val="a6"/>
    <w:uiPriority w:val="99"/>
    <w:unhideWhenUsed/>
    <w:rsid w:val="004C24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C2477"/>
    <w:rPr>
      <w:rFonts w:ascii="Times New Roman" w:eastAsia="ＭＳ 明朝" w:hAnsi="Times New Roman"/>
      <w:kern w:val="2"/>
      <w:lang w:eastAsia="ja-JP"/>
    </w:rPr>
  </w:style>
  <w:style w:type="character" w:styleId="a7">
    <w:name w:val="Placeholder Text"/>
    <w:basedOn w:val="a0"/>
    <w:uiPriority w:val="99"/>
    <w:semiHidden/>
    <w:rsid w:val="00D10E41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D10E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10E41"/>
    <w:rPr>
      <w:rFonts w:asciiTheme="majorHAnsi" w:eastAsiaTheme="majorEastAsia" w:hAnsiTheme="majorHAnsi" w:cstheme="majorBidi"/>
      <w:kern w:val="2"/>
      <w:sz w:val="18"/>
      <w:szCs w:val="18"/>
      <w:lang w:eastAsia="ja-JP"/>
    </w:rPr>
  </w:style>
  <w:style w:type="paragraph" w:styleId="aa">
    <w:name w:val="List Paragraph"/>
    <w:basedOn w:val="a"/>
    <w:uiPriority w:val="34"/>
    <w:qFormat/>
    <w:rsid w:val="0042454D"/>
    <w:pPr>
      <w:ind w:leftChars="400" w:left="840"/>
    </w:pPr>
  </w:style>
  <w:style w:type="character" w:styleId="ab">
    <w:name w:val="line number"/>
    <w:basedOn w:val="a0"/>
    <w:uiPriority w:val="99"/>
    <w:semiHidden/>
    <w:unhideWhenUsed/>
    <w:rsid w:val="00DF5249"/>
  </w:style>
  <w:style w:type="character" w:styleId="ac">
    <w:name w:val="annotation reference"/>
    <w:basedOn w:val="a0"/>
    <w:uiPriority w:val="99"/>
    <w:semiHidden/>
    <w:unhideWhenUsed/>
    <w:rsid w:val="00647035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47035"/>
    <w:rPr>
      <w:sz w:val="24"/>
      <w:szCs w:val="24"/>
    </w:rPr>
  </w:style>
  <w:style w:type="character" w:customStyle="1" w:styleId="ae">
    <w:name w:val="コメント文字列 (文字)"/>
    <w:basedOn w:val="a0"/>
    <w:link w:val="ad"/>
    <w:uiPriority w:val="99"/>
    <w:semiHidden/>
    <w:rsid w:val="00647035"/>
    <w:rPr>
      <w:rFonts w:ascii="Times New Roman" w:eastAsia="ＭＳ 明朝" w:hAnsi="Times New Roman"/>
      <w:kern w:val="2"/>
      <w:sz w:val="24"/>
      <w:szCs w:val="24"/>
      <w:lang w:eastAsia="ja-JP"/>
    </w:rPr>
  </w:style>
  <w:style w:type="paragraph" w:styleId="Web">
    <w:name w:val="Normal (Web)"/>
    <w:basedOn w:val="a"/>
    <w:uiPriority w:val="99"/>
    <w:semiHidden/>
    <w:unhideWhenUsed/>
    <w:rsid w:val="00FE5D0B"/>
    <w:pPr>
      <w:widowControl/>
      <w:spacing w:before="100" w:beforeAutospacing="1" w:after="100" w:afterAutospacing="1"/>
      <w:jc w:val="left"/>
    </w:pPr>
    <w:rPr>
      <w:rFonts w:ascii="Times" w:eastAsiaTheme="minorEastAsia" w:hAnsi="Times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7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117" Type="http://schemas.openxmlformats.org/officeDocument/2006/relationships/oleObject" Target="embeddings/oleObject57.bin"/><Relationship Id="rId21" Type="http://schemas.openxmlformats.org/officeDocument/2006/relationships/image" Target="media/image7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1.wmf"/><Relationship Id="rId16" Type="http://schemas.openxmlformats.org/officeDocument/2006/relationships/oleObject" Target="embeddings/oleObject5.bin"/><Relationship Id="rId107" Type="http://schemas.openxmlformats.org/officeDocument/2006/relationships/image" Target="media/image49.wmf"/><Relationship Id="rId11" Type="http://schemas.openxmlformats.org/officeDocument/2006/relationships/image" Target="media/image2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7.wmf"/><Relationship Id="rId5" Type="http://schemas.openxmlformats.org/officeDocument/2006/relationships/webSettings" Target="webSettings.xml"/><Relationship Id="rId90" Type="http://schemas.openxmlformats.org/officeDocument/2006/relationships/image" Target="media/image41.wmf"/><Relationship Id="rId95" Type="http://schemas.openxmlformats.org/officeDocument/2006/relationships/oleObject" Target="embeddings/oleObject45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0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4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0.bin"/><Relationship Id="rId12" Type="http://schemas.openxmlformats.org/officeDocument/2006/relationships/oleObject" Target="embeddings/oleObject3.bin"/><Relationship Id="rId17" Type="http://schemas.openxmlformats.org/officeDocument/2006/relationships/image" Target="media/image5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5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08" Type="http://schemas.openxmlformats.org/officeDocument/2006/relationships/oleObject" Target="embeddings/oleObject52.bin"/><Relationship Id="rId54" Type="http://schemas.openxmlformats.org/officeDocument/2006/relationships/image" Target="media/image23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4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oleObject" Target="embeddings/oleObject9.bin"/><Relationship Id="rId28" Type="http://schemas.openxmlformats.org/officeDocument/2006/relationships/image" Target="media/image10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2.wmf"/><Relationship Id="rId119" Type="http://schemas.openxmlformats.org/officeDocument/2006/relationships/oleObject" Target="embeddings/oleObject58.bin"/><Relationship Id="rId44" Type="http://schemas.openxmlformats.org/officeDocument/2006/relationships/image" Target="media/image18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38.bin"/><Relationship Id="rId86" Type="http://schemas.openxmlformats.org/officeDocument/2006/relationships/image" Target="media/image39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3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4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48.wmf"/><Relationship Id="rId120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oleObject" Target="embeddings/oleObject33.bin"/><Relationship Id="rId92" Type="http://schemas.openxmlformats.org/officeDocument/2006/relationships/image" Target="media/image42.w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8.wmf"/><Relationship Id="rId40" Type="http://schemas.openxmlformats.org/officeDocument/2006/relationships/image" Target="media/image16.wmf"/><Relationship Id="rId45" Type="http://schemas.openxmlformats.org/officeDocument/2006/relationships/oleObject" Target="embeddings/oleObject20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0.wmf"/><Relationship Id="rId115" Type="http://schemas.openxmlformats.org/officeDocument/2006/relationships/oleObject" Target="embeddings/oleObject56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7.wmf"/><Relationship Id="rId19" Type="http://schemas.openxmlformats.org/officeDocument/2006/relationships/image" Target="media/image6.wmf"/><Relationship Id="rId14" Type="http://schemas.openxmlformats.org/officeDocument/2006/relationships/oleObject" Target="embeddings/oleObject4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4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0.bin"/><Relationship Id="rId8" Type="http://schemas.openxmlformats.org/officeDocument/2006/relationships/image" Target="media/image1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2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5.wmf"/><Relationship Id="rId121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19.wmf"/><Relationship Id="rId67" Type="http://schemas.openxmlformats.org/officeDocument/2006/relationships/oleObject" Target="embeddings/oleObject31.bin"/><Relationship Id="rId116" Type="http://schemas.openxmlformats.org/officeDocument/2006/relationships/image" Target="media/image53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62" Type="http://schemas.openxmlformats.org/officeDocument/2006/relationships/image" Target="media/image27.wmf"/><Relationship Id="rId83" Type="http://schemas.openxmlformats.org/officeDocument/2006/relationships/oleObject" Target="embeddings/oleObject39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4.bin"/><Relationship Id="rId15" Type="http://schemas.openxmlformats.org/officeDocument/2006/relationships/image" Target="media/image4.wmf"/><Relationship Id="rId36" Type="http://schemas.openxmlformats.org/officeDocument/2006/relationships/image" Target="media/image14.wmf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1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3.bin"/><Relationship Id="rId52" Type="http://schemas.openxmlformats.org/officeDocument/2006/relationships/image" Target="media/image22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5.wmf"/><Relationship Id="rId94" Type="http://schemas.openxmlformats.org/officeDocument/2006/relationships/image" Target="media/image43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1\En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1BFE23-8747-4BD2-A8AC-693C01236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EnNormal</Template>
  <TotalTime>2905</TotalTime>
  <Pages>7</Pages>
  <Words>894</Words>
  <Characters>5100</Characters>
  <Application>Microsoft Office Word</Application>
  <DocSecurity>0</DocSecurity>
  <Lines>42</Lines>
  <Paragraphs>11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Yoshioka</dc:creator>
  <cp:lastModifiedBy>Jun Yoshioka</cp:lastModifiedBy>
  <cp:revision>288</cp:revision>
  <cp:lastPrinted>2017-04-26T04:53:00Z</cp:lastPrinted>
  <dcterms:created xsi:type="dcterms:W3CDTF">2016-02-26T09:38:00Z</dcterms:created>
  <dcterms:modified xsi:type="dcterms:W3CDTF">2024-05-08T02:25:00Z</dcterms:modified>
</cp:coreProperties>
</file>