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4283" w:type="dxa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701"/>
        <w:gridCol w:w="1843"/>
        <w:gridCol w:w="1701"/>
        <w:gridCol w:w="1843"/>
        <w:gridCol w:w="1842"/>
        <w:gridCol w:w="1701"/>
      </w:tblGrid>
      <w:tr w:rsidR="001D0260" w:rsidRPr="00FA36BD" w14:paraId="706FF807" w14:textId="77777777" w:rsidTr="00F52CD4">
        <w:tc>
          <w:tcPr>
            <w:tcW w:w="1428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631C5" w14:textId="7151DDDD" w:rsidR="001D0260" w:rsidRPr="00417525" w:rsidRDefault="001D0260" w:rsidP="001D0260">
            <w:pPr>
              <w:pStyle w:val="Descripcin"/>
              <w:rPr>
                <w:lang w:val="en-GB"/>
              </w:rPr>
            </w:pPr>
            <w:r w:rsidRPr="00AA70AF">
              <w:rPr>
                <w:lang w:val="en-GB" w:eastAsia="en-GB"/>
              </w:rPr>
              <w:t>Table S1</w:t>
            </w:r>
            <w:r>
              <w:rPr>
                <w:lang w:val="en-GB" w:eastAsia="en-GB"/>
              </w:rPr>
              <w:t>:</w:t>
            </w:r>
            <w:r w:rsidRPr="00417525">
              <w:rPr>
                <w:lang w:val="en-GB" w:eastAsia="en-GB"/>
              </w:rPr>
              <w:t xml:space="preserve"> </w:t>
            </w:r>
            <w:r w:rsidRPr="00417525">
              <w:rPr>
                <w:lang w:val="en-GB"/>
              </w:rPr>
              <w:t>N</w:t>
            </w:r>
            <w:r w:rsidRPr="00417525">
              <w:rPr>
                <w:lang w:val="en-GB" w:eastAsia="en-GB"/>
              </w:rPr>
              <w:t xml:space="preserve">utrients content </w:t>
            </w:r>
            <w:r>
              <w:rPr>
                <w:lang w:val="en-GB" w:eastAsia="en-GB"/>
              </w:rPr>
              <w:t xml:space="preserve">in the shoot part </w:t>
            </w:r>
            <w:r w:rsidRPr="00417525">
              <w:rPr>
                <w:lang w:val="en-GB" w:eastAsia="en-GB"/>
              </w:rPr>
              <w:t xml:space="preserve">of purslane plants grown under different </w:t>
            </w:r>
            <w:r>
              <w:rPr>
                <w:lang w:val="en-GB" w:eastAsia="en-GB"/>
              </w:rPr>
              <w:t>slumgum</w:t>
            </w:r>
            <w:r w:rsidRPr="00417525">
              <w:rPr>
                <w:lang w:val="en-GB" w:eastAsia="en-GB"/>
              </w:rPr>
              <w:t xml:space="preserve"> treatments (S= solid </w:t>
            </w:r>
            <w:r>
              <w:rPr>
                <w:lang w:val="en-GB" w:eastAsia="en-GB"/>
              </w:rPr>
              <w:t>slumgum</w:t>
            </w:r>
            <w:r w:rsidRPr="00417525">
              <w:rPr>
                <w:lang w:val="en-GB" w:eastAsia="en-GB"/>
              </w:rPr>
              <w:t xml:space="preserve">; TS= solid </w:t>
            </w:r>
            <w:r>
              <w:rPr>
                <w:lang w:val="en-GB" w:eastAsia="en-GB"/>
              </w:rPr>
              <w:t>slumgum</w:t>
            </w:r>
            <w:r w:rsidRPr="00417525">
              <w:rPr>
                <w:lang w:val="en-GB" w:eastAsia="en-GB"/>
              </w:rPr>
              <w:t xml:space="preserve"> transformed with </w:t>
            </w:r>
            <w:r w:rsidRPr="00417525">
              <w:rPr>
                <w:i/>
                <w:lang w:val="en-GB" w:eastAsia="en-GB"/>
              </w:rPr>
              <w:t>P.</w:t>
            </w:r>
            <w:r>
              <w:rPr>
                <w:i/>
                <w:lang w:val="en-GB" w:eastAsia="en-GB"/>
              </w:rPr>
              <w:t xml:space="preserve"> </w:t>
            </w:r>
            <w:proofErr w:type="spellStart"/>
            <w:r w:rsidRPr="00417525">
              <w:rPr>
                <w:i/>
                <w:lang w:val="en-GB" w:eastAsia="en-GB"/>
              </w:rPr>
              <w:t>chrysogenum</w:t>
            </w:r>
            <w:proofErr w:type="spellEnd"/>
            <w:r w:rsidRPr="00417525">
              <w:rPr>
                <w:lang w:val="en-GB" w:eastAsia="en-GB"/>
              </w:rPr>
              <w:t xml:space="preserve"> ; L= liquid </w:t>
            </w:r>
            <w:r>
              <w:rPr>
                <w:lang w:val="en-GB" w:eastAsia="en-GB"/>
              </w:rPr>
              <w:t>slumgum</w:t>
            </w:r>
            <w:r w:rsidRPr="00417525">
              <w:rPr>
                <w:lang w:val="en-GB" w:eastAsia="en-GB"/>
              </w:rPr>
              <w:t xml:space="preserve">; TL= liquid </w:t>
            </w:r>
            <w:r>
              <w:rPr>
                <w:lang w:val="en-GB" w:eastAsia="en-GB"/>
              </w:rPr>
              <w:t>slumgum</w:t>
            </w:r>
            <w:r w:rsidRPr="00417525">
              <w:rPr>
                <w:lang w:val="en-GB" w:eastAsia="en-GB"/>
              </w:rPr>
              <w:t xml:space="preserve"> transformed with </w:t>
            </w:r>
            <w:r w:rsidRPr="00417525">
              <w:rPr>
                <w:i/>
                <w:lang w:val="en-GB" w:eastAsia="en-GB"/>
              </w:rPr>
              <w:t>P.</w:t>
            </w:r>
            <w:r>
              <w:rPr>
                <w:i/>
                <w:lang w:val="en-GB" w:eastAsia="en-GB"/>
              </w:rPr>
              <w:t xml:space="preserve"> </w:t>
            </w:r>
            <w:proofErr w:type="spellStart"/>
            <w:r w:rsidRPr="00417525">
              <w:rPr>
                <w:i/>
                <w:lang w:val="en-GB" w:eastAsia="en-GB"/>
              </w:rPr>
              <w:t>chrysogenum</w:t>
            </w:r>
            <w:proofErr w:type="spellEnd"/>
            <w:r w:rsidRPr="00417525">
              <w:rPr>
                <w:lang w:val="en-GB" w:eastAsia="en-GB"/>
              </w:rPr>
              <w:t xml:space="preserve"> ). </w:t>
            </w:r>
          </w:p>
        </w:tc>
      </w:tr>
      <w:tr w:rsidR="001D0260" w:rsidRPr="00417525" w14:paraId="21E51531" w14:textId="77777777" w:rsidTr="00F52CD4">
        <w:tc>
          <w:tcPr>
            <w:tcW w:w="19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8B1DDB" w14:textId="77777777" w:rsidR="001D0260" w:rsidRPr="00417525" w:rsidRDefault="001D0260" w:rsidP="00F52CD4">
            <w:pPr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051107" w14:textId="77777777" w:rsidR="001D0260" w:rsidRPr="00417525" w:rsidRDefault="001D0260" w:rsidP="00F52CD4">
            <w:pPr>
              <w:jc w:val="center"/>
              <w:rPr>
                <w:rFonts w:cs="Times New Roman"/>
              </w:rPr>
            </w:pPr>
            <w:r w:rsidRPr="00417525">
              <w:rPr>
                <w:rFonts w:cs="Times New Roman"/>
              </w:rPr>
              <w:t>Foliar N (g/Kg)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6B3BC5" w14:textId="77777777" w:rsidR="001D0260" w:rsidRDefault="001D0260" w:rsidP="00F52CD4">
            <w:pPr>
              <w:jc w:val="center"/>
              <w:rPr>
                <w:rFonts w:cs="Times New Roman"/>
                <w:color w:val="000000"/>
              </w:rPr>
            </w:pPr>
          </w:p>
          <w:p w14:paraId="63E0C2B7" w14:textId="77777777" w:rsidR="001D0260" w:rsidRPr="00417525" w:rsidRDefault="001D0260" w:rsidP="00F52CD4">
            <w:pPr>
              <w:jc w:val="center"/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Foliar C (g/Kg)</w:t>
            </w:r>
          </w:p>
          <w:p w14:paraId="409AD1A1" w14:textId="77777777" w:rsidR="001D0260" w:rsidRPr="00417525" w:rsidRDefault="001D0260" w:rsidP="00F52CD4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68DD97" w14:textId="77777777" w:rsidR="001D0260" w:rsidRDefault="001D0260" w:rsidP="00F52CD4">
            <w:pPr>
              <w:jc w:val="center"/>
              <w:rPr>
                <w:rFonts w:cs="Times New Roman"/>
                <w:color w:val="000000"/>
              </w:rPr>
            </w:pPr>
          </w:p>
          <w:p w14:paraId="6809A3FF" w14:textId="77777777" w:rsidR="001D0260" w:rsidRPr="00417525" w:rsidRDefault="001D0260" w:rsidP="00F52CD4">
            <w:pPr>
              <w:jc w:val="center"/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Foliar P (g/ Kg)</w:t>
            </w:r>
          </w:p>
          <w:p w14:paraId="54E56C0A" w14:textId="77777777" w:rsidR="001D0260" w:rsidRPr="00417525" w:rsidRDefault="001D0260" w:rsidP="00F52CD4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6EA5E3" w14:textId="77777777" w:rsidR="001D0260" w:rsidRDefault="001D0260" w:rsidP="00F52CD4">
            <w:pPr>
              <w:jc w:val="center"/>
              <w:rPr>
                <w:rFonts w:cs="Times New Roman"/>
                <w:color w:val="000000"/>
              </w:rPr>
            </w:pPr>
          </w:p>
          <w:p w14:paraId="2FDE984F" w14:textId="77777777" w:rsidR="001D0260" w:rsidRPr="00417525" w:rsidRDefault="001D0260" w:rsidP="00F52CD4">
            <w:pPr>
              <w:jc w:val="center"/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Foliar K (g/ Kg)</w:t>
            </w:r>
          </w:p>
          <w:p w14:paraId="0985D3F0" w14:textId="77777777" w:rsidR="001D0260" w:rsidRPr="00417525" w:rsidRDefault="001D0260" w:rsidP="00F52CD4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2056DE" w14:textId="77777777" w:rsidR="001D0260" w:rsidRDefault="001D0260" w:rsidP="00F52CD4">
            <w:pPr>
              <w:jc w:val="center"/>
              <w:rPr>
                <w:rFonts w:cs="Times New Roman"/>
                <w:color w:val="000000"/>
              </w:rPr>
            </w:pPr>
          </w:p>
          <w:p w14:paraId="69B17F70" w14:textId="77777777" w:rsidR="001D0260" w:rsidRPr="00417525" w:rsidRDefault="001D0260" w:rsidP="00F52CD4">
            <w:pPr>
              <w:jc w:val="center"/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Foliar Ca (g/ Kg)</w:t>
            </w:r>
          </w:p>
          <w:p w14:paraId="5972ECCA" w14:textId="77777777" w:rsidR="001D0260" w:rsidRPr="00417525" w:rsidRDefault="001D0260" w:rsidP="00F52CD4">
            <w:pPr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F2D9F3" w14:textId="77777777" w:rsidR="001D0260" w:rsidRDefault="001D0260" w:rsidP="00F52CD4">
            <w:pPr>
              <w:jc w:val="center"/>
              <w:rPr>
                <w:rFonts w:cs="Times New Roman"/>
                <w:color w:val="000000"/>
              </w:rPr>
            </w:pPr>
          </w:p>
          <w:p w14:paraId="07A00D95" w14:textId="77777777" w:rsidR="001D0260" w:rsidRPr="00417525" w:rsidRDefault="001D0260" w:rsidP="00F52CD4">
            <w:pPr>
              <w:jc w:val="center"/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Foliar Mg (g/Kg)</w:t>
            </w:r>
          </w:p>
          <w:p w14:paraId="2235B97D" w14:textId="77777777" w:rsidR="001D0260" w:rsidRPr="00417525" w:rsidRDefault="001D0260" w:rsidP="00F52CD4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19B845" w14:textId="77777777" w:rsidR="001D0260" w:rsidRDefault="001D0260" w:rsidP="00F52CD4">
            <w:pPr>
              <w:jc w:val="center"/>
              <w:rPr>
                <w:rFonts w:cs="Times New Roman"/>
              </w:rPr>
            </w:pPr>
          </w:p>
          <w:p w14:paraId="2FBEE9F6" w14:textId="77777777" w:rsidR="001D0260" w:rsidRPr="00417525" w:rsidRDefault="001D0260" w:rsidP="00F52CD4">
            <w:pPr>
              <w:jc w:val="center"/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</w:rPr>
              <w:t xml:space="preserve">Foliar Fe </w:t>
            </w:r>
            <w:r w:rsidRPr="00417525">
              <w:rPr>
                <w:rFonts w:cs="Times New Roman"/>
                <w:color w:val="000000"/>
              </w:rPr>
              <w:t>(g/Kg)</w:t>
            </w:r>
          </w:p>
          <w:p w14:paraId="4A22535E" w14:textId="77777777" w:rsidR="001D0260" w:rsidRPr="00417525" w:rsidRDefault="001D0260" w:rsidP="00F52CD4">
            <w:pPr>
              <w:jc w:val="center"/>
              <w:rPr>
                <w:rFonts w:cs="Times New Roman"/>
              </w:rPr>
            </w:pPr>
          </w:p>
        </w:tc>
      </w:tr>
      <w:tr w:rsidR="001D0260" w:rsidRPr="00417525" w14:paraId="1B7A3FC4" w14:textId="77777777" w:rsidTr="00F52CD4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6ABCAF" w14:textId="77777777" w:rsidR="001D0260" w:rsidRPr="00AA70AF" w:rsidRDefault="001D0260" w:rsidP="00F52CD4">
            <w:pPr>
              <w:rPr>
                <w:rFonts w:cs="Times New Roman"/>
                <w:b/>
              </w:rPr>
            </w:pPr>
            <w:r w:rsidRPr="00AA70AF">
              <w:rPr>
                <w:rFonts w:cs="Times New Roman"/>
                <w:b/>
              </w:rPr>
              <w:t>Control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D57524" w14:textId="77777777" w:rsidR="001D0260" w:rsidRPr="00417525" w:rsidRDefault="001D0260" w:rsidP="00F52CD4">
            <w:pPr>
              <w:rPr>
                <w:rFonts w:cs="Times New Roman"/>
              </w:rPr>
            </w:pPr>
            <w:r w:rsidRPr="00417525">
              <w:rPr>
                <w:rFonts w:cs="Times New Roman"/>
                <w:color w:val="000000"/>
              </w:rPr>
              <w:t>0.093 ± 0.006 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BD1BF" w14:textId="77777777" w:rsidR="001D0260" w:rsidRPr="00417525" w:rsidRDefault="001D0260" w:rsidP="00F52CD4">
            <w:pPr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3.75 ± 0.037 </w:t>
            </w:r>
          </w:p>
          <w:p w14:paraId="6FAA8D43" w14:textId="77777777" w:rsidR="001D0260" w:rsidRPr="00417525" w:rsidRDefault="001D0260" w:rsidP="00F52CD4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A2D5C" w14:textId="77777777" w:rsidR="001D0260" w:rsidRPr="00417525" w:rsidRDefault="001D0260" w:rsidP="00F52CD4">
            <w:pPr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0.052 ± 0.007 a </w:t>
            </w:r>
          </w:p>
          <w:p w14:paraId="24AB2386" w14:textId="77777777" w:rsidR="001D0260" w:rsidRPr="00417525" w:rsidRDefault="001D0260" w:rsidP="00F52CD4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EA452" w14:textId="77777777" w:rsidR="001D0260" w:rsidRPr="00417525" w:rsidRDefault="001D0260" w:rsidP="00F52CD4">
            <w:pPr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0.53 ± 0.005 b</w:t>
            </w:r>
          </w:p>
          <w:p w14:paraId="1972B30F" w14:textId="77777777" w:rsidR="001D0260" w:rsidRPr="00417525" w:rsidRDefault="001D0260" w:rsidP="00F52CD4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4C150C" w14:textId="77777777" w:rsidR="001D0260" w:rsidRPr="00417525" w:rsidRDefault="001D0260" w:rsidP="00F52CD4">
            <w:pPr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0.15 ± 0.005 c</w:t>
            </w:r>
          </w:p>
          <w:p w14:paraId="61D05BF4" w14:textId="77777777" w:rsidR="001D0260" w:rsidRPr="00417525" w:rsidRDefault="001D0260" w:rsidP="00F52CD4">
            <w:pPr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47D61" w14:textId="77777777" w:rsidR="001D0260" w:rsidRPr="00417525" w:rsidRDefault="001D0260" w:rsidP="00F52CD4">
            <w:pPr>
              <w:rPr>
                <w:rFonts w:cs="Times New Roman"/>
              </w:rPr>
            </w:pPr>
            <w:r w:rsidRPr="00417525">
              <w:rPr>
                <w:rFonts w:cs="Times New Roman"/>
              </w:rPr>
              <w:t xml:space="preserve">0.11 </w:t>
            </w:r>
            <w:r w:rsidRPr="00417525">
              <w:rPr>
                <w:rFonts w:cs="Times New Roman"/>
                <w:color w:val="000000"/>
              </w:rPr>
              <w:t>± 0.011 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AAEA1" w14:textId="77777777" w:rsidR="001D0260" w:rsidRPr="00417525" w:rsidRDefault="001D0260" w:rsidP="00F52CD4">
            <w:pPr>
              <w:rPr>
                <w:rFonts w:cs="Times New Roman"/>
              </w:rPr>
            </w:pPr>
            <w:r w:rsidRPr="00417525">
              <w:rPr>
                <w:rFonts w:cs="Times New Roman"/>
              </w:rPr>
              <w:t xml:space="preserve">0.39 </w:t>
            </w:r>
            <w:r w:rsidRPr="00417525">
              <w:rPr>
                <w:rFonts w:cs="Times New Roman"/>
                <w:color w:val="000000"/>
              </w:rPr>
              <w:t>± 0.07 b</w:t>
            </w:r>
          </w:p>
        </w:tc>
      </w:tr>
      <w:tr w:rsidR="001D0260" w:rsidRPr="00417525" w14:paraId="69CC3888" w14:textId="77777777" w:rsidTr="00F52CD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BECFD8C" w14:textId="77777777" w:rsidR="001D0260" w:rsidRPr="00AA70AF" w:rsidRDefault="001D0260" w:rsidP="00F52CD4">
            <w:pPr>
              <w:rPr>
                <w:rFonts w:cs="Times New Roman"/>
                <w:b/>
              </w:rPr>
            </w:pPr>
            <w:r w:rsidRPr="00AA70AF">
              <w:rPr>
                <w:rFonts w:cs="Times New Roman"/>
                <w:b/>
              </w:rPr>
              <w:t>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C7B84F" w14:textId="77777777" w:rsidR="001D0260" w:rsidRPr="00417525" w:rsidRDefault="001D0260" w:rsidP="00F52CD4">
            <w:pPr>
              <w:rPr>
                <w:rFonts w:cs="Times New Roman"/>
              </w:rPr>
            </w:pPr>
            <w:r w:rsidRPr="00417525">
              <w:rPr>
                <w:rFonts w:cs="Times New Roman"/>
                <w:color w:val="000000"/>
              </w:rPr>
              <w:t>0.090 ± 0.011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F65703" w14:textId="77777777" w:rsidR="001D0260" w:rsidRPr="00417525" w:rsidRDefault="001D0260" w:rsidP="00F52CD4">
            <w:pPr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3.77 ± 0.005 </w:t>
            </w:r>
          </w:p>
          <w:p w14:paraId="2274DD4B" w14:textId="77777777" w:rsidR="001D0260" w:rsidRPr="00417525" w:rsidRDefault="001D0260" w:rsidP="00F52CD4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5A397E" w14:textId="77777777" w:rsidR="001D0260" w:rsidRPr="00417525" w:rsidRDefault="001D0260" w:rsidP="00F52CD4">
            <w:pPr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0.065 ± 0.002 a </w:t>
            </w:r>
          </w:p>
          <w:p w14:paraId="385CA045" w14:textId="77777777" w:rsidR="001D0260" w:rsidRPr="00417525" w:rsidRDefault="001D0260" w:rsidP="00F52CD4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7D3688" w14:textId="77777777" w:rsidR="001D0260" w:rsidRPr="00417525" w:rsidRDefault="001D0260" w:rsidP="00F52CD4">
            <w:pPr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0.47 ± 0.022 a</w:t>
            </w:r>
          </w:p>
          <w:p w14:paraId="62A1D379" w14:textId="77777777" w:rsidR="001D0260" w:rsidRPr="00417525" w:rsidRDefault="001D0260" w:rsidP="00F52CD4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3AC184" w14:textId="77777777" w:rsidR="001D0260" w:rsidRPr="00417525" w:rsidRDefault="001D0260" w:rsidP="00F52CD4">
            <w:pPr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0.08 ± 0.017 a </w:t>
            </w:r>
          </w:p>
          <w:p w14:paraId="6A1EC8C1" w14:textId="77777777" w:rsidR="001D0260" w:rsidRPr="00417525" w:rsidRDefault="001D0260" w:rsidP="00F52CD4">
            <w:pPr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A089238" w14:textId="77777777" w:rsidR="001D0260" w:rsidRPr="00417525" w:rsidRDefault="001D0260" w:rsidP="00F52CD4">
            <w:pPr>
              <w:rPr>
                <w:rFonts w:cs="Times New Roman"/>
              </w:rPr>
            </w:pPr>
            <w:r w:rsidRPr="00417525">
              <w:rPr>
                <w:rFonts w:cs="Times New Roman"/>
              </w:rPr>
              <w:t xml:space="preserve">0.07 </w:t>
            </w:r>
            <w:r w:rsidRPr="00417525">
              <w:rPr>
                <w:rFonts w:cs="Times New Roman"/>
                <w:color w:val="000000"/>
              </w:rPr>
              <w:t>± 0.008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DE3CB7" w14:textId="77777777" w:rsidR="001D0260" w:rsidRPr="00417525" w:rsidRDefault="001D0260" w:rsidP="00F52CD4">
            <w:pPr>
              <w:rPr>
                <w:rFonts w:cs="Times New Roman"/>
              </w:rPr>
            </w:pPr>
            <w:r w:rsidRPr="00417525">
              <w:rPr>
                <w:rFonts w:cs="Times New Roman"/>
              </w:rPr>
              <w:t xml:space="preserve">0.28 </w:t>
            </w:r>
            <w:r w:rsidRPr="00417525">
              <w:rPr>
                <w:rFonts w:cs="Times New Roman"/>
                <w:color w:val="000000"/>
              </w:rPr>
              <w:t>± 0.06 ab</w:t>
            </w:r>
          </w:p>
        </w:tc>
      </w:tr>
      <w:tr w:rsidR="001D0260" w:rsidRPr="00417525" w14:paraId="091F57C7" w14:textId="77777777" w:rsidTr="00F52CD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AA1A394" w14:textId="77777777" w:rsidR="001D0260" w:rsidRPr="00AA70AF" w:rsidRDefault="001D0260" w:rsidP="00F52CD4">
            <w:pPr>
              <w:rPr>
                <w:rFonts w:cs="Times New Roman"/>
                <w:b/>
              </w:rPr>
            </w:pPr>
            <w:r w:rsidRPr="00AA70AF">
              <w:rPr>
                <w:rFonts w:cs="Times New Roman"/>
                <w:b/>
              </w:rPr>
              <w:t>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0D4D5F" w14:textId="77777777" w:rsidR="001D0260" w:rsidRPr="00417525" w:rsidRDefault="001D0260" w:rsidP="00F52CD4">
            <w:pPr>
              <w:rPr>
                <w:rFonts w:cs="Times New Roman"/>
              </w:rPr>
            </w:pPr>
            <w:r w:rsidRPr="00417525">
              <w:rPr>
                <w:rFonts w:cs="Times New Roman"/>
                <w:color w:val="000000"/>
              </w:rPr>
              <w:t>0.130 ± 0.007 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5DD881" w14:textId="77777777" w:rsidR="001D0260" w:rsidRPr="00417525" w:rsidRDefault="001D0260" w:rsidP="00F52CD4">
            <w:pPr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3.74 ± 0.016 </w:t>
            </w:r>
          </w:p>
          <w:p w14:paraId="7647A008" w14:textId="77777777" w:rsidR="001D0260" w:rsidRPr="00417525" w:rsidRDefault="001D0260" w:rsidP="00F52CD4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D34493" w14:textId="77777777" w:rsidR="001D0260" w:rsidRPr="00417525" w:rsidRDefault="001D0260" w:rsidP="00F52CD4">
            <w:pPr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0.104 ± 0.010 b </w:t>
            </w:r>
          </w:p>
          <w:p w14:paraId="27FA8402" w14:textId="77777777" w:rsidR="001D0260" w:rsidRPr="00417525" w:rsidRDefault="001D0260" w:rsidP="00F52CD4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A71AF1" w14:textId="77777777" w:rsidR="001D0260" w:rsidRPr="00417525" w:rsidRDefault="001D0260" w:rsidP="00F52CD4">
            <w:pPr>
              <w:rPr>
                <w:rFonts w:cs="Times New Roman"/>
                <w:color w:val="000000"/>
              </w:rPr>
            </w:pPr>
            <w:r w:rsidRPr="00417525">
              <w:rPr>
                <w:rFonts w:cs="Times New Roman"/>
                <w:color w:val="000000"/>
              </w:rPr>
              <w:t>0.48 ± 0.004 a</w:t>
            </w:r>
          </w:p>
          <w:p w14:paraId="35C15DB4" w14:textId="77777777" w:rsidR="001D0260" w:rsidRPr="00417525" w:rsidRDefault="001D0260" w:rsidP="00F52CD4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34872C" w14:textId="77777777" w:rsidR="001D0260" w:rsidRPr="00417525" w:rsidRDefault="001D0260" w:rsidP="00F52CD4">
            <w:pPr>
              <w:rPr>
                <w:rFonts w:cs="Times New Roman"/>
              </w:rPr>
            </w:pPr>
            <w:r w:rsidRPr="00417525">
              <w:rPr>
                <w:rFonts w:cs="Times New Roman"/>
              </w:rPr>
              <w:t xml:space="preserve">0.12 </w:t>
            </w:r>
            <w:r w:rsidRPr="00417525">
              <w:rPr>
                <w:rFonts w:cs="Times New Roman"/>
                <w:color w:val="000000"/>
              </w:rPr>
              <w:t>± 0.003 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8329972" w14:textId="77777777" w:rsidR="001D0260" w:rsidRPr="00417525" w:rsidRDefault="001D0260" w:rsidP="00F52CD4">
            <w:pPr>
              <w:rPr>
                <w:rFonts w:cs="Times New Roman"/>
              </w:rPr>
            </w:pPr>
            <w:r w:rsidRPr="00417525">
              <w:rPr>
                <w:rFonts w:cs="Times New Roman"/>
              </w:rPr>
              <w:t xml:space="preserve">0.09 </w:t>
            </w:r>
            <w:r w:rsidRPr="00417525">
              <w:rPr>
                <w:rFonts w:cs="Times New Roman"/>
                <w:color w:val="000000"/>
              </w:rPr>
              <w:t xml:space="preserve">± 0.006 </w:t>
            </w:r>
            <w:proofErr w:type="spellStart"/>
            <w:r w:rsidRPr="00417525">
              <w:rPr>
                <w:rFonts w:cs="Times New Roman"/>
                <w:color w:val="000000"/>
              </w:rPr>
              <w:t>bc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358AED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 xml:space="preserve">0.15 </w:t>
            </w:r>
            <w:r w:rsidRPr="00417525">
              <w:rPr>
                <w:rFonts w:cs="Times New Roman"/>
                <w:color w:val="000000"/>
                <w:lang w:val="en-GB"/>
              </w:rPr>
              <w:t>± 0.01 a</w:t>
            </w:r>
          </w:p>
        </w:tc>
      </w:tr>
      <w:tr w:rsidR="001D0260" w:rsidRPr="00417525" w14:paraId="1E54C3F6" w14:textId="77777777" w:rsidTr="00F52CD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277312E" w14:textId="77777777" w:rsidR="001D0260" w:rsidRPr="00AA70AF" w:rsidRDefault="001D0260" w:rsidP="00F52CD4">
            <w:pPr>
              <w:rPr>
                <w:rFonts w:cs="Times New Roman"/>
                <w:b/>
                <w:lang w:val="en-GB"/>
              </w:rPr>
            </w:pPr>
            <w:r w:rsidRPr="00AA70AF">
              <w:rPr>
                <w:rFonts w:cs="Times New Roman"/>
                <w:b/>
                <w:lang w:val="en-GB"/>
              </w:rPr>
              <w:t>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A67AEC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color w:val="000000"/>
                <w:lang w:val="en-GB"/>
              </w:rPr>
              <w:t>0.100 ± 0.003 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C64E9A" w14:textId="77777777" w:rsidR="001D0260" w:rsidRPr="00417525" w:rsidRDefault="001D0260" w:rsidP="00F52CD4">
            <w:pPr>
              <w:rPr>
                <w:rFonts w:cs="Times New Roman"/>
                <w:color w:val="000000"/>
                <w:lang w:val="en-GB"/>
              </w:rPr>
            </w:pPr>
            <w:r w:rsidRPr="00417525">
              <w:rPr>
                <w:rFonts w:cs="Times New Roman"/>
                <w:color w:val="000000"/>
                <w:lang w:val="en-GB"/>
              </w:rPr>
              <w:t>3.77 ± 0.025 </w:t>
            </w:r>
          </w:p>
          <w:p w14:paraId="54C263DB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7D9BF4" w14:textId="77777777" w:rsidR="001D0260" w:rsidRPr="00417525" w:rsidRDefault="001D0260" w:rsidP="00F52CD4">
            <w:pPr>
              <w:rPr>
                <w:rFonts w:cs="Times New Roman"/>
                <w:color w:val="000000"/>
                <w:lang w:val="en-GB"/>
              </w:rPr>
            </w:pPr>
            <w:r w:rsidRPr="00417525">
              <w:rPr>
                <w:rFonts w:cs="Times New Roman"/>
                <w:color w:val="000000"/>
                <w:lang w:val="en-GB"/>
              </w:rPr>
              <w:t>0.097 ± 0.008 b </w:t>
            </w:r>
          </w:p>
          <w:p w14:paraId="2DD4BFDA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D0CA5D" w14:textId="77777777" w:rsidR="001D0260" w:rsidRPr="00417525" w:rsidRDefault="001D0260" w:rsidP="00F52CD4">
            <w:pPr>
              <w:rPr>
                <w:rFonts w:cs="Times New Roman"/>
                <w:color w:val="000000"/>
                <w:lang w:val="en-GB"/>
              </w:rPr>
            </w:pPr>
            <w:r w:rsidRPr="00417525">
              <w:rPr>
                <w:rFonts w:cs="Times New Roman"/>
                <w:color w:val="000000"/>
                <w:lang w:val="en-GB"/>
              </w:rPr>
              <w:t>0.46 ± 0.020 a</w:t>
            </w:r>
          </w:p>
          <w:p w14:paraId="45F02628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F4943D" w14:textId="77777777" w:rsidR="001D0260" w:rsidRPr="00417525" w:rsidRDefault="001D0260" w:rsidP="00F52CD4">
            <w:pPr>
              <w:rPr>
                <w:rFonts w:cs="Times New Roman"/>
                <w:color w:val="000000"/>
                <w:lang w:val="en-GB"/>
              </w:rPr>
            </w:pPr>
            <w:r w:rsidRPr="00417525">
              <w:rPr>
                <w:rFonts w:cs="Times New Roman"/>
                <w:color w:val="000000"/>
                <w:lang w:val="en-GB"/>
              </w:rPr>
              <w:t>0.11 ± 0.010 ab</w:t>
            </w:r>
          </w:p>
          <w:p w14:paraId="49E7BB7B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A1036EC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 xml:space="preserve">0.08 </w:t>
            </w:r>
            <w:r w:rsidRPr="00417525">
              <w:rPr>
                <w:rFonts w:cs="Times New Roman"/>
                <w:color w:val="000000"/>
                <w:lang w:val="en-GB"/>
              </w:rPr>
              <w:t>± 0.005 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17E263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 xml:space="preserve">0.20 </w:t>
            </w:r>
            <w:r w:rsidRPr="00417525">
              <w:rPr>
                <w:rFonts w:cs="Times New Roman"/>
                <w:color w:val="000000"/>
                <w:lang w:val="en-GB"/>
              </w:rPr>
              <w:t>± 0.05 a</w:t>
            </w:r>
          </w:p>
        </w:tc>
      </w:tr>
      <w:tr w:rsidR="001D0260" w:rsidRPr="00417525" w14:paraId="2752CDFC" w14:textId="77777777" w:rsidTr="00F52CD4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E7F99" w14:textId="77777777" w:rsidR="001D0260" w:rsidRPr="00AA70AF" w:rsidRDefault="001D0260" w:rsidP="00F52CD4">
            <w:pPr>
              <w:rPr>
                <w:rFonts w:cs="Times New Roman"/>
                <w:b/>
              </w:rPr>
            </w:pPr>
            <w:r w:rsidRPr="00AA70AF">
              <w:rPr>
                <w:rFonts w:cs="Times New Roman"/>
                <w:b/>
              </w:rPr>
              <w:t>TL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1D225" w14:textId="77777777" w:rsidR="001D0260" w:rsidRPr="00417525" w:rsidRDefault="001D0260" w:rsidP="00F52CD4">
            <w:pPr>
              <w:rPr>
                <w:rFonts w:cs="Times New Roman"/>
              </w:rPr>
            </w:pPr>
            <w:r w:rsidRPr="00417525">
              <w:rPr>
                <w:rFonts w:cs="Times New Roman"/>
                <w:color w:val="000000"/>
              </w:rPr>
              <w:t>0.090 ± 0.004 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7ACCF" w14:textId="77777777" w:rsidR="001D0260" w:rsidRPr="00417525" w:rsidRDefault="001D0260" w:rsidP="00F52CD4">
            <w:pPr>
              <w:rPr>
                <w:rFonts w:cs="Times New Roman"/>
                <w:color w:val="000000"/>
                <w:lang w:val="en-GB"/>
              </w:rPr>
            </w:pPr>
            <w:r w:rsidRPr="00417525">
              <w:rPr>
                <w:rFonts w:cs="Times New Roman"/>
                <w:color w:val="000000"/>
                <w:lang w:val="en-GB"/>
              </w:rPr>
              <w:t>3.76 ± 0.048 </w:t>
            </w:r>
          </w:p>
          <w:p w14:paraId="6C7D5318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9AE04" w14:textId="77777777" w:rsidR="001D0260" w:rsidRPr="00417525" w:rsidRDefault="001D0260" w:rsidP="00F52CD4">
            <w:pPr>
              <w:rPr>
                <w:rFonts w:cs="Times New Roman"/>
                <w:color w:val="000000"/>
                <w:lang w:val="en-GB"/>
              </w:rPr>
            </w:pPr>
            <w:r w:rsidRPr="00417525">
              <w:rPr>
                <w:rFonts w:cs="Times New Roman"/>
                <w:color w:val="000000"/>
                <w:lang w:val="en-GB"/>
              </w:rPr>
              <w:t>0.100 ± 0.011 b </w:t>
            </w:r>
          </w:p>
          <w:p w14:paraId="05C59152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49D4E" w14:textId="77777777" w:rsidR="001D0260" w:rsidRPr="00417525" w:rsidRDefault="001D0260" w:rsidP="00F52CD4">
            <w:pPr>
              <w:rPr>
                <w:rFonts w:cs="Times New Roman"/>
                <w:color w:val="000000"/>
                <w:lang w:val="en-GB"/>
              </w:rPr>
            </w:pPr>
            <w:r w:rsidRPr="00417525">
              <w:rPr>
                <w:rFonts w:cs="Times New Roman"/>
                <w:color w:val="000000"/>
                <w:lang w:val="en-GB"/>
              </w:rPr>
              <w:t>0.45 ± 0.017 a</w:t>
            </w:r>
          </w:p>
          <w:p w14:paraId="39F37AC0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8E12E" w14:textId="77777777" w:rsidR="001D0260" w:rsidRPr="00417525" w:rsidRDefault="001D0260" w:rsidP="00F52CD4">
            <w:pPr>
              <w:rPr>
                <w:rFonts w:cs="Times New Roman"/>
                <w:color w:val="000000"/>
                <w:lang w:val="en-GB"/>
              </w:rPr>
            </w:pPr>
            <w:r w:rsidRPr="00417525">
              <w:rPr>
                <w:rFonts w:cs="Times New Roman"/>
                <w:color w:val="000000"/>
                <w:lang w:val="en-GB"/>
              </w:rPr>
              <w:t>0.10 ± 0.009 ab </w:t>
            </w:r>
          </w:p>
          <w:p w14:paraId="6BA37BD9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32160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 xml:space="preserve">0.07 </w:t>
            </w:r>
            <w:r w:rsidRPr="00417525">
              <w:rPr>
                <w:rFonts w:cs="Times New Roman"/>
                <w:color w:val="000000"/>
                <w:lang w:val="en-GB"/>
              </w:rPr>
              <w:t>± 0.003 ab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44F4B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 xml:space="preserve">0.18 </w:t>
            </w:r>
            <w:r w:rsidRPr="00417525">
              <w:rPr>
                <w:rFonts w:cs="Times New Roman"/>
                <w:color w:val="000000"/>
                <w:lang w:val="en-GB"/>
              </w:rPr>
              <w:t>± 0.04 a</w:t>
            </w:r>
          </w:p>
        </w:tc>
      </w:tr>
      <w:tr w:rsidR="001D0260" w:rsidRPr="00417525" w14:paraId="17D838D7" w14:textId="77777777" w:rsidTr="00F52CD4">
        <w:trPr>
          <w:trHeight w:val="731"/>
        </w:trPr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4F8F1" w14:textId="77777777" w:rsidR="001D0260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 xml:space="preserve">ANOVA </w:t>
            </w:r>
            <w:r w:rsidRPr="00417525">
              <w:rPr>
                <w:rFonts w:cs="Times New Roman"/>
                <w:i/>
                <w:lang w:val="en-GB"/>
              </w:rPr>
              <w:t xml:space="preserve">F </w:t>
            </w:r>
            <w:r w:rsidRPr="00417525">
              <w:rPr>
                <w:rFonts w:cs="Times New Roman"/>
                <w:lang w:val="en-GB"/>
              </w:rPr>
              <w:t>values (</w:t>
            </w:r>
            <w:r w:rsidRPr="00417525">
              <w:rPr>
                <w:rFonts w:cs="Times New Roman"/>
                <w:i/>
                <w:lang w:val="en-GB"/>
              </w:rPr>
              <w:t>P</w:t>
            </w:r>
            <w:r w:rsidRPr="00417525">
              <w:rPr>
                <w:rFonts w:cs="Times New Roman"/>
                <w:lang w:val="en-GB"/>
              </w:rPr>
              <w:t xml:space="preserve"> values)</w:t>
            </w:r>
          </w:p>
          <w:p w14:paraId="6FBEF876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  <w:p w14:paraId="0C4EA894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bCs/>
                <w:color w:val="000000"/>
                <w:lang w:val="en-GB" w:eastAsia="en-GB"/>
              </w:rPr>
              <w:t>Slumgum</w:t>
            </w:r>
            <w:r w:rsidRPr="00417525">
              <w:rPr>
                <w:rFonts w:cs="Times New Roman"/>
                <w:lang w:val="en-GB"/>
              </w:rPr>
              <w:t xml:space="preserve"> type (</w:t>
            </w:r>
            <w:r>
              <w:rPr>
                <w:rFonts w:cs="Times New Roman"/>
                <w:lang w:val="en-GB"/>
              </w:rPr>
              <w:t>S</w:t>
            </w:r>
            <w:r w:rsidRPr="00417525">
              <w:rPr>
                <w:rFonts w:cs="Times New Roman"/>
                <w:lang w:val="en-GB"/>
              </w:rPr>
              <w:t>)</w:t>
            </w:r>
          </w:p>
          <w:p w14:paraId="40A5E3D9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>Transformation (T)</w:t>
            </w:r>
          </w:p>
          <w:p w14:paraId="3722CA82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S</w:t>
            </w:r>
            <w:r w:rsidRPr="00417525">
              <w:rPr>
                <w:rFonts w:cs="Times New Roman"/>
                <w:lang w:val="en-GB"/>
              </w:rPr>
              <w:t xml:space="preserve"> x 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FAC6D" w14:textId="77777777" w:rsidR="001D0260" w:rsidRPr="00DC225B" w:rsidRDefault="001D0260" w:rsidP="00F52CD4">
            <w:pPr>
              <w:rPr>
                <w:rFonts w:cs="Times New Roman"/>
                <w:lang w:val="en-GB"/>
              </w:rPr>
            </w:pPr>
          </w:p>
          <w:p w14:paraId="7046AB36" w14:textId="77777777" w:rsidR="001D0260" w:rsidRPr="00DC225B" w:rsidRDefault="001D0260" w:rsidP="00F52CD4">
            <w:pPr>
              <w:rPr>
                <w:rFonts w:cs="Times New Roman"/>
                <w:lang w:val="en-GB"/>
              </w:rPr>
            </w:pPr>
          </w:p>
          <w:p w14:paraId="622319BF" w14:textId="77777777" w:rsidR="001D0260" w:rsidRPr="00DC225B" w:rsidRDefault="001D0260" w:rsidP="00F52CD4">
            <w:pPr>
              <w:rPr>
                <w:rFonts w:cs="Times New Roman"/>
                <w:lang w:val="en-GB"/>
              </w:rPr>
            </w:pPr>
          </w:p>
          <w:p w14:paraId="779F9A36" w14:textId="77777777" w:rsidR="001D0260" w:rsidRPr="00DC225B" w:rsidRDefault="001D0260" w:rsidP="00F52CD4">
            <w:pPr>
              <w:rPr>
                <w:rFonts w:cs="Times New Roman"/>
                <w:lang w:val="en-GB"/>
              </w:rPr>
            </w:pPr>
            <w:r w:rsidRPr="00DC225B">
              <w:rPr>
                <w:rFonts w:cs="Times New Roman"/>
                <w:lang w:val="en-GB"/>
              </w:rPr>
              <w:t>2.81 (0.094)</w:t>
            </w:r>
          </w:p>
          <w:p w14:paraId="40EC040D" w14:textId="77777777" w:rsidR="001D0260" w:rsidRPr="00DC225B" w:rsidRDefault="001D0260" w:rsidP="00F52CD4">
            <w:pPr>
              <w:rPr>
                <w:rFonts w:cs="Times New Roman"/>
                <w:lang w:val="en-GB"/>
              </w:rPr>
            </w:pPr>
            <w:r w:rsidRPr="00DC225B">
              <w:rPr>
                <w:rFonts w:cs="Times New Roman"/>
                <w:lang w:val="en-GB"/>
              </w:rPr>
              <w:t>3.39 (0.087)</w:t>
            </w:r>
          </w:p>
          <w:p w14:paraId="39643912" w14:textId="77777777" w:rsidR="001D0260" w:rsidRPr="00DC225B" w:rsidRDefault="001D0260" w:rsidP="00F52CD4">
            <w:pPr>
              <w:rPr>
                <w:rFonts w:cs="Times New Roman"/>
                <w:b/>
                <w:lang w:val="en-GB"/>
              </w:rPr>
            </w:pPr>
            <w:r w:rsidRPr="00DC225B">
              <w:rPr>
                <w:rFonts w:cs="Times New Roman"/>
                <w:b/>
                <w:lang w:val="en-GB"/>
              </w:rPr>
              <w:t>14.77 (0.002)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E32EA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  <w:p w14:paraId="512430DF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  <w:p w14:paraId="7473AA22" w14:textId="77777777" w:rsidR="001D0260" w:rsidRDefault="001D0260" w:rsidP="00F52CD4">
            <w:pPr>
              <w:rPr>
                <w:rFonts w:cs="Times New Roman"/>
                <w:lang w:val="en-GB"/>
              </w:rPr>
            </w:pPr>
          </w:p>
          <w:p w14:paraId="1452D35D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>0.21 (0.814)</w:t>
            </w:r>
          </w:p>
          <w:p w14:paraId="488357BF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>0.49 (0.497)</w:t>
            </w:r>
          </w:p>
          <w:p w14:paraId="71CA26BB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>0.11 (0.748)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CC6CC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  <w:p w14:paraId="7DA36B7A" w14:textId="77777777" w:rsidR="001D0260" w:rsidRPr="00417525" w:rsidRDefault="001D0260" w:rsidP="00F52CD4">
            <w:pPr>
              <w:rPr>
                <w:rFonts w:cs="Times New Roman"/>
                <w:b/>
                <w:lang w:val="en-GB"/>
              </w:rPr>
            </w:pPr>
          </w:p>
          <w:p w14:paraId="015F32C4" w14:textId="77777777" w:rsidR="001D0260" w:rsidRDefault="001D0260" w:rsidP="00F52CD4">
            <w:pPr>
              <w:rPr>
                <w:rFonts w:cs="Times New Roman"/>
                <w:b/>
                <w:lang w:val="en-GB"/>
              </w:rPr>
            </w:pPr>
          </w:p>
          <w:p w14:paraId="3C2B3E07" w14:textId="77777777" w:rsidR="001D0260" w:rsidRPr="00417525" w:rsidRDefault="001D0260" w:rsidP="00F52CD4">
            <w:pPr>
              <w:rPr>
                <w:rFonts w:cs="Times New Roman"/>
                <w:b/>
                <w:lang w:val="en-GB"/>
              </w:rPr>
            </w:pPr>
            <w:r w:rsidRPr="00417525">
              <w:rPr>
                <w:rFonts w:cs="Times New Roman"/>
                <w:b/>
                <w:lang w:val="en-GB"/>
              </w:rPr>
              <w:t>5.64 (0.016)</w:t>
            </w:r>
          </w:p>
          <w:p w14:paraId="61F76E8E" w14:textId="77777777" w:rsidR="001D0260" w:rsidRPr="00417525" w:rsidRDefault="001D0260" w:rsidP="00F52CD4">
            <w:pPr>
              <w:rPr>
                <w:rFonts w:cs="Times New Roman"/>
                <w:b/>
                <w:lang w:val="en-GB"/>
              </w:rPr>
            </w:pPr>
            <w:r w:rsidRPr="00417525">
              <w:rPr>
                <w:rFonts w:cs="Times New Roman"/>
                <w:b/>
                <w:lang w:val="en-GB"/>
              </w:rPr>
              <w:t>6.27 (0.025)</w:t>
            </w:r>
          </w:p>
          <w:p w14:paraId="6C5924FC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b/>
                <w:lang w:val="en-GB"/>
              </w:rPr>
              <w:t>4.75 (0.047)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CCADD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  <w:p w14:paraId="412F48BE" w14:textId="77777777" w:rsidR="001D0260" w:rsidRPr="00417525" w:rsidRDefault="001D0260" w:rsidP="00F52CD4">
            <w:pPr>
              <w:rPr>
                <w:rFonts w:cs="Times New Roman"/>
                <w:b/>
                <w:lang w:val="en-GB"/>
              </w:rPr>
            </w:pPr>
          </w:p>
          <w:p w14:paraId="4E066D4D" w14:textId="77777777" w:rsidR="001D0260" w:rsidRDefault="001D0260" w:rsidP="00F52CD4">
            <w:pPr>
              <w:rPr>
                <w:rFonts w:cs="Times New Roman"/>
                <w:b/>
                <w:lang w:val="en-GB"/>
              </w:rPr>
            </w:pPr>
          </w:p>
          <w:p w14:paraId="679BF95D" w14:textId="77777777" w:rsidR="001D0260" w:rsidRPr="00417525" w:rsidRDefault="001D0260" w:rsidP="00F52CD4">
            <w:pPr>
              <w:rPr>
                <w:rFonts w:cs="Times New Roman"/>
                <w:b/>
                <w:lang w:val="en-GB"/>
              </w:rPr>
            </w:pPr>
            <w:r w:rsidRPr="00417525">
              <w:rPr>
                <w:rFonts w:cs="Times New Roman"/>
                <w:b/>
                <w:lang w:val="en-GB"/>
              </w:rPr>
              <w:t>7.80 (0.005)</w:t>
            </w:r>
          </w:p>
          <w:p w14:paraId="65BA4F2E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>0.06 (0.817)</w:t>
            </w:r>
          </w:p>
          <w:p w14:paraId="377C9537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>0.40 (0.537)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54256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  <w:p w14:paraId="4A7EB189" w14:textId="77777777" w:rsidR="001D0260" w:rsidRPr="00417525" w:rsidRDefault="001D0260" w:rsidP="00F52CD4">
            <w:pPr>
              <w:rPr>
                <w:rFonts w:cs="Times New Roman"/>
                <w:b/>
                <w:lang w:val="en-GB"/>
              </w:rPr>
            </w:pPr>
          </w:p>
          <w:p w14:paraId="796DBBDE" w14:textId="77777777" w:rsidR="001D0260" w:rsidRDefault="001D0260" w:rsidP="00F52CD4">
            <w:pPr>
              <w:rPr>
                <w:rFonts w:cs="Times New Roman"/>
                <w:b/>
                <w:lang w:val="en-GB"/>
              </w:rPr>
            </w:pPr>
          </w:p>
          <w:p w14:paraId="01CD3175" w14:textId="77777777" w:rsidR="001D0260" w:rsidRPr="00417525" w:rsidRDefault="001D0260" w:rsidP="00F52CD4">
            <w:pPr>
              <w:rPr>
                <w:rFonts w:cs="Times New Roman"/>
                <w:b/>
                <w:lang w:val="en-GB"/>
              </w:rPr>
            </w:pPr>
            <w:r w:rsidRPr="00417525">
              <w:rPr>
                <w:rFonts w:cs="Times New Roman"/>
                <w:b/>
                <w:lang w:val="en-GB"/>
              </w:rPr>
              <w:t>12.34 (&lt;0.001)</w:t>
            </w:r>
          </w:p>
          <w:p w14:paraId="37EF0815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>2.31 (0.151)</w:t>
            </w:r>
          </w:p>
          <w:p w14:paraId="6815D868" w14:textId="77777777" w:rsidR="001D0260" w:rsidRPr="00417525" w:rsidRDefault="001D0260" w:rsidP="00F52CD4">
            <w:pPr>
              <w:rPr>
                <w:rFonts w:cs="Times New Roman"/>
                <w:b/>
                <w:lang w:val="en-GB"/>
              </w:rPr>
            </w:pPr>
            <w:r w:rsidRPr="00417525">
              <w:rPr>
                <w:rFonts w:cs="Times New Roman"/>
                <w:b/>
                <w:lang w:val="en-GB"/>
              </w:rPr>
              <w:t>6.08 (0.027)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C0944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</w:p>
          <w:p w14:paraId="339C365E" w14:textId="77777777" w:rsidR="001D0260" w:rsidRPr="00417525" w:rsidRDefault="001D0260" w:rsidP="00F52CD4">
            <w:pPr>
              <w:rPr>
                <w:rFonts w:cs="Times New Roman"/>
                <w:b/>
                <w:lang w:val="en-GB"/>
              </w:rPr>
            </w:pPr>
          </w:p>
          <w:p w14:paraId="0ADE84A0" w14:textId="77777777" w:rsidR="001D0260" w:rsidRDefault="001D0260" w:rsidP="00F52CD4">
            <w:pPr>
              <w:rPr>
                <w:rFonts w:cs="Times New Roman"/>
                <w:b/>
                <w:lang w:val="en-GB"/>
              </w:rPr>
            </w:pPr>
          </w:p>
          <w:p w14:paraId="1592A4C0" w14:textId="77777777" w:rsidR="001D0260" w:rsidRPr="00417525" w:rsidRDefault="001D0260" w:rsidP="00F52CD4">
            <w:pPr>
              <w:rPr>
                <w:rFonts w:cs="Times New Roman"/>
                <w:b/>
                <w:lang w:val="en-GB"/>
              </w:rPr>
            </w:pPr>
            <w:r w:rsidRPr="00417525">
              <w:rPr>
                <w:rFonts w:cs="Times New Roman"/>
                <w:b/>
                <w:lang w:val="en-GB"/>
              </w:rPr>
              <w:t>10.99 (0.001)</w:t>
            </w:r>
          </w:p>
          <w:p w14:paraId="35C71D30" w14:textId="77777777" w:rsidR="001D0260" w:rsidRPr="00417525" w:rsidRDefault="001D0260" w:rsidP="00F52CD4">
            <w:pPr>
              <w:rPr>
                <w:rFonts w:cs="Times New Roman"/>
                <w:lang w:val="en-GB"/>
              </w:rPr>
            </w:pPr>
            <w:r w:rsidRPr="00417525">
              <w:rPr>
                <w:rFonts w:cs="Times New Roman"/>
                <w:lang w:val="en-GB"/>
              </w:rPr>
              <w:t>1.90 (0.190)</w:t>
            </w:r>
          </w:p>
          <w:p w14:paraId="32B78032" w14:textId="77777777" w:rsidR="001D0260" w:rsidRPr="00417525" w:rsidRDefault="001D0260" w:rsidP="00F52CD4">
            <w:pPr>
              <w:rPr>
                <w:rFonts w:cs="Times New Roman"/>
                <w:b/>
                <w:lang w:val="en-GB"/>
              </w:rPr>
            </w:pPr>
            <w:r w:rsidRPr="00417525">
              <w:rPr>
                <w:rFonts w:cs="Times New Roman"/>
                <w:b/>
                <w:lang w:val="en-GB"/>
              </w:rPr>
              <w:t>5.30 (0.037)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DDC20" w14:textId="77777777" w:rsidR="001D0260" w:rsidRPr="00DC225B" w:rsidRDefault="001D0260" w:rsidP="00F52CD4">
            <w:pPr>
              <w:rPr>
                <w:rFonts w:cs="Times New Roman"/>
                <w:lang w:val="en-GB"/>
              </w:rPr>
            </w:pPr>
          </w:p>
          <w:p w14:paraId="42B288EC" w14:textId="77777777" w:rsidR="001D0260" w:rsidRPr="00DC225B" w:rsidRDefault="001D0260" w:rsidP="00F52CD4">
            <w:pPr>
              <w:rPr>
                <w:rFonts w:cs="Times New Roman"/>
                <w:lang w:val="en-GB"/>
              </w:rPr>
            </w:pPr>
          </w:p>
          <w:p w14:paraId="563BA2A5" w14:textId="77777777" w:rsidR="001D0260" w:rsidRPr="00DC225B" w:rsidRDefault="001D0260" w:rsidP="00F52CD4">
            <w:pPr>
              <w:rPr>
                <w:rFonts w:cs="Times New Roman"/>
                <w:lang w:val="en-GB"/>
              </w:rPr>
            </w:pPr>
          </w:p>
          <w:p w14:paraId="48DB76C6" w14:textId="77777777" w:rsidR="001D0260" w:rsidRPr="00DC225B" w:rsidRDefault="001D0260" w:rsidP="00F52CD4">
            <w:pPr>
              <w:rPr>
                <w:rFonts w:cs="Times New Roman"/>
                <w:lang w:val="en-GB"/>
              </w:rPr>
            </w:pPr>
            <w:r w:rsidRPr="00DC225B">
              <w:rPr>
                <w:rFonts w:cs="Times New Roman"/>
                <w:lang w:val="en-GB"/>
              </w:rPr>
              <w:t>3.36 (0.067)</w:t>
            </w:r>
          </w:p>
          <w:p w14:paraId="266853D0" w14:textId="77777777" w:rsidR="001D0260" w:rsidRPr="00DC225B" w:rsidRDefault="001D0260" w:rsidP="00F52CD4">
            <w:pPr>
              <w:rPr>
                <w:rFonts w:cs="Times New Roman"/>
                <w:lang w:val="en-GB"/>
              </w:rPr>
            </w:pPr>
            <w:r w:rsidRPr="00DC225B">
              <w:rPr>
                <w:rFonts w:cs="Times New Roman"/>
                <w:lang w:val="en-GB"/>
              </w:rPr>
              <w:t>2.39 (0.146)</w:t>
            </w:r>
          </w:p>
          <w:p w14:paraId="0B6409CA" w14:textId="77777777" w:rsidR="001D0260" w:rsidRPr="00DC225B" w:rsidRDefault="001D0260" w:rsidP="00F52CD4">
            <w:pPr>
              <w:rPr>
                <w:rFonts w:cs="Times New Roman"/>
                <w:lang w:val="en-GB"/>
              </w:rPr>
            </w:pPr>
            <w:r w:rsidRPr="00DC225B">
              <w:rPr>
                <w:rFonts w:cs="Times New Roman"/>
                <w:lang w:val="en-GB"/>
              </w:rPr>
              <w:t>1.43 (0.253)</w:t>
            </w:r>
          </w:p>
        </w:tc>
      </w:tr>
      <w:tr w:rsidR="001D0260" w:rsidRPr="00FA36BD" w14:paraId="2629F596" w14:textId="77777777" w:rsidTr="00F52CD4">
        <w:trPr>
          <w:trHeight w:val="731"/>
        </w:trPr>
        <w:tc>
          <w:tcPr>
            <w:tcW w:w="14283" w:type="dxa"/>
            <w:gridSpan w:val="8"/>
            <w:tcBorders>
              <w:left w:val="nil"/>
              <w:bottom w:val="nil"/>
              <w:right w:val="nil"/>
            </w:tcBorders>
          </w:tcPr>
          <w:p w14:paraId="5D095B42" w14:textId="77777777" w:rsidR="001D0260" w:rsidRPr="00417525" w:rsidRDefault="001D0260" w:rsidP="00F52CD4">
            <w:pPr>
              <w:autoSpaceDE w:val="0"/>
              <w:autoSpaceDN w:val="0"/>
              <w:adjustRightInd w:val="0"/>
              <w:rPr>
                <w:rFonts w:cs="Times New Roman"/>
                <w:lang w:val="en-GB"/>
              </w:rPr>
            </w:pPr>
            <w:proofErr w:type="spellStart"/>
            <w:r w:rsidRPr="00417525">
              <w:rPr>
                <w:rFonts w:cs="Times New Roman"/>
                <w:lang w:val="en-GB"/>
              </w:rPr>
              <w:lastRenderedPageBreak/>
              <w:t>Mean±standard</w:t>
            </w:r>
            <w:proofErr w:type="spellEnd"/>
            <w:r w:rsidRPr="00417525">
              <w:rPr>
                <w:rFonts w:cs="Times New Roman"/>
                <w:lang w:val="en-GB"/>
              </w:rPr>
              <w:t xml:space="preserve"> error, n=5. Significance of effects of </w:t>
            </w:r>
            <w:r>
              <w:rPr>
                <w:rFonts w:cs="Times New Roman"/>
                <w:bCs/>
                <w:color w:val="000000"/>
                <w:lang w:val="en-GB" w:eastAsia="en-GB"/>
              </w:rPr>
              <w:t>slumgum</w:t>
            </w:r>
            <w:r w:rsidRPr="00417525">
              <w:rPr>
                <w:rFonts w:cs="Times New Roman"/>
                <w:lang w:val="en-GB"/>
              </w:rPr>
              <w:t xml:space="preserve"> type (</w:t>
            </w:r>
            <w:r>
              <w:rPr>
                <w:rFonts w:cs="Times New Roman"/>
                <w:lang w:val="en-GB"/>
              </w:rPr>
              <w:t>S</w:t>
            </w:r>
            <w:r w:rsidRPr="00417525">
              <w:rPr>
                <w:rFonts w:cs="Times New Roman"/>
                <w:lang w:val="en-GB"/>
              </w:rPr>
              <w:t>), transformation (T) and their interaction (</w:t>
            </w:r>
            <w:proofErr w:type="spellStart"/>
            <w:r>
              <w:rPr>
                <w:rFonts w:cs="Times New Roman"/>
                <w:lang w:val="en-GB"/>
              </w:rPr>
              <w:t>S</w:t>
            </w:r>
            <w:r w:rsidRPr="00417525">
              <w:rPr>
                <w:rFonts w:cs="Times New Roman"/>
                <w:lang w:val="en-GB"/>
              </w:rPr>
              <w:t>xT</w:t>
            </w:r>
            <w:proofErr w:type="spellEnd"/>
            <w:r w:rsidRPr="00417525">
              <w:rPr>
                <w:rFonts w:cs="Times New Roman"/>
                <w:lang w:val="en-GB"/>
              </w:rPr>
              <w:t xml:space="preserve">) on the measured variables is also shown (F values (P values)). </w:t>
            </w:r>
            <w:r w:rsidRPr="00417525">
              <w:rPr>
                <w:rFonts w:eastAsia="TimesNewRomanPSMT" w:cs="Times New Roman"/>
                <w:lang w:val="en-GB"/>
              </w:rPr>
              <w:t xml:space="preserve">P-values in bold indicate a significant (P&lt;0.05) effect of the experimental factors. </w:t>
            </w:r>
            <w:r w:rsidRPr="00417525">
              <w:rPr>
                <w:rFonts w:cs="Times New Roman"/>
                <w:lang w:val="en-GB"/>
              </w:rPr>
              <w:t>When the interaction between factors was significant, values in columns sharing the same letter do not differ significantly (</w:t>
            </w:r>
            <w:r w:rsidRPr="00417525">
              <w:rPr>
                <w:rFonts w:cs="Times New Roman"/>
                <w:i/>
                <w:lang w:val="en-GB"/>
              </w:rPr>
              <w:t xml:space="preserve">P </w:t>
            </w:r>
            <w:r w:rsidRPr="00417525">
              <w:rPr>
                <w:rFonts w:cs="Times New Roman"/>
                <w:lang w:val="en-GB"/>
              </w:rPr>
              <w:t xml:space="preserve">&lt; 0.05) as determined by the Tukey HSD test. </w:t>
            </w:r>
          </w:p>
          <w:p w14:paraId="4AFED3EF" w14:textId="77777777" w:rsidR="001D0260" w:rsidRPr="00417525" w:rsidRDefault="001D0260" w:rsidP="00F52CD4">
            <w:pPr>
              <w:autoSpaceDE w:val="0"/>
              <w:autoSpaceDN w:val="0"/>
              <w:adjustRightInd w:val="0"/>
              <w:rPr>
                <w:rFonts w:cs="Times New Roman"/>
                <w:lang w:val="en-GB"/>
              </w:rPr>
            </w:pPr>
          </w:p>
          <w:p w14:paraId="2D155350" w14:textId="77777777" w:rsidR="001D0260" w:rsidRPr="00417525" w:rsidRDefault="001D0260" w:rsidP="00F52CD4">
            <w:pPr>
              <w:autoSpaceDE w:val="0"/>
              <w:autoSpaceDN w:val="0"/>
              <w:adjustRightInd w:val="0"/>
              <w:rPr>
                <w:rFonts w:cs="Times New Roman"/>
                <w:lang w:val="en-GB"/>
              </w:rPr>
            </w:pPr>
          </w:p>
        </w:tc>
      </w:tr>
    </w:tbl>
    <w:p w14:paraId="32BF46F2" w14:textId="77777777" w:rsidR="001D0260" w:rsidRDefault="001D0260" w:rsidP="001D0260">
      <w:pPr>
        <w:rPr>
          <w:szCs w:val="20"/>
        </w:rPr>
      </w:pPr>
    </w:p>
    <w:p w14:paraId="6F118861" w14:textId="77777777" w:rsidR="001D0260" w:rsidRDefault="001D0260" w:rsidP="001D0260">
      <w:pPr>
        <w:rPr>
          <w:szCs w:val="20"/>
        </w:rPr>
      </w:pPr>
    </w:p>
    <w:p w14:paraId="0EA9E29C" w14:textId="77777777" w:rsidR="001D0260" w:rsidRDefault="001D0260" w:rsidP="001D0260">
      <w:pPr>
        <w:rPr>
          <w:szCs w:val="20"/>
        </w:rPr>
      </w:pPr>
    </w:p>
    <w:p w14:paraId="26672768" w14:textId="77777777" w:rsidR="001D0260" w:rsidRDefault="001D0260" w:rsidP="001D0260">
      <w:pPr>
        <w:rPr>
          <w:szCs w:val="20"/>
        </w:rPr>
      </w:pPr>
    </w:p>
    <w:tbl>
      <w:tblPr>
        <w:tblStyle w:val="Tablaconcuadrcula"/>
        <w:tblW w:w="14709" w:type="dxa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559"/>
        <w:gridCol w:w="1701"/>
        <w:gridCol w:w="1701"/>
        <w:gridCol w:w="1560"/>
        <w:gridCol w:w="1559"/>
        <w:gridCol w:w="1559"/>
        <w:gridCol w:w="1418"/>
      </w:tblGrid>
      <w:tr w:rsidR="001D0260" w:rsidRPr="00FA36BD" w14:paraId="11829C8E" w14:textId="77777777" w:rsidTr="00F52CD4">
        <w:tc>
          <w:tcPr>
            <w:tcW w:w="1470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5F851D" w14:textId="77777777" w:rsidR="001D0260" w:rsidRPr="005A5613" w:rsidRDefault="001D0260" w:rsidP="001D0260">
            <w:pPr>
              <w:pStyle w:val="Descripcin"/>
              <w:rPr>
                <w:lang w:val="en-GB"/>
              </w:rPr>
            </w:pPr>
          </w:p>
        </w:tc>
      </w:tr>
      <w:tr w:rsidR="001D0260" w:rsidRPr="00FA36BD" w14:paraId="11568E84" w14:textId="77777777" w:rsidTr="00F52CD4">
        <w:tc>
          <w:tcPr>
            <w:tcW w:w="147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CA018" w14:textId="33F659C2" w:rsidR="001D0260" w:rsidRPr="005A5613" w:rsidRDefault="001D0260" w:rsidP="001D0260">
            <w:pPr>
              <w:pStyle w:val="Descripcin"/>
              <w:rPr>
                <w:lang w:val="en-GB"/>
              </w:rPr>
            </w:pPr>
            <w:r w:rsidRPr="006C4020">
              <w:rPr>
                <w:color w:val="000000"/>
                <w:lang w:val="en-GB" w:eastAsia="en-GB"/>
              </w:rPr>
              <w:t>Table S2</w:t>
            </w:r>
            <w:r>
              <w:rPr>
                <w:color w:val="000000"/>
                <w:lang w:val="en-GB" w:eastAsia="en-GB"/>
              </w:rPr>
              <w:t>:</w:t>
            </w:r>
            <w:r w:rsidRPr="005A5613">
              <w:rPr>
                <w:lang w:val="en-GB"/>
              </w:rPr>
              <w:t xml:space="preserve"> </w:t>
            </w:r>
            <w:r>
              <w:rPr>
                <w:lang w:val="en-GB"/>
              </w:rPr>
              <w:t>Chemical and</w:t>
            </w:r>
            <w:r w:rsidRPr="005A5613">
              <w:rPr>
                <w:lang w:val="en-GB"/>
              </w:rPr>
              <w:t xml:space="preserve"> </w:t>
            </w:r>
            <w:proofErr w:type="spellStart"/>
            <w:r w:rsidRPr="005A5613">
              <w:rPr>
                <w:lang w:val="en-GB"/>
              </w:rPr>
              <w:t>physico</w:t>
            </w:r>
            <w:proofErr w:type="spellEnd"/>
            <w:r w:rsidRPr="005A5613">
              <w:rPr>
                <w:lang w:val="en-GB"/>
              </w:rPr>
              <w:t xml:space="preserve">-chemical properties of the </w:t>
            </w:r>
            <w:proofErr w:type="spellStart"/>
            <w:r w:rsidRPr="005A5613">
              <w:rPr>
                <w:lang w:val="en-GB"/>
              </w:rPr>
              <w:t>rhizospher</w:t>
            </w:r>
            <w:r>
              <w:rPr>
                <w:lang w:val="en-GB"/>
              </w:rPr>
              <w:t>ic</w:t>
            </w:r>
            <w:proofErr w:type="spellEnd"/>
            <w:r>
              <w:rPr>
                <w:lang w:val="en-GB"/>
              </w:rPr>
              <w:t xml:space="preserve"> soil</w:t>
            </w:r>
            <w:r w:rsidRPr="005A5613">
              <w:rPr>
                <w:lang w:val="en-GB"/>
              </w:rPr>
              <w:t xml:space="preserve"> of purslane plants grown </w:t>
            </w:r>
            <w:r w:rsidRPr="005A5613">
              <w:rPr>
                <w:color w:val="000000"/>
                <w:lang w:val="en-GB" w:eastAsia="en-GB"/>
              </w:rPr>
              <w:t xml:space="preserve">under different </w:t>
            </w:r>
            <w:r>
              <w:rPr>
                <w:color w:val="000000"/>
                <w:lang w:val="en-GB" w:eastAsia="en-GB"/>
              </w:rPr>
              <w:t>slumgum</w:t>
            </w:r>
            <w:r w:rsidRPr="005A5613">
              <w:rPr>
                <w:color w:val="000000"/>
                <w:lang w:val="en-GB" w:eastAsia="en-GB"/>
              </w:rPr>
              <w:t xml:space="preserve"> treatments (S= solid </w:t>
            </w:r>
            <w:r>
              <w:rPr>
                <w:color w:val="000000"/>
                <w:lang w:val="en-GB" w:eastAsia="en-GB"/>
              </w:rPr>
              <w:t>slumgum</w:t>
            </w:r>
            <w:r w:rsidRPr="005A5613">
              <w:rPr>
                <w:color w:val="000000"/>
                <w:lang w:val="en-GB" w:eastAsia="en-GB"/>
              </w:rPr>
              <w:t xml:space="preserve">; TS= solid </w:t>
            </w:r>
            <w:r>
              <w:rPr>
                <w:color w:val="000000"/>
                <w:lang w:val="en-GB" w:eastAsia="en-GB"/>
              </w:rPr>
              <w:t>slumgum</w:t>
            </w:r>
            <w:r w:rsidRPr="005A5613">
              <w:rPr>
                <w:color w:val="000000"/>
                <w:lang w:val="en-GB" w:eastAsia="en-GB"/>
              </w:rPr>
              <w:t xml:space="preserve"> transformed with </w:t>
            </w:r>
            <w:r w:rsidRPr="005A5613">
              <w:rPr>
                <w:i/>
                <w:color w:val="000000"/>
                <w:lang w:val="en-GB" w:eastAsia="en-GB"/>
              </w:rPr>
              <w:t xml:space="preserve">P. </w:t>
            </w:r>
            <w:proofErr w:type="spellStart"/>
            <w:r w:rsidRPr="005A5613">
              <w:rPr>
                <w:i/>
                <w:color w:val="000000"/>
                <w:lang w:val="en-GB" w:eastAsia="en-GB"/>
              </w:rPr>
              <w:t>chrysogenum</w:t>
            </w:r>
            <w:proofErr w:type="spellEnd"/>
            <w:r w:rsidRPr="005A5613">
              <w:rPr>
                <w:color w:val="000000"/>
                <w:lang w:val="en-GB" w:eastAsia="en-GB"/>
              </w:rPr>
              <w:t xml:space="preserve"> ; L= liquid </w:t>
            </w:r>
            <w:r>
              <w:rPr>
                <w:color w:val="000000"/>
                <w:lang w:val="en-GB" w:eastAsia="en-GB"/>
              </w:rPr>
              <w:t>slumgum</w:t>
            </w:r>
            <w:r w:rsidRPr="005A5613">
              <w:rPr>
                <w:color w:val="000000"/>
                <w:lang w:val="en-GB" w:eastAsia="en-GB"/>
              </w:rPr>
              <w:t xml:space="preserve">; TL= liquid </w:t>
            </w:r>
            <w:r>
              <w:rPr>
                <w:color w:val="000000"/>
                <w:lang w:val="en-GB" w:eastAsia="en-GB"/>
              </w:rPr>
              <w:t>slumgum</w:t>
            </w:r>
            <w:r w:rsidRPr="005A5613">
              <w:rPr>
                <w:color w:val="000000"/>
                <w:lang w:val="en-GB" w:eastAsia="en-GB"/>
              </w:rPr>
              <w:t xml:space="preserve"> transformed with </w:t>
            </w:r>
            <w:r w:rsidRPr="005A5613">
              <w:rPr>
                <w:i/>
                <w:color w:val="000000"/>
                <w:lang w:val="en-GB" w:eastAsia="en-GB"/>
              </w:rPr>
              <w:t xml:space="preserve">P. </w:t>
            </w:r>
            <w:proofErr w:type="spellStart"/>
            <w:r w:rsidRPr="005A5613">
              <w:rPr>
                <w:i/>
                <w:color w:val="000000"/>
                <w:lang w:val="en-GB" w:eastAsia="en-GB"/>
              </w:rPr>
              <w:t>chrysogenum</w:t>
            </w:r>
            <w:proofErr w:type="spellEnd"/>
            <w:r w:rsidRPr="005A5613">
              <w:rPr>
                <w:color w:val="000000"/>
                <w:lang w:val="en-GB" w:eastAsia="en-GB"/>
              </w:rPr>
              <w:t xml:space="preserve"> ).</w:t>
            </w:r>
          </w:p>
        </w:tc>
      </w:tr>
      <w:tr w:rsidR="001D0260" w:rsidRPr="005A5613" w14:paraId="558170E3" w14:textId="77777777" w:rsidTr="00F52CD4">
        <w:tc>
          <w:tcPr>
            <w:tcW w:w="19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A6109B" w14:textId="77777777" w:rsidR="001D0260" w:rsidRPr="005A5613" w:rsidRDefault="001D0260" w:rsidP="00F52CD4">
            <w:pPr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D7DC0E" w14:textId="77777777" w:rsidR="001D0260" w:rsidRPr="005A5613" w:rsidRDefault="001D0260" w:rsidP="00F52CD4">
            <w:pPr>
              <w:jc w:val="center"/>
              <w:rPr>
                <w:rFonts w:cs="Times New Roman"/>
              </w:rPr>
            </w:pPr>
            <w:r w:rsidRPr="005A5613">
              <w:rPr>
                <w:rFonts w:cs="Times New Roman"/>
              </w:rPr>
              <w:t>TN (g/Kg)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21E572" w14:textId="77777777" w:rsidR="001D0260" w:rsidRDefault="001D0260" w:rsidP="00F52CD4">
            <w:pPr>
              <w:jc w:val="center"/>
              <w:rPr>
                <w:rFonts w:cs="Times New Roman"/>
                <w:color w:val="000000"/>
              </w:rPr>
            </w:pPr>
          </w:p>
          <w:p w14:paraId="386C1085" w14:textId="77777777" w:rsidR="001D0260" w:rsidRPr="005A5613" w:rsidRDefault="001D0260" w:rsidP="00F52CD4">
            <w:pPr>
              <w:jc w:val="center"/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TC (g/Kg)</w:t>
            </w:r>
          </w:p>
          <w:p w14:paraId="24C28A72" w14:textId="77777777" w:rsidR="001D0260" w:rsidRPr="005A5613" w:rsidRDefault="001D0260" w:rsidP="00F52CD4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45FFDE" w14:textId="77777777" w:rsidR="001D0260" w:rsidRDefault="001D0260" w:rsidP="00F52CD4">
            <w:pPr>
              <w:jc w:val="center"/>
              <w:rPr>
                <w:rFonts w:cs="Times New Roman"/>
                <w:color w:val="000000"/>
              </w:rPr>
            </w:pPr>
          </w:p>
          <w:p w14:paraId="5675DA4A" w14:textId="77777777" w:rsidR="001D0260" w:rsidRPr="005A5613" w:rsidRDefault="001D0260" w:rsidP="00F52CD4">
            <w:pPr>
              <w:jc w:val="center"/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TP (g/ Kg)</w:t>
            </w:r>
          </w:p>
          <w:p w14:paraId="02441F47" w14:textId="77777777" w:rsidR="001D0260" w:rsidRPr="005A5613" w:rsidRDefault="001D0260" w:rsidP="00F52CD4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70AAD5" w14:textId="77777777" w:rsidR="001D0260" w:rsidRDefault="001D0260" w:rsidP="00F52CD4">
            <w:pPr>
              <w:jc w:val="center"/>
              <w:rPr>
                <w:rFonts w:cs="Times New Roman"/>
                <w:color w:val="000000"/>
              </w:rPr>
            </w:pPr>
          </w:p>
          <w:p w14:paraId="1F565E29" w14:textId="77777777" w:rsidR="001D0260" w:rsidRPr="005A5613" w:rsidRDefault="001D0260" w:rsidP="00F52CD4">
            <w:pPr>
              <w:jc w:val="center"/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TK (g/ Kg)</w:t>
            </w:r>
          </w:p>
          <w:p w14:paraId="4F671EE1" w14:textId="77777777" w:rsidR="001D0260" w:rsidRPr="005A5613" w:rsidRDefault="001D0260" w:rsidP="00F52CD4">
            <w:pPr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188015" w14:textId="77777777" w:rsidR="001D0260" w:rsidRDefault="001D0260" w:rsidP="00F52CD4">
            <w:pPr>
              <w:jc w:val="center"/>
              <w:rPr>
                <w:rFonts w:cs="Times New Roman"/>
                <w:color w:val="000000"/>
              </w:rPr>
            </w:pPr>
          </w:p>
          <w:p w14:paraId="40F67BCC" w14:textId="77777777" w:rsidR="001D0260" w:rsidRPr="005A5613" w:rsidRDefault="001D0260" w:rsidP="00F52CD4">
            <w:pPr>
              <w:jc w:val="center"/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OM (g/ Kg)</w:t>
            </w:r>
          </w:p>
          <w:p w14:paraId="4AF8169A" w14:textId="77777777" w:rsidR="001D0260" w:rsidRPr="005A5613" w:rsidRDefault="001D0260" w:rsidP="00F52CD4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87F574" w14:textId="77777777" w:rsidR="001D0260" w:rsidRDefault="001D0260" w:rsidP="00F52CD4">
            <w:pPr>
              <w:jc w:val="center"/>
              <w:rPr>
                <w:rFonts w:cs="Times New Roman"/>
                <w:color w:val="000000"/>
              </w:rPr>
            </w:pPr>
          </w:p>
          <w:p w14:paraId="3CE01F02" w14:textId="77777777" w:rsidR="001D0260" w:rsidRPr="005A5613" w:rsidRDefault="001D0260" w:rsidP="00F52CD4">
            <w:pPr>
              <w:jc w:val="center"/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AP (g/Kg)</w:t>
            </w:r>
          </w:p>
          <w:p w14:paraId="7D126E95" w14:textId="77777777" w:rsidR="001D0260" w:rsidRPr="005A5613" w:rsidRDefault="001D0260" w:rsidP="00F52CD4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2948AF" w14:textId="77777777" w:rsidR="001D0260" w:rsidRPr="005A5613" w:rsidRDefault="001D0260" w:rsidP="00F52CD4">
            <w:pPr>
              <w:jc w:val="center"/>
              <w:rPr>
                <w:rFonts w:cs="Times New Roman"/>
              </w:rPr>
            </w:pPr>
            <w:r w:rsidRPr="005A5613">
              <w:rPr>
                <w:rFonts w:cs="Times New Roman"/>
              </w:rPr>
              <w:t>pH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D63379" w14:textId="77777777" w:rsidR="001D0260" w:rsidRPr="005A5613" w:rsidRDefault="001D0260" w:rsidP="00F52CD4">
            <w:pPr>
              <w:jc w:val="center"/>
              <w:rPr>
                <w:rFonts w:cs="Times New Roman"/>
              </w:rPr>
            </w:pPr>
            <w:r w:rsidRPr="005A5613">
              <w:rPr>
                <w:rFonts w:cs="Times New Roman"/>
              </w:rPr>
              <w:t>EC</w:t>
            </w:r>
          </w:p>
        </w:tc>
      </w:tr>
      <w:tr w:rsidR="001D0260" w:rsidRPr="005A5613" w14:paraId="3C3626B5" w14:textId="77777777" w:rsidTr="00F52CD4">
        <w:tc>
          <w:tcPr>
            <w:tcW w:w="1951" w:type="dxa"/>
            <w:tcBorders>
              <w:left w:val="nil"/>
              <w:bottom w:val="nil"/>
              <w:right w:val="nil"/>
            </w:tcBorders>
          </w:tcPr>
          <w:p w14:paraId="61D49CB0" w14:textId="77777777" w:rsidR="001D0260" w:rsidRPr="007F412F" w:rsidRDefault="001D0260" w:rsidP="00F52CD4">
            <w:pPr>
              <w:rPr>
                <w:rFonts w:cs="Times New Roman"/>
                <w:b/>
              </w:rPr>
            </w:pPr>
            <w:r w:rsidRPr="007F412F">
              <w:rPr>
                <w:rFonts w:cs="Times New Roman"/>
                <w:b/>
              </w:rPr>
              <w:t>Control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48BFF2E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  <w:color w:val="000000"/>
              </w:rPr>
              <w:t>0.014 ± 0.001 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9C9491F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0.867 ± 0.046 </w:t>
            </w:r>
          </w:p>
          <w:p w14:paraId="3A071A0E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D7F653A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0.0081 ± 0.0003 </w:t>
            </w:r>
          </w:p>
          <w:p w14:paraId="5B5B2940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534A6B85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0.045 ± 0.001 </w:t>
            </w:r>
          </w:p>
          <w:p w14:paraId="690B9D0A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7D946CA9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0.25 ± 0.024 </w:t>
            </w:r>
          </w:p>
          <w:p w14:paraId="42197C0A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6B87428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</w:rPr>
              <w:t xml:space="preserve">0.45 </w:t>
            </w:r>
            <w:r w:rsidRPr="005A5613">
              <w:rPr>
                <w:rFonts w:cs="Times New Roman"/>
                <w:color w:val="000000"/>
              </w:rPr>
              <w:t>± 0.027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D4D0B48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</w:rPr>
              <w:t xml:space="preserve">7.99 </w:t>
            </w:r>
            <w:r w:rsidRPr="005A5613">
              <w:rPr>
                <w:rFonts w:cs="Times New Roman"/>
                <w:color w:val="000000"/>
              </w:rPr>
              <w:t xml:space="preserve">± 0.15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FB6A073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</w:rPr>
              <w:t xml:space="preserve">126 </w:t>
            </w:r>
            <w:r w:rsidRPr="005A5613">
              <w:rPr>
                <w:rFonts w:cs="Times New Roman"/>
                <w:color w:val="000000"/>
              </w:rPr>
              <w:t>± 5.8 a</w:t>
            </w:r>
          </w:p>
        </w:tc>
      </w:tr>
      <w:tr w:rsidR="001D0260" w:rsidRPr="005A5613" w14:paraId="28F1227E" w14:textId="77777777" w:rsidTr="00F52CD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477B9CF" w14:textId="77777777" w:rsidR="001D0260" w:rsidRPr="007F412F" w:rsidRDefault="001D0260" w:rsidP="00F52CD4">
            <w:pPr>
              <w:rPr>
                <w:rFonts w:cs="Times New Roman"/>
                <w:b/>
              </w:rPr>
            </w:pPr>
            <w:r w:rsidRPr="007F412F">
              <w:rPr>
                <w:rFonts w:cs="Times New Roman"/>
                <w:b/>
              </w:rPr>
              <w:t>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1FFBB1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  <w:color w:val="000000"/>
              </w:rPr>
              <w:t>0.022 ± 0.002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075F55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0.842 ± 0.069 </w:t>
            </w:r>
          </w:p>
          <w:p w14:paraId="43E13C43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D1AC49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0.0085 ± 0.0001 </w:t>
            </w:r>
          </w:p>
          <w:p w14:paraId="30CB2D1C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8E54AC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0.051 ± 0.006 </w:t>
            </w:r>
          </w:p>
          <w:p w14:paraId="585351F4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7BE711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0.26 ± 0.039 </w:t>
            </w:r>
          </w:p>
          <w:p w14:paraId="1F5C4075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2194B5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</w:rPr>
              <w:t xml:space="preserve">0.47 </w:t>
            </w:r>
            <w:r w:rsidRPr="005A5613">
              <w:rPr>
                <w:rFonts w:cs="Times New Roman"/>
                <w:color w:val="000000"/>
              </w:rPr>
              <w:t>± 0.044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52B32D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</w:rPr>
              <w:t xml:space="preserve">8.27 </w:t>
            </w:r>
            <w:r w:rsidRPr="005A5613">
              <w:rPr>
                <w:rFonts w:cs="Times New Roman"/>
                <w:color w:val="000000"/>
              </w:rPr>
              <w:t xml:space="preserve">± 0.05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B0B3DE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</w:rPr>
              <w:t xml:space="preserve">145 </w:t>
            </w:r>
            <w:r w:rsidRPr="005A5613">
              <w:rPr>
                <w:rFonts w:cs="Times New Roman"/>
                <w:color w:val="000000"/>
              </w:rPr>
              <w:t>± 6.5 ab</w:t>
            </w:r>
          </w:p>
        </w:tc>
      </w:tr>
      <w:tr w:rsidR="001D0260" w:rsidRPr="005A5613" w14:paraId="4B2D3EA0" w14:textId="77777777" w:rsidTr="00F52CD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45C50341" w14:textId="77777777" w:rsidR="001D0260" w:rsidRPr="007F412F" w:rsidRDefault="001D0260" w:rsidP="00F52CD4">
            <w:pPr>
              <w:rPr>
                <w:rFonts w:cs="Times New Roman"/>
                <w:b/>
              </w:rPr>
            </w:pPr>
            <w:r w:rsidRPr="007F412F">
              <w:rPr>
                <w:rFonts w:cs="Times New Roman"/>
                <w:b/>
              </w:rPr>
              <w:t>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1AB965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  <w:color w:val="000000"/>
              </w:rPr>
              <w:t>0.016 ± 0.002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4716EE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0.811 ± 0.065 </w:t>
            </w:r>
          </w:p>
          <w:p w14:paraId="30478DFD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1F0178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0.0074 ± 0.0007 </w:t>
            </w:r>
          </w:p>
          <w:p w14:paraId="74883B45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56CEBD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lastRenderedPageBreak/>
              <w:t>0.039 ± 0.003 </w:t>
            </w:r>
          </w:p>
          <w:p w14:paraId="0245E821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E6E7B2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0.25 ± 0.032 </w:t>
            </w:r>
          </w:p>
          <w:p w14:paraId="0B5369DE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1117BB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</w:rPr>
              <w:t xml:space="preserve">0.50 </w:t>
            </w:r>
            <w:r w:rsidRPr="005A5613">
              <w:rPr>
                <w:rFonts w:cs="Times New Roman"/>
                <w:color w:val="000000"/>
              </w:rPr>
              <w:t>± 0.048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C82F9C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</w:rPr>
              <w:t xml:space="preserve">8.32 </w:t>
            </w:r>
            <w:r w:rsidRPr="005A5613">
              <w:rPr>
                <w:rFonts w:cs="Times New Roman"/>
                <w:color w:val="000000"/>
              </w:rPr>
              <w:t xml:space="preserve">± 0.05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D742DF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</w:rPr>
              <w:t xml:space="preserve">153 </w:t>
            </w:r>
            <w:r w:rsidRPr="005A5613">
              <w:rPr>
                <w:rFonts w:cs="Times New Roman"/>
                <w:color w:val="000000"/>
              </w:rPr>
              <w:t>± 11 b</w:t>
            </w:r>
          </w:p>
        </w:tc>
      </w:tr>
      <w:tr w:rsidR="001D0260" w:rsidRPr="005A5613" w14:paraId="2A02F3FC" w14:textId="77777777" w:rsidTr="00F52CD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1C86342" w14:textId="77777777" w:rsidR="001D0260" w:rsidRPr="007F412F" w:rsidRDefault="001D0260" w:rsidP="00F52CD4">
            <w:pPr>
              <w:rPr>
                <w:rFonts w:cs="Times New Roman"/>
                <w:b/>
              </w:rPr>
            </w:pPr>
            <w:r w:rsidRPr="007F412F">
              <w:rPr>
                <w:rFonts w:cs="Times New Roman"/>
                <w:b/>
              </w:rPr>
              <w:t>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949A5E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  <w:color w:val="000000"/>
              </w:rPr>
              <w:t>0.017 ± 0.002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F2D540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0.886 ± 0.044 </w:t>
            </w:r>
          </w:p>
          <w:p w14:paraId="58EBCE91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60741A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0.0089 ± 0.0007 </w:t>
            </w:r>
          </w:p>
          <w:p w14:paraId="34530B13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DC9484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0.051 ± 0.004 </w:t>
            </w:r>
          </w:p>
          <w:p w14:paraId="593A8A22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D20FB2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0.28 ± 0.018 </w:t>
            </w:r>
          </w:p>
          <w:p w14:paraId="56B0F53B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BCC2E8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</w:rPr>
              <w:t xml:space="preserve">0.45 </w:t>
            </w:r>
            <w:r w:rsidRPr="005A5613">
              <w:rPr>
                <w:rFonts w:cs="Times New Roman"/>
                <w:color w:val="000000"/>
              </w:rPr>
              <w:t>± 0.011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8E1C65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</w:rPr>
              <w:t xml:space="preserve">8.14 </w:t>
            </w:r>
            <w:r w:rsidRPr="005A5613">
              <w:rPr>
                <w:rFonts w:cs="Times New Roman"/>
                <w:color w:val="000000"/>
              </w:rPr>
              <w:t xml:space="preserve">± 0.06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E40790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</w:rPr>
              <w:t xml:space="preserve">124 </w:t>
            </w:r>
            <w:r w:rsidRPr="005A5613">
              <w:rPr>
                <w:rFonts w:cs="Times New Roman"/>
                <w:color w:val="000000"/>
              </w:rPr>
              <w:t>± 2.9 a</w:t>
            </w:r>
          </w:p>
        </w:tc>
      </w:tr>
      <w:tr w:rsidR="001D0260" w:rsidRPr="005A5613" w14:paraId="29489204" w14:textId="77777777" w:rsidTr="00F52CD4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6C7C3" w14:textId="77777777" w:rsidR="001D0260" w:rsidRPr="007F412F" w:rsidRDefault="001D0260" w:rsidP="00F52CD4">
            <w:pPr>
              <w:rPr>
                <w:rFonts w:cs="Times New Roman"/>
                <w:b/>
              </w:rPr>
            </w:pPr>
            <w:r w:rsidRPr="007F412F">
              <w:rPr>
                <w:rFonts w:cs="Times New Roman"/>
                <w:b/>
              </w:rPr>
              <w:t>TL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A6D09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  <w:color w:val="000000"/>
              </w:rPr>
              <w:t>0.018 ± 0.002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5F35F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0.866 ± 0.069 </w:t>
            </w:r>
          </w:p>
          <w:p w14:paraId="36065C27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A1970" w14:textId="77777777" w:rsidR="001D0260" w:rsidRPr="005A5613" w:rsidRDefault="001D0260" w:rsidP="00F52CD4">
            <w:pPr>
              <w:rPr>
                <w:rFonts w:cs="Times New Roman"/>
              </w:rPr>
            </w:pPr>
            <w:r w:rsidRPr="005A5613">
              <w:rPr>
                <w:rFonts w:cs="Times New Roman"/>
                <w:color w:val="000000"/>
              </w:rPr>
              <w:t>0.0083 ± 0.0006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EAC49" w14:textId="77777777" w:rsidR="001D0260" w:rsidRPr="005A5613" w:rsidRDefault="001D0260" w:rsidP="00F52CD4">
            <w:pPr>
              <w:rPr>
                <w:rFonts w:cs="Times New Roman"/>
                <w:color w:val="000000"/>
              </w:rPr>
            </w:pPr>
            <w:r w:rsidRPr="005A5613">
              <w:rPr>
                <w:rFonts w:cs="Times New Roman"/>
                <w:color w:val="000000"/>
              </w:rPr>
              <w:t>0.050 ± 0.002 </w:t>
            </w:r>
          </w:p>
          <w:p w14:paraId="51A45B1D" w14:textId="77777777" w:rsidR="001D0260" w:rsidRPr="005A5613" w:rsidRDefault="001D0260" w:rsidP="00F52CD4">
            <w:pPr>
              <w:rPr>
                <w:rFonts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84546" w14:textId="77777777" w:rsidR="001D0260" w:rsidRPr="005A5613" w:rsidRDefault="001D0260" w:rsidP="00F52CD4">
            <w:pPr>
              <w:rPr>
                <w:rFonts w:cs="Times New Roman"/>
                <w:color w:val="000000"/>
                <w:lang w:val="en-GB"/>
              </w:rPr>
            </w:pPr>
            <w:r w:rsidRPr="005A5613">
              <w:rPr>
                <w:rFonts w:cs="Times New Roman"/>
                <w:color w:val="000000"/>
                <w:lang w:val="en-GB"/>
              </w:rPr>
              <w:t>0.30 ± 0.018 </w:t>
            </w:r>
          </w:p>
          <w:p w14:paraId="54964AD2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14391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 xml:space="preserve">0.51 </w:t>
            </w:r>
            <w:r w:rsidRPr="005A5613">
              <w:rPr>
                <w:rFonts w:cs="Times New Roman"/>
                <w:color w:val="000000"/>
                <w:lang w:val="en-GB"/>
              </w:rPr>
              <w:t>± 0.017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9CD05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 xml:space="preserve">8.29 </w:t>
            </w:r>
            <w:r w:rsidRPr="005A5613">
              <w:rPr>
                <w:rFonts w:cs="Times New Roman"/>
                <w:color w:val="000000"/>
                <w:lang w:val="en-GB"/>
              </w:rPr>
              <w:t xml:space="preserve">± 0.02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B0D43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 xml:space="preserve">125 </w:t>
            </w:r>
            <w:r w:rsidRPr="005A5613">
              <w:rPr>
                <w:rFonts w:cs="Times New Roman"/>
                <w:color w:val="000000"/>
                <w:lang w:val="en-GB"/>
              </w:rPr>
              <w:t>± 4.4</w:t>
            </w:r>
            <w:r>
              <w:rPr>
                <w:rFonts w:cs="Times New Roman"/>
                <w:color w:val="000000"/>
                <w:lang w:val="en-GB"/>
              </w:rPr>
              <w:t xml:space="preserve"> a</w:t>
            </w:r>
          </w:p>
        </w:tc>
      </w:tr>
      <w:tr w:rsidR="001D0260" w:rsidRPr="005A5613" w14:paraId="4D4E5AF1" w14:textId="77777777" w:rsidTr="00F52CD4">
        <w:trPr>
          <w:trHeight w:val="731"/>
        </w:trPr>
        <w:tc>
          <w:tcPr>
            <w:tcW w:w="1951" w:type="dxa"/>
            <w:tcBorders>
              <w:left w:val="nil"/>
              <w:bottom w:val="single" w:sz="4" w:space="0" w:color="auto"/>
              <w:right w:val="nil"/>
            </w:tcBorders>
          </w:tcPr>
          <w:p w14:paraId="601672A7" w14:textId="77777777" w:rsidR="001D0260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 xml:space="preserve">ANOVA </w:t>
            </w:r>
            <w:r w:rsidRPr="005A5613">
              <w:rPr>
                <w:rFonts w:cs="Times New Roman"/>
                <w:i/>
                <w:lang w:val="en-GB"/>
              </w:rPr>
              <w:t xml:space="preserve">F </w:t>
            </w:r>
            <w:r w:rsidRPr="005A5613">
              <w:rPr>
                <w:rFonts w:cs="Times New Roman"/>
                <w:lang w:val="en-GB"/>
              </w:rPr>
              <w:t>values (</w:t>
            </w:r>
            <w:r w:rsidRPr="005A5613">
              <w:rPr>
                <w:rFonts w:cs="Times New Roman"/>
                <w:i/>
                <w:lang w:val="en-GB"/>
              </w:rPr>
              <w:t>P</w:t>
            </w:r>
            <w:r w:rsidRPr="005A5613">
              <w:rPr>
                <w:rFonts w:cs="Times New Roman"/>
                <w:lang w:val="en-GB"/>
              </w:rPr>
              <w:t xml:space="preserve"> values)</w:t>
            </w:r>
          </w:p>
          <w:p w14:paraId="58394A48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</w:p>
          <w:p w14:paraId="28E38F4A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Slumgum</w:t>
            </w:r>
            <w:r w:rsidRPr="005A5613">
              <w:rPr>
                <w:rFonts w:cs="Times New Roman"/>
                <w:lang w:val="en-GB"/>
              </w:rPr>
              <w:t xml:space="preserve"> type (</w:t>
            </w:r>
            <w:r>
              <w:rPr>
                <w:rFonts w:cs="Times New Roman"/>
                <w:lang w:val="en-GB"/>
              </w:rPr>
              <w:t>S</w:t>
            </w:r>
            <w:r w:rsidRPr="005A5613">
              <w:rPr>
                <w:rFonts w:cs="Times New Roman"/>
                <w:lang w:val="en-GB"/>
              </w:rPr>
              <w:t>)</w:t>
            </w:r>
          </w:p>
          <w:p w14:paraId="3CFCC946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Transformation (T)</w:t>
            </w:r>
          </w:p>
          <w:p w14:paraId="48C24F88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S</w:t>
            </w:r>
            <w:r w:rsidRPr="005A5613">
              <w:rPr>
                <w:rFonts w:cs="Times New Roman"/>
                <w:lang w:val="en-GB"/>
              </w:rPr>
              <w:t xml:space="preserve"> x T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6171EAB9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</w:p>
          <w:p w14:paraId="6A469EA2" w14:textId="77777777" w:rsidR="001D0260" w:rsidRDefault="001D0260" w:rsidP="00F52CD4">
            <w:pPr>
              <w:rPr>
                <w:rFonts w:cs="Times New Roman"/>
                <w:i/>
                <w:lang w:val="en-GB"/>
              </w:rPr>
            </w:pPr>
          </w:p>
          <w:p w14:paraId="3240AE7B" w14:textId="77777777" w:rsidR="001D0260" w:rsidRDefault="001D0260" w:rsidP="00F52CD4">
            <w:pPr>
              <w:rPr>
                <w:rFonts w:cs="Times New Roman"/>
                <w:i/>
                <w:lang w:val="en-GB"/>
              </w:rPr>
            </w:pPr>
          </w:p>
          <w:p w14:paraId="7672614C" w14:textId="77777777" w:rsidR="001D0260" w:rsidRPr="005F7C2A" w:rsidRDefault="001D0260" w:rsidP="00F52CD4">
            <w:pPr>
              <w:rPr>
                <w:rFonts w:cs="Times New Roman"/>
                <w:lang w:val="en-GB"/>
              </w:rPr>
            </w:pPr>
            <w:r w:rsidRPr="005F7C2A">
              <w:rPr>
                <w:rFonts w:cs="Times New Roman"/>
                <w:lang w:val="en-GB"/>
              </w:rPr>
              <w:t>3.51 (0.058)</w:t>
            </w:r>
          </w:p>
          <w:p w14:paraId="1D0B9ECB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0.94 (0.348)</w:t>
            </w:r>
          </w:p>
          <w:p w14:paraId="61D780B9" w14:textId="77777777" w:rsidR="001D0260" w:rsidRPr="005F7C2A" w:rsidRDefault="001D0260" w:rsidP="00F52CD4">
            <w:pPr>
              <w:rPr>
                <w:rFonts w:cs="Times New Roman"/>
                <w:lang w:val="en-GB"/>
              </w:rPr>
            </w:pPr>
            <w:r w:rsidRPr="005F7C2A">
              <w:rPr>
                <w:rFonts w:cs="Times New Roman"/>
                <w:lang w:val="en-GB"/>
              </w:rPr>
              <w:t>3.86 (0.070)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23723524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</w:p>
          <w:p w14:paraId="6F6D6A2F" w14:textId="77777777" w:rsidR="001D0260" w:rsidRDefault="001D0260" w:rsidP="00F52CD4">
            <w:pPr>
              <w:rPr>
                <w:rFonts w:cs="Times New Roman"/>
                <w:lang w:val="en-GB"/>
              </w:rPr>
            </w:pPr>
          </w:p>
          <w:p w14:paraId="538F918C" w14:textId="77777777" w:rsidR="001D0260" w:rsidRDefault="001D0260" w:rsidP="00F52CD4">
            <w:pPr>
              <w:rPr>
                <w:rFonts w:cs="Times New Roman"/>
                <w:lang w:val="en-GB"/>
              </w:rPr>
            </w:pPr>
          </w:p>
          <w:p w14:paraId="45CF8718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0.40 (0.678)</w:t>
            </w:r>
          </w:p>
          <w:p w14:paraId="457E7863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0.22 (0.649)</w:t>
            </w:r>
          </w:p>
          <w:p w14:paraId="1FDD518C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0.01 (0.920)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88E2AB3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</w:p>
          <w:p w14:paraId="5108C967" w14:textId="77777777" w:rsidR="001D0260" w:rsidRDefault="001D0260" w:rsidP="00F52CD4">
            <w:pPr>
              <w:rPr>
                <w:rFonts w:cs="Times New Roman"/>
                <w:lang w:val="en-GB"/>
              </w:rPr>
            </w:pPr>
          </w:p>
          <w:p w14:paraId="59234CFB" w14:textId="77777777" w:rsidR="001D0260" w:rsidRDefault="001D0260" w:rsidP="00F52CD4">
            <w:pPr>
              <w:rPr>
                <w:rFonts w:cs="Times New Roman"/>
                <w:lang w:val="en-GB"/>
              </w:rPr>
            </w:pPr>
          </w:p>
          <w:p w14:paraId="3A4D2DD9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1.08 (0.366)</w:t>
            </w:r>
          </w:p>
          <w:p w14:paraId="3DE4B08E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2.54 (0.133)</w:t>
            </w:r>
          </w:p>
          <w:p w14:paraId="0955FF72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0.19 (0.669)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335734F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</w:p>
          <w:p w14:paraId="74956EB2" w14:textId="77777777" w:rsidR="001D0260" w:rsidRDefault="001D0260" w:rsidP="00F52CD4">
            <w:pPr>
              <w:rPr>
                <w:rFonts w:cs="Times New Roman"/>
                <w:lang w:val="en-GB"/>
              </w:rPr>
            </w:pPr>
          </w:p>
          <w:p w14:paraId="23C48A11" w14:textId="77777777" w:rsidR="001D0260" w:rsidRDefault="001D0260" w:rsidP="00F52CD4">
            <w:pPr>
              <w:rPr>
                <w:rFonts w:cs="Times New Roman"/>
                <w:lang w:val="en-GB"/>
              </w:rPr>
            </w:pPr>
          </w:p>
          <w:p w14:paraId="45F17B21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2.40 (0.127)</w:t>
            </w:r>
          </w:p>
          <w:p w14:paraId="5C0D695E" w14:textId="77777777" w:rsidR="001D0260" w:rsidRPr="005F7C2A" w:rsidRDefault="001D0260" w:rsidP="00F52CD4">
            <w:pPr>
              <w:rPr>
                <w:rFonts w:cs="Times New Roman"/>
                <w:lang w:val="en-GB"/>
              </w:rPr>
            </w:pPr>
            <w:r w:rsidRPr="005F7C2A">
              <w:rPr>
                <w:rFonts w:cs="Times New Roman"/>
                <w:lang w:val="en-GB"/>
              </w:rPr>
              <w:t>3.71 (0.075)</w:t>
            </w:r>
          </w:p>
          <w:p w14:paraId="099026D3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2.03 (0.176)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7A2E20CD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</w:p>
          <w:p w14:paraId="56AD427F" w14:textId="77777777" w:rsidR="001D0260" w:rsidRDefault="001D0260" w:rsidP="00F52CD4">
            <w:pPr>
              <w:rPr>
                <w:rFonts w:cs="Times New Roman"/>
                <w:lang w:val="en-GB"/>
              </w:rPr>
            </w:pPr>
          </w:p>
          <w:p w14:paraId="4FDCDCE0" w14:textId="77777777" w:rsidR="001D0260" w:rsidRDefault="001D0260" w:rsidP="00F52CD4">
            <w:pPr>
              <w:rPr>
                <w:rFonts w:cs="Times New Roman"/>
                <w:lang w:val="en-GB"/>
              </w:rPr>
            </w:pPr>
          </w:p>
          <w:p w14:paraId="671255F0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0.91 (0.424)</w:t>
            </w:r>
          </w:p>
          <w:p w14:paraId="4577CCDA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0.01 (0.919)</w:t>
            </w:r>
          </w:p>
          <w:p w14:paraId="1FFA99EB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0.36 (0.558)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6BEF943A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</w:p>
          <w:p w14:paraId="61165653" w14:textId="77777777" w:rsidR="001D0260" w:rsidRDefault="001D0260" w:rsidP="00F52CD4">
            <w:pPr>
              <w:rPr>
                <w:rFonts w:cs="Times New Roman"/>
                <w:lang w:val="en-GB"/>
              </w:rPr>
            </w:pPr>
          </w:p>
          <w:p w14:paraId="30FAA5AA" w14:textId="77777777" w:rsidR="001D0260" w:rsidRDefault="001D0260" w:rsidP="00F52CD4">
            <w:pPr>
              <w:rPr>
                <w:rFonts w:cs="Times New Roman"/>
                <w:lang w:val="en-GB"/>
              </w:rPr>
            </w:pPr>
          </w:p>
          <w:p w14:paraId="1AB239BC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0.03 (0.970)</w:t>
            </w:r>
          </w:p>
          <w:p w14:paraId="425DA602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1.48 (0.246)</w:t>
            </w:r>
          </w:p>
          <w:p w14:paraId="1DB663DC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0.10 (0.757)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7921AD2F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</w:p>
          <w:p w14:paraId="1BFDE21B" w14:textId="77777777" w:rsidR="001D0260" w:rsidRDefault="001D0260" w:rsidP="00F52CD4">
            <w:pPr>
              <w:rPr>
                <w:rFonts w:cs="Times New Roman"/>
                <w:i/>
                <w:lang w:val="en-GB"/>
              </w:rPr>
            </w:pPr>
          </w:p>
          <w:p w14:paraId="75D7ED5D" w14:textId="77777777" w:rsidR="001D0260" w:rsidRDefault="001D0260" w:rsidP="00F52CD4">
            <w:pPr>
              <w:rPr>
                <w:rFonts w:cs="Times New Roman"/>
                <w:i/>
                <w:lang w:val="en-GB"/>
              </w:rPr>
            </w:pPr>
          </w:p>
          <w:p w14:paraId="77B9F487" w14:textId="77777777" w:rsidR="001D0260" w:rsidRPr="005F7C2A" w:rsidRDefault="001D0260" w:rsidP="00F52CD4">
            <w:pPr>
              <w:rPr>
                <w:rFonts w:cs="Times New Roman"/>
                <w:lang w:val="en-GB"/>
              </w:rPr>
            </w:pPr>
            <w:r w:rsidRPr="005F7C2A">
              <w:rPr>
                <w:rFonts w:cs="Times New Roman"/>
                <w:lang w:val="en-GB"/>
              </w:rPr>
              <w:t>3.13 (0.068)</w:t>
            </w:r>
          </w:p>
          <w:p w14:paraId="33E6E70A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2.17 (0.158)</w:t>
            </w:r>
          </w:p>
          <w:p w14:paraId="3C3A382F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0.43 (0.523)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208A3CD7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</w:p>
          <w:p w14:paraId="724CCECE" w14:textId="77777777" w:rsidR="001D0260" w:rsidRDefault="001D0260" w:rsidP="00F52CD4">
            <w:pPr>
              <w:rPr>
                <w:rFonts w:cs="Times New Roman"/>
                <w:b/>
                <w:lang w:val="en-GB"/>
              </w:rPr>
            </w:pPr>
          </w:p>
          <w:p w14:paraId="07A6B8B7" w14:textId="77777777" w:rsidR="001D0260" w:rsidRDefault="001D0260" w:rsidP="00F52CD4">
            <w:pPr>
              <w:rPr>
                <w:rFonts w:cs="Times New Roman"/>
                <w:b/>
                <w:lang w:val="en-GB"/>
              </w:rPr>
            </w:pPr>
          </w:p>
          <w:p w14:paraId="2208EBF8" w14:textId="77777777" w:rsidR="001D0260" w:rsidRPr="005A5613" w:rsidRDefault="001D0260" w:rsidP="00F52CD4">
            <w:pPr>
              <w:rPr>
                <w:rFonts w:cs="Times New Roman"/>
                <w:b/>
                <w:lang w:val="en-GB"/>
              </w:rPr>
            </w:pPr>
            <w:r w:rsidRPr="005A5613">
              <w:rPr>
                <w:rFonts w:cs="Times New Roman"/>
                <w:b/>
                <w:lang w:val="en-GB"/>
              </w:rPr>
              <w:t>6.84 (0.006)</w:t>
            </w:r>
          </w:p>
          <w:p w14:paraId="4B51585E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0.42 (0.525)</w:t>
            </w:r>
          </w:p>
          <w:p w14:paraId="0AB7EEBC" w14:textId="77777777" w:rsidR="001D0260" w:rsidRPr="005A5613" w:rsidRDefault="001D0260" w:rsidP="00F52CD4">
            <w:pPr>
              <w:rPr>
                <w:rFonts w:cs="Times New Roman"/>
                <w:lang w:val="en-GB"/>
              </w:rPr>
            </w:pPr>
            <w:r w:rsidRPr="005A5613">
              <w:rPr>
                <w:rFonts w:cs="Times New Roman"/>
                <w:lang w:val="en-GB"/>
              </w:rPr>
              <w:t>0.29 (0.599)</w:t>
            </w:r>
          </w:p>
        </w:tc>
      </w:tr>
      <w:tr w:rsidR="001D0260" w:rsidRPr="00FA36BD" w14:paraId="735D9DCA" w14:textId="77777777" w:rsidTr="00F52CD4">
        <w:trPr>
          <w:trHeight w:val="731"/>
        </w:trPr>
        <w:tc>
          <w:tcPr>
            <w:tcW w:w="14709" w:type="dxa"/>
            <w:gridSpan w:val="9"/>
            <w:tcBorders>
              <w:left w:val="nil"/>
              <w:bottom w:val="nil"/>
              <w:right w:val="nil"/>
            </w:tcBorders>
          </w:tcPr>
          <w:p w14:paraId="5203B5AD" w14:textId="77777777" w:rsidR="001D0260" w:rsidRPr="005A5613" w:rsidRDefault="001D0260" w:rsidP="00F52CD4">
            <w:pPr>
              <w:autoSpaceDE w:val="0"/>
              <w:autoSpaceDN w:val="0"/>
              <w:adjustRightInd w:val="0"/>
              <w:rPr>
                <w:rFonts w:cs="Times New Roman"/>
                <w:lang w:val="en-GB"/>
              </w:rPr>
            </w:pPr>
            <w:proofErr w:type="spellStart"/>
            <w:r w:rsidRPr="00417525">
              <w:rPr>
                <w:rFonts w:cs="Times New Roman"/>
                <w:lang w:val="en-GB"/>
              </w:rPr>
              <w:t>Mean±standard</w:t>
            </w:r>
            <w:proofErr w:type="spellEnd"/>
            <w:r w:rsidRPr="00417525">
              <w:rPr>
                <w:rFonts w:cs="Times New Roman"/>
                <w:lang w:val="en-GB"/>
              </w:rPr>
              <w:t xml:space="preserve"> error, n=5. Significance of effects of </w:t>
            </w:r>
            <w:r>
              <w:rPr>
                <w:rFonts w:cs="Times New Roman"/>
                <w:lang w:val="en-GB"/>
              </w:rPr>
              <w:t>slumgum</w:t>
            </w:r>
            <w:r w:rsidRPr="00417525">
              <w:rPr>
                <w:rFonts w:cs="Times New Roman"/>
                <w:lang w:val="en-GB"/>
              </w:rPr>
              <w:t xml:space="preserve"> type (</w:t>
            </w:r>
            <w:r>
              <w:rPr>
                <w:rFonts w:cs="Times New Roman"/>
                <w:lang w:val="en-GB"/>
              </w:rPr>
              <w:t>S</w:t>
            </w:r>
            <w:r w:rsidRPr="00417525">
              <w:rPr>
                <w:rFonts w:cs="Times New Roman"/>
                <w:lang w:val="en-GB"/>
              </w:rPr>
              <w:t>), transformation (T) and their interaction (</w:t>
            </w:r>
            <w:proofErr w:type="spellStart"/>
            <w:r>
              <w:rPr>
                <w:rFonts w:cs="Times New Roman"/>
                <w:lang w:val="en-GB"/>
              </w:rPr>
              <w:t>S</w:t>
            </w:r>
            <w:r w:rsidRPr="00417525">
              <w:rPr>
                <w:rFonts w:cs="Times New Roman"/>
                <w:lang w:val="en-GB"/>
              </w:rPr>
              <w:t>xT</w:t>
            </w:r>
            <w:proofErr w:type="spellEnd"/>
            <w:r w:rsidRPr="00417525">
              <w:rPr>
                <w:rFonts w:cs="Times New Roman"/>
                <w:lang w:val="en-GB"/>
              </w:rPr>
              <w:t xml:space="preserve">) on the measured variables is also shown (F values (P values)). </w:t>
            </w:r>
            <w:r w:rsidRPr="00417525">
              <w:rPr>
                <w:rFonts w:eastAsia="TimesNewRomanPSMT" w:cs="Times New Roman"/>
                <w:lang w:val="en-GB"/>
              </w:rPr>
              <w:t xml:space="preserve">P-values in bold indicate a significant (P&lt;0.05) effect of the experimental factors. </w:t>
            </w:r>
            <w:r w:rsidRPr="00417525">
              <w:rPr>
                <w:rFonts w:cs="Times New Roman"/>
                <w:lang w:val="en-GB"/>
              </w:rPr>
              <w:t>When the interaction between factors was significant, values in columns sharing the same letter do not differ significantly (</w:t>
            </w:r>
            <w:r w:rsidRPr="00417525">
              <w:rPr>
                <w:rFonts w:cs="Times New Roman"/>
                <w:i/>
                <w:lang w:val="en-GB"/>
              </w:rPr>
              <w:t xml:space="preserve">P </w:t>
            </w:r>
            <w:r w:rsidRPr="00417525">
              <w:rPr>
                <w:rFonts w:cs="Times New Roman"/>
                <w:lang w:val="en-GB"/>
              </w:rPr>
              <w:t>&lt; 0.05) as determined by the Tukey HSD test</w:t>
            </w:r>
            <w:r w:rsidRPr="0009005B">
              <w:rPr>
                <w:rFonts w:cs="Times New Roman"/>
                <w:lang w:val="en-GB"/>
              </w:rPr>
              <w:t xml:space="preserve">. </w:t>
            </w:r>
            <w:r w:rsidRPr="0009005B">
              <w:rPr>
                <w:rFonts w:cs="Times New Roman"/>
                <w:color w:val="000000"/>
                <w:lang w:val="en-GB"/>
              </w:rPr>
              <w:t>TN (soil total nitrogen), TC (soil total carbon), TP (soil total phosphorous), TK (soil total potassium), OM (soil organic matter), AP (available phosphorous), EC (electrical conductivity).</w:t>
            </w:r>
          </w:p>
        </w:tc>
      </w:tr>
    </w:tbl>
    <w:p w14:paraId="697B3675" w14:textId="77777777" w:rsidR="001D0260" w:rsidRPr="00966AE6" w:rsidRDefault="001D0260" w:rsidP="001D0260"/>
    <w:p w14:paraId="36E50BE2" w14:textId="77777777" w:rsidR="001D0260" w:rsidRDefault="001D0260" w:rsidP="001D0260">
      <w:pPr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04"/>
        <w:gridCol w:w="2161"/>
        <w:gridCol w:w="2161"/>
      </w:tblGrid>
      <w:tr w:rsidR="001D0260" w:rsidRPr="00FA36BD" w14:paraId="355B3C8C" w14:textId="77777777" w:rsidTr="00F52CD4">
        <w:tc>
          <w:tcPr>
            <w:tcW w:w="8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5ADBA" w14:textId="043C7B7A" w:rsidR="001D0260" w:rsidRPr="00666153" w:rsidRDefault="001D0260" w:rsidP="001D0260">
            <w:pPr>
              <w:pStyle w:val="Descripcin"/>
              <w:rPr>
                <w:rFonts w:eastAsia="TimesNewRomanPSMT"/>
              </w:rPr>
            </w:pPr>
            <w:r w:rsidRPr="001164CD">
              <w:rPr>
                <w:lang w:val="en-US"/>
              </w:rPr>
              <w:t>Table S3</w:t>
            </w:r>
            <w:r>
              <w:rPr>
                <w:lang w:val="en-US"/>
              </w:rPr>
              <w:t>:</w:t>
            </w:r>
            <w:r w:rsidRPr="00375723">
              <w:rPr>
                <w:lang w:val="en-US"/>
              </w:rPr>
              <w:t xml:space="preserve"> Results of a permutational multivariate analysis of variance (PERMANOVA) testing the effects of the experimental factors (</w:t>
            </w:r>
            <w:r>
              <w:t>slumgum type</w:t>
            </w:r>
            <w:r w:rsidRPr="00A43703">
              <w:t xml:space="preserve">, </w:t>
            </w:r>
            <w:r>
              <w:t xml:space="preserve">transformation with </w:t>
            </w:r>
            <w:proofErr w:type="spellStart"/>
            <w:r w:rsidRPr="00B47961">
              <w:rPr>
                <w:i/>
              </w:rPr>
              <w:t>Penicillum</w:t>
            </w:r>
            <w:proofErr w:type="spellEnd"/>
            <w:r w:rsidRPr="00A43703">
              <w:t xml:space="preserve"> </w:t>
            </w:r>
            <w:proofErr w:type="spellStart"/>
            <w:r w:rsidRPr="00417525">
              <w:rPr>
                <w:i/>
                <w:color w:val="000000"/>
                <w:lang w:eastAsia="en-GB"/>
              </w:rPr>
              <w:t>chrysogenum</w:t>
            </w:r>
            <w:proofErr w:type="spellEnd"/>
            <w:r w:rsidRPr="00A43703">
              <w:t xml:space="preserve"> and their interaction</w:t>
            </w:r>
            <w:r>
              <w:t xml:space="preserve">) </w:t>
            </w:r>
            <w:r w:rsidRPr="00375723">
              <w:rPr>
                <w:lang w:val="en-US"/>
              </w:rPr>
              <w:t xml:space="preserve">on soil </w:t>
            </w:r>
            <w:r>
              <w:rPr>
                <w:lang w:val="en-US"/>
              </w:rPr>
              <w:t xml:space="preserve">fungal (A) and bacterial (B) </w:t>
            </w:r>
            <w:r w:rsidRPr="00375723">
              <w:rPr>
                <w:lang w:val="en-US"/>
              </w:rPr>
              <w:t>community structure, using Hellinger-based distances as a measure of dissimilarity and 999 permutations</w:t>
            </w:r>
            <w:r w:rsidRPr="00EA1EE2">
              <w:rPr>
                <w:lang w:val="en-US"/>
              </w:rPr>
              <w:t xml:space="preserve">. </w:t>
            </w:r>
            <w:r w:rsidRPr="00EA1EE2">
              <w:rPr>
                <w:rFonts w:eastAsia="TimesNewRomanPSMT"/>
              </w:rPr>
              <w:t>P-values in bold with an asterisk indicate a</w:t>
            </w:r>
            <w:r>
              <w:rPr>
                <w:rFonts w:eastAsia="TimesNewRomanPSMT"/>
              </w:rPr>
              <w:t xml:space="preserve"> </w:t>
            </w:r>
            <w:r w:rsidRPr="00EA1EE2">
              <w:rPr>
                <w:rFonts w:eastAsia="TimesNewRomanPSMT"/>
              </w:rPr>
              <w:t xml:space="preserve">significant (P&lt;0.05) </w:t>
            </w:r>
            <w:r w:rsidRPr="00666153">
              <w:rPr>
                <w:rFonts w:eastAsia="TimesNewRomanPSMT"/>
              </w:rPr>
              <w:t>effect of the experimental factors (</w:t>
            </w:r>
            <w:r>
              <w:rPr>
                <w:rFonts w:eastAsia="TimesNewRomanPSMT"/>
              </w:rPr>
              <w:t>S</w:t>
            </w:r>
            <w:r w:rsidRPr="00666153">
              <w:rPr>
                <w:rFonts w:eastAsia="TimesNewRomanPSMT"/>
              </w:rPr>
              <w:t xml:space="preserve">: </w:t>
            </w:r>
            <w:r>
              <w:rPr>
                <w:rFonts w:eastAsia="TimesNewRomanPSMT"/>
              </w:rPr>
              <w:t>slumgum</w:t>
            </w:r>
            <w:r w:rsidRPr="00666153">
              <w:rPr>
                <w:rFonts w:eastAsia="TimesNewRomanPSMT"/>
              </w:rPr>
              <w:t xml:space="preserve"> type; T: </w:t>
            </w:r>
            <w:r w:rsidRPr="00666153">
              <w:t xml:space="preserve">transformation with </w:t>
            </w:r>
            <w:r w:rsidRPr="00666153">
              <w:rPr>
                <w:i/>
              </w:rPr>
              <w:t>P.</w:t>
            </w:r>
            <w:r w:rsidRPr="00666153">
              <w:t xml:space="preserve"> </w:t>
            </w:r>
            <w:proofErr w:type="spellStart"/>
            <w:r w:rsidRPr="00666153">
              <w:rPr>
                <w:i/>
                <w:color w:val="000000"/>
                <w:lang w:eastAsia="en-GB"/>
              </w:rPr>
              <w:t>chrysogenum</w:t>
            </w:r>
            <w:proofErr w:type="spellEnd"/>
            <w:r w:rsidRPr="00666153">
              <w:rPr>
                <w:rFonts w:eastAsia="TimesNewRomanPSMT"/>
              </w:rPr>
              <w:t xml:space="preserve">; </w:t>
            </w:r>
            <w:r>
              <w:rPr>
                <w:rFonts w:eastAsia="TimesNewRomanPSMT"/>
              </w:rPr>
              <w:t>S</w:t>
            </w:r>
            <w:r w:rsidRPr="00666153">
              <w:rPr>
                <w:rFonts w:eastAsia="TimesNewRomanPSMT"/>
              </w:rPr>
              <w:t xml:space="preserve">*T: </w:t>
            </w:r>
            <w:r>
              <w:rPr>
                <w:rFonts w:eastAsia="TimesNewRomanPSMT"/>
              </w:rPr>
              <w:t>slumgum</w:t>
            </w:r>
            <w:r w:rsidRPr="00666153">
              <w:rPr>
                <w:rFonts w:eastAsia="TimesNewRomanPSMT"/>
              </w:rPr>
              <w:t xml:space="preserve"> x transformation interaction). </w:t>
            </w:r>
          </w:p>
          <w:p w14:paraId="50E67D21" w14:textId="77777777" w:rsidR="001D0260" w:rsidRPr="009848AE" w:rsidRDefault="001D0260" w:rsidP="00F52CD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lang w:val="en-US"/>
              </w:rPr>
            </w:pPr>
          </w:p>
        </w:tc>
      </w:tr>
      <w:tr w:rsidR="001D0260" w:rsidRPr="009848AE" w14:paraId="1AD75895" w14:textId="77777777" w:rsidTr="00F52CD4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2E8D5F" w14:textId="77777777" w:rsidR="001D0260" w:rsidRPr="00A66057" w:rsidRDefault="001D0260" w:rsidP="00F52CD4">
            <w:pPr>
              <w:spacing w:after="120"/>
              <w:rPr>
                <w:b/>
                <w:sz w:val="24"/>
                <w:lang w:val="en-US"/>
              </w:rPr>
            </w:pPr>
            <w:r w:rsidRPr="00A66057">
              <w:rPr>
                <w:b/>
                <w:sz w:val="24"/>
                <w:lang w:val="en-US"/>
              </w:rPr>
              <w:lastRenderedPageBreak/>
              <w:t>A)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F22610" w14:textId="77777777" w:rsidR="001D0260" w:rsidRPr="009848AE" w:rsidRDefault="001D0260" w:rsidP="00F52CD4">
            <w:pPr>
              <w:spacing w:after="120"/>
              <w:rPr>
                <w:b/>
                <w:sz w:val="24"/>
                <w:lang w:val="en-US"/>
              </w:rPr>
            </w:pPr>
            <w:r w:rsidRPr="009848AE">
              <w:rPr>
                <w:b/>
                <w:sz w:val="24"/>
                <w:lang w:val="en-US"/>
              </w:rPr>
              <w:t>R</w:t>
            </w:r>
            <w:r w:rsidRPr="009848AE">
              <w:rPr>
                <w:b/>
                <w:sz w:val="24"/>
                <w:vertAlign w:val="superscript"/>
                <w:lang w:val="en-US"/>
              </w:rPr>
              <w:t>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AB28A0" w14:textId="77777777" w:rsidR="001D0260" w:rsidRPr="009848AE" w:rsidRDefault="001D0260" w:rsidP="00F52CD4">
            <w:pPr>
              <w:spacing w:after="120"/>
              <w:rPr>
                <w:b/>
                <w:sz w:val="24"/>
                <w:lang w:val="en-US"/>
              </w:rPr>
            </w:pPr>
            <w:r w:rsidRPr="009848AE">
              <w:rPr>
                <w:b/>
                <w:sz w:val="24"/>
                <w:lang w:val="en-US"/>
              </w:rPr>
              <w:t>pseudo-F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4262DB" w14:textId="77777777" w:rsidR="001D0260" w:rsidRPr="009848AE" w:rsidRDefault="001D0260" w:rsidP="00F52CD4">
            <w:pPr>
              <w:spacing w:after="120"/>
              <w:rPr>
                <w:b/>
                <w:i/>
                <w:sz w:val="24"/>
                <w:lang w:val="en-US"/>
              </w:rPr>
            </w:pPr>
            <w:r w:rsidRPr="009848AE">
              <w:rPr>
                <w:b/>
                <w:i/>
                <w:sz w:val="24"/>
                <w:lang w:val="en-US"/>
              </w:rPr>
              <w:t>p-value</w:t>
            </w:r>
          </w:p>
        </w:tc>
      </w:tr>
      <w:tr w:rsidR="001D0260" w:rsidRPr="009848AE" w14:paraId="4BD5DBDA" w14:textId="77777777" w:rsidTr="00F52CD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E0AB1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D1BD7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0.081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1E464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1.965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3AFA3" w14:textId="77777777" w:rsidR="001D0260" w:rsidRPr="003337D6" w:rsidRDefault="001D0260" w:rsidP="00F52CD4">
            <w:pPr>
              <w:spacing w:after="120"/>
              <w:rPr>
                <w:b/>
                <w:sz w:val="24"/>
                <w:lang w:val="en-US"/>
              </w:rPr>
            </w:pPr>
            <w:r w:rsidRPr="003337D6">
              <w:rPr>
                <w:b/>
                <w:sz w:val="24"/>
                <w:lang w:val="en-US"/>
              </w:rPr>
              <w:t>0.0</w:t>
            </w:r>
            <w:r>
              <w:rPr>
                <w:b/>
                <w:sz w:val="24"/>
                <w:lang w:val="en-US"/>
              </w:rPr>
              <w:t>49</w:t>
            </w:r>
            <w:r w:rsidRPr="003337D6">
              <w:rPr>
                <w:b/>
                <w:sz w:val="24"/>
                <w:lang w:val="en-US"/>
              </w:rPr>
              <w:t>*</w:t>
            </w:r>
          </w:p>
        </w:tc>
      </w:tr>
      <w:tr w:rsidR="001D0260" w:rsidRPr="009848AE" w14:paraId="2B9361B9" w14:textId="77777777" w:rsidTr="00F52CD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019A7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053F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0.141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6F2BE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3.422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B26FC" w14:textId="77777777" w:rsidR="001D0260" w:rsidRPr="004A09DF" w:rsidRDefault="001D0260" w:rsidP="00F52CD4">
            <w:pPr>
              <w:spacing w:after="120"/>
              <w:rPr>
                <w:b/>
                <w:sz w:val="24"/>
                <w:lang w:val="en-US"/>
              </w:rPr>
            </w:pPr>
            <w:r w:rsidRPr="004A09DF">
              <w:rPr>
                <w:b/>
                <w:sz w:val="24"/>
                <w:lang w:val="en-US"/>
              </w:rPr>
              <w:t>0.0</w:t>
            </w:r>
            <w:r>
              <w:rPr>
                <w:b/>
                <w:sz w:val="24"/>
                <w:lang w:val="en-US"/>
              </w:rPr>
              <w:t>01***</w:t>
            </w:r>
          </w:p>
        </w:tc>
      </w:tr>
      <w:tr w:rsidR="001D0260" w:rsidRPr="009848AE" w14:paraId="1C755CBB" w14:textId="77777777" w:rsidTr="00F52CD4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18B752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S*T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3D98B5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0.116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184260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2.802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B748ED" w14:textId="77777777" w:rsidR="001D0260" w:rsidRPr="00AF3DFF" w:rsidRDefault="001D0260" w:rsidP="00F52CD4">
            <w:pPr>
              <w:spacing w:after="120"/>
              <w:rPr>
                <w:i/>
                <w:sz w:val="24"/>
                <w:lang w:val="en-US"/>
              </w:rPr>
            </w:pPr>
            <w:r w:rsidRPr="004A09DF">
              <w:rPr>
                <w:b/>
                <w:sz w:val="24"/>
                <w:lang w:val="en-US"/>
              </w:rPr>
              <w:t>0.0</w:t>
            </w:r>
            <w:r>
              <w:rPr>
                <w:b/>
                <w:sz w:val="24"/>
                <w:lang w:val="en-US"/>
              </w:rPr>
              <w:t>10**</w:t>
            </w:r>
          </w:p>
        </w:tc>
      </w:tr>
      <w:tr w:rsidR="001D0260" w:rsidRPr="009848AE" w14:paraId="71F175A6" w14:textId="77777777" w:rsidTr="00F52CD4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320FD" w14:textId="77777777" w:rsidR="001D0260" w:rsidRPr="008E3C97" w:rsidRDefault="001D0260" w:rsidP="00F52CD4">
            <w:pPr>
              <w:spacing w:after="120"/>
              <w:rPr>
                <w:b/>
                <w:sz w:val="24"/>
                <w:lang w:val="en-US"/>
              </w:rPr>
            </w:pPr>
            <w:r w:rsidRPr="008E3C97">
              <w:rPr>
                <w:b/>
                <w:sz w:val="24"/>
                <w:lang w:val="en-US"/>
              </w:rPr>
              <w:t>B)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C56673" w14:textId="77777777" w:rsidR="001D0260" w:rsidRPr="00A66057" w:rsidRDefault="001D0260" w:rsidP="00F52CD4">
            <w:pPr>
              <w:spacing w:after="120"/>
              <w:rPr>
                <w:b/>
                <w:sz w:val="24"/>
                <w:lang w:val="en-US"/>
              </w:rPr>
            </w:pPr>
            <w:r w:rsidRPr="00A66057">
              <w:rPr>
                <w:b/>
                <w:sz w:val="24"/>
                <w:lang w:val="en-US"/>
              </w:rPr>
              <w:t>R2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F809C4" w14:textId="77777777" w:rsidR="001D0260" w:rsidRPr="00A66057" w:rsidRDefault="001D0260" w:rsidP="00F52CD4">
            <w:pPr>
              <w:spacing w:after="120"/>
              <w:rPr>
                <w:b/>
                <w:sz w:val="24"/>
                <w:lang w:val="en-US"/>
              </w:rPr>
            </w:pPr>
            <w:r w:rsidRPr="00A66057">
              <w:rPr>
                <w:b/>
                <w:sz w:val="24"/>
                <w:lang w:val="en-US"/>
              </w:rPr>
              <w:t>pseudo-F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9B82B1" w14:textId="77777777" w:rsidR="001D0260" w:rsidRPr="00A66057" w:rsidRDefault="001D0260" w:rsidP="00F52CD4">
            <w:pPr>
              <w:spacing w:after="120"/>
              <w:rPr>
                <w:b/>
                <w:sz w:val="24"/>
                <w:lang w:val="en-US"/>
              </w:rPr>
            </w:pPr>
            <w:r w:rsidRPr="00A66057">
              <w:rPr>
                <w:b/>
                <w:sz w:val="24"/>
                <w:lang w:val="en-US"/>
              </w:rPr>
              <w:t>p-value</w:t>
            </w:r>
          </w:p>
        </w:tc>
      </w:tr>
      <w:tr w:rsidR="001D0260" w:rsidRPr="009848AE" w14:paraId="78752119" w14:textId="77777777" w:rsidTr="00F52CD4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3B47BB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3BB677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0.082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D3AB6D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1.852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645747" w14:textId="77777777" w:rsidR="001D0260" w:rsidRPr="003337D6" w:rsidRDefault="001D0260" w:rsidP="00F52CD4">
            <w:pPr>
              <w:spacing w:after="120"/>
              <w:rPr>
                <w:b/>
                <w:sz w:val="24"/>
                <w:lang w:val="en-US"/>
              </w:rPr>
            </w:pPr>
            <w:r w:rsidRPr="003337D6">
              <w:rPr>
                <w:b/>
                <w:sz w:val="24"/>
                <w:lang w:val="en-US"/>
              </w:rPr>
              <w:t>0.0</w:t>
            </w:r>
            <w:r>
              <w:rPr>
                <w:b/>
                <w:sz w:val="24"/>
                <w:lang w:val="en-US"/>
              </w:rPr>
              <w:t>24</w:t>
            </w:r>
            <w:r w:rsidRPr="003337D6">
              <w:rPr>
                <w:b/>
                <w:sz w:val="24"/>
                <w:lang w:val="en-US"/>
              </w:rPr>
              <w:t>*</w:t>
            </w:r>
          </w:p>
        </w:tc>
      </w:tr>
      <w:tr w:rsidR="001D0260" w:rsidRPr="009848AE" w14:paraId="3866939D" w14:textId="77777777" w:rsidTr="00F52CD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3A1E9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73BCB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0.088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D8D8D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1.966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C138C" w14:textId="77777777" w:rsidR="001D0260" w:rsidRPr="004A09DF" w:rsidRDefault="001D0260" w:rsidP="00F52CD4">
            <w:pPr>
              <w:spacing w:after="120"/>
              <w:rPr>
                <w:b/>
                <w:sz w:val="24"/>
                <w:lang w:val="en-US"/>
              </w:rPr>
            </w:pPr>
            <w:r w:rsidRPr="004A09DF">
              <w:rPr>
                <w:b/>
                <w:sz w:val="24"/>
                <w:lang w:val="en-US"/>
              </w:rPr>
              <w:t>0.0</w:t>
            </w:r>
            <w:r>
              <w:rPr>
                <w:b/>
                <w:sz w:val="24"/>
                <w:lang w:val="en-US"/>
              </w:rPr>
              <w:t>29*</w:t>
            </w:r>
          </w:p>
        </w:tc>
      </w:tr>
      <w:tr w:rsidR="001D0260" w:rsidRPr="009848AE" w14:paraId="3F435AC6" w14:textId="77777777" w:rsidTr="00F52CD4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39B8E3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S*T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76C7EA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0.162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E0219D" w14:textId="77777777" w:rsidR="001D0260" w:rsidRPr="009848AE" w:rsidRDefault="001D0260" w:rsidP="00F52CD4">
            <w:pPr>
              <w:spacing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3.646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767A6C" w14:textId="77777777" w:rsidR="001D0260" w:rsidRPr="00AF3DFF" w:rsidRDefault="001D0260" w:rsidP="00F52CD4">
            <w:pPr>
              <w:spacing w:after="120"/>
              <w:rPr>
                <w:i/>
                <w:sz w:val="24"/>
                <w:lang w:val="en-US"/>
              </w:rPr>
            </w:pPr>
            <w:r w:rsidRPr="004A09DF">
              <w:rPr>
                <w:b/>
                <w:sz w:val="24"/>
                <w:lang w:val="en-US"/>
              </w:rPr>
              <w:t>0.0</w:t>
            </w:r>
            <w:r>
              <w:rPr>
                <w:b/>
                <w:sz w:val="24"/>
                <w:lang w:val="en-US"/>
              </w:rPr>
              <w:t>01***</w:t>
            </w:r>
          </w:p>
        </w:tc>
      </w:tr>
    </w:tbl>
    <w:p w14:paraId="15FE3A18" w14:textId="77777777" w:rsidR="001D0260" w:rsidRDefault="001D0260" w:rsidP="001D0260"/>
    <w:p w14:paraId="55076E3A" w14:textId="77777777" w:rsidR="001D0260" w:rsidRDefault="001D0260" w:rsidP="001D0260">
      <w:pPr>
        <w:rPr>
          <w:szCs w:val="20"/>
        </w:rPr>
      </w:pPr>
    </w:p>
    <w:p w14:paraId="191C9A2A" w14:textId="77777777" w:rsidR="001D0260" w:rsidRDefault="001D0260" w:rsidP="001D0260">
      <w:pPr>
        <w:rPr>
          <w:szCs w:val="20"/>
        </w:rPr>
      </w:pPr>
    </w:p>
    <w:p w14:paraId="7952F0BB" w14:textId="77777777" w:rsidR="001D0260" w:rsidRDefault="001D0260" w:rsidP="001D0260">
      <w:pPr>
        <w:rPr>
          <w:szCs w:val="20"/>
        </w:rPr>
      </w:pPr>
    </w:p>
    <w:tbl>
      <w:tblPr>
        <w:tblpPr w:leftFromText="141" w:rightFromText="141" w:vertAnchor="page" w:horzAnchor="margin" w:tblpY="1858"/>
        <w:tblW w:w="5000" w:type="pct"/>
        <w:tblLook w:val="04A0" w:firstRow="1" w:lastRow="0" w:firstColumn="1" w:lastColumn="0" w:noHBand="0" w:noVBand="1"/>
      </w:tblPr>
      <w:tblGrid>
        <w:gridCol w:w="1758"/>
        <w:gridCol w:w="681"/>
        <w:gridCol w:w="2266"/>
        <w:gridCol w:w="3854"/>
        <w:gridCol w:w="2496"/>
        <w:gridCol w:w="2949"/>
      </w:tblGrid>
      <w:tr w:rsidR="001D0260" w:rsidRPr="000029EA" w14:paraId="77782DE1" w14:textId="77777777" w:rsidTr="00F52CD4">
        <w:tc>
          <w:tcPr>
            <w:tcW w:w="628" w:type="pct"/>
            <w:shd w:val="clear" w:color="auto" w:fill="auto"/>
            <w:vAlign w:val="center"/>
          </w:tcPr>
          <w:p w14:paraId="7DEA2DF7" w14:textId="77777777" w:rsidR="001D0260" w:rsidRPr="000029EA" w:rsidRDefault="001D0260" w:rsidP="001D0260">
            <w:pPr>
              <w:pStyle w:val="Descripcin"/>
              <w:rPr>
                <w:lang w:val="en-US" w:eastAsia="es-ES"/>
              </w:rPr>
            </w:pPr>
          </w:p>
        </w:tc>
        <w:tc>
          <w:tcPr>
            <w:tcW w:w="243" w:type="pct"/>
            <w:vAlign w:val="center"/>
          </w:tcPr>
          <w:p w14:paraId="1BF25CA3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</w:p>
        </w:tc>
        <w:tc>
          <w:tcPr>
            <w:tcW w:w="809" w:type="pct"/>
            <w:vAlign w:val="center"/>
          </w:tcPr>
          <w:p w14:paraId="3BD88F17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4"/>
                <w:lang w:val="en-US" w:eastAsia="es-ES"/>
              </w:rPr>
            </w:pPr>
          </w:p>
        </w:tc>
        <w:tc>
          <w:tcPr>
            <w:tcW w:w="1376" w:type="pct"/>
            <w:vAlign w:val="center"/>
          </w:tcPr>
          <w:p w14:paraId="7DF62FD5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</w:p>
        </w:tc>
        <w:tc>
          <w:tcPr>
            <w:tcW w:w="891" w:type="pct"/>
            <w:vAlign w:val="center"/>
          </w:tcPr>
          <w:p w14:paraId="6895ED58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</w:p>
        </w:tc>
        <w:tc>
          <w:tcPr>
            <w:tcW w:w="1053" w:type="pct"/>
            <w:vAlign w:val="center"/>
          </w:tcPr>
          <w:p w14:paraId="5ABF499F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</w:p>
        </w:tc>
      </w:tr>
      <w:tr w:rsidR="001D0260" w:rsidRPr="00FA36BD" w14:paraId="0021EAC1" w14:textId="77777777" w:rsidTr="00F52CD4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84F7C3" w14:textId="7A82C2D5" w:rsidR="001D0260" w:rsidRPr="000029EA" w:rsidRDefault="001D0260" w:rsidP="001D0260">
            <w:pPr>
              <w:pStyle w:val="Descripcin"/>
              <w:rPr>
                <w:color w:val="000000"/>
                <w:lang w:val="en-US"/>
              </w:rPr>
            </w:pPr>
            <w:r w:rsidRPr="000029EA">
              <w:rPr>
                <w:lang w:val="en-US"/>
              </w:rPr>
              <w:t>Table S4</w:t>
            </w:r>
            <w:r>
              <w:rPr>
                <w:lang w:val="en-US"/>
              </w:rPr>
              <w:t>:</w:t>
            </w:r>
            <w:r w:rsidRPr="000029EA">
              <w:rPr>
                <w:lang w:val="en-US"/>
              </w:rPr>
              <w:t xml:space="preserve"> Results of the two-way ANOVAs (F- and P-values) testing the effects of the experimental factors </w:t>
            </w:r>
            <w:r w:rsidRPr="00835DD4">
              <w:rPr>
                <w:lang w:val="en-US"/>
              </w:rPr>
              <w:t>(</w:t>
            </w:r>
            <w:r w:rsidRPr="00835DD4">
              <w:rPr>
                <w:color w:val="000000"/>
                <w:lang w:eastAsia="en-GB"/>
              </w:rPr>
              <w:t>slumgum</w:t>
            </w:r>
            <w:r w:rsidRPr="000029EA">
              <w:rPr>
                <w:lang w:val="en-US"/>
              </w:rPr>
              <w:t xml:space="preserve"> type (</w:t>
            </w:r>
            <w:r>
              <w:rPr>
                <w:lang w:val="en-US"/>
              </w:rPr>
              <w:t>S</w:t>
            </w:r>
            <w:r w:rsidRPr="000029EA">
              <w:rPr>
                <w:lang w:val="en-US"/>
              </w:rPr>
              <w:t xml:space="preserve">); transformation with </w:t>
            </w:r>
            <w:proofErr w:type="spellStart"/>
            <w:r w:rsidRPr="000029EA">
              <w:rPr>
                <w:i/>
                <w:lang w:val="en-US"/>
              </w:rPr>
              <w:t>Penicillum</w:t>
            </w:r>
            <w:proofErr w:type="spellEnd"/>
            <w:r w:rsidRPr="000029EA">
              <w:rPr>
                <w:lang w:val="en-US"/>
              </w:rPr>
              <w:t xml:space="preserve"> </w:t>
            </w:r>
            <w:proofErr w:type="spellStart"/>
            <w:r w:rsidRPr="000029EA">
              <w:rPr>
                <w:i/>
                <w:color w:val="000000"/>
                <w:lang w:eastAsia="en-GB"/>
              </w:rPr>
              <w:t>chrysogenum</w:t>
            </w:r>
            <w:proofErr w:type="spellEnd"/>
            <w:r w:rsidRPr="000029EA">
              <w:rPr>
                <w:color w:val="000000"/>
                <w:lang w:eastAsia="en-GB"/>
              </w:rPr>
              <w:t xml:space="preserve"> </w:t>
            </w:r>
            <w:r w:rsidRPr="000029EA">
              <w:rPr>
                <w:lang w:val="en-US"/>
              </w:rPr>
              <w:t>(T) and their interaction (</w:t>
            </w:r>
            <w:proofErr w:type="spellStart"/>
            <w:r>
              <w:rPr>
                <w:lang w:val="en-US"/>
              </w:rPr>
              <w:t>S</w:t>
            </w:r>
            <w:r w:rsidRPr="000029EA">
              <w:rPr>
                <w:lang w:val="en-US"/>
              </w:rPr>
              <w:t>xT</w:t>
            </w:r>
            <w:proofErr w:type="spellEnd"/>
            <w:r w:rsidRPr="000029EA">
              <w:rPr>
                <w:lang w:val="en-US"/>
              </w:rPr>
              <w:t>)) on the relative abundances (%) of fungal sequences belonging to 4</w:t>
            </w:r>
            <w:r>
              <w:rPr>
                <w:lang w:val="en-US"/>
              </w:rPr>
              <w:t xml:space="preserve"> significant fungal </w:t>
            </w:r>
            <w:proofErr w:type="gramStart"/>
            <w:r>
              <w:rPr>
                <w:lang w:val="en-US"/>
              </w:rPr>
              <w:t>phylum</w:t>
            </w:r>
            <w:proofErr w:type="gramEnd"/>
            <w:r>
              <w:rPr>
                <w:lang w:val="en-US"/>
              </w:rPr>
              <w:t xml:space="preserve">. </w:t>
            </w:r>
            <w:r w:rsidRPr="009F5533">
              <w:rPr>
                <w:rFonts w:eastAsia="TimesNewRomanPSMT"/>
              </w:rPr>
              <w:t xml:space="preserve">P-values in bold indicate a significant (P&lt;0.05) effect of the experimental factors. </w:t>
            </w:r>
          </w:p>
        </w:tc>
      </w:tr>
      <w:tr w:rsidR="001D0260" w:rsidRPr="000029EA" w14:paraId="2AD8C595" w14:textId="77777777" w:rsidTr="00F52CD4"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7ABB5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2FE11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4"/>
                <w:lang w:val="en-US" w:eastAsia="es-ES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9CD0E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4"/>
              </w:rPr>
            </w:pPr>
            <w:r w:rsidRPr="000029EA">
              <w:rPr>
                <w:sz w:val="24"/>
                <w:lang w:val="en-US" w:eastAsia="es-ES"/>
              </w:rPr>
              <w:t>Ascomycota</w:t>
            </w:r>
          </w:p>
        </w:tc>
        <w:tc>
          <w:tcPr>
            <w:tcW w:w="1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C8E18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4"/>
              </w:rPr>
            </w:pPr>
            <w:proofErr w:type="spellStart"/>
            <w:r w:rsidRPr="000029EA">
              <w:rPr>
                <w:sz w:val="24"/>
                <w:lang w:val="en-US"/>
              </w:rPr>
              <w:t>Mortierellomycota</w:t>
            </w:r>
            <w:proofErr w:type="spellEnd"/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3F9DF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4"/>
              </w:rPr>
            </w:pPr>
            <w:r w:rsidRPr="000029EA">
              <w:rPr>
                <w:sz w:val="24"/>
                <w:lang w:val="en-US" w:eastAsia="es-ES"/>
              </w:rPr>
              <w:t>Basidiomycota</w:t>
            </w:r>
          </w:p>
        </w:tc>
        <w:tc>
          <w:tcPr>
            <w:tcW w:w="10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5C0F8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4"/>
              </w:rPr>
            </w:pPr>
            <w:proofErr w:type="spellStart"/>
            <w:r w:rsidRPr="000029EA">
              <w:rPr>
                <w:color w:val="000000"/>
                <w:sz w:val="24"/>
              </w:rPr>
              <w:t>Mucoromycota</w:t>
            </w:r>
            <w:proofErr w:type="spellEnd"/>
          </w:p>
        </w:tc>
      </w:tr>
      <w:tr w:rsidR="001D0260" w:rsidRPr="000029EA" w14:paraId="761305C7" w14:textId="77777777" w:rsidTr="00F52CD4"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20B6A6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>
              <w:rPr>
                <w:sz w:val="24"/>
                <w:lang w:val="en-US" w:eastAsia="es-ES"/>
              </w:rPr>
              <w:t>S</w:t>
            </w:r>
          </w:p>
        </w:tc>
        <w:tc>
          <w:tcPr>
            <w:tcW w:w="243" w:type="pct"/>
            <w:tcBorders>
              <w:top w:val="single" w:sz="4" w:space="0" w:color="auto"/>
            </w:tcBorders>
            <w:vAlign w:val="center"/>
          </w:tcPr>
          <w:p w14:paraId="570BF01F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sz w:val="24"/>
                <w:lang w:val="en-US" w:eastAsia="es-ES"/>
              </w:rPr>
              <w:t>F</w:t>
            </w:r>
          </w:p>
        </w:tc>
        <w:tc>
          <w:tcPr>
            <w:tcW w:w="809" w:type="pct"/>
            <w:tcBorders>
              <w:top w:val="single" w:sz="4" w:space="0" w:color="auto"/>
            </w:tcBorders>
            <w:vAlign w:val="center"/>
          </w:tcPr>
          <w:p w14:paraId="0007ABBC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17.282</w:t>
            </w:r>
          </w:p>
        </w:tc>
        <w:tc>
          <w:tcPr>
            <w:tcW w:w="1376" w:type="pct"/>
            <w:tcBorders>
              <w:top w:val="single" w:sz="4" w:space="0" w:color="auto"/>
            </w:tcBorders>
            <w:vAlign w:val="center"/>
          </w:tcPr>
          <w:p w14:paraId="4153EFF0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24.052</w:t>
            </w:r>
          </w:p>
        </w:tc>
        <w:tc>
          <w:tcPr>
            <w:tcW w:w="891" w:type="pct"/>
            <w:tcBorders>
              <w:top w:val="single" w:sz="4" w:space="0" w:color="auto"/>
            </w:tcBorders>
            <w:vAlign w:val="center"/>
          </w:tcPr>
          <w:p w14:paraId="4C289D36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12.140</w:t>
            </w:r>
          </w:p>
        </w:tc>
        <w:tc>
          <w:tcPr>
            <w:tcW w:w="1053" w:type="pct"/>
            <w:tcBorders>
              <w:top w:val="single" w:sz="4" w:space="0" w:color="auto"/>
            </w:tcBorders>
            <w:vAlign w:val="center"/>
          </w:tcPr>
          <w:p w14:paraId="4D23EB9F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85.760</w:t>
            </w:r>
          </w:p>
        </w:tc>
      </w:tr>
      <w:tr w:rsidR="001D0260" w:rsidRPr="000029EA" w14:paraId="697DF0D5" w14:textId="77777777" w:rsidTr="00F52CD4">
        <w:tc>
          <w:tcPr>
            <w:tcW w:w="628" w:type="pct"/>
            <w:shd w:val="clear" w:color="auto" w:fill="auto"/>
            <w:vAlign w:val="center"/>
          </w:tcPr>
          <w:p w14:paraId="52D1AD63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sz w:val="24"/>
                <w:lang w:val="en-US" w:eastAsia="es-ES"/>
              </w:rPr>
              <w:t>(df=2)</w:t>
            </w:r>
          </w:p>
        </w:tc>
        <w:tc>
          <w:tcPr>
            <w:tcW w:w="243" w:type="pct"/>
            <w:vAlign w:val="center"/>
          </w:tcPr>
          <w:p w14:paraId="50F57FD0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sz w:val="24"/>
                <w:lang w:val="en-US" w:eastAsia="es-ES"/>
              </w:rPr>
              <w:t>P</w:t>
            </w:r>
          </w:p>
        </w:tc>
        <w:tc>
          <w:tcPr>
            <w:tcW w:w="809" w:type="pct"/>
            <w:vAlign w:val="center"/>
          </w:tcPr>
          <w:p w14:paraId="75352806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4"/>
                <w:lang w:val="en-US" w:eastAsia="es-ES"/>
              </w:rPr>
            </w:pPr>
            <w:r w:rsidRPr="000029EA">
              <w:rPr>
                <w:b/>
                <w:color w:val="000000"/>
                <w:sz w:val="24"/>
              </w:rPr>
              <w:t>&lt;0.001</w:t>
            </w:r>
          </w:p>
        </w:tc>
        <w:tc>
          <w:tcPr>
            <w:tcW w:w="1376" w:type="pct"/>
            <w:vAlign w:val="center"/>
          </w:tcPr>
          <w:p w14:paraId="134D69BD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b/>
                <w:color w:val="000000"/>
                <w:sz w:val="24"/>
              </w:rPr>
              <w:t>&lt;0.001</w:t>
            </w:r>
          </w:p>
        </w:tc>
        <w:tc>
          <w:tcPr>
            <w:tcW w:w="891" w:type="pct"/>
            <w:vAlign w:val="center"/>
          </w:tcPr>
          <w:p w14:paraId="1BDE3F5E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4"/>
                <w:lang w:val="en-US" w:eastAsia="es-ES"/>
              </w:rPr>
            </w:pPr>
            <w:r w:rsidRPr="000029EA">
              <w:rPr>
                <w:b/>
                <w:color w:val="000000"/>
                <w:sz w:val="24"/>
              </w:rPr>
              <w:t>0.001</w:t>
            </w:r>
          </w:p>
        </w:tc>
        <w:tc>
          <w:tcPr>
            <w:tcW w:w="1053" w:type="pct"/>
            <w:vAlign w:val="center"/>
          </w:tcPr>
          <w:p w14:paraId="3831CC78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4"/>
                <w:lang w:val="en-US" w:eastAsia="es-ES"/>
              </w:rPr>
            </w:pPr>
            <w:r w:rsidRPr="000029EA">
              <w:rPr>
                <w:b/>
                <w:color w:val="000000"/>
                <w:sz w:val="24"/>
              </w:rPr>
              <w:t>&lt;0.001</w:t>
            </w:r>
          </w:p>
        </w:tc>
      </w:tr>
      <w:tr w:rsidR="001D0260" w:rsidRPr="000029EA" w14:paraId="04C8D521" w14:textId="77777777" w:rsidTr="00F52CD4">
        <w:tc>
          <w:tcPr>
            <w:tcW w:w="628" w:type="pct"/>
            <w:shd w:val="clear" w:color="auto" w:fill="auto"/>
            <w:vAlign w:val="center"/>
          </w:tcPr>
          <w:p w14:paraId="1F8D0208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</w:p>
        </w:tc>
        <w:tc>
          <w:tcPr>
            <w:tcW w:w="243" w:type="pct"/>
            <w:vAlign w:val="center"/>
          </w:tcPr>
          <w:p w14:paraId="7F93C0E6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</w:p>
        </w:tc>
        <w:tc>
          <w:tcPr>
            <w:tcW w:w="809" w:type="pct"/>
            <w:vAlign w:val="center"/>
          </w:tcPr>
          <w:p w14:paraId="625C2925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376" w:type="pct"/>
            <w:vAlign w:val="center"/>
          </w:tcPr>
          <w:p w14:paraId="04A3585F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891" w:type="pct"/>
            <w:vAlign w:val="center"/>
          </w:tcPr>
          <w:p w14:paraId="0981E585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053" w:type="pct"/>
            <w:vAlign w:val="center"/>
          </w:tcPr>
          <w:p w14:paraId="574ECAD9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4"/>
              </w:rPr>
            </w:pPr>
          </w:p>
        </w:tc>
      </w:tr>
      <w:tr w:rsidR="001D0260" w:rsidRPr="000029EA" w14:paraId="5E0573F4" w14:textId="77777777" w:rsidTr="00F52CD4">
        <w:tc>
          <w:tcPr>
            <w:tcW w:w="628" w:type="pct"/>
            <w:shd w:val="clear" w:color="auto" w:fill="auto"/>
            <w:vAlign w:val="center"/>
          </w:tcPr>
          <w:p w14:paraId="27A514DA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sz w:val="24"/>
                <w:lang w:val="en-US" w:eastAsia="es-ES"/>
              </w:rPr>
              <w:t>T</w:t>
            </w:r>
          </w:p>
        </w:tc>
        <w:tc>
          <w:tcPr>
            <w:tcW w:w="243" w:type="pct"/>
            <w:vAlign w:val="center"/>
          </w:tcPr>
          <w:p w14:paraId="031DBC13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sz w:val="24"/>
                <w:lang w:val="en-US" w:eastAsia="es-ES"/>
              </w:rPr>
              <w:t>F</w:t>
            </w:r>
          </w:p>
        </w:tc>
        <w:tc>
          <w:tcPr>
            <w:tcW w:w="809" w:type="pct"/>
            <w:vAlign w:val="center"/>
          </w:tcPr>
          <w:p w14:paraId="26C4E651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0.537</w:t>
            </w:r>
          </w:p>
        </w:tc>
        <w:tc>
          <w:tcPr>
            <w:tcW w:w="1376" w:type="pct"/>
            <w:vAlign w:val="center"/>
          </w:tcPr>
          <w:p w14:paraId="6AC47ADB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sz w:val="24"/>
                <w:lang w:val="en-US" w:eastAsia="es-ES"/>
              </w:rPr>
              <w:t>2.174</w:t>
            </w:r>
          </w:p>
        </w:tc>
        <w:tc>
          <w:tcPr>
            <w:tcW w:w="891" w:type="pct"/>
            <w:vAlign w:val="center"/>
          </w:tcPr>
          <w:p w14:paraId="0EAA14B4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7.576</w:t>
            </w:r>
          </w:p>
        </w:tc>
        <w:tc>
          <w:tcPr>
            <w:tcW w:w="1053" w:type="pct"/>
            <w:vAlign w:val="center"/>
          </w:tcPr>
          <w:p w14:paraId="2DE8FB82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0.860</w:t>
            </w:r>
          </w:p>
        </w:tc>
      </w:tr>
      <w:tr w:rsidR="001D0260" w:rsidRPr="000029EA" w14:paraId="7EC75788" w14:textId="77777777" w:rsidTr="00F52CD4">
        <w:tc>
          <w:tcPr>
            <w:tcW w:w="628" w:type="pct"/>
            <w:shd w:val="clear" w:color="auto" w:fill="auto"/>
            <w:vAlign w:val="center"/>
          </w:tcPr>
          <w:p w14:paraId="123E4DA8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sz w:val="24"/>
                <w:lang w:val="en-US" w:eastAsia="es-ES"/>
              </w:rPr>
              <w:t>(df=1)</w:t>
            </w:r>
          </w:p>
        </w:tc>
        <w:tc>
          <w:tcPr>
            <w:tcW w:w="243" w:type="pct"/>
            <w:vAlign w:val="center"/>
          </w:tcPr>
          <w:p w14:paraId="7B35DCBA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sz w:val="24"/>
                <w:lang w:val="en-US" w:eastAsia="es-ES"/>
              </w:rPr>
              <w:t>P</w:t>
            </w:r>
          </w:p>
        </w:tc>
        <w:tc>
          <w:tcPr>
            <w:tcW w:w="809" w:type="pct"/>
            <w:vAlign w:val="center"/>
          </w:tcPr>
          <w:p w14:paraId="5C61BC56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0.476</w:t>
            </w:r>
          </w:p>
        </w:tc>
        <w:tc>
          <w:tcPr>
            <w:tcW w:w="1376" w:type="pct"/>
            <w:vAlign w:val="center"/>
          </w:tcPr>
          <w:p w14:paraId="2C831752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i/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0.162</w:t>
            </w:r>
          </w:p>
        </w:tc>
        <w:tc>
          <w:tcPr>
            <w:tcW w:w="891" w:type="pct"/>
            <w:vAlign w:val="center"/>
          </w:tcPr>
          <w:p w14:paraId="3C2263BB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4"/>
                <w:lang w:val="en-US" w:eastAsia="es-ES"/>
              </w:rPr>
            </w:pPr>
            <w:r w:rsidRPr="000029EA">
              <w:rPr>
                <w:b/>
                <w:color w:val="000000"/>
                <w:sz w:val="24"/>
              </w:rPr>
              <w:t>0.016</w:t>
            </w:r>
          </w:p>
        </w:tc>
        <w:tc>
          <w:tcPr>
            <w:tcW w:w="1053" w:type="pct"/>
            <w:vAlign w:val="center"/>
          </w:tcPr>
          <w:p w14:paraId="0E58C697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0.369</w:t>
            </w:r>
          </w:p>
        </w:tc>
      </w:tr>
      <w:tr w:rsidR="001D0260" w:rsidRPr="000029EA" w14:paraId="48010544" w14:textId="77777777" w:rsidTr="00F52CD4">
        <w:tc>
          <w:tcPr>
            <w:tcW w:w="628" w:type="pct"/>
            <w:shd w:val="clear" w:color="auto" w:fill="auto"/>
            <w:vAlign w:val="center"/>
          </w:tcPr>
          <w:p w14:paraId="407603F4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</w:p>
        </w:tc>
        <w:tc>
          <w:tcPr>
            <w:tcW w:w="243" w:type="pct"/>
            <w:vAlign w:val="center"/>
          </w:tcPr>
          <w:p w14:paraId="0A8271C0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</w:p>
        </w:tc>
        <w:tc>
          <w:tcPr>
            <w:tcW w:w="809" w:type="pct"/>
            <w:vAlign w:val="center"/>
          </w:tcPr>
          <w:p w14:paraId="49527883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376" w:type="pct"/>
            <w:vAlign w:val="center"/>
          </w:tcPr>
          <w:p w14:paraId="7BE62868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891" w:type="pct"/>
            <w:vAlign w:val="center"/>
          </w:tcPr>
          <w:p w14:paraId="47A9106C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053" w:type="pct"/>
            <w:vAlign w:val="center"/>
          </w:tcPr>
          <w:p w14:paraId="3BE7D5C7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4"/>
              </w:rPr>
            </w:pPr>
          </w:p>
        </w:tc>
      </w:tr>
      <w:tr w:rsidR="001D0260" w:rsidRPr="000029EA" w14:paraId="4EA5E945" w14:textId="77777777" w:rsidTr="00F52CD4">
        <w:tc>
          <w:tcPr>
            <w:tcW w:w="628" w:type="pct"/>
            <w:shd w:val="clear" w:color="auto" w:fill="auto"/>
            <w:vAlign w:val="center"/>
          </w:tcPr>
          <w:p w14:paraId="6A33D09A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>
              <w:rPr>
                <w:sz w:val="24"/>
                <w:lang w:val="en-US" w:eastAsia="es-ES"/>
              </w:rPr>
              <w:t>S</w:t>
            </w:r>
            <w:r w:rsidRPr="000029EA">
              <w:rPr>
                <w:sz w:val="24"/>
                <w:lang w:val="en-US" w:eastAsia="es-ES"/>
              </w:rPr>
              <w:t xml:space="preserve"> x T</w:t>
            </w:r>
          </w:p>
        </w:tc>
        <w:tc>
          <w:tcPr>
            <w:tcW w:w="243" w:type="pct"/>
            <w:vAlign w:val="center"/>
          </w:tcPr>
          <w:p w14:paraId="60D6880C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sz w:val="24"/>
                <w:lang w:val="en-US" w:eastAsia="es-ES"/>
              </w:rPr>
              <w:t>F</w:t>
            </w:r>
          </w:p>
        </w:tc>
        <w:tc>
          <w:tcPr>
            <w:tcW w:w="809" w:type="pct"/>
            <w:vAlign w:val="center"/>
          </w:tcPr>
          <w:p w14:paraId="212E27FA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1.091</w:t>
            </w:r>
          </w:p>
        </w:tc>
        <w:tc>
          <w:tcPr>
            <w:tcW w:w="1376" w:type="pct"/>
            <w:vAlign w:val="center"/>
          </w:tcPr>
          <w:p w14:paraId="02C05FB7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2.786</w:t>
            </w:r>
          </w:p>
        </w:tc>
        <w:tc>
          <w:tcPr>
            <w:tcW w:w="891" w:type="pct"/>
            <w:vAlign w:val="center"/>
          </w:tcPr>
          <w:p w14:paraId="2924A44E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sz w:val="24"/>
                <w:lang w:val="en-US" w:eastAsia="es-ES"/>
              </w:rPr>
              <w:t>7.059</w:t>
            </w:r>
          </w:p>
        </w:tc>
        <w:tc>
          <w:tcPr>
            <w:tcW w:w="1053" w:type="pct"/>
            <w:vAlign w:val="center"/>
          </w:tcPr>
          <w:p w14:paraId="7DC02059" w14:textId="77777777" w:rsidR="001D0260" w:rsidRPr="000029EA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0.639</w:t>
            </w:r>
          </w:p>
        </w:tc>
      </w:tr>
      <w:tr w:rsidR="001D0260" w:rsidRPr="000029EA" w14:paraId="4DC0EEC4" w14:textId="77777777" w:rsidTr="00F52CD4"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2EE7B" w14:textId="77777777" w:rsidR="001D0260" w:rsidRPr="000029EA" w:rsidRDefault="001D0260" w:rsidP="00F52CD4">
            <w:pPr>
              <w:autoSpaceDE w:val="0"/>
              <w:autoSpaceDN w:val="0"/>
              <w:adjustRightInd w:val="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sz w:val="24"/>
                <w:lang w:val="en-US" w:eastAsia="es-ES"/>
              </w:rPr>
              <w:t>(df=1)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7BB3CC88" w14:textId="77777777" w:rsidR="001D0260" w:rsidRPr="000029EA" w:rsidRDefault="001D0260" w:rsidP="00F52CD4">
            <w:pPr>
              <w:autoSpaceDE w:val="0"/>
              <w:autoSpaceDN w:val="0"/>
              <w:adjustRightInd w:val="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sz w:val="24"/>
                <w:lang w:val="en-US" w:eastAsia="es-ES"/>
              </w:rPr>
              <w:t>P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3BBA742B" w14:textId="77777777" w:rsidR="001D0260" w:rsidRPr="000029EA" w:rsidRDefault="001D0260" w:rsidP="00F52CD4">
            <w:pPr>
              <w:autoSpaceDE w:val="0"/>
              <w:autoSpaceDN w:val="0"/>
              <w:adjustRightInd w:val="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0.314</w:t>
            </w:r>
          </w:p>
        </w:tc>
        <w:tc>
          <w:tcPr>
            <w:tcW w:w="1376" w:type="pct"/>
            <w:tcBorders>
              <w:bottom w:val="single" w:sz="4" w:space="0" w:color="auto"/>
            </w:tcBorders>
            <w:vAlign w:val="center"/>
          </w:tcPr>
          <w:p w14:paraId="7B076BB6" w14:textId="77777777" w:rsidR="001D0260" w:rsidRPr="000029EA" w:rsidRDefault="001D0260" w:rsidP="00F52CD4">
            <w:pPr>
              <w:autoSpaceDE w:val="0"/>
              <w:autoSpaceDN w:val="0"/>
              <w:adjustRightInd w:val="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0.117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vAlign w:val="center"/>
          </w:tcPr>
          <w:p w14:paraId="66BC1A01" w14:textId="77777777" w:rsidR="001D0260" w:rsidRPr="000029EA" w:rsidRDefault="001D0260" w:rsidP="00F52CD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en-US" w:eastAsia="es-ES"/>
              </w:rPr>
            </w:pPr>
            <w:r w:rsidRPr="000029EA">
              <w:rPr>
                <w:b/>
                <w:color w:val="000000"/>
                <w:sz w:val="24"/>
              </w:rPr>
              <w:t>0.020</w:t>
            </w:r>
          </w:p>
        </w:tc>
        <w:tc>
          <w:tcPr>
            <w:tcW w:w="1053" w:type="pct"/>
            <w:tcBorders>
              <w:bottom w:val="single" w:sz="4" w:space="0" w:color="auto"/>
            </w:tcBorders>
            <w:vAlign w:val="center"/>
          </w:tcPr>
          <w:p w14:paraId="593E7FFD" w14:textId="77777777" w:rsidR="001D0260" w:rsidRPr="000029EA" w:rsidRDefault="001D0260" w:rsidP="00F52CD4">
            <w:pPr>
              <w:autoSpaceDE w:val="0"/>
              <w:autoSpaceDN w:val="0"/>
              <w:adjustRightInd w:val="0"/>
              <w:jc w:val="center"/>
              <w:rPr>
                <w:sz w:val="24"/>
                <w:lang w:val="en-US" w:eastAsia="es-ES"/>
              </w:rPr>
            </w:pPr>
            <w:r w:rsidRPr="000029EA">
              <w:rPr>
                <w:color w:val="000000"/>
                <w:sz w:val="24"/>
              </w:rPr>
              <w:t>0.437</w:t>
            </w:r>
          </w:p>
        </w:tc>
      </w:tr>
    </w:tbl>
    <w:p w14:paraId="7D94B795" w14:textId="77777777" w:rsidR="001D0260" w:rsidRDefault="001D0260" w:rsidP="001D0260">
      <w:pPr>
        <w:rPr>
          <w:lang w:val="en-US"/>
        </w:rPr>
      </w:pPr>
    </w:p>
    <w:p w14:paraId="4D53BBED" w14:textId="77777777" w:rsidR="001D0260" w:rsidRDefault="001D0260" w:rsidP="001D0260">
      <w:pPr>
        <w:spacing w:after="120"/>
        <w:rPr>
          <w:lang w:val="en-US"/>
        </w:rPr>
      </w:pPr>
    </w:p>
    <w:p w14:paraId="205D430C" w14:textId="77777777" w:rsidR="001D0260" w:rsidRDefault="001D0260" w:rsidP="001D0260">
      <w:pPr>
        <w:spacing w:after="120"/>
        <w:rPr>
          <w:lang w:val="en-US"/>
        </w:rPr>
      </w:pPr>
    </w:p>
    <w:p w14:paraId="34E1F5EE" w14:textId="77777777" w:rsidR="001D0260" w:rsidRDefault="001D0260" w:rsidP="001D0260">
      <w:pPr>
        <w:spacing w:after="120"/>
        <w:rPr>
          <w:lang w:val="en-US"/>
        </w:rPr>
      </w:pPr>
    </w:p>
    <w:p w14:paraId="5BA48BBE" w14:textId="77777777" w:rsidR="001D0260" w:rsidRDefault="001D0260" w:rsidP="001D0260">
      <w:pPr>
        <w:spacing w:after="120"/>
        <w:rPr>
          <w:lang w:val="en-US"/>
        </w:rPr>
      </w:pPr>
    </w:p>
    <w:tbl>
      <w:tblPr>
        <w:tblStyle w:val="Tablaconcuadrcula"/>
        <w:tblpPr w:leftFromText="141" w:rightFromText="141" w:vertAnchor="page" w:horzAnchor="margin" w:tblpY="133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1174"/>
        <w:gridCol w:w="1175"/>
        <w:gridCol w:w="1175"/>
        <w:gridCol w:w="1175"/>
        <w:gridCol w:w="1175"/>
        <w:gridCol w:w="1175"/>
      </w:tblGrid>
      <w:tr w:rsidR="001D0260" w:rsidRPr="00FA36BD" w14:paraId="4185A1EE" w14:textId="77777777" w:rsidTr="00F52CD4">
        <w:tc>
          <w:tcPr>
            <w:tcW w:w="8720" w:type="dxa"/>
            <w:gridSpan w:val="7"/>
            <w:tcBorders>
              <w:top w:val="nil"/>
              <w:bottom w:val="single" w:sz="4" w:space="0" w:color="auto"/>
            </w:tcBorders>
          </w:tcPr>
          <w:p w14:paraId="5291E186" w14:textId="7AAFE0C0" w:rsidR="001D0260" w:rsidRPr="001D0260" w:rsidRDefault="001D0260" w:rsidP="001D0260">
            <w:pPr>
              <w:pStyle w:val="Descripcin"/>
              <w:rPr>
                <w:rFonts w:cs="Times New Roman"/>
                <w:lang w:val="en-GB"/>
              </w:rPr>
            </w:pPr>
            <w:r w:rsidRPr="001D0260">
              <w:rPr>
                <w:lang w:val="en-US"/>
              </w:rPr>
              <w:lastRenderedPageBreak/>
              <w:t>Table S5</w:t>
            </w:r>
            <w:r>
              <w:rPr>
                <w:lang w:val="en-US"/>
              </w:rPr>
              <w:t>:</w:t>
            </w:r>
            <w:r w:rsidRPr="001D0260">
              <w:rPr>
                <w:lang w:val="en-US"/>
              </w:rPr>
              <w:t xml:space="preserve"> Results of the two-way ANOVAs (F- and P-values) testing the effects of the experimental factors (</w:t>
            </w:r>
            <w:r w:rsidRPr="001D0260">
              <w:rPr>
                <w:rFonts w:cs="Times New Roman"/>
                <w:color w:val="000000"/>
                <w:lang w:val="en-GB" w:eastAsia="en-GB"/>
              </w:rPr>
              <w:t>slumgum</w:t>
            </w:r>
            <w:r w:rsidRPr="001D0260">
              <w:rPr>
                <w:lang w:val="en-US"/>
              </w:rPr>
              <w:t xml:space="preserve"> type (S); transformation with </w:t>
            </w:r>
            <w:proofErr w:type="spellStart"/>
            <w:r w:rsidRPr="001D0260">
              <w:rPr>
                <w:i/>
                <w:lang w:val="en-US"/>
              </w:rPr>
              <w:t>Penicillum</w:t>
            </w:r>
            <w:proofErr w:type="spellEnd"/>
            <w:r w:rsidRPr="001D0260">
              <w:rPr>
                <w:lang w:val="en-US"/>
              </w:rPr>
              <w:t xml:space="preserve"> </w:t>
            </w:r>
            <w:proofErr w:type="spellStart"/>
            <w:r w:rsidRPr="001D0260">
              <w:rPr>
                <w:rFonts w:cs="Times New Roman"/>
                <w:i/>
                <w:color w:val="000000"/>
                <w:lang w:val="en-GB" w:eastAsia="en-GB"/>
              </w:rPr>
              <w:t>chrysogenum</w:t>
            </w:r>
            <w:proofErr w:type="spellEnd"/>
            <w:r w:rsidRPr="001D0260">
              <w:rPr>
                <w:rFonts w:cs="Times New Roman"/>
                <w:color w:val="000000"/>
                <w:lang w:val="en-GB" w:eastAsia="en-GB"/>
              </w:rPr>
              <w:t xml:space="preserve"> </w:t>
            </w:r>
            <w:r w:rsidRPr="001D0260">
              <w:rPr>
                <w:lang w:val="en-US"/>
              </w:rPr>
              <w:t>(T) and their interaction (</w:t>
            </w:r>
            <w:proofErr w:type="spellStart"/>
            <w:r w:rsidRPr="001D0260">
              <w:rPr>
                <w:lang w:val="en-US"/>
              </w:rPr>
              <w:t>SxT</w:t>
            </w:r>
            <w:proofErr w:type="spellEnd"/>
            <w:r w:rsidRPr="001D0260">
              <w:rPr>
                <w:lang w:val="en-US"/>
              </w:rPr>
              <w:t xml:space="preserve">)) on the relative abundances (%) of fungal sequences belonging to 21 significant fungal </w:t>
            </w:r>
            <w:proofErr w:type="gramStart"/>
            <w:r w:rsidRPr="001D0260">
              <w:rPr>
                <w:lang w:val="en-US"/>
              </w:rPr>
              <w:t>genus</w:t>
            </w:r>
            <w:proofErr w:type="gramEnd"/>
            <w:r w:rsidRPr="001D0260">
              <w:rPr>
                <w:lang w:val="en-US"/>
              </w:rPr>
              <w:t xml:space="preserve">. </w:t>
            </w:r>
            <w:r w:rsidRPr="001D0260">
              <w:rPr>
                <w:rFonts w:eastAsia="TimesNewRomanPSMT" w:cs="Times New Roman"/>
                <w:lang w:val="en-GB"/>
              </w:rPr>
              <w:t xml:space="preserve">P-values in bold indicate a significant (P&lt;0.05) effect of the experimental factors. </w:t>
            </w:r>
          </w:p>
        </w:tc>
      </w:tr>
      <w:tr w:rsidR="001D0260" w:rsidRPr="00B8083C" w14:paraId="5655F71C" w14:textId="77777777" w:rsidTr="00F52CD4">
        <w:tc>
          <w:tcPr>
            <w:tcW w:w="1671" w:type="dxa"/>
            <w:tcBorders>
              <w:bottom w:val="single" w:sz="4" w:space="0" w:color="auto"/>
            </w:tcBorders>
          </w:tcPr>
          <w:p w14:paraId="3EA1EF8B" w14:textId="77777777" w:rsidR="001D0260" w:rsidRPr="002467F8" w:rsidRDefault="001D0260" w:rsidP="00F52CD4">
            <w:pPr>
              <w:rPr>
                <w:rFonts w:cs="Times New Roman"/>
                <w:lang w:val="en-GB"/>
              </w:rPr>
            </w:pPr>
          </w:p>
        </w:tc>
        <w:tc>
          <w:tcPr>
            <w:tcW w:w="2349" w:type="dxa"/>
            <w:gridSpan w:val="2"/>
            <w:tcBorders>
              <w:bottom w:val="single" w:sz="4" w:space="0" w:color="auto"/>
            </w:tcBorders>
          </w:tcPr>
          <w:p w14:paraId="656F774B" w14:textId="77777777" w:rsidR="001D0260" w:rsidRPr="00B8083C" w:rsidRDefault="001D0260" w:rsidP="00F52CD4">
            <w:pPr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S</w:t>
            </w:r>
            <w:r w:rsidRPr="00B8083C">
              <w:rPr>
                <w:rFonts w:cs="Times New Roman"/>
                <w:lang w:val="en-GB"/>
              </w:rPr>
              <w:t xml:space="preserve"> </w:t>
            </w:r>
            <w:r w:rsidRPr="009A406E">
              <w:rPr>
                <w:lang w:val="en-US" w:eastAsia="es-ES"/>
              </w:rPr>
              <w:t>(df=</w:t>
            </w:r>
            <w:r>
              <w:rPr>
                <w:lang w:val="en-US" w:eastAsia="es-ES"/>
              </w:rPr>
              <w:t>2</w:t>
            </w:r>
            <w:r w:rsidRPr="009A406E">
              <w:rPr>
                <w:lang w:val="en-US" w:eastAsia="es-ES"/>
              </w:rPr>
              <w:t>)</w:t>
            </w:r>
          </w:p>
        </w:tc>
        <w:tc>
          <w:tcPr>
            <w:tcW w:w="2350" w:type="dxa"/>
            <w:gridSpan w:val="2"/>
            <w:tcBorders>
              <w:bottom w:val="single" w:sz="4" w:space="0" w:color="auto"/>
            </w:tcBorders>
          </w:tcPr>
          <w:p w14:paraId="0040633F" w14:textId="77777777" w:rsidR="001D0260" w:rsidRPr="00B8083C" w:rsidRDefault="001D0260" w:rsidP="00F52CD4">
            <w:pPr>
              <w:jc w:val="center"/>
              <w:rPr>
                <w:rFonts w:cs="Times New Roman"/>
                <w:lang w:val="en-GB"/>
              </w:rPr>
            </w:pPr>
            <w:r w:rsidRPr="00B8083C">
              <w:rPr>
                <w:rFonts w:cs="Times New Roman"/>
                <w:lang w:val="en-GB"/>
              </w:rPr>
              <w:t xml:space="preserve">T </w:t>
            </w:r>
            <w:r w:rsidRPr="009A406E">
              <w:rPr>
                <w:lang w:val="en-US" w:eastAsia="es-ES"/>
              </w:rPr>
              <w:t>(df=</w:t>
            </w:r>
            <w:r>
              <w:rPr>
                <w:lang w:val="en-US" w:eastAsia="es-ES"/>
              </w:rPr>
              <w:t>1</w:t>
            </w:r>
            <w:r w:rsidRPr="009A406E">
              <w:rPr>
                <w:lang w:val="en-US" w:eastAsia="es-ES"/>
              </w:rPr>
              <w:t>)</w:t>
            </w:r>
          </w:p>
        </w:tc>
        <w:tc>
          <w:tcPr>
            <w:tcW w:w="2350" w:type="dxa"/>
            <w:gridSpan w:val="2"/>
            <w:tcBorders>
              <w:bottom w:val="single" w:sz="4" w:space="0" w:color="auto"/>
            </w:tcBorders>
          </w:tcPr>
          <w:p w14:paraId="412C2A0C" w14:textId="77777777" w:rsidR="001D0260" w:rsidRPr="00B8083C" w:rsidRDefault="001D0260" w:rsidP="00F52CD4">
            <w:pPr>
              <w:jc w:val="center"/>
              <w:rPr>
                <w:rFonts w:cs="Times New Roman"/>
                <w:lang w:val="en-GB"/>
              </w:rPr>
            </w:pPr>
            <w:proofErr w:type="spellStart"/>
            <w:r>
              <w:rPr>
                <w:rFonts w:cs="Times New Roman"/>
                <w:lang w:val="en-GB"/>
              </w:rPr>
              <w:t>S</w:t>
            </w:r>
            <w:r w:rsidRPr="00B8083C">
              <w:rPr>
                <w:rFonts w:cs="Times New Roman"/>
                <w:lang w:val="en-GB"/>
              </w:rPr>
              <w:t>xT</w:t>
            </w:r>
            <w:proofErr w:type="spellEnd"/>
            <w:r w:rsidRPr="00B8083C">
              <w:rPr>
                <w:rFonts w:cs="Times New Roman"/>
                <w:lang w:val="en-GB"/>
              </w:rPr>
              <w:t xml:space="preserve"> </w:t>
            </w:r>
            <w:r w:rsidRPr="009A406E">
              <w:rPr>
                <w:lang w:val="en-US" w:eastAsia="es-ES"/>
              </w:rPr>
              <w:t>(df=</w:t>
            </w:r>
            <w:r>
              <w:rPr>
                <w:lang w:val="en-US" w:eastAsia="es-ES"/>
              </w:rPr>
              <w:t>1</w:t>
            </w:r>
            <w:r w:rsidRPr="009A406E">
              <w:rPr>
                <w:lang w:val="en-US" w:eastAsia="es-ES"/>
              </w:rPr>
              <w:t>)</w:t>
            </w:r>
          </w:p>
        </w:tc>
      </w:tr>
      <w:tr w:rsidR="001D0260" w:rsidRPr="00B8083C" w14:paraId="58B02780" w14:textId="77777777" w:rsidTr="00F52CD4"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3AF5D2DA" w14:textId="77777777" w:rsidR="001D0260" w:rsidRPr="00B8083C" w:rsidRDefault="001D0260" w:rsidP="00F52CD4">
            <w:pPr>
              <w:rPr>
                <w:rFonts w:cs="Times New Roman"/>
                <w:lang w:val="en-GB"/>
              </w:rPr>
            </w:pPr>
            <w:r w:rsidRPr="00B8083C">
              <w:rPr>
                <w:rFonts w:cs="Times New Roman"/>
                <w:lang w:val="en-GB"/>
              </w:rPr>
              <w:t>Genus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</w:tcPr>
          <w:p w14:paraId="03A6BB55" w14:textId="77777777" w:rsidR="001D0260" w:rsidRPr="00B8083C" w:rsidRDefault="001D0260" w:rsidP="00F52CD4">
            <w:pPr>
              <w:rPr>
                <w:rFonts w:cs="Times New Roman"/>
                <w:lang w:val="en-GB"/>
              </w:rPr>
            </w:pPr>
            <w:r w:rsidRPr="00B8083C">
              <w:rPr>
                <w:rFonts w:cs="Times New Roman"/>
                <w:lang w:val="en-GB"/>
              </w:rPr>
              <w:t xml:space="preserve">   F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2E6D5FF5" w14:textId="77777777" w:rsidR="001D0260" w:rsidRPr="00B8083C" w:rsidRDefault="001D0260" w:rsidP="00F52CD4">
            <w:pPr>
              <w:rPr>
                <w:rFonts w:cs="Times New Roman"/>
                <w:lang w:val="en-GB"/>
              </w:rPr>
            </w:pPr>
            <w:r w:rsidRPr="00B8083C">
              <w:rPr>
                <w:rFonts w:cs="Times New Roman"/>
                <w:lang w:val="en-GB"/>
              </w:rPr>
              <w:t xml:space="preserve">   P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3506F6B2" w14:textId="77777777" w:rsidR="001D0260" w:rsidRPr="00B8083C" w:rsidRDefault="001D0260" w:rsidP="00F52CD4">
            <w:pPr>
              <w:rPr>
                <w:rFonts w:cs="Times New Roman"/>
                <w:lang w:val="en-GB"/>
              </w:rPr>
            </w:pPr>
            <w:r w:rsidRPr="00B8083C">
              <w:rPr>
                <w:rFonts w:cs="Times New Roman"/>
                <w:lang w:val="en-GB"/>
              </w:rPr>
              <w:t xml:space="preserve">    F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6732E972" w14:textId="77777777" w:rsidR="001D0260" w:rsidRPr="00B8083C" w:rsidRDefault="001D0260" w:rsidP="00F52CD4">
            <w:pPr>
              <w:rPr>
                <w:rFonts w:cs="Times New Roman"/>
                <w:lang w:val="en-GB"/>
              </w:rPr>
            </w:pPr>
            <w:r w:rsidRPr="00B8083C">
              <w:rPr>
                <w:rFonts w:cs="Times New Roman"/>
                <w:lang w:val="en-GB"/>
              </w:rPr>
              <w:t xml:space="preserve">   P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2732B200" w14:textId="77777777" w:rsidR="001D0260" w:rsidRPr="00B8083C" w:rsidRDefault="001D0260" w:rsidP="00F52CD4">
            <w:pPr>
              <w:rPr>
                <w:rFonts w:cs="Times New Roman"/>
                <w:lang w:val="en-GB"/>
              </w:rPr>
            </w:pPr>
            <w:r w:rsidRPr="00B8083C">
              <w:rPr>
                <w:rFonts w:cs="Times New Roman"/>
                <w:lang w:val="en-GB"/>
              </w:rPr>
              <w:t xml:space="preserve">    F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5EE37FF1" w14:textId="77777777" w:rsidR="001D0260" w:rsidRPr="00B8083C" w:rsidRDefault="001D0260" w:rsidP="00F52CD4">
            <w:pPr>
              <w:rPr>
                <w:rFonts w:cs="Times New Roman"/>
                <w:lang w:val="en-GB"/>
              </w:rPr>
            </w:pPr>
            <w:r w:rsidRPr="00B8083C">
              <w:rPr>
                <w:rFonts w:cs="Times New Roman"/>
                <w:lang w:val="en-GB"/>
              </w:rPr>
              <w:t xml:space="preserve">   P</w:t>
            </w:r>
          </w:p>
        </w:tc>
      </w:tr>
      <w:tr w:rsidR="001D0260" w:rsidRPr="00B8083C" w14:paraId="2FD90256" w14:textId="77777777" w:rsidTr="00F52CD4">
        <w:tc>
          <w:tcPr>
            <w:tcW w:w="1671" w:type="dxa"/>
            <w:tcBorders>
              <w:top w:val="single" w:sz="4" w:space="0" w:color="auto"/>
            </w:tcBorders>
          </w:tcPr>
          <w:p w14:paraId="78E8495D" w14:textId="77777777" w:rsidR="001D0260" w:rsidRPr="00B8083C" w:rsidRDefault="001D0260" w:rsidP="00F52CD4">
            <w:pPr>
              <w:rPr>
                <w:rFonts w:cs="Times New Roman"/>
                <w:i/>
                <w:lang w:val="en-GB"/>
              </w:rPr>
            </w:pPr>
            <w:proofErr w:type="spellStart"/>
            <w:r w:rsidRPr="00B8083C">
              <w:rPr>
                <w:rFonts w:cs="Times New Roman"/>
                <w:i/>
                <w:lang w:val="en-GB"/>
              </w:rPr>
              <w:t>Humicola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</w:tcBorders>
          </w:tcPr>
          <w:p w14:paraId="02537C42" w14:textId="77777777" w:rsidR="001D0260" w:rsidRPr="00B8083C" w:rsidRDefault="001D0260" w:rsidP="00F52CD4">
            <w:pPr>
              <w:rPr>
                <w:rFonts w:cs="Times New Roman"/>
                <w:lang w:val="en-GB"/>
              </w:rPr>
            </w:pPr>
            <w:r w:rsidRPr="00B8083C">
              <w:rPr>
                <w:rFonts w:cs="Times New Roman"/>
                <w:lang w:val="en-GB"/>
              </w:rPr>
              <w:t>1.835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57D2B309" w14:textId="77777777" w:rsidR="001D0260" w:rsidRPr="00B8083C" w:rsidRDefault="001D0260" w:rsidP="00F52CD4">
            <w:pPr>
              <w:rPr>
                <w:rFonts w:cs="Times New Roman"/>
                <w:lang w:val="en-GB"/>
              </w:rPr>
            </w:pPr>
            <w:r w:rsidRPr="00B8083C">
              <w:rPr>
                <w:rFonts w:cs="Times New Roman"/>
                <w:lang w:val="en-GB"/>
              </w:rPr>
              <w:t>0.196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492B4FEA" w14:textId="77777777" w:rsidR="001D0260" w:rsidRPr="00B8083C" w:rsidRDefault="001D0260" w:rsidP="00F52CD4">
            <w:pPr>
              <w:rPr>
                <w:rFonts w:cs="Times New Roman"/>
                <w:lang w:val="en-GB"/>
              </w:rPr>
            </w:pPr>
            <w:r w:rsidRPr="00B8083C">
              <w:rPr>
                <w:rFonts w:cs="Times New Roman"/>
                <w:lang w:val="en-GB"/>
              </w:rPr>
              <w:t>14.938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1DA5A737" w14:textId="77777777" w:rsidR="001D0260" w:rsidRPr="00B8083C" w:rsidRDefault="001D0260" w:rsidP="00F52CD4">
            <w:pPr>
              <w:rPr>
                <w:rFonts w:cs="Times New Roman"/>
                <w:b/>
                <w:lang w:val="en-GB"/>
              </w:rPr>
            </w:pPr>
            <w:r w:rsidRPr="00B8083C">
              <w:rPr>
                <w:rFonts w:cs="Times New Roman"/>
                <w:b/>
                <w:lang w:val="en-GB"/>
              </w:rPr>
              <w:t>0.002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770CAF56" w14:textId="77777777" w:rsidR="001D0260" w:rsidRPr="00B8083C" w:rsidRDefault="001D0260" w:rsidP="00F52CD4">
            <w:pPr>
              <w:rPr>
                <w:rFonts w:cs="Times New Roman"/>
                <w:lang w:val="en-GB"/>
              </w:rPr>
            </w:pPr>
            <w:r w:rsidRPr="00B8083C">
              <w:rPr>
                <w:rFonts w:cs="Times New Roman"/>
                <w:lang w:val="en-GB"/>
              </w:rPr>
              <w:t>7.544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3CAF6596" w14:textId="77777777" w:rsidR="001D0260" w:rsidRPr="00B8083C" w:rsidRDefault="001D0260" w:rsidP="00F52CD4">
            <w:pPr>
              <w:rPr>
                <w:rFonts w:cs="Times New Roman"/>
                <w:b/>
                <w:lang w:val="en-GB"/>
              </w:rPr>
            </w:pPr>
            <w:r w:rsidRPr="00B8083C">
              <w:rPr>
                <w:rFonts w:cs="Times New Roman"/>
                <w:b/>
                <w:lang w:val="en-GB"/>
              </w:rPr>
              <w:t>0.016</w:t>
            </w:r>
          </w:p>
        </w:tc>
      </w:tr>
      <w:tr w:rsidR="001D0260" w:rsidRPr="002467F8" w14:paraId="7912CEE9" w14:textId="77777777" w:rsidTr="00F52CD4">
        <w:tc>
          <w:tcPr>
            <w:tcW w:w="1671" w:type="dxa"/>
          </w:tcPr>
          <w:p w14:paraId="333B64BA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B8083C">
              <w:rPr>
                <w:rFonts w:cs="Times New Roman"/>
                <w:i/>
                <w:lang w:val="en-GB"/>
              </w:rPr>
              <w:t>Mortierel</w:t>
            </w:r>
            <w:proofErr w:type="spellEnd"/>
            <w:r w:rsidRPr="002467F8">
              <w:rPr>
                <w:rFonts w:cs="Times New Roman"/>
                <w:i/>
              </w:rPr>
              <w:t>la</w:t>
            </w:r>
          </w:p>
        </w:tc>
        <w:tc>
          <w:tcPr>
            <w:tcW w:w="1174" w:type="dxa"/>
          </w:tcPr>
          <w:p w14:paraId="0893F1FD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21.647</w:t>
            </w:r>
          </w:p>
        </w:tc>
        <w:tc>
          <w:tcPr>
            <w:tcW w:w="1175" w:type="dxa"/>
          </w:tcPr>
          <w:p w14:paraId="2EB73627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&lt;0.001</w:t>
            </w:r>
          </w:p>
        </w:tc>
        <w:tc>
          <w:tcPr>
            <w:tcW w:w="1175" w:type="dxa"/>
          </w:tcPr>
          <w:p w14:paraId="45A53555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3.877</w:t>
            </w:r>
          </w:p>
        </w:tc>
        <w:tc>
          <w:tcPr>
            <w:tcW w:w="1175" w:type="dxa"/>
          </w:tcPr>
          <w:p w14:paraId="6DFBDC70" w14:textId="77777777" w:rsidR="001D0260" w:rsidRPr="00163D78" w:rsidRDefault="001D0260" w:rsidP="00F52CD4">
            <w:pPr>
              <w:rPr>
                <w:rFonts w:cs="Times New Roman"/>
              </w:rPr>
            </w:pPr>
            <w:r w:rsidRPr="00163D78">
              <w:rPr>
                <w:rFonts w:cs="Times New Roman"/>
              </w:rPr>
              <w:t>0.069</w:t>
            </w:r>
          </w:p>
        </w:tc>
        <w:tc>
          <w:tcPr>
            <w:tcW w:w="1175" w:type="dxa"/>
          </w:tcPr>
          <w:p w14:paraId="7244975E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3.879</w:t>
            </w:r>
          </w:p>
        </w:tc>
        <w:tc>
          <w:tcPr>
            <w:tcW w:w="1175" w:type="dxa"/>
          </w:tcPr>
          <w:p w14:paraId="4C6FD387" w14:textId="77777777" w:rsidR="001D0260" w:rsidRPr="00163D78" w:rsidRDefault="001D0260" w:rsidP="00F52CD4">
            <w:pPr>
              <w:rPr>
                <w:rFonts w:cs="Times New Roman"/>
              </w:rPr>
            </w:pPr>
            <w:r w:rsidRPr="00163D78">
              <w:rPr>
                <w:rFonts w:cs="Times New Roman"/>
              </w:rPr>
              <w:t>0.069</w:t>
            </w:r>
          </w:p>
        </w:tc>
      </w:tr>
      <w:tr w:rsidR="001D0260" w:rsidRPr="002467F8" w14:paraId="3D179E35" w14:textId="77777777" w:rsidTr="00F52CD4">
        <w:tc>
          <w:tcPr>
            <w:tcW w:w="1671" w:type="dxa"/>
          </w:tcPr>
          <w:p w14:paraId="6198BDEC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Preussia</w:t>
            </w:r>
            <w:proofErr w:type="spellEnd"/>
          </w:p>
        </w:tc>
        <w:tc>
          <w:tcPr>
            <w:tcW w:w="1174" w:type="dxa"/>
          </w:tcPr>
          <w:p w14:paraId="3BBAFB8C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12.967</w:t>
            </w:r>
          </w:p>
        </w:tc>
        <w:tc>
          <w:tcPr>
            <w:tcW w:w="1175" w:type="dxa"/>
          </w:tcPr>
          <w:p w14:paraId="0F510A85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&lt;0.001</w:t>
            </w:r>
          </w:p>
        </w:tc>
        <w:tc>
          <w:tcPr>
            <w:tcW w:w="1175" w:type="dxa"/>
          </w:tcPr>
          <w:p w14:paraId="330D4FEF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2.857</w:t>
            </w:r>
          </w:p>
        </w:tc>
        <w:tc>
          <w:tcPr>
            <w:tcW w:w="1175" w:type="dxa"/>
          </w:tcPr>
          <w:p w14:paraId="20C03F78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0.113</w:t>
            </w:r>
          </w:p>
        </w:tc>
        <w:tc>
          <w:tcPr>
            <w:tcW w:w="1175" w:type="dxa"/>
          </w:tcPr>
          <w:p w14:paraId="0A4FA88D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10.622</w:t>
            </w:r>
          </w:p>
        </w:tc>
        <w:tc>
          <w:tcPr>
            <w:tcW w:w="1175" w:type="dxa"/>
          </w:tcPr>
          <w:p w14:paraId="2D01E76A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0.006</w:t>
            </w:r>
          </w:p>
        </w:tc>
      </w:tr>
      <w:tr w:rsidR="001D0260" w:rsidRPr="002467F8" w14:paraId="27C99810" w14:textId="77777777" w:rsidTr="00F52CD4">
        <w:tc>
          <w:tcPr>
            <w:tcW w:w="1671" w:type="dxa"/>
          </w:tcPr>
          <w:p w14:paraId="4E1D22C8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Botryotrichum</w:t>
            </w:r>
            <w:proofErr w:type="spellEnd"/>
          </w:p>
        </w:tc>
        <w:tc>
          <w:tcPr>
            <w:tcW w:w="1174" w:type="dxa"/>
          </w:tcPr>
          <w:p w14:paraId="4ECC3017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9.595</w:t>
            </w:r>
          </w:p>
        </w:tc>
        <w:tc>
          <w:tcPr>
            <w:tcW w:w="1175" w:type="dxa"/>
          </w:tcPr>
          <w:p w14:paraId="0A5DCF9B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0.002</w:t>
            </w:r>
          </w:p>
        </w:tc>
        <w:tc>
          <w:tcPr>
            <w:tcW w:w="1175" w:type="dxa"/>
          </w:tcPr>
          <w:p w14:paraId="4BF21A57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1.440</w:t>
            </w:r>
          </w:p>
        </w:tc>
        <w:tc>
          <w:tcPr>
            <w:tcW w:w="1175" w:type="dxa"/>
          </w:tcPr>
          <w:p w14:paraId="21E95BD1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0.250</w:t>
            </w:r>
          </w:p>
        </w:tc>
        <w:tc>
          <w:tcPr>
            <w:tcW w:w="1175" w:type="dxa"/>
          </w:tcPr>
          <w:p w14:paraId="10741D19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12.822</w:t>
            </w:r>
          </w:p>
        </w:tc>
        <w:tc>
          <w:tcPr>
            <w:tcW w:w="1175" w:type="dxa"/>
          </w:tcPr>
          <w:p w14:paraId="518CF616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0.003</w:t>
            </w:r>
          </w:p>
        </w:tc>
      </w:tr>
      <w:tr w:rsidR="001D0260" w:rsidRPr="002467F8" w14:paraId="157005B4" w14:textId="77777777" w:rsidTr="00F52CD4">
        <w:tc>
          <w:tcPr>
            <w:tcW w:w="1671" w:type="dxa"/>
          </w:tcPr>
          <w:p w14:paraId="7BDB7121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Alternaria</w:t>
            </w:r>
            <w:proofErr w:type="spellEnd"/>
          </w:p>
        </w:tc>
        <w:tc>
          <w:tcPr>
            <w:tcW w:w="1174" w:type="dxa"/>
          </w:tcPr>
          <w:p w14:paraId="2C8FFE98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39.632</w:t>
            </w:r>
          </w:p>
        </w:tc>
        <w:tc>
          <w:tcPr>
            <w:tcW w:w="1175" w:type="dxa"/>
          </w:tcPr>
          <w:p w14:paraId="2B26CD95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  <w:b/>
              </w:rPr>
              <w:t>&lt;0.001</w:t>
            </w:r>
          </w:p>
        </w:tc>
        <w:tc>
          <w:tcPr>
            <w:tcW w:w="1175" w:type="dxa"/>
          </w:tcPr>
          <w:p w14:paraId="0AA9A818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53.140</w:t>
            </w:r>
          </w:p>
        </w:tc>
        <w:tc>
          <w:tcPr>
            <w:tcW w:w="1175" w:type="dxa"/>
          </w:tcPr>
          <w:p w14:paraId="29A267D4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  <w:b/>
              </w:rPr>
              <w:t>&lt;0.001</w:t>
            </w:r>
          </w:p>
        </w:tc>
        <w:tc>
          <w:tcPr>
            <w:tcW w:w="1175" w:type="dxa"/>
          </w:tcPr>
          <w:p w14:paraId="5675F1F4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50.765</w:t>
            </w:r>
          </w:p>
        </w:tc>
        <w:tc>
          <w:tcPr>
            <w:tcW w:w="1175" w:type="dxa"/>
          </w:tcPr>
          <w:p w14:paraId="05CFF17D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  <w:b/>
              </w:rPr>
              <w:t>&lt;0.001</w:t>
            </w:r>
          </w:p>
        </w:tc>
      </w:tr>
      <w:tr w:rsidR="001D0260" w:rsidRPr="002467F8" w14:paraId="6C744DC6" w14:textId="77777777" w:rsidTr="00F52CD4">
        <w:tc>
          <w:tcPr>
            <w:tcW w:w="1671" w:type="dxa"/>
          </w:tcPr>
          <w:p w14:paraId="05979433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Bisifusarium</w:t>
            </w:r>
            <w:proofErr w:type="spellEnd"/>
          </w:p>
        </w:tc>
        <w:tc>
          <w:tcPr>
            <w:tcW w:w="1174" w:type="dxa"/>
          </w:tcPr>
          <w:p w14:paraId="231D18C9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1.618</w:t>
            </w:r>
          </w:p>
        </w:tc>
        <w:tc>
          <w:tcPr>
            <w:tcW w:w="1175" w:type="dxa"/>
          </w:tcPr>
          <w:p w14:paraId="2E4C8999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0.233</w:t>
            </w:r>
          </w:p>
        </w:tc>
        <w:tc>
          <w:tcPr>
            <w:tcW w:w="1175" w:type="dxa"/>
          </w:tcPr>
          <w:p w14:paraId="49477D5C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8.493</w:t>
            </w:r>
          </w:p>
        </w:tc>
        <w:tc>
          <w:tcPr>
            <w:tcW w:w="1175" w:type="dxa"/>
          </w:tcPr>
          <w:p w14:paraId="56A116E6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0.011</w:t>
            </w:r>
          </w:p>
        </w:tc>
        <w:tc>
          <w:tcPr>
            <w:tcW w:w="1175" w:type="dxa"/>
          </w:tcPr>
          <w:p w14:paraId="7CF865A5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11.164</w:t>
            </w:r>
          </w:p>
        </w:tc>
        <w:tc>
          <w:tcPr>
            <w:tcW w:w="1175" w:type="dxa"/>
          </w:tcPr>
          <w:p w14:paraId="606060F4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0.005</w:t>
            </w:r>
          </w:p>
        </w:tc>
      </w:tr>
      <w:tr w:rsidR="001D0260" w:rsidRPr="002467F8" w14:paraId="31EC4311" w14:textId="77777777" w:rsidTr="00F52CD4">
        <w:tc>
          <w:tcPr>
            <w:tcW w:w="1671" w:type="dxa"/>
          </w:tcPr>
          <w:p w14:paraId="44D89CAA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Peziza</w:t>
            </w:r>
            <w:proofErr w:type="spellEnd"/>
          </w:p>
        </w:tc>
        <w:tc>
          <w:tcPr>
            <w:tcW w:w="1174" w:type="dxa"/>
          </w:tcPr>
          <w:p w14:paraId="44FF09C9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1.770</w:t>
            </w:r>
          </w:p>
        </w:tc>
        <w:tc>
          <w:tcPr>
            <w:tcW w:w="1175" w:type="dxa"/>
          </w:tcPr>
          <w:p w14:paraId="072750AB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0.206</w:t>
            </w:r>
          </w:p>
        </w:tc>
        <w:tc>
          <w:tcPr>
            <w:tcW w:w="1175" w:type="dxa"/>
          </w:tcPr>
          <w:p w14:paraId="0A4E7223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5.750</w:t>
            </w:r>
          </w:p>
        </w:tc>
        <w:tc>
          <w:tcPr>
            <w:tcW w:w="1175" w:type="dxa"/>
          </w:tcPr>
          <w:p w14:paraId="7E7D5D29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0.031</w:t>
            </w:r>
          </w:p>
        </w:tc>
        <w:tc>
          <w:tcPr>
            <w:tcW w:w="1175" w:type="dxa"/>
          </w:tcPr>
          <w:p w14:paraId="2A6BF3CB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4.215</w:t>
            </w:r>
          </w:p>
        </w:tc>
        <w:tc>
          <w:tcPr>
            <w:tcW w:w="1175" w:type="dxa"/>
          </w:tcPr>
          <w:p w14:paraId="0A747D01" w14:textId="77777777" w:rsidR="001D0260" w:rsidRPr="00163D78" w:rsidRDefault="001D0260" w:rsidP="00F52CD4">
            <w:pPr>
              <w:rPr>
                <w:rFonts w:cs="Times New Roman"/>
              </w:rPr>
            </w:pPr>
            <w:r w:rsidRPr="00163D78">
              <w:rPr>
                <w:rFonts w:cs="Times New Roman"/>
              </w:rPr>
              <w:t>0.059</w:t>
            </w:r>
          </w:p>
        </w:tc>
      </w:tr>
      <w:tr w:rsidR="001D0260" w:rsidRPr="002467F8" w14:paraId="292530CC" w14:textId="77777777" w:rsidTr="00F52CD4">
        <w:tc>
          <w:tcPr>
            <w:tcW w:w="1671" w:type="dxa"/>
          </w:tcPr>
          <w:p w14:paraId="4FD5A364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Podospora</w:t>
            </w:r>
            <w:proofErr w:type="spellEnd"/>
          </w:p>
        </w:tc>
        <w:tc>
          <w:tcPr>
            <w:tcW w:w="1174" w:type="dxa"/>
          </w:tcPr>
          <w:p w14:paraId="51EA005B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2.628</w:t>
            </w:r>
          </w:p>
        </w:tc>
        <w:tc>
          <w:tcPr>
            <w:tcW w:w="1175" w:type="dxa"/>
          </w:tcPr>
          <w:p w14:paraId="191C7269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0.107</w:t>
            </w:r>
          </w:p>
        </w:tc>
        <w:tc>
          <w:tcPr>
            <w:tcW w:w="1175" w:type="dxa"/>
          </w:tcPr>
          <w:p w14:paraId="735DE754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0.571</w:t>
            </w:r>
          </w:p>
        </w:tc>
        <w:tc>
          <w:tcPr>
            <w:tcW w:w="1175" w:type="dxa"/>
          </w:tcPr>
          <w:p w14:paraId="748082C4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0.462</w:t>
            </w:r>
          </w:p>
        </w:tc>
        <w:tc>
          <w:tcPr>
            <w:tcW w:w="1175" w:type="dxa"/>
          </w:tcPr>
          <w:p w14:paraId="01257FC9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5.260</w:t>
            </w:r>
          </w:p>
        </w:tc>
        <w:tc>
          <w:tcPr>
            <w:tcW w:w="1175" w:type="dxa"/>
          </w:tcPr>
          <w:p w14:paraId="16A3E8C3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0.038</w:t>
            </w:r>
          </w:p>
        </w:tc>
      </w:tr>
      <w:tr w:rsidR="001D0260" w:rsidRPr="002467F8" w14:paraId="0487459F" w14:textId="77777777" w:rsidTr="00F52CD4">
        <w:tc>
          <w:tcPr>
            <w:tcW w:w="1671" w:type="dxa"/>
          </w:tcPr>
          <w:p w14:paraId="12CDCAAE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Stachybotrys</w:t>
            </w:r>
            <w:proofErr w:type="spellEnd"/>
          </w:p>
        </w:tc>
        <w:tc>
          <w:tcPr>
            <w:tcW w:w="1174" w:type="dxa"/>
          </w:tcPr>
          <w:p w14:paraId="7BE538C1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7.366</w:t>
            </w:r>
          </w:p>
        </w:tc>
        <w:tc>
          <w:tcPr>
            <w:tcW w:w="1175" w:type="dxa"/>
          </w:tcPr>
          <w:p w14:paraId="23BF4DDF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0.007</w:t>
            </w:r>
          </w:p>
        </w:tc>
        <w:tc>
          <w:tcPr>
            <w:tcW w:w="1175" w:type="dxa"/>
          </w:tcPr>
          <w:p w14:paraId="7D1B28B8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9.088</w:t>
            </w:r>
          </w:p>
        </w:tc>
        <w:tc>
          <w:tcPr>
            <w:tcW w:w="1175" w:type="dxa"/>
          </w:tcPr>
          <w:p w14:paraId="15F60A57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0.009</w:t>
            </w:r>
          </w:p>
        </w:tc>
        <w:tc>
          <w:tcPr>
            <w:tcW w:w="1175" w:type="dxa"/>
          </w:tcPr>
          <w:p w14:paraId="1AF769E0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2.548</w:t>
            </w:r>
          </w:p>
        </w:tc>
        <w:tc>
          <w:tcPr>
            <w:tcW w:w="1175" w:type="dxa"/>
          </w:tcPr>
          <w:p w14:paraId="20A567AE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0.133</w:t>
            </w:r>
          </w:p>
        </w:tc>
      </w:tr>
      <w:tr w:rsidR="001D0260" w:rsidRPr="002467F8" w14:paraId="3FB44A56" w14:textId="77777777" w:rsidTr="00F52CD4">
        <w:tc>
          <w:tcPr>
            <w:tcW w:w="1671" w:type="dxa"/>
          </w:tcPr>
          <w:p w14:paraId="54869C35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Mucor</w:t>
            </w:r>
            <w:proofErr w:type="spellEnd"/>
          </w:p>
        </w:tc>
        <w:tc>
          <w:tcPr>
            <w:tcW w:w="1174" w:type="dxa"/>
          </w:tcPr>
          <w:p w14:paraId="4B2386FA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86.771</w:t>
            </w:r>
          </w:p>
        </w:tc>
        <w:tc>
          <w:tcPr>
            <w:tcW w:w="1175" w:type="dxa"/>
          </w:tcPr>
          <w:p w14:paraId="2CFE09FA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  <w:b/>
              </w:rPr>
              <w:t>&lt;0.001</w:t>
            </w:r>
          </w:p>
        </w:tc>
        <w:tc>
          <w:tcPr>
            <w:tcW w:w="1175" w:type="dxa"/>
          </w:tcPr>
          <w:p w14:paraId="28D1778A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0.820</w:t>
            </w:r>
          </w:p>
        </w:tc>
        <w:tc>
          <w:tcPr>
            <w:tcW w:w="1175" w:type="dxa"/>
          </w:tcPr>
          <w:p w14:paraId="06E3BA0F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0.380</w:t>
            </w:r>
          </w:p>
        </w:tc>
        <w:tc>
          <w:tcPr>
            <w:tcW w:w="1175" w:type="dxa"/>
          </w:tcPr>
          <w:p w14:paraId="69658B84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0.694</w:t>
            </w:r>
          </w:p>
        </w:tc>
        <w:tc>
          <w:tcPr>
            <w:tcW w:w="1175" w:type="dxa"/>
          </w:tcPr>
          <w:p w14:paraId="77A63E63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0.419</w:t>
            </w:r>
          </w:p>
        </w:tc>
      </w:tr>
      <w:tr w:rsidR="001D0260" w:rsidRPr="002467F8" w14:paraId="03C452CB" w14:textId="77777777" w:rsidTr="00F52CD4">
        <w:tc>
          <w:tcPr>
            <w:tcW w:w="1671" w:type="dxa"/>
          </w:tcPr>
          <w:p w14:paraId="02948E27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Neocosmospora</w:t>
            </w:r>
            <w:proofErr w:type="spellEnd"/>
          </w:p>
        </w:tc>
        <w:tc>
          <w:tcPr>
            <w:tcW w:w="1174" w:type="dxa"/>
          </w:tcPr>
          <w:p w14:paraId="181E1788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7.530</w:t>
            </w:r>
          </w:p>
        </w:tc>
        <w:tc>
          <w:tcPr>
            <w:tcW w:w="1175" w:type="dxa"/>
          </w:tcPr>
          <w:p w14:paraId="55797A13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0.006</w:t>
            </w:r>
          </w:p>
        </w:tc>
        <w:tc>
          <w:tcPr>
            <w:tcW w:w="1175" w:type="dxa"/>
          </w:tcPr>
          <w:p w14:paraId="304D0830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0.017</w:t>
            </w:r>
          </w:p>
        </w:tc>
        <w:tc>
          <w:tcPr>
            <w:tcW w:w="1175" w:type="dxa"/>
          </w:tcPr>
          <w:p w14:paraId="163FF8C0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0.897</w:t>
            </w:r>
          </w:p>
        </w:tc>
        <w:tc>
          <w:tcPr>
            <w:tcW w:w="1175" w:type="dxa"/>
          </w:tcPr>
          <w:p w14:paraId="2F369306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0.028</w:t>
            </w:r>
          </w:p>
        </w:tc>
        <w:tc>
          <w:tcPr>
            <w:tcW w:w="1175" w:type="dxa"/>
          </w:tcPr>
          <w:p w14:paraId="5BB32CA3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0.869</w:t>
            </w:r>
          </w:p>
        </w:tc>
      </w:tr>
      <w:tr w:rsidR="001D0260" w:rsidRPr="002467F8" w14:paraId="7060FBF9" w14:textId="77777777" w:rsidTr="00F52CD4">
        <w:tc>
          <w:tcPr>
            <w:tcW w:w="1671" w:type="dxa"/>
          </w:tcPr>
          <w:p w14:paraId="1DA8E69A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Wardomycopsis</w:t>
            </w:r>
            <w:proofErr w:type="spellEnd"/>
          </w:p>
        </w:tc>
        <w:tc>
          <w:tcPr>
            <w:tcW w:w="1174" w:type="dxa"/>
          </w:tcPr>
          <w:p w14:paraId="73A365E7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8.201</w:t>
            </w:r>
          </w:p>
        </w:tc>
        <w:tc>
          <w:tcPr>
            <w:tcW w:w="1175" w:type="dxa"/>
          </w:tcPr>
          <w:p w14:paraId="5E894574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0.004</w:t>
            </w:r>
          </w:p>
        </w:tc>
        <w:tc>
          <w:tcPr>
            <w:tcW w:w="1175" w:type="dxa"/>
          </w:tcPr>
          <w:p w14:paraId="533A5AC4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1.774</w:t>
            </w:r>
          </w:p>
        </w:tc>
        <w:tc>
          <w:tcPr>
            <w:tcW w:w="1175" w:type="dxa"/>
          </w:tcPr>
          <w:p w14:paraId="00B8F310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0.204</w:t>
            </w:r>
          </w:p>
        </w:tc>
        <w:tc>
          <w:tcPr>
            <w:tcW w:w="1175" w:type="dxa"/>
          </w:tcPr>
          <w:p w14:paraId="525168D4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6.306</w:t>
            </w:r>
          </w:p>
        </w:tc>
        <w:tc>
          <w:tcPr>
            <w:tcW w:w="1175" w:type="dxa"/>
          </w:tcPr>
          <w:p w14:paraId="182F79D1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0.025</w:t>
            </w:r>
          </w:p>
        </w:tc>
      </w:tr>
      <w:tr w:rsidR="001D0260" w:rsidRPr="002467F8" w14:paraId="6FD4A0FB" w14:textId="77777777" w:rsidTr="00F52CD4">
        <w:tc>
          <w:tcPr>
            <w:tcW w:w="1671" w:type="dxa"/>
          </w:tcPr>
          <w:p w14:paraId="53AF7060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r w:rsidRPr="002467F8">
              <w:rPr>
                <w:rFonts w:cs="Times New Roman"/>
                <w:i/>
              </w:rPr>
              <w:t>Aspergillus</w:t>
            </w:r>
          </w:p>
        </w:tc>
        <w:tc>
          <w:tcPr>
            <w:tcW w:w="1174" w:type="dxa"/>
          </w:tcPr>
          <w:p w14:paraId="0C76E287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7.952</w:t>
            </w:r>
          </w:p>
        </w:tc>
        <w:tc>
          <w:tcPr>
            <w:tcW w:w="1175" w:type="dxa"/>
          </w:tcPr>
          <w:p w14:paraId="47DD0BBE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0.005</w:t>
            </w:r>
          </w:p>
        </w:tc>
        <w:tc>
          <w:tcPr>
            <w:tcW w:w="1175" w:type="dxa"/>
          </w:tcPr>
          <w:p w14:paraId="0618426E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6.288</w:t>
            </w:r>
          </w:p>
        </w:tc>
        <w:tc>
          <w:tcPr>
            <w:tcW w:w="1175" w:type="dxa"/>
          </w:tcPr>
          <w:p w14:paraId="6BB93799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0.025</w:t>
            </w:r>
          </w:p>
        </w:tc>
        <w:tc>
          <w:tcPr>
            <w:tcW w:w="1175" w:type="dxa"/>
          </w:tcPr>
          <w:p w14:paraId="3B96C6EB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0.027</w:t>
            </w:r>
          </w:p>
        </w:tc>
        <w:tc>
          <w:tcPr>
            <w:tcW w:w="1175" w:type="dxa"/>
          </w:tcPr>
          <w:p w14:paraId="2259F339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0.871</w:t>
            </w:r>
          </w:p>
        </w:tc>
      </w:tr>
      <w:tr w:rsidR="001D0260" w:rsidRPr="002467F8" w14:paraId="5B1EF621" w14:textId="77777777" w:rsidTr="00F52CD4">
        <w:tc>
          <w:tcPr>
            <w:tcW w:w="1671" w:type="dxa"/>
          </w:tcPr>
          <w:p w14:paraId="4B309DC4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Solicoccozyma</w:t>
            </w:r>
            <w:proofErr w:type="spellEnd"/>
          </w:p>
        </w:tc>
        <w:tc>
          <w:tcPr>
            <w:tcW w:w="1174" w:type="dxa"/>
          </w:tcPr>
          <w:p w14:paraId="2321474A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6.736</w:t>
            </w:r>
          </w:p>
        </w:tc>
        <w:tc>
          <w:tcPr>
            <w:tcW w:w="1175" w:type="dxa"/>
          </w:tcPr>
          <w:p w14:paraId="4EB8A89D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0.009</w:t>
            </w:r>
          </w:p>
        </w:tc>
        <w:tc>
          <w:tcPr>
            <w:tcW w:w="1175" w:type="dxa"/>
          </w:tcPr>
          <w:p w14:paraId="1D297ADC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0.849</w:t>
            </w:r>
          </w:p>
        </w:tc>
        <w:tc>
          <w:tcPr>
            <w:tcW w:w="1175" w:type="dxa"/>
          </w:tcPr>
          <w:p w14:paraId="5B5B0C02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0.372</w:t>
            </w:r>
          </w:p>
        </w:tc>
        <w:tc>
          <w:tcPr>
            <w:tcW w:w="1175" w:type="dxa"/>
          </w:tcPr>
          <w:p w14:paraId="4EE88A82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0.981</w:t>
            </w:r>
          </w:p>
        </w:tc>
        <w:tc>
          <w:tcPr>
            <w:tcW w:w="1175" w:type="dxa"/>
          </w:tcPr>
          <w:p w14:paraId="4A1678A4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0.339</w:t>
            </w:r>
          </w:p>
        </w:tc>
      </w:tr>
      <w:tr w:rsidR="001D0260" w:rsidRPr="002467F8" w14:paraId="564B55F6" w14:textId="77777777" w:rsidTr="00F52CD4">
        <w:tc>
          <w:tcPr>
            <w:tcW w:w="1671" w:type="dxa"/>
          </w:tcPr>
          <w:p w14:paraId="4DD545ED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Hormiactis</w:t>
            </w:r>
            <w:proofErr w:type="spellEnd"/>
          </w:p>
        </w:tc>
        <w:tc>
          <w:tcPr>
            <w:tcW w:w="1174" w:type="dxa"/>
          </w:tcPr>
          <w:p w14:paraId="09E86B32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14.567</w:t>
            </w:r>
          </w:p>
        </w:tc>
        <w:tc>
          <w:tcPr>
            <w:tcW w:w="1175" w:type="dxa"/>
          </w:tcPr>
          <w:p w14:paraId="34650554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  <w:b/>
              </w:rPr>
              <w:t>&lt;0.001</w:t>
            </w:r>
          </w:p>
        </w:tc>
        <w:tc>
          <w:tcPr>
            <w:tcW w:w="1175" w:type="dxa"/>
          </w:tcPr>
          <w:p w14:paraId="228A28C8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0.617</w:t>
            </w:r>
          </w:p>
        </w:tc>
        <w:tc>
          <w:tcPr>
            <w:tcW w:w="1175" w:type="dxa"/>
          </w:tcPr>
          <w:p w14:paraId="294B3C27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0.445</w:t>
            </w:r>
          </w:p>
        </w:tc>
        <w:tc>
          <w:tcPr>
            <w:tcW w:w="1175" w:type="dxa"/>
          </w:tcPr>
          <w:p w14:paraId="464F602F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5.991</w:t>
            </w:r>
          </w:p>
        </w:tc>
        <w:tc>
          <w:tcPr>
            <w:tcW w:w="1175" w:type="dxa"/>
          </w:tcPr>
          <w:p w14:paraId="6E29D7DE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0.028</w:t>
            </w:r>
          </w:p>
        </w:tc>
      </w:tr>
      <w:tr w:rsidR="001D0260" w:rsidRPr="002467F8" w14:paraId="40452C23" w14:textId="77777777" w:rsidTr="00F52CD4">
        <w:tc>
          <w:tcPr>
            <w:tcW w:w="1671" w:type="dxa"/>
          </w:tcPr>
          <w:p w14:paraId="232D9104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Myceliophthora</w:t>
            </w:r>
            <w:proofErr w:type="spellEnd"/>
          </w:p>
        </w:tc>
        <w:tc>
          <w:tcPr>
            <w:tcW w:w="1174" w:type="dxa"/>
          </w:tcPr>
          <w:p w14:paraId="26210758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11.897</w:t>
            </w:r>
          </w:p>
        </w:tc>
        <w:tc>
          <w:tcPr>
            <w:tcW w:w="1175" w:type="dxa"/>
          </w:tcPr>
          <w:p w14:paraId="5C2379FB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  <w:b/>
              </w:rPr>
              <w:t>&lt;0.001</w:t>
            </w:r>
          </w:p>
        </w:tc>
        <w:tc>
          <w:tcPr>
            <w:tcW w:w="1175" w:type="dxa"/>
          </w:tcPr>
          <w:p w14:paraId="580B892B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4.404</w:t>
            </w:r>
          </w:p>
        </w:tc>
        <w:tc>
          <w:tcPr>
            <w:tcW w:w="1175" w:type="dxa"/>
          </w:tcPr>
          <w:p w14:paraId="4D9A218B" w14:textId="77777777" w:rsidR="001D0260" w:rsidRPr="00163D78" w:rsidRDefault="001D0260" w:rsidP="00F52CD4">
            <w:pPr>
              <w:rPr>
                <w:rFonts w:cs="Times New Roman"/>
              </w:rPr>
            </w:pPr>
            <w:r w:rsidRPr="00163D78">
              <w:rPr>
                <w:rFonts w:cs="Times New Roman"/>
              </w:rPr>
              <w:t>0.054</w:t>
            </w:r>
          </w:p>
        </w:tc>
        <w:tc>
          <w:tcPr>
            <w:tcW w:w="1175" w:type="dxa"/>
          </w:tcPr>
          <w:p w14:paraId="2D05B30E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5.092</w:t>
            </w:r>
          </w:p>
        </w:tc>
        <w:tc>
          <w:tcPr>
            <w:tcW w:w="1175" w:type="dxa"/>
          </w:tcPr>
          <w:p w14:paraId="4EB2E698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0.041</w:t>
            </w:r>
          </w:p>
        </w:tc>
      </w:tr>
      <w:tr w:rsidR="001D0260" w:rsidRPr="002467F8" w14:paraId="36F5B9FC" w14:textId="77777777" w:rsidTr="00F52CD4">
        <w:tc>
          <w:tcPr>
            <w:tcW w:w="1671" w:type="dxa"/>
          </w:tcPr>
          <w:p w14:paraId="38BB092A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Geomyces</w:t>
            </w:r>
            <w:proofErr w:type="spellEnd"/>
          </w:p>
        </w:tc>
        <w:tc>
          <w:tcPr>
            <w:tcW w:w="1174" w:type="dxa"/>
          </w:tcPr>
          <w:p w14:paraId="7A5B70E9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0.877</w:t>
            </w:r>
          </w:p>
        </w:tc>
        <w:tc>
          <w:tcPr>
            <w:tcW w:w="1175" w:type="dxa"/>
          </w:tcPr>
          <w:p w14:paraId="2107A6FD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0.438</w:t>
            </w:r>
          </w:p>
        </w:tc>
        <w:tc>
          <w:tcPr>
            <w:tcW w:w="1175" w:type="dxa"/>
          </w:tcPr>
          <w:p w14:paraId="3D9DF3A1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5.521</w:t>
            </w:r>
          </w:p>
        </w:tc>
        <w:tc>
          <w:tcPr>
            <w:tcW w:w="1175" w:type="dxa"/>
          </w:tcPr>
          <w:p w14:paraId="6F983869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0.034</w:t>
            </w:r>
          </w:p>
        </w:tc>
        <w:tc>
          <w:tcPr>
            <w:tcW w:w="1175" w:type="dxa"/>
          </w:tcPr>
          <w:p w14:paraId="3DB8F494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12.590</w:t>
            </w:r>
          </w:p>
        </w:tc>
        <w:tc>
          <w:tcPr>
            <w:tcW w:w="1175" w:type="dxa"/>
          </w:tcPr>
          <w:p w14:paraId="7B8BA2E9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0.003</w:t>
            </w:r>
          </w:p>
        </w:tc>
      </w:tr>
      <w:tr w:rsidR="001D0260" w:rsidRPr="002467F8" w14:paraId="5CA4DA0E" w14:textId="77777777" w:rsidTr="00F52CD4">
        <w:tc>
          <w:tcPr>
            <w:tcW w:w="1671" w:type="dxa"/>
          </w:tcPr>
          <w:p w14:paraId="0BECBD69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lastRenderedPageBreak/>
              <w:t>Purpureocillium</w:t>
            </w:r>
            <w:proofErr w:type="spellEnd"/>
          </w:p>
        </w:tc>
        <w:tc>
          <w:tcPr>
            <w:tcW w:w="1174" w:type="dxa"/>
          </w:tcPr>
          <w:p w14:paraId="142B15DA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0.077</w:t>
            </w:r>
          </w:p>
        </w:tc>
        <w:tc>
          <w:tcPr>
            <w:tcW w:w="1175" w:type="dxa"/>
          </w:tcPr>
          <w:p w14:paraId="53F20238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0.926</w:t>
            </w:r>
          </w:p>
        </w:tc>
        <w:tc>
          <w:tcPr>
            <w:tcW w:w="1175" w:type="dxa"/>
          </w:tcPr>
          <w:p w14:paraId="064BF6C3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11.628</w:t>
            </w:r>
          </w:p>
        </w:tc>
        <w:tc>
          <w:tcPr>
            <w:tcW w:w="1175" w:type="dxa"/>
          </w:tcPr>
          <w:p w14:paraId="2B465734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0.004</w:t>
            </w:r>
          </w:p>
        </w:tc>
        <w:tc>
          <w:tcPr>
            <w:tcW w:w="1175" w:type="dxa"/>
          </w:tcPr>
          <w:p w14:paraId="448C40DB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2.406</w:t>
            </w:r>
          </w:p>
        </w:tc>
        <w:tc>
          <w:tcPr>
            <w:tcW w:w="1175" w:type="dxa"/>
          </w:tcPr>
          <w:p w14:paraId="53A0D8AA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0.143</w:t>
            </w:r>
          </w:p>
        </w:tc>
      </w:tr>
      <w:tr w:rsidR="001D0260" w:rsidRPr="002467F8" w14:paraId="6AB7E65E" w14:textId="77777777" w:rsidTr="00F52CD4">
        <w:tc>
          <w:tcPr>
            <w:tcW w:w="1671" w:type="dxa"/>
          </w:tcPr>
          <w:p w14:paraId="3B4E454B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Acremonium</w:t>
            </w:r>
            <w:proofErr w:type="spellEnd"/>
          </w:p>
        </w:tc>
        <w:tc>
          <w:tcPr>
            <w:tcW w:w="1174" w:type="dxa"/>
          </w:tcPr>
          <w:p w14:paraId="44C531E7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6.801</w:t>
            </w:r>
          </w:p>
        </w:tc>
        <w:tc>
          <w:tcPr>
            <w:tcW w:w="1175" w:type="dxa"/>
          </w:tcPr>
          <w:p w14:paraId="5C1834B9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0.009</w:t>
            </w:r>
          </w:p>
        </w:tc>
        <w:tc>
          <w:tcPr>
            <w:tcW w:w="1175" w:type="dxa"/>
          </w:tcPr>
          <w:p w14:paraId="27AB73D3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0.158</w:t>
            </w:r>
          </w:p>
        </w:tc>
        <w:tc>
          <w:tcPr>
            <w:tcW w:w="1175" w:type="dxa"/>
          </w:tcPr>
          <w:p w14:paraId="77873E97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0.697</w:t>
            </w:r>
          </w:p>
        </w:tc>
        <w:tc>
          <w:tcPr>
            <w:tcW w:w="1175" w:type="dxa"/>
          </w:tcPr>
          <w:p w14:paraId="1A791800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3.862</w:t>
            </w:r>
          </w:p>
        </w:tc>
        <w:tc>
          <w:tcPr>
            <w:tcW w:w="1175" w:type="dxa"/>
          </w:tcPr>
          <w:p w14:paraId="329A7644" w14:textId="77777777" w:rsidR="001D0260" w:rsidRPr="00163D78" w:rsidRDefault="001D0260" w:rsidP="00F52CD4">
            <w:pPr>
              <w:rPr>
                <w:rFonts w:cs="Times New Roman"/>
              </w:rPr>
            </w:pPr>
            <w:r w:rsidRPr="00163D78">
              <w:rPr>
                <w:rFonts w:cs="Times New Roman"/>
              </w:rPr>
              <w:t>0.070</w:t>
            </w:r>
          </w:p>
        </w:tc>
      </w:tr>
      <w:tr w:rsidR="001D0260" w:rsidRPr="002467F8" w14:paraId="22B643B5" w14:textId="77777777" w:rsidTr="00F52CD4">
        <w:tc>
          <w:tcPr>
            <w:tcW w:w="1671" w:type="dxa"/>
          </w:tcPr>
          <w:p w14:paraId="2C0D91EC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Canaryomices</w:t>
            </w:r>
            <w:proofErr w:type="spellEnd"/>
          </w:p>
        </w:tc>
        <w:tc>
          <w:tcPr>
            <w:tcW w:w="1174" w:type="dxa"/>
          </w:tcPr>
          <w:p w14:paraId="1FA3C22F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23.560</w:t>
            </w:r>
          </w:p>
        </w:tc>
        <w:tc>
          <w:tcPr>
            <w:tcW w:w="1175" w:type="dxa"/>
          </w:tcPr>
          <w:p w14:paraId="685D486F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  <w:b/>
              </w:rPr>
              <w:t>&lt;0.001</w:t>
            </w:r>
          </w:p>
        </w:tc>
        <w:tc>
          <w:tcPr>
            <w:tcW w:w="1175" w:type="dxa"/>
          </w:tcPr>
          <w:p w14:paraId="5DB0AF7A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4.880</w:t>
            </w:r>
          </w:p>
        </w:tc>
        <w:tc>
          <w:tcPr>
            <w:tcW w:w="1175" w:type="dxa"/>
          </w:tcPr>
          <w:p w14:paraId="5E48BD66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0.044</w:t>
            </w:r>
          </w:p>
        </w:tc>
        <w:tc>
          <w:tcPr>
            <w:tcW w:w="1175" w:type="dxa"/>
          </w:tcPr>
          <w:p w14:paraId="2796E958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13.595</w:t>
            </w:r>
          </w:p>
        </w:tc>
        <w:tc>
          <w:tcPr>
            <w:tcW w:w="1175" w:type="dxa"/>
          </w:tcPr>
          <w:p w14:paraId="63828F09" w14:textId="77777777" w:rsidR="001D0260" w:rsidRPr="002467F8" w:rsidRDefault="001D0260" w:rsidP="00F52CD4">
            <w:pPr>
              <w:rPr>
                <w:rFonts w:cs="Times New Roman"/>
                <w:b/>
              </w:rPr>
            </w:pPr>
            <w:r w:rsidRPr="002467F8">
              <w:rPr>
                <w:rFonts w:cs="Times New Roman"/>
                <w:b/>
              </w:rPr>
              <w:t>0.002</w:t>
            </w:r>
          </w:p>
        </w:tc>
      </w:tr>
      <w:tr w:rsidR="001D0260" w:rsidRPr="002467F8" w14:paraId="1C1C37F1" w14:textId="77777777" w:rsidTr="00F52CD4">
        <w:tc>
          <w:tcPr>
            <w:tcW w:w="1671" w:type="dxa"/>
          </w:tcPr>
          <w:p w14:paraId="45503EC3" w14:textId="77777777" w:rsidR="001D0260" w:rsidRPr="002467F8" w:rsidRDefault="001D0260" w:rsidP="00F52CD4">
            <w:pPr>
              <w:rPr>
                <w:rFonts w:cs="Times New Roman"/>
                <w:i/>
              </w:rPr>
            </w:pPr>
            <w:proofErr w:type="spellStart"/>
            <w:r w:rsidRPr="002467F8">
              <w:rPr>
                <w:rFonts w:cs="Times New Roman"/>
                <w:i/>
              </w:rPr>
              <w:t>Ochroconis</w:t>
            </w:r>
            <w:proofErr w:type="spellEnd"/>
          </w:p>
        </w:tc>
        <w:tc>
          <w:tcPr>
            <w:tcW w:w="1174" w:type="dxa"/>
          </w:tcPr>
          <w:p w14:paraId="328487AC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58.168</w:t>
            </w:r>
          </w:p>
        </w:tc>
        <w:tc>
          <w:tcPr>
            <w:tcW w:w="1175" w:type="dxa"/>
          </w:tcPr>
          <w:p w14:paraId="21559A3E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  <w:b/>
              </w:rPr>
              <w:t>&lt;0.001</w:t>
            </w:r>
          </w:p>
        </w:tc>
        <w:tc>
          <w:tcPr>
            <w:tcW w:w="1175" w:type="dxa"/>
          </w:tcPr>
          <w:p w14:paraId="6C0AFE4F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65.842</w:t>
            </w:r>
          </w:p>
        </w:tc>
        <w:tc>
          <w:tcPr>
            <w:tcW w:w="1175" w:type="dxa"/>
          </w:tcPr>
          <w:p w14:paraId="7CCB08F8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  <w:b/>
              </w:rPr>
              <w:t>&lt;0.001</w:t>
            </w:r>
          </w:p>
        </w:tc>
        <w:tc>
          <w:tcPr>
            <w:tcW w:w="1175" w:type="dxa"/>
          </w:tcPr>
          <w:p w14:paraId="1423FE12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</w:rPr>
              <w:t>49.991</w:t>
            </w:r>
          </w:p>
        </w:tc>
        <w:tc>
          <w:tcPr>
            <w:tcW w:w="1175" w:type="dxa"/>
          </w:tcPr>
          <w:p w14:paraId="43D6A246" w14:textId="77777777" w:rsidR="001D0260" w:rsidRPr="002467F8" w:rsidRDefault="001D0260" w:rsidP="00F52CD4">
            <w:pPr>
              <w:rPr>
                <w:rFonts w:cs="Times New Roman"/>
              </w:rPr>
            </w:pPr>
            <w:r w:rsidRPr="002467F8">
              <w:rPr>
                <w:rFonts w:cs="Times New Roman"/>
                <w:b/>
              </w:rPr>
              <w:t>&lt;0.001</w:t>
            </w:r>
          </w:p>
        </w:tc>
      </w:tr>
    </w:tbl>
    <w:p w14:paraId="019ACA3B" w14:textId="77777777" w:rsidR="001D0260" w:rsidRPr="00AC6B26" w:rsidRDefault="001D0260" w:rsidP="001D0260">
      <w:pPr>
        <w:rPr>
          <w:lang w:val="en-US"/>
        </w:rPr>
      </w:pPr>
    </w:p>
    <w:p w14:paraId="2A4CFD52" w14:textId="77777777" w:rsidR="001D0260" w:rsidRDefault="001D0260" w:rsidP="001D0260">
      <w:pPr>
        <w:spacing w:after="120"/>
        <w:rPr>
          <w:lang w:val="en-US"/>
        </w:rPr>
      </w:pPr>
    </w:p>
    <w:p w14:paraId="669EFBFE" w14:textId="77777777" w:rsidR="001D0260" w:rsidRDefault="001D0260" w:rsidP="001D0260">
      <w:pPr>
        <w:spacing w:after="120"/>
        <w:rPr>
          <w:lang w:val="en-US"/>
        </w:rPr>
      </w:pPr>
    </w:p>
    <w:p w14:paraId="7C36365E" w14:textId="77777777" w:rsidR="001D0260" w:rsidRDefault="001D0260" w:rsidP="001D0260">
      <w:pPr>
        <w:spacing w:after="120"/>
        <w:rPr>
          <w:lang w:val="en-US"/>
        </w:rPr>
      </w:pPr>
    </w:p>
    <w:p w14:paraId="46D0BCAB" w14:textId="77777777" w:rsidR="001D0260" w:rsidRDefault="001D0260" w:rsidP="001D0260">
      <w:pPr>
        <w:spacing w:after="120"/>
        <w:rPr>
          <w:lang w:val="en-US"/>
        </w:rPr>
      </w:pPr>
    </w:p>
    <w:p w14:paraId="50E2C429" w14:textId="77777777" w:rsidR="001D0260" w:rsidRDefault="001D0260" w:rsidP="001D0260">
      <w:pPr>
        <w:spacing w:after="120"/>
        <w:rPr>
          <w:lang w:val="en-US"/>
        </w:rPr>
      </w:pPr>
    </w:p>
    <w:p w14:paraId="268C4325" w14:textId="77777777" w:rsidR="001D0260" w:rsidRDefault="001D0260" w:rsidP="001D0260">
      <w:pPr>
        <w:spacing w:after="120"/>
        <w:rPr>
          <w:lang w:val="en-US"/>
        </w:rPr>
      </w:pPr>
    </w:p>
    <w:p w14:paraId="6DF8ABA5" w14:textId="77777777" w:rsidR="001D0260" w:rsidRDefault="001D0260" w:rsidP="001D0260">
      <w:pPr>
        <w:spacing w:after="120"/>
        <w:rPr>
          <w:lang w:val="en-US"/>
        </w:rPr>
      </w:pPr>
    </w:p>
    <w:p w14:paraId="77DDC489" w14:textId="77777777" w:rsidR="001D0260" w:rsidRDefault="001D0260" w:rsidP="001D0260">
      <w:pPr>
        <w:spacing w:after="120"/>
        <w:rPr>
          <w:lang w:val="en-US"/>
        </w:rPr>
      </w:pPr>
    </w:p>
    <w:p w14:paraId="11C9B5AE" w14:textId="77777777" w:rsidR="001D0260" w:rsidRDefault="001D0260" w:rsidP="001D0260">
      <w:pPr>
        <w:spacing w:after="120"/>
        <w:rPr>
          <w:lang w:val="en-US"/>
        </w:rPr>
      </w:pPr>
    </w:p>
    <w:p w14:paraId="024B9C12" w14:textId="77777777" w:rsidR="001D0260" w:rsidRDefault="001D0260" w:rsidP="001D0260">
      <w:pPr>
        <w:spacing w:after="120"/>
        <w:rPr>
          <w:lang w:val="en-US"/>
        </w:rPr>
      </w:pPr>
    </w:p>
    <w:p w14:paraId="29AF196F" w14:textId="77777777" w:rsidR="001D0260" w:rsidRDefault="001D0260" w:rsidP="001D0260">
      <w:pPr>
        <w:spacing w:after="120"/>
        <w:rPr>
          <w:lang w:val="en-US"/>
        </w:rPr>
      </w:pPr>
    </w:p>
    <w:p w14:paraId="3D6F8853" w14:textId="77777777" w:rsidR="001D0260" w:rsidRDefault="001D0260" w:rsidP="001D0260">
      <w:pPr>
        <w:spacing w:after="120"/>
        <w:rPr>
          <w:lang w:val="en-US"/>
        </w:rPr>
      </w:pPr>
    </w:p>
    <w:p w14:paraId="7ACDB031" w14:textId="77777777" w:rsidR="001D0260" w:rsidRDefault="001D0260" w:rsidP="001D0260">
      <w:pPr>
        <w:spacing w:after="120"/>
        <w:rPr>
          <w:lang w:val="en-US"/>
        </w:rPr>
      </w:pPr>
    </w:p>
    <w:p w14:paraId="3FED320D" w14:textId="77777777" w:rsidR="001D0260" w:rsidRDefault="001D0260" w:rsidP="001D0260">
      <w:pPr>
        <w:spacing w:after="120"/>
        <w:rPr>
          <w:lang w:val="en-US"/>
        </w:rPr>
      </w:pPr>
    </w:p>
    <w:p w14:paraId="09A5E615" w14:textId="77777777" w:rsidR="001D0260" w:rsidRDefault="001D0260" w:rsidP="001D0260">
      <w:pPr>
        <w:rPr>
          <w:lang w:val="en-US"/>
        </w:rPr>
      </w:pPr>
    </w:p>
    <w:tbl>
      <w:tblPr>
        <w:tblpPr w:leftFromText="141" w:rightFromText="141" w:vertAnchor="page" w:horzAnchor="margin" w:tblpXSpec="center" w:tblpY="2410"/>
        <w:tblW w:w="10891" w:type="dxa"/>
        <w:tblLayout w:type="fixed"/>
        <w:tblLook w:val="04A0" w:firstRow="1" w:lastRow="0" w:firstColumn="1" w:lastColumn="0" w:noHBand="0" w:noVBand="1"/>
      </w:tblPr>
      <w:tblGrid>
        <w:gridCol w:w="1218"/>
        <w:gridCol w:w="660"/>
        <w:gridCol w:w="1491"/>
        <w:gridCol w:w="1523"/>
        <w:gridCol w:w="1312"/>
        <w:gridCol w:w="1842"/>
        <w:gridCol w:w="1442"/>
        <w:gridCol w:w="1403"/>
      </w:tblGrid>
      <w:tr w:rsidR="001D0260" w:rsidRPr="009A406E" w14:paraId="31D98066" w14:textId="77777777" w:rsidTr="001D0260">
        <w:tc>
          <w:tcPr>
            <w:tcW w:w="1218" w:type="dxa"/>
            <w:shd w:val="clear" w:color="auto" w:fill="auto"/>
            <w:vAlign w:val="center"/>
          </w:tcPr>
          <w:p w14:paraId="3C786070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  <w:tc>
          <w:tcPr>
            <w:tcW w:w="660" w:type="dxa"/>
            <w:vAlign w:val="center"/>
          </w:tcPr>
          <w:p w14:paraId="711873FD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  <w:tc>
          <w:tcPr>
            <w:tcW w:w="1491" w:type="dxa"/>
            <w:vAlign w:val="center"/>
          </w:tcPr>
          <w:p w14:paraId="52269FCE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lang w:val="en-US" w:eastAsia="es-ES"/>
              </w:rPr>
            </w:pPr>
          </w:p>
        </w:tc>
        <w:tc>
          <w:tcPr>
            <w:tcW w:w="1523" w:type="dxa"/>
            <w:vAlign w:val="center"/>
          </w:tcPr>
          <w:p w14:paraId="2ECD7515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  <w:tc>
          <w:tcPr>
            <w:tcW w:w="1312" w:type="dxa"/>
            <w:vAlign w:val="center"/>
          </w:tcPr>
          <w:p w14:paraId="1B1178E7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  <w:tc>
          <w:tcPr>
            <w:tcW w:w="1842" w:type="dxa"/>
            <w:vAlign w:val="center"/>
          </w:tcPr>
          <w:p w14:paraId="0857FA55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  <w:tc>
          <w:tcPr>
            <w:tcW w:w="1442" w:type="dxa"/>
            <w:vAlign w:val="center"/>
          </w:tcPr>
          <w:p w14:paraId="322B3C23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  <w:tc>
          <w:tcPr>
            <w:tcW w:w="1403" w:type="dxa"/>
            <w:vAlign w:val="center"/>
          </w:tcPr>
          <w:p w14:paraId="3FAED977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</w:tr>
      <w:tr w:rsidR="001D0260" w:rsidRPr="00FA36BD" w14:paraId="5812445D" w14:textId="77777777" w:rsidTr="001D0260">
        <w:tc>
          <w:tcPr>
            <w:tcW w:w="10891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F9E8D" w14:textId="3C0892F5" w:rsidR="001D0260" w:rsidRPr="001B1756" w:rsidRDefault="001D0260" w:rsidP="001D0260">
            <w:pPr>
              <w:pStyle w:val="Descripcin"/>
              <w:rPr>
                <w:color w:val="000000"/>
              </w:rPr>
            </w:pPr>
            <w:r w:rsidRPr="005B0E70">
              <w:rPr>
                <w:lang w:val="en-US"/>
              </w:rPr>
              <w:t>Table S</w:t>
            </w:r>
            <w:r>
              <w:rPr>
                <w:lang w:val="en-US"/>
              </w:rPr>
              <w:t>6:</w:t>
            </w:r>
            <w:r w:rsidRPr="005B0E70">
              <w:rPr>
                <w:lang w:val="en-US"/>
              </w:rPr>
              <w:t xml:space="preserve"> Results of the two-way ANOVAs (F- and P-values) testing the effects of the experimental factors (</w:t>
            </w:r>
            <w:r>
              <w:rPr>
                <w:lang w:val="en-US"/>
              </w:rPr>
              <w:t>slumgum</w:t>
            </w:r>
            <w:r w:rsidRPr="005B0E70">
              <w:rPr>
                <w:lang w:val="en-US"/>
              </w:rPr>
              <w:t xml:space="preserve"> type (</w:t>
            </w:r>
            <w:r>
              <w:rPr>
                <w:lang w:val="en-US"/>
              </w:rPr>
              <w:t>S</w:t>
            </w:r>
            <w:r w:rsidRPr="005B0E70">
              <w:rPr>
                <w:lang w:val="en-US"/>
              </w:rPr>
              <w:t xml:space="preserve">); transformation with </w:t>
            </w:r>
            <w:proofErr w:type="spellStart"/>
            <w:r w:rsidRPr="005B0E70">
              <w:rPr>
                <w:i/>
                <w:lang w:val="en-US"/>
              </w:rPr>
              <w:t>Penicillum</w:t>
            </w:r>
            <w:proofErr w:type="spellEnd"/>
            <w:r w:rsidRPr="005B0E70">
              <w:rPr>
                <w:lang w:val="en-US"/>
              </w:rPr>
              <w:t xml:space="preserve"> </w:t>
            </w:r>
            <w:proofErr w:type="spellStart"/>
            <w:r w:rsidRPr="005B0E70">
              <w:rPr>
                <w:i/>
                <w:color w:val="000000"/>
                <w:lang w:eastAsia="en-GB"/>
              </w:rPr>
              <w:t>chrysogenum</w:t>
            </w:r>
            <w:proofErr w:type="spellEnd"/>
            <w:r w:rsidRPr="005B0E70">
              <w:rPr>
                <w:color w:val="000000"/>
                <w:lang w:eastAsia="en-GB"/>
              </w:rPr>
              <w:t xml:space="preserve"> </w:t>
            </w:r>
            <w:r w:rsidRPr="005B0E70">
              <w:rPr>
                <w:lang w:val="en-US"/>
              </w:rPr>
              <w:t>(T) and their interaction (</w:t>
            </w:r>
            <w:proofErr w:type="spellStart"/>
            <w:r>
              <w:rPr>
                <w:lang w:val="en-US"/>
              </w:rPr>
              <w:t>S</w:t>
            </w:r>
            <w:r w:rsidRPr="005B0E70">
              <w:rPr>
                <w:lang w:val="en-US"/>
              </w:rPr>
              <w:t>xT</w:t>
            </w:r>
            <w:proofErr w:type="spellEnd"/>
            <w:r w:rsidRPr="005B0E70">
              <w:rPr>
                <w:lang w:val="en-US"/>
              </w:rPr>
              <w:t xml:space="preserve">)) on the relative abundances (%) of </w:t>
            </w:r>
            <w:r>
              <w:rPr>
                <w:lang w:val="en-US"/>
              </w:rPr>
              <w:t xml:space="preserve">fungal sequences belonging to 6 different functional guilds. </w:t>
            </w:r>
            <w:r w:rsidRPr="009F5533">
              <w:rPr>
                <w:rFonts w:eastAsia="TimesNewRomanPSMT"/>
              </w:rPr>
              <w:t xml:space="preserve"> P-values in bold indicate a significant (P&lt;0.05) effect of the experimental factors. </w:t>
            </w:r>
          </w:p>
        </w:tc>
      </w:tr>
      <w:tr w:rsidR="001D0260" w:rsidRPr="009A406E" w14:paraId="465400A4" w14:textId="77777777" w:rsidTr="00F52CD4"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58604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334B3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98A6C" w14:textId="77777777" w:rsidR="001D0260" w:rsidRPr="009A406E" w:rsidRDefault="001D0260" w:rsidP="00F52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lang w:val="en-US" w:eastAsia="es-ES"/>
              </w:rPr>
              <w:t>Plant Pathogens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03171" w14:textId="77777777" w:rsidR="001D0260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Parasites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59E96" w14:textId="77777777" w:rsidR="001D0260" w:rsidRPr="0020311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9A406E">
              <w:rPr>
                <w:lang w:val="en-US" w:eastAsia="es-ES"/>
              </w:rPr>
              <w:t>Lichenized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18E80" w14:textId="77777777" w:rsidR="001D0260" w:rsidRPr="0020311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Symbiotrophs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48C35" w14:textId="77777777" w:rsidR="001D0260" w:rsidRPr="0020311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>
              <w:rPr>
                <w:lang w:val="en-US" w:eastAsia="es-ES"/>
              </w:rPr>
              <w:t>E</w:t>
            </w:r>
            <w:r w:rsidRPr="009A406E">
              <w:rPr>
                <w:lang w:val="en-US" w:eastAsia="es-ES"/>
              </w:rPr>
              <w:t>ndophytes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3A093" w14:textId="77777777" w:rsidR="001D0260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Saprotrophs</w:t>
            </w:r>
          </w:p>
        </w:tc>
      </w:tr>
      <w:tr w:rsidR="001D0260" w:rsidRPr="009A406E" w14:paraId="7F74A5E7" w14:textId="77777777" w:rsidTr="00F52CD4">
        <w:tc>
          <w:tcPr>
            <w:tcW w:w="12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A97A3B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lang w:val="en-US" w:eastAsia="es-ES"/>
              </w:rPr>
              <w:t>S</w:t>
            </w:r>
          </w:p>
        </w:tc>
        <w:tc>
          <w:tcPr>
            <w:tcW w:w="660" w:type="dxa"/>
            <w:tcBorders>
              <w:top w:val="single" w:sz="4" w:space="0" w:color="auto"/>
            </w:tcBorders>
            <w:vAlign w:val="center"/>
          </w:tcPr>
          <w:p w14:paraId="43C2FD6E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9A406E">
              <w:rPr>
                <w:lang w:val="en-US" w:eastAsia="es-ES"/>
              </w:rPr>
              <w:t>F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2A813031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4.771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3922895D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0.375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center"/>
          </w:tcPr>
          <w:p w14:paraId="7CFC8C26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20311E">
              <w:rPr>
                <w:color w:val="000000"/>
              </w:rPr>
              <w:t>0.</w:t>
            </w:r>
            <w:r>
              <w:rPr>
                <w:color w:val="000000"/>
              </w:rPr>
              <w:t>073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F998610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5.004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3FB9022F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13.976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37958DFB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3.686</w:t>
            </w:r>
          </w:p>
        </w:tc>
      </w:tr>
      <w:tr w:rsidR="001D0260" w:rsidRPr="009A406E" w14:paraId="7F84B06B" w14:textId="77777777" w:rsidTr="00F52CD4">
        <w:tc>
          <w:tcPr>
            <w:tcW w:w="1218" w:type="dxa"/>
            <w:shd w:val="clear" w:color="auto" w:fill="auto"/>
            <w:vAlign w:val="center"/>
          </w:tcPr>
          <w:p w14:paraId="390D9950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9A406E">
              <w:rPr>
                <w:lang w:val="en-US" w:eastAsia="es-ES"/>
              </w:rPr>
              <w:t>(df=</w:t>
            </w:r>
            <w:r>
              <w:rPr>
                <w:lang w:val="en-US" w:eastAsia="es-ES"/>
              </w:rPr>
              <w:t>2</w:t>
            </w:r>
            <w:r w:rsidRPr="009A406E">
              <w:rPr>
                <w:lang w:val="en-US" w:eastAsia="es-ES"/>
              </w:rPr>
              <w:t>)</w:t>
            </w:r>
          </w:p>
        </w:tc>
        <w:tc>
          <w:tcPr>
            <w:tcW w:w="660" w:type="dxa"/>
            <w:vAlign w:val="center"/>
          </w:tcPr>
          <w:p w14:paraId="59BF586B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9A406E">
              <w:rPr>
                <w:lang w:val="en-US" w:eastAsia="es-ES"/>
              </w:rPr>
              <w:t>P</w:t>
            </w:r>
          </w:p>
        </w:tc>
        <w:tc>
          <w:tcPr>
            <w:tcW w:w="1491" w:type="dxa"/>
            <w:vAlign w:val="center"/>
          </w:tcPr>
          <w:p w14:paraId="1CAFF038" w14:textId="77777777" w:rsidR="001D0260" w:rsidRPr="0020311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lang w:val="en-US" w:eastAsia="es-ES"/>
              </w:rPr>
            </w:pPr>
            <w:r w:rsidRPr="0020311E">
              <w:rPr>
                <w:b/>
                <w:color w:val="000000"/>
              </w:rPr>
              <w:t>0.02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1523" w:type="dxa"/>
            <w:vAlign w:val="center"/>
          </w:tcPr>
          <w:p w14:paraId="249F44AD" w14:textId="77777777" w:rsidR="001D0260" w:rsidRPr="004479F4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4479F4">
              <w:rPr>
                <w:color w:val="000000"/>
              </w:rPr>
              <w:t>0.694</w:t>
            </w:r>
          </w:p>
        </w:tc>
        <w:tc>
          <w:tcPr>
            <w:tcW w:w="1312" w:type="dxa"/>
            <w:vAlign w:val="center"/>
          </w:tcPr>
          <w:p w14:paraId="0D1A5A65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20311E">
              <w:rPr>
                <w:color w:val="000000"/>
              </w:rPr>
              <w:t>0.</w:t>
            </w:r>
            <w:r>
              <w:rPr>
                <w:color w:val="000000"/>
              </w:rPr>
              <w:t>930</w:t>
            </w:r>
          </w:p>
        </w:tc>
        <w:tc>
          <w:tcPr>
            <w:tcW w:w="1842" w:type="dxa"/>
            <w:vAlign w:val="center"/>
          </w:tcPr>
          <w:p w14:paraId="470A9B59" w14:textId="77777777" w:rsidR="001D0260" w:rsidRPr="0093420D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lang w:val="en-US" w:eastAsia="es-ES"/>
              </w:rPr>
            </w:pPr>
            <w:r w:rsidRPr="0093420D">
              <w:rPr>
                <w:b/>
                <w:color w:val="000000"/>
              </w:rPr>
              <w:t>0.023</w:t>
            </w:r>
          </w:p>
        </w:tc>
        <w:tc>
          <w:tcPr>
            <w:tcW w:w="1442" w:type="dxa"/>
            <w:vAlign w:val="center"/>
          </w:tcPr>
          <w:p w14:paraId="7CF68A2F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b/>
                <w:color w:val="000000"/>
              </w:rPr>
              <w:t>&lt;</w:t>
            </w:r>
            <w:r w:rsidRPr="00EC185E">
              <w:rPr>
                <w:b/>
                <w:color w:val="000000"/>
              </w:rPr>
              <w:t>0.0</w:t>
            </w:r>
            <w:r>
              <w:rPr>
                <w:b/>
                <w:color w:val="000000"/>
              </w:rPr>
              <w:t>01</w:t>
            </w:r>
          </w:p>
        </w:tc>
        <w:tc>
          <w:tcPr>
            <w:tcW w:w="1403" w:type="dxa"/>
            <w:vAlign w:val="center"/>
          </w:tcPr>
          <w:p w14:paraId="192019A6" w14:textId="77777777" w:rsidR="001D0260" w:rsidRPr="00AF4C19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lang w:val="en-US" w:eastAsia="es-ES"/>
              </w:rPr>
            </w:pPr>
            <w:r w:rsidRPr="00AF4C19">
              <w:rPr>
                <w:b/>
                <w:color w:val="000000"/>
              </w:rPr>
              <w:t>0.050</w:t>
            </w:r>
          </w:p>
        </w:tc>
      </w:tr>
      <w:tr w:rsidR="001D0260" w:rsidRPr="009A406E" w14:paraId="5E470DD3" w14:textId="77777777" w:rsidTr="00F52CD4">
        <w:tc>
          <w:tcPr>
            <w:tcW w:w="1218" w:type="dxa"/>
            <w:shd w:val="clear" w:color="auto" w:fill="auto"/>
            <w:vAlign w:val="center"/>
          </w:tcPr>
          <w:p w14:paraId="20710524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  <w:tc>
          <w:tcPr>
            <w:tcW w:w="660" w:type="dxa"/>
            <w:vAlign w:val="center"/>
          </w:tcPr>
          <w:p w14:paraId="2ADEEAC1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  <w:tc>
          <w:tcPr>
            <w:tcW w:w="1491" w:type="dxa"/>
            <w:vAlign w:val="center"/>
          </w:tcPr>
          <w:p w14:paraId="44E0BC30" w14:textId="77777777" w:rsidR="001D0260" w:rsidRPr="0041110F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14:paraId="7CA0619D" w14:textId="77777777" w:rsidR="001D0260" w:rsidRPr="0041110F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312" w:type="dxa"/>
            <w:vAlign w:val="center"/>
          </w:tcPr>
          <w:p w14:paraId="2FCDBE9F" w14:textId="77777777" w:rsidR="001D0260" w:rsidRPr="0041110F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03169389" w14:textId="77777777" w:rsidR="001D0260" w:rsidRPr="0041110F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442" w:type="dxa"/>
            <w:vAlign w:val="center"/>
          </w:tcPr>
          <w:p w14:paraId="1426A3F9" w14:textId="77777777" w:rsidR="001D0260" w:rsidRPr="0041110F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403" w:type="dxa"/>
            <w:vAlign w:val="center"/>
          </w:tcPr>
          <w:p w14:paraId="296D3997" w14:textId="77777777" w:rsidR="001D0260" w:rsidRPr="0041110F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D0260" w:rsidRPr="009A406E" w14:paraId="1F4347B5" w14:textId="77777777" w:rsidTr="00F52CD4">
        <w:tc>
          <w:tcPr>
            <w:tcW w:w="1218" w:type="dxa"/>
            <w:shd w:val="clear" w:color="auto" w:fill="auto"/>
            <w:vAlign w:val="center"/>
          </w:tcPr>
          <w:p w14:paraId="66EA4BCA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lang w:val="en-US" w:eastAsia="es-ES"/>
              </w:rPr>
              <w:t>T</w:t>
            </w:r>
          </w:p>
        </w:tc>
        <w:tc>
          <w:tcPr>
            <w:tcW w:w="660" w:type="dxa"/>
            <w:vAlign w:val="center"/>
          </w:tcPr>
          <w:p w14:paraId="456A730D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9A406E">
              <w:rPr>
                <w:lang w:val="en-US" w:eastAsia="es-ES"/>
              </w:rPr>
              <w:t>F</w:t>
            </w:r>
          </w:p>
        </w:tc>
        <w:tc>
          <w:tcPr>
            <w:tcW w:w="1491" w:type="dxa"/>
            <w:vAlign w:val="center"/>
          </w:tcPr>
          <w:p w14:paraId="1FCC9E6E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19.291</w:t>
            </w:r>
          </w:p>
        </w:tc>
        <w:tc>
          <w:tcPr>
            <w:tcW w:w="1523" w:type="dxa"/>
            <w:vAlign w:val="center"/>
          </w:tcPr>
          <w:p w14:paraId="07E69A3C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lang w:val="en-US" w:eastAsia="es-ES"/>
              </w:rPr>
              <w:t>32.564</w:t>
            </w:r>
          </w:p>
        </w:tc>
        <w:tc>
          <w:tcPr>
            <w:tcW w:w="1312" w:type="dxa"/>
            <w:vAlign w:val="center"/>
          </w:tcPr>
          <w:p w14:paraId="34B7B315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0.079</w:t>
            </w:r>
          </w:p>
        </w:tc>
        <w:tc>
          <w:tcPr>
            <w:tcW w:w="1842" w:type="dxa"/>
            <w:vAlign w:val="center"/>
          </w:tcPr>
          <w:p w14:paraId="065E0AD1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0.033</w:t>
            </w:r>
          </w:p>
        </w:tc>
        <w:tc>
          <w:tcPr>
            <w:tcW w:w="1442" w:type="dxa"/>
            <w:vAlign w:val="center"/>
          </w:tcPr>
          <w:p w14:paraId="60D1B3C3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3.870</w:t>
            </w:r>
          </w:p>
        </w:tc>
        <w:tc>
          <w:tcPr>
            <w:tcW w:w="1403" w:type="dxa"/>
            <w:vAlign w:val="center"/>
          </w:tcPr>
          <w:p w14:paraId="67EA36C0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28.381</w:t>
            </w:r>
          </w:p>
        </w:tc>
      </w:tr>
      <w:tr w:rsidR="001D0260" w:rsidRPr="009A406E" w14:paraId="3D2AE396" w14:textId="77777777" w:rsidTr="00F52CD4">
        <w:tc>
          <w:tcPr>
            <w:tcW w:w="1218" w:type="dxa"/>
            <w:shd w:val="clear" w:color="auto" w:fill="auto"/>
            <w:vAlign w:val="center"/>
          </w:tcPr>
          <w:p w14:paraId="7322AA11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9A406E">
              <w:rPr>
                <w:lang w:val="en-US" w:eastAsia="es-ES"/>
              </w:rPr>
              <w:t>(df=1)</w:t>
            </w:r>
          </w:p>
        </w:tc>
        <w:tc>
          <w:tcPr>
            <w:tcW w:w="660" w:type="dxa"/>
            <w:vAlign w:val="center"/>
          </w:tcPr>
          <w:p w14:paraId="13E33AAD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9A406E">
              <w:rPr>
                <w:lang w:val="en-US" w:eastAsia="es-ES"/>
              </w:rPr>
              <w:t>P</w:t>
            </w:r>
          </w:p>
        </w:tc>
        <w:tc>
          <w:tcPr>
            <w:tcW w:w="1491" w:type="dxa"/>
            <w:vAlign w:val="center"/>
          </w:tcPr>
          <w:p w14:paraId="0F4EB2ED" w14:textId="77777777" w:rsidR="001D0260" w:rsidRPr="00EC185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lang w:val="en-US" w:eastAsia="es-ES"/>
              </w:rPr>
            </w:pPr>
            <w:r>
              <w:rPr>
                <w:b/>
                <w:color w:val="000000"/>
              </w:rPr>
              <w:t>&lt;</w:t>
            </w:r>
            <w:r w:rsidRPr="00EC185E">
              <w:rPr>
                <w:b/>
                <w:color w:val="000000"/>
              </w:rPr>
              <w:t>0.0</w:t>
            </w:r>
            <w:r>
              <w:rPr>
                <w:b/>
                <w:color w:val="000000"/>
              </w:rPr>
              <w:t>01</w:t>
            </w:r>
          </w:p>
        </w:tc>
        <w:tc>
          <w:tcPr>
            <w:tcW w:w="1523" w:type="dxa"/>
            <w:vAlign w:val="center"/>
          </w:tcPr>
          <w:p w14:paraId="5932EACA" w14:textId="77777777" w:rsidR="001D0260" w:rsidRPr="00D35803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i/>
                <w:lang w:val="en-US" w:eastAsia="es-ES"/>
              </w:rPr>
            </w:pPr>
            <w:r>
              <w:rPr>
                <w:b/>
                <w:color w:val="000000"/>
              </w:rPr>
              <w:t>&lt;</w:t>
            </w:r>
            <w:r w:rsidRPr="00EC185E">
              <w:rPr>
                <w:b/>
                <w:color w:val="000000"/>
              </w:rPr>
              <w:t>0.0</w:t>
            </w:r>
            <w:r>
              <w:rPr>
                <w:b/>
                <w:color w:val="000000"/>
              </w:rPr>
              <w:t>01</w:t>
            </w:r>
          </w:p>
        </w:tc>
        <w:tc>
          <w:tcPr>
            <w:tcW w:w="1312" w:type="dxa"/>
            <w:vAlign w:val="center"/>
          </w:tcPr>
          <w:p w14:paraId="1166262C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20311E">
              <w:rPr>
                <w:color w:val="000000"/>
              </w:rPr>
              <w:t>0.</w:t>
            </w:r>
            <w:r>
              <w:rPr>
                <w:color w:val="000000"/>
              </w:rPr>
              <w:t>783</w:t>
            </w:r>
          </w:p>
        </w:tc>
        <w:tc>
          <w:tcPr>
            <w:tcW w:w="1842" w:type="dxa"/>
            <w:vAlign w:val="center"/>
          </w:tcPr>
          <w:p w14:paraId="16D310D9" w14:textId="77777777" w:rsidR="001D0260" w:rsidRPr="00B2518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B2518E">
              <w:rPr>
                <w:color w:val="000000"/>
              </w:rPr>
              <w:t>0.858</w:t>
            </w:r>
          </w:p>
        </w:tc>
        <w:tc>
          <w:tcPr>
            <w:tcW w:w="1442" w:type="dxa"/>
            <w:vAlign w:val="center"/>
          </w:tcPr>
          <w:p w14:paraId="3A3A046A" w14:textId="77777777" w:rsidR="001D0260" w:rsidRPr="00AF4C19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AF4C19">
              <w:rPr>
                <w:color w:val="000000"/>
              </w:rPr>
              <w:t>0.069</w:t>
            </w:r>
          </w:p>
        </w:tc>
        <w:tc>
          <w:tcPr>
            <w:tcW w:w="1403" w:type="dxa"/>
            <w:vAlign w:val="center"/>
          </w:tcPr>
          <w:p w14:paraId="5EC81718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b/>
                <w:color w:val="000000"/>
              </w:rPr>
              <w:t>&lt;</w:t>
            </w:r>
            <w:r w:rsidRPr="00EC185E">
              <w:rPr>
                <w:b/>
                <w:color w:val="000000"/>
              </w:rPr>
              <w:t>0.0</w:t>
            </w:r>
            <w:r>
              <w:rPr>
                <w:b/>
                <w:color w:val="000000"/>
              </w:rPr>
              <w:t>01</w:t>
            </w:r>
          </w:p>
        </w:tc>
      </w:tr>
      <w:tr w:rsidR="001D0260" w:rsidRPr="009A406E" w14:paraId="7BE36F58" w14:textId="77777777" w:rsidTr="00F52CD4">
        <w:tc>
          <w:tcPr>
            <w:tcW w:w="1218" w:type="dxa"/>
            <w:shd w:val="clear" w:color="auto" w:fill="auto"/>
            <w:vAlign w:val="center"/>
          </w:tcPr>
          <w:p w14:paraId="3169D29A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  <w:tc>
          <w:tcPr>
            <w:tcW w:w="660" w:type="dxa"/>
            <w:vAlign w:val="center"/>
          </w:tcPr>
          <w:p w14:paraId="43C12102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</w:p>
        </w:tc>
        <w:tc>
          <w:tcPr>
            <w:tcW w:w="1491" w:type="dxa"/>
            <w:vAlign w:val="center"/>
          </w:tcPr>
          <w:p w14:paraId="631C1301" w14:textId="77777777" w:rsidR="001D0260" w:rsidRPr="0041110F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14:paraId="4711FFEE" w14:textId="77777777" w:rsidR="001D0260" w:rsidRPr="0041110F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312" w:type="dxa"/>
            <w:vAlign w:val="center"/>
          </w:tcPr>
          <w:p w14:paraId="18941CE3" w14:textId="77777777" w:rsidR="001D0260" w:rsidRPr="0041110F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0524F8A0" w14:textId="77777777" w:rsidR="001D0260" w:rsidRPr="0041110F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442" w:type="dxa"/>
            <w:vAlign w:val="center"/>
          </w:tcPr>
          <w:p w14:paraId="7662C287" w14:textId="77777777" w:rsidR="001D0260" w:rsidRPr="0041110F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403" w:type="dxa"/>
            <w:vAlign w:val="center"/>
          </w:tcPr>
          <w:p w14:paraId="45CD9BEB" w14:textId="77777777" w:rsidR="001D0260" w:rsidRPr="0041110F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D0260" w:rsidRPr="009A406E" w14:paraId="4985B713" w14:textId="77777777" w:rsidTr="00F52CD4">
        <w:tc>
          <w:tcPr>
            <w:tcW w:w="1218" w:type="dxa"/>
            <w:shd w:val="clear" w:color="auto" w:fill="auto"/>
            <w:vAlign w:val="center"/>
          </w:tcPr>
          <w:p w14:paraId="5F336F2A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lang w:val="en-US" w:eastAsia="es-ES"/>
              </w:rPr>
              <w:t>S</w:t>
            </w:r>
            <w:r w:rsidRPr="009A406E">
              <w:rPr>
                <w:lang w:val="en-US" w:eastAsia="es-ES"/>
              </w:rPr>
              <w:t xml:space="preserve"> x </w:t>
            </w:r>
            <w:r>
              <w:rPr>
                <w:lang w:val="en-US" w:eastAsia="es-ES"/>
              </w:rPr>
              <w:t>T</w:t>
            </w:r>
          </w:p>
        </w:tc>
        <w:tc>
          <w:tcPr>
            <w:tcW w:w="660" w:type="dxa"/>
            <w:vAlign w:val="center"/>
          </w:tcPr>
          <w:p w14:paraId="533C832F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9A406E">
              <w:rPr>
                <w:lang w:val="en-US" w:eastAsia="es-ES"/>
              </w:rPr>
              <w:t>F</w:t>
            </w:r>
          </w:p>
        </w:tc>
        <w:tc>
          <w:tcPr>
            <w:tcW w:w="1491" w:type="dxa"/>
            <w:vAlign w:val="center"/>
          </w:tcPr>
          <w:p w14:paraId="5381959D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13.554</w:t>
            </w:r>
          </w:p>
        </w:tc>
        <w:tc>
          <w:tcPr>
            <w:tcW w:w="1523" w:type="dxa"/>
            <w:vAlign w:val="center"/>
          </w:tcPr>
          <w:p w14:paraId="2D558553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5.658</w:t>
            </w:r>
          </w:p>
        </w:tc>
        <w:tc>
          <w:tcPr>
            <w:tcW w:w="1312" w:type="dxa"/>
            <w:vAlign w:val="center"/>
          </w:tcPr>
          <w:p w14:paraId="44E87A19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lang w:val="en-US" w:eastAsia="es-ES"/>
              </w:rPr>
              <w:t>1.869</w:t>
            </w:r>
          </w:p>
        </w:tc>
        <w:tc>
          <w:tcPr>
            <w:tcW w:w="1842" w:type="dxa"/>
            <w:vAlign w:val="center"/>
          </w:tcPr>
          <w:p w14:paraId="25A0ECB9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1.042</w:t>
            </w:r>
          </w:p>
        </w:tc>
        <w:tc>
          <w:tcPr>
            <w:tcW w:w="1442" w:type="dxa"/>
            <w:vAlign w:val="center"/>
          </w:tcPr>
          <w:p w14:paraId="29A62E4E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6.484</w:t>
            </w:r>
          </w:p>
        </w:tc>
        <w:tc>
          <w:tcPr>
            <w:tcW w:w="1403" w:type="dxa"/>
            <w:vAlign w:val="center"/>
          </w:tcPr>
          <w:p w14:paraId="674B298B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>
              <w:rPr>
                <w:color w:val="000000"/>
              </w:rPr>
              <w:t>12.731</w:t>
            </w:r>
          </w:p>
        </w:tc>
      </w:tr>
      <w:tr w:rsidR="001D0260" w:rsidRPr="009A406E" w14:paraId="2F905471" w14:textId="77777777" w:rsidTr="00F52CD4"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CD3E3A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9A406E">
              <w:rPr>
                <w:lang w:val="en-US" w:eastAsia="es-ES"/>
              </w:rPr>
              <w:t>(df=1)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14:paraId="41D9073E" w14:textId="77777777" w:rsidR="001D0260" w:rsidRPr="009A406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9A406E">
              <w:rPr>
                <w:lang w:val="en-US" w:eastAsia="es-ES"/>
              </w:rPr>
              <w:t>P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</w:tcPr>
          <w:p w14:paraId="3DF7BD00" w14:textId="77777777" w:rsidR="001D0260" w:rsidRPr="000B0CF9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lang w:val="en-US" w:eastAsia="es-ES"/>
              </w:rPr>
            </w:pPr>
            <w:r w:rsidRPr="000B0CF9">
              <w:rPr>
                <w:b/>
                <w:color w:val="000000"/>
              </w:rPr>
              <w:t>0.002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14:paraId="641A7CEB" w14:textId="77777777" w:rsidR="001D0260" w:rsidRPr="004479F4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lang w:val="en-US" w:eastAsia="es-ES"/>
              </w:rPr>
            </w:pPr>
            <w:r w:rsidRPr="004479F4">
              <w:rPr>
                <w:b/>
                <w:color w:val="000000"/>
              </w:rPr>
              <w:t>0.032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14:paraId="67372DFE" w14:textId="77777777" w:rsidR="001D0260" w:rsidRPr="0093420D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93420D">
              <w:rPr>
                <w:color w:val="000000"/>
              </w:rPr>
              <w:t>0.193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AEC5552" w14:textId="77777777" w:rsidR="001D0260" w:rsidRPr="00B2518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 w:eastAsia="es-ES"/>
              </w:rPr>
            </w:pPr>
            <w:r w:rsidRPr="00B2518E">
              <w:rPr>
                <w:color w:val="000000"/>
              </w:rPr>
              <w:t>0.325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679201C7" w14:textId="77777777" w:rsidR="001D0260" w:rsidRPr="00B2518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lang w:val="en-US" w:eastAsia="es-ES"/>
              </w:rPr>
            </w:pPr>
            <w:r w:rsidRPr="00B2518E">
              <w:rPr>
                <w:b/>
                <w:color w:val="000000"/>
              </w:rPr>
              <w:t>0.023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75B2B13" w14:textId="77777777" w:rsidR="001D0260" w:rsidRPr="00B2518E" w:rsidRDefault="001D0260" w:rsidP="00F52CD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lang w:val="en-US" w:eastAsia="es-ES"/>
              </w:rPr>
            </w:pPr>
            <w:r w:rsidRPr="00B2518E">
              <w:rPr>
                <w:b/>
                <w:color w:val="000000"/>
              </w:rPr>
              <w:t>0.003</w:t>
            </w:r>
          </w:p>
        </w:tc>
      </w:tr>
    </w:tbl>
    <w:p w14:paraId="4F04330A" w14:textId="77777777" w:rsidR="001D0260" w:rsidRDefault="001D0260" w:rsidP="001D0260">
      <w:pPr>
        <w:spacing w:after="120"/>
        <w:rPr>
          <w:lang w:val="en-US"/>
        </w:rPr>
      </w:pPr>
    </w:p>
    <w:p w14:paraId="6F26E51D" w14:textId="77777777" w:rsidR="001D0260" w:rsidRDefault="001D0260" w:rsidP="001D0260">
      <w:pPr>
        <w:spacing w:after="120"/>
        <w:rPr>
          <w:lang w:val="en-US"/>
        </w:rPr>
      </w:pPr>
    </w:p>
    <w:p w14:paraId="42308B9C" w14:textId="77777777" w:rsidR="001D0260" w:rsidRDefault="001D0260" w:rsidP="001D0260">
      <w:pPr>
        <w:spacing w:after="120"/>
        <w:rPr>
          <w:lang w:val="en-US"/>
        </w:rPr>
      </w:pPr>
    </w:p>
    <w:p w14:paraId="5B68C619" w14:textId="77777777" w:rsidR="001D0260" w:rsidRDefault="001D0260" w:rsidP="001D0260">
      <w:pPr>
        <w:spacing w:after="120"/>
        <w:rPr>
          <w:lang w:val="en-US"/>
        </w:rPr>
      </w:pPr>
    </w:p>
    <w:p w14:paraId="5D849289" w14:textId="77777777" w:rsidR="001D0260" w:rsidRDefault="001D0260" w:rsidP="001D0260">
      <w:pPr>
        <w:spacing w:after="120"/>
        <w:rPr>
          <w:lang w:val="en-US"/>
        </w:rPr>
      </w:pPr>
    </w:p>
    <w:p w14:paraId="41F6695C" w14:textId="77777777" w:rsidR="001D0260" w:rsidRDefault="001D0260" w:rsidP="001D0260">
      <w:pPr>
        <w:spacing w:after="120"/>
        <w:rPr>
          <w:lang w:val="en-US"/>
        </w:rPr>
      </w:pPr>
    </w:p>
    <w:p w14:paraId="2534D53A" w14:textId="77777777" w:rsidR="001D0260" w:rsidRDefault="001D0260" w:rsidP="001D0260">
      <w:pPr>
        <w:spacing w:after="120"/>
        <w:rPr>
          <w:lang w:val="en-US"/>
        </w:rPr>
      </w:pPr>
    </w:p>
    <w:p w14:paraId="76E4CDA3" w14:textId="77777777" w:rsidR="001D0260" w:rsidRDefault="001D0260" w:rsidP="001D0260">
      <w:pPr>
        <w:spacing w:after="120"/>
        <w:rPr>
          <w:lang w:val="en-US"/>
        </w:rPr>
      </w:pPr>
    </w:p>
    <w:p w14:paraId="42B1CF90" w14:textId="77777777" w:rsidR="001D0260" w:rsidRDefault="001D0260" w:rsidP="001D0260">
      <w:pPr>
        <w:spacing w:after="120"/>
        <w:rPr>
          <w:lang w:val="en-US"/>
        </w:rPr>
      </w:pPr>
    </w:p>
    <w:p w14:paraId="3A74B023" w14:textId="77777777" w:rsidR="001D0260" w:rsidRDefault="001D0260" w:rsidP="001D0260">
      <w:pPr>
        <w:spacing w:after="120"/>
        <w:rPr>
          <w:lang w:val="en-US"/>
        </w:rPr>
      </w:pPr>
    </w:p>
    <w:p w14:paraId="29960CFA" w14:textId="77777777" w:rsidR="001D0260" w:rsidRDefault="001D0260" w:rsidP="001D0260">
      <w:pPr>
        <w:spacing w:after="120"/>
        <w:rPr>
          <w:lang w:val="en-US"/>
        </w:rPr>
      </w:pPr>
    </w:p>
    <w:p w14:paraId="7C7C99A0" w14:textId="77777777" w:rsidR="001D0260" w:rsidRDefault="001D0260" w:rsidP="001D0260">
      <w:pPr>
        <w:spacing w:after="120"/>
        <w:rPr>
          <w:lang w:val="en-US"/>
        </w:rPr>
      </w:pPr>
    </w:p>
    <w:p w14:paraId="531E81EA" w14:textId="77777777" w:rsidR="001D0260" w:rsidRDefault="001D0260" w:rsidP="001D0260">
      <w:pPr>
        <w:spacing w:after="120"/>
        <w:rPr>
          <w:lang w:val="en-US"/>
        </w:rPr>
      </w:pPr>
    </w:p>
    <w:p w14:paraId="546AD256" w14:textId="77777777" w:rsidR="001D0260" w:rsidRDefault="001D0260" w:rsidP="001D0260">
      <w:pPr>
        <w:spacing w:after="120"/>
        <w:rPr>
          <w:lang w:val="en-US"/>
        </w:rPr>
      </w:pPr>
    </w:p>
    <w:p w14:paraId="21140F67" w14:textId="77777777" w:rsidR="001D0260" w:rsidRDefault="001D0260" w:rsidP="001D0260">
      <w:pPr>
        <w:spacing w:after="120"/>
        <w:rPr>
          <w:lang w:val="en-US"/>
        </w:rPr>
      </w:pPr>
    </w:p>
    <w:p w14:paraId="199F93F3" w14:textId="77777777" w:rsidR="001D0260" w:rsidRPr="004479F4" w:rsidRDefault="001D0260" w:rsidP="001D0260">
      <w:pPr>
        <w:spacing w:after="120"/>
        <w:rPr>
          <w:lang w:val="en-US"/>
        </w:rPr>
      </w:pPr>
    </w:p>
    <w:p w14:paraId="19FB873A" w14:textId="77777777" w:rsidR="001D0260" w:rsidRDefault="001D0260" w:rsidP="001D0260">
      <w:pPr>
        <w:spacing w:after="120"/>
        <w:rPr>
          <w:lang w:val="en-US"/>
        </w:rPr>
      </w:pPr>
    </w:p>
    <w:p w14:paraId="617F8D84" w14:textId="77777777" w:rsidR="001D0260" w:rsidRDefault="001D0260" w:rsidP="001D0260">
      <w:pPr>
        <w:spacing w:after="120"/>
        <w:rPr>
          <w:lang w:val="en-US"/>
        </w:rPr>
      </w:pPr>
    </w:p>
    <w:tbl>
      <w:tblPr>
        <w:tblStyle w:val="Tablaconcuadrcula"/>
        <w:tblpPr w:leftFromText="141" w:rightFromText="141" w:vertAnchor="page" w:horzAnchor="margin" w:tblpY="2491"/>
        <w:tblW w:w="0" w:type="auto"/>
        <w:tblLook w:val="04A0" w:firstRow="1" w:lastRow="0" w:firstColumn="1" w:lastColumn="0" w:noHBand="0" w:noVBand="1"/>
      </w:tblPr>
      <w:tblGrid>
        <w:gridCol w:w="2057"/>
        <w:gridCol w:w="1112"/>
        <w:gridCol w:w="1112"/>
        <w:gridCol w:w="1111"/>
        <w:gridCol w:w="1105"/>
        <w:gridCol w:w="1111"/>
        <w:gridCol w:w="1112"/>
      </w:tblGrid>
      <w:tr w:rsidR="001D0260" w:rsidRPr="00FA36BD" w14:paraId="3BB6F210" w14:textId="77777777" w:rsidTr="00F52CD4">
        <w:tc>
          <w:tcPr>
            <w:tcW w:w="87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4EBCC" w14:textId="1936E790" w:rsidR="001D0260" w:rsidRPr="00250E08" w:rsidRDefault="001D0260" w:rsidP="001D0260">
            <w:pPr>
              <w:pStyle w:val="Descripcin"/>
              <w:rPr>
                <w:lang w:val="en-GB"/>
              </w:rPr>
            </w:pPr>
            <w:r w:rsidRPr="00250E08">
              <w:rPr>
                <w:lang w:val="en-US"/>
              </w:rPr>
              <w:lastRenderedPageBreak/>
              <w:t>Table S</w:t>
            </w:r>
            <w:r>
              <w:rPr>
                <w:lang w:val="en-US"/>
              </w:rPr>
              <w:t>7:</w:t>
            </w:r>
            <w:r w:rsidRPr="00250E08">
              <w:rPr>
                <w:lang w:val="en-US"/>
              </w:rPr>
              <w:t xml:space="preserve"> Results of the two-way ANOVAs (F- and P-values) testing the effects of the experimental factors (</w:t>
            </w:r>
            <w:r>
              <w:rPr>
                <w:lang w:val="en-US"/>
              </w:rPr>
              <w:t>slumgum</w:t>
            </w:r>
            <w:r w:rsidRPr="00250E08">
              <w:rPr>
                <w:lang w:val="en-US"/>
              </w:rPr>
              <w:t xml:space="preserve"> type (</w:t>
            </w:r>
            <w:r>
              <w:rPr>
                <w:lang w:val="en-US"/>
              </w:rPr>
              <w:t>S</w:t>
            </w:r>
            <w:r w:rsidRPr="00250E08">
              <w:rPr>
                <w:lang w:val="en-US"/>
              </w:rPr>
              <w:t xml:space="preserve">); transformation with </w:t>
            </w:r>
            <w:proofErr w:type="spellStart"/>
            <w:r w:rsidRPr="00250E08">
              <w:rPr>
                <w:i/>
                <w:lang w:val="en-US"/>
              </w:rPr>
              <w:t>Penicillum</w:t>
            </w:r>
            <w:proofErr w:type="spellEnd"/>
            <w:r w:rsidRPr="00250E08">
              <w:rPr>
                <w:lang w:val="en-US"/>
              </w:rPr>
              <w:t xml:space="preserve"> </w:t>
            </w:r>
            <w:proofErr w:type="spellStart"/>
            <w:r w:rsidRPr="00250E08">
              <w:rPr>
                <w:i/>
                <w:color w:val="000000"/>
                <w:lang w:val="en-GB" w:eastAsia="en-GB"/>
              </w:rPr>
              <w:t>chrysogenum</w:t>
            </w:r>
            <w:proofErr w:type="spellEnd"/>
            <w:r w:rsidRPr="00250E08">
              <w:rPr>
                <w:color w:val="000000"/>
                <w:lang w:val="en-GB" w:eastAsia="en-GB"/>
              </w:rPr>
              <w:t xml:space="preserve"> </w:t>
            </w:r>
            <w:r w:rsidRPr="00250E08">
              <w:rPr>
                <w:lang w:val="en-US"/>
              </w:rPr>
              <w:t>(T) and their interaction (</w:t>
            </w:r>
            <w:proofErr w:type="spellStart"/>
            <w:r>
              <w:rPr>
                <w:lang w:val="en-US"/>
              </w:rPr>
              <w:t>S</w:t>
            </w:r>
            <w:r w:rsidRPr="00250E08">
              <w:rPr>
                <w:lang w:val="en-US"/>
              </w:rPr>
              <w:t>xT</w:t>
            </w:r>
            <w:proofErr w:type="spellEnd"/>
            <w:r w:rsidRPr="00250E08">
              <w:rPr>
                <w:lang w:val="en-US"/>
              </w:rPr>
              <w:t xml:space="preserve">)) on the relative abundances (%) of bacterial sequences </w:t>
            </w:r>
            <w:r>
              <w:rPr>
                <w:lang w:val="en-US"/>
              </w:rPr>
              <w:t>belonging to 7</w:t>
            </w:r>
            <w:r w:rsidRPr="00250E08">
              <w:rPr>
                <w:lang w:val="en-US"/>
              </w:rPr>
              <w:t xml:space="preserve"> significant bacterial </w:t>
            </w:r>
            <w:proofErr w:type="gramStart"/>
            <w:r w:rsidRPr="00250E08">
              <w:rPr>
                <w:lang w:val="en-US"/>
              </w:rPr>
              <w:t>phylum</w:t>
            </w:r>
            <w:proofErr w:type="gramEnd"/>
            <w:r w:rsidRPr="00250E08">
              <w:rPr>
                <w:lang w:val="en-US"/>
              </w:rPr>
              <w:t>.</w:t>
            </w:r>
            <w:r w:rsidRPr="009F5533">
              <w:rPr>
                <w:rFonts w:eastAsia="TimesNewRomanPSMT"/>
                <w:lang w:val="en-GB"/>
              </w:rPr>
              <w:t xml:space="preserve"> P-values in bold indicate a significant (P&lt;0.05) effect of the experimental factors. </w:t>
            </w:r>
          </w:p>
        </w:tc>
      </w:tr>
      <w:tr w:rsidR="001D0260" w:rsidRPr="00250E08" w14:paraId="2DEF9081" w14:textId="77777777" w:rsidTr="00F52CD4">
        <w:tc>
          <w:tcPr>
            <w:tcW w:w="2057" w:type="dxa"/>
            <w:tcBorders>
              <w:left w:val="nil"/>
              <w:bottom w:val="single" w:sz="4" w:space="0" w:color="auto"/>
              <w:right w:val="nil"/>
            </w:tcBorders>
          </w:tcPr>
          <w:p w14:paraId="74711A83" w14:textId="77777777" w:rsidR="001D0260" w:rsidRPr="00250E08" w:rsidRDefault="001D0260" w:rsidP="00F52CD4">
            <w:pPr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222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2131777" w14:textId="77777777" w:rsidR="001D0260" w:rsidRPr="00250E08" w:rsidRDefault="001D0260" w:rsidP="00F52CD4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</w:t>
            </w:r>
            <w:r w:rsidRPr="00250E08">
              <w:rPr>
                <w:rFonts w:cs="Times New Roman"/>
                <w:sz w:val="24"/>
              </w:rPr>
              <w:t xml:space="preserve"> </w:t>
            </w:r>
            <w:r w:rsidRPr="00250E08">
              <w:rPr>
                <w:rFonts w:cs="Times New Roman"/>
                <w:sz w:val="24"/>
                <w:lang w:val="en-US" w:eastAsia="es-ES"/>
              </w:rPr>
              <w:t>(df=2)</w:t>
            </w:r>
          </w:p>
        </w:tc>
        <w:tc>
          <w:tcPr>
            <w:tcW w:w="221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177FE15" w14:textId="77777777" w:rsidR="001D0260" w:rsidRPr="00250E08" w:rsidRDefault="001D0260" w:rsidP="00F52CD4">
            <w:pPr>
              <w:jc w:val="center"/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 xml:space="preserve">T </w:t>
            </w:r>
            <w:r w:rsidRPr="00250E08">
              <w:rPr>
                <w:rFonts w:cs="Times New Roman"/>
                <w:sz w:val="24"/>
                <w:lang w:val="en-US" w:eastAsia="es-ES"/>
              </w:rPr>
              <w:t>(df=1)</w:t>
            </w:r>
          </w:p>
        </w:tc>
        <w:tc>
          <w:tcPr>
            <w:tcW w:w="222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35B3AE8" w14:textId="77777777" w:rsidR="001D0260" w:rsidRPr="00250E08" w:rsidRDefault="001D0260" w:rsidP="00F52CD4">
            <w:pPr>
              <w:jc w:val="center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S</w:t>
            </w:r>
            <w:r w:rsidRPr="00250E08">
              <w:rPr>
                <w:rFonts w:cs="Times New Roman"/>
                <w:sz w:val="24"/>
              </w:rPr>
              <w:t>xT</w:t>
            </w:r>
            <w:proofErr w:type="spellEnd"/>
            <w:r w:rsidRPr="00250E08">
              <w:rPr>
                <w:rFonts w:cs="Times New Roman"/>
                <w:sz w:val="24"/>
              </w:rPr>
              <w:t xml:space="preserve"> </w:t>
            </w:r>
            <w:r w:rsidRPr="00250E08">
              <w:rPr>
                <w:rFonts w:cs="Times New Roman"/>
                <w:sz w:val="24"/>
                <w:lang w:val="en-US" w:eastAsia="es-ES"/>
              </w:rPr>
              <w:t>(df=1)</w:t>
            </w:r>
          </w:p>
        </w:tc>
      </w:tr>
      <w:tr w:rsidR="001D0260" w:rsidRPr="00250E08" w14:paraId="6106E13C" w14:textId="77777777" w:rsidTr="00F52CD4"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75D82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proofErr w:type="spellStart"/>
            <w:r w:rsidRPr="00250E08">
              <w:rPr>
                <w:rFonts w:cs="Times New Roman"/>
                <w:sz w:val="24"/>
              </w:rPr>
              <w:t>Phylum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B2A5B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 xml:space="preserve">     F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4AEA4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 xml:space="preserve">    P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C8B4B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 xml:space="preserve">    F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87B30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 xml:space="preserve">   P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AAA18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 xml:space="preserve">    F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9C2366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 xml:space="preserve">    P</w:t>
            </w:r>
          </w:p>
        </w:tc>
      </w:tr>
      <w:tr w:rsidR="001D0260" w:rsidRPr="00250E08" w14:paraId="0A5FFDA2" w14:textId="77777777" w:rsidTr="00F52CD4"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BAB30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Actino</w:t>
            </w:r>
            <w:r>
              <w:rPr>
                <w:rFonts w:cs="Times New Roman"/>
                <w:sz w:val="24"/>
              </w:rPr>
              <w:t>mycetota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33BF5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11.214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8018F2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0.001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49C7D1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13.004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8376D7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0.003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72EEC0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27.743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3DEAA8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&lt;0.001</w:t>
            </w:r>
          </w:p>
        </w:tc>
      </w:tr>
      <w:tr w:rsidR="001D0260" w:rsidRPr="00250E08" w14:paraId="4C04DAFF" w14:textId="77777777" w:rsidTr="00F52CD4"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14:paraId="1F91F816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P</w:t>
            </w:r>
            <w:r>
              <w:rPr>
                <w:rFonts w:cs="Times New Roman"/>
                <w:sz w:val="24"/>
              </w:rPr>
              <w:t>seudomonadota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3DE71B5D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11.598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6611A18A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0.001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D6F1468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5.038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96EBB7D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0.041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81B7EDA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27.047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1DE663D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&lt;0.001</w:t>
            </w:r>
          </w:p>
        </w:tc>
      </w:tr>
      <w:tr w:rsidR="001D0260" w:rsidRPr="00250E08" w14:paraId="1F56ED1E" w14:textId="77777777" w:rsidTr="00F52CD4"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14:paraId="71524240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Bacillota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7BC48B61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35.272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3E240B70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&lt;0.001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7D7A3A1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8.225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76AD0617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0.012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6CF9FCE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0.876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4632A0FD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0.365</w:t>
            </w:r>
          </w:p>
        </w:tc>
      </w:tr>
      <w:tr w:rsidR="001D0260" w:rsidRPr="00250E08" w14:paraId="46F634E7" w14:textId="77777777" w:rsidTr="00F52CD4"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14:paraId="64D35E41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Chloroflex</w:t>
            </w:r>
            <w:r>
              <w:rPr>
                <w:rFonts w:cs="Times New Roman"/>
                <w:sz w:val="24"/>
              </w:rPr>
              <w:t>ota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1BD3D2F6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4.515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2850D7B3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0.031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06FA793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1.494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167C7910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0.242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03D194E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3.649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3008B8C" w14:textId="77777777" w:rsidR="001D0260" w:rsidRPr="007C3E39" w:rsidRDefault="001D0260" w:rsidP="00F52CD4">
            <w:pPr>
              <w:rPr>
                <w:rFonts w:cs="Times New Roman"/>
                <w:sz w:val="24"/>
              </w:rPr>
            </w:pPr>
            <w:r w:rsidRPr="007C3E39">
              <w:rPr>
                <w:rFonts w:cs="Times New Roman"/>
                <w:sz w:val="24"/>
              </w:rPr>
              <w:t>0.077</w:t>
            </w:r>
          </w:p>
        </w:tc>
      </w:tr>
      <w:tr w:rsidR="001D0260" w:rsidRPr="00250E08" w14:paraId="70F8F328" w14:textId="77777777" w:rsidTr="00F52CD4"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14:paraId="6E5860DA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proofErr w:type="spellStart"/>
            <w:r w:rsidRPr="00250E08">
              <w:rPr>
                <w:rFonts w:cs="Times New Roman"/>
                <w:sz w:val="24"/>
              </w:rPr>
              <w:t>Cyanobacteri</w:t>
            </w:r>
            <w:r>
              <w:rPr>
                <w:rFonts w:cs="Times New Roman"/>
                <w:sz w:val="24"/>
              </w:rPr>
              <w:t>ota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4F88815B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3.028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42D76B22" w14:textId="77777777" w:rsidR="001D0260" w:rsidRPr="007C3E39" w:rsidRDefault="001D0260" w:rsidP="00F52CD4">
            <w:pPr>
              <w:rPr>
                <w:rFonts w:cs="Times New Roman"/>
                <w:sz w:val="24"/>
              </w:rPr>
            </w:pPr>
            <w:r w:rsidRPr="007C3E39">
              <w:rPr>
                <w:rFonts w:cs="Times New Roman"/>
                <w:sz w:val="24"/>
              </w:rPr>
              <w:t>0.081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D35C07B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4.712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7226134F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0.048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9BFBBBB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9.754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B91BC7E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0.007</w:t>
            </w:r>
          </w:p>
        </w:tc>
      </w:tr>
      <w:tr w:rsidR="001D0260" w:rsidRPr="00250E08" w14:paraId="41ADB783" w14:textId="77777777" w:rsidTr="00F52CD4"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14:paraId="19952704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Verrucomicrobiota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A068412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5.523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3705622F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0.017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4946F07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0.065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D744419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0.802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06543C7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0.613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27E61B30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0.447</w:t>
            </w:r>
          </w:p>
        </w:tc>
      </w:tr>
      <w:tr w:rsidR="001D0260" w:rsidRPr="00250E08" w14:paraId="3FDB7C59" w14:textId="77777777" w:rsidTr="00F52CD4"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5E379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Myxococcota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46C5B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18.211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D98E8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&lt;0.001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FB873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16.223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3E827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  <w:r w:rsidRPr="00250E08">
              <w:rPr>
                <w:rFonts w:cs="Times New Roman"/>
                <w:b/>
                <w:sz w:val="24"/>
              </w:rPr>
              <w:t>0.001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DC183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0.250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591E9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  <w:r w:rsidRPr="00250E08">
              <w:rPr>
                <w:rFonts w:cs="Times New Roman"/>
                <w:sz w:val="24"/>
              </w:rPr>
              <w:t>0.625</w:t>
            </w:r>
          </w:p>
        </w:tc>
      </w:tr>
      <w:tr w:rsidR="001D0260" w:rsidRPr="00250E08" w14:paraId="0387EC19" w14:textId="77777777" w:rsidTr="00F52CD4"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E40F7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F2D62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CC06C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ED56F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0EFA3C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2B3C1" w14:textId="77777777" w:rsidR="001D0260" w:rsidRPr="00250E08" w:rsidRDefault="001D0260" w:rsidP="00F52CD4">
            <w:pPr>
              <w:rPr>
                <w:rFonts w:cs="Times New Roman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6B26D" w14:textId="77777777" w:rsidR="001D0260" w:rsidRPr="00250E08" w:rsidRDefault="001D0260" w:rsidP="00F52CD4">
            <w:pPr>
              <w:rPr>
                <w:rFonts w:cs="Times New Roman"/>
                <w:b/>
                <w:sz w:val="24"/>
              </w:rPr>
            </w:pPr>
          </w:p>
        </w:tc>
      </w:tr>
    </w:tbl>
    <w:p w14:paraId="10792F29" w14:textId="77777777" w:rsidR="001D0260" w:rsidRDefault="001D0260" w:rsidP="001D0260">
      <w:pPr>
        <w:rPr>
          <w:lang w:val="en-US"/>
        </w:rPr>
      </w:pPr>
    </w:p>
    <w:p w14:paraId="1412F497" w14:textId="77777777" w:rsidR="001D0260" w:rsidRDefault="001D0260" w:rsidP="001D0260">
      <w:pPr>
        <w:spacing w:after="120"/>
        <w:rPr>
          <w:lang w:val="en-US"/>
        </w:rPr>
      </w:pPr>
    </w:p>
    <w:p w14:paraId="363DFD47" w14:textId="77777777" w:rsidR="001D0260" w:rsidRDefault="001D0260" w:rsidP="001D0260">
      <w:pPr>
        <w:spacing w:after="120"/>
        <w:rPr>
          <w:lang w:val="en-US"/>
        </w:rPr>
      </w:pPr>
    </w:p>
    <w:p w14:paraId="032A5E05" w14:textId="77777777" w:rsidR="001D0260" w:rsidRDefault="001D0260" w:rsidP="001D0260">
      <w:pPr>
        <w:spacing w:after="120"/>
        <w:rPr>
          <w:lang w:val="en-US"/>
        </w:rPr>
      </w:pPr>
    </w:p>
    <w:p w14:paraId="0B659566" w14:textId="77777777" w:rsidR="001D0260" w:rsidRDefault="001D0260" w:rsidP="001D0260">
      <w:pPr>
        <w:spacing w:after="120"/>
        <w:rPr>
          <w:lang w:val="en-US"/>
        </w:rPr>
      </w:pPr>
    </w:p>
    <w:p w14:paraId="53212AA5" w14:textId="77777777" w:rsidR="001D0260" w:rsidRDefault="001D0260" w:rsidP="001D0260">
      <w:pPr>
        <w:spacing w:after="120"/>
        <w:rPr>
          <w:lang w:val="en-US"/>
        </w:rPr>
      </w:pPr>
    </w:p>
    <w:p w14:paraId="3A6DDC71" w14:textId="77777777" w:rsidR="001D0260" w:rsidRDefault="001D0260" w:rsidP="001D0260">
      <w:pPr>
        <w:spacing w:after="120"/>
        <w:rPr>
          <w:lang w:val="en-US"/>
        </w:rPr>
      </w:pPr>
    </w:p>
    <w:p w14:paraId="23AEA3CF" w14:textId="77777777" w:rsidR="001D0260" w:rsidRDefault="001D0260" w:rsidP="001D0260">
      <w:pPr>
        <w:spacing w:after="120"/>
        <w:rPr>
          <w:lang w:val="en-US"/>
        </w:rPr>
      </w:pPr>
    </w:p>
    <w:p w14:paraId="7DCEFDFC" w14:textId="77777777" w:rsidR="001D0260" w:rsidRDefault="001D0260" w:rsidP="001D0260">
      <w:pPr>
        <w:spacing w:after="120"/>
        <w:rPr>
          <w:lang w:val="en-US"/>
        </w:rPr>
      </w:pPr>
    </w:p>
    <w:p w14:paraId="08F298D2" w14:textId="77777777" w:rsidR="001D0260" w:rsidRDefault="001D0260" w:rsidP="001D0260">
      <w:pPr>
        <w:spacing w:after="120"/>
        <w:rPr>
          <w:lang w:val="en-US"/>
        </w:rPr>
      </w:pPr>
    </w:p>
    <w:p w14:paraId="5DDD75E5" w14:textId="77777777" w:rsidR="001D0260" w:rsidRDefault="001D0260" w:rsidP="001D0260">
      <w:pPr>
        <w:spacing w:after="120"/>
        <w:rPr>
          <w:lang w:val="en-US"/>
        </w:rPr>
      </w:pPr>
    </w:p>
    <w:p w14:paraId="1400C895" w14:textId="77777777" w:rsidR="001D0260" w:rsidRDefault="001D0260" w:rsidP="001D0260">
      <w:pPr>
        <w:spacing w:after="120"/>
        <w:rPr>
          <w:lang w:val="en-US"/>
        </w:rPr>
      </w:pPr>
    </w:p>
    <w:p w14:paraId="7D1BAF4D" w14:textId="77777777" w:rsidR="001D0260" w:rsidRDefault="001D0260" w:rsidP="001D0260">
      <w:pPr>
        <w:spacing w:after="120"/>
        <w:rPr>
          <w:lang w:val="en-US"/>
        </w:rPr>
      </w:pPr>
    </w:p>
    <w:p w14:paraId="2A211F80" w14:textId="77777777" w:rsidR="001D0260" w:rsidRDefault="001D0260" w:rsidP="001D0260">
      <w:pPr>
        <w:rPr>
          <w:lang w:val="en-US"/>
        </w:rPr>
      </w:pPr>
    </w:p>
    <w:tbl>
      <w:tblPr>
        <w:tblStyle w:val="Tablaconcuadrcula"/>
        <w:tblpPr w:leftFromText="141" w:rightFromText="141" w:vertAnchor="page" w:horzAnchor="margin" w:tblpY="233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1131"/>
        <w:gridCol w:w="1134"/>
        <w:gridCol w:w="1133"/>
        <w:gridCol w:w="1124"/>
        <w:gridCol w:w="1124"/>
        <w:gridCol w:w="1124"/>
      </w:tblGrid>
      <w:tr w:rsidR="001D0260" w:rsidRPr="00FA36BD" w14:paraId="5C7E408E" w14:textId="77777777" w:rsidTr="00F52CD4">
        <w:tc>
          <w:tcPr>
            <w:tcW w:w="8720" w:type="dxa"/>
            <w:gridSpan w:val="7"/>
            <w:tcBorders>
              <w:bottom w:val="single" w:sz="4" w:space="0" w:color="auto"/>
            </w:tcBorders>
          </w:tcPr>
          <w:p w14:paraId="53C23529" w14:textId="1EC27BF1" w:rsidR="001D0260" w:rsidRPr="005B0E70" w:rsidRDefault="001D0260" w:rsidP="001D0260">
            <w:pPr>
              <w:pStyle w:val="Descripcin"/>
              <w:rPr>
                <w:lang w:val="en-GB"/>
              </w:rPr>
            </w:pPr>
            <w:r w:rsidRPr="005B0E70">
              <w:rPr>
                <w:lang w:val="en-US"/>
              </w:rPr>
              <w:lastRenderedPageBreak/>
              <w:t>Table S</w:t>
            </w:r>
            <w:r>
              <w:rPr>
                <w:lang w:val="en-US"/>
              </w:rPr>
              <w:t>8:</w:t>
            </w:r>
            <w:r w:rsidRPr="005B0E70">
              <w:rPr>
                <w:lang w:val="en-US"/>
              </w:rPr>
              <w:t xml:space="preserve"> Results of the two-way ANOVAs (F- and P-values) testing the effects of the experimental factors (</w:t>
            </w:r>
            <w:r>
              <w:rPr>
                <w:lang w:val="en-US"/>
              </w:rPr>
              <w:t>slumgum</w:t>
            </w:r>
            <w:r w:rsidRPr="005B0E70">
              <w:rPr>
                <w:lang w:val="en-US"/>
              </w:rPr>
              <w:t xml:space="preserve"> type (</w:t>
            </w:r>
            <w:r>
              <w:rPr>
                <w:lang w:val="en-US"/>
              </w:rPr>
              <w:t>S</w:t>
            </w:r>
            <w:r w:rsidRPr="005B0E70">
              <w:rPr>
                <w:lang w:val="en-US"/>
              </w:rPr>
              <w:t xml:space="preserve">); transformation with </w:t>
            </w:r>
            <w:proofErr w:type="spellStart"/>
            <w:r w:rsidRPr="005B0E70">
              <w:rPr>
                <w:i/>
                <w:lang w:val="en-US"/>
              </w:rPr>
              <w:t>Penicillum</w:t>
            </w:r>
            <w:proofErr w:type="spellEnd"/>
            <w:r w:rsidRPr="005B0E70">
              <w:rPr>
                <w:lang w:val="en-US"/>
              </w:rPr>
              <w:t xml:space="preserve"> </w:t>
            </w:r>
            <w:proofErr w:type="spellStart"/>
            <w:r w:rsidRPr="005B0E70">
              <w:rPr>
                <w:i/>
                <w:color w:val="000000"/>
                <w:lang w:val="en-GB" w:eastAsia="en-GB"/>
              </w:rPr>
              <w:t>chrysogenum</w:t>
            </w:r>
            <w:proofErr w:type="spellEnd"/>
            <w:r w:rsidRPr="005B0E70">
              <w:rPr>
                <w:color w:val="000000"/>
                <w:lang w:val="en-GB" w:eastAsia="en-GB"/>
              </w:rPr>
              <w:t xml:space="preserve"> </w:t>
            </w:r>
            <w:r>
              <w:rPr>
                <w:lang w:val="en-US"/>
              </w:rPr>
              <w:t>(T) and their interaction (</w:t>
            </w:r>
            <w:proofErr w:type="spellStart"/>
            <w:r>
              <w:rPr>
                <w:lang w:val="en-US"/>
              </w:rPr>
              <w:t>S</w:t>
            </w:r>
            <w:r w:rsidRPr="005B0E70">
              <w:rPr>
                <w:lang w:val="en-US"/>
              </w:rPr>
              <w:t>xT</w:t>
            </w:r>
            <w:proofErr w:type="spellEnd"/>
            <w:r w:rsidRPr="005B0E70">
              <w:rPr>
                <w:lang w:val="en-US"/>
              </w:rPr>
              <w:t xml:space="preserve">)) on the relative abundances (%) of bacterial sequences belonging to 13 significant bacterial </w:t>
            </w:r>
            <w:proofErr w:type="gramStart"/>
            <w:r w:rsidRPr="005B0E70">
              <w:rPr>
                <w:lang w:val="en-US"/>
              </w:rPr>
              <w:t>genus</w:t>
            </w:r>
            <w:proofErr w:type="gramEnd"/>
            <w:r>
              <w:rPr>
                <w:lang w:val="en-US"/>
              </w:rPr>
              <w:t xml:space="preserve">. </w:t>
            </w:r>
            <w:r w:rsidRPr="009F5533">
              <w:rPr>
                <w:rFonts w:eastAsia="TimesNewRomanPSMT"/>
                <w:lang w:val="en-GB"/>
              </w:rPr>
              <w:t xml:space="preserve">P-values in bold indicate a significant (P&lt;0.05) effect of the experimental factors. </w:t>
            </w:r>
          </w:p>
        </w:tc>
      </w:tr>
      <w:tr w:rsidR="001D0260" w:rsidRPr="005B0E70" w14:paraId="5F37E605" w14:textId="77777777" w:rsidTr="00F52CD4">
        <w:tc>
          <w:tcPr>
            <w:tcW w:w="19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7F7F8B" w14:textId="77777777" w:rsidR="001D0260" w:rsidRPr="005B0E70" w:rsidRDefault="001D0260" w:rsidP="00F52CD4">
            <w:pPr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CF048" w14:textId="77777777" w:rsidR="001D0260" w:rsidRPr="005B0E70" w:rsidRDefault="001D0260" w:rsidP="00F52CD4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S</w:t>
            </w:r>
            <w:r w:rsidRPr="005B0E70">
              <w:rPr>
                <w:rFonts w:cs="Times New Roman"/>
                <w:sz w:val="24"/>
              </w:rPr>
              <w:t xml:space="preserve"> </w:t>
            </w:r>
            <w:r w:rsidRPr="005B0E70">
              <w:rPr>
                <w:rFonts w:cs="Times New Roman"/>
                <w:sz w:val="24"/>
                <w:lang w:val="en-US" w:eastAsia="es-ES"/>
              </w:rPr>
              <w:t>(df=2)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ACC81" w14:textId="77777777" w:rsidR="001D0260" w:rsidRPr="005B0E70" w:rsidRDefault="001D0260" w:rsidP="00F52CD4">
            <w:pPr>
              <w:jc w:val="center"/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 xml:space="preserve">T </w:t>
            </w:r>
            <w:r w:rsidRPr="005B0E70">
              <w:rPr>
                <w:rFonts w:cs="Times New Roman"/>
                <w:sz w:val="24"/>
                <w:lang w:val="en-US" w:eastAsia="es-ES"/>
              </w:rPr>
              <w:t>(df=1)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743C3E" w14:textId="77777777" w:rsidR="001D0260" w:rsidRPr="005B0E70" w:rsidRDefault="001D0260" w:rsidP="00F52CD4">
            <w:pPr>
              <w:jc w:val="center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S</w:t>
            </w:r>
            <w:r w:rsidRPr="005B0E70">
              <w:rPr>
                <w:rFonts w:cs="Times New Roman"/>
                <w:sz w:val="24"/>
              </w:rPr>
              <w:t>xT</w:t>
            </w:r>
            <w:proofErr w:type="spellEnd"/>
            <w:r w:rsidRPr="005B0E70">
              <w:rPr>
                <w:rFonts w:cs="Times New Roman"/>
                <w:sz w:val="24"/>
              </w:rPr>
              <w:t xml:space="preserve"> </w:t>
            </w:r>
            <w:r w:rsidRPr="005B0E70">
              <w:rPr>
                <w:rFonts w:cs="Times New Roman"/>
                <w:sz w:val="24"/>
                <w:lang w:val="en-US" w:eastAsia="es-ES"/>
              </w:rPr>
              <w:t>(df=1)</w:t>
            </w:r>
          </w:p>
        </w:tc>
      </w:tr>
      <w:tr w:rsidR="001D0260" w:rsidRPr="005B0E70" w14:paraId="7CAEC9B7" w14:textId="77777777" w:rsidTr="00F52CD4">
        <w:tc>
          <w:tcPr>
            <w:tcW w:w="19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80434D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proofErr w:type="spellStart"/>
            <w:r w:rsidRPr="005B0E70">
              <w:rPr>
                <w:rFonts w:cs="Times New Roman"/>
                <w:sz w:val="24"/>
              </w:rPr>
              <w:t>Genus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2D9FC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</w:t>
            </w:r>
            <w:r w:rsidRPr="005B0E70">
              <w:rPr>
                <w:rFonts w:cs="Times New Roman"/>
                <w:sz w:val="24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15983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</w:t>
            </w:r>
            <w:r w:rsidRPr="005B0E70">
              <w:rPr>
                <w:rFonts w:cs="Times New Roman"/>
                <w:sz w:val="24"/>
              </w:rPr>
              <w:t>P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3BC93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</w:t>
            </w:r>
            <w:r w:rsidRPr="005B0E70">
              <w:rPr>
                <w:rFonts w:cs="Times New Roman"/>
                <w:sz w:val="24"/>
              </w:rPr>
              <w:t>F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61FE7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</w:t>
            </w:r>
            <w:r w:rsidRPr="005B0E70">
              <w:rPr>
                <w:rFonts w:cs="Times New Roman"/>
                <w:sz w:val="24"/>
              </w:rPr>
              <w:t>P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2CC38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</w:t>
            </w:r>
            <w:r w:rsidRPr="005B0E70">
              <w:rPr>
                <w:rFonts w:cs="Times New Roman"/>
                <w:sz w:val="24"/>
              </w:rPr>
              <w:t>F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613805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</w:t>
            </w:r>
            <w:r w:rsidRPr="005B0E70">
              <w:rPr>
                <w:rFonts w:cs="Times New Roman"/>
                <w:sz w:val="24"/>
              </w:rPr>
              <w:t>P</w:t>
            </w:r>
          </w:p>
        </w:tc>
      </w:tr>
      <w:tr w:rsidR="001D0260" w:rsidRPr="005B0E70" w14:paraId="110BACDE" w14:textId="77777777" w:rsidTr="00F52CD4">
        <w:tc>
          <w:tcPr>
            <w:tcW w:w="1950" w:type="dxa"/>
            <w:tcBorders>
              <w:top w:val="single" w:sz="4" w:space="0" w:color="auto"/>
              <w:bottom w:val="nil"/>
              <w:right w:val="nil"/>
            </w:tcBorders>
          </w:tcPr>
          <w:p w14:paraId="587D70A2" w14:textId="77777777" w:rsidR="001D0260" w:rsidRPr="005B0E70" w:rsidRDefault="001D0260" w:rsidP="00F52CD4">
            <w:pPr>
              <w:rPr>
                <w:rFonts w:cs="Times New Roman"/>
                <w:i/>
                <w:sz w:val="24"/>
              </w:rPr>
            </w:pPr>
            <w:proofErr w:type="spellStart"/>
            <w:r w:rsidRPr="005B0E70">
              <w:rPr>
                <w:rFonts w:cs="Times New Roman"/>
                <w:i/>
                <w:color w:val="000000"/>
                <w:sz w:val="24"/>
              </w:rPr>
              <w:t>Microbacterium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6DA21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8.292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B17AE" w14:textId="77777777" w:rsidR="001D0260" w:rsidRPr="005B0E70" w:rsidRDefault="001D0260" w:rsidP="00F52CD4">
            <w:pPr>
              <w:rPr>
                <w:rFonts w:cs="Times New Roman"/>
                <w:b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0.004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83312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0.905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5C109A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0.357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5E6B2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7.164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</w:tcBorders>
          </w:tcPr>
          <w:p w14:paraId="4DA01327" w14:textId="77777777" w:rsidR="001D0260" w:rsidRPr="005B0E70" w:rsidRDefault="001D0260" w:rsidP="00F52CD4">
            <w:pPr>
              <w:rPr>
                <w:rFonts w:cs="Times New Roman"/>
                <w:b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0.018</w:t>
            </w:r>
          </w:p>
        </w:tc>
      </w:tr>
      <w:tr w:rsidR="001D0260" w:rsidRPr="005B0E70" w14:paraId="174B8F1C" w14:textId="77777777" w:rsidTr="00F52CD4">
        <w:tc>
          <w:tcPr>
            <w:tcW w:w="1950" w:type="dxa"/>
            <w:tcBorders>
              <w:bottom w:val="nil"/>
              <w:right w:val="nil"/>
            </w:tcBorders>
          </w:tcPr>
          <w:p w14:paraId="07F37121" w14:textId="77777777" w:rsidR="001D0260" w:rsidRPr="005B0E70" w:rsidRDefault="001D0260" w:rsidP="00F52CD4">
            <w:pPr>
              <w:rPr>
                <w:rFonts w:cs="Times New Roman"/>
                <w:i/>
                <w:sz w:val="24"/>
              </w:rPr>
            </w:pPr>
            <w:proofErr w:type="spellStart"/>
            <w:r w:rsidRPr="005B0E70">
              <w:rPr>
                <w:rFonts w:cs="Times New Roman"/>
                <w:i/>
                <w:color w:val="000000"/>
                <w:sz w:val="24"/>
              </w:rPr>
              <w:t>Bacillus</w:t>
            </w:r>
            <w:proofErr w:type="spellEnd"/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2147C679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7.382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995CE5F" w14:textId="77777777" w:rsidR="001D0260" w:rsidRPr="005B0E70" w:rsidRDefault="001D0260" w:rsidP="00F52CD4">
            <w:pPr>
              <w:rPr>
                <w:rFonts w:cs="Times New Roman"/>
                <w:b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0.006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631AF81D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2.327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1CAD5611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0.149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40CB825F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0.148</w:t>
            </w:r>
          </w:p>
        </w:tc>
        <w:tc>
          <w:tcPr>
            <w:tcW w:w="1124" w:type="dxa"/>
            <w:tcBorders>
              <w:left w:val="nil"/>
              <w:bottom w:val="nil"/>
            </w:tcBorders>
          </w:tcPr>
          <w:p w14:paraId="5A555931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0.706</w:t>
            </w:r>
          </w:p>
        </w:tc>
      </w:tr>
      <w:tr w:rsidR="001D0260" w:rsidRPr="005B0E70" w14:paraId="2870C19D" w14:textId="77777777" w:rsidTr="00F52CD4">
        <w:tc>
          <w:tcPr>
            <w:tcW w:w="1950" w:type="dxa"/>
            <w:tcBorders>
              <w:bottom w:val="nil"/>
              <w:right w:val="nil"/>
            </w:tcBorders>
          </w:tcPr>
          <w:p w14:paraId="48BDE4A3" w14:textId="77777777" w:rsidR="001D0260" w:rsidRPr="005B0E70" w:rsidRDefault="001D0260" w:rsidP="00F52CD4">
            <w:pPr>
              <w:rPr>
                <w:rFonts w:cs="Times New Roman"/>
                <w:i/>
                <w:sz w:val="24"/>
              </w:rPr>
            </w:pPr>
            <w:proofErr w:type="spellStart"/>
            <w:r w:rsidRPr="005B0E70">
              <w:rPr>
                <w:rFonts w:cs="Times New Roman"/>
                <w:i/>
                <w:color w:val="000000"/>
                <w:sz w:val="24"/>
              </w:rPr>
              <w:t>Virgibacillus</w:t>
            </w:r>
            <w:proofErr w:type="spellEnd"/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37F91549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54.572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9B263B7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&lt;0.001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7BA84748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1.638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01C39344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0.221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46F53FCA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2.282</w:t>
            </w:r>
          </w:p>
        </w:tc>
        <w:tc>
          <w:tcPr>
            <w:tcW w:w="1124" w:type="dxa"/>
            <w:tcBorders>
              <w:left w:val="nil"/>
              <w:bottom w:val="nil"/>
            </w:tcBorders>
          </w:tcPr>
          <w:p w14:paraId="499D090B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0.153</w:t>
            </w:r>
          </w:p>
        </w:tc>
      </w:tr>
      <w:tr w:rsidR="001D0260" w:rsidRPr="005B0E70" w14:paraId="321CEF98" w14:textId="77777777" w:rsidTr="00F52CD4">
        <w:tc>
          <w:tcPr>
            <w:tcW w:w="1950" w:type="dxa"/>
            <w:tcBorders>
              <w:bottom w:val="nil"/>
              <w:right w:val="nil"/>
            </w:tcBorders>
          </w:tcPr>
          <w:p w14:paraId="08C07CFB" w14:textId="77777777" w:rsidR="001D0260" w:rsidRPr="005B0E70" w:rsidRDefault="001D0260" w:rsidP="00F52CD4">
            <w:pPr>
              <w:rPr>
                <w:rFonts w:cs="Times New Roman"/>
                <w:i/>
                <w:sz w:val="24"/>
              </w:rPr>
            </w:pPr>
            <w:proofErr w:type="spellStart"/>
            <w:r w:rsidRPr="005B0E70">
              <w:rPr>
                <w:rFonts w:cs="Times New Roman"/>
                <w:i/>
                <w:color w:val="000000"/>
                <w:sz w:val="24"/>
              </w:rPr>
              <w:t>Ilumatobacter</w:t>
            </w:r>
            <w:proofErr w:type="spellEnd"/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5B874D99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15.301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0B8CB0F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&lt;0.001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7C52EE8A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3.497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14961A26" w14:textId="77777777" w:rsidR="001D0260" w:rsidRPr="000F178F" w:rsidRDefault="001D0260" w:rsidP="00F52CD4">
            <w:pPr>
              <w:rPr>
                <w:rFonts w:cs="Times New Roman"/>
                <w:sz w:val="24"/>
              </w:rPr>
            </w:pPr>
            <w:r w:rsidRPr="000F178F">
              <w:rPr>
                <w:rFonts w:cs="Times New Roman"/>
                <w:sz w:val="24"/>
              </w:rPr>
              <w:t>0.083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5D75DA93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0.257</w:t>
            </w:r>
          </w:p>
        </w:tc>
        <w:tc>
          <w:tcPr>
            <w:tcW w:w="1124" w:type="dxa"/>
            <w:tcBorders>
              <w:left w:val="nil"/>
              <w:bottom w:val="nil"/>
            </w:tcBorders>
          </w:tcPr>
          <w:p w14:paraId="0D4F3124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0.620</w:t>
            </w:r>
          </w:p>
        </w:tc>
      </w:tr>
      <w:tr w:rsidR="001D0260" w:rsidRPr="005B0E70" w14:paraId="067AD59B" w14:textId="77777777" w:rsidTr="00F52CD4">
        <w:tc>
          <w:tcPr>
            <w:tcW w:w="1950" w:type="dxa"/>
            <w:tcBorders>
              <w:bottom w:val="nil"/>
              <w:right w:val="nil"/>
            </w:tcBorders>
          </w:tcPr>
          <w:p w14:paraId="1B2078EE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color w:val="000000"/>
                <w:sz w:val="24"/>
              </w:rPr>
              <w:t>Gitt-GS-136</w:t>
            </w: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47CC0CB7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5.629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A10A28B" w14:textId="77777777" w:rsidR="001D0260" w:rsidRPr="005B0E70" w:rsidRDefault="001D0260" w:rsidP="00F52CD4">
            <w:pPr>
              <w:rPr>
                <w:rFonts w:cs="Times New Roman"/>
                <w:b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0.016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6B389512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0.913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74BBC700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0.356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62CE47C1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1.369</w:t>
            </w:r>
          </w:p>
        </w:tc>
        <w:tc>
          <w:tcPr>
            <w:tcW w:w="1124" w:type="dxa"/>
            <w:tcBorders>
              <w:left w:val="nil"/>
              <w:bottom w:val="nil"/>
            </w:tcBorders>
          </w:tcPr>
          <w:p w14:paraId="1EA3A197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0.261</w:t>
            </w:r>
          </w:p>
        </w:tc>
      </w:tr>
      <w:tr w:rsidR="001D0260" w:rsidRPr="005B0E70" w14:paraId="26C524E1" w14:textId="77777777" w:rsidTr="00F52CD4">
        <w:tc>
          <w:tcPr>
            <w:tcW w:w="1950" w:type="dxa"/>
            <w:tcBorders>
              <w:bottom w:val="nil"/>
              <w:right w:val="nil"/>
            </w:tcBorders>
          </w:tcPr>
          <w:p w14:paraId="3161542E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color w:val="000000"/>
                <w:sz w:val="24"/>
              </w:rPr>
              <w:t>TM7a</w:t>
            </w: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7DE73D60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80.517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B2A95D2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&lt;0.001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1BC25C34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0.297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0A57F23D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0.594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6AF4BC3D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2.260</w:t>
            </w:r>
          </w:p>
        </w:tc>
        <w:tc>
          <w:tcPr>
            <w:tcW w:w="1124" w:type="dxa"/>
            <w:tcBorders>
              <w:left w:val="nil"/>
              <w:bottom w:val="nil"/>
            </w:tcBorders>
          </w:tcPr>
          <w:p w14:paraId="49E66533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0.155</w:t>
            </w:r>
          </w:p>
        </w:tc>
      </w:tr>
      <w:tr w:rsidR="001D0260" w:rsidRPr="005B0E70" w14:paraId="7F51357D" w14:textId="77777777" w:rsidTr="00F52CD4">
        <w:tc>
          <w:tcPr>
            <w:tcW w:w="1950" w:type="dxa"/>
            <w:tcBorders>
              <w:bottom w:val="nil"/>
              <w:right w:val="nil"/>
            </w:tcBorders>
          </w:tcPr>
          <w:p w14:paraId="74248CEC" w14:textId="77777777" w:rsidR="001D0260" w:rsidRPr="005B0E70" w:rsidRDefault="001D0260" w:rsidP="00F52CD4">
            <w:pPr>
              <w:rPr>
                <w:rFonts w:cs="Times New Roman"/>
                <w:i/>
                <w:sz w:val="24"/>
              </w:rPr>
            </w:pPr>
            <w:proofErr w:type="spellStart"/>
            <w:r w:rsidRPr="005B0E70">
              <w:rPr>
                <w:rFonts w:cs="Times New Roman"/>
                <w:i/>
                <w:color w:val="000000"/>
                <w:sz w:val="24"/>
              </w:rPr>
              <w:t>Myxococcus</w:t>
            </w:r>
            <w:proofErr w:type="spellEnd"/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393F3AFD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12.131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9C6BC20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&lt;0.001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682BE4A6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12.268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76EFAA04" w14:textId="77777777" w:rsidR="001D0260" w:rsidRPr="005B0E70" w:rsidRDefault="001D0260" w:rsidP="00F52CD4">
            <w:pPr>
              <w:rPr>
                <w:rFonts w:cs="Times New Roman"/>
                <w:b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0.004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635A4301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1.142</w:t>
            </w:r>
          </w:p>
        </w:tc>
        <w:tc>
          <w:tcPr>
            <w:tcW w:w="1124" w:type="dxa"/>
            <w:tcBorders>
              <w:left w:val="nil"/>
              <w:bottom w:val="nil"/>
            </w:tcBorders>
          </w:tcPr>
          <w:p w14:paraId="18C95867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0.303</w:t>
            </w:r>
          </w:p>
        </w:tc>
      </w:tr>
      <w:tr w:rsidR="001D0260" w:rsidRPr="005B0E70" w14:paraId="474250D4" w14:textId="77777777" w:rsidTr="00F52CD4">
        <w:tc>
          <w:tcPr>
            <w:tcW w:w="1950" w:type="dxa"/>
            <w:tcBorders>
              <w:bottom w:val="nil"/>
              <w:right w:val="nil"/>
            </w:tcBorders>
          </w:tcPr>
          <w:p w14:paraId="697E06F3" w14:textId="77777777" w:rsidR="001D0260" w:rsidRPr="005B0E70" w:rsidRDefault="001D0260" w:rsidP="00F52CD4">
            <w:pPr>
              <w:rPr>
                <w:rFonts w:cs="Times New Roman"/>
                <w:i/>
                <w:sz w:val="24"/>
              </w:rPr>
            </w:pPr>
            <w:r w:rsidRPr="005B0E70">
              <w:rPr>
                <w:rFonts w:cs="Times New Roman"/>
                <w:i/>
                <w:sz w:val="24"/>
              </w:rPr>
              <w:t>Rhizobium</w:t>
            </w: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22DD92F0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10.077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95AC1ED" w14:textId="77777777" w:rsidR="001D0260" w:rsidRPr="005B0E70" w:rsidRDefault="001D0260" w:rsidP="00F52CD4">
            <w:pPr>
              <w:rPr>
                <w:rFonts w:cs="Times New Roman"/>
                <w:b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0.002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19CE788B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5.015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20F31F00" w14:textId="77777777" w:rsidR="001D0260" w:rsidRPr="005B0E70" w:rsidRDefault="001D0260" w:rsidP="00F52CD4">
            <w:pPr>
              <w:rPr>
                <w:rFonts w:cs="Times New Roman"/>
                <w:b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0.042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29F906D0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1.719</w:t>
            </w:r>
          </w:p>
        </w:tc>
        <w:tc>
          <w:tcPr>
            <w:tcW w:w="1124" w:type="dxa"/>
            <w:tcBorders>
              <w:left w:val="nil"/>
              <w:bottom w:val="nil"/>
            </w:tcBorders>
          </w:tcPr>
          <w:p w14:paraId="51871BCC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0.211</w:t>
            </w:r>
          </w:p>
        </w:tc>
      </w:tr>
      <w:tr w:rsidR="001D0260" w:rsidRPr="005B0E70" w14:paraId="55DFFC37" w14:textId="77777777" w:rsidTr="00F52CD4">
        <w:tc>
          <w:tcPr>
            <w:tcW w:w="1950" w:type="dxa"/>
            <w:tcBorders>
              <w:bottom w:val="nil"/>
              <w:right w:val="nil"/>
            </w:tcBorders>
          </w:tcPr>
          <w:p w14:paraId="5623A82F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color w:val="000000"/>
                <w:sz w:val="24"/>
              </w:rPr>
              <w:t>IMCC26256</w:t>
            </w: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30F804BE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15.063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5DAB58E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&lt;0.001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2273DBD5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2.494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51C54CA6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0.137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191A6715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5.097</w:t>
            </w:r>
          </w:p>
        </w:tc>
        <w:tc>
          <w:tcPr>
            <w:tcW w:w="1124" w:type="dxa"/>
            <w:tcBorders>
              <w:left w:val="nil"/>
              <w:bottom w:val="nil"/>
            </w:tcBorders>
          </w:tcPr>
          <w:p w14:paraId="24F13DE3" w14:textId="77777777" w:rsidR="001D0260" w:rsidRPr="005B0E70" w:rsidRDefault="001D0260" w:rsidP="00F52CD4">
            <w:pPr>
              <w:rPr>
                <w:rFonts w:cs="Times New Roman"/>
                <w:b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0.040</w:t>
            </w:r>
          </w:p>
        </w:tc>
      </w:tr>
      <w:tr w:rsidR="001D0260" w:rsidRPr="005B0E70" w14:paraId="390F262F" w14:textId="77777777" w:rsidTr="00F52CD4">
        <w:tc>
          <w:tcPr>
            <w:tcW w:w="1950" w:type="dxa"/>
            <w:tcBorders>
              <w:bottom w:val="nil"/>
              <w:right w:val="nil"/>
            </w:tcBorders>
          </w:tcPr>
          <w:p w14:paraId="0CDBA027" w14:textId="77777777" w:rsidR="001D0260" w:rsidRPr="005B0E70" w:rsidRDefault="001D0260" w:rsidP="00F52CD4">
            <w:pPr>
              <w:rPr>
                <w:rFonts w:cs="Times New Roman"/>
                <w:i/>
                <w:sz w:val="24"/>
              </w:rPr>
            </w:pPr>
            <w:proofErr w:type="spellStart"/>
            <w:r w:rsidRPr="005B0E70">
              <w:rPr>
                <w:rFonts w:cs="Times New Roman"/>
                <w:i/>
                <w:color w:val="000000"/>
                <w:sz w:val="24"/>
              </w:rPr>
              <w:t>Flavitalea</w:t>
            </w:r>
            <w:proofErr w:type="spellEnd"/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609BA74C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7.315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E6DF21D" w14:textId="77777777" w:rsidR="001D0260" w:rsidRPr="005B0E70" w:rsidRDefault="001D0260" w:rsidP="00F52CD4">
            <w:pPr>
              <w:rPr>
                <w:rFonts w:cs="Times New Roman"/>
                <w:b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0.007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6AEE24C4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0.406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4D055210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0.534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602A0827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1.284</w:t>
            </w:r>
          </w:p>
        </w:tc>
        <w:tc>
          <w:tcPr>
            <w:tcW w:w="1124" w:type="dxa"/>
            <w:tcBorders>
              <w:left w:val="nil"/>
              <w:bottom w:val="nil"/>
            </w:tcBorders>
          </w:tcPr>
          <w:p w14:paraId="47879FED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0.276</w:t>
            </w:r>
          </w:p>
        </w:tc>
      </w:tr>
      <w:tr w:rsidR="001D0260" w:rsidRPr="005B0E70" w14:paraId="4132B115" w14:textId="77777777" w:rsidTr="00F52CD4">
        <w:tc>
          <w:tcPr>
            <w:tcW w:w="1950" w:type="dxa"/>
            <w:tcBorders>
              <w:bottom w:val="nil"/>
              <w:right w:val="nil"/>
            </w:tcBorders>
          </w:tcPr>
          <w:p w14:paraId="15389FCF" w14:textId="77777777" w:rsidR="001D0260" w:rsidRPr="005B0E70" w:rsidRDefault="001D0260" w:rsidP="00F52CD4">
            <w:pPr>
              <w:rPr>
                <w:rFonts w:cs="Times New Roman"/>
                <w:i/>
                <w:sz w:val="24"/>
              </w:rPr>
            </w:pPr>
            <w:proofErr w:type="spellStart"/>
            <w:r w:rsidRPr="005B0E70">
              <w:rPr>
                <w:rFonts w:cs="Times New Roman"/>
                <w:i/>
                <w:color w:val="000000"/>
                <w:sz w:val="24"/>
              </w:rPr>
              <w:t>Candidatus</w:t>
            </w:r>
            <w:proofErr w:type="spellEnd"/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38578DA9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5.508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1E24E7C" w14:textId="77777777" w:rsidR="001D0260" w:rsidRPr="005B0E70" w:rsidRDefault="001D0260" w:rsidP="00F52CD4">
            <w:pPr>
              <w:rPr>
                <w:rFonts w:cs="Times New Roman"/>
                <w:b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0.017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31E9A677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0.009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6BA3FEA4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0.925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0D6CCA80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1.412</w:t>
            </w:r>
          </w:p>
        </w:tc>
        <w:tc>
          <w:tcPr>
            <w:tcW w:w="1124" w:type="dxa"/>
            <w:tcBorders>
              <w:left w:val="nil"/>
              <w:bottom w:val="nil"/>
            </w:tcBorders>
          </w:tcPr>
          <w:p w14:paraId="21A139CA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0.254</w:t>
            </w:r>
          </w:p>
        </w:tc>
      </w:tr>
      <w:tr w:rsidR="001D0260" w:rsidRPr="005B0E70" w14:paraId="65532C75" w14:textId="77777777" w:rsidTr="00F52CD4">
        <w:tc>
          <w:tcPr>
            <w:tcW w:w="1950" w:type="dxa"/>
            <w:tcBorders>
              <w:bottom w:val="nil"/>
              <w:right w:val="nil"/>
            </w:tcBorders>
          </w:tcPr>
          <w:p w14:paraId="50C03D08" w14:textId="77777777" w:rsidR="001D0260" w:rsidRPr="005B0E70" w:rsidRDefault="001D0260" w:rsidP="00F52CD4">
            <w:pPr>
              <w:rPr>
                <w:rFonts w:cs="Times New Roman"/>
                <w:i/>
                <w:sz w:val="24"/>
              </w:rPr>
            </w:pPr>
            <w:proofErr w:type="spellStart"/>
            <w:r w:rsidRPr="005B0E70">
              <w:rPr>
                <w:rFonts w:cs="Times New Roman"/>
                <w:i/>
                <w:color w:val="000000"/>
                <w:sz w:val="24"/>
              </w:rPr>
              <w:t>Rubellimicrobium</w:t>
            </w:r>
            <w:proofErr w:type="spellEnd"/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79F243E7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12.969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E23F99D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&lt;0.001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252BF040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3.316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21AC9687" w14:textId="77777777" w:rsidR="001D0260" w:rsidRPr="000F178F" w:rsidRDefault="001D0260" w:rsidP="00F52CD4">
            <w:pPr>
              <w:rPr>
                <w:rFonts w:cs="Times New Roman"/>
                <w:sz w:val="24"/>
              </w:rPr>
            </w:pPr>
            <w:r w:rsidRPr="000F178F">
              <w:rPr>
                <w:rFonts w:cs="Times New Roman"/>
                <w:sz w:val="24"/>
              </w:rPr>
              <w:t>0.090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75177342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0.222</w:t>
            </w:r>
          </w:p>
        </w:tc>
        <w:tc>
          <w:tcPr>
            <w:tcW w:w="1124" w:type="dxa"/>
            <w:tcBorders>
              <w:left w:val="nil"/>
              <w:bottom w:val="nil"/>
            </w:tcBorders>
          </w:tcPr>
          <w:p w14:paraId="1FADB05A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0.645</w:t>
            </w:r>
          </w:p>
        </w:tc>
      </w:tr>
      <w:tr w:rsidR="001D0260" w:rsidRPr="005B0E70" w14:paraId="6C92A724" w14:textId="77777777" w:rsidTr="00F52CD4">
        <w:tc>
          <w:tcPr>
            <w:tcW w:w="1950" w:type="dxa"/>
            <w:tcBorders>
              <w:bottom w:val="single" w:sz="4" w:space="0" w:color="auto"/>
              <w:right w:val="nil"/>
            </w:tcBorders>
          </w:tcPr>
          <w:p w14:paraId="42DD7472" w14:textId="77777777" w:rsidR="001D0260" w:rsidRPr="005B0E70" w:rsidRDefault="001D0260" w:rsidP="00F52CD4">
            <w:pPr>
              <w:rPr>
                <w:rFonts w:cs="Times New Roman"/>
                <w:i/>
                <w:sz w:val="24"/>
              </w:rPr>
            </w:pPr>
            <w:proofErr w:type="spellStart"/>
            <w:r w:rsidRPr="005B0E70">
              <w:rPr>
                <w:rFonts w:cs="Times New Roman"/>
                <w:i/>
                <w:color w:val="000000"/>
                <w:sz w:val="24"/>
              </w:rPr>
              <w:t>Staphylococcus</w:t>
            </w:r>
            <w:proofErr w:type="spellEnd"/>
          </w:p>
        </w:tc>
        <w:tc>
          <w:tcPr>
            <w:tcW w:w="1131" w:type="dxa"/>
            <w:tcBorders>
              <w:left w:val="nil"/>
              <w:bottom w:val="single" w:sz="4" w:space="0" w:color="auto"/>
              <w:right w:val="nil"/>
            </w:tcBorders>
          </w:tcPr>
          <w:p w14:paraId="44C9217D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9.799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3169DB6" w14:textId="77777777" w:rsidR="001D0260" w:rsidRPr="005B0E70" w:rsidRDefault="001D0260" w:rsidP="00F52CD4">
            <w:pPr>
              <w:rPr>
                <w:rFonts w:cs="Times New Roman"/>
                <w:b/>
                <w:sz w:val="24"/>
              </w:rPr>
            </w:pPr>
            <w:r w:rsidRPr="005B0E70">
              <w:rPr>
                <w:rFonts w:cs="Times New Roman"/>
                <w:b/>
                <w:sz w:val="24"/>
              </w:rPr>
              <w:t>0.002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14:paraId="45AD3F23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3.402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</w:tcPr>
          <w:p w14:paraId="225BEA79" w14:textId="77777777" w:rsidR="001D0260" w:rsidRPr="000F178F" w:rsidRDefault="001D0260" w:rsidP="00F52CD4">
            <w:pPr>
              <w:rPr>
                <w:rFonts w:cs="Times New Roman"/>
                <w:sz w:val="24"/>
              </w:rPr>
            </w:pPr>
            <w:r w:rsidRPr="000F178F">
              <w:rPr>
                <w:rFonts w:cs="Times New Roman"/>
                <w:sz w:val="24"/>
              </w:rPr>
              <w:t>0.086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</w:tcPr>
          <w:p w14:paraId="3B3EE5BF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1.986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</w:tcBorders>
          </w:tcPr>
          <w:p w14:paraId="7700964B" w14:textId="77777777" w:rsidR="001D0260" w:rsidRPr="005B0E70" w:rsidRDefault="001D0260" w:rsidP="00F52CD4">
            <w:pPr>
              <w:rPr>
                <w:rFonts w:cs="Times New Roman"/>
                <w:sz w:val="24"/>
              </w:rPr>
            </w:pPr>
            <w:r w:rsidRPr="005B0E70">
              <w:rPr>
                <w:rFonts w:cs="Times New Roman"/>
                <w:sz w:val="24"/>
              </w:rPr>
              <w:t>0.181</w:t>
            </w:r>
          </w:p>
        </w:tc>
      </w:tr>
    </w:tbl>
    <w:p w14:paraId="5122FF7F" w14:textId="77777777" w:rsidR="001D0260" w:rsidRDefault="001D0260" w:rsidP="001D0260">
      <w:pPr>
        <w:rPr>
          <w:lang w:val="en-US"/>
        </w:rPr>
      </w:pPr>
    </w:p>
    <w:p w14:paraId="46B088DF" w14:textId="77777777" w:rsidR="001D0260" w:rsidRDefault="001D0260" w:rsidP="001D0260">
      <w:pPr>
        <w:rPr>
          <w:lang w:val="en-US"/>
        </w:rPr>
      </w:pPr>
    </w:p>
    <w:p w14:paraId="7D7FB5C4" w14:textId="77777777" w:rsidR="001D0260" w:rsidRPr="00AC6B26" w:rsidRDefault="001D0260" w:rsidP="001D0260">
      <w:pPr>
        <w:rPr>
          <w:lang w:val="en-US"/>
        </w:rPr>
      </w:pPr>
    </w:p>
    <w:p w14:paraId="276D097B" w14:textId="77777777" w:rsidR="001D0260" w:rsidRDefault="001D0260" w:rsidP="001D0260">
      <w:pPr>
        <w:spacing w:after="120"/>
        <w:rPr>
          <w:lang w:val="en-US"/>
        </w:rPr>
      </w:pPr>
    </w:p>
    <w:p w14:paraId="1D116F1B" w14:textId="77777777" w:rsidR="001D0260" w:rsidRDefault="001D0260" w:rsidP="001D0260">
      <w:pPr>
        <w:spacing w:after="120"/>
        <w:rPr>
          <w:lang w:val="en-US"/>
        </w:rPr>
      </w:pPr>
    </w:p>
    <w:p w14:paraId="40E013DC" w14:textId="77777777" w:rsidR="001D0260" w:rsidRDefault="001D0260" w:rsidP="001D0260">
      <w:pPr>
        <w:spacing w:after="120"/>
        <w:rPr>
          <w:lang w:val="en-US"/>
        </w:rPr>
      </w:pPr>
    </w:p>
    <w:p w14:paraId="6F66A979" w14:textId="77777777" w:rsidR="001D0260" w:rsidRDefault="001D0260" w:rsidP="001D0260">
      <w:pPr>
        <w:spacing w:after="120"/>
        <w:rPr>
          <w:lang w:val="en-US"/>
        </w:rPr>
      </w:pPr>
    </w:p>
    <w:p w14:paraId="50807CE5" w14:textId="77777777" w:rsidR="001D0260" w:rsidRDefault="001D0260" w:rsidP="001D0260">
      <w:pPr>
        <w:spacing w:after="120"/>
        <w:rPr>
          <w:lang w:val="en-US"/>
        </w:rPr>
      </w:pPr>
    </w:p>
    <w:p w14:paraId="6C44336E" w14:textId="77777777" w:rsidR="001D0260" w:rsidRDefault="001D0260" w:rsidP="001D0260">
      <w:pPr>
        <w:spacing w:after="120"/>
        <w:rPr>
          <w:lang w:val="en-US"/>
        </w:rPr>
      </w:pPr>
    </w:p>
    <w:p w14:paraId="0F7605CA" w14:textId="77777777" w:rsidR="001D0260" w:rsidRDefault="001D0260" w:rsidP="001D0260">
      <w:pPr>
        <w:spacing w:after="120"/>
        <w:rPr>
          <w:lang w:val="en-US"/>
        </w:rPr>
      </w:pPr>
    </w:p>
    <w:p w14:paraId="3DC8CF8E" w14:textId="77777777" w:rsidR="001D0260" w:rsidRDefault="001D0260" w:rsidP="001D0260">
      <w:pPr>
        <w:spacing w:after="120"/>
        <w:rPr>
          <w:lang w:val="en-US"/>
        </w:rPr>
      </w:pPr>
    </w:p>
    <w:p w14:paraId="5BCF44C3" w14:textId="77777777" w:rsidR="001D0260" w:rsidRDefault="001D0260" w:rsidP="001D0260">
      <w:pPr>
        <w:spacing w:after="120"/>
        <w:rPr>
          <w:lang w:val="en-US"/>
        </w:rPr>
      </w:pPr>
    </w:p>
    <w:p w14:paraId="398DE64D" w14:textId="77777777" w:rsidR="001D0260" w:rsidRDefault="001D0260" w:rsidP="001D0260">
      <w:pPr>
        <w:spacing w:after="120"/>
        <w:rPr>
          <w:lang w:val="en-US"/>
        </w:rPr>
      </w:pPr>
    </w:p>
    <w:p w14:paraId="13C8DC4F" w14:textId="77777777" w:rsidR="001D0260" w:rsidRDefault="001D0260" w:rsidP="001D0260">
      <w:pPr>
        <w:spacing w:after="120"/>
        <w:rPr>
          <w:lang w:val="en-US"/>
        </w:rPr>
      </w:pPr>
    </w:p>
    <w:p w14:paraId="1BB88F5A" w14:textId="77777777" w:rsidR="001D0260" w:rsidRDefault="001D0260" w:rsidP="001D0260">
      <w:pPr>
        <w:spacing w:after="120"/>
        <w:rPr>
          <w:lang w:val="en-US"/>
        </w:rPr>
      </w:pPr>
    </w:p>
    <w:p w14:paraId="12604292" w14:textId="77777777" w:rsidR="001D0260" w:rsidRDefault="001D0260" w:rsidP="001D0260">
      <w:pPr>
        <w:spacing w:after="120"/>
        <w:rPr>
          <w:lang w:val="en-US"/>
        </w:rPr>
        <w:sectPr w:rsidR="001D0260" w:rsidSect="00966AE6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tbl>
      <w:tblPr>
        <w:tblStyle w:val="Tablaconcuadrcula"/>
        <w:tblpPr w:leftFromText="141" w:rightFromText="141" w:vertAnchor="page" w:horzAnchor="margin" w:tblpY="2574"/>
        <w:tblW w:w="0" w:type="auto"/>
        <w:tblLayout w:type="fixed"/>
        <w:tblLook w:val="04A0" w:firstRow="1" w:lastRow="0" w:firstColumn="1" w:lastColumn="0" w:noHBand="0" w:noVBand="1"/>
      </w:tblPr>
      <w:tblGrid>
        <w:gridCol w:w="1072"/>
        <w:gridCol w:w="1366"/>
        <w:gridCol w:w="994"/>
        <w:gridCol w:w="1151"/>
        <w:gridCol w:w="994"/>
        <w:gridCol w:w="998"/>
        <w:gridCol w:w="994"/>
        <w:gridCol w:w="1151"/>
      </w:tblGrid>
      <w:tr w:rsidR="001D0260" w:rsidRPr="00FA36BD" w14:paraId="545AF69C" w14:textId="77777777" w:rsidTr="00F52CD4">
        <w:tc>
          <w:tcPr>
            <w:tcW w:w="8720" w:type="dxa"/>
            <w:gridSpan w:val="8"/>
            <w:tcBorders>
              <w:top w:val="nil"/>
              <w:left w:val="nil"/>
              <w:right w:val="nil"/>
            </w:tcBorders>
          </w:tcPr>
          <w:p w14:paraId="11E68A79" w14:textId="4100BB55" w:rsidR="001D0260" w:rsidRPr="009F5533" w:rsidRDefault="001D0260" w:rsidP="001D0260">
            <w:pPr>
              <w:pStyle w:val="Descripcin"/>
              <w:rPr>
                <w:lang w:val="en-GB"/>
              </w:rPr>
            </w:pPr>
            <w:r w:rsidRPr="009F5533">
              <w:rPr>
                <w:lang w:val="en-GB"/>
              </w:rPr>
              <w:lastRenderedPageBreak/>
              <w:t>Table S</w:t>
            </w:r>
            <w:r>
              <w:rPr>
                <w:lang w:val="en-GB"/>
              </w:rPr>
              <w:t>9:</w:t>
            </w:r>
            <w:r w:rsidRPr="009F5533">
              <w:rPr>
                <w:lang w:val="en-GB"/>
              </w:rPr>
              <w:t xml:space="preserve"> </w:t>
            </w:r>
            <w:r w:rsidRPr="005B0E70">
              <w:rPr>
                <w:lang w:val="en-US"/>
              </w:rPr>
              <w:t xml:space="preserve"> Results of the two-way ANOVAs (F- and P-values) testing the effects of the experimental factors (</w:t>
            </w:r>
            <w:r>
              <w:rPr>
                <w:lang w:val="en-US"/>
              </w:rPr>
              <w:t>slumgum</w:t>
            </w:r>
            <w:r w:rsidRPr="005B0E70">
              <w:rPr>
                <w:lang w:val="en-US"/>
              </w:rPr>
              <w:t xml:space="preserve"> type (</w:t>
            </w:r>
            <w:r>
              <w:rPr>
                <w:lang w:val="en-US"/>
              </w:rPr>
              <w:t>S</w:t>
            </w:r>
            <w:r w:rsidRPr="005B0E70">
              <w:rPr>
                <w:lang w:val="en-US"/>
              </w:rPr>
              <w:t xml:space="preserve">); transformation with </w:t>
            </w:r>
            <w:proofErr w:type="spellStart"/>
            <w:r w:rsidRPr="005B0E70">
              <w:rPr>
                <w:i/>
                <w:lang w:val="en-US"/>
              </w:rPr>
              <w:t>Penicillum</w:t>
            </w:r>
            <w:proofErr w:type="spellEnd"/>
            <w:r w:rsidRPr="005B0E70">
              <w:rPr>
                <w:lang w:val="en-US"/>
              </w:rPr>
              <w:t xml:space="preserve"> </w:t>
            </w:r>
            <w:proofErr w:type="spellStart"/>
            <w:r w:rsidRPr="005B0E70">
              <w:rPr>
                <w:i/>
                <w:color w:val="000000"/>
                <w:lang w:val="en-GB" w:eastAsia="en-GB"/>
              </w:rPr>
              <w:t>chrysogenum</w:t>
            </w:r>
            <w:proofErr w:type="spellEnd"/>
            <w:r w:rsidRPr="005B0E70">
              <w:rPr>
                <w:color w:val="000000"/>
                <w:lang w:val="en-GB" w:eastAsia="en-GB"/>
              </w:rPr>
              <w:t xml:space="preserve"> </w:t>
            </w:r>
            <w:r w:rsidRPr="005B0E70">
              <w:rPr>
                <w:lang w:val="en-US"/>
              </w:rPr>
              <w:t>(T) and their interaction (</w:t>
            </w:r>
            <w:proofErr w:type="spellStart"/>
            <w:r>
              <w:rPr>
                <w:lang w:val="en-US"/>
              </w:rPr>
              <w:t>S</w:t>
            </w:r>
            <w:r w:rsidRPr="005B0E70">
              <w:rPr>
                <w:lang w:val="en-US"/>
              </w:rPr>
              <w:t>xT</w:t>
            </w:r>
            <w:proofErr w:type="spellEnd"/>
            <w:r w:rsidRPr="005B0E70">
              <w:rPr>
                <w:lang w:val="en-US"/>
              </w:rPr>
              <w:t>))</w:t>
            </w:r>
            <w:r>
              <w:rPr>
                <w:lang w:val="en-US"/>
              </w:rPr>
              <w:t xml:space="preserve"> on </w:t>
            </w:r>
            <w:r w:rsidRPr="009F5533">
              <w:rPr>
                <w:lang w:val="en-US"/>
              </w:rPr>
              <w:t xml:space="preserve">the </w:t>
            </w:r>
            <w:r w:rsidRPr="009F5533">
              <w:rPr>
                <w:lang w:val="en-GB"/>
              </w:rPr>
              <w:t xml:space="preserve">relative expression of functional predicted genes related to N, C and P cycling. </w:t>
            </w:r>
            <w:r w:rsidRPr="009F5533">
              <w:rPr>
                <w:rFonts w:eastAsia="TimesNewRomanPSMT"/>
                <w:lang w:val="en-GB"/>
              </w:rPr>
              <w:t xml:space="preserve">P-values in bold indicate a significant (P&lt;0.05) effect of the experimental factors. </w:t>
            </w:r>
          </w:p>
        </w:tc>
      </w:tr>
      <w:tr w:rsidR="001D0260" w14:paraId="0355AACD" w14:textId="77777777" w:rsidTr="00F52CD4">
        <w:tc>
          <w:tcPr>
            <w:tcW w:w="2438" w:type="dxa"/>
            <w:gridSpan w:val="2"/>
            <w:vMerge w:val="restart"/>
            <w:tcBorders>
              <w:left w:val="nil"/>
              <w:right w:val="nil"/>
            </w:tcBorders>
          </w:tcPr>
          <w:p w14:paraId="40B3906B" w14:textId="77777777" w:rsidR="001D0260" w:rsidRPr="009F5533" w:rsidRDefault="001D0260" w:rsidP="00F52CD4">
            <w:pPr>
              <w:rPr>
                <w:lang w:val="en-GB"/>
              </w:rPr>
            </w:pPr>
          </w:p>
        </w:tc>
        <w:tc>
          <w:tcPr>
            <w:tcW w:w="214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3B8393B" w14:textId="77777777" w:rsidR="001D0260" w:rsidRPr="00A273AF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 xml:space="preserve">S </w:t>
            </w:r>
            <w:r w:rsidRPr="009A406E">
              <w:rPr>
                <w:lang w:val="en-US" w:eastAsia="es-ES"/>
              </w:rPr>
              <w:t>(df=</w:t>
            </w:r>
            <w:r>
              <w:rPr>
                <w:lang w:val="en-US" w:eastAsia="es-ES"/>
              </w:rPr>
              <w:t>2</w:t>
            </w:r>
            <w:r w:rsidRPr="009A406E">
              <w:rPr>
                <w:lang w:val="en-US" w:eastAsia="es-ES"/>
              </w:rPr>
              <w:t>)</w:t>
            </w:r>
          </w:p>
        </w:tc>
        <w:tc>
          <w:tcPr>
            <w:tcW w:w="19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D78568B" w14:textId="77777777" w:rsidR="001D0260" w:rsidRPr="00A273AF" w:rsidRDefault="001D0260" w:rsidP="00F52CD4">
            <w:pPr>
              <w:jc w:val="center"/>
              <w:rPr>
                <w:b/>
              </w:rPr>
            </w:pPr>
            <w:r w:rsidRPr="00A273AF">
              <w:rPr>
                <w:b/>
              </w:rPr>
              <w:t>T</w:t>
            </w:r>
            <w:r>
              <w:rPr>
                <w:b/>
              </w:rPr>
              <w:t xml:space="preserve"> </w:t>
            </w:r>
            <w:r w:rsidRPr="009A406E">
              <w:rPr>
                <w:lang w:val="en-US" w:eastAsia="es-ES"/>
              </w:rPr>
              <w:t>(df=</w:t>
            </w:r>
            <w:r>
              <w:rPr>
                <w:lang w:val="en-US" w:eastAsia="es-ES"/>
              </w:rPr>
              <w:t>1</w:t>
            </w:r>
            <w:r w:rsidRPr="009A406E">
              <w:rPr>
                <w:lang w:val="en-US" w:eastAsia="es-ES"/>
              </w:rPr>
              <w:t>)</w:t>
            </w:r>
          </w:p>
        </w:tc>
        <w:tc>
          <w:tcPr>
            <w:tcW w:w="214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C9CB842" w14:textId="77777777" w:rsidR="001D0260" w:rsidRPr="00A273AF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A273AF">
              <w:rPr>
                <w:b/>
              </w:rPr>
              <w:t xml:space="preserve"> x T</w:t>
            </w:r>
            <w:r>
              <w:rPr>
                <w:b/>
              </w:rPr>
              <w:t xml:space="preserve"> </w:t>
            </w:r>
            <w:r w:rsidRPr="009A406E">
              <w:rPr>
                <w:lang w:val="en-US" w:eastAsia="es-ES"/>
              </w:rPr>
              <w:t>(df=</w:t>
            </w:r>
            <w:r>
              <w:rPr>
                <w:lang w:val="en-US" w:eastAsia="es-ES"/>
              </w:rPr>
              <w:t>1</w:t>
            </w:r>
            <w:r w:rsidRPr="009A406E">
              <w:rPr>
                <w:lang w:val="en-US" w:eastAsia="es-ES"/>
              </w:rPr>
              <w:t>)</w:t>
            </w:r>
          </w:p>
        </w:tc>
      </w:tr>
      <w:tr w:rsidR="001D0260" w14:paraId="478AAC42" w14:textId="77777777" w:rsidTr="00F52CD4">
        <w:tc>
          <w:tcPr>
            <w:tcW w:w="2438" w:type="dxa"/>
            <w:gridSpan w:val="2"/>
            <w:vMerge/>
            <w:tcBorders>
              <w:left w:val="nil"/>
              <w:right w:val="nil"/>
            </w:tcBorders>
          </w:tcPr>
          <w:p w14:paraId="08862064" w14:textId="77777777" w:rsidR="001D0260" w:rsidRDefault="001D0260" w:rsidP="00F52CD4"/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</w:tcPr>
          <w:p w14:paraId="1C954C5C" w14:textId="77777777" w:rsidR="001D0260" w:rsidRPr="00A273AF" w:rsidRDefault="001D0260" w:rsidP="00F52CD4">
            <w:pPr>
              <w:jc w:val="center"/>
              <w:rPr>
                <w:b/>
              </w:rPr>
            </w:pPr>
            <w:r w:rsidRPr="00A273AF">
              <w:rPr>
                <w:b/>
              </w:rPr>
              <w:t>F</w:t>
            </w:r>
          </w:p>
        </w:tc>
        <w:tc>
          <w:tcPr>
            <w:tcW w:w="1151" w:type="dxa"/>
            <w:tcBorders>
              <w:left w:val="nil"/>
              <w:bottom w:val="single" w:sz="4" w:space="0" w:color="auto"/>
              <w:right w:val="nil"/>
            </w:tcBorders>
          </w:tcPr>
          <w:p w14:paraId="269F2975" w14:textId="77777777" w:rsidR="001D0260" w:rsidRPr="00A273AF" w:rsidRDefault="001D0260" w:rsidP="00F52CD4">
            <w:pPr>
              <w:jc w:val="center"/>
              <w:rPr>
                <w:b/>
              </w:rPr>
            </w:pPr>
            <w:r w:rsidRPr="00A273AF">
              <w:rPr>
                <w:b/>
              </w:rPr>
              <w:t>P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</w:tcPr>
          <w:p w14:paraId="430644A5" w14:textId="77777777" w:rsidR="001D0260" w:rsidRPr="00A273AF" w:rsidRDefault="001D0260" w:rsidP="00F52CD4">
            <w:pPr>
              <w:jc w:val="center"/>
              <w:rPr>
                <w:b/>
              </w:rPr>
            </w:pPr>
            <w:r w:rsidRPr="00A273AF">
              <w:rPr>
                <w:b/>
              </w:rPr>
              <w:t>F</w:t>
            </w:r>
          </w:p>
        </w:tc>
        <w:tc>
          <w:tcPr>
            <w:tcW w:w="998" w:type="dxa"/>
            <w:tcBorders>
              <w:left w:val="nil"/>
              <w:bottom w:val="single" w:sz="4" w:space="0" w:color="auto"/>
              <w:right w:val="nil"/>
            </w:tcBorders>
          </w:tcPr>
          <w:p w14:paraId="6284514B" w14:textId="77777777" w:rsidR="001D0260" w:rsidRPr="00A273AF" w:rsidRDefault="001D0260" w:rsidP="00F52CD4">
            <w:pPr>
              <w:jc w:val="center"/>
              <w:rPr>
                <w:b/>
              </w:rPr>
            </w:pPr>
            <w:r w:rsidRPr="00A273AF">
              <w:rPr>
                <w:b/>
              </w:rPr>
              <w:t>P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</w:tcPr>
          <w:p w14:paraId="092FA4E8" w14:textId="77777777" w:rsidR="001D0260" w:rsidRPr="00A273AF" w:rsidRDefault="001D0260" w:rsidP="00F52CD4">
            <w:pPr>
              <w:jc w:val="center"/>
              <w:rPr>
                <w:b/>
              </w:rPr>
            </w:pPr>
            <w:r w:rsidRPr="00A273AF">
              <w:rPr>
                <w:b/>
              </w:rPr>
              <w:t>F</w:t>
            </w:r>
          </w:p>
        </w:tc>
        <w:tc>
          <w:tcPr>
            <w:tcW w:w="1151" w:type="dxa"/>
            <w:tcBorders>
              <w:left w:val="nil"/>
              <w:bottom w:val="single" w:sz="4" w:space="0" w:color="auto"/>
              <w:right w:val="nil"/>
            </w:tcBorders>
          </w:tcPr>
          <w:p w14:paraId="03D61906" w14:textId="77777777" w:rsidR="001D0260" w:rsidRPr="00A273AF" w:rsidRDefault="001D0260" w:rsidP="00F52CD4">
            <w:pPr>
              <w:jc w:val="center"/>
              <w:rPr>
                <w:b/>
              </w:rPr>
            </w:pPr>
            <w:r w:rsidRPr="00A273AF">
              <w:rPr>
                <w:b/>
              </w:rPr>
              <w:t>P</w:t>
            </w:r>
          </w:p>
        </w:tc>
      </w:tr>
      <w:tr w:rsidR="001D0260" w14:paraId="7F43DE64" w14:textId="77777777" w:rsidTr="00F52CD4">
        <w:tc>
          <w:tcPr>
            <w:tcW w:w="2438" w:type="dxa"/>
            <w:gridSpan w:val="2"/>
            <w:vMerge/>
            <w:tcBorders>
              <w:left w:val="nil"/>
              <w:right w:val="nil"/>
            </w:tcBorders>
          </w:tcPr>
          <w:p w14:paraId="2DFF38D8" w14:textId="77777777" w:rsidR="001D0260" w:rsidRPr="00D74A73" w:rsidRDefault="001D0260" w:rsidP="00F52CD4">
            <w:pPr>
              <w:rPr>
                <w:i/>
              </w:rPr>
            </w:pPr>
          </w:p>
        </w:tc>
        <w:tc>
          <w:tcPr>
            <w:tcW w:w="6282" w:type="dxa"/>
            <w:gridSpan w:val="6"/>
            <w:tcBorders>
              <w:left w:val="nil"/>
              <w:right w:val="nil"/>
            </w:tcBorders>
          </w:tcPr>
          <w:p w14:paraId="33347A48" w14:textId="77777777" w:rsidR="001D0260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 xml:space="preserve">Nitrogen </w:t>
            </w:r>
            <w:proofErr w:type="spellStart"/>
            <w:r>
              <w:rPr>
                <w:b/>
              </w:rPr>
              <w:t>cycle</w:t>
            </w:r>
            <w:proofErr w:type="spellEnd"/>
          </w:p>
        </w:tc>
      </w:tr>
      <w:tr w:rsidR="001D0260" w14:paraId="49E6EE7E" w14:textId="77777777" w:rsidTr="00F52CD4">
        <w:trPr>
          <w:trHeight w:val="447"/>
        </w:trPr>
        <w:tc>
          <w:tcPr>
            <w:tcW w:w="1072" w:type="dxa"/>
            <w:vMerge w:val="restart"/>
            <w:tcBorders>
              <w:left w:val="nil"/>
            </w:tcBorders>
            <w:textDirection w:val="btLr"/>
            <w:vAlign w:val="center"/>
          </w:tcPr>
          <w:p w14:paraId="69B7920B" w14:textId="77777777" w:rsidR="001D0260" w:rsidRPr="00706CCF" w:rsidRDefault="001D0260" w:rsidP="00F52CD4">
            <w:pPr>
              <w:ind w:left="113" w:right="113"/>
              <w:jc w:val="center"/>
            </w:pPr>
            <w:r w:rsidRPr="00706CCF">
              <w:t>Nitrogen</w:t>
            </w:r>
          </w:p>
          <w:p w14:paraId="426AA99B" w14:textId="77777777" w:rsidR="001D0260" w:rsidRPr="00706CCF" w:rsidRDefault="001D0260" w:rsidP="00F52CD4">
            <w:pPr>
              <w:ind w:left="113" w:right="113"/>
              <w:jc w:val="center"/>
            </w:pPr>
            <w:r w:rsidRPr="00706CCF">
              <w:t>Fixation</w:t>
            </w:r>
          </w:p>
        </w:tc>
        <w:tc>
          <w:tcPr>
            <w:tcW w:w="1366" w:type="dxa"/>
            <w:tcBorders>
              <w:bottom w:val="nil"/>
              <w:right w:val="nil"/>
            </w:tcBorders>
            <w:vAlign w:val="center"/>
          </w:tcPr>
          <w:p w14:paraId="10F97195" w14:textId="77777777" w:rsidR="001D0260" w:rsidRPr="00D74A73" w:rsidRDefault="001D0260" w:rsidP="00F52CD4">
            <w:pPr>
              <w:jc w:val="center"/>
              <w:rPr>
                <w:i/>
              </w:rPr>
            </w:pPr>
            <w:r w:rsidRPr="00D74A73">
              <w:rPr>
                <w:i/>
              </w:rPr>
              <w:t>nifH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vAlign w:val="center"/>
          </w:tcPr>
          <w:p w14:paraId="4C87258A" w14:textId="77777777" w:rsidR="001D0260" w:rsidRDefault="001D0260" w:rsidP="00F52CD4">
            <w:pPr>
              <w:jc w:val="center"/>
            </w:pPr>
            <w:r>
              <w:t>3.899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  <w:vAlign w:val="center"/>
          </w:tcPr>
          <w:p w14:paraId="77B7F2C0" w14:textId="77777777" w:rsidR="001D0260" w:rsidRPr="00E4337D" w:rsidRDefault="001D0260" w:rsidP="00F52CD4">
            <w:pPr>
              <w:jc w:val="center"/>
            </w:pPr>
            <w:r w:rsidRPr="00E4337D">
              <w:t>0.0</w:t>
            </w:r>
            <w:r>
              <w:t>51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vAlign w:val="center"/>
          </w:tcPr>
          <w:p w14:paraId="66E8A4DC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 w14:paraId="06098888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vAlign w:val="center"/>
          </w:tcPr>
          <w:p w14:paraId="36C77F81" w14:textId="77777777" w:rsidR="001D0260" w:rsidRDefault="001D0260" w:rsidP="00F52CD4">
            <w:pPr>
              <w:jc w:val="center"/>
            </w:pPr>
            <w:r>
              <w:t>6.205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  <w:vAlign w:val="center"/>
          </w:tcPr>
          <w:p w14:paraId="1E735740" w14:textId="77777777" w:rsidR="001D0260" w:rsidRPr="003416C4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0.026</w:t>
            </w:r>
          </w:p>
        </w:tc>
      </w:tr>
      <w:tr w:rsidR="001D0260" w14:paraId="5435641E" w14:textId="77777777" w:rsidTr="00F52CD4">
        <w:trPr>
          <w:trHeight w:val="464"/>
        </w:trPr>
        <w:tc>
          <w:tcPr>
            <w:tcW w:w="1072" w:type="dxa"/>
            <w:vMerge/>
            <w:tcBorders>
              <w:left w:val="nil"/>
            </w:tcBorders>
          </w:tcPr>
          <w:p w14:paraId="3B58331D" w14:textId="77777777" w:rsidR="001D0260" w:rsidRPr="00D74A73" w:rsidRDefault="001D0260" w:rsidP="00F52CD4">
            <w:pPr>
              <w:rPr>
                <w:i/>
              </w:rPr>
            </w:pPr>
          </w:p>
        </w:tc>
        <w:tc>
          <w:tcPr>
            <w:tcW w:w="1366" w:type="dxa"/>
            <w:tcBorders>
              <w:top w:val="nil"/>
              <w:bottom w:val="nil"/>
              <w:right w:val="nil"/>
            </w:tcBorders>
            <w:vAlign w:val="center"/>
          </w:tcPr>
          <w:p w14:paraId="41ADA31F" w14:textId="77777777" w:rsidR="001D0260" w:rsidRPr="00D74A73" w:rsidRDefault="001D0260" w:rsidP="00F52CD4">
            <w:pPr>
              <w:jc w:val="center"/>
              <w:rPr>
                <w:i/>
              </w:rPr>
            </w:pPr>
            <w:r w:rsidRPr="00D74A73">
              <w:rPr>
                <w:i/>
              </w:rPr>
              <w:t>nifD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7AFF5" w14:textId="77777777" w:rsidR="001D0260" w:rsidRDefault="001D0260" w:rsidP="00F52CD4">
            <w:pPr>
              <w:jc w:val="center"/>
            </w:pPr>
            <w:r>
              <w:t>1.409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61FB8" w14:textId="77777777" w:rsidR="001D0260" w:rsidRPr="00D74A73" w:rsidRDefault="001D0260" w:rsidP="00F52CD4">
            <w:pPr>
              <w:jc w:val="center"/>
            </w:pPr>
            <w:r w:rsidRPr="00D74A73">
              <w:t>0.277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BCE41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4697B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F73AB" w14:textId="77777777" w:rsidR="001D0260" w:rsidRDefault="001D0260" w:rsidP="00F52CD4">
            <w:pPr>
              <w:jc w:val="center"/>
            </w:pPr>
            <w:r>
              <w:t>5.793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534BF" w14:textId="77777777" w:rsidR="001D0260" w:rsidRPr="003416C4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0.030</w:t>
            </w:r>
          </w:p>
        </w:tc>
      </w:tr>
      <w:tr w:rsidR="001D0260" w14:paraId="3C1B6624" w14:textId="77777777" w:rsidTr="00F52CD4">
        <w:trPr>
          <w:trHeight w:val="468"/>
        </w:trPr>
        <w:tc>
          <w:tcPr>
            <w:tcW w:w="1072" w:type="dxa"/>
            <w:vMerge/>
            <w:tcBorders>
              <w:left w:val="nil"/>
            </w:tcBorders>
          </w:tcPr>
          <w:p w14:paraId="1F4EBFD9" w14:textId="77777777" w:rsidR="001D0260" w:rsidRDefault="001D0260" w:rsidP="00F52CD4"/>
        </w:tc>
        <w:tc>
          <w:tcPr>
            <w:tcW w:w="136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B229F5B" w14:textId="77777777" w:rsidR="001D0260" w:rsidRPr="00BA6EDC" w:rsidRDefault="001D0260" w:rsidP="00F52CD4">
            <w:pPr>
              <w:jc w:val="center"/>
              <w:rPr>
                <w:i/>
              </w:rPr>
            </w:pPr>
            <w:r w:rsidRPr="00BA6EDC">
              <w:rPr>
                <w:i/>
              </w:rPr>
              <w:t>nifK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483063" w14:textId="77777777" w:rsidR="001D0260" w:rsidRDefault="001D0260" w:rsidP="00F52CD4">
            <w:pPr>
              <w:jc w:val="center"/>
            </w:pPr>
            <w:r>
              <w:t>1.436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7526FF" w14:textId="77777777" w:rsidR="001D0260" w:rsidRPr="00BA6EDC" w:rsidRDefault="001D0260" w:rsidP="00F52CD4">
            <w:pPr>
              <w:jc w:val="center"/>
            </w:pPr>
            <w:r w:rsidRPr="00BA6EDC">
              <w:t>0.271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65E718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F5146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BD9DD5" w14:textId="77777777" w:rsidR="001D0260" w:rsidRDefault="001D0260" w:rsidP="00F52CD4">
            <w:pPr>
              <w:jc w:val="center"/>
            </w:pPr>
            <w:r>
              <w:t>5.819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CBF14" w14:textId="77777777" w:rsidR="001D0260" w:rsidRPr="00BA6EDC" w:rsidRDefault="001D0260" w:rsidP="00F52CD4">
            <w:pPr>
              <w:jc w:val="center"/>
              <w:rPr>
                <w:b/>
              </w:rPr>
            </w:pPr>
            <w:r w:rsidRPr="00BA6EDC">
              <w:rPr>
                <w:b/>
              </w:rPr>
              <w:t>0.030</w:t>
            </w:r>
          </w:p>
        </w:tc>
      </w:tr>
      <w:tr w:rsidR="001D0260" w14:paraId="46D108D8" w14:textId="77777777" w:rsidTr="00F52CD4">
        <w:trPr>
          <w:trHeight w:val="465"/>
        </w:trPr>
        <w:tc>
          <w:tcPr>
            <w:tcW w:w="1072" w:type="dxa"/>
            <w:vMerge w:val="restart"/>
            <w:tcBorders>
              <w:left w:val="nil"/>
            </w:tcBorders>
            <w:textDirection w:val="btLr"/>
            <w:vAlign w:val="center"/>
          </w:tcPr>
          <w:p w14:paraId="022A40EF" w14:textId="77777777" w:rsidR="001D0260" w:rsidRDefault="001D0260" w:rsidP="00F52CD4">
            <w:pPr>
              <w:ind w:left="113" w:right="113"/>
              <w:jc w:val="center"/>
            </w:pPr>
            <w:r w:rsidRPr="004C0B31">
              <w:rPr>
                <w:rFonts w:cs="Times New Roman"/>
                <w:sz w:val="24"/>
              </w:rPr>
              <w:t>Denitrification</w:t>
            </w:r>
          </w:p>
        </w:tc>
        <w:tc>
          <w:tcPr>
            <w:tcW w:w="1366" w:type="dxa"/>
            <w:tcBorders>
              <w:bottom w:val="nil"/>
              <w:right w:val="nil"/>
            </w:tcBorders>
            <w:vAlign w:val="center"/>
          </w:tcPr>
          <w:p w14:paraId="2A09B9BD" w14:textId="77777777" w:rsidR="001D0260" w:rsidRPr="00BA6EDC" w:rsidRDefault="001D0260" w:rsidP="00F52CD4">
            <w:pPr>
              <w:jc w:val="center"/>
              <w:rPr>
                <w:i/>
              </w:rPr>
            </w:pPr>
            <w:proofErr w:type="spellStart"/>
            <w:r w:rsidRPr="00BA6EDC">
              <w:rPr>
                <w:i/>
              </w:rPr>
              <w:t>narG</w:t>
            </w:r>
            <w:proofErr w:type="spellEnd"/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vAlign w:val="center"/>
          </w:tcPr>
          <w:p w14:paraId="522741E2" w14:textId="77777777" w:rsidR="001D0260" w:rsidRDefault="001D0260" w:rsidP="00F52CD4">
            <w:pPr>
              <w:jc w:val="center"/>
            </w:pPr>
            <w:r>
              <w:t>40.51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  <w:vAlign w:val="center"/>
          </w:tcPr>
          <w:p w14:paraId="47174AC0" w14:textId="77777777" w:rsidR="001D0260" w:rsidRPr="0041489C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vAlign w:val="center"/>
          </w:tcPr>
          <w:p w14:paraId="639B84CF" w14:textId="77777777" w:rsidR="001D0260" w:rsidRDefault="001D0260" w:rsidP="00F52CD4">
            <w:pPr>
              <w:jc w:val="center"/>
            </w:pPr>
            <w:r>
              <w:t>7.079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 w14:paraId="6042E9F7" w14:textId="77777777" w:rsidR="001D0260" w:rsidRPr="00BA6EDC" w:rsidRDefault="001D0260" w:rsidP="00F52CD4">
            <w:pPr>
              <w:jc w:val="center"/>
              <w:rPr>
                <w:b/>
              </w:rPr>
            </w:pPr>
            <w:r w:rsidRPr="00BA6EDC">
              <w:rPr>
                <w:b/>
              </w:rPr>
              <w:t>0.019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vAlign w:val="center"/>
          </w:tcPr>
          <w:p w14:paraId="021690BC" w14:textId="77777777" w:rsidR="001D0260" w:rsidRDefault="001D0260" w:rsidP="00F52CD4">
            <w:pPr>
              <w:jc w:val="center"/>
            </w:pPr>
            <w:r>
              <w:t>1.844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  <w:vAlign w:val="center"/>
          </w:tcPr>
          <w:p w14:paraId="36BB3445" w14:textId="77777777" w:rsidR="001D0260" w:rsidRPr="00A110DC" w:rsidRDefault="001D0260" w:rsidP="00F52CD4">
            <w:pPr>
              <w:jc w:val="center"/>
            </w:pPr>
            <w:r>
              <w:t>0.196</w:t>
            </w:r>
          </w:p>
        </w:tc>
      </w:tr>
      <w:tr w:rsidR="001D0260" w14:paraId="4E7C817F" w14:textId="77777777" w:rsidTr="00F52CD4">
        <w:trPr>
          <w:trHeight w:val="415"/>
        </w:trPr>
        <w:tc>
          <w:tcPr>
            <w:tcW w:w="1072" w:type="dxa"/>
            <w:vMerge/>
            <w:tcBorders>
              <w:left w:val="nil"/>
            </w:tcBorders>
          </w:tcPr>
          <w:p w14:paraId="5C4D25C7" w14:textId="77777777" w:rsidR="001D0260" w:rsidRDefault="001D0260" w:rsidP="00F52CD4"/>
        </w:tc>
        <w:tc>
          <w:tcPr>
            <w:tcW w:w="1366" w:type="dxa"/>
            <w:tcBorders>
              <w:top w:val="nil"/>
              <w:bottom w:val="nil"/>
              <w:right w:val="nil"/>
            </w:tcBorders>
            <w:vAlign w:val="center"/>
          </w:tcPr>
          <w:p w14:paraId="16AF1EEF" w14:textId="77777777" w:rsidR="001D0260" w:rsidRPr="00BA6EDC" w:rsidRDefault="001D0260" w:rsidP="00F52CD4">
            <w:pPr>
              <w:jc w:val="center"/>
              <w:rPr>
                <w:i/>
              </w:rPr>
            </w:pPr>
            <w:r w:rsidRPr="00BA6EDC">
              <w:rPr>
                <w:i/>
              </w:rPr>
              <w:t>narH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6FEB" w14:textId="77777777" w:rsidR="001D0260" w:rsidRDefault="001D0260" w:rsidP="00F52CD4">
            <w:pPr>
              <w:jc w:val="center"/>
            </w:pPr>
            <w:r>
              <w:t>38.93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C73F2" w14:textId="77777777" w:rsidR="001D0260" w:rsidRPr="0041489C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8E223" w14:textId="77777777" w:rsidR="001D0260" w:rsidRDefault="001D0260" w:rsidP="00F52CD4">
            <w:pPr>
              <w:jc w:val="center"/>
            </w:pPr>
            <w:r>
              <w:t>7.214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7F650" w14:textId="77777777" w:rsidR="001D0260" w:rsidRPr="0061595A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0.018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12B3D" w14:textId="77777777" w:rsidR="001D0260" w:rsidRDefault="001D0260" w:rsidP="00F52CD4">
            <w:pPr>
              <w:jc w:val="center"/>
            </w:pPr>
            <w:r>
              <w:t>1.609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8FC6" w14:textId="77777777" w:rsidR="001D0260" w:rsidRDefault="001D0260" w:rsidP="00F52CD4">
            <w:pPr>
              <w:jc w:val="center"/>
            </w:pPr>
            <w:r>
              <w:t>0.225</w:t>
            </w:r>
          </w:p>
        </w:tc>
      </w:tr>
      <w:tr w:rsidR="001D0260" w14:paraId="0C047A4C" w14:textId="77777777" w:rsidTr="00F52CD4">
        <w:trPr>
          <w:trHeight w:val="422"/>
        </w:trPr>
        <w:tc>
          <w:tcPr>
            <w:tcW w:w="1072" w:type="dxa"/>
            <w:vMerge/>
            <w:tcBorders>
              <w:left w:val="nil"/>
            </w:tcBorders>
          </w:tcPr>
          <w:p w14:paraId="1980D036" w14:textId="77777777" w:rsidR="001D0260" w:rsidRDefault="001D0260" w:rsidP="00F52CD4"/>
        </w:tc>
        <w:tc>
          <w:tcPr>
            <w:tcW w:w="1366" w:type="dxa"/>
            <w:tcBorders>
              <w:top w:val="nil"/>
              <w:bottom w:val="nil"/>
              <w:right w:val="nil"/>
            </w:tcBorders>
            <w:vAlign w:val="center"/>
          </w:tcPr>
          <w:p w14:paraId="7DC070BE" w14:textId="77777777" w:rsidR="001D0260" w:rsidRPr="00BA6EDC" w:rsidRDefault="001D0260" w:rsidP="00F52CD4">
            <w:pPr>
              <w:jc w:val="center"/>
              <w:rPr>
                <w:i/>
              </w:rPr>
            </w:pPr>
            <w:r w:rsidRPr="00BA6EDC">
              <w:rPr>
                <w:i/>
              </w:rPr>
              <w:t>nirK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23404" w14:textId="77777777" w:rsidR="001D0260" w:rsidRDefault="001D0260" w:rsidP="00F52CD4">
            <w:pPr>
              <w:jc w:val="center"/>
            </w:pPr>
            <w:r>
              <w:t>5.945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5533" w14:textId="77777777" w:rsidR="001D0260" w:rsidRPr="00CE0547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0.014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B2D8B" w14:textId="77777777" w:rsidR="001D0260" w:rsidRDefault="001D0260" w:rsidP="00F52CD4">
            <w:pPr>
              <w:jc w:val="center"/>
            </w:pPr>
            <w:r>
              <w:t>4.067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EE0D3" w14:textId="77777777" w:rsidR="001D0260" w:rsidRPr="00E4337D" w:rsidRDefault="001D0260" w:rsidP="00F52CD4">
            <w:pPr>
              <w:jc w:val="center"/>
            </w:pPr>
            <w:r w:rsidRPr="00E4337D">
              <w:t>0.063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3CDE3" w14:textId="77777777" w:rsidR="001D0260" w:rsidRDefault="001D0260" w:rsidP="00F52CD4">
            <w:pPr>
              <w:jc w:val="center"/>
            </w:pPr>
            <w:r>
              <w:t>34.96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58E1" w14:textId="77777777" w:rsidR="001D0260" w:rsidRPr="0041489C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&lt;0.001</w:t>
            </w:r>
          </w:p>
        </w:tc>
      </w:tr>
      <w:tr w:rsidR="001D0260" w14:paraId="373A70F5" w14:textId="77777777" w:rsidTr="00F52CD4">
        <w:trPr>
          <w:trHeight w:val="414"/>
        </w:trPr>
        <w:tc>
          <w:tcPr>
            <w:tcW w:w="1072" w:type="dxa"/>
            <w:vMerge/>
            <w:tcBorders>
              <w:left w:val="nil"/>
            </w:tcBorders>
          </w:tcPr>
          <w:p w14:paraId="22D45ED2" w14:textId="77777777" w:rsidR="001D0260" w:rsidRDefault="001D0260" w:rsidP="00F52CD4"/>
        </w:tc>
        <w:tc>
          <w:tcPr>
            <w:tcW w:w="1366" w:type="dxa"/>
            <w:tcBorders>
              <w:top w:val="nil"/>
              <w:bottom w:val="nil"/>
              <w:right w:val="nil"/>
            </w:tcBorders>
            <w:vAlign w:val="center"/>
          </w:tcPr>
          <w:p w14:paraId="48467462" w14:textId="77777777" w:rsidR="001D0260" w:rsidRPr="00BA6EDC" w:rsidRDefault="001D0260" w:rsidP="00F52CD4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narI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BA220" w14:textId="77777777" w:rsidR="001D0260" w:rsidRDefault="001D0260" w:rsidP="00F52CD4">
            <w:pPr>
              <w:jc w:val="center"/>
            </w:pPr>
            <w:r>
              <w:t>3.948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8D40" w14:textId="77777777" w:rsidR="001D0260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0.044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2B21B" w14:textId="77777777" w:rsidR="001D0260" w:rsidRDefault="001D0260" w:rsidP="00F52CD4">
            <w:pPr>
              <w:jc w:val="center"/>
            </w:pPr>
            <w:r>
              <w:t>0.112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79830" w14:textId="77777777" w:rsidR="001D0260" w:rsidRPr="007F6AC2" w:rsidRDefault="001D0260" w:rsidP="00F52CD4">
            <w:pPr>
              <w:jc w:val="center"/>
            </w:pPr>
            <w:r>
              <w:t>0.743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6563B" w14:textId="77777777" w:rsidR="001D0260" w:rsidRDefault="001D0260" w:rsidP="00F52CD4">
            <w:pPr>
              <w:jc w:val="center"/>
            </w:pPr>
            <w:r>
              <w:t>5.551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0BBF" w14:textId="77777777" w:rsidR="001D0260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0.034</w:t>
            </w:r>
          </w:p>
        </w:tc>
      </w:tr>
      <w:tr w:rsidR="001D0260" w14:paraId="06C2FEE3" w14:textId="77777777" w:rsidTr="00F52CD4">
        <w:trPr>
          <w:trHeight w:val="405"/>
        </w:trPr>
        <w:tc>
          <w:tcPr>
            <w:tcW w:w="1072" w:type="dxa"/>
            <w:vMerge/>
            <w:tcBorders>
              <w:left w:val="nil"/>
            </w:tcBorders>
          </w:tcPr>
          <w:p w14:paraId="580C4749" w14:textId="77777777" w:rsidR="001D0260" w:rsidRDefault="001D0260" w:rsidP="00F52CD4"/>
        </w:tc>
        <w:tc>
          <w:tcPr>
            <w:tcW w:w="1366" w:type="dxa"/>
            <w:tcBorders>
              <w:top w:val="nil"/>
              <w:bottom w:val="nil"/>
              <w:right w:val="nil"/>
            </w:tcBorders>
            <w:vAlign w:val="center"/>
          </w:tcPr>
          <w:p w14:paraId="6A17A504" w14:textId="77777777" w:rsidR="001D0260" w:rsidRPr="00A63468" w:rsidRDefault="001D0260" w:rsidP="00F52CD4">
            <w:pPr>
              <w:jc w:val="center"/>
              <w:rPr>
                <w:i/>
              </w:rPr>
            </w:pPr>
            <w:r w:rsidRPr="00A63468">
              <w:rPr>
                <w:i/>
              </w:rPr>
              <w:t>norB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8111" w14:textId="77777777" w:rsidR="001D0260" w:rsidRDefault="001D0260" w:rsidP="00F52CD4">
            <w:pPr>
              <w:jc w:val="center"/>
            </w:pPr>
            <w:r>
              <w:t>12.01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E3142" w14:textId="77777777" w:rsidR="001D0260" w:rsidRPr="00AA3256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480C6" w14:textId="77777777" w:rsidR="001D0260" w:rsidRDefault="001D0260" w:rsidP="00F52CD4">
            <w:pPr>
              <w:jc w:val="center"/>
            </w:pPr>
            <w:r>
              <w:t>10.94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D16EE" w14:textId="77777777" w:rsidR="001D0260" w:rsidRPr="000F158E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0.005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56A9F" w14:textId="77777777" w:rsidR="001D0260" w:rsidRDefault="001D0260" w:rsidP="00F52CD4">
            <w:pPr>
              <w:jc w:val="center"/>
            </w:pPr>
            <w:r>
              <w:t>22.27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83E84" w14:textId="77777777" w:rsidR="001D0260" w:rsidRDefault="001D0260" w:rsidP="00F52CD4">
            <w:pPr>
              <w:jc w:val="center"/>
            </w:pPr>
            <w:r>
              <w:rPr>
                <w:b/>
              </w:rPr>
              <w:t>&lt;0.001</w:t>
            </w:r>
          </w:p>
        </w:tc>
      </w:tr>
      <w:tr w:rsidR="001D0260" w14:paraId="7726BBB3" w14:textId="77777777" w:rsidTr="00F52CD4">
        <w:trPr>
          <w:trHeight w:val="426"/>
        </w:trPr>
        <w:tc>
          <w:tcPr>
            <w:tcW w:w="1072" w:type="dxa"/>
            <w:vMerge/>
            <w:tcBorders>
              <w:left w:val="nil"/>
            </w:tcBorders>
          </w:tcPr>
          <w:p w14:paraId="01B8EF09" w14:textId="77777777" w:rsidR="001D0260" w:rsidRDefault="001D0260" w:rsidP="00F52CD4"/>
        </w:tc>
        <w:tc>
          <w:tcPr>
            <w:tcW w:w="1366" w:type="dxa"/>
            <w:tcBorders>
              <w:top w:val="nil"/>
              <w:bottom w:val="nil"/>
              <w:right w:val="nil"/>
            </w:tcBorders>
            <w:vAlign w:val="center"/>
          </w:tcPr>
          <w:p w14:paraId="2EB6D1F6" w14:textId="77777777" w:rsidR="001D0260" w:rsidRPr="00A63468" w:rsidRDefault="001D0260" w:rsidP="00F52CD4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norC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18BDC" w14:textId="77777777" w:rsidR="001D0260" w:rsidRDefault="001D0260" w:rsidP="00F52CD4">
            <w:pPr>
              <w:jc w:val="center"/>
            </w:pPr>
            <w:r>
              <w:t>11.61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F37F5" w14:textId="77777777" w:rsidR="001D0260" w:rsidRPr="007F6AC2" w:rsidRDefault="001D0260" w:rsidP="00F52CD4">
            <w:pPr>
              <w:jc w:val="center"/>
              <w:rPr>
                <w:b/>
              </w:rPr>
            </w:pPr>
            <w:r w:rsidRPr="007F6AC2">
              <w:rPr>
                <w:b/>
              </w:rPr>
              <w:t>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2A552" w14:textId="77777777" w:rsidR="001D0260" w:rsidRDefault="001D0260" w:rsidP="00F52CD4">
            <w:pPr>
              <w:jc w:val="center"/>
            </w:pPr>
            <w:r>
              <w:t>12.97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D033F" w14:textId="77777777" w:rsidR="001D0260" w:rsidRPr="007F6AC2" w:rsidRDefault="001D0260" w:rsidP="00F52CD4">
            <w:pPr>
              <w:jc w:val="center"/>
              <w:rPr>
                <w:b/>
              </w:rPr>
            </w:pPr>
            <w:r w:rsidRPr="007F6AC2">
              <w:rPr>
                <w:b/>
              </w:rPr>
              <w:t>0.003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5429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3A5A7" w14:textId="77777777" w:rsidR="001D0260" w:rsidRDefault="001D0260" w:rsidP="00F52CD4">
            <w:pPr>
              <w:jc w:val="center"/>
            </w:pPr>
            <w:r>
              <w:t>1.000</w:t>
            </w:r>
          </w:p>
        </w:tc>
      </w:tr>
      <w:tr w:rsidR="001D0260" w14:paraId="04C40FBC" w14:textId="77777777" w:rsidTr="00F52CD4">
        <w:trPr>
          <w:trHeight w:val="404"/>
        </w:trPr>
        <w:tc>
          <w:tcPr>
            <w:tcW w:w="1072" w:type="dxa"/>
            <w:vMerge/>
            <w:tcBorders>
              <w:left w:val="nil"/>
              <w:bottom w:val="single" w:sz="4" w:space="0" w:color="auto"/>
            </w:tcBorders>
          </w:tcPr>
          <w:p w14:paraId="23FBBF89" w14:textId="77777777" w:rsidR="001D0260" w:rsidRDefault="001D0260" w:rsidP="00F52CD4"/>
        </w:tc>
        <w:tc>
          <w:tcPr>
            <w:tcW w:w="136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BEFA7D7" w14:textId="77777777" w:rsidR="001D0260" w:rsidRPr="00A63468" w:rsidRDefault="001D0260" w:rsidP="00F52CD4">
            <w:pPr>
              <w:jc w:val="center"/>
              <w:rPr>
                <w:i/>
              </w:rPr>
            </w:pPr>
            <w:proofErr w:type="spellStart"/>
            <w:r w:rsidRPr="00A63468">
              <w:rPr>
                <w:i/>
              </w:rPr>
              <w:t>nosZ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069802" w14:textId="77777777" w:rsidR="001D0260" w:rsidRDefault="001D0260" w:rsidP="00F52CD4">
            <w:pPr>
              <w:jc w:val="center"/>
            </w:pPr>
            <w:r>
              <w:t>1.153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024159" w14:textId="77777777" w:rsidR="001D0260" w:rsidRDefault="001D0260" w:rsidP="00F52CD4">
            <w:pPr>
              <w:jc w:val="center"/>
            </w:pPr>
            <w:r>
              <w:t>0.344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91A4C9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6B885C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B2D5B" w14:textId="77777777" w:rsidR="001D0260" w:rsidRDefault="001D0260" w:rsidP="00F52CD4">
            <w:pPr>
              <w:jc w:val="center"/>
            </w:pPr>
            <w:r>
              <w:t>0.922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E7C02A" w14:textId="77777777" w:rsidR="001D0260" w:rsidRPr="00E77FDE" w:rsidRDefault="001D0260" w:rsidP="00F52CD4">
            <w:pPr>
              <w:jc w:val="center"/>
            </w:pPr>
            <w:r>
              <w:t>0.353</w:t>
            </w:r>
          </w:p>
        </w:tc>
      </w:tr>
      <w:tr w:rsidR="001D0260" w14:paraId="375204B3" w14:textId="77777777" w:rsidTr="00F52CD4">
        <w:trPr>
          <w:trHeight w:val="424"/>
        </w:trPr>
        <w:tc>
          <w:tcPr>
            <w:tcW w:w="1072" w:type="dxa"/>
            <w:vMerge w:val="restart"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14:paraId="709C582A" w14:textId="77777777" w:rsidR="001D0260" w:rsidRDefault="001D0260" w:rsidP="00F52CD4">
            <w:pPr>
              <w:ind w:left="113" w:right="113"/>
              <w:jc w:val="center"/>
            </w:pPr>
            <w:r w:rsidRPr="004C0B31">
              <w:rPr>
                <w:rFonts w:cs="Times New Roman"/>
                <w:sz w:val="24"/>
              </w:rPr>
              <w:t>Nitrification</w:t>
            </w:r>
          </w:p>
        </w:tc>
        <w:tc>
          <w:tcPr>
            <w:tcW w:w="136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8EF3E4A" w14:textId="77777777" w:rsidR="001D0260" w:rsidRPr="00377A55" w:rsidRDefault="001D0260" w:rsidP="00F52CD4">
            <w:pPr>
              <w:jc w:val="center"/>
              <w:rPr>
                <w:i/>
              </w:rPr>
            </w:pPr>
            <w:proofErr w:type="spellStart"/>
            <w:r w:rsidRPr="00377A55">
              <w:rPr>
                <w:i/>
              </w:rPr>
              <w:t>amoA</w:t>
            </w:r>
            <w:proofErr w:type="spellEnd"/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vAlign w:val="center"/>
          </w:tcPr>
          <w:p w14:paraId="4D35809D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  <w:vAlign w:val="center"/>
          </w:tcPr>
          <w:p w14:paraId="1893D7D0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vAlign w:val="center"/>
          </w:tcPr>
          <w:p w14:paraId="7ACAF2B1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 w14:paraId="56CD6FFA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vAlign w:val="center"/>
          </w:tcPr>
          <w:p w14:paraId="224DB771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  <w:vAlign w:val="center"/>
          </w:tcPr>
          <w:p w14:paraId="1A8339ED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</w:tr>
      <w:tr w:rsidR="001D0260" w14:paraId="4A4208C6" w14:textId="77777777" w:rsidTr="00F52CD4">
        <w:trPr>
          <w:trHeight w:val="415"/>
        </w:trPr>
        <w:tc>
          <w:tcPr>
            <w:tcW w:w="1072" w:type="dxa"/>
            <w:vMerge/>
            <w:tcBorders>
              <w:left w:val="nil"/>
              <w:right w:val="single" w:sz="4" w:space="0" w:color="auto"/>
            </w:tcBorders>
          </w:tcPr>
          <w:p w14:paraId="608B2B6E" w14:textId="77777777" w:rsidR="001D0260" w:rsidRDefault="001D0260" w:rsidP="00F52CD4"/>
        </w:tc>
        <w:tc>
          <w:tcPr>
            <w:tcW w:w="13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0E0416" w14:textId="77777777" w:rsidR="001D0260" w:rsidRPr="00377A55" w:rsidRDefault="001D0260" w:rsidP="00F52CD4">
            <w:pPr>
              <w:jc w:val="center"/>
              <w:rPr>
                <w:i/>
              </w:rPr>
            </w:pPr>
            <w:proofErr w:type="spellStart"/>
            <w:r w:rsidRPr="00377A55">
              <w:rPr>
                <w:i/>
              </w:rPr>
              <w:t>amoB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93C2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47C87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A150A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62434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7DD98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CF00E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</w:tr>
      <w:tr w:rsidR="001D0260" w14:paraId="496F58A1" w14:textId="77777777" w:rsidTr="00F52CD4">
        <w:trPr>
          <w:trHeight w:val="407"/>
        </w:trPr>
        <w:tc>
          <w:tcPr>
            <w:tcW w:w="1072" w:type="dxa"/>
            <w:vMerge/>
            <w:tcBorders>
              <w:left w:val="nil"/>
              <w:right w:val="single" w:sz="4" w:space="0" w:color="auto"/>
            </w:tcBorders>
          </w:tcPr>
          <w:p w14:paraId="62577CE7" w14:textId="77777777" w:rsidR="001D0260" w:rsidRDefault="001D0260" w:rsidP="00F52CD4"/>
        </w:tc>
        <w:tc>
          <w:tcPr>
            <w:tcW w:w="13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5F961D" w14:textId="77777777" w:rsidR="001D0260" w:rsidRPr="00377A55" w:rsidRDefault="001D0260" w:rsidP="00F52CD4">
            <w:pPr>
              <w:jc w:val="center"/>
              <w:rPr>
                <w:i/>
              </w:rPr>
            </w:pPr>
            <w:proofErr w:type="spellStart"/>
            <w:r w:rsidRPr="00377A55">
              <w:rPr>
                <w:i/>
              </w:rPr>
              <w:t>amoC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EBB76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9168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92011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00B7C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56FAE" w14:textId="77777777" w:rsidR="001D0260" w:rsidRDefault="001D0260" w:rsidP="00F52CD4">
            <w:pPr>
              <w:jc w:val="center"/>
            </w:pPr>
            <w:r>
              <w:t>11.74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A6C09" w14:textId="77777777" w:rsidR="001D0260" w:rsidRPr="00040987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>0.004</w:t>
            </w:r>
          </w:p>
        </w:tc>
      </w:tr>
      <w:tr w:rsidR="001D0260" w14:paraId="7367009D" w14:textId="77777777" w:rsidTr="00F52CD4">
        <w:trPr>
          <w:trHeight w:val="452"/>
        </w:trPr>
        <w:tc>
          <w:tcPr>
            <w:tcW w:w="10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A7FDA4" w14:textId="77777777" w:rsidR="001D0260" w:rsidRDefault="001D0260" w:rsidP="00F52CD4"/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BA5EA8" w14:textId="77777777" w:rsidR="001D0260" w:rsidRPr="00377A55" w:rsidRDefault="001D0260" w:rsidP="00F52CD4">
            <w:pPr>
              <w:jc w:val="center"/>
              <w:rPr>
                <w:i/>
              </w:rPr>
            </w:pPr>
            <w:r w:rsidRPr="00377A55">
              <w:rPr>
                <w:i/>
              </w:rPr>
              <w:t>hao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CE4A51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5E5DC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4FF9FE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3673A5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FF49D8" w14:textId="77777777" w:rsidR="001D0260" w:rsidRDefault="001D0260" w:rsidP="00F52CD4">
            <w:pPr>
              <w:jc w:val="center"/>
            </w:pPr>
            <w:r>
              <w:t>0.000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C0D98F" w14:textId="77777777" w:rsidR="001D0260" w:rsidRPr="00D74A73" w:rsidRDefault="001D0260" w:rsidP="00F52CD4">
            <w:pPr>
              <w:jc w:val="center"/>
            </w:pPr>
            <w:r w:rsidRPr="00D74A73">
              <w:t>1.000</w:t>
            </w:r>
          </w:p>
        </w:tc>
      </w:tr>
      <w:tr w:rsidR="001D0260" w14:paraId="0755C2BD" w14:textId="77777777" w:rsidTr="00F52CD4">
        <w:tc>
          <w:tcPr>
            <w:tcW w:w="8720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518F73AE" w14:textId="77777777" w:rsidR="001D0260" w:rsidRPr="00040987" w:rsidRDefault="001D0260" w:rsidP="00F52CD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Carbon </w:t>
            </w:r>
            <w:proofErr w:type="spellStart"/>
            <w:r>
              <w:rPr>
                <w:b/>
              </w:rPr>
              <w:t>cycle</w:t>
            </w:r>
            <w:proofErr w:type="spellEnd"/>
          </w:p>
        </w:tc>
      </w:tr>
      <w:tr w:rsidR="001D0260" w14:paraId="1C15D9D1" w14:textId="77777777" w:rsidTr="00F52CD4">
        <w:tc>
          <w:tcPr>
            <w:tcW w:w="1072" w:type="dxa"/>
            <w:vMerge w:val="restart"/>
            <w:tcBorders>
              <w:left w:val="nil"/>
              <w:bottom w:val="nil"/>
              <w:right w:val="nil"/>
            </w:tcBorders>
          </w:tcPr>
          <w:p w14:paraId="001C8F0D" w14:textId="77777777" w:rsidR="001D0260" w:rsidRDefault="001D0260" w:rsidP="00F52CD4"/>
        </w:tc>
        <w:tc>
          <w:tcPr>
            <w:tcW w:w="1366" w:type="dxa"/>
            <w:tcBorders>
              <w:left w:val="nil"/>
              <w:bottom w:val="nil"/>
              <w:right w:val="nil"/>
            </w:tcBorders>
          </w:tcPr>
          <w:p w14:paraId="62A896A6" w14:textId="77777777" w:rsidR="001D0260" w:rsidRPr="00014E1C" w:rsidRDefault="001D0260" w:rsidP="00F52CD4">
            <w:pPr>
              <w:rPr>
                <w:i/>
              </w:rPr>
            </w:pPr>
            <w:proofErr w:type="spellStart"/>
            <w:r w:rsidRPr="00014E1C">
              <w:rPr>
                <w:i/>
              </w:rPr>
              <w:t>malZ</w:t>
            </w:r>
            <w:proofErr w:type="spellEnd"/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78A84F98" w14:textId="77777777" w:rsidR="001D0260" w:rsidRDefault="001D0260" w:rsidP="00F52CD4">
            <w:r>
              <w:t>0.005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</w:tcPr>
          <w:p w14:paraId="6C027B05" w14:textId="77777777" w:rsidR="001D0260" w:rsidRPr="00014E1C" w:rsidRDefault="001D0260" w:rsidP="00F52CD4">
            <w:r w:rsidRPr="00014E1C">
              <w:t>0.995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363651F3" w14:textId="77777777" w:rsidR="001D0260" w:rsidRDefault="001D0260" w:rsidP="00F52CD4">
            <w:r>
              <w:t>1.656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</w:tcPr>
          <w:p w14:paraId="5CF296BD" w14:textId="77777777" w:rsidR="001D0260" w:rsidRPr="00E77FDE" w:rsidRDefault="001D0260" w:rsidP="00F52CD4">
            <w:r>
              <w:t>0.219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618DCB17" w14:textId="77777777" w:rsidR="001D0260" w:rsidRDefault="001D0260" w:rsidP="00F52CD4">
            <w:r>
              <w:t>10.44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</w:tcPr>
          <w:p w14:paraId="17B529EB" w14:textId="77777777" w:rsidR="001D0260" w:rsidRPr="00040987" w:rsidRDefault="001D0260" w:rsidP="00F52CD4">
            <w:pPr>
              <w:rPr>
                <w:b/>
              </w:rPr>
            </w:pPr>
            <w:r>
              <w:rPr>
                <w:b/>
              </w:rPr>
              <w:t>0.006</w:t>
            </w:r>
          </w:p>
        </w:tc>
      </w:tr>
      <w:tr w:rsidR="001D0260" w14:paraId="1B74C4BC" w14:textId="77777777" w:rsidTr="00F52CD4"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51D84F" w14:textId="77777777" w:rsidR="001D0260" w:rsidRDefault="001D0260" w:rsidP="00F52CD4"/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7E3F6B7" w14:textId="77777777" w:rsidR="001D0260" w:rsidRPr="00014E1C" w:rsidRDefault="001D0260" w:rsidP="00F52CD4">
            <w:pPr>
              <w:rPr>
                <w:i/>
              </w:rPr>
            </w:pPr>
            <w:proofErr w:type="spellStart"/>
            <w:r>
              <w:rPr>
                <w:i/>
              </w:rPr>
              <w:t>C</w:t>
            </w:r>
            <w:r w:rsidRPr="00014E1C">
              <w:rPr>
                <w:i/>
              </w:rPr>
              <w:t>atalase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F7C7DCF" w14:textId="77777777" w:rsidR="001D0260" w:rsidRDefault="001D0260" w:rsidP="00F52CD4">
            <w:r>
              <w:t>0.611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05F331F0" w14:textId="77777777" w:rsidR="001D0260" w:rsidRPr="00014E1C" w:rsidRDefault="001D0260" w:rsidP="00F52CD4">
            <w:r w:rsidRPr="00014E1C">
              <w:t>0.557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DCF7F74" w14:textId="77777777" w:rsidR="001D0260" w:rsidRDefault="001D0260" w:rsidP="00F52CD4">
            <w:r>
              <w:t>1.162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C5978FA" w14:textId="77777777" w:rsidR="001D0260" w:rsidRPr="00E77FDE" w:rsidRDefault="001D0260" w:rsidP="00F52CD4">
            <w:r>
              <w:t>0.299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F8307FC" w14:textId="77777777" w:rsidR="001D0260" w:rsidRDefault="001D0260" w:rsidP="00F52CD4">
            <w:r>
              <w:t>9.886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30D5F716" w14:textId="77777777" w:rsidR="001D0260" w:rsidRPr="00040987" w:rsidRDefault="001D0260" w:rsidP="00F52CD4">
            <w:pPr>
              <w:rPr>
                <w:b/>
              </w:rPr>
            </w:pPr>
            <w:r>
              <w:rPr>
                <w:b/>
              </w:rPr>
              <w:t>0.007</w:t>
            </w:r>
          </w:p>
        </w:tc>
      </w:tr>
      <w:tr w:rsidR="001D0260" w14:paraId="0729E230" w14:textId="77777777" w:rsidTr="00F52CD4"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AC2D8C" w14:textId="77777777" w:rsidR="001D0260" w:rsidRDefault="001D0260" w:rsidP="00F52CD4"/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D5C381E" w14:textId="77777777" w:rsidR="001D0260" w:rsidRPr="002F5E96" w:rsidRDefault="001D0260" w:rsidP="00F52CD4">
            <w:pPr>
              <w:rPr>
                <w:i/>
              </w:rPr>
            </w:pPr>
            <w:proofErr w:type="spellStart"/>
            <w:r w:rsidRPr="002F5E96">
              <w:rPr>
                <w:i/>
              </w:rPr>
              <w:t>bglx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5E18BBA" w14:textId="77777777" w:rsidR="001D0260" w:rsidRDefault="001D0260" w:rsidP="00F52CD4">
            <w:r>
              <w:t>0.202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58BA1438" w14:textId="77777777" w:rsidR="001D0260" w:rsidRPr="00014E1C" w:rsidRDefault="001D0260" w:rsidP="00F52CD4">
            <w:r w:rsidRPr="00014E1C">
              <w:t>0.819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5A68447" w14:textId="77777777" w:rsidR="001D0260" w:rsidRDefault="001D0260" w:rsidP="00F52CD4">
            <w:r>
              <w:t>3.567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02D9321" w14:textId="77777777" w:rsidR="001D0260" w:rsidRPr="00E4337D" w:rsidRDefault="001D0260" w:rsidP="00F52CD4">
            <w:r w:rsidRPr="00E4337D">
              <w:t>0.080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F720BDD" w14:textId="77777777" w:rsidR="001D0260" w:rsidRDefault="001D0260" w:rsidP="00F52CD4">
            <w:r>
              <w:t>26.76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153E03F1" w14:textId="77777777" w:rsidR="001D0260" w:rsidRPr="00AA3256" w:rsidRDefault="001D0260" w:rsidP="00F52CD4">
            <w:pPr>
              <w:rPr>
                <w:b/>
              </w:rPr>
            </w:pPr>
            <w:r>
              <w:rPr>
                <w:b/>
              </w:rPr>
              <w:t>&lt;0.001</w:t>
            </w:r>
          </w:p>
        </w:tc>
      </w:tr>
      <w:tr w:rsidR="001D0260" w14:paraId="2D4E8B5F" w14:textId="77777777" w:rsidTr="00F52CD4"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D6F04D" w14:textId="77777777" w:rsidR="001D0260" w:rsidRDefault="001D0260" w:rsidP="00F52CD4"/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CCDA1E7" w14:textId="77777777" w:rsidR="001D0260" w:rsidRPr="002F5E96" w:rsidRDefault="001D0260" w:rsidP="00F52CD4">
            <w:pPr>
              <w:rPr>
                <w:i/>
              </w:rPr>
            </w:pPr>
            <w:proofErr w:type="spellStart"/>
            <w:r w:rsidRPr="002F5E96">
              <w:rPr>
                <w:i/>
              </w:rPr>
              <w:t>Gpx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7C8CBFF" w14:textId="77777777" w:rsidR="001D0260" w:rsidRDefault="001D0260" w:rsidP="00F52CD4">
            <w:r>
              <w:t>3.376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7D46CE80" w14:textId="77777777" w:rsidR="001D0260" w:rsidRPr="00E4337D" w:rsidRDefault="001D0260" w:rsidP="00F52CD4">
            <w:r w:rsidRPr="00E4337D">
              <w:t>0.064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06CEEAD" w14:textId="77777777" w:rsidR="001D0260" w:rsidRDefault="001D0260" w:rsidP="00F52CD4">
            <w:r>
              <w:t>4.715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E0D252A" w14:textId="77777777" w:rsidR="001D0260" w:rsidRPr="00014E1C" w:rsidRDefault="001D0260" w:rsidP="00F52CD4">
            <w:pPr>
              <w:rPr>
                <w:b/>
              </w:rPr>
            </w:pPr>
            <w:r w:rsidRPr="00014E1C">
              <w:rPr>
                <w:b/>
              </w:rPr>
              <w:t>0.048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9576638" w14:textId="77777777" w:rsidR="001D0260" w:rsidRDefault="001D0260" w:rsidP="00F52CD4">
            <w:r>
              <w:t>1.953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18F94165" w14:textId="77777777" w:rsidR="001D0260" w:rsidRPr="00014E1C" w:rsidRDefault="001D0260" w:rsidP="00F52CD4">
            <w:r w:rsidRPr="00014E1C">
              <w:t>0.184</w:t>
            </w:r>
          </w:p>
        </w:tc>
      </w:tr>
      <w:tr w:rsidR="001D0260" w14:paraId="063A1662" w14:textId="77777777" w:rsidTr="00F52CD4"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458085" w14:textId="77777777" w:rsidR="001D0260" w:rsidRDefault="001D0260" w:rsidP="00F52CD4"/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A605352" w14:textId="77777777" w:rsidR="001D0260" w:rsidRPr="002F5E96" w:rsidRDefault="001D0260" w:rsidP="00F52CD4">
            <w:pPr>
              <w:rPr>
                <w:i/>
              </w:rPr>
            </w:pPr>
            <w:r w:rsidRPr="002F5E96">
              <w:rPr>
                <w:i/>
              </w:rPr>
              <w:t>FUCA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C6944F0" w14:textId="77777777" w:rsidR="001D0260" w:rsidRDefault="001D0260" w:rsidP="00F52CD4">
            <w:r>
              <w:t>1.794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0D865DFE" w14:textId="77777777" w:rsidR="001D0260" w:rsidRPr="002F5E96" w:rsidRDefault="001D0260" w:rsidP="00F52CD4">
            <w:r w:rsidRPr="002F5E96">
              <w:t>0.202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6D09297" w14:textId="77777777" w:rsidR="001D0260" w:rsidRDefault="001D0260" w:rsidP="00F52CD4">
            <w:r>
              <w:t>2.620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A94A956" w14:textId="77777777" w:rsidR="001D0260" w:rsidRPr="00E77FDE" w:rsidRDefault="001D0260" w:rsidP="00F52CD4">
            <w:r>
              <w:t>0.128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311318" w14:textId="77777777" w:rsidR="001D0260" w:rsidRDefault="001D0260" w:rsidP="00F52CD4">
            <w:r>
              <w:t>13.87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19B66B2B" w14:textId="77777777" w:rsidR="001D0260" w:rsidRPr="00040987" w:rsidRDefault="001D0260" w:rsidP="00F52CD4">
            <w:pPr>
              <w:rPr>
                <w:b/>
              </w:rPr>
            </w:pPr>
            <w:r>
              <w:rPr>
                <w:b/>
              </w:rPr>
              <w:t>0.002</w:t>
            </w:r>
          </w:p>
        </w:tc>
      </w:tr>
      <w:tr w:rsidR="001D0260" w14:paraId="2447D10A" w14:textId="77777777" w:rsidTr="00F52CD4">
        <w:tc>
          <w:tcPr>
            <w:tcW w:w="10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96532" w14:textId="77777777" w:rsidR="001D0260" w:rsidRDefault="001D0260" w:rsidP="00F52CD4"/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C26D3" w14:textId="77777777" w:rsidR="001D0260" w:rsidRPr="002F5E96" w:rsidRDefault="001D0260" w:rsidP="00F52CD4">
            <w:pPr>
              <w:rPr>
                <w:i/>
              </w:rPr>
            </w:pPr>
            <w:proofErr w:type="spellStart"/>
            <w:r w:rsidRPr="002F5E96">
              <w:rPr>
                <w:i/>
              </w:rPr>
              <w:t>ppc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A49A3" w14:textId="77777777" w:rsidR="001D0260" w:rsidRDefault="001D0260" w:rsidP="00F52CD4">
            <w:r>
              <w:t>7.964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7DC03" w14:textId="77777777" w:rsidR="001D0260" w:rsidRPr="000F158E" w:rsidRDefault="001D0260" w:rsidP="00F52CD4">
            <w:pPr>
              <w:rPr>
                <w:b/>
              </w:rPr>
            </w:pPr>
            <w:r>
              <w:rPr>
                <w:b/>
              </w:rPr>
              <w:t>0.005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04B36" w14:textId="77777777" w:rsidR="001D0260" w:rsidRDefault="001D0260" w:rsidP="00F52CD4">
            <w:r>
              <w:t>1.223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23494" w14:textId="77777777" w:rsidR="001D0260" w:rsidRPr="00E77FDE" w:rsidRDefault="001D0260" w:rsidP="00F52CD4">
            <w:r>
              <w:t>0.287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7E310" w14:textId="77777777" w:rsidR="001D0260" w:rsidRDefault="001D0260" w:rsidP="00F52CD4">
            <w:r>
              <w:t>34.28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EB9B9" w14:textId="77777777" w:rsidR="001D0260" w:rsidRPr="00AA3256" w:rsidRDefault="001D0260" w:rsidP="00F52CD4">
            <w:pPr>
              <w:rPr>
                <w:b/>
              </w:rPr>
            </w:pPr>
            <w:r>
              <w:rPr>
                <w:b/>
              </w:rPr>
              <w:t>&lt;0.001</w:t>
            </w:r>
          </w:p>
        </w:tc>
      </w:tr>
      <w:tr w:rsidR="001D0260" w14:paraId="7ED71D2C" w14:textId="77777777" w:rsidTr="00F52CD4">
        <w:tc>
          <w:tcPr>
            <w:tcW w:w="8720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722B3682" w14:textId="77777777" w:rsidR="001D0260" w:rsidRPr="00AF44CB" w:rsidRDefault="001D0260" w:rsidP="00F52CD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 xml:space="preserve">                                                   </w:t>
            </w:r>
            <w:proofErr w:type="spellStart"/>
            <w:r w:rsidRPr="00AF44CB">
              <w:rPr>
                <w:rFonts w:cstheme="minorHAnsi"/>
                <w:b/>
                <w:bCs/>
              </w:rPr>
              <w:t>Phosphate</w:t>
            </w:r>
            <w:proofErr w:type="spellEnd"/>
            <w:r w:rsidRPr="00AF44CB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AF44CB">
              <w:rPr>
                <w:rFonts w:cstheme="minorHAnsi"/>
                <w:b/>
                <w:bCs/>
              </w:rPr>
              <w:t>cycle</w:t>
            </w:r>
            <w:proofErr w:type="spellEnd"/>
          </w:p>
        </w:tc>
      </w:tr>
      <w:tr w:rsidR="001D0260" w14:paraId="60D391E0" w14:textId="77777777" w:rsidTr="00F52CD4">
        <w:tc>
          <w:tcPr>
            <w:tcW w:w="1072" w:type="dxa"/>
            <w:vMerge w:val="restart"/>
            <w:tcBorders>
              <w:left w:val="nil"/>
              <w:bottom w:val="nil"/>
              <w:right w:val="nil"/>
            </w:tcBorders>
          </w:tcPr>
          <w:p w14:paraId="1D871C3E" w14:textId="77777777" w:rsidR="001D0260" w:rsidRDefault="001D0260" w:rsidP="00F52CD4"/>
        </w:tc>
        <w:tc>
          <w:tcPr>
            <w:tcW w:w="1366" w:type="dxa"/>
            <w:tcBorders>
              <w:left w:val="nil"/>
              <w:bottom w:val="nil"/>
              <w:right w:val="nil"/>
            </w:tcBorders>
          </w:tcPr>
          <w:p w14:paraId="635348B8" w14:textId="77777777" w:rsidR="001D0260" w:rsidRDefault="001D0260" w:rsidP="00F52CD4">
            <w:proofErr w:type="spellStart"/>
            <w:r>
              <w:t>phnX</w:t>
            </w:r>
            <w:proofErr w:type="spellEnd"/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0D199EA7" w14:textId="77777777" w:rsidR="001D0260" w:rsidRDefault="001D0260" w:rsidP="00F52CD4">
            <w:r>
              <w:t>1.599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</w:tcPr>
          <w:p w14:paraId="2AE81E0C" w14:textId="77777777" w:rsidR="001D0260" w:rsidRPr="00001DB0" w:rsidRDefault="001D0260" w:rsidP="00F52CD4">
            <w:r w:rsidRPr="00001DB0">
              <w:t>0.237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25D580BC" w14:textId="77777777" w:rsidR="001D0260" w:rsidRDefault="001D0260" w:rsidP="00F52CD4">
            <w:r>
              <w:t>4.496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</w:tcPr>
          <w:p w14:paraId="0AB885FD" w14:textId="77777777" w:rsidR="001D0260" w:rsidRPr="00E4337D" w:rsidRDefault="001D0260" w:rsidP="00F52CD4">
            <w:r w:rsidRPr="00E4337D">
              <w:t>0.052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63F8FEA5" w14:textId="77777777" w:rsidR="001D0260" w:rsidRDefault="001D0260" w:rsidP="00F52CD4">
            <w:r>
              <w:t>0.334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</w:tcPr>
          <w:p w14:paraId="624DE192" w14:textId="77777777" w:rsidR="001D0260" w:rsidRPr="00001DB0" w:rsidRDefault="001D0260" w:rsidP="00F52CD4">
            <w:r w:rsidRPr="00001DB0">
              <w:t>0.573</w:t>
            </w:r>
          </w:p>
        </w:tc>
      </w:tr>
      <w:tr w:rsidR="001D0260" w14:paraId="47E69E82" w14:textId="77777777" w:rsidTr="00F52CD4">
        <w:tc>
          <w:tcPr>
            <w:tcW w:w="1072" w:type="dxa"/>
            <w:vMerge/>
            <w:tcBorders>
              <w:top w:val="nil"/>
              <w:left w:val="nil"/>
              <w:right w:val="nil"/>
            </w:tcBorders>
          </w:tcPr>
          <w:p w14:paraId="2F903789" w14:textId="77777777" w:rsidR="001D0260" w:rsidRDefault="001D0260" w:rsidP="00F52CD4"/>
        </w:tc>
        <w:tc>
          <w:tcPr>
            <w:tcW w:w="1366" w:type="dxa"/>
            <w:tcBorders>
              <w:top w:val="nil"/>
              <w:left w:val="nil"/>
              <w:right w:val="nil"/>
            </w:tcBorders>
          </w:tcPr>
          <w:p w14:paraId="4AAF5198" w14:textId="77777777" w:rsidR="001D0260" w:rsidRDefault="001D0260" w:rsidP="00F52CD4">
            <w:proofErr w:type="spellStart"/>
            <w:r>
              <w:t>ppk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14:paraId="42DA115B" w14:textId="77777777" w:rsidR="001D0260" w:rsidRDefault="001D0260" w:rsidP="00F52CD4">
            <w:r>
              <w:t>3.228</w:t>
            </w:r>
          </w:p>
        </w:tc>
        <w:tc>
          <w:tcPr>
            <w:tcW w:w="1151" w:type="dxa"/>
            <w:tcBorders>
              <w:top w:val="nil"/>
              <w:left w:val="nil"/>
              <w:right w:val="nil"/>
            </w:tcBorders>
          </w:tcPr>
          <w:p w14:paraId="42D8A16E" w14:textId="77777777" w:rsidR="001D0260" w:rsidRPr="00E4337D" w:rsidRDefault="001D0260" w:rsidP="00F52CD4">
            <w:r w:rsidRPr="00E4337D">
              <w:t>0.070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14:paraId="0BB5DCD8" w14:textId="77777777" w:rsidR="001D0260" w:rsidRDefault="001D0260" w:rsidP="00F52CD4">
            <w:r>
              <w:t>4.279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</w:tcPr>
          <w:p w14:paraId="5AE602D0" w14:textId="77777777" w:rsidR="001D0260" w:rsidRPr="00E4337D" w:rsidRDefault="001D0260" w:rsidP="00F52CD4">
            <w:r w:rsidRPr="00E4337D">
              <w:t>0.058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14:paraId="4506D62E" w14:textId="77777777" w:rsidR="001D0260" w:rsidRDefault="001D0260" w:rsidP="00F52CD4">
            <w:r>
              <w:t>2.403</w:t>
            </w:r>
          </w:p>
        </w:tc>
        <w:tc>
          <w:tcPr>
            <w:tcW w:w="1151" w:type="dxa"/>
            <w:tcBorders>
              <w:top w:val="nil"/>
              <w:left w:val="nil"/>
              <w:right w:val="nil"/>
            </w:tcBorders>
          </w:tcPr>
          <w:p w14:paraId="32537CC7" w14:textId="77777777" w:rsidR="001D0260" w:rsidRPr="00001DB0" w:rsidRDefault="001D0260" w:rsidP="00F52CD4">
            <w:r w:rsidRPr="00001DB0">
              <w:t>0.143</w:t>
            </w:r>
          </w:p>
        </w:tc>
      </w:tr>
    </w:tbl>
    <w:p w14:paraId="755BAE40" w14:textId="77777777" w:rsidR="001D0260" w:rsidRPr="00AC6B26" w:rsidRDefault="001D0260" w:rsidP="001D0260">
      <w:pPr>
        <w:rPr>
          <w:lang w:val="en-US"/>
        </w:rPr>
      </w:pPr>
    </w:p>
    <w:p w14:paraId="5938C2F6" w14:textId="77777777" w:rsidR="001D0260" w:rsidRDefault="001D0260" w:rsidP="001D0260">
      <w:pPr>
        <w:spacing w:after="120"/>
        <w:rPr>
          <w:lang w:val="en-US"/>
        </w:rPr>
      </w:pPr>
    </w:p>
    <w:p w14:paraId="719C3EFE" w14:textId="77777777" w:rsidR="001D0260" w:rsidRDefault="001D0260" w:rsidP="001D0260">
      <w:pPr>
        <w:spacing w:after="120"/>
        <w:rPr>
          <w:lang w:val="en-US"/>
        </w:rPr>
      </w:pPr>
    </w:p>
    <w:p w14:paraId="12297822" w14:textId="77777777" w:rsidR="001D0260" w:rsidRDefault="001D0260" w:rsidP="001D0260">
      <w:pPr>
        <w:spacing w:after="120"/>
        <w:rPr>
          <w:lang w:val="en-US"/>
        </w:rPr>
      </w:pPr>
    </w:p>
    <w:p w14:paraId="5BF26C85" w14:textId="77777777" w:rsidR="001D0260" w:rsidRDefault="001D0260" w:rsidP="001D0260">
      <w:pPr>
        <w:spacing w:after="120"/>
        <w:rPr>
          <w:lang w:val="en-US"/>
        </w:rPr>
      </w:pPr>
    </w:p>
    <w:p w14:paraId="7E39FEAF" w14:textId="37B52F93" w:rsidR="001D0260" w:rsidRDefault="001D0260" w:rsidP="001D0260"/>
    <w:p w14:paraId="2AAAB66F" w14:textId="685E67A2" w:rsidR="004C6BC8" w:rsidRDefault="004C6BC8" w:rsidP="001D0260"/>
    <w:p w14:paraId="4D7A4ED3" w14:textId="3D417988" w:rsidR="004C6BC8" w:rsidRDefault="004C6BC8" w:rsidP="001D0260">
      <w:r w:rsidRPr="00992196">
        <w:rPr>
          <w:b/>
          <w:bCs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AA690" wp14:editId="709C51E8">
                <wp:simplePos x="0" y="0"/>
                <wp:positionH relativeFrom="column">
                  <wp:posOffset>432435</wp:posOffset>
                </wp:positionH>
                <wp:positionV relativeFrom="paragraph">
                  <wp:posOffset>290888</wp:posOffset>
                </wp:positionV>
                <wp:extent cx="274320" cy="267286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67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EF86E" w14:textId="77777777" w:rsidR="001D0260" w:rsidRDefault="001D0260" w:rsidP="001D0260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AA69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4.05pt;margin-top:22.9pt;width:21.6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" stroked="f">
                <v:textbox>
                  <w:txbxContent>
                    <w:p w14:paraId="2C0EF86E" w14:textId="77777777" w:rsidR="001D0260" w:rsidRDefault="001D0260" w:rsidP="001D0260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A30BA80" wp14:editId="5ABF88AD">
            <wp:extent cx="3650673" cy="2570770"/>
            <wp:effectExtent l="0" t="0" r="6985" b="127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07" cy="2590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27B6B1" w14:textId="210EA8BB" w:rsidR="004C6BC8" w:rsidRDefault="004C6BC8" w:rsidP="001D0260">
      <w:r w:rsidRPr="00992196">
        <w:rPr>
          <w:b/>
          <w:bCs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80417B" wp14:editId="43391957">
                <wp:simplePos x="0" y="0"/>
                <wp:positionH relativeFrom="column">
                  <wp:posOffset>351502</wp:posOffset>
                </wp:positionH>
                <wp:positionV relativeFrom="paragraph">
                  <wp:posOffset>352425</wp:posOffset>
                </wp:positionV>
                <wp:extent cx="274320" cy="267286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67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FF370" w14:textId="77777777" w:rsidR="001D0260" w:rsidRDefault="001D0260" w:rsidP="001D0260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0417B" id="_x0000_s1027" type="#_x0000_t202" style="position:absolute;left:0;text-align:left;margin-left:27.7pt;margin-top:27.75pt;width:21.6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" stroked="f">
                <v:textbox>
                  <w:txbxContent>
                    <w:p w14:paraId="7ADFF370" w14:textId="77777777" w:rsidR="001D0260" w:rsidRDefault="001D0260" w:rsidP="001D0260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16642F9" wp14:editId="5E9A6C35">
            <wp:extent cx="3671665" cy="2650202"/>
            <wp:effectExtent l="0" t="0" r="508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441" cy="267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EC6DA6" w14:textId="2F6499F7" w:rsidR="001D0260" w:rsidRDefault="001D0260" w:rsidP="001D0260"/>
    <w:p w14:paraId="36372656" w14:textId="77777777" w:rsidR="001D0260" w:rsidRDefault="001D0260" w:rsidP="001D0260"/>
    <w:p w14:paraId="7CC69172" w14:textId="4C1CA72F" w:rsidR="001D0260" w:rsidRDefault="004C6BC8" w:rsidP="001D0260">
      <w:r w:rsidRPr="00992196">
        <w:rPr>
          <w:b/>
          <w:bCs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E42E1E" wp14:editId="4C8EEB1C">
                <wp:simplePos x="0" y="0"/>
                <wp:positionH relativeFrom="column">
                  <wp:posOffset>506210</wp:posOffset>
                </wp:positionH>
                <wp:positionV relativeFrom="paragraph">
                  <wp:posOffset>335107</wp:posOffset>
                </wp:positionV>
                <wp:extent cx="274320" cy="267286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67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00F21" w14:textId="77777777" w:rsidR="001D0260" w:rsidRDefault="001D0260" w:rsidP="001D0260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42E1E" id="_x0000_s1028" type="#_x0000_t202" style="position:absolute;left:0;text-align:left;margin-left:39.85pt;margin-top:26.4pt;width:21.6pt;height:2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" stroked="f">
                <v:textbox>
                  <w:txbxContent>
                    <w:p w14:paraId="7B300F21" w14:textId="77777777" w:rsidR="001D0260" w:rsidRDefault="001D0260" w:rsidP="001D0260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EDBE01E" wp14:editId="1C822AB2">
            <wp:extent cx="3731742" cy="2588433"/>
            <wp:effectExtent l="0" t="0" r="2540" b="254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462" cy="2624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6CB4E" w14:textId="790882E8" w:rsidR="001D0260" w:rsidRDefault="009B23BF" w:rsidP="001D0260">
      <w:r w:rsidRPr="00992196">
        <w:rPr>
          <w:b/>
          <w:bCs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494387" wp14:editId="1257A4D9">
                <wp:simplePos x="0" y="0"/>
                <wp:positionH relativeFrom="column">
                  <wp:posOffset>400801</wp:posOffset>
                </wp:positionH>
                <wp:positionV relativeFrom="paragraph">
                  <wp:posOffset>358082</wp:posOffset>
                </wp:positionV>
                <wp:extent cx="274320" cy="266700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78369" w14:textId="77777777" w:rsidR="001D0260" w:rsidRDefault="001D0260" w:rsidP="001D0260"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94387" id="_x0000_s1029" type="#_x0000_t202" style="position:absolute;left:0;text-align:left;margin-left:31.55pt;margin-top:28.2pt;width:21.6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" stroked="f">
                <v:textbox>
                  <w:txbxContent>
                    <w:p w14:paraId="7BC78369" w14:textId="77777777" w:rsidR="001D0260" w:rsidRDefault="001D0260" w:rsidP="001D0260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6237103" wp14:editId="21803C2A">
            <wp:extent cx="3777321" cy="2693209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40" cy="2717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A551CC" w14:textId="77777777" w:rsidR="001D0260" w:rsidRPr="007A704F" w:rsidRDefault="001D0260" w:rsidP="001D0260">
      <w:pPr>
        <w:pStyle w:val="Descripcin"/>
        <w:rPr>
          <w:rFonts w:eastAsia="TimesNewRomanPSMT"/>
        </w:rPr>
      </w:pPr>
      <w:r w:rsidRPr="003A2405">
        <w:t>Fig</w:t>
      </w:r>
      <w:r>
        <w:t>ure</w:t>
      </w:r>
      <w:r w:rsidRPr="003A2405">
        <w:t xml:space="preserve"> S1</w:t>
      </w:r>
      <w:r>
        <w:t>:</w:t>
      </w:r>
      <w:r w:rsidRPr="003A2405">
        <w:t xml:space="preserve"> </w:t>
      </w:r>
      <w:r w:rsidRPr="003A2405">
        <w:rPr>
          <w:rFonts w:eastAsia="TimesNewRomanPSMT"/>
        </w:rPr>
        <w:t xml:space="preserve">Mean OTU richness and Shannon-Wiener diversity indexes for the overall soil fungal </w:t>
      </w:r>
      <w:r>
        <w:rPr>
          <w:rFonts w:eastAsia="TimesNewRomanPSMT"/>
        </w:rPr>
        <w:t xml:space="preserve">(A, B) </w:t>
      </w:r>
      <w:r w:rsidRPr="003A2405">
        <w:rPr>
          <w:rFonts w:eastAsia="TimesNewRomanPSMT"/>
        </w:rPr>
        <w:t xml:space="preserve">and bacterial </w:t>
      </w:r>
      <w:r>
        <w:rPr>
          <w:rFonts w:eastAsia="TimesNewRomanPSMT"/>
        </w:rPr>
        <w:t xml:space="preserve">(C, D) </w:t>
      </w:r>
      <w:r w:rsidRPr="003A2405">
        <w:rPr>
          <w:rFonts w:eastAsia="TimesNewRomanPSMT"/>
        </w:rPr>
        <w:t xml:space="preserve">community in </w:t>
      </w:r>
      <w:proofErr w:type="spellStart"/>
      <w:r w:rsidRPr="003A2405">
        <w:rPr>
          <w:rFonts w:eastAsia="TimesNewRomanPSMT"/>
        </w:rPr>
        <w:t>rhizospher</w:t>
      </w:r>
      <w:r>
        <w:rPr>
          <w:rFonts w:eastAsia="TimesNewRomanPSMT"/>
        </w:rPr>
        <w:t>ic</w:t>
      </w:r>
      <w:proofErr w:type="spellEnd"/>
      <w:r w:rsidRPr="003A2405">
        <w:rPr>
          <w:rFonts w:eastAsia="TimesNewRomanPSMT"/>
        </w:rPr>
        <w:t xml:space="preserve"> soil samples under </w:t>
      </w:r>
      <w:r w:rsidRPr="003A2405">
        <w:rPr>
          <w:color w:val="000000"/>
          <w:lang w:eastAsia="en-GB"/>
        </w:rPr>
        <w:t xml:space="preserve">different </w:t>
      </w:r>
      <w:r>
        <w:rPr>
          <w:color w:val="000000"/>
          <w:lang w:eastAsia="en-GB"/>
        </w:rPr>
        <w:t>slumgum</w:t>
      </w:r>
      <w:r w:rsidRPr="003A2405">
        <w:rPr>
          <w:color w:val="000000"/>
          <w:lang w:eastAsia="en-GB"/>
        </w:rPr>
        <w:t xml:space="preserve"> treatments (S= solid </w:t>
      </w:r>
      <w:r>
        <w:rPr>
          <w:color w:val="000000"/>
          <w:lang w:eastAsia="en-GB"/>
        </w:rPr>
        <w:t>slumgum</w:t>
      </w:r>
      <w:r w:rsidRPr="003A2405">
        <w:rPr>
          <w:color w:val="000000"/>
          <w:lang w:eastAsia="en-GB"/>
        </w:rPr>
        <w:t xml:space="preserve">; TS= solid </w:t>
      </w:r>
      <w:r>
        <w:rPr>
          <w:color w:val="000000"/>
          <w:lang w:eastAsia="en-GB"/>
        </w:rPr>
        <w:t>slumgum</w:t>
      </w:r>
      <w:r w:rsidRPr="003A2405">
        <w:rPr>
          <w:color w:val="000000"/>
          <w:lang w:eastAsia="en-GB"/>
        </w:rPr>
        <w:t xml:space="preserve"> transformed with </w:t>
      </w:r>
      <w:r w:rsidRPr="003A2405">
        <w:rPr>
          <w:i/>
          <w:color w:val="000000"/>
          <w:lang w:eastAsia="en-GB"/>
        </w:rPr>
        <w:t xml:space="preserve">P. </w:t>
      </w:r>
      <w:proofErr w:type="spellStart"/>
      <w:r w:rsidRPr="003A2405">
        <w:rPr>
          <w:i/>
          <w:color w:val="000000"/>
          <w:lang w:eastAsia="en-GB"/>
        </w:rPr>
        <w:t>chrysogenum</w:t>
      </w:r>
      <w:proofErr w:type="spellEnd"/>
      <w:r w:rsidRPr="003A2405">
        <w:rPr>
          <w:color w:val="000000"/>
          <w:lang w:eastAsia="en-GB"/>
        </w:rPr>
        <w:t xml:space="preserve">; L= liquid </w:t>
      </w:r>
      <w:r>
        <w:rPr>
          <w:color w:val="000000"/>
          <w:lang w:eastAsia="en-GB"/>
        </w:rPr>
        <w:t>slumgum</w:t>
      </w:r>
      <w:r w:rsidRPr="003A2405">
        <w:rPr>
          <w:color w:val="000000"/>
          <w:lang w:eastAsia="en-GB"/>
        </w:rPr>
        <w:t xml:space="preserve">; TL= liquid </w:t>
      </w:r>
      <w:r>
        <w:rPr>
          <w:color w:val="000000"/>
          <w:lang w:eastAsia="en-GB"/>
        </w:rPr>
        <w:t>slumgum</w:t>
      </w:r>
      <w:r w:rsidRPr="003A2405">
        <w:rPr>
          <w:color w:val="000000"/>
          <w:lang w:eastAsia="en-GB"/>
        </w:rPr>
        <w:t xml:space="preserve"> transformed with </w:t>
      </w:r>
      <w:r w:rsidRPr="003A2405">
        <w:rPr>
          <w:i/>
          <w:color w:val="000000"/>
          <w:lang w:eastAsia="en-GB"/>
        </w:rPr>
        <w:t xml:space="preserve">P. </w:t>
      </w:r>
      <w:proofErr w:type="spellStart"/>
      <w:r w:rsidRPr="003A2405">
        <w:rPr>
          <w:i/>
          <w:color w:val="000000"/>
          <w:lang w:eastAsia="en-GB"/>
        </w:rPr>
        <w:t>chrysogenum</w:t>
      </w:r>
      <w:proofErr w:type="spellEnd"/>
      <w:r w:rsidRPr="003A2405">
        <w:rPr>
          <w:color w:val="000000"/>
          <w:lang w:eastAsia="en-GB"/>
        </w:rPr>
        <w:t xml:space="preserve"> ). </w:t>
      </w:r>
      <w:r>
        <w:rPr>
          <w:color w:val="000000"/>
          <w:lang w:eastAsia="en-GB"/>
        </w:rPr>
        <w:t xml:space="preserve">N=4. </w:t>
      </w:r>
      <w:r w:rsidRPr="003A2405">
        <w:t xml:space="preserve">Significance of effects of </w:t>
      </w:r>
      <w:r>
        <w:t>slumgum</w:t>
      </w:r>
      <w:r w:rsidRPr="003A2405">
        <w:t xml:space="preserve"> type (</w:t>
      </w:r>
      <w:r>
        <w:t>S</w:t>
      </w:r>
      <w:r w:rsidRPr="003A2405">
        <w:t>), transformation (T) and their interaction (</w:t>
      </w:r>
      <w:proofErr w:type="spellStart"/>
      <w:r>
        <w:t>S</w:t>
      </w:r>
      <w:r w:rsidRPr="003A2405">
        <w:t>xT</w:t>
      </w:r>
      <w:proofErr w:type="spellEnd"/>
      <w:r w:rsidRPr="003A2405">
        <w:t xml:space="preserve">) on the measured variables is also shown (P values). </w:t>
      </w:r>
      <w:r w:rsidRPr="003A2405">
        <w:rPr>
          <w:rFonts w:eastAsia="TimesNewRomanPSMT"/>
        </w:rPr>
        <w:t xml:space="preserve">P-values in bold indicate a significant (P&lt;0.05) effect of the experimental factors. </w:t>
      </w:r>
      <w:r w:rsidRPr="003A2405">
        <w:t>When the interaction between factors was significant, values in columns sharing the same letter do not differ significantly (</w:t>
      </w:r>
      <w:r w:rsidRPr="003A2405">
        <w:rPr>
          <w:i/>
        </w:rPr>
        <w:t xml:space="preserve">P </w:t>
      </w:r>
      <w:r w:rsidRPr="003A2405">
        <w:t xml:space="preserve">&lt; 0.05) as determined by the Tukey HSD test. </w:t>
      </w:r>
      <w:r w:rsidRPr="007A704F">
        <w:t>Bars represent standard error.</w:t>
      </w:r>
    </w:p>
    <w:p w14:paraId="773FBE7F" w14:textId="77777777" w:rsidR="001D0260" w:rsidRPr="003A2405" w:rsidRDefault="001D0260" w:rsidP="001D0260">
      <w:pPr>
        <w:autoSpaceDE w:val="0"/>
        <w:autoSpaceDN w:val="0"/>
        <w:adjustRightInd w:val="0"/>
        <w:rPr>
          <w:sz w:val="24"/>
        </w:rPr>
      </w:pPr>
    </w:p>
    <w:p w14:paraId="637C0199" w14:textId="77777777" w:rsidR="001D0260" w:rsidRPr="003A2405" w:rsidRDefault="001D0260" w:rsidP="001D0260">
      <w:pPr>
        <w:autoSpaceDE w:val="0"/>
        <w:autoSpaceDN w:val="0"/>
        <w:adjustRightInd w:val="0"/>
        <w:spacing w:line="240" w:lineRule="auto"/>
        <w:rPr>
          <w:sz w:val="24"/>
        </w:rPr>
      </w:pPr>
    </w:p>
    <w:p w14:paraId="27564757" w14:textId="77777777" w:rsidR="001D0260" w:rsidRDefault="001D0260" w:rsidP="001D0260">
      <w:pPr>
        <w:spacing w:after="120"/>
        <w:rPr>
          <w:lang w:val="en-US"/>
        </w:rPr>
      </w:pPr>
    </w:p>
    <w:p w14:paraId="5B5ADE26" w14:textId="77777777" w:rsidR="001D0260" w:rsidRDefault="001D0260" w:rsidP="001D0260">
      <w:r w:rsidRPr="005A1754">
        <w:rPr>
          <w:noProof/>
          <w:lang w:eastAsia="es-ES"/>
        </w:rPr>
        <w:lastRenderedPageBreak/>
        <w:drawing>
          <wp:inline distT="0" distB="0" distL="0" distR="0" wp14:anchorId="56B0DA9A" wp14:editId="59BF1717">
            <wp:extent cx="5400040" cy="2787930"/>
            <wp:effectExtent l="0" t="0" r="0" b="0"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1ECE99D-D496-4040-A8EB-06A0EE5761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1ECE99D-D496-4040-A8EB-06A0EE5761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949EC" w14:textId="77777777" w:rsidR="001D0260" w:rsidRDefault="001D0260" w:rsidP="001D0260">
      <w:r w:rsidRPr="005A1754">
        <w:rPr>
          <w:noProof/>
          <w:lang w:eastAsia="es-ES"/>
        </w:rPr>
        <w:drawing>
          <wp:inline distT="0" distB="0" distL="0" distR="0" wp14:anchorId="12E5C2B2" wp14:editId="136AEB60">
            <wp:extent cx="5861050" cy="3023574"/>
            <wp:effectExtent l="0" t="0" r="6350" b="5715"/>
            <wp:docPr id="5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85A9B247-D54D-4873-BCB9-F1396CB4B1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85A9B247-D54D-4873-BCB9-F1396CB4B1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3808" cy="3024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5AEB7" w14:textId="77777777" w:rsidR="001D0260" w:rsidRDefault="001D0260" w:rsidP="001D0260"/>
    <w:p w14:paraId="02EC5D01" w14:textId="77777777" w:rsidR="001D0260" w:rsidRDefault="001D0260" w:rsidP="001D0260">
      <w:r w:rsidRPr="003141DF">
        <w:rPr>
          <w:noProof/>
          <w:lang w:eastAsia="es-ES"/>
        </w:rPr>
        <w:lastRenderedPageBreak/>
        <w:drawing>
          <wp:inline distT="0" distB="0" distL="0" distR="0" wp14:anchorId="07D48B02" wp14:editId="7FE589FD">
            <wp:extent cx="4229100" cy="2480498"/>
            <wp:effectExtent l="0" t="0" r="0" b="0"/>
            <wp:docPr id="47" name="Imagen 46">
              <a:extLst xmlns:a="http://schemas.openxmlformats.org/drawingml/2006/main">
                <a:ext uri="{FF2B5EF4-FFF2-40B4-BE49-F238E27FC236}">
                  <a16:creationId xmlns:a16="http://schemas.microsoft.com/office/drawing/2014/main" id="{E5125F64-3118-409F-BE31-F5D0DB16E9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n 46">
                      <a:extLst>
                        <a:ext uri="{FF2B5EF4-FFF2-40B4-BE49-F238E27FC236}">
                          <a16:creationId xmlns:a16="http://schemas.microsoft.com/office/drawing/2014/main" id="{E5125F64-3118-409F-BE31-F5D0DB16E9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31764" cy="248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89D85" w14:textId="77777777" w:rsidR="001D0260" w:rsidRDefault="001D0260" w:rsidP="001D0260">
      <w:r w:rsidRPr="005A1754">
        <w:rPr>
          <w:noProof/>
          <w:lang w:eastAsia="es-ES"/>
        </w:rPr>
        <w:drawing>
          <wp:inline distT="0" distB="0" distL="0" distR="0" wp14:anchorId="23EBACF1" wp14:editId="2356611C">
            <wp:extent cx="5400040" cy="2684134"/>
            <wp:effectExtent l="0" t="0" r="0" b="2540"/>
            <wp:docPr id="7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82D78519-36A2-42A2-AA0E-A76C70C13A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82D78519-36A2-42A2-AA0E-A76C70C13A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8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6DB74" w14:textId="77777777" w:rsidR="001D0260" w:rsidRPr="00ED6409" w:rsidRDefault="001D0260" w:rsidP="001D0260">
      <w:pPr>
        <w:pStyle w:val="Descripcin"/>
      </w:pPr>
      <w:r w:rsidRPr="00ED6409">
        <w:t>Fig</w:t>
      </w:r>
      <w:r>
        <w:t>ure</w:t>
      </w:r>
      <w:r w:rsidRPr="00ED6409">
        <w:t xml:space="preserve"> </w:t>
      </w:r>
      <w:r>
        <w:t>S2:</w:t>
      </w:r>
      <w:r w:rsidRPr="00ED6409">
        <w:t xml:space="preserve"> Relative abundances of the dominant fungal </w:t>
      </w:r>
      <w:r>
        <w:t xml:space="preserve">(A-B) and bacterial (C-D) </w:t>
      </w:r>
      <w:r w:rsidRPr="00ED6409">
        <w:t xml:space="preserve">phyla and genus of the </w:t>
      </w:r>
      <w:proofErr w:type="spellStart"/>
      <w:r w:rsidRPr="00ED6409">
        <w:t>rhizospheric</w:t>
      </w:r>
      <w:proofErr w:type="spellEnd"/>
      <w:r w:rsidRPr="00ED6409">
        <w:t xml:space="preserve"> soil of purslane under different </w:t>
      </w:r>
      <w:r>
        <w:rPr>
          <w:color w:val="000000"/>
          <w:lang w:eastAsia="en-GB"/>
        </w:rPr>
        <w:t>slumgum</w:t>
      </w:r>
      <w:r w:rsidRPr="00ED6409">
        <w:rPr>
          <w:color w:val="000000"/>
          <w:lang w:eastAsia="en-GB"/>
        </w:rPr>
        <w:t xml:space="preserve"> treatments (S= solid </w:t>
      </w:r>
      <w:r>
        <w:rPr>
          <w:color w:val="000000"/>
          <w:lang w:eastAsia="en-GB"/>
        </w:rPr>
        <w:t>slumgum</w:t>
      </w:r>
      <w:r w:rsidRPr="00ED6409">
        <w:rPr>
          <w:color w:val="000000"/>
          <w:lang w:eastAsia="en-GB"/>
        </w:rPr>
        <w:t xml:space="preserve">; TS= solid </w:t>
      </w:r>
      <w:r>
        <w:rPr>
          <w:color w:val="000000"/>
          <w:lang w:eastAsia="en-GB"/>
        </w:rPr>
        <w:t>slumgum</w:t>
      </w:r>
      <w:r w:rsidRPr="00ED6409">
        <w:rPr>
          <w:color w:val="000000"/>
          <w:lang w:eastAsia="en-GB"/>
        </w:rPr>
        <w:t xml:space="preserve"> transformed with </w:t>
      </w:r>
      <w:r w:rsidRPr="00ED6409">
        <w:rPr>
          <w:i/>
          <w:color w:val="000000"/>
          <w:lang w:eastAsia="en-GB"/>
        </w:rPr>
        <w:t xml:space="preserve">P. </w:t>
      </w:r>
      <w:proofErr w:type="spellStart"/>
      <w:r w:rsidRPr="00ED6409">
        <w:rPr>
          <w:i/>
          <w:color w:val="000000"/>
          <w:lang w:eastAsia="en-GB"/>
        </w:rPr>
        <w:t>chrysogenum</w:t>
      </w:r>
      <w:proofErr w:type="spellEnd"/>
      <w:r w:rsidRPr="00ED6409">
        <w:rPr>
          <w:color w:val="000000"/>
          <w:lang w:eastAsia="en-GB"/>
        </w:rPr>
        <w:t xml:space="preserve"> ; L= liquid </w:t>
      </w:r>
      <w:r>
        <w:rPr>
          <w:color w:val="000000"/>
          <w:lang w:eastAsia="en-GB"/>
        </w:rPr>
        <w:t>slumgum</w:t>
      </w:r>
      <w:r w:rsidRPr="00ED6409">
        <w:rPr>
          <w:color w:val="000000"/>
          <w:lang w:eastAsia="en-GB"/>
        </w:rPr>
        <w:t xml:space="preserve">; TL= liquid </w:t>
      </w:r>
      <w:r>
        <w:rPr>
          <w:color w:val="000000"/>
          <w:lang w:eastAsia="en-GB"/>
        </w:rPr>
        <w:t>slumgum</w:t>
      </w:r>
      <w:r w:rsidRPr="00ED6409">
        <w:rPr>
          <w:color w:val="000000"/>
          <w:lang w:eastAsia="en-GB"/>
        </w:rPr>
        <w:t xml:space="preserve"> transformed with </w:t>
      </w:r>
      <w:r w:rsidRPr="00ED6409">
        <w:rPr>
          <w:i/>
          <w:color w:val="000000"/>
          <w:lang w:eastAsia="en-GB"/>
        </w:rPr>
        <w:t xml:space="preserve">P. </w:t>
      </w:r>
      <w:proofErr w:type="spellStart"/>
      <w:r w:rsidRPr="00ED6409">
        <w:rPr>
          <w:i/>
          <w:color w:val="000000"/>
          <w:lang w:eastAsia="en-GB"/>
        </w:rPr>
        <w:t>chrysogenum</w:t>
      </w:r>
      <w:proofErr w:type="spellEnd"/>
      <w:r w:rsidRPr="00ED6409">
        <w:rPr>
          <w:color w:val="000000"/>
          <w:lang w:eastAsia="en-GB"/>
        </w:rPr>
        <w:t xml:space="preserve"> ).</w:t>
      </w:r>
      <w:r w:rsidRPr="00ED6409">
        <w:t xml:space="preserve"> For each phylum and genus, significant differences were assessed by the Tukey´s post-hoc test calculated at </w:t>
      </w:r>
      <w:r w:rsidRPr="00ED6409">
        <w:rPr>
          <w:i/>
          <w:iCs/>
        </w:rPr>
        <w:t xml:space="preserve">p &lt; </w:t>
      </w:r>
      <w:r w:rsidRPr="00ED6409">
        <w:t>0.05 and indicated by an asterisk, *p &lt; 0.05; **p &lt; 0.01; ***p &lt; 0.001.</w:t>
      </w:r>
    </w:p>
    <w:p w14:paraId="3D7D9BB3" w14:textId="77777777" w:rsidR="001D0260" w:rsidRPr="00ED6409" w:rsidRDefault="001D0260" w:rsidP="001D0260">
      <w:pPr>
        <w:rPr>
          <w:sz w:val="24"/>
        </w:rPr>
      </w:pPr>
    </w:p>
    <w:p w14:paraId="16CB0277" w14:textId="77777777" w:rsidR="001D0260" w:rsidRDefault="001D0260" w:rsidP="001D0260">
      <w:pPr>
        <w:spacing w:after="120"/>
      </w:pPr>
    </w:p>
    <w:p w14:paraId="052A39F2" w14:textId="77777777" w:rsidR="001D0260" w:rsidRDefault="001D0260" w:rsidP="001D0260">
      <w:pPr>
        <w:spacing w:after="120"/>
      </w:pPr>
    </w:p>
    <w:p w14:paraId="3FFD9A8F" w14:textId="77777777" w:rsidR="001D0260" w:rsidRDefault="001D0260" w:rsidP="001D0260">
      <w:pPr>
        <w:spacing w:after="120"/>
      </w:pPr>
    </w:p>
    <w:p w14:paraId="7F1F28C7" w14:textId="77777777" w:rsidR="001D0260" w:rsidRPr="00E868BE" w:rsidRDefault="001D0260" w:rsidP="001D0260"/>
    <w:p w14:paraId="7A49295E" w14:textId="77777777" w:rsidR="001D0260" w:rsidRDefault="001D0260" w:rsidP="001D0260">
      <w:pPr>
        <w:rPr>
          <w:rFonts w:eastAsia="TimesNewRomanPSMT"/>
          <w:noProof/>
          <w:sz w:val="24"/>
          <w:lang w:eastAsia="es-ES"/>
        </w:rPr>
      </w:pPr>
      <w:r w:rsidRPr="00E868BE">
        <w:rPr>
          <w:rFonts w:eastAsia="TimesNewRomanPSMT"/>
          <w:noProof/>
          <w:sz w:val="24"/>
          <w:lang w:eastAsia="es-ES"/>
        </w:rPr>
        <w:lastRenderedPageBreak/>
        <w:t xml:space="preserve"> </w:t>
      </w:r>
      <w:r>
        <w:rPr>
          <w:rFonts w:eastAsia="TimesNewRomanPSMT"/>
          <w:noProof/>
          <w:sz w:val="24"/>
          <w:lang w:eastAsia="es-ES"/>
        </w:rPr>
        <w:drawing>
          <wp:inline distT="0" distB="0" distL="0" distR="0" wp14:anchorId="43D8348E" wp14:editId="58650D11">
            <wp:extent cx="6096142" cy="4042278"/>
            <wp:effectExtent l="0" t="0" r="0" b="0"/>
            <wp:docPr id="158" name="Imagen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601" cy="4044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C4EE63" w14:textId="77777777" w:rsidR="001D0260" w:rsidRDefault="001D0260" w:rsidP="001D0260">
      <w:pPr>
        <w:rPr>
          <w:rFonts w:eastAsia="TimesNewRomanPSMT"/>
          <w:noProof/>
          <w:sz w:val="24"/>
          <w:lang w:eastAsia="es-ES"/>
        </w:rPr>
      </w:pPr>
      <w:r w:rsidRPr="00BE1376">
        <w:rPr>
          <w:noProof/>
          <w:lang w:eastAsia="es-ES"/>
        </w:rPr>
        <w:drawing>
          <wp:inline distT="0" distB="0" distL="0" distR="0" wp14:anchorId="37B32B14" wp14:editId="6F88794D">
            <wp:extent cx="5400040" cy="2578100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A33E5" w14:textId="77777777" w:rsidR="001D0260" w:rsidRPr="001D0260" w:rsidRDefault="001D0260" w:rsidP="001D0260">
      <w:pPr>
        <w:pStyle w:val="Descripcin"/>
      </w:pPr>
      <w:r w:rsidRPr="001D0260">
        <w:t xml:space="preserve">Figure S3: </w:t>
      </w:r>
      <w:r w:rsidRPr="001D0260">
        <w:rPr>
          <w:lang w:val="en-US"/>
        </w:rPr>
        <w:t xml:space="preserve"> </w:t>
      </w:r>
      <w:r w:rsidRPr="001D0260">
        <w:t xml:space="preserve">Relative abundance of functional predicted genes related to N, C and P cycling in </w:t>
      </w:r>
      <w:proofErr w:type="spellStart"/>
      <w:r w:rsidRPr="001D0260">
        <w:t>rhizospheric</w:t>
      </w:r>
      <w:proofErr w:type="spellEnd"/>
      <w:r w:rsidRPr="001D0260">
        <w:t xml:space="preserve"> soil under </w:t>
      </w:r>
      <w:r w:rsidRPr="001D0260">
        <w:rPr>
          <w:lang w:eastAsia="en-GB"/>
        </w:rPr>
        <w:t xml:space="preserve">different slumgum treatments (S= solid slumgum; TS= solid slumgum transformed with </w:t>
      </w:r>
      <w:r w:rsidRPr="001D0260">
        <w:rPr>
          <w:i/>
          <w:lang w:eastAsia="en-GB"/>
        </w:rPr>
        <w:t xml:space="preserve">P. </w:t>
      </w:r>
      <w:proofErr w:type="spellStart"/>
      <w:r w:rsidRPr="001D0260">
        <w:rPr>
          <w:i/>
          <w:lang w:eastAsia="en-GB"/>
        </w:rPr>
        <w:t>chrysogenum</w:t>
      </w:r>
      <w:proofErr w:type="spellEnd"/>
      <w:r w:rsidRPr="001D0260">
        <w:rPr>
          <w:lang w:eastAsia="en-GB"/>
        </w:rPr>
        <w:t xml:space="preserve"> ; L= liquid slumgum; TL= liquid slumgum transformed with </w:t>
      </w:r>
      <w:r w:rsidRPr="001D0260">
        <w:rPr>
          <w:i/>
          <w:lang w:eastAsia="en-GB"/>
        </w:rPr>
        <w:t xml:space="preserve">P. </w:t>
      </w:r>
      <w:proofErr w:type="spellStart"/>
      <w:r w:rsidRPr="001D0260">
        <w:rPr>
          <w:i/>
          <w:lang w:eastAsia="en-GB"/>
        </w:rPr>
        <w:t>chrysogenum</w:t>
      </w:r>
      <w:proofErr w:type="spellEnd"/>
      <w:r w:rsidRPr="001D0260">
        <w:rPr>
          <w:lang w:eastAsia="en-GB"/>
        </w:rPr>
        <w:t xml:space="preserve"> )</w:t>
      </w:r>
      <w:r w:rsidRPr="001D0260">
        <w:t>. N=4. For each gene, bars followed by the same letter are not significantly different according to Tukey’s HSD-test (p &lt; 0.05). Bars represent standard error.</w:t>
      </w:r>
    </w:p>
    <w:p w14:paraId="5DA58931" w14:textId="77777777" w:rsidR="001D0260" w:rsidRDefault="001D0260" w:rsidP="001D0260">
      <w:r w:rsidRPr="001B406B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A27369" wp14:editId="3032677A">
                <wp:simplePos x="0" y="0"/>
                <wp:positionH relativeFrom="column">
                  <wp:posOffset>930910</wp:posOffset>
                </wp:positionH>
                <wp:positionV relativeFrom="paragraph">
                  <wp:posOffset>3677920</wp:posOffset>
                </wp:positionV>
                <wp:extent cx="277495" cy="260350"/>
                <wp:effectExtent l="0" t="0" r="27305" b="2540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BC751" w14:textId="77777777" w:rsidR="001D0260" w:rsidRPr="001B406B" w:rsidRDefault="001D0260" w:rsidP="001D026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27369" id="_x0000_s1030" type="#_x0000_t202" style="position:absolute;left:0;text-align:left;margin-left:73.3pt;margin-top:289.6pt;width:21.85pt;height:2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">
                <v:textbox>
                  <w:txbxContent>
                    <w:p w14:paraId="717BC751" w14:textId="77777777" w:rsidR="001D0260" w:rsidRPr="001B406B" w:rsidRDefault="001D0260" w:rsidP="001D026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18B86F1E" wp14:editId="768B836C">
            <wp:extent cx="4737343" cy="3340272"/>
            <wp:effectExtent l="0" t="0" r="635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37343" cy="334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06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3DC8E8" wp14:editId="1A516418">
                <wp:simplePos x="0" y="0"/>
                <wp:positionH relativeFrom="column">
                  <wp:posOffset>929005</wp:posOffset>
                </wp:positionH>
                <wp:positionV relativeFrom="paragraph">
                  <wp:posOffset>684530</wp:posOffset>
                </wp:positionV>
                <wp:extent cx="277792" cy="260430"/>
                <wp:effectExtent l="0" t="0" r="27305" b="2540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92" cy="26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D9A8C" w14:textId="77777777" w:rsidR="001D0260" w:rsidRPr="001B406B" w:rsidRDefault="001D0260" w:rsidP="001D026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DC8E8" id="_x0000_s1031" type="#_x0000_t202" style="position:absolute;left:0;text-align:left;margin-left:73.15pt;margin-top:53.9pt;width:21.85pt;height:2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">
                <v:textbox>
                  <w:txbxContent>
                    <w:p w14:paraId="21FD9A8C" w14:textId="77777777" w:rsidR="001D0260" w:rsidRPr="001B406B" w:rsidRDefault="001D0260" w:rsidP="001D026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es-ES"/>
        </w:rPr>
        <w:drawing>
          <wp:inline distT="0" distB="0" distL="0" distR="0" wp14:anchorId="3F79B134" wp14:editId="3A8FF27B">
            <wp:extent cx="5400040" cy="3272374"/>
            <wp:effectExtent l="0" t="0" r="0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28D1510" w14:textId="77777777" w:rsidR="001D0260" w:rsidRDefault="001D0260" w:rsidP="001D0260">
      <w:pPr>
        <w:autoSpaceDE w:val="0"/>
        <w:autoSpaceDN w:val="0"/>
        <w:adjustRightInd w:val="0"/>
        <w:spacing w:line="240" w:lineRule="auto"/>
        <w:rPr>
          <w:sz w:val="24"/>
        </w:rPr>
      </w:pPr>
    </w:p>
    <w:p w14:paraId="696DCEBE" w14:textId="77777777" w:rsidR="001D0260" w:rsidRDefault="001D0260" w:rsidP="001D0260">
      <w:pPr>
        <w:autoSpaceDE w:val="0"/>
        <w:autoSpaceDN w:val="0"/>
        <w:adjustRightInd w:val="0"/>
        <w:spacing w:line="240" w:lineRule="auto"/>
        <w:rPr>
          <w:sz w:val="24"/>
        </w:rPr>
      </w:pPr>
    </w:p>
    <w:p w14:paraId="34A13740" w14:textId="77777777" w:rsidR="001D0260" w:rsidRDefault="001D0260" w:rsidP="001D0260">
      <w:pPr>
        <w:autoSpaceDE w:val="0"/>
        <w:autoSpaceDN w:val="0"/>
        <w:adjustRightInd w:val="0"/>
        <w:spacing w:line="240" w:lineRule="auto"/>
        <w:rPr>
          <w:sz w:val="24"/>
        </w:rPr>
      </w:pPr>
    </w:p>
    <w:p w14:paraId="27D15F21" w14:textId="77777777" w:rsidR="001D0260" w:rsidRDefault="001D0260" w:rsidP="001D0260">
      <w:pPr>
        <w:autoSpaceDE w:val="0"/>
        <w:autoSpaceDN w:val="0"/>
        <w:adjustRightInd w:val="0"/>
        <w:spacing w:line="240" w:lineRule="auto"/>
        <w:rPr>
          <w:sz w:val="24"/>
        </w:rPr>
      </w:pPr>
    </w:p>
    <w:p w14:paraId="263B3667" w14:textId="77777777" w:rsidR="001D0260" w:rsidRDefault="001D0260" w:rsidP="001D0260">
      <w:pPr>
        <w:autoSpaceDE w:val="0"/>
        <w:autoSpaceDN w:val="0"/>
        <w:adjustRightInd w:val="0"/>
        <w:spacing w:line="240" w:lineRule="auto"/>
        <w:rPr>
          <w:sz w:val="24"/>
        </w:rPr>
      </w:pPr>
    </w:p>
    <w:p w14:paraId="48A2D6D9" w14:textId="77777777" w:rsidR="001D0260" w:rsidRDefault="001D0260" w:rsidP="001D0260">
      <w:pPr>
        <w:autoSpaceDE w:val="0"/>
        <w:autoSpaceDN w:val="0"/>
        <w:adjustRightInd w:val="0"/>
        <w:spacing w:line="240" w:lineRule="auto"/>
        <w:rPr>
          <w:sz w:val="24"/>
        </w:rPr>
      </w:pPr>
      <w:r w:rsidRPr="001B406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562350" wp14:editId="66958A9A">
                <wp:simplePos x="0" y="0"/>
                <wp:positionH relativeFrom="column">
                  <wp:posOffset>778309</wp:posOffset>
                </wp:positionH>
                <wp:positionV relativeFrom="paragraph">
                  <wp:posOffset>3612604</wp:posOffset>
                </wp:positionV>
                <wp:extent cx="277495" cy="260350"/>
                <wp:effectExtent l="0" t="0" r="27305" b="2540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6D3F0" w14:textId="77777777" w:rsidR="001D0260" w:rsidRPr="001B406B" w:rsidRDefault="001D0260" w:rsidP="001D026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62350" id="_x0000_s1032" type="#_x0000_t202" style="position:absolute;left:0;text-align:left;margin-left:61.3pt;margin-top:284.45pt;width:21.85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">
                <v:textbox>
                  <w:txbxContent>
                    <w:p w14:paraId="49D6D3F0" w14:textId="77777777" w:rsidR="001D0260" w:rsidRPr="001B406B" w:rsidRDefault="001D0260" w:rsidP="001D026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1B406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32E49" wp14:editId="39434F0E">
                <wp:simplePos x="0" y="0"/>
                <wp:positionH relativeFrom="column">
                  <wp:posOffset>776693</wp:posOffset>
                </wp:positionH>
                <wp:positionV relativeFrom="paragraph">
                  <wp:posOffset>532435</wp:posOffset>
                </wp:positionV>
                <wp:extent cx="277792" cy="260430"/>
                <wp:effectExtent l="0" t="0" r="27305" b="2540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92" cy="26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F70FC" w14:textId="77777777" w:rsidR="001D0260" w:rsidRPr="001B406B" w:rsidRDefault="001D0260" w:rsidP="001D026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32E49" id="_x0000_s1033" type="#_x0000_t202" style="position:absolute;left:0;text-align:left;margin-left:61.15pt;margin-top:41.9pt;width:21.85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">
                <v:textbox>
                  <w:txbxContent>
                    <w:p w14:paraId="38EF70FC" w14:textId="77777777" w:rsidR="001D0260" w:rsidRPr="001B406B" w:rsidRDefault="001D0260" w:rsidP="001D026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FA36BD">
        <w:rPr>
          <w:noProof/>
          <w:lang w:eastAsia="es-ES"/>
        </w:rPr>
        <w:t xml:space="preserve"> </w:t>
      </w:r>
      <w:r w:rsidRPr="00E868BE">
        <w:rPr>
          <w:noProof/>
          <w:lang w:eastAsia="es-ES"/>
        </w:rPr>
        <w:drawing>
          <wp:inline distT="0" distB="0" distL="0" distR="0" wp14:anchorId="663CB030" wp14:editId="687E266C">
            <wp:extent cx="4383919" cy="2660073"/>
            <wp:effectExtent l="0" t="0" r="0" b="6985"/>
            <wp:docPr id="19" name="Imagen 18">
              <a:extLst xmlns:a="http://schemas.openxmlformats.org/drawingml/2006/main">
                <a:ext uri="{FF2B5EF4-FFF2-40B4-BE49-F238E27FC236}">
                  <a16:creationId xmlns:a16="http://schemas.microsoft.com/office/drawing/2014/main" id="{9C2FB48D-BAE5-4AA9-9A5D-5A5C5E875A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8">
                      <a:extLst>
                        <a:ext uri="{FF2B5EF4-FFF2-40B4-BE49-F238E27FC236}">
                          <a16:creationId xmlns:a16="http://schemas.microsoft.com/office/drawing/2014/main" id="{9C2FB48D-BAE5-4AA9-9A5D-5A5C5E875A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02910" cy="267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700">
        <w:rPr>
          <w:noProof/>
          <w:lang w:eastAsia="es-ES"/>
        </w:rPr>
        <w:t xml:space="preserve"> </w:t>
      </w:r>
      <w:r>
        <w:rPr>
          <w:noProof/>
          <w:lang w:eastAsia="es-ES"/>
        </w:rPr>
        <w:drawing>
          <wp:inline distT="0" distB="0" distL="0" distR="0" wp14:anchorId="527477FA" wp14:editId="2D416613">
            <wp:extent cx="4412673" cy="2674039"/>
            <wp:effectExtent l="0" t="0" r="698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20708" cy="267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91CF9" w14:textId="77777777" w:rsidR="001D0260" w:rsidRDefault="001D0260" w:rsidP="001D0260">
      <w:pPr>
        <w:autoSpaceDE w:val="0"/>
        <w:autoSpaceDN w:val="0"/>
        <w:adjustRightInd w:val="0"/>
        <w:spacing w:line="240" w:lineRule="auto"/>
        <w:rPr>
          <w:sz w:val="24"/>
        </w:rPr>
      </w:pPr>
    </w:p>
    <w:p w14:paraId="207943A4" w14:textId="77777777" w:rsidR="001D0260" w:rsidRDefault="001D0260" w:rsidP="001D0260">
      <w:pPr>
        <w:autoSpaceDE w:val="0"/>
        <w:autoSpaceDN w:val="0"/>
        <w:adjustRightInd w:val="0"/>
        <w:spacing w:line="240" w:lineRule="auto"/>
        <w:rPr>
          <w:sz w:val="24"/>
        </w:rPr>
      </w:pPr>
    </w:p>
    <w:p w14:paraId="6724B37B" w14:textId="77777777" w:rsidR="001D0260" w:rsidRDefault="001D0260" w:rsidP="001D0260">
      <w:pPr>
        <w:autoSpaceDE w:val="0"/>
        <w:autoSpaceDN w:val="0"/>
        <w:adjustRightInd w:val="0"/>
        <w:spacing w:line="240" w:lineRule="auto"/>
        <w:rPr>
          <w:sz w:val="24"/>
        </w:rPr>
      </w:pPr>
    </w:p>
    <w:p w14:paraId="114195AA" w14:textId="77777777" w:rsidR="001D0260" w:rsidRPr="009E5099" w:rsidRDefault="001D0260" w:rsidP="001D0260">
      <w:pPr>
        <w:pStyle w:val="Descripcin"/>
      </w:pPr>
      <w:r w:rsidRPr="00245ADB">
        <w:t>Fig</w:t>
      </w:r>
      <w:r>
        <w:t>ure</w:t>
      </w:r>
      <w:r w:rsidRPr="00245ADB">
        <w:t xml:space="preserve"> S4</w:t>
      </w:r>
      <w:r>
        <w:t xml:space="preserve">: </w:t>
      </w:r>
      <w:r w:rsidRPr="002016EF">
        <w:t xml:space="preserve">Correlations between the </w:t>
      </w:r>
      <w:r>
        <w:t>significant</w:t>
      </w:r>
      <w:r w:rsidRPr="002016EF">
        <w:t xml:space="preserve"> </w:t>
      </w:r>
      <w:r>
        <w:t>fungal (A,B) and bacterial (C,D)</w:t>
      </w:r>
      <w:r w:rsidRPr="002016EF">
        <w:t xml:space="preserve"> phyla</w:t>
      </w:r>
      <w:r>
        <w:t xml:space="preserve"> and genus</w:t>
      </w:r>
      <w:r w:rsidRPr="002016EF">
        <w:t xml:space="preserve"> and soil properties and plant </w:t>
      </w:r>
      <w:r>
        <w:t>biomass</w:t>
      </w:r>
      <w:r w:rsidRPr="002016EF">
        <w:t xml:space="preserve">. The R value is shown in different colours in the figure. If the </w:t>
      </w:r>
      <w:r w:rsidRPr="002016EF">
        <w:rPr>
          <w:i/>
        </w:rPr>
        <w:t>P</w:t>
      </w:r>
      <w:r w:rsidRPr="002016EF">
        <w:t xml:space="preserve">-value is &lt; 0.05, it is marked with an asterisk. </w:t>
      </w:r>
      <w:r w:rsidRPr="009E5099">
        <w:t>*0.01 &lt; P ≤ 0.05; **0.001 &lt; P ≤ 0.01; ***P ≤ 0.001.</w:t>
      </w:r>
    </w:p>
    <w:p w14:paraId="1C174F36" w14:textId="77777777" w:rsidR="001D0260" w:rsidRDefault="001D0260" w:rsidP="001D0260"/>
    <w:p w14:paraId="454683CA" w14:textId="77777777" w:rsidR="001D0260" w:rsidRPr="00F47C3A" w:rsidRDefault="001D0260" w:rsidP="001D0260">
      <w:pPr>
        <w:spacing w:after="120"/>
      </w:pPr>
    </w:p>
    <w:p w14:paraId="43AAAD3F" w14:textId="60CEDB27" w:rsidR="00345335" w:rsidRPr="001D0260" w:rsidRDefault="00345335" w:rsidP="001D0260"/>
    <w:sectPr w:rsidR="00345335" w:rsidRPr="001D0260" w:rsidSect="002878CB">
      <w:footerReference w:type="default" r:id="rId22"/>
      <w:pgSz w:w="11907" w:h="13608"/>
      <w:pgMar w:top="567" w:right="936" w:bottom="1338" w:left="936" w:header="0" w:footer="737" w:gutter="0"/>
      <w:lnNumType w:countBy="1" w:distance="227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4618C" w14:textId="77777777" w:rsidR="00125931" w:rsidRDefault="00125931" w:rsidP="006D0C96">
      <w:pPr>
        <w:spacing w:line="240" w:lineRule="auto"/>
      </w:pPr>
      <w:r>
        <w:separator/>
      </w:r>
    </w:p>
  </w:endnote>
  <w:endnote w:type="continuationSeparator" w:id="0">
    <w:p w14:paraId="5E7C80F6" w14:textId="77777777" w:rsidR="00125931" w:rsidRDefault="00125931" w:rsidP="006D0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7788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76ABD1" w14:textId="77777777" w:rsidR="006D0C96" w:rsidRDefault="006D0C96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18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A5123" w14:textId="77777777" w:rsidR="006D0C96" w:rsidRDefault="006D0C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DB40F" w14:textId="77777777" w:rsidR="00125931" w:rsidRDefault="00125931" w:rsidP="006D0C96">
      <w:pPr>
        <w:spacing w:line="240" w:lineRule="auto"/>
      </w:pPr>
      <w:r>
        <w:separator/>
      </w:r>
    </w:p>
  </w:footnote>
  <w:footnote w:type="continuationSeparator" w:id="0">
    <w:p w14:paraId="630691ED" w14:textId="77777777" w:rsidR="00125931" w:rsidRDefault="00125931" w:rsidP="006D0C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94403"/>
    <w:multiLevelType w:val="hybridMultilevel"/>
    <w:tmpl w:val="E6ECA0A2"/>
    <w:lvl w:ilvl="0" w:tplc="35A46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21EB8"/>
    <w:multiLevelType w:val="hybridMultilevel"/>
    <w:tmpl w:val="B3626938"/>
    <w:lvl w:ilvl="0" w:tplc="F29A847E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D4776"/>
    <w:multiLevelType w:val="multilevel"/>
    <w:tmpl w:val="6B7E2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13"/>
    <w:rsid w:val="00020C2E"/>
    <w:rsid w:val="00041A84"/>
    <w:rsid w:val="0005690A"/>
    <w:rsid w:val="00075F28"/>
    <w:rsid w:val="00084789"/>
    <w:rsid w:val="00094808"/>
    <w:rsid w:val="000A1B66"/>
    <w:rsid w:val="000C3A9F"/>
    <w:rsid w:val="00125931"/>
    <w:rsid w:val="00135329"/>
    <w:rsid w:val="00191C48"/>
    <w:rsid w:val="001C5EB9"/>
    <w:rsid w:val="001D0260"/>
    <w:rsid w:val="001E2945"/>
    <w:rsid w:val="00200B97"/>
    <w:rsid w:val="00203F92"/>
    <w:rsid w:val="00240D68"/>
    <w:rsid w:val="00273272"/>
    <w:rsid w:val="002878CB"/>
    <w:rsid w:val="002D7ECA"/>
    <w:rsid w:val="002F730E"/>
    <w:rsid w:val="003118C8"/>
    <w:rsid w:val="00335619"/>
    <w:rsid w:val="00345335"/>
    <w:rsid w:val="003634F8"/>
    <w:rsid w:val="0038451C"/>
    <w:rsid w:val="003A4FB4"/>
    <w:rsid w:val="003D5288"/>
    <w:rsid w:val="003F2FD0"/>
    <w:rsid w:val="00450DB9"/>
    <w:rsid w:val="00463568"/>
    <w:rsid w:val="004B1510"/>
    <w:rsid w:val="004C6BC8"/>
    <w:rsid w:val="004D0F1A"/>
    <w:rsid w:val="004E63B3"/>
    <w:rsid w:val="00542A82"/>
    <w:rsid w:val="00543E43"/>
    <w:rsid w:val="0055217B"/>
    <w:rsid w:val="00564213"/>
    <w:rsid w:val="005779FB"/>
    <w:rsid w:val="00590693"/>
    <w:rsid w:val="005A4F32"/>
    <w:rsid w:val="006326D7"/>
    <w:rsid w:val="00670F05"/>
    <w:rsid w:val="006A05B1"/>
    <w:rsid w:val="006D0C96"/>
    <w:rsid w:val="006E0E68"/>
    <w:rsid w:val="0070537F"/>
    <w:rsid w:val="00733CBB"/>
    <w:rsid w:val="00751A44"/>
    <w:rsid w:val="00796A7F"/>
    <w:rsid w:val="00796CF9"/>
    <w:rsid w:val="00827BEC"/>
    <w:rsid w:val="00855006"/>
    <w:rsid w:val="00871F7F"/>
    <w:rsid w:val="00883829"/>
    <w:rsid w:val="0089640A"/>
    <w:rsid w:val="008B719F"/>
    <w:rsid w:val="008E213F"/>
    <w:rsid w:val="008E3110"/>
    <w:rsid w:val="009150E4"/>
    <w:rsid w:val="0091791F"/>
    <w:rsid w:val="00920979"/>
    <w:rsid w:val="00932F15"/>
    <w:rsid w:val="0093503A"/>
    <w:rsid w:val="00943440"/>
    <w:rsid w:val="009653A1"/>
    <w:rsid w:val="009B23BF"/>
    <w:rsid w:val="009C2206"/>
    <w:rsid w:val="009D38E2"/>
    <w:rsid w:val="009E171B"/>
    <w:rsid w:val="009F2C0A"/>
    <w:rsid w:val="00A17EED"/>
    <w:rsid w:val="00AC4A2F"/>
    <w:rsid w:val="00AE4157"/>
    <w:rsid w:val="00B34422"/>
    <w:rsid w:val="00B4015F"/>
    <w:rsid w:val="00B5719D"/>
    <w:rsid w:val="00B6248A"/>
    <w:rsid w:val="00B62878"/>
    <w:rsid w:val="00B75342"/>
    <w:rsid w:val="00B94A58"/>
    <w:rsid w:val="00BD0523"/>
    <w:rsid w:val="00C1589F"/>
    <w:rsid w:val="00C26311"/>
    <w:rsid w:val="00C35812"/>
    <w:rsid w:val="00C82F79"/>
    <w:rsid w:val="00CB765D"/>
    <w:rsid w:val="00CC260B"/>
    <w:rsid w:val="00CC51D0"/>
    <w:rsid w:val="00CD59BA"/>
    <w:rsid w:val="00D40CE0"/>
    <w:rsid w:val="00D6104E"/>
    <w:rsid w:val="00DB4E53"/>
    <w:rsid w:val="00DE175D"/>
    <w:rsid w:val="00E00253"/>
    <w:rsid w:val="00E00339"/>
    <w:rsid w:val="00E142A8"/>
    <w:rsid w:val="00E67E7A"/>
    <w:rsid w:val="00E861A5"/>
    <w:rsid w:val="00EA112F"/>
    <w:rsid w:val="00EC1195"/>
    <w:rsid w:val="00ED6B96"/>
    <w:rsid w:val="00EE58C0"/>
    <w:rsid w:val="00F31F29"/>
    <w:rsid w:val="00F32B74"/>
    <w:rsid w:val="00F35903"/>
    <w:rsid w:val="00F512A5"/>
    <w:rsid w:val="00F5258E"/>
    <w:rsid w:val="00F64C9C"/>
    <w:rsid w:val="00F96A2A"/>
    <w:rsid w:val="00FE44EA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E553"/>
  <w15:docId w15:val="{D2CFD17B-36C5-4048-BB43-0059F9DA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0CE0"/>
    <w:pPr>
      <w:spacing w:line="360" w:lineRule="auto"/>
      <w:jc w:val="both"/>
    </w:pPr>
    <w:rPr>
      <w:rFonts w:ascii="Times New Roman" w:eastAsia="Times New Roman" w:hAnsi="Times New Roman"/>
      <w:szCs w:val="24"/>
      <w:lang w:eastAsia="de-DE"/>
    </w:rPr>
  </w:style>
  <w:style w:type="paragraph" w:styleId="Ttulo1">
    <w:name w:val="heading 1"/>
    <w:basedOn w:val="Normal"/>
    <w:next w:val="Normal"/>
    <w:link w:val="Ttulo1Car"/>
    <w:qFormat/>
    <w:rsid w:val="00075F28"/>
    <w:pPr>
      <w:keepNext/>
      <w:spacing w:before="480" w:after="240" w:line="240" w:lineRule="auto"/>
      <w:outlineLvl w:val="0"/>
    </w:pPr>
    <w:rPr>
      <w:rFonts w:cs="Arial"/>
      <w:b/>
      <w:bCs/>
      <w:color w:val="000000"/>
      <w:kern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E00339"/>
    <w:pPr>
      <w:keepNext/>
      <w:spacing w:before="240" w:after="240" w:line="240" w:lineRule="auto"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Normal"/>
    <w:link w:val="Ttulo3Car"/>
    <w:qFormat/>
    <w:rsid w:val="005A4F32"/>
    <w:pPr>
      <w:keepNext/>
      <w:spacing w:before="240" w:after="240" w:line="240" w:lineRule="auto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link w:val="Ttulo4Car"/>
    <w:rsid w:val="00ED6B96"/>
    <w:pPr>
      <w:keepNext/>
      <w:outlineLvl w:val="3"/>
    </w:pPr>
    <w:rPr>
      <w:b/>
      <w:bCs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etreff">
    <w:name w:val="Betreff"/>
    <w:basedOn w:val="Normal"/>
    <w:next w:val="Normal"/>
    <w:rsid w:val="00ED6B96"/>
    <w:rPr>
      <w:b/>
    </w:rPr>
  </w:style>
  <w:style w:type="paragraph" w:customStyle="1" w:styleId="Bullets">
    <w:name w:val="Bullets"/>
    <w:basedOn w:val="Normal"/>
    <w:link w:val="BulletsChar"/>
    <w:rsid w:val="00ED6B96"/>
    <w:pPr>
      <w:numPr>
        <w:numId w:val="2"/>
      </w:numPr>
    </w:pPr>
  </w:style>
  <w:style w:type="character" w:customStyle="1" w:styleId="BulletsChar">
    <w:name w:val="Bullets Char"/>
    <w:link w:val="Bullets"/>
    <w:rsid w:val="00ED6B96"/>
    <w:rPr>
      <w:rFonts w:ascii="Verdana" w:eastAsia="Times New Roman" w:hAnsi="Verdana" w:cs="Times New Roman"/>
      <w:sz w:val="19"/>
      <w:szCs w:val="24"/>
      <w:lang w:eastAsia="de-DE"/>
    </w:rPr>
  </w:style>
  <w:style w:type="table" w:customStyle="1" w:styleId="Copernicus">
    <w:name w:val="Copernicus"/>
    <w:basedOn w:val="Tablanormal"/>
    <w:rsid w:val="00ED6B96"/>
    <w:rPr>
      <w:rFonts w:ascii="Verdana" w:eastAsia="Times New Roman" w:hAnsi="Verdana"/>
      <w:sz w:val="19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paragraph" w:styleId="Encabezado">
    <w:name w:val="header"/>
    <w:basedOn w:val="Normal"/>
    <w:link w:val="EncabezadoCar"/>
    <w:rsid w:val="00ED6B96"/>
    <w:pPr>
      <w:tabs>
        <w:tab w:val="center" w:pos="4536"/>
        <w:tab w:val="right" w:pos="9072"/>
      </w:tabs>
    </w:pPr>
  </w:style>
  <w:style w:type="character" w:customStyle="1" w:styleId="Ttulo1Car">
    <w:name w:val="Título 1 Car"/>
    <w:link w:val="Ttulo1"/>
    <w:rsid w:val="00075F28"/>
    <w:rPr>
      <w:rFonts w:ascii="Times New Roman" w:eastAsia="Times New Roman" w:hAnsi="Times New Roman" w:cs="Arial"/>
      <w:b/>
      <w:bCs/>
      <w:color w:val="000000"/>
      <w:kern w:val="32"/>
      <w:szCs w:val="32"/>
      <w:lang w:eastAsia="de-DE"/>
    </w:rPr>
  </w:style>
  <w:style w:type="character" w:customStyle="1" w:styleId="Ttulo3Car">
    <w:name w:val="Título 3 Car"/>
    <w:link w:val="Ttulo3"/>
    <w:rsid w:val="005A4F32"/>
    <w:rPr>
      <w:rFonts w:ascii="Times New Roman" w:eastAsia="Times New Roman" w:hAnsi="Times New Roman" w:cs="Arial"/>
      <w:b/>
      <w:bCs/>
      <w:szCs w:val="26"/>
      <w:lang w:eastAsia="de-DE"/>
    </w:rPr>
  </w:style>
  <w:style w:type="character" w:customStyle="1" w:styleId="Ttulo4Car">
    <w:name w:val="Título 4 Car"/>
    <w:link w:val="Ttulo4"/>
    <w:rsid w:val="00796A7F"/>
    <w:rPr>
      <w:rFonts w:ascii="Verdana" w:eastAsia="Times New Roman" w:hAnsi="Verdana" w:cs="Times New Roman"/>
      <w:b/>
      <w:bCs/>
      <w:sz w:val="19"/>
      <w:szCs w:val="28"/>
      <w:lang w:eastAsia="de-DE"/>
    </w:rPr>
  </w:style>
  <w:style w:type="character" w:customStyle="1" w:styleId="EncabezadoCar">
    <w:name w:val="Encabezado Car"/>
    <w:link w:val="Encabezado"/>
    <w:rsid w:val="00ED6B96"/>
    <w:rPr>
      <w:rFonts w:ascii="Verdana" w:eastAsia="Times New Roman" w:hAnsi="Verdana" w:cs="Times New Roman"/>
      <w:sz w:val="19"/>
      <w:szCs w:val="24"/>
      <w:lang w:eastAsia="de-DE"/>
    </w:rPr>
  </w:style>
  <w:style w:type="character" w:customStyle="1" w:styleId="Ttulo2Car">
    <w:name w:val="Título 2 Car"/>
    <w:link w:val="Ttulo2"/>
    <w:rsid w:val="00E00339"/>
    <w:rPr>
      <w:rFonts w:ascii="Times New Roman" w:eastAsia="Times New Roman" w:hAnsi="Times New Roman" w:cs="Arial"/>
      <w:b/>
      <w:bCs/>
      <w:iCs/>
      <w:szCs w:val="28"/>
      <w:lang w:eastAsia="de-DE"/>
    </w:rPr>
  </w:style>
  <w:style w:type="character" w:styleId="Hipervnculo">
    <w:name w:val="Hyperlink"/>
    <w:rsid w:val="00ED6B96"/>
    <w:rPr>
      <w:color w:val="0000FF"/>
      <w:u w:val="single"/>
    </w:rPr>
  </w:style>
  <w:style w:type="paragraph" w:customStyle="1" w:styleId="Kontakt">
    <w:name w:val="Kontakt"/>
    <w:basedOn w:val="Normal"/>
    <w:rsid w:val="00ED6B96"/>
    <w:pPr>
      <w:spacing w:line="160" w:lineRule="exact"/>
    </w:pPr>
    <w:rPr>
      <w:color w:val="808080"/>
      <w:sz w:val="13"/>
    </w:rPr>
  </w:style>
  <w:style w:type="paragraph" w:customStyle="1" w:styleId="Name">
    <w:name w:val="Name"/>
    <w:basedOn w:val="Normal"/>
    <w:rsid w:val="00ED6B96"/>
    <w:pPr>
      <w:spacing w:before="160" w:after="80"/>
    </w:pPr>
    <w:rPr>
      <w:rFonts w:ascii="Book Antiqua" w:hAnsi="Book Antiqua"/>
      <w:color w:val="808080"/>
      <w:sz w:val="22"/>
    </w:rPr>
  </w:style>
  <w:style w:type="paragraph" w:customStyle="1" w:styleId="CopernicusWordtemplate">
    <w:name w:val="Copernicus_Word_template"/>
    <w:basedOn w:val="Normal"/>
    <w:link w:val="CopernicusWordtemplateChar"/>
    <w:rsid w:val="00B5719D"/>
  </w:style>
  <w:style w:type="character" w:customStyle="1" w:styleId="CopernicusWordtemplateChar">
    <w:name w:val="Copernicus_Word_template Char"/>
    <w:basedOn w:val="Fuentedeprrafopredeter"/>
    <w:link w:val="CopernicusWordtemplate"/>
    <w:rsid w:val="00B5719D"/>
    <w:rPr>
      <w:rFonts w:ascii="Times New Roman" w:eastAsia="Times New Roman" w:hAnsi="Times New Roman"/>
      <w:sz w:val="24"/>
      <w:szCs w:val="24"/>
      <w:lang w:eastAsia="de-DE"/>
    </w:rPr>
  </w:style>
  <w:style w:type="character" w:styleId="Nmerodelnea">
    <w:name w:val="line number"/>
    <w:basedOn w:val="Fuentedeprrafopredeter"/>
    <w:uiPriority w:val="99"/>
    <w:semiHidden/>
    <w:unhideWhenUsed/>
    <w:rsid w:val="00D40CE0"/>
  </w:style>
  <w:style w:type="paragraph" w:customStyle="1" w:styleId="MStitle">
    <w:name w:val="MS title"/>
    <w:basedOn w:val="Normal"/>
    <w:link w:val="MStitleChar"/>
    <w:qFormat/>
    <w:rsid w:val="0091791F"/>
    <w:pPr>
      <w:spacing w:before="360" w:line="440" w:lineRule="exact"/>
      <w:contextualSpacing/>
    </w:pPr>
    <w:rPr>
      <w:b/>
      <w:sz w:val="34"/>
    </w:rPr>
  </w:style>
  <w:style w:type="paragraph" w:styleId="Prrafodelista">
    <w:name w:val="List Paragraph"/>
    <w:basedOn w:val="Normal"/>
    <w:uiPriority w:val="34"/>
    <w:qFormat/>
    <w:rsid w:val="00B4015F"/>
    <w:pPr>
      <w:ind w:left="720"/>
      <w:contextualSpacing/>
    </w:pPr>
  </w:style>
  <w:style w:type="character" w:customStyle="1" w:styleId="MStitleChar">
    <w:name w:val="MS title Char"/>
    <w:basedOn w:val="Fuentedeprrafopredeter"/>
    <w:link w:val="MStitle"/>
    <w:rsid w:val="0091791F"/>
    <w:rPr>
      <w:rFonts w:ascii="Times New Roman" w:eastAsia="Times New Roman" w:hAnsi="Times New Roman"/>
      <w:b/>
      <w:sz w:val="34"/>
      <w:szCs w:val="24"/>
      <w:lang w:eastAsia="de-DE"/>
    </w:rPr>
  </w:style>
  <w:style w:type="paragraph" w:customStyle="1" w:styleId="Affiliation">
    <w:name w:val="Affiliation"/>
    <w:basedOn w:val="Normal"/>
    <w:link w:val="AffiliationChar"/>
    <w:qFormat/>
    <w:rsid w:val="00450DB9"/>
    <w:pPr>
      <w:spacing w:before="120" w:line="240" w:lineRule="auto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3D5288"/>
    <w:rPr>
      <w:color w:val="808080"/>
    </w:rPr>
  </w:style>
  <w:style w:type="character" w:customStyle="1" w:styleId="AffiliationChar">
    <w:name w:val="Affiliation Char"/>
    <w:basedOn w:val="Fuentedeprrafopredeter"/>
    <w:link w:val="Affiliation"/>
    <w:rsid w:val="00450DB9"/>
    <w:rPr>
      <w:rFonts w:ascii="Times New Roman" w:eastAsia="Times New Roman" w:hAnsi="Times New Roman"/>
      <w:szCs w:val="24"/>
      <w:lang w:eastAsia="de-D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5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288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Equation">
    <w:name w:val="Equation"/>
    <w:basedOn w:val="Normal"/>
    <w:link w:val="EquationChar"/>
    <w:rsid w:val="00C35812"/>
    <w:pPr>
      <w:spacing w:before="120" w:after="120"/>
    </w:pPr>
    <w:rPr>
      <w:rFonts w:ascii="Cambria Math" w:hAnsi="Cambria Math"/>
    </w:rPr>
  </w:style>
  <w:style w:type="paragraph" w:styleId="Descripcin">
    <w:name w:val="caption"/>
    <w:basedOn w:val="Normal"/>
    <w:next w:val="Normal"/>
    <w:uiPriority w:val="35"/>
    <w:unhideWhenUsed/>
    <w:qFormat/>
    <w:rsid w:val="003A4FB4"/>
    <w:pPr>
      <w:spacing w:after="200" w:line="240" w:lineRule="auto"/>
    </w:pPr>
    <w:rPr>
      <w:b/>
      <w:bCs/>
      <w:sz w:val="18"/>
      <w:szCs w:val="18"/>
    </w:rPr>
  </w:style>
  <w:style w:type="character" w:customStyle="1" w:styleId="EquationChar">
    <w:name w:val="Equation Char"/>
    <w:basedOn w:val="Fuentedeprrafopredeter"/>
    <w:link w:val="Equation"/>
    <w:rsid w:val="00C35812"/>
    <w:rPr>
      <w:rFonts w:ascii="Cambria Math" w:eastAsia="Times New Roman" w:hAnsi="Cambria Math"/>
      <w:szCs w:val="24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6D0C96"/>
    <w:pPr>
      <w:tabs>
        <w:tab w:val="center" w:pos="4513"/>
        <w:tab w:val="right" w:pos="9026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0C96"/>
    <w:rPr>
      <w:rFonts w:ascii="Times New Roman" w:eastAsia="Times New Roman" w:hAnsi="Times New Roman"/>
      <w:szCs w:val="24"/>
      <w:lang w:eastAsia="de-DE"/>
    </w:rPr>
  </w:style>
  <w:style w:type="paragraph" w:customStyle="1" w:styleId="Correspondence">
    <w:name w:val="Correspondence"/>
    <w:basedOn w:val="Normal"/>
    <w:link w:val="CorrespondenceChar"/>
    <w:qFormat/>
    <w:rsid w:val="008E213F"/>
    <w:pPr>
      <w:spacing w:before="120" w:after="360" w:line="240" w:lineRule="auto"/>
    </w:pPr>
  </w:style>
  <w:style w:type="character" w:customStyle="1" w:styleId="CorrespondenceChar">
    <w:name w:val="Correspondence Char"/>
    <w:basedOn w:val="Fuentedeprrafopredeter"/>
    <w:link w:val="Correspondence"/>
    <w:rsid w:val="008E213F"/>
    <w:rPr>
      <w:rFonts w:ascii="Times New Roman" w:eastAsia="Times New Roman" w:hAnsi="Times New Roman"/>
      <w:szCs w:val="24"/>
      <w:lang w:eastAsia="de-DE"/>
    </w:rPr>
  </w:style>
  <w:style w:type="paragraph" w:customStyle="1" w:styleId="Authors">
    <w:name w:val="Authors"/>
    <w:basedOn w:val="Normal"/>
    <w:link w:val="AuthorsChar"/>
    <w:qFormat/>
    <w:rsid w:val="00BD0523"/>
    <w:pPr>
      <w:spacing w:before="180" w:line="240" w:lineRule="auto"/>
      <w:contextualSpacing/>
    </w:pPr>
    <w:rPr>
      <w:sz w:val="24"/>
    </w:rPr>
  </w:style>
  <w:style w:type="character" w:customStyle="1" w:styleId="AuthorsChar">
    <w:name w:val="Authors Char"/>
    <w:basedOn w:val="Fuentedeprrafopredeter"/>
    <w:link w:val="Authors"/>
    <w:rsid w:val="00BD0523"/>
    <w:rPr>
      <w:rFonts w:ascii="Times New Roman" w:eastAsia="Times New Roman" w:hAnsi="Times New Roman"/>
      <w:sz w:val="24"/>
      <w:szCs w:val="24"/>
      <w:lang w:eastAsia="de-DE"/>
    </w:rPr>
  </w:style>
  <w:style w:type="character" w:styleId="nfasis">
    <w:name w:val="Emphasis"/>
    <w:basedOn w:val="Fuentedeprrafopredeter"/>
    <w:uiPriority w:val="20"/>
    <w:qFormat/>
    <w:rsid w:val="009E171B"/>
    <w:rPr>
      <w:i/>
      <w:iCs/>
    </w:rPr>
  </w:style>
  <w:style w:type="character" w:customStyle="1" w:styleId="markedcontent">
    <w:name w:val="markedcontent"/>
    <w:basedOn w:val="Fuentedeprrafopredeter"/>
    <w:rsid w:val="009653A1"/>
  </w:style>
  <w:style w:type="character" w:styleId="Textoennegrita">
    <w:name w:val="Strong"/>
    <w:basedOn w:val="Fuentedeprrafopredeter"/>
    <w:uiPriority w:val="22"/>
    <w:qFormat/>
    <w:rsid w:val="009653A1"/>
    <w:rPr>
      <w:b/>
      <w:bCs/>
    </w:rPr>
  </w:style>
  <w:style w:type="table" w:styleId="Tablaconcuadrcula">
    <w:name w:val="Table Grid"/>
    <w:basedOn w:val="Tablanormal"/>
    <w:uiPriority w:val="59"/>
    <w:rsid w:val="001D0260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0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pernicusTemplates\Free-Form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pernicus_Word_template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BED57-4FA5-4993-88FD-52AF1CA9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Blank.dotm</Template>
  <TotalTime>47</TotalTime>
  <Pages>18</Pages>
  <Words>2021</Words>
  <Characters>11118</Characters>
  <Application>Microsoft Office Word</Application>
  <DocSecurity>0</DocSecurity>
  <Lines>92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</vt:lpstr>
      <vt:lpstr>Blank</vt:lpstr>
    </vt:vector>
  </TitlesOfParts>
  <Company>Copernicus Gesellschaft mbH</Company>
  <LinksUpToDate>false</LinksUpToDate>
  <CharactersWithSpaces>13113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creator>Martin Rasmussen</dc:creator>
  <cp:lastModifiedBy>Ángel Carrascosa</cp:lastModifiedBy>
  <cp:revision>28</cp:revision>
  <cp:lastPrinted>2024-08-05T09:58:00Z</cp:lastPrinted>
  <dcterms:created xsi:type="dcterms:W3CDTF">2024-08-03T09:20:00Z</dcterms:created>
  <dcterms:modified xsi:type="dcterms:W3CDTF">2024-08-05T09:59:00Z</dcterms:modified>
</cp:coreProperties>
</file>