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A9671" w14:textId="6CE5A462" w:rsidR="00372D36" w:rsidRPr="00473C72" w:rsidRDefault="006A263E" w:rsidP="00473C72">
      <w:pPr>
        <w:rPr>
          <w:rFonts w:ascii="Times New Roman" w:hAnsi="Times New Roman" w:cs="Times New Roman"/>
        </w:rPr>
      </w:pPr>
      <w:r w:rsidRPr="00073D25">
        <w:rPr>
          <w:rFonts w:ascii="Times New Roman" w:hAnsi="Times New Roman" w:cs="Times New Roman"/>
          <w:b/>
          <w:bCs/>
        </w:rPr>
        <w:t>Supplement</w:t>
      </w:r>
      <w:r w:rsidR="00473C72">
        <w:rPr>
          <w:rFonts w:ascii="Times New Roman" w:hAnsi="Times New Roman" w:cs="Times New Roman"/>
          <w:b/>
          <w:bCs/>
        </w:rPr>
        <w:t xml:space="preserve"> Table. </w:t>
      </w:r>
      <w:r w:rsidR="00473C72">
        <w:rPr>
          <w:rFonts w:ascii="Times New Roman" w:hAnsi="Times New Roman" w:cs="Times New Roman"/>
        </w:rPr>
        <w:t>Differences in characteristics between eligible participants without missing</w:t>
      </w:r>
      <w:r w:rsidR="00642EC9">
        <w:rPr>
          <w:rFonts w:ascii="Times New Roman" w:hAnsi="Times New Roman" w:cs="Times New Roman"/>
        </w:rPr>
        <w:t xml:space="preserve"> data</w:t>
      </w:r>
      <w:r w:rsidR="00473C72">
        <w:rPr>
          <w:rFonts w:ascii="Times New Roman" w:hAnsi="Times New Roman" w:cs="Times New Roman"/>
        </w:rPr>
        <w:t xml:space="preserve"> (included) and with missing data (not included in regression analysis).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"/>
        <w:gridCol w:w="27"/>
        <w:gridCol w:w="5046"/>
        <w:gridCol w:w="283"/>
        <w:gridCol w:w="1560"/>
        <w:gridCol w:w="1417"/>
        <w:gridCol w:w="992"/>
      </w:tblGrid>
      <w:tr w:rsidR="00487C69" w:rsidRPr="00781D1B" w14:paraId="5E134F24" w14:textId="77777777" w:rsidTr="002724CF">
        <w:trPr>
          <w:trHeight w:val="492"/>
        </w:trPr>
        <w:tc>
          <w:tcPr>
            <w:tcW w:w="336" w:type="dxa"/>
            <w:gridSpan w:val="2"/>
            <w:tcBorders>
              <w:bottom w:val="single" w:sz="4" w:space="0" w:color="auto"/>
            </w:tcBorders>
          </w:tcPr>
          <w:p w14:paraId="791FED9C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58EB6292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9316044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646F9C0" w14:textId="450AE74F" w:rsidR="00487C69" w:rsidRPr="00473C72" w:rsidRDefault="00B13605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M</w:t>
            </w:r>
            <w:r w:rsidR="006174EA" w:rsidRP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issing</w:t>
            </w:r>
          </w:p>
          <w:p w14:paraId="15364AD1" w14:textId="5115FB73" w:rsidR="00487C69" w:rsidRPr="00473C72" w:rsidRDefault="00487C69" w:rsidP="002724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n (wt. 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EE1017A" w14:textId="0FCC421A" w:rsidR="00487C69" w:rsidRPr="00473C72" w:rsidRDefault="00B13605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No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 xml:space="preserve">t </w:t>
            </w:r>
            <w:r w:rsidRP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m</w:t>
            </w:r>
            <w:r w:rsidR="006174EA" w:rsidRP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issing</w:t>
            </w:r>
          </w:p>
          <w:p w14:paraId="6FD239B1" w14:textId="653F3F32" w:rsidR="00487C69" w:rsidRPr="00473C72" w:rsidRDefault="00487C69" w:rsidP="00073D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n (</w:t>
            </w:r>
            <w:r w:rsidR="009B5225" w:rsidRP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wt. %</w:t>
            </w:r>
            <w:r w:rsidRP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FC3F3F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487C69" w:rsidRPr="00781D1B" w14:paraId="2108A735" w14:textId="77777777" w:rsidTr="002724CF">
        <w:trPr>
          <w:trHeight w:val="245"/>
        </w:trPr>
        <w:tc>
          <w:tcPr>
            <w:tcW w:w="5382" w:type="dxa"/>
            <w:gridSpan w:val="3"/>
            <w:tcBorders>
              <w:top w:val="single" w:sz="4" w:space="0" w:color="auto"/>
            </w:tcBorders>
          </w:tcPr>
          <w:p w14:paraId="25D010A4" w14:textId="77777777" w:rsidR="00487C69" w:rsidRPr="00781D1B" w:rsidRDefault="00487C69" w:rsidP="00CD38E7">
            <w:pPr>
              <w:autoSpaceDE w:val="0"/>
              <w:autoSpaceDN w:val="0"/>
              <w:adjustRightInd w:val="0"/>
              <w:ind w:right="-7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Maternal sociodemographic factors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A1B2105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DCE948F" w14:textId="77777777" w:rsidR="00487C69" w:rsidRPr="00781D1B" w:rsidRDefault="00487C69" w:rsidP="00E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9260053" w14:textId="77777777" w:rsidR="00487C69" w:rsidRPr="00781D1B" w:rsidRDefault="00487C69" w:rsidP="00E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E749D8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6B818DD3" w14:textId="77777777" w:rsidTr="002724CF">
        <w:trPr>
          <w:trHeight w:val="245"/>
        </w:trPr>
        <w:tc>
          <w:tcPr>
            <w:tcW w:w="5382" w:type="dxa"/>
            <w:gridSpan w:val="3"/>
          </w:tcPr>
          <w:p w14:paraId="64035786" w14:textId="75E7CF0C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Age</w:t>
            </w:r>
            <w:r w:rsidR="00800B24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119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800B24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638)</w:t>
            </w:r>
          </w:p>
        </w:tc>
        <w:tc>
          <w:tcPr>
            <w:tcW w:w="283" w:type="dxa"/>
          </w:tcPr>
          <w:p w14:paraId="6F419428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1DDB2A0" w14:textId="77777777" w:rsidR="00487C69" w:rsidRPr="00781D1B" w:rsidRDefault="00487C69" w:rsidP="00E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1A73C5" w14:textId="77777777" w:rsidR="00487C69" w:rsidRPr="00781D1B" w:rsidRDefault="00487C69" w:rsidP="00E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D84FFE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2C299D" w:rsidRPr="00781D1B" w14:paraId="0D23272E" w14:textId="77777777" w:rsidTr="002724CF">
        <w:trPr>
          <w:trHeight w:val="245"/>
        </w:trPr>
        <w:tc>
          <w:tcPr>
            <w:tcW w:w="336" w:type="dxa"/>
            <w:gridSpan w:val="2"/>
          </w:tcPr>
          <w:p w14:paraId="642ACD96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591DF019" w14:textId="77777777" w:rsidR="002C299D" w:rsidRPr="00781D1B" w:rsidRDefault="002C299D" w:rsidP="002C29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18-19</w:t>
            </w:r>
          </w:p>
        </w:tc>
        <w:tc>
          <w:tcPr>
            <w:tcW w:w="283" w:type="dxa"/>
          </w:tcPr>
          <w:p w14:paraId="6C90CB8B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9DD72E2" w14:textId="206410AA" w:rsidR="002C299D" w:rsidRPr="00781D1B" w:rsidRDefault="002C299D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2224 (55.44)</w:t>
            </w:r>
          </w:p>
        </w:tc>
        <w:tc>
          <w:tcPr>
            <w:tcW w:w="1417" w:type="dxa"/>
          </w:tcPr>
          <w:p w14:paraId="0F8D046C" w14:textId="7D8ECE4B" w:rsidR="002C299D" w:rsidRPr="00781D1B" w:rsidRDefault="002C299D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1795 (44.56)</w:t>
            </w:r>
          </w:p>
        </w:tc>
        <w:tc>
          <w:tcPr>
            <w:tcW w:w="992" w:type="dxa"/>
          </w:tcPr>
          <w:p w14:paraId="2FEF5F2E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299D" w:rsidRPr="00781D1B" w14:paraId="75014C09" w14:textId="77777777" w:rsidTr="002724CF">
        <w:trPr>
          <w:trHeight w:val="245"/>
        </w:trPr>
        <w:tc>
          <w:tcPr>
            <w:tcW w:w="336" w:type="dxa"/>
            <w:gridSpan w:val="2"/>
          </w:tcPr>
          <w:p w14:paraId="18A2BD6C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36498411" w14:textId="77777777" w:rsidR="002C299D" w:rsidRPr="00781D1B" w:rsidRDefault="002C299D" w:rsidP="002C29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20-24</w:t>
            </w:r>
          </w:p>
        </w:tc>
        <w:tc>
          <w:tcPr>
            <w:tcW w:w="283" w:type="dxa"/>
          </w:tcPr>
          <w:p w14:paraId="3D5C63FB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C746BED" w14:textId="326E0DF9" w:rsidR="002C299D" w:rsidRPr="00781D1B" w:rsidRDefault="002C299D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11433 (52.57)</w:t>
            </w:r>
          </w:p>
        </w:tc>
        <w:tc>
          <w:tcPr>
            <w:tcW w:w="1417" w:type="dxa"/>
          </w:tcPr>
          <w:p w14:paraId="395D3179" w14:textId="3AD9085F" w:rsidR="002C299D" w:rsidRPr="00781D1B" w:rsidRDefault="002C299D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10349 (47.43)</w:t>
            </w:r>
          </w:p>
        </w:tc>
        <w:tc>
          <w:tcPr>
            <w:tcW w:w="992" w:type="dxa"/>
          </w:tcPr>
          <w:p w14:paraId="473FC8A5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299D" w:rsidRPr="00781D1B" w14:paraId="292CA409" w14:textId="77777777" w:rsidTr="002724CF">
        <w:trPr>
          <w:trHeight w:val="245"/>
        </w:trPr>
        <w:tc>
          <w:tcPr>
            <w:tcW w:w="336" w:type="dxa"/>
            <w:gridSpan w:val="2"/>
          </w:tcPr>
          <w:p w14:paraId="4DCEFD44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18D6E742" w14:textId="77777777" w:rsidR="002C299D" w:rsidRPr="00781D1B" w:rsidRDefault="002C299D" w:rsidP="002C299D">
            <w:pPr>
              <w:autoSpaceDE w:val="0"/>
              <w:autoSpaceDN w:val="0"/>
              <w:adjustRightInd w:val="0"/>
              <w:ind w:right="-20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25-29</w:t>
            </w:r>
          </w:p>
        </w:tc>
        <w:tc>
          <w:tcPr>
            <w:tcW w:w="283" w:type="dxa"/>
          </w:tcPr>
          <w:p w14:paraId="07728262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F008DF1" w14:textId="7E861561" w:rsidR="002C299D" w:rsidRPr="00781D1B" w:rsidRDefault="002C299D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14768 (41.25)</w:t>
            </w:r>
          </w:p>
        </w:tc>
        <w:tc>
          <w:tcPr>
            <w:tcW w:w="1417" w:type="dxa"/>
          </w:tcPr>
          <w:p w14:paraId="6352340F" w14:textId="732DC2A3" w:rsidR="002C299D" w:rsidRPr="00781D1B" w:rsidRDefault="002C299D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20400 (58.75)</w:t>
            </w:r>
          </w:p>
        </w:tc>
        <w:tc>
          <w:tcPr>
            <w:tcW w:w="992" w:type="dxa"/>
          </w:tcPr>
          <w:p w14:paraId="63A417A9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299D" w:rsidRPr="00781D1B" w14:paraId="7A5978CC" w14:textId="77777777" w:rsidTr="002724CF">
        <w:trPr>
          <w:trHeight w:val="245"/>
        </w:trPr>
        <w:tc>
          <w:tcPr>
            <w:tcW w:w="336" w:type="dxa"/>
            <w:gridSpan w:val="2"/>
          </w:tcPr>
          <w:p w14:paraId="309DA77D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2B2F456C" w14:textId="77777777" w:rsidR="002C299D" w:rsidRPr="00781D1B" w:rsidRDefault="002C299D" w:rsidP="002C299D">
            <w:pPr>
              <w:autoSpaceDE w:val="0"/>
              <w:autoSpaceDN w:val="0"/>
              <w:adjustRightInd w:val="0"/>
              <w:ind w:right="-20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30-34</w:t>
            </w:r>
          </w:p>
        </w:tc>
        <w:tc>
          <w:tcPr>
            <w:tcW w:w="283" w:type="dxa"/>
          </w:tcPr>
          <w:p w14:paraId="4F86FFFF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917C995" w14:textId="0E994D26" w:rsidR="002C299D" w:rsidRPr="00781D1B" w:rsidRDefault="002C299D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12457 (33.41)</w:t>
            </w:r>
          </w:p>
        </w:tc>
        <w:tc>
          <w:tcPr>
            <w:tcW w:w="1417" w:type="dxa"/>
          </w:tcPr>
          <w:p w14:paraId="709D1AD7" w14:textId="66E43625" w:rsidR="002C299D" w:rsidRPr="00781D1B" w:rsidRDefault="002C299D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23624 (66.59)</w:t>
            </w:r>
          </w:p>
        </w:tc>
        <w:tc>
          <w:tcPr>
            <w:tcW w:w="992" w:type="dxa"/>
          </w:tcPr>
          <w:p w14:paraId="561B8F68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299D" w:rsidRPr="00781D1B" w14:paraId="1A20CC81" w14:textId="77777777" w:rsidTr="002724CF">
        <w:trPr>
          <w:trHeight w:val="245"/>
        </w:trPr>
        <w:tc>
          <w:tcPr>
            <w:tcW w:w="336" w:type="dxa"/>
            <w:gridSpan w:val="2"/>
          </w:tcPr>
          <w:p w14:paraId="557C1927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14DDCE81" w14:textId="77777777" w:rsidR="002C299D" w:rsidRPr="00781D1B" w:rsidRDefault="002C299D" w:rsidP="002C29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&gt;34</w:t>
            </w:r>
          </w:p>
        </w:tc>
        <w:tc>
          <w:tcPr>
            <w:tcW w:w="283" w:type="dxa"/>
          </w:tcPr>
          <w:p w14:paraId="1C47DC78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BE1A484" w14:textId="6C2A4B29" w:rsidR="002C299D" w:rsidRPr="00781D1B" w:rsidRDefault="002C299D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7809 (33.42)</w:t>
            </w:r>
          </w:p>
        </w:tc>
        <w:tc>
          <w:tcPr>
            <w:tcW w:w="1417" w:type="dxa"/>
          </w:tcPr>
          <w:p w14:paraId="6A7102EA" w14:textId="7ABC9B96" w:rsidR="002C299D" w:rsidRPr="00781D1B" w:rsidRDefault="002C299D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14779 (66.58)</w:t>
            </w:r>
          </w:p>
        </w:tc>
        <w:tc>
          <w:tcPr>
            <w:tcW w:w="992" w:type="dxa"/>
          </w:tcPr>
          <w:p w14:paraId="0C89B63C" w14:textId="77777777" w:rsidR="002C299D" w:rsidRPr="00781D1B" w:rsidRDefault="002C299D" w:rsidP="002C29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0ECE605F" w14:textId="77777777" w:rsidTr="002724CF">
        <w:trPr>
          <w:trHeight w:val="245"/>
        </w:trPr>
        <w:tc>
          <w:tcPr>
            <w:tcW w:w="5382" w:type="dxa"/>
            <w:gridSpan w:val="3"/>
          </w:tcPr>
          <w:p w14:paraId="775226E2" w14:textId="58FF05A1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Married</w:t>
            </w:r>
            <w:r w:rsidR="00800B24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119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800B24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565)</w:t>
            </w:r>
          </w:p>
        </w:tc>
        <w:tc>
          <w:tcPr>
            <w:tcW w:w="283" w:type="dxa"/>
          </w:tcPr>
          <w:p w14:paraId="25AAAAE2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F6A6078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039031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BF9545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00B24" w:rsidRPr="00781D1B" w14:paraId="6EF4DB98" w14:textId="77777777" w:rsidTr="002724CF">
        <w:trPr>
          <w:trHeight w:val="245"/>
        </w:trPr>
        <w:tc>
          <w:tcPr>
            <w:tcW w:w="336" w:type="dxa"/>
            <w:gridSpan w:val="2"/>
          </w:tcPr>
          <w:p w14:paraId="1E53C9FF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0F78F8EE" w14:textId="77777777" w:rsidR="00800B24" w:rsidRPr="00781D1B" w:rsidRDefault="00800B24" w:rsidP="00800B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83" w:type="dxa"/>
          </w:tcPr>
          <w:p w14:paraId="2EF28C44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FBE352" w14:textId="3B499A1A" w:rsidR="00800B24" w:rsidRPr="00781D1B" w:rsidRDefault="00800B24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22694 (51.66)</w:t>
            </w:r>
          </w:p>
        </w:tc>
        <w:tc>
          <w:tcPr>
            <w:tcW w:w="1417" w:type="dxa"/>
          </w:tcPr>
          <w:p w14:paraId="3F4C99BB" w14:textId="21CA7311" w:rsidR="00800B24" w:rsidRPr="00781D1B" w:rsidRDefault="00800B24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21472 (48.34)</w:t>
            </w:r>
          </w:p>
        </w:tc>
        <w:tc>
          <w:tcPr>
            <w:tcW w:w="992" w:type="dxa"/>
          </w:tcPr>
          <w:p w14:paraId="78B265B5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0B24" w:rsidRPr="00781D1B" w14:paraId="1E2DDAA6" w14:textId="77777777" w:rsidTr="002724CF">
        <w:trPr>
          <w:trHeight w:val="245"/>
        </w:trPr>
        <w:tc>
          <w:tcPr>
            <w:tcW w:w="336" w:type="dxa"/>
            <w:gridSpan w:val="2"/>
          </w:tcPr>
          <w:p w14:paraId="42994663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0D2E1AA9" w14:textId="77777777" w:rsidR="00800B24" w:rsidRPr="00781D1B" w:rsidRDefault="00800B24" w:rsidP="00800B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83" w:type="dxa"/>
          </w:tcPr>
          <w:p w14:paraId="3CC17EF1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2FAA35" w14:textId="58BD2153" w:rsidR="00800B24" w:rsidRPr="00781D1B" w:rsidRDefault="00800B24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25924 (33.54)</w:t>
            </w:r>
          </w:p>
        </w:tc>
        <w:tc>
          <w:tcPr>
            <w:tcW w:w="1417" w:type="dxa"/>
          </w:tcPr>
          <w:p w14:paraId="4DA1981B" w14:textId="426DCF7D" w:rsidR="00800B24" w:rsidRPr="00781D1B" w:rsidRDefault="00800B24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49475 (66.46)</w:t>
            </w:r>
          </w:p>
        </w:tc>
        <w:tc>
          <w:tcPr>
            <w:tcW w:w="992" w:type="dxa"/>
          </w:tcPr>
          <w:p w14:paraId="4B553061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0260B4CE" w14:textId="77777777" w:rsidTr="002724CF">
        <w:trPr>
          <w:trHeight w:val="245"/>
        </w:trPr>
        <w:tc>
          <w:tcPr>
            <w:tcW w:w="5382" w:type="dxa"/>
            <w:gridSpan w:val="3"/>
          </w:tcPr>
          <w:p w14:paraId="6029CAE0" w14:textId="4A87DE82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Race/ethnicity</w:t>
            </w:r>
            <w:r w:rsidR="00145EF7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118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145EF7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592)</w:t>
            </w:r>
          </w:p>
        </w:tc>
        <w:tc>
          <w:tcPr>
            <w:tcW w:w="283" w:type="dxa"/>
          </w:tcPr>
          <w:p w14:paraId="3E58D289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0919F78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9FA64C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BB7413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00B24" w:rsidRPr="00781D1B" w14:paraId="61E45583" w14:textId="77777777" w:rsidTr="002724CF">
        <w:trPr>
          <w:trHeight w:val="245"/>
        </w:trPr>
        <w:tc>
          <w:tcPr>
            <w:tcW w:w="336" w:type="dxa"/>
            <w:gridSpan w:val="2"/>
          </w:tcPr>
          <w:p w14:paraId="5304E347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7D900D95" w14:textId="77777777" w:rsidR="00800B24" w:rsidRPr="00781D1B" w:rsidRDefault="00800B24" w:rsidP="00800B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Non-Hispanic white</w:t>
            </w:r>
          </w:p>
        </w:tc>
        <w:tc>
          <w:tcPr>
            <w:tcW w:w="283" w:type="dxa"/>
          </w:tcPr>
          <w:p w14:paraId="1A660877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75F701B" w14:textId="7D633168" w:rsidR="00800B24" w:rsidRPr="00781D1B" w:rsidRDefault="00800B24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16515 (29.94)</w:t>
            </w:r>
          </w:p>
        </w:tc>
        <w:tc>
          <w:tcPr>
            <w:tcW w:w="1417" w:type="dxa"/>
          </w:tcPr>
          <w:p w14:paraId="035CA277" w14:textId="73C4DEB8" w:rsidR="00800B24" w:rsidRPr="00781D1B" w:rsidRDefault="00800B24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39706 (70.06)</w:t>
            </w:r>
          </w:p>
        </w:tc>
        <w:tc>
          <w:tcPr>
            <w:tcW w:w="992" w:type="dxa"/>
          </w:tcPr>
          <w:p w14:paraId="13D15CDD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0B24" w:rsidRPr="00781D1B" w14:paraId="5FA46BE5" w14:textId="77777777" w:rsidTr="002724CF">
        <w:trPr>
          <w:trHeight w:val="245"/>
        </w:trPr>
        <w:tc>
          <w:tcPr>
            <w:tcW w:w="336" w:type="dxa"/>
            <w:gridSpan w:val="2"/>
          </w:tcPr>
          <w:p w14:paraId="0FB16A85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24502152" w14:textId="77777777" w:rsidR="00800B24" w:rsidRPr="00781D1B" w:rsidRDefault="00800B24" w:rsidP="00800B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Non-Hispanic black</w:t>
            </w:r>
          </w:p>
        </w:tc>
        <w:tc>
          <w:tcPr>
            <w:tcW w:w="283" w:type="dxa"/>
          </w:tcPr>
          <w:p w14:paraId="311B18B0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78EDFDE" w14:textId="40D60653" w:rsidR="00800B24" w:rsidRPr="00781D1B" w:rsidRDefault="00800B24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9045 (46.37)</w:t>
            </w:r>
          </w:p>
        </w:tc>
        <w:tc>
          <w:tcPr>
            <w:tcW w:w="1417" w:type="dxa"/>
          </w:tcPr>
          <w:p w14:paraId="3F2F2FE0" w14:textId="470ACC90" w:rsidR="00800B24" w:rsidRPr="00781D1B" w:rsidRDefault="00800B24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10309 (53.63)</w:t>
            </w:r>
          </w:p>
        </w:tc>
        <w:tc>
          <w:tcPr>
            <w:tcW w:w="992" w:type="dxa"/>
          </w:tcPr>
          <w:p w14:paraId="104C7154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0B24" w:rsidRPr="00781D1B" w14:paraId="645927C9" w14:textId="77777777" w:rsidTr="002724CF">
        <w:trPr>
          <w:trHeight w:val="245"/>
        </w:trPr>
        <w:tc>
          <w:tcPr>
            <w:tcW w:w="336" w:type="dxa"/>
            <w:gridSpan w:val="2"/>
          </w:tcPr>
          <w:p w14:paraId="41CC1BDD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4E55C7CC" w14:textId="77777777" w:rsidR="00800B24" w:rsidRPr="00781D1B" w:rsidRDefault="00800B24" w:rsidP="00800B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Hispanic</w:t>
            </w:r>
          </w:p>
        </w:tc>
        <w:tc>
          <w:tcPr>
            <w:tcW w:w="283" w:type="dxa"/>
          </w:tcPr>
          <w:p w14:paraId="4BDEC722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C8A3E04" w14:textId="1185C342" w:rsidR="00800B24" w:rsidRPr="00781D1B" w:rsidRDefault="00800B24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12965 (58.39)</w:t>
            </w:r>
          </w:p>
        </w:tc>
        <w:tc>
          <w:tcPr>
            <w:tcW w:w="1417" w:type="dxa"/>
          </w:tcPr>
          <w:p w14:paraId="1E79F10D" w14:textId="03663B26" w:rsidR="00800B24" w:rsidRPr="00781D1B" w:rsidRDefault="00800B24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10230 (41.61)</w:t>
            </w:r>
          </w:p>
        </w:tc>
        <w:tc>
          <w:tcPr>
            <w:tcW w:w="992" w:type="dxa"/>
          </w:tcPr>
          <w:p w14:paraId="47215225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0B24" w:rsidRPr="00781D1B" w14:paraId="74B8BA00" w14:textId="77777777" w:rsidTr="002724CF">
        <w:trPr>
          <w:trHeight w:val="245"/>
        </w:trPr>
        <w:tc>
          <w:tcPr>
            <w:tcW w:w="336" w:type="dxa"/>
            <w:gridSpan w:val="2"/>
          </w:tcPr>
          <w:p w14:paraId="4B583BC3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12F97758" w14:textId="77777777" w:rsidR="00800B24" w:rsidRPr="00781D1B" w:rsidRDefault="00800B24" w:rsidP="00800B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283" w:type="dxa"/>
          </w:tcPr>
          <w:p w14:paraId="076413BC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55BF95" w14:textId="4E0FC84F" w:rsidR="00800B24" w:rsidRPr="00781D1B" w:rsidRDefault="00800B24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9120 (46.61)</w:t>
            </w:r>
          </w:p>
        </w:tc>
        <w:tc>
          <w:tcPr>
            <w:tcW w:w="1417" w:type="dxa"/>
          </w:tcPr>
          <w:p w14:paraId="65A37804" w14:textId="4D129CE6" w:rsidR="00800B24" w:rsidRPr="00781D1B" w:rsidRDefault="00800B24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10702 (53.39)</w:t>
            </w:r>
          </w:p>
        </w:tc>
        <w:tc>
          <w:tcPr>
            <w:tcW w:w="992" w:type="dxa"/>
          </w:tcPr>
          <w:p w14:paraId="4B4016D5" w14:textId="77777777" w:rsidR="00800B24" w:rsidRPr="00781D1B" w:rsidRDefault="00800B24" w:rsidP="00800B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23886D4A" w14:textId="77777777" w:rsidTr="002724CF">
        <w:trPr>
          <w:trHeight w:val="245"/>
        </w:trPr>
        <w:tc>
          <w:tcPr>
            <w:tcW w:w="5382" w:type="dxa"/>
            <w:gridSpan w:val="3"/>
          </w:tcPr>
          <w:p w14:paraId="6DC47CEC" w14:textId="59700614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Parity</w:t>
            </w:r>
            <w:r w:rsidR="00145EF7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119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145EF7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398)</w:t>
            </w:r>
          </w:p>
        </w:tc>
        <w:tc>
          <w:tcPr>
            <w:tcW w:w="283" w:type="dxa"/>
          </w:tcPr>
          <w:p w14:paraId="25F94B5E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7CD22B2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B906CB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466473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45EF7" w:rsidRPr="00781D1B" w14:paraId="5B0502CD" w14:textId="77777777" w:rsidTr="002724CF">
        <w:trPr>
          <w:trHeight w:val="245"/>
        </w:trPr>
        <w:tc>
          <w:tcPr>
            <w:tcW w:w="336" w:type="dxa"/>
            <w:gridSpan w:val="2"/>
          </w:tcPr>
          <w:p w14:paraId="43D57DBC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70456492" w14:textId="77777777" w:rsidR="00145EF7" w:rsidRPr="00781D1B" w:rsidRDefault="00145EF7" w:rsidP="00145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Primiparous</w:t>
            </w:r>
          </w:p>
        </w:tc>
        <w:tc>
          <w:tcPr>
            <w:tcW w:w="283" w:type="dxa"/>
          </w:tcPr>
          <w:p w14:paraId="3130159F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CBA53D9" w14:textId="08853A90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18116 (37.51)</w:t>
            </w:r>
          </w:p>
        </w:tc>
        <w:tc>
          <w:tcPr>
            <w:tcW w:w="1417" w:type="dxa"/>
          </w:tcPr>
          <w:p w14:paraId="332F7291" w14:textId="5115D008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29691 (62.49)</w:t>
            </w:r>
          </w:p>
        </w:tc>
        <w:tc>
          <w:tcPr>
            <w:tcW w:w="992" w:type="dxa"/>
          </w:tcPr>
          <w:p w14:paraId="3E4AEA22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EF7" w:rsidRPr="00781D1B" w14:paraId="77240C6D" w14:textId="77777777" w:rsidTr="002724CF">
        <w:trPr>
          <w:trHeight w:val="245"/>
        </w:trPr>
        <w:tc>
          <w:tcPr>
            <w:tcW w:w="336" w:type="dxa"/>
            <w:gridSpan w:val="2"/>
          </w:tcPr>
          <w:p w14:paraId="6A495440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1A321D07" w14:textId="77777777" w:rsidR="00145EF7" w:rsidRPr="00781D1B" w:rsidRDefault="00145EF7" w:rsidP="00145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Multiparous</w:t>
            </w:r>
          </w:p>
        </w:tc>
        <w:tc>
          <w:tcPr>
            <w:tcW w:w="283" w:type="dxa"/>
          </w:tcPr>
          <w:p w14:paraId="0F90601A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0C36EA8" w14:textId="52A11F9E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30335 (41.16)</w:t>
            </w:r>
          </w:p>
        </w:tc>
        <w:tc>
          <w:tcPr>
            <w:tcW w:w="1417" w:type="dxa"/>
          </w:tcPr>
          <w:p w14:paraId="5478F91F" w14:textId="0B8BA017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41256 (58.84)</w:t>
            </w:r>
          </w:p>
        </w:tc>
        <w:tc>
          <w:tcPr>
            <w:tcW w:w="992" w:type="dxa"/>
          </w:tcPr>
          <w:p w14:paraId="3FFA0F26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35AE954D" w14:textId="77777777" w:rsidTr="002724CF">
        <w:trPr>
          <w:trHeight w:val="245"/>
        </w:trPr>
        <w:tc>
          <w:tcPr>
            <w:tcW w:w="5382" w:type="dxa"/>
            <w:gridSpan w:val="3"/>
          </w:tcPr>
          <w:p w14:paraId="3CFDB9D1" w14:textId="39A619D6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Education</w:t>
            </w:r>
            <w:r w:rsidR="00145EF7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118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145EF7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570)</w:t>
            </w:r>
          </w:p>
        </w:tc>
        <w:tc>
          <w:tcPr>
            <w:tcW w:w="283" w:type="dxa"/>
          </w:tcPr>
          <w:p w14:paraId="6CCE6974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5B081E0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73363C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F456B1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45EF7" w:rsidRPr="00781D1B" w14:paraId="60D68D6E" w14:textId="77777777" w:rsidTr="002724CF">
        <w:trPr>
          <w:trHeight w:val="245"/>
        </w:trPr>
        <w:tc>
          <w:tcPr>
            <w:tcW w:w="336" w:type="dxa"/>
            <w:gridSpan w:val="2"/>
          </w:tcPr>
          <w:p w14:paraId="05A26C04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43167C0B" w14:textId="77777777" w:rsidR="00145EF7" w:rsidRPr="00781D1B" w:rsidRDefault="00145EF7" w:rsidP="00145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&lt;High school</w:t>
            </w:r>
          </w:p>
        </w:tc>
        <w:tc>
          <w:tcPr>
            <w:tcW w:w="283" w:type="dxa"/>
          </w:tcPr>
          <w:p w14:paraId="50A17A60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DE0A08C" w14:textId="628CA487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8415 (69.00)</w:t>
            </w:r>
          </w:p>
        </w:tc>
        <w:tc>
          <w:tcPr>
            <w:tcW w:w="1417" w:type="dxa"/>
          </w:tcPr>
          <w:p w14:paraId="0D7BF560" w14:textId="4E676C71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3992 (31.00)</w:t>
            </w:r>
          </w:p>
        </w:tc>
        <w:tc>
          <w:tcPr>
            <w:tcW w:w="992" w:type="dxa"/>
          </w:tcPr>
          <w:p w14:paraId="67812788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EF7" w:rsidRPr="00781D1B" w14:paraId="07E69890" w14:textId="77777777" w:rsidTr="002724CF">
        <w:trPr>
          <w:trHeight w:val="245"/>
        </w:trPr>
        <w:tc>
          <w:tcPr>
            <w:tcW w:w="336" w:type="dxa"/>
            <w:gridSpan w:val="2"/>
          </w:tcPr>
          <w:p w14:paraId="21FCACEC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7582AC27" w14:textId="77777777" w:rsidR="00145EF7" w:rsidRPr="00781D1B" w:rsidRDefault="00145EF7" w:rsidP="00145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 school</w:t>
            </w:r>
          </w:p>
        </w:tc>
        <w:tc>
          <w:tcPr>
            <w:tcW w:w="283" w:type="dxa"/>
          </w:tcPr>
          <w:p w14:paraId="31134CE1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C791F31" w14:textId="250DA3C1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14269 (53.35)</w:t>
            </w:r>
          </w:p>
        </w:tc>
        <w:tc>
          <w:tcPr>
            <w:tcW w:w="1417" w:type="dxa"/>
          </w:tcPr>
          <w:p w14:paraId="5DAE7144" w14:textId="2EBB4C16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12338 (46.65)</w:t>
            </w:r>
          </w:p>
        </w:tc>
        <w:tc>
          <w:tcPr>
            <w:tcW w:w="992" w:type="dxa"/>
          </w:tcPr>
          <w:p w14:paraId="083C2F13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EF7" w:rsidRPr="00781D1B" w14:paraId="35F7B75D" w14:textId="77777777" w:rsidTr="002724CF">
        <w:trPr>
          <w:trHeight w:val="245"/>
        </w:trPr>
        <w:tc>
          <w:tcPr>
            <w:tcW w:w="336" w:type="dxa"/>
            <w:gridSpan w:val="2"/>
          </w:tcPr>
          <w:p w14:paraId="347789AE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68E9A8FB" w14:textId="77777777" w:rsidR="00145EF7" w:rsidRPr="00781D1B" w:rsidRDefault="00145EF7" w:rsidP="00145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&gt;High school</w:t>
            </w:r>
          </w:p>
        </w:tc>
        <w:tc>
          <w:tcPr>
            <w:tcW w:w="283" w:type="dxa"/>
          </w:tcPr>
          <w:p w14:paraId="67049E0A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2FE550" w14:textId="66A3802E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24939 (30.15)</w:t>
            </w:r>
          </w:p>
        </w:tc>
        <w:tc>
          <w:tcPr>
            <w:tcW w:w="1417" w:type="dxa"/>
          </w:tcPr>
          <w:p w14:paraId="437CF552" w14:textId="532DCC6B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54617 (69.85)</w:t>
            </w:r>
          </w:p>
        </w:tc>
        <w:tc>
          <w:tcPr>
            <w:tcW w:w="992" w:type="dxa"/>
          </w:tcPr>
          <w:p w14:paraId="2BDC1AAA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7FF4570A" w14:textId="77777777" w:rsidTr="002724CF">
        <w:trPr>
          <w:trHeight w:val="245"/>
        </w:trPr>
        <w:tc>
          <w:tcPr>
            <w:tcW w:w="5382" w:type="dxa"/>
            <w:gridSpan w:val="3"/>
          </w:tcPr>
          <w:p w14:paraId="7B4228D3" w14:textId="343A0826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Prenatal health insurance</w:t>
            </w:r>
            <w:r w:rsidR="00145EF7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118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145EF7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326)</w:t>
            </w:r>
          </w:p>
        </w:tc>
        <w:tc>
          <w:tcPr>
            <w:tcW w:w="283" w:type="dxa"/>
          </w:tcPr>
          <w:p w14:paraId="34250FC7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CDB1924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60375E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390151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45EF7" w:rsidRPr="00781D1B" w14:paraId="739ADF32" w14:textId="77777777" w:rsidTr="002724CF">
        <w:trPr>
          <w:trHeight w:val="245"/>
        </w:trPr>
        <w:tc>
          <w:tcPr>
            <w:tcW w:w="336" w:type="dxa"/>
            <w:gridSpan w:val="2"/>
          </w:tcPr>
          <w:p w14:paraId="5BBC19EF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5A3BD70A" w14:textId="77777777" w:rsidR="00145EF7" w:rsidRPr="00781D1B" w:rsidRDefault="00145EF7" w:rsidP="00145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Uninsured </w:t>
            </w:r>
          </w:p>
        </w:tc>
        <w:tc>
          <w:tcPr>
            <w:tcW w:w="283" w:type="dxa"/>
          </w:tcPr>
          <w:p w14:paraId="44B58614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E5993E" w14:textId="03EAAD61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10740 (71.81)</w:t>
            </w:r>
          </w:p>
        </w:tc>
        <w:tc>
          <w:tcPr>
            <w:tcW w:w="1417" w:type="dxa"/>
          </w:tcPr>
          <w:p w14:paraId="3D34892F" w14:textId="20C04399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4361 (28.19)</w:t>
            </w:r>
          </w:p>
        </w:tc>
        <w:tc>
          <w:tcPr>
            <w:tcW w:w="992" w:type="dxa"/>
          </w:tcPr>
          <w:p w14:paraId="237FA99E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EF7" w:rsidRPr="00781D1B" w14:paraId="7843E316" w14:textId="77777777" w:rsidTr="002724CF">
        <w:trPr>
          <w:trHeight w:val="245"/>
        </w:trPr>
        <w:tc>
          <w:tcPr>
            <w:tcW w:w="336" w:type="dxa"/>
            <w:gridSpan w:val="2"/>
          </w:tcPr>
          <w:p w14:paraId="17718856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798818CA" w14:textId="77777777" w:rsidR="00145EF7" w:rsidRPr="00781D1B" w:rsidRDefault="00145EF7" w:rsidP="00145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Medicaid</w:t>
            </w:r>
          </w:p>
        </w:tc>
        <w:tc>
          <w:tcPr>
            <w:tcW w:w="283" w:type="dxa"/>
          </w:tcPr>
          <w:p w14:paraId="752BFD82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A95572" w14:textId="73F792D1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14519 (47.87)</w:t>
            </w:r>
          </w:p>
        </w:tc>
        <w:tc>
          <w:tcPr>
            <w:tcW w:w="1417" w:type="dxa"/>
          </w:tcPr>
          <w:p w14:paraId="023FBB94" w14:textId="0A29B167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15590 (52.13)</w:t>
            </w:r>
          </w:p>
        </w:tc>
        <w:tc>
          <w:tcPr>
            <w:tcW w:w="992" w:type="dxa"/>
          </w:tcPr>
          <w:p w14:paraId="620BC2FA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EF7" w:rsidRPr="00781D1B" w14:paraId="00C8DB88" w14:textId="77777777" w:rsidTr="002724CF">
        <w:trPr>
          <w:trHeight w:val="245"/>
        </w:trPr>
        <w:tc>
          <w:tcPr>
            <w:tcW w:w="336" w:type="dxa"/>
            <w:gridSpan w:val="2"/>
          </w:tcPr>
          <w:p w14:paraId="5F6BB3E8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41E1C14B" w14:textId="77777777" w:rsidR="00145EF7" w:rsidRPr="00781D1B" w:rsidRDefault="00145EF7" w:rsidP="00145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283" w:type="dxa"/>
          </w:tcPr>
          <w:p w14:paraId="0CC1374F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B739C1A" w14:textId="23D84F67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16715 (26.81)</w:t>
            </w:r>
          </w:p>
        </w:tc>
        <w:tc>
          <w:tcPr>
            <w:tcW w:w="1417" w:type="dxa"/>
          </w:tcPr>
          <w:p w14:paraId="4D387972" w14:textId="2415C493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43599 (73</w:t>
            </w:r>
            <w:r w:rsidR="00B30B47"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.19)</w:t>
            </w:r>
          </w:p>
        </w:tc>
        <w:tc>
          <w:tcPr>
            <w:tcW w:w="992" w:type="dxa"/>
          </w:tcPr>
          <w:p w14:paraId="0A97E8C1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EF7" w:rsidRPr="00781D1B" w14:paraId="28F99840" w14:textId="77777777" w:rsidTr="002724CF">
        <w:trPr>
          <w:trHeight w:val="245"/>
        </w:trPr>
        <w:tc>
          <w:tcPr>
            <w:tcW w:w="336" w:type="dxa"/>
            <w:gridSpan w:val="2"/>
          </w:tcPr>
          <w:p w14:paraId="349A925A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28ED450A" w14:textId="77777777" w:rsidR="00145EF7" w:rsidRPr="00781D1B" w:rsidRDefault="00145EF7" w:rsidP="00145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TRICARE or military</w:t>
            </w:r>
          </w:p>
        </w:tc>
        <w:tc>
          <w:tcPr>
            <w:tcW w:w="283" w:type="dxa"/>
          </w:tcPr>
          <w:p w14:paraId="317E5468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678EBB7" w14:textId="0E03C950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804 (30.62)</w:t>
            </w:r>
          </w:p>
        </w:tc>
        <w:tc>
          <w:tcPr>
            <w:tcW w:w="1417" w:type="dxa"/>
          </w:tcPr>
          <w:p w14:paraId="77F7AA13" w14:textId="5044E4E0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1843</w:t>
            </w:r>
            <w:r w:rsidR="00B30B47"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(69.38)</w:t>
            </w:r>
          </w:p>
        </w:tc>
        <w:tc>
          <w:tcPr>
            <w:tcW w:w="992" w:type="dxa"/>
          </w:tcPr>
          <w:p w14:paraId="73449449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EF7" w:rsidRPr="00781D1B" w14:paraId="528128F5" w14:textId="77777777" w:rsidTr="002724CF">
        <w:trPr>
          <w:trHeight w:val="245"/>
        </w:trPr>
        <w:tc>
          <w:tcPr>
            <w:tcW w:w="336" w:type="dxa"/>
            <w:gridSpan w:val="2"/>
          </w:tcPr>
          <w:p w14:paraId="0A52A01A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1ED4B88C" w14:textId="77777777" w:rsidR="00145EF7" w:rsidRPr="00781D1B" w:rsidRDefault="00145EF7" w:rsidP="00145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State government plan</w:t>
            </w:r>
          </w:p>
        </w:tc>
        <w:tc>
          <w:tcPr>
            <w:tcW w:w="283" w:type="dxa"/>
          </w:tcPr>
          <w:p w14:paraId="61B8A80D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413E8B9" w14:textId="43FD067F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1138 (53.26)</w:t>
            </w:r>
          </w:p>
        </w:tc>
        <w:tc>
          <w:tcPr>
            <w:tcW w:w="1417" w:type="dxa"/>
          </w:tcPr>
          <w:p w14:paraId="0AD3A733" w14:textId="4B420AD8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1051</w:t>
            </w:r>
            <w:r w:rsidR="00B30B47"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(46.74)</w:t>
            </w:r>
          </w:p>
        </w:tc>
        <w:tc>
          <w:tcPr>
            <w:tcW w:w="992" w:type="dxa"/>
          </w:tcPr>
          <w:p w14:paraId="74C20686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EF7" w:rsidRPr="00781D1B" w14:paraId="2D1370B5" w14:textId="77777777" w:rsidTr="002724CF">
        <w:trPr>
          <w:trHeight w:val="245"/>
        </w:trPr>
        <w:tc>
          <w:tcPr>
            <w:tcW w:w="336" w:type="dxa"/>
            <w:gridSpan w:val="2"/>
          </w:tcPr>
          <w:p w14:paraId="400D1698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5128AC05" w14:textId="77777777" w:rsidR="00145EF7" w:rsidRPr="00781D1B" w:rsidRDefault="00145EF7" w:rsidP="00145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283" w:type="dxa"/>
          </w:tcPr>
          <w:p w14:paraId="205C1DC0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8EE11BD" w14:textId="5DD0D2F5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3463 (42.30)</w:t>
            </w:r>
          </w:p>
        </w:tc>
        <w:tc>
          <w:tcPr>
            <w:tcW w:w="1417" w:type="dxa"/>
          </w:tcPr>
          <w:p w14:paraId="302B41F9" w14:textId="4EFFF469" w:rsidR="00145EF7" w:rsidRPr="00781D1B" w:rsidRDefault="00145EF7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</w:t>
            </w:r>
            <w:r w:rsidR="00B30B47"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(57.70)</w:t>
            </w:r>
          </w:p>
        </w:tc>
        <w:tc>
          <w:tcPr>
            <w:tcW w:w="992" w:type="dxa"/>
          </w:tcPr>
          <w:p w14:paraId="068EBDC9" w14:textId="77777777" w:rsidR="00145EF7" w:rsidRPr="00781D1B" w:rsidRDefault="00145EF7" w:rsidP="00145E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5CE2EB0D" w14:textId="77777777" w:rsidTr="002724CF">
        <w:trPr>
          <w:trHeight w:val="245"/>
        </w:trPr>
        <w:tc>
          <w:tcPr>
            <w:tcW w:w="5665" w:type="dxa"/>
            <w:gridSpan w:val="4"/>
          </w:tcPr>
          <w:p w14:paraId="5DD79B6E" w14:textId="03BFC9D3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WIC recipient during pregnancy</w:t>
            </w:r>
            <w:r w:rsidR="0010732D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0732D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118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10732D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040)</w:t>
            </w:r>
          </w:p>
        </w:tc>
        <w:tc>
          <w:tcPr>
            <w:tcW w:w="1560" w:type="dxa"/>
          </w:tcPr>
          <w:p w14:paraId="3372B656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2C9BFE2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D31540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0732D" w:rsidRPr="00781D1B" w14:paraId="060B2590" w14:textId="77777777" w:rsidTr="002724CF">
        <w:trPr>
          <w:trHeight w:val="245"/>
        </w:trPr>
        <w:tc>
          <w:tcPr>
            <w:tcW w:w="336" w:type="dxa"/>
            <w:gridSpan w:val="2"/>
          </w:tcPr>
          <w:p w14:paraId="08603169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6D543AE5" w14:textId="77777777" w:rsidR="0010732D" w:rsidRPr="00781D1B" w:rsidRDefault="0010732D" w:rsidP="00107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83" w:type="dxa"/>
          </w:tcPr>
          <w:p w14:paraId="53645468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B07054E" w14:textId="207BDDAE" w:rsidR="0010732D" w:rsidRPr="00781D1B" w:rsidRDefault="0010732D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24258 (31.67)</w:t>
            </w:r>
          </w:p>
        </w:tc>
        <w:tc>
          <w:tcPr>
            <w:tcW w:w="1417" w:type="dxa"/>
          </w:tcPr>
          <w:p w14:paraId="67634DE9" w14:textId="6B67F7D9" w:rsidR="0010732D" w:rsidRPr="00781D1B" w:rsidRDefault="0010732D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50681 (68.33)</w:t>
            </w:r>
          </w:p>
        </w:tc>
        <w:tc>
          <w:tcPr>
            <w:tcW w:w="992" w:type="dxa"/>
          </w:tcPr>
          <w:p w14:paraId="67B0D5E8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732D" w:rsidRPr="00781D1B" w14:paraId="3BBCE03D" w14:textId="77777777" w:rsidTr="002724CF">
        <w:trPr>
          <w:trHeight w:val="245"/>
        </w:trPr>
        <w:tc>
          <w:tcPr>
            <w:tcW w:w="336" w:type="dxa"/>
            <w:gridSpan w:val="2"/>
          </w:tcPr>
          <w:p w14:paraId="74ACB796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210BF120" w14:textId="77777777" w:rsidR="0010732D" w:rsidRPr="00781D1B" w:rsidRDefault="0010732D" w:rsidP="00107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83" w:type="dxa"/>
          </w:tcPr>
          <w:p w14:paraId="622E275F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FA9640B" w14:textId="28B5F183" w:rsidR="0010732D" w:rsidRPr="00781D1B" w:rsidRDefault="0010732D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22835 (53.77)</w:t>
            </w:r>
          </w:p>
        </w:tc>
        <w:tc>
          <w:tcPr>
            <w:tcW w:w="1417" w:type="dxa"/>
          </w:tcPr>
          <w:p w14:paraId="406FCF7D" w14:textId="7566F5C0" w:rsidR="0010732D" w:rsidRPr="00781D1B" w:rsidRDefault="0010732D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20266 (46.23)</w:t>
            </w:r>
          </w:p>
        </w:tc>
        <w:tc>
          <w:tcPr>
            <w:tcW w:w="992" w:type="dxa"/>
          </w:tcPr>
          <w:p w14:paraId="1C77D1EB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59757DBC" w14:textId="77777777" w:rsidTr="002724CF">
        <w:trPr>
          <w:trHeight w:val="245"/>
        </w:trPr>
        <w:tc>
          <w:tcPr>
            <w:tcW w:w="5382" w:type="dxa"/>
            <w:gridSpan w:val="3"/>
          </w:tcPr>
          <w:p w14:paraId="57F36305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Infant factors</w:t>
            </w:r>
          </w:p>
        </w:tc>
        <w:tc>
          <w:tcPr>
            <w:tcW w:w="283" w:type="dxa"/>
          </w:tcPr>
          <w:p w14:paraId="2F2A8F02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EBD118D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570F30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EE6A6B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39BE719C" w14:textId="77777777" w:rsidTr="002724CF">
        <w:trPr>
          <w:trHeight w:val="245"/>
        </w:trPr>
        <w:tc>
          <w:tcPr>
            <w:tcW w:w="5382" w:type="dxa"/>
            <w:gridSpan w:val="3"/>
          </w:tcPr>
          <w:p w14:paraId="0B658099" w14:textId="6FAE4AFD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Gestational age</w:t>
            </w:r>
            <w:r w:rsidR="00B32916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119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B32916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534)</w:t>
            </w:r>
          </w:p>
        </w:tc>
        <w:tc>
          <w:tcPr>
            <w:tcW w:w="283" w:type="dxa"/>
          </w:tcPr>
          <w:p w14:paraId="50032541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3B906E2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49BE88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1F2441" w14:textId="411BFA04" w:rsidR="00487C69" w:rsidRPr="00781D1B" w:rsidRDefault="004D6CF3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B32916" w:rsidRPr="00781D1B" w14:paraId="60379149" w14:textId="77777777" w:rsidTr="002724CF">
        <w:trPr>
          <w:trHeight w:val="245"/>
        </w:trPr>
        <w:tc>
          <w:tcPr>
            <w:tcW w:w="309" w:type="dxa"/>
          </w:tcPr>
          <w:p w14:paraId="5A1936A7" w14:textId="77777777" w:rsidR="00B32916" w:rsidRPr="00781D1B" w:rsidRDefault="00B32916" w:rsidP="00B32916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gridSpan w:val="2"/>
          </w:tcPr>
          <w:p w14:paraId="14527B5D" w14:textId="77777777" w:rsidR="00B32916" w:rsidRPr="00781D1B" w:rsidRDefault="00B32916" w:rsidP="00B32916">
            <w:pPr>
              <w:autoSpaceDE w:val="0"/>
              <w:autoSpaceDN w:val="0"/>
              <w:adjustRightInd w:val="0"/>
              <w:ind w:left="346" w:hanging="31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Preterm</w:t>
            </w:r>
          </w:p>
        </w:tc>
        <w:tc>
          <w:tcPr>
            <w:tcW w:w="283" w:type="dxa"/>
          </w:tcPr>
          <w:p w14:paraId="3B535855" w14:textId="77777777" w:rsidR="00B32916" w:rsidRPr="00781D1B" w:rsidRDefault="00B32916" w:rsidP="00B32916">
            <w:pPr>
              <w:autoSpaceDE w:val="0"/>
              <w:autoSpaceDN w:val="0"/>
              <w:adjustRightInd w:val="0"/>
              <w:ind w:right="159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7707B8A" w14:textId="2E784F00" w:rsidR="00B32916" w:rsidRPr="00781D1B" w:rsidRDefault="00B32916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7330 (41.44)</w:t>
            </w:r>
          </w:p>
        </w:tc>
        <w:tc>
          <w:tcPr>
            <w:tcW w:w="1417" w:type="dxa"/>
          </w:tcPr>
          <w:p w14:paraId="01401BA1" w14:textId="4ADD1117" w:rsidR="00B32916" w:rsidRPr="00781D1B" w:rsidRDefault="00B32916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10411 (58.56)</w:t>
            </w:r>
          </w:p>
        </w:tc>
        <w:tc>
          <w:tcPr>
            <w:tcW w:w="992" w:type="dxa"/>
          </w:tcPr>
          <w:p w14:paraId="13708F56" w14:textId="77777777" w:rsidR="00B32916" w:rsidRPr="00781D1B" w:rsidRDefault="00B32916" w:rsidP="00B32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2916" w:rsidRPr="00781D1B" w14:paraId="4451D3E5" w14:textId="77777777" w:rsidTr="002724CF">
        <w:trPr>
          <w:trHeight w:val="245"/>
        </w:trPr>
        <w:tc>
          <w:tcPr>
            <w:tcW w:w="309" w:type="dxa"/>
          </w:tcPr>
          <w:p w14:paraId="4ECD87F4" w14:textId="77777777" w:rsidR="00B32916" w:rsidRPr="00781D1B" w:rsidRDefault="00B32916" w:rsidP="00B32916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gridSpan w:val="2"/>
          </w:tcPr>
          <w:p w14:paraId="3DE5897C" w14:textId="77777777" w:rsidR="00B32916" w:rsidRPr="00781D1B" w:rsidRDefault="00B32916" w:rsidP="00B32916">
            <w:pPr>
              <w:autoSpaceDE w:val="0"/>
              <w:autoSpaceDN w:val="0"/>
              <w:adjustRightInd w:val="0"/>
              <w:ind w:left="346" w:hanging="31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Full term </w:t>
            </w:r>
          </w:p>
        </w:tc>
        <w:tc>
          <w:tcPr>
            <w:tcW w:w="283" w:type="dxa"/>
          </w:tcPr>
          <w:p w14:paraId="29D83ED4" w14:textId="77777777" w:rsidR="00B32916" w:rsidRPr="00781D1B" w:rsidRDefault="00B32916" w:rsidP="00B32916">
            <w:pPr>
              <w:autoSpaceDE w:val="0"/>
              <w:autoSpaceDN w:val="0"/>
              <w:adjustRightInd w:val="0"/>
              <w:ind w:right="159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7EF0A41" w14:textId="1330F267" w:rsidR="00B32916" w:rsidRPr="00781D1B" w:rsidRDefault="00B32916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41257 (39.64)</w:t>
            </w:r>
          </w:p>
        </w:tc>
        <w:tc>
          <w:tcPr>
            <w:tcW w:w="1417" w:type="dxa"/>
          </w:tcPr>
          <w:p w14:paraId="58694524" w14:textId="7EFCF236" w:rsidR="00B32916" w:rsidRPr="00781D1B" w:rsidRDefault="00B32916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60536 (60.36)</w:t>
            </w:r>
          </w:p>
        </w:tc>
        <w:tc>
          <w:tcPr>
            <w:tcW w:w="992" w:type="dxa"/>
          </w:tcPr>
          <w:p w14:paraId="598E54A3" w14:textId="77777777" w:rsidR="00B32916" w:rsidRPr="00781D1B" w:rsidRDefault="00B32916" w:rsidP="00B32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0B2EA2A0" w14:textId="77777777" w:rsidTr="002724CF">
        <w:trPr>
          <w:trHeight w:val="245"/>
        </w:trPr>
        <w:tc>
          <w:tcPr>
            <w:tcW w:w="5382" w:type="dxa"/>
            <w:gridSpan w:val="3"/>
          </w:tcPr>
          <w:p w14:paraId="123ADA80" w14:textId="0C7FB39D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Birth weight (grams)</w:t>
            </w:r>
            <w:r w:rsidR="00D551DB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119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D551DB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525)</w:t>
            </w:r>
          </w:p>
        </w:tc>
        <w:tc>
          <w:tcPr>
            <w:tcW w:w="283" w:type="dxa"/>
          </w:tcPr>
          <w:p w14:paraId="76DD1FF6" w14:textId="77777777" w:rsidR="00487C69" w:rsidRPr="00781D1B" w:rsidRDefault="00487C69" w:rsidP="00CD38E7">
            <w:pPr>
              <w:autoSpaceDE w:val="0"/>
              <w:autoSpaceDN w:val="0"/>
              <w:adjustRightInd w:val="0"/>
              <w:ind w:right="159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C201ACD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B0FCD2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DFCFAB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551DB" w:rsidRPr="00781D1B" w14:paraId="1D49B0AE" w14:textId="77777777" w:rsidTr="002724CF">
        <w:trPr>
          <w:trHeight w:val="245"/>
        </w:trPr>
        <w:tc>
          <w:tcPr>
            <w:tcW w:w="309" w:type="dxa"/>
          </w:tcPr>
          <w:p w14:paraId="17217CE4" w14:textId="77777777" w:rsidR="00D551DB" w:rsidRPr="00781D1B" w:rsidRDefault="00D551DB" w:rsidP="00D551DB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gridSpan w:val="2"/>
          </w:tcPr>
          <w:p w14:paraId="7AC0E31C" w14:textId="77777777" w:rsidR="00D551DB" w:rsidRPr="00781D1B" w:rsidRDefault="00D551DB" w:rsidP="00D551DB">
            <w:pPr>
              <w:autoSpaceDE w:val="0"/>
              <w:autoSpaceDN w:val="0"/>
              <w:adjustRightInd w:val="0"/>
              <w:ind w:left="346" w:hanging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&lt;2500 </w:t>
            </w:r>
          </w:p>
        </w:tc>
        <w:tc>
          <w:tcPr>
            <w:tcW w:w="283" w:type="dxa"/>
          </w:tcPr>
          <w:p w14:paraId="54D5906C" w14:textId="77777777" w:rsidR="00D551DB" w:rsidRPr="00781D1B" w:rsidRDefault="00D551DB" w:rsidP="00D551DB">
            <w:pPr>
              <w:autoSpaceDE w:val="0"/>
              <w:autoSpaceDN w:val="0"/>
              <w:adjustRightInd w:val="0"/>
              <w:ind w:right="159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01264C4" w14:textId="391A8F60" w:rsidR="00D551DB" w:rsidRPr="00781D1B" w:rsidRDefault="00D551DB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8761 (43.11)</w:t>
            </w:r>
          </w:p>
        </w:tc>
        <w:tc>
          <w:tcPr>
            <w:tcW w:w="1417" w:type="dxa"/>
          </w:tcPr>
          <w:p w14:paraId="7CB06B65" w14:textId="37893894" w:rsidR="00D551DB" w:rsidRPr="00781D1B" w:rsidRDefault="00D551DB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12298 (56.89)</w:t>
            </w:r>
          </w:p>
        </w:tc>
        <w:tc>
          <w:tcPr>
            <w:tcW w:w="992" w:type="dxa"/>
          </w:tcPr>
          <w:p w14:paraId="17150ABD" w14:textId="77777777" w:rsidR="00D551DB" w:rsidRPr="00781D1B" w:rsidRDefault="00D551DB" w:rsidP="00D5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51DB" w:rsidRPr="00781D1B" w14:paraId="1BF726BC" w14:textId="77777777" w:rsidTr="002724CF">
        <w:trPr>
          <w:trHeight w:val="245"/>
        </w:trPr>
        <w:tc>
          <w:tcPr>
            <w:tcW w:w="309" w:type="dxa"/>
          </w:tcPr>
          <w:p w14:paraId="2F0BC9A5" w14:textId="77777777" w:rsidR="00D551DB" w:rsidRPr="00781D1B" w:rsidRDefault="00D551DB" w:rsidP="00D551DB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gridSpan w:val="2"/>
          </w:tcPr>
          <w:p w14:paraId="72438EE3" w14:textId="77777777" w:rsidR="00D551DB" w:rsidRPr="00781D1B" w:rsidRDefault="00D551DB" w:rsidP="00D551DB">
            <w:pPr>
              <w:autoSpaceDE w:val="0"/>
              <w:autoSpaceDN w:val="0"/>
              <w:adjustRightInd w:val="0"/>
              <w:ind w:left="346" w:hanging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2500-4000</w:t>
            </w:r>
          </w:p>
        </w:tc>
        <w:tc>
          <w:tcPr>
            <w:tcW w:w="283" w:type="dxa"/>
          </w:tcPr>
          <w:p w14:paraId="24CD9367" w14:textId="77777777" w:rsidR="00D551DB" w:rsidRPr="00781D1B" w:rsidRDefault="00D551DB" w:rsidP="00D551DB">
            <w:pPr>
              <w:autoSpaceDE w:val="0"/>
              <w:autoSpaceDN w:val="0"/>
              <w:adjustRightInd w:val="0"/>
              <w:ind w:right="159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D9C907C" w14:textId="68140AC4" w:rsidR="00D551DB" w:rsidRPr="00781D1B" w:rsidRDefault="00D551DB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36581 (39.97)</w:t>
            </w:r>
          </w:p>
        </w:tc>
        <w:tc>
          <w:tcPr>
            <w:tcW w:w="1417" w:type="dxa"/>
          </w:tcPr>
          <w:p w14:paraId="7A5FDC7B" w14:textId="4E3F3C95" w:rsidR="00D551DB" w:rsidRPr="00781D1B" w:rsidRDefault="00D551DB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53154 (60.03)</w:t>
            </w:r>
          </w:p>
        </w:tc>
        <w:tc>
          <w:tcPr>
            <w:tcW w:w="992" w:type="dxa"/>
          </w:tcPr>
          <w:p w14:paraId="4A9A4934" w14:textId="77777777" w:rsidR="00D551DB" w:rsidRPr="00781D1B" w:rsidRDefault="00D551DB" w:rsidP="00D5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51DB" w:rsidRPr="00781D1B" w14:paraId="07C80111" w14:textId="77777777" w:rsidTr="002724CF">
        <w:trPr>
          <w:trHeight w:val="245"/>
        </w:trPr>
        <w:tc>
          <w:tcPr>
            <w:tcW w:w="309" w:type="dxa"/>
          </w:tcPr>
          <w:p w14:paraId="7395C1C7" w14:textId="77777777" w:rsidR="00D551DB" w:rsidRPr="00781D1B" w:rsidRDefault="00D551DB" w:rsidP="00D551DB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gridSpan w:val="2"/>
          </w:tcPr>
          <w:p w14:paraId="5337D412" w14:textId="77777777" w:rsidR="00D551DB" w:rsidRPr="00781D1B" w:rsidRDefault="00D551DB" w:rsidP="00D551DB">
            <w:pPr>
              <w:autoSpaceDE w:val="0"/>
              <w:autoSpaceDN w:val="0"/>
              <w:adjustRightInd w:val="0"/>
              <w:ind w:left="346" w:hanging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&gt;4000</w:t>
            </w:r>
          </w:p>
        </w:tc>
        <w:tc>
          <w:tcPr>
            <w:tcW w:w="283" w:type="dxa"/>
          </w:tcPr>
          <w:p w14:paraId="1FCF9C38" w14:textId="77777777" w:rsidR="00D551DB" w:rsidRPr="00781D1B" w:rsidRDefault="00D551DB" w:rsidP="00D551DB">
            <w:pPr>
              <w:autoSpaceDE w:val="0"/>
              <w:autoSpaceDN w:val="0"/>
              <w:adjustRightInd w:val="0"/>
              <w:ind w:right="159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AA8D679" w14:textId="5B0E87DA" w:rsidR="00D551DB" w:rsidRPr="00781D1B" w:rsidRDefault="00D551DB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3236 (35.70)</w:t>
            </w:r>
          </w:p>
        </w:tc>
        <w:tc>
          <w:tcPr>
            <w:tcW w:w="1417" w:type="dxa"/>
          </w:tcPr>
          <w:p w14:paraId="3A38E0C2" w14:textId="52D04B54" w:rsidR="00D551DB" w:rsidRPr="00781D1B" w:rsidRDefault="00D551DB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5495 (64.30)</w:t>
            </w:r>
          </w:p>
        </w:tc>
        <w:tc>
          <w:tcPr>
            <w:tcW w:w="992" w:type="dxa"/>
          </w:tcPr>
          <w:p w14:paraId="3313559C" w14:textId="77777777" w:rsidR="00D551DB" w:rsidRPr="00781D1B" w:rsidRDefault="00D551DB" w:rsidP="00D5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7C2A3183" w14:textId="77777777" w:rsidTr="002724CF">
        <w:trPr>
          <w:trHeight w:val="245"/>
        </w:trPr>
        <w:tc>
          <w:tcPr>
            <w:tcW w:w="5382" w:type="dxa"/>
            <w:gridSpan w:val="3"/>
          </w:tcPr>
          <w:p w14:paraId="1EDD8FEB" w14:textId="4D8F6DDD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Infant sex</w:t>
            </w:r>
            <w:r w:rsidR="00E2248C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119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E2248C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638)</w:t>
            </w:r>
          </w:p>
        </w:tc>
        <w:tc>
          <w:tcPr>
            <w:tcW w:w="283" w:type="dxa"/>
          </w:tcPr>
          <w:p w14:paraId="34E6DA54" w14:textId="77777777" w:rsidR="00487C69" w:rsidRPr="00781D1B" w:rsidRDefault="00487C69" w:rsidP="00CD38E7">
            <w:pPr>
              <w:autoSpaceDE w:val="0"/>
              <w:autoSpaceDN w:val="0"/>
              <w:adjustRightInd w:val="0"/>
              <w:ind w:right="159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7528596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DB8064" w14:textId="77777777" w:rsidR="00487C69" w:rsidRPr="00781D1B" w:rsidRDefault="00487C69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D95F4F" w14:textId="47D3C6AD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E2248C"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940</w:t>
            </w:r>
          </w:p>
        </w:tc>
      </w:tr>
      <w:tr w:rsidR="00E2248C" w:rsidRPr="00781D1B" w14:paraId="55FA2B48" w14:textId="77777777" w:rsidTr="002724CF">
        <w:trPr>
          <w:trHeight w:val="245"/>
        </w:trPr>
        <w:tc>
          <w:tcPr>
            <w:tcW w:w="309" w:type="dxa"/>
          </w:tcPr>
          <w:p w14:paraId="79BA6A4B" w14:textId="77777777" w:rsidR="00E2248C" w:rsidRPr="00781D1B" w:rsidRDefault="00E2248C" w:rsidP="00E2248C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gridSpan w:val="2"/>
          </w:tcPr>
          <w:p w14:paraId="7F8CBB40" w14:textId="77777777" w:rsidR="00E2248C" w:rsidRPr="00781D1B" w:rsidRDefault="00E2248C" w:rsidP="00E2248C">
            <w:pPr>
              <w:autoSpaceDE w:val="0"/>
              <w:autoSpaceDN w:val="0"/>
              <w:adjustRightInd w:val="0"/>
              <w:ind w:left="346" w:hanging="31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83" w:type="dxa"/>
          </w:tcPr>
          <w:p w14:paraId="54F877C4" w14:textId="77777777" w:rsidR="00E2248C" w:rsidRPr="00781D1B" w:rsidRDefault="00E2248C" w:rsidP="00E2248C">
            <w:pPr>
              <w:autoSpaceDE w:val="0"/>
              <w:autoSpaceDN w:val="0"/>
              <w:adjustRightInd w:val="0"/>
              <w:ind w:right="159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B177B3C" w14:textId="442409B9" w:rsidR="00E2248C" w:rsidRPr="00781D1B" w:rsidRDefault="00E2248C" w:rsidP="00E2248C">
            <w:pPr>
              <w:tabs>
                <w:tab w:val="left" w:pos="106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24334 (39.62)</w:t>
            </w:r>
          </w:p>
        </w:tc>
        <w:tc>
          <w:tcPr>
            <w:tcW w:w="1417" w:type="dxa"/>
          </w:tcPr>
          <w:p w14:paraId="2EDF8F41" w14:textId="11AD17EE" w:rsidR="00E2248C" w:rsidRPr="00781D1B" w:rsidRDefault="00E2248C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35833 (60.38)</w:t>
            </w:r>
          </w:p>
        </w:tc>
        <w:tc>
          <w:tcPr>
            <w:tcW w:w="992" w:type="dxa"/>
          </w:tcPr>
          <w:p w14:paraId="51877E03" w14:textId="77777777" w:rsidR="00E2248C" w:rsidRPr="00781D1B" w:rsidRDefault="00E2248C" w:rsidP="00E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2248C" w:rsidRPr="00781D1B" w14:paraId="0076438D" w14:textId="77777777" w:rsidTr="002724CF">
        <w:trPr>
          <w:trHeight w:val="245"/>
        </w:trPr>
        <w:tc>
          <w:tcPr>
            <w:tcW w:w="309" w:type="dxa"/>
          </w:tcPr>
          <w:p w14:paraId="795B3C19" w14:textId="77777777" w:rsidR="00E2248C" w:rsidRPr="00781D1B" w:rsidRDefault="00E2248C" w:rsidP="00E2248C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gridSpan w:val="2"/>
          </w:tcPr>
          <w:p w14:paraId="3C1D8E35" w14:textId="77777777" w:rsidR="00E2248C" w:rsidRPr="00781D1B" w:rsidRDefault="00E2248C" w:rsidP="00E2248C">
            <w:pPr>
              <w:autoSpaceDE w:val="0"/>
              <w:autoSpaceDN w:val="0"/>
              <w:adjustRightInd w:val="0"/>
              <w:ind w:left="346" w:hanging="31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83" w:type="dxa"/>
          </w:tcPr>
          <w:p w14:paraId="54E55C4C" w14:textId="77777777" w:rsidR="00E2248C" w:rsidRPr="00781D1B" w:rsidRDefault="00E2248C" w:rsidP="00E2248C">
            <w:pPr>
              <w:autoSpaceDE w:val="0"/>
              <w:autoSpaceDN w:val="0"/>
              <w:adjustRightInd w:val="0"/>
              <w:ind w:right="159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E12AFAA" w14:textId="3D8F8C37" w:rsidR="00E2248C" w:rsidRPr="00781D1B" w:rsidRDefault="00E2248C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24357 (40.05)</w:t>
            </w:r>
          </w:p>
        </w:tc>
        <w:tc>
          <w:tcPr>
            <w:tcW w:w="1417" w:type="dxa"/>
          </w:tcPr>
          <w:p w14:paraId="2DEA07B7" w14:textId="59A0646E" w:rsidR="00E2248C" w:rsidRPr="00781D1B" w:rsidRDefault="00E2248C" w:rsidP="00E22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35114 (59.95)</w:t>
            </w:r>
          </w:p>
        </w:tc>
        <w:tc>
          <w:tcPr>
            <w:tcW w:w="992" w:type="dxa"/>
          </w:tcPr>
          <w:p w14:paraId="0636D42C" w14:textId="77777777" w:rsidR="00E2248C" w:rsidRPr="00781D1B" w:rsidRDefault="00E2248C" w:rsidP="00E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2EF7413C" w14:textId="77777777" w:rsidTr="002724CF">
        <w:trPr>
          <w:trHeight w:val="245"/>
        </w:trPr>
        <w:tc>
          <w:tcPr>
            <w:tcW w:w="5382" w:type="dxa"/>
            <w:gridSpan w:val="3"/>
          </w:tcPr>
          <w:p w14:paraId="540A281A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Maternal health factors</w:t>
            </w:r>
          </w:p>
        </w:tc>
        <w:tc>
          <w:tcPr>
            <w:tcW w:w="283" w:type="dxa"/>
          </w:tcPr>
          <w:p w14:paraId="24B149E9" w14:textId="77777777" w:rsidR="00487C69" w:rsidRPr="00781D1B" w:rsidRDefault="00487C69" w:rsidP="00CD38E7">
            <w:pPr>
              <w:autoSpaceDE w:val="0"/>
              <w:autoSpaceDN w:val="0"/>
              <w:adjustRightInd w:val="0"/>
              <w:ind w:right="159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06D3421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75B094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03E866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7CBE32BA" w14:textId="77777777" w:rsidTr="002724CF">
        <w:trPr>
          <w:trHeight w:val="245"/>
        </w:trPr>
        <w:tc>
          <w:tcPr>
            <w:tcW w:w="5382" w:type="dxa"/>
            <w:gridSpan w:val="3"/>
          </w:tcPr>
          <w:p w14:paraId="5E8E6CC4" w14:textId="127683CA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Mode of birth</w:t>
            </w:r>
            <w:r w:rsidR="00EE46E0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119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EE46E0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549)</w:t>
            </w:r>
          </w:p>
        </w:tc>
        <w:tc>
          <w:tcPr>
            <w:tcW w:w="283" w:type="dxa"/>
          </w:tcPr>
          <w:p w14:paraId="18EF9078" w14:textId="77777777" w:rsidR="00487C69" w:rsidRPr="00781D1B" w:rsidRDefault="00487C69" w:rsidP="00CD38E7">
            <w:pPr>
              <w:autoSpaceDE w:val="0"/>
              <w:autoSpaceDN w:val="0"/>
              <w:adjustRightInd w:val="0"/>
              <w:ind w:right="159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9860956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20F57E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76C708" w14:textId="24EB7A20" w:rsidR="00487C69" w:rsidRPr="00781D1B" w:rsidRDefault="00EE46E0" w:rsidP="002724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0.077</w:t>
            </w:r>
          </w:p>
        </w:tc>
      </w:tr>
      <w:tr w:rsidR="00EE46E0" w:rsidRPr="00781D1B" w14:paraId="70E1B810" w14:textId="77777777" w:rsidTr="002724CF">
        <w:trPr>
          <w:trHeight w:val="245"/>
        </w:trPr>
        <w:tc>
          <w:tcPr>
            <w:tcW w:w="309" w:type="dxa"/>
          </w:tcPr>
          <w:p w14:paraId="27AD0BF3" w14:textId="2140F5A2" w:rsidR="00EE46E0" w:rsidRPr="00781D1B" w:rsidRDefault="00642EC9" w:rsidP="00EE46E0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73" w:type="dxa"/>
            <w:gridSpan w:val="2"/>
          </w:tcPr>
          <w:p w14:paraId="34B01EDA" w14:textId="77777777" w:rsidR="00EE46E0" w:rsidRPr="00781D1B" w:rsidRDefault="00EE46E0" w:rsidP="00EE46E0">
            <w:pPr>
              <w:autoSpaceDE w:val="0"/>
              <w:autoSpaceDN w:val="0"/>
              <w:adjustRightInd w:val="0"/>
              <w:ind w:left="346" w:hanging="31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Cesarean </w:t>
            </w:r>
          </w:p>
        </w:tc>
        <w:tc>
          <w:tcPr>
            <w:tcW w:w="283" w:type="dxa"/>
          </w:tcPr>
          <w:p w14:paraId="639C662A" w14:textId="77777777" w:rsidR="00EE46E0" w:rsidRPr="00781D1B" w:rsidRDefault="00EE46E0" w:rsidP="00EE46E0">
            <w:pPr>
              <w:autoSpaceDE w:val="0"/>
              <w:autoSpaceDN w:val="0"/>
              <w:adjustRightInd w:val="0"/>
              <w:ind w:right="159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08325A" w14:textId="28953A31" w:rsidR="00EE46E0" w:rsidRPr="00781D1B" w:rsidRDefault="00EE46E0" w:rsidP="00EE46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16225 (39.20)</w:t>
            </w:r>
          </w:p>
        </w:tc>
        <w:tc>
          <w:tcPr>
            <w:tcW w:w="1417" w:type="dxa"/>
          </w:tcPr>
          <w:p w14:paraId="0F80590D" w14:textId="248773DA" w:rsidR="00EE46E0" w:rsidRPr="00781D1B" w:rsidRDefault="00EE46E0" w:rsidP="00EE46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24289 (60.80)</w:t>
            </w:r>
          </w:p>
        </w:tc>
        <w:tc>
          <w:tcPr>
            <w:tcW w:w="992" w:type="dxa"/>
          </w:tcPr>
          <w:p w14:paraId="49E4FD99" w14:textId="77777777" w:rsidR="00EE46E0" w:rsidRPr="00781D1B" w:rsidRDefault="00EE46E0" w:rsidP="00EE46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46E0" w:rsidRPr="00781D1B" w14:paraId="2C23E06C" w14:textId="77777777" w:rsidTr="002724CF">
        <w:trPr>
          <w:trHeight w:val="245"/>
        </w:trPr>
        <w:tc>
          <w:tcPr>
            <w:tcW w:w="309" w:type="dxa"/>
          </w:tcPr>
          <w:p w14:paraId="1E5F23B8" w14:textId="77777777" w:rsidR="00EE46E0" w:rsidRPr="00781D1B" w:rsidRDefault="00EE46E0" w:rsidP="00EE46E0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gridSpan w:val="2"/>
          </w:tcPr>
          <w:p w14:paraId="42E9FE85" w14:textId="77777777" w:rsidR="00EE46E0" w:rsidRPr="00781D1B" w:rsidRDefault="00EE46E0" w:rsidP="00EE46E0">
            <w:pPr>
              <w:autoSpaceDE w:val="0"/>
              <w:autoSpaceDN w:val="0"/>
              <w:adjustRightInd w:val="0"/>
              <w:ind w:left="346" w:hanging="31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Vaginal</w:t>
            </w:r>
          </w:p>
        </w:tc>
        <w:tc>
          <w:tcPr>
            <w:tcW w:w="283" w:type="dxa"/>
          </w:tcPr>
          <w:p w14:paraId="25D60265" w14:textId="77777777" w:rsidR="00EE46E0" w:rsidRPr="00781D1B" w:rsidRDefault="00EE46E0" w:rsidP="00EE46E0">
            <w:pPr>
              <w:autoSpaceDE w:val="0"/>
              <w:autoSpaceDN w:val="0"/>
              <w:adjustRightInd w:val="0"/>
              <w:ind w:right="159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269A82" w14:textId="76ADCBE0" w:rsidR="00EE46E0" w:rsidRPr="00781D1B" w:rsidRDefault="00EE46E0" w:rsidP="00EE46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32377 (40.05)</w:t>
            </w:r>
          </w:p>
        </w:tc>
        <w:tc>
          <w:tcPr>
            <w:tcW w:w="1417" w:type="dxa"/>
          </w:tcPr>
          <w:p w14:paraId="4A024172" w14:textId="53A05D79" w:rsidR="00EE46E0" w:rsidRPr="00781D1B" w:rsidRDefault="00EE46E0" w:rsidP="00EE46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46658 (59.95)</w:t>
            </w:r>
          </w:p>
        </w:tc>
        <w:tc>
          <w:tcPr>
            <w:tcW w:w="992" w:type="dxa"/>
          </w:tcPr>
          <w:p w14:paraId="5395928C" w14:textId="77777777" w:rsidR="00EE46E0" w:rsidRPr="00781D1B" w:rsidRDefault="00EE46E0" w:rsidP="00EE46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06273B06" w14:textId="77777777" w:rsidTr="002724CF">
        <w:trPr>
          <w:trHeight w:val="245"/>
        </w:trPr>
        <w:tc>
          <w:tcPr>
            <w:tcW w:w="5382" w:type="dxa"/>
            <w:gridSpan w:val="3"/>
          </w:tcPr>
          <w:p w14:paraId="776567B9" w14:textId="67AAA151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Pre-pregnancy BMI</w:t>
            </w:r>
            <w:r w:rsidR="0010732D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114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10732D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466)</w:t>
            </w:r>
          </w:p>
        </w:tc>
        <w:tc>
          <w:tcPr>
            <w:tcW w:w="283" w:type="dxa"/>
          </w:tcPr>
          <w:p w14:paraId="084911E8" w14:textId="77777777" w:rsidR="00487C69" w:rsidRPr="00781D1B" w:rsidRDefault="00487C69" w:rsidP="00CD38E7">
            <w:pPr>
              <w:autoSpaceDE w:val="0"/>
              <w:autoSpaceDN w:val="0"/>
              <w:adjustRightInd w:val="0"/>
              <w:ind w:right="159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40A1C2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8A7D53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F697B7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0732D" w:rsidRPr="00781D1B" w14:paraId="4B6EE7C2" w14:textId="77777777" w:rsidTr="002724CF">
        <w:trPr>
          <w:trHeight w:val="245"/>
        </w:trPr>
        <w:tc>
          <w:tcPr>
            <w:tcW w:w="336" w:type="dxa"/>
            <w:gridSpan w:val="2"/>
          </w:tcPr>
          <w:p w14:paraId="2A100C1B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44AD20C1" w14:textId="77777777" w:rsidR="0010732D" w:rsidRPr="00781D1B" w:rsidRDefault="0010732D" w:rsidP="00107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Underweight (&lt;18.5 kg/m2) </w:t>
            </w:r>
          </w:p>
        </w:tc>
        <w:tc>
          <w:tcPr>
            <w:tcW w:w="283" w:type="dxa"/>
          </w:tcPr>
          <w:p w14:paraId="40CE67C0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96F1035" w14:textId="78A9B02F" w:rsidR="0010732D" w:rsidRPr="00781D1B" w:rsidRDefault="0010732D" w:rsidP="00107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1767 (43.28)</w:t>
            </w:r>
          </w:p>
        </w:tc>
        <w:tc>
          <w:tcPr>
            <w:tcW w:w="1417" w:type="dxa"/>
          </w:tcPr>
          <w:p w14:paraId="44CDAAD4" w14:textId="70B65AA3" w:rsidR="0010732D" w:rsidRPr="00781D1B" w:rsidRDefault="0010732D" w:rsidP="00107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2162 (56.72)</w:t>
            </w:r>
          </w:p>
        </w:tc>
        <w:tc>
          <w:tcPr>
            <w:tcW w:w="992" w:type="dxa"/>
          </w:tcPr>
          <w:p w14:paraId="211F5E3C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732D" w:rsidRPr="00781D1B" w14:paraId="1F8FE29A" w14:textId="77777777" w:rsidTr="002724CF">
        <w:trPr>
          <w:trHeight w:val="245"/>
        </w:trPr>
        <w:tc>
          <w:tcPr>
            <w:tcW w:w="336" w:type="dxa"/>
            <w:gridSpan w:val="2"/>
          </w:tcPr>
          <w:p w14:paraId="78BDCDA6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248740C8" w14:textId="77777777" w:rsidR="0010732D" w:rsidRPr="00781D1B" w:rsidRDefault="0010732D" w:rsidP="00107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Normal (18.5-24.9 kg/m2)</w:t>
            </w:r>
          </w:p>
        </w:tc>
        <w:tc>
          <w:tcPr>
            <w:tcW w:w="283" w:type="dxa"/>
          </w:tcPr>
          <w:p w14:paraId="73CD0CA6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C6B2DE6" w14:textId="0173EEED" w:rsidR="0010732D" w:rsidRPr="00781D1B" w:rsidRDefault="0010732D" w:rsidP="00107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18989 (35.37)</w:t>
            </w:r>
          </w:p>
        </w:tc>
        <w:tc>
          <w:tcPr>
            <w:tcW w:w="1417" w:type="dxa"/>
          </w:tcPr>
          <w:p w14:paraId="56CC921E" w14:textId="17E98DB9" w:rsidR="0010732D" w:rsidRPr="00781D1B" w:rsidRDefault="0010732D" w:rsidP="00107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32522 (64.63)</w:t>
            </w:r>
          </w:p>
        </w:tc>
        <w:tc>
          <w:tcPr>
            <w:tcW w:w="992" w:type="dxa"/>
          </w:tcPr>
          <w:p w14:paraId="010E6045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732D" w:rsidRPr="00781D1B" w14:paraId="41641727" w14:textId="77777777" w:rsidTr="002724CF">
        <w:trPr>
          <w:trHeight w:val="245"/>
        </w:trPr>
        <w:tc>
          <w:tcPr>
            <w:tcW w:w="336" w:type="dxa"/>
            <w:gridSpan w:val="2"/>
          </w:tcPr>
          <w:p w14:paraId="6DF4F5E0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69898619" w14:textId="77777777" w:rsidR="0010732D" w:rsidRPr="00781D1B" w:rsidRDefault="0010732D" w:rsidP="00107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Overweight (25.0-29.9 kg/m2)</w:t>
            </w:r>
          </w:p>
        </w:tc>
        <w:tc>
          <w:tcPr>
            <w:tcW w:w="283" w:type="dxa"/>
          </w:tcPr>
          <w:p w14:paraId="5BEA6F15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BB45816" w14:textId="3FCF0074" w:rsidR="0010732D" w:rsidRPr="00781D1B" w:rsidRDefault="0010732D" w:rsidP="00107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11330 (37.98)</w:t>
            </w:r>
          </w:p>
        </w:tc>
        <w:tc>
          <w:tcPr>
            <w:tcW w:w="1417" w:type="dxa"/>
          </w:tcPr>
          <w:p w14:paraId="60A42D91" w14:textId="34D64BEA" w:rsidR="0010732D" w:rsidRPr="00781D1B" w:rsidRDefault="0010732D" w:rsidP="00107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18192 (62.02)</w:t>
            </w:r>
          </w:p>
        </w:tc>
        <w:tc>
          <w:tcPr>
            <w:tcW w:w="992" w:type="dxa"/>
            <w:vAlign w:val="center"/>
          </w:tcPr>
          <w:p w14:paraId="1574EAE5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732D" w:rsidRPr="00781D1B" w14:paraId="4F2C1984" w14:textId="77777777" w:rsidTr="002724CF">
        <w:trPr>
          <w:trHeight w:val="245"/>
        </w:trPr>
        <w:tc>
          <w:tcPr>
            <w:tcW w:w="336" w:type="dxa"/>
            <w:gridSpan w:val="2"/>
          </w:tcPr>
          <w:p w14:paraId="37D90358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1B620816" w14:textId="77777777" w:rsidR="0010732D" w:rsidRPr="00781D1B" w:rsidRDefault="0010732D" w:rsidP="00107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Obese (≥30 kg/m2)</w:t>
            </w:r>
          </w:p>
        </w:tc>
        <w:tc>
          <w:tcPr>
            <w:tcW w:w="283" w:type="dxa"/>
          </w:tcPr>
          <w:p w14:paraId="1ADCE18D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6C5A27C" w14:textId="36D94BEE" w:rsidR="0010732D" w:rsidRPr="00781D1B" w:rsidRDefault="0010732D" w:rsidP="00107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11433 (38.30)</w:t>
            </w:r>
          </w:p>
        </w:tc>
        <w:tc>
          <w:tcPr>
            <w:tcW w:w="1417" w:type="dxa"/>
          </w:tcPr>
          <w:p w14:paraId="06F734BC" w14:textId="32AC2127" w:rsidR="0010732D" w:rsidRPr="00781D1B" w:rsidRDefault="0010732D" w:rsidP="00107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18071 (61.70)</w:t>
            </w:r>
          </w:p>
        </w:tc>
        <w:tc>
          <w:tcPr>
            <w:tcW w:w="992" w:type="dxa"/>
            <w:vAlign w:val="center"/>
          </w:tcPr>
          <w:p w14:paraId="54AEC0ED" w14:textId="77777777" w:rsidR="0010732D" w:rsidRPr="00781D1B" w:rsidRDefault="0010732D" w:rsidP="001073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2F5CAB92" w14:textId="77777777" w:rsidTr="002724CF">
        <w:trPr>
          <w:trHeight w:val="245"/>
        </w:trPr>
        <w:tc>
          <w:tcPr>
            <w:tcW w:w="5382" w:type="dxa"/>
            <w:gridSpan w:val="3"/>
          </w:tcPr>
          <w:p w14:paraId="69DBB97D" w14:textId="17FB7E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Gestational weight gain</w:t>
            </w:r>
            <w:r w:rsidR="00455F61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114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455F61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466)</w:t>
            </w:r>
          </w:p>
        </w:tc>
        <w:tc>
          <w:tcPr>
            <w:tcW w:w="283" w:type="dxa"/>
          </w:tcPr>
          <w:p w14:paraId="2D67D6C3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3A6D554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52ACDE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8BE80B7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455F61" w:rsidRPr="00781D1B" w14:paraId="58706E84" w14:textId="77777777" w:rsidTr="002724CF">
        <w:trPr>
          <w:trHeight w:val="245"/>
        </w:trPr>
        <w:tc>
          <w:tcPr>
            <w:tcW w:w="336" w:type="dxa"/>
            <w:gridSpan w:val="2"/>
          </w:tcPr>
          <w:p w14:paraId="112ED7A2" w14:textId="77777777" w:rsidR="00455F61" w:rsidRPr="00781D1B" w:rsidRDefault="00455F61" w:rsidP="00455F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4D13224A" w14:textId="77777777" w:rsidR="00455F61" w:rsidRPr="00781D1B" w:rsidRDefault="00455F61" w:rsidP="00455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Below IOM guidelines</w:t>
            </w:r>
          </w:p>
        </w:tc>
        <w:tc>
          <w:tcPr>
            <w:tcW w:w="283" w:type="dxa"/>
          </w:tcPr>
          <w:p w14:paraId="721752D0" w14:textId="77777777" w:rsidR="00455F61" w:rsidRPr="00781D1B" w:rsidRDefault="00455F61" w:rsidP="00455F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3D0DEEA" w14:textId="77B90722" w:rsidR="00455F61" w:rsidRPr="00781D1B" w:rsidRDefault="00455F61" w:rsidP="00455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12828 (41.68)</w:t>
            </w:r>
          </w:p>
        </w:tc>
        <w:tc>
          <w:tcPr>
            <w:tcW w:w="1417" w:type="dxa"/>
          </w:tcPr>
          <w:p w14:paraId="7F047977" w14:textId="02C764F7" w:rsidR="00455F61" w:rsidRPr="00781D1B" w:rsidRDefault="00455F61" w:rsidP="00455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17523 (58.32)</w:t>
            </w:r>
          </w:p>
        </w:tc>
        <w:tc>
          <w:tcPr>
            <w:tcW w:w="992" w:type="dxa"/>
            <w:vAlign w:val="center"/>
          </w:tcPr>
          <w:p w14:paraId="69B4CEDA" w14:textId="77777777" w:rsidR="00455F61" w:rsidRPr="00781D1B" w:rsidRDefault="00455F61" w:rsidP="00455F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5F61" w:rsidRPr="00781D1B" w14:paraId="7F4BFA85" w14:textId="77777777" w:rsidTr="002724CF">
        <w:trPr>
          <w:trHeight w:val="245"/>
        </w:trPr>
        <w:tc>
          <w:tcPr>
            <w:tcW w:w="336" w:type="dxa"/>
            <w:gridSpan w:val="2"/>
          </w:tcPr>
          <w:p w14:paraId="6C4C9850" w14:textId="77777777" w:rsidR="00455F61" w:rsidRPr="00781D1B" w:rsidRDefault="00455F61" w:rsidP="00455F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517C3783" w14:textId="77777777" w:rsidR="00455F61" w:rsidRPr="00781D1B" w:rsidRDefault="00455F61" w:rsidP="00455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Within IOM guidelines</w:t>
            </w:r>
          </w:p>
        </w:tc>
        <w:tc>
          <w:tcPr>
            <w:tcW w:w="283" w:type="dxa"/>
          </w:tcPr>
          <w:p w14:paraId="256A7F92" w14:textId="77777777" w:rsidR="00455F61" w:rsidRPr="00781D1B" w:rsidRDefault="00455F61" w:rsidP="00455F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1ACDBDC" w14:textId="6D6CD6F1" w:rsidR="00455F61" w:rsidRPr="00781D1B" w:rsidRDefault="00455F61" w:rsidP="00455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12611 (35.08)</w:t>
            </w:r>
          </w:p>
        </w:tc>
        <w:tc>
          <w:tcPr>
            <w:tcW w:w="1417" w:type="dxa"/>
          </w:tcPr>
          <w:p w14:paraId="5F7B35E6" w14:textId="078A42C5" w:rsidR="00455F61" w:rsidRPr="00781D1B" w:rsidRDefault="00455F61" w:rsidP="00455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22258 (64.92)</w:t>
            </w:r>
          </w:p>
        </w:tc>
        <w:tc>
          <w:tcPr>
            <w:tcW w:w="992" w:type="dxa"/>
            <w:vAlign w:val="center"/>
          </w:tcPr>
          <w:p w14:paraId="14CFB47E" w14:textId="77777777" w:rsidR="00455F61" w:rsidRPr="00781D1B" w:rsidRDefault="00455F61" w:rsidP="00455F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5F61" w:rsidRPr="00781D1B" w14:paraId="61871E54" w14:textId="77777777" w:rsidTr="002724CF">
        <w:trPr>
          <w:trHeight w:val="245"/>
        </w:trPr>
        <w:tc>
          <w:tcPr>
            <w:tcW w:w="336" w:type="dxa"/>
            <w:gridSpan w:val="2"/>
          </w:tcPr>
          <w:p w14:paraId="20D6BBBA" w14:textId="77777777" w:rsidR="00455F61" w:rsidRPr="00781D1B" w:rsidRDefault="00455F61" w:rsidP="00455F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68EC8856" w14:textId="77777777" w:rsidR="00455F61" w:rsidRPr="00781D1B" w:rsidRDefault="00455F61" w:rsidP="00455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Above IOM guidelines</w:t>
            </w:r>
          </w:p>
        </w:tc>
        <w:tc>
          <w:tcPr>
            <w:tcW w:w="283" w:type="dxa"/>
          </w:tcPr>
          <w:p w14:paraId="55374D2B" w14:textId="77777777" w:rsidR="00455F61" w:rsidRPr="00781D1B" w:rsidRDefault="00455F61" w:rsidP="00455F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598431D" w14:textId="35EC2078" w:rsidR="00455F61" w:rsidRPr="00781D1B" w:rsidRDefault="00455F61" w:rsidP="00455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18080 (35.86)</w:t>
            </w:r>
          </w:p>
        </w:tc>
        <w:tc>
          <w:tcPr>
            <w:tcW w:w="1417" w:type="dxa"/>
          </w:tcPr>
          <w:p w14:paraId="7D5376DD" w14:textId="0E874AEB" w:rsidR="00455F61" w:rsidRPr="00781D1B" w:rsidRDefault="00455F61" w:rsidP="00455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31166 (64.14)</w:t>
            </w:r>
          </w:p>
        </w:tc>
        <w:tc>
          <w:tcPr>
            <w:tcW w:w="992" w:type="dxa"/>
            <w:vAlign w:val="center"/>
          </w:tcPr>
          <w:p w14:paraId="0603F97F" w14:textId="77777777" w:rsidR="00455F61" w:rsidRPr="00781D1B" w:rsidRDefault="00455F61" w:rsidP="00455F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1750320B" w14:textId="77777777" w:rsidTr="002724CF">
        <w:trPr>
          <w:trHeight w:val="245"/>
        </w:trPr>
        <w:tc>
          <w:tcPr>
            <w:tcW w:w="5382" w:type="dxa"/>
            <w:gridSpan w:val="3"/>
          </w:tcPr>
          <w:p w14:paraId="17A36844" w14:textId="262F4D22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Pre-pregnancy hypertension </w:t>
            </w:r>
            <w:r w:rsidR="0078011D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(n = 119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78011D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455)</w:t>
            </w:r>
          </w:p>
        </w:tc>
        <w:tc>
          <w:tcPr>
            <w:tcW w:w="283" w:type="dxa"/>
          </w:tcPr>
          <w:p w14:paraId="72E3B3D2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766532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14E3D6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5757D2E" w14:textId="77777777" w:rsidR="00487C69" w:rsidRPr="00781D1B" w:rsidRDefault="00487C69" w:rsidP="00CD38E7">
            <w:pPr>
              <w:autoSpaceDE w:val="0"/>
              <w:autoSpaceDN w:val="0"/>
              <w:adjustRightInd w:val="0"/>
              <w:ind w:hanging="9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8011D" w:rsidRPr="00781D1B" w14:paraId="6E6E3772" w14:textId="77777777" w:rsidTr="002724CF">
        <w:trPr>
          <w:trHeight w:val="245"/>
        </w:trPr>
        <w:tc>
          <w:tcPr>
            <w:tcW w:w="309" w:type="dxa"/>
          </w:tcPr>
          <w:p w14:paraId="7A9C8BC9" w14:textId="77777777" w:rsidR="0078011D" w:rsidRPr="00781D1B" w:rsidRDefault="0078011D" w:rsidP="0078011D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gridSpan w:val="2"/>
          </w:tcPr>
          <w:p w14:paraId="62AB9C46" w14:textId="77777777" w:rsidR="0078011D" w:rsidRPr="00781D1B" w:rsidRDefault="0078011D" w:rsidP="0078011D">
            <w:pPr>
              <w:autoSpaceDE w:val="0"/>
              <w:autoSpaceDN w:val="0"/>
              <w:adjustRightInd w:val="0"/>
              <w:ind w:left="346" w:hanging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83" w:type="dxa"/>
          </w:tcPr>
          <w:p w14:paraId="6C9705D0" w14:textId="77777777" w:rsidR="0078011D" w:rsidRPr="00781D1B" w:rsidRDefault="0078011D" w:rsidP="0078011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8C6FB57" w14:textId="400E752E" w:rsidR="0078011D" w:rsidRPr="00781D1B" w:rsidRDefault="0078011D" w:rsidP="0078011D">
            <w:pPr>
              <w:autoSpaceDE w:val="0"/>
              <w:autoSpaceDN w:val="0"/>
              <w:adjustRightInd w:val="0"/>
              <w:ind w:left="346" w:hanging="34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43541 (40.01)</w:t>
            </w:r>
          </w:p>
        </w:tc>
        <w:tc>
          <w:tcPr>
            <w:tcW w:w="1417" w:type="dxa"/>
          </w:tcPr>
          <w:p w14:paraId="04A51F56" w14:textId="52A6F605" w:rsidR="0078011D" w:rsidRPr="00781D1B" w:rsidRDefault="0078011D" w:rsidP="0078011D">
            <w:pPr>
              <w:autoSpaceDE w:val="0"/>
              <w:autoSpaceDN w:val="0"/>
              <w:adjustRightInd w:val="0"/>
              <w:ind w:left="346" w:hanging="34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62921 (59.99)</w:t>
            </w:r>
          </w:p>
        </w:tc>
        <w:tc>
          <w:tcPr>
            <w:tcW w:w="992" w:type="dxa"/>
            <w:vAlign w:val="center"/>
          </w:tcPr>
          <w:p w14:paraId="4DAFDAEB" w14:textId="77777777" w:rsidR="0078011D" w:rsidRPr="00781D1B" w:rsidRDefault="0078011D" w:rsidP="007801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11D" w:rsidRPr="00781D1B" w14:paraId="708290D0" w14:textId="77777777" w:rsidTr="002724CF">
        <w:trPr>
          <w:trHeight w:val="245"/>
        </w:trPr>
        <w:tc>
          <w:tcPr>
            <w:tcW w:w="309" w:type="dxa"/>
          </w:tcPr>
          <w:p w14:paraId="1551F499" w14:textId="77777777" w:rsidR="0078011D" w:rsidRPr="00781D1B" w:rsidRDefault="0078011D" w:rsidP="0078011D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gridSpan w:val="2"/>
          </w:tcPr>
          <w:p w14:paraId="04213F84" w14:textId="77777777" w:rsidR="0078011D" w:rsidRPr="00781D1B" w:rsidRDefault="0078011D" w:rsidP="0078011D">
            <w:pPr>
              <w:autoSpaceDE w:val="0"/>
              <w:autoSpaceDN w:val="0"/>
              <w:adjustRightInd w:val="0"/>
              <w:ind w:left="346" w:hanging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83" w:type="dxa"/>
          </w:tcPr>
          <w:p w14:paraId="0A8E6BB2" w14:textId="77777777" w:rsidR="0078011D" w:rsidRPr="00781D1B" w:rsidRDefault="0078011D" w:rsidP="0078011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4C63CBF" w14:textId="79A7016F" w:rsidR="0078011D" w:rsidRPr="00781D1B" w:rsidRDefault="0078011D" w:rsidP="0078011D">
            <w:pPr>
              <w:autoSpaceDE w:val="0"/>
              <w:autoSpaceDN w:val="0"/>
              <w:adjustRightInd w:val="0"/>
              <w:ind w:left="346" w:hanging="34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4967 (37.07)</w:t>
            </w:r>
          </w:p>
        </w:tc>
        <w:tc>
          <w:tcPr>
            <w:tcW w:w="1417" w:type="dxa"/>
          </w:tcPr>
          <w:p w14:paraId="14151DE4" w14:textId="717CD945" w:rsidR="0078011D" w:rsidRPr="00781D1B" w:rsidRDefault="0078011D" w:rsidP="0078011D">
            <w:pPr>
              <w:autoSpaceDE w:val="0"/>
              <w:autoSpaceDN w:val="0"/>
              <w:adjustRightInd w:val="0"/>
              <w:ind w:left="346" w:hanging="34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8026 (62.93)</w:t>
            </w:r>
          </w:p>
        </w:tc>
        <w:tc>
          <w:tcPr>
            <w:tcW w:w="992" w:type="dxa"/>
            <w:vAlign w:val="center"/>
          </w:tcPr>
          <w:p w14:paraId="092877A4" w14:textId="77777777" w:rsidR="0078011D" w:rsidRPr="00781D1B" w:rsidRDefault="0078011D" w:rsidP="007801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291BD169" w14:textId="77777777" w:rsidTr="002724CF">
        <w:trPr>
          <w:trHeight w:val="245"/>
        </w:trPr>
        <w:tc>
          <w:tcPr>
            <w:tcW w:w="5382" w:type="dxa"/>
            <w:gridSpan w:val="3"/>
          </w:tcPr>
          <w:p w14:paraId="5BFA6B47" w14:textId="7FAEEA23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Pre-pregnancy diabetes</w:t>
            </w:r>
            <w:r w:rsidR="0078011D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118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78011D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531)</w:t>
            </w:r>
          </w:p>
        </w:tc>
        <w:tc>
          <w:tcPr>
            <w:tcW w:w="283" w:type="dxa"/>
          </w:tcPr>
          <w:p w14:paraId="30F27C67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19B4DB0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0043B6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3270BE" w14:textId="4BAE8D68" w:rsidR="00487C69" w:rsidRPr="00781D1B" w:rsidRDefault="0078011D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0.2694</w:t>
            </w:r>
          </w:p>
        </w:tc>
      </w:tr>
      <w:tr w:rsidR="0078011D" w:rsidRPr="00781D1B" w14:paraId="2D34CB4A" w14:textId="77777777" w:rsidTr="002724CF">
        <w:trPr>
          <w:trHeight w:val="245"/>
        </w:trPr>
        <w:tc>
          <w:tcPr>
            <w:tcW w:w="309" w:type="dxa"/>
          </w:tcPr>
          <w:p w14:paraId="2B3D7F50" w14:textId="77777777" w:rsidR="0078011D" w:rsidRPr="00781D1B" w:rsidRDefault="0078011D" w:rsidP="0078011D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gridSpan w:val="2"/>
          </w:tcPr>
          <w:p w14:paraId="7149F58E" w14:textId="77777777" w:rsidR="0078011D" w:rsidRPr="00781D1B" w:rsidRDefault="0078011D" w:rsidP="0078011D">
            <w:pPr>
              <w:autoSpaceDE w:val="0"/>
              <w:autoSpaceDN w:val="0"/>
              <w:adjustRightInd w:val="0"/>
              <w:ind w:left="346" w:hanging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83" w:type="dxa"/>
          </w:tcPr>
          <w:p w14:paraId="3D5E2C17" w14:textId="77777777" w:rsidR="0078011D" w:rsidRPr="00781D1B" w:rsidRDefault="0078011D" w:rsidP="0078011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0CE5096" w14:textId="199F71AC" w:rsidR="0078011D" w:rsidRPr="00781D1B" w:rsidRDefault="0078011D" w:rsidP="007801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46073 (39.30)</w:t>
            </w:r>
          </w:p>
        </w:tc>
        <w:tc>
          <w:tcPr>
            <w:tcW w:w="1417" w:type="dxa"/>
          </w:tcPr>
          <w:p w14:paraId="65F66959" w14:textId="5E6DAC51" w:rsidR="0078011D" w:rsidRPr="00781D1B" w:rsidRDefault="0078011D" w:rsidP="007801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68577 (60.70)</w:t>
            </w:r>
          </w:p>
        </w:tc>
        <w:tc>
          <w:tcPr>
            <w:tcW w:w="992" w:type="dxa"/>
            <w:vAlign w:val="center"/>
          </w:tcPr>
          <w:p w14:paraId="393479E3" w14:textId="77777777" w:rsidR="0078011D" w:rsidRPr="00781D1B" w:rsidRDefault="0078011D" w:rsidP="007801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11D" w:rsidRPr="00781D1B" w14:paraId="21ED4E09" w14:textId="77777777" w:rsidTr="002724CF">
        <w:trPr>
          <w:trHeight w:val="245"/>
        </w:trPr>
        <w:tc>
          <w:tcPr>
            <w:tcW w:w="309" w:type="dxa"/>
          </w:tcPr>
          <w:p w14:paraId="5D6796D8" w14:textId="77777777" w:rsidR="0078011D" w:rsidRPr="00781D1B" w:rsidRDefault="0078011D" w:rsidP="0078011D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gridSpan w:val="2"/>
          </w:tcPr>
          <w:p w14:paraId="6A12C8D0" w14:textId="77777777" w:rsidR="0078011D" w:rsidRPr="00781D1B" w:rsidRDefault="0078011D" w:rsidP="0078011D">
            <w:pPr>
              <w:autoSpaceDE w:val="0"/>
              <w:autoSpaceDN w:val="0"/>
              <w:adjustRightInd w:val="0"/>
              <w:ind w:left="346" w:hanging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83" w:type="dxa"/>
          </w:tcPr>
          <w:p w14:paraId="6DAEC66D" w14:textId="77777777" w:rsidR="0078011D" w:rsidRPr="00781D1B" w:rsidRDefault="0078011D" w:rsidP="0078011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4FF2EE5" w14:textId="404C7FCA" w:rsidR="0078011D" w:rsidRPr="00781D1B" w:rsidRDefault="0078011D" w:rsidP="007801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1511 (37.88)</w:t>
            </w:r>
          </w:p>
        </w:tc>
        <w:tc>
          <w:tcPr>
            <w:tcW w:w="1417" w:type="dxa"/>
          </w:tcPr>
          <w:p w14:paraId="2CB6E53A" w14:textId="64630BFD" w:rsidR="0078011D" w:rsidRPr="00781D1B" w:rsidRDefault="0078011D" w:rsidP="007801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2370 (62.12)</w:t>
            </w:r>
          </w:p>
        </w:tc>
        <w:tc>
          <w:tcPr>
            <w:tcW w:w="992" w:type="dxa"/>
            <w:vAlign w:val="center"/>
          </w:tcPr>
          <w:p w14:paraId="7F84BA55" w14:textId="77777777" w:rsidR="0078011D" w:rsidRPr="00781D1B" w:rsidRDefault="0078011D" w:rsidP="007801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2B6D920B" w14:textId="77777777" w:rsidTr="002724CF">
        <w:trPr>
          <w:trHeight w:val="245"/>
        </w:trPr>
        <w:tc>
          <w:tcPr>
            <w:tcW w:w="5382" w:type="dxa"/>
            <w:gridSpan w:val="3"/>
          </w:tcPr>
          <w:p w14:paraId="27D76C30" w14:textId="74594A48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Gestational diabetes</w:t>
            </w:r>
            <w:r w:rsidR="00BF1701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119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BF1701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455)</w:t>
            </w:r>
          </w:p>
        </w:tc>
        <w:tc>
          <w:tcPr>
            <w:tcW w:w="283" w:type="dxa"/>
          </w:tcPr>
          <w:p w14:paraId="0E5E3AC4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0013610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83DAE1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270C620" w14:textId="7687F25F" w:rsidR="00487C69" w:rsidRPr="00781D1B" w:rsidRDefault="00560D91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BF1701"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BF1701" w:rsidRPr="00781D1B" w14:paraId="761179D4" w14:textId="77777777" w:rsidTr="002724CF">
        <w:trPr>
          <w:trHeight w:val="245"/>
        </w:trPr>
        <w:tc>
          <w:tcPr>
            <w:tcW w:w="309" w:type="dxa"/>
          </w:tcPr>
          <w:p w14:paraId="2588705D" w14:textId="77777777" w:rsidR="00BF1701" w:rsidRPr="00781D1B" w:rsidRDefault="00BF1701" w:rsidP="00BF1701">
            <w:pPr>
              <w:autoSpaceDE w:val="0"/>
              <w:autoSpaceDN w:val="0"/>
              <w:adjustRightInd w:val="0"/>
              <w:ind w:firstLine="34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gridSpan w:val="2"/>
          </w:tcPr>
          <w:p w14:paraId="7E4B5462" w14:textId="77777777" w:rsidR="00BF1701" w:rsidRPr="00781D1B" w:rsidRDefault="00BF1701" w:rsidP="00BF1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83" w:type="dxa"/>
          </w:tcPr>
          <w:p w14:paraId="2AF12113" w14:textId="77777777" w:rsidR="00BF1701" w:rsidRPr="00781D1B" w:rsidRDefault="00BF1701" w:rsidP="00BF170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F8E97E9" w14:textId="58C1D81E" w:rsidR="00BF1701" w:rsidRPr="00781D1B" w:rsidRDefault="00BF1701" w:rsidP="00BF1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44787 (39.63)</w:t>
            </w:r>
          </w:p>
        </w:tc>
        <w:tc>
          <w:tcPr>
            <w:tcW w:w="1417" w:type="dxa"/>
          </w:tcPr>
          <w:p w14:paraId="1C66C6D3" w14:textId="7584A503" w:rsidR="00BF1701" w:rsidRPr="00781D1B" w:rsidRDefault="00BF1701" w:rsidP="00BF1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65894 (60.37)</w:t>
            </w:r>
          </w:p>
        </w:tc>
        <w:tc>
          <w:tcPr>
            <w:tcW w:w="992" w:type="dxa"/>
            <w:vAlign w:val="center"/>
          </w:tcPr>
          <w:p w14:paraId="2DE645D3" w14:textId="77777777" w:rsidR="00BF1701" w:rsidRPr="00781D1B" w:rsidRDefault="00BF1701" w:rsidP="00BF1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1701" w:rsidRPr="00781D1B" w14:paraId="60686CB8" w14:textId="77777777" w:rsidTr="002724CF">
        <w:trPr>
          <w:trHeight w:val="245"/>
        </w:trPr>
        <w:tc>
          <w:tcPr>
            <w:tcW w:w="309" w:type="dxa"/>
          </w:tcPr>
          <w:p w14:paraId="177BB37A" w14:textId="77777777" w:rsidR="00BF1701" w:rsidRPr="00781D1B" w:rsidRDefault="00BF1701" w:rsidP="00BF1701">
            <w:pPr>
              <w:autoSpaceDE w:val="0"/>
              <w:autoSpaceDN w:val="0"/>
              <w:adjustRightInd w:val="0"/>
              <w:ind w:firstLine="346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73" w:type="dxa"/>
            <w:gridSpan w:val="2"/>
          </w:tcPr>
          <w:p w14:paraId="7FA113BA" w14:textId="77777777" w:rsidR="00BF1701" w:rsidRPr="00781D1B" w:rsidRDefault="00BF1701" w:rsidP="00BF1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83" w:type="dxa"/>
          </w:tcPr>
          <w:p w14:paraId="617EC08D" w14:textId="77777777" w:rsidR="00BF1701" w:rsidRPr="00781D1B" w:rsidRDefault="00BF1701" w:rsidP="00BF170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6ADD656" w14:textId="4F412A58" w:rsidR="00BF1701" w:rsidRPr="00781D1B" w:rsidRDefault="00BF1701" w:rsidP="00BF1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3721 (41.40)</w:t>
            </w:r>
          </w:p>
        </w:tc>
        <w:tc>
          <w:tcPr>
            <w:tcW w:w="1417" w:type="dxa"/>
          </w:tcPr>
          <w:p w14:paraId="66047768" w14:textId="1495D48A" w:rsidR="00BF1701" w:rsidRPr="00781D1B" w:rsidRDefault="00BF1701" w:rsidP="00BF1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5053 (58.60)</w:t>
            </w:r>
          </w:p>
        </w:tc>
        <w:tc>
          <w:tcPr>
            <w:tcW w:w="992" w:type="dxa"/>
            <w:vAlign w:val="center"/>
          </w:tcPr>
          <w:p w14:paraId="5465CCA3" w14:textId="77777777" w:rsidR="00BF1701" w:rsidRPr="00781D1B" w:rsidRDefault="00BF1701" w:rsidP="00BF1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87C69" w:rsidRPr="00781D1B" w14:paraId="0A3AE88B" w14:textId="77777777" w:rsidTr="002724CF">
        <w:trPr>
          <w:trHeight w:val="245"/>
        </w:trPr>
        <w:tc>
          <w:tcPr>
            <w:tcW w:w="5382" w:type="dxa"/>
            <w:gridSpan w:val="3"/>
          </w:tcPr>
          <w:p w14:paraId="211FB114" w14:textId="208398E1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Pre-pregnancy depression </w:t>
            </w:r>
            <w:r w:rsidR="008C2F7C" w:rsidRPr="00781D1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 = 118</w:t>
            </w:r>
            <w:r w:rsidR="00473C7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8C2F7C" w:rsidRPr="00781D1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704)</w:t>
            </w:r>
          </w:p>
        </w:tc>
        <w:tc>
          <w:tcPr>
            <w:tcW w:w="283" w:type="dxa"/>
          </w:tcPr>
          <w:p w14:paraId="57D904C3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988508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3455BA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C9A7E6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C2F7C" w:rsidRPr="00781D1B" w14:paraId="6D7CDFD9" w14:textId="77777777" w:rsidTr="002724CF">
        <w:trPr>
          <w:trHeight w:val="245"/>
        </w:trPr>
        <w:tc>
          <w:tcPr>
            <w:tcW w:w="336" w:type="dxa"/>
            <w:gridSpan w:val="2"/>
          </w:tcPr>
          <w:p w14:paraId="10F7C2A3" w14:textId="77777777" w:rsidR="008C2F7C" w:rsidRPr="00781D1B" w:rsidRDefault="008C2F7C" w:rsidP="008C2F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46" w:type="dxa"/>
          </w:tcPr>
          <w:p w14:paraId="0BF2AC27" w14:textId="77777777" w:rsidR="008C2F7C" w:rsidRPr="00781D1B" w:rsidRDefault="008C2F7C" w:rsidP="008C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83" w:type="dxa"/>
          </w:tcPr>
          <w:p w14:paraId="77C30BD6" w14:textId="77777777" w:rsidR="008C2F7C" w:rsidRPr="00781D1B" w:rsidRDefault="008C2F7C" w:rsidP="008C2F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0AA0F60" w14:textId="6EC9CB82" w:rsidR="008C2F7C" w:rsidRPr="00781D1B" w:rsidRDefault="008C2F7C" w:rsidP="008C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42250 (40.18)</w:t>
            </w:r>
          </w:p>
        </w:tc>
        <w:tc>
          <w:tcPr>
            <w:tcW w:w="1417" w:type="dxa"/>
          </w:tcPr>
          <w:p w14:paraId="671C8873" w14:textId="0ABD37E0" w:rsidR="008C2F7C" w:rsidRPr="00781D1B" w:rsidRDefault="008C2F7C" w:rsidP="008C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60511 (59.82)</w:t>
            </w:r>
          </w:p>
        </w:tc>
        <w:tc>
          <w:tcPr>
            <w:tcW w:w="992" w:type="dxa"/>
            <w:vAlign w:val="center"/>
          </w:tcPr>
          <w:p w14:paraId="4CAB94EB" w14:textId="77777777" w:rsidR="008C2F7C" w:rsidRPr="00781D1B" w:rsidRDefault="008C2F7C" w:rsidP="008C2F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C2F7C" w:rsidRPr="00781D1B" w14:paraId="3EAB3FEB" w14:textId="77777777" w:rsidTr="002724CF">
        <w:trPr>
          <w:trHeight w:val="245"/>
        </w:trPr>
        <w:tc>
          <w:tcPr>
            <w:tcW w:w="336" w:type="dxa"/>
            <w:gridSpan w:val="2"/>
          </w:tcPr>
          <w:p w14:paraId="6AA477EC" w14:textId="77777777" w:rsidR="008C2F7C" w:rsidRPr="00781D1B" w:rsidRDefault="008C2F7C" w:rsidP="008C2F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46" w:type="dxa"/>
          </w:tcPr>
          <w:p w14:paraId="42998EBF" w14:textId="77777777" w:rsidR="008C2F7C" w:rsidRPr="00781D1B" w:rsidRDefault="008C2F7C" w:rsidP="008C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83" w:type="dxa"/>
          </w:tcPr>
          <w:p w14:paraId="18061273" w14:textId="77777777" w:rsidR="008C2F7C" w:rsidRPr="00781D1B" w:rsidRDefault="008C2F7C" w:rsidP="008C2F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FE902F" w14:textId="53D1881D" w:rsidR="008C2F7C" w:rsidRPr="00781D1B" w:rsidRDefault="008C2F7C" w:rsidP="008C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5507 (33.67)</w:t>
            </w:r>
          </w:p>
        </w:tc>
        <w:tc>
          <w:tcPr>
            <w:tcW w:w="1417" w:type="dxa"/>
          </w:tcPr>
          <w:p w14:paraId="2FEE1CB6" w14:textId="793C0BAD" w:rsidR="008C2F7C" w:rsidRPr="00781D1B" w:rsidRDefault="008C2F7C" w:rsidP="008C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10436 (66.33)</w:t>
            </w:r>
          </w:p>
        </w:tc>
        <w:tc>
          <w:tcPr>
            <w:tcW w:w="992" w:type="dxa"/>
            <w:vAlign w:val="center"/>
          </w:tcPr>
          <w:p w14:paraId="5CD05073" w14:textId="77777777" w:rsidR="008C2F7C" w:rsidRPr="00781D1B" w:rsidRDefault="008C2F7C" w:rsidP="008C2F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87C69" w:rsidRPr="00781D1B" w14:paraId="0DA38AE5" w14:textId="77777777" w:rsidTr="002724CF">
        <w:trPr>
          <w:trHeight w:val="245"/>
        </w:trPr>
        <w:tc>
          <w:tcPr>
            <w:tcW w:w="5382" w:type="dxa"/>
            <w:gridSpan w:val="3"/>
          </w:tcPr>
          <w:p w14:paraId="4ABFE2AD" w14:textId="738CB8CA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Pregnancy intention</w:t>
            </w:r>
            <w:r w:rsidR="00CA6910" w:rsidRPr="00781D1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(n = 117</w:t>
            </w:r>
            <w:r w:rsidR="00473C7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CA6910" w:rsidRPr="00781D1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953)</w:t>
            </w:r>
          </w:p>
        </w:tc>
        <w:tc>
          <w:tcPr>
            <w:tcW w:w="283" w:type="dxa"/>
          </w:tcPr>
          <w:p w14:paraId="3E67EB8D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C45EDC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77E136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078C71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CA6910" w:rsidRPr="00781D1B" w14:paraId="2FFFABF1" w14:textId="77777777" w:rsidTr="002724CF">
        <w:trPr>
          <w:trHeight w:val="245"/>
        </w:trPr>
        <w:tc>
          <w:tcPr>
            <w:tcW w:w="336" w:type="dxa"/>
            <w:gridSpan w:val="2"/>
          </w:tcPr>
          <w:p w14:paraId="56141D60" w14:textId="77777777" w:rsidR="00CA6910" w:rsidRPr="00781D1B" w:rsidRDefault="00CA6910" w:rsidP="00CA691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46" w:type="dxa"/>
          </w:tcPr>
          <w:p w14:paraId="5CB7CFD4" w14:textId="77777777" w:rsidR="00CA6910" w:rsidRPr="00781D1B" w:rsidRDefault="00CA6910" w:rsidP="00CA6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Intended</w:t>
            </w:r>
          </w:p>
        </w:tc>
        <w:tc>
          <w:tcPr>
            <w:tcW w:w="283" w:type="dxa"/>
          </w:tcPr>
          <w:p w14:paraId="12ACDDB2" w14:textId="77777777" w:rsidR="00CA6910" w:rsidRPr="00781D1B" w:rsidRDefault="00CA6910" w:rsidP="00CA6910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CC1BBCD" w14:textId="64CE4B74" w:rsidR="00CA6910" w:rsidRPr="00781D1B" w:rsidRDefault="00CA6910" w:rsidP="00CA6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25048 (34.64)</w:t>
            </w:r>
          </w:p>
        </w:tc>
        <w:tc>
          <w:tcPr>
            <w:tcW w:w="1417" w:type="dxa"/>
          </w:tcPr>
          <w:p w14:paraId="7F4E5B8B" w14:textId="1A3705E4" w:rsidR="00CA6910" w:rsidRPr="00781D1B" w:rsidRDefault="00CA6910" w:rsidP="00CA6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45506 (65.36)</w:t>
            </w:r>
          </w:p>
        </w:tc>
        <w:tc>
          <w:tcPr>
            <w:tcW w:w="992" w:type="dxa"/>
            <w:vAlign w:val="center"/>
          </w:tcPr>
          <w:p w14:paraId="7C1AECE9" w14:textId="77777777" w:rsidR="00CA6910" w:rsidRPr="00781D1B" w:rsidRDefault="00CA6910" w:rsidP="00CA6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6910" w:rsidRPr="00781D1B" w14:paraId="30F305A7" w14:textId="77777777" w:rsidTr="002724CF">
        <w:trPr>
          <w:trHeight w:val="133"/>
        </w:trPr>
        <w:tc>
          <w:tcPr>
            <w:tcW w:w="336" w:type="dxa"/>
            <w:gridSpan w:val="2"/>
          </w:tcPr>
          <w:p w14:paraId="7E741BC8" w14:textId="77777777" w:rsidR="00CA6910" w:rsidRPr="00781D1B" w:rsidRDefault="00CA6910" w:rsidP="00CA6910">
            <w:pPr>
              <w:autoSpaceDE w:val="0"/>
              <w:autoSpaceDN w:val="0"/>
              <w:adjustRightInd w:val="0"/>
              <w:ind w:right="-1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46" w:type="dxa"/>
          </w:tcPr>
          <w:p w14:paraId="475AC2B0" w14:textId="77777777" w:rsidR="00CA6910" w:rsidRPr="00781D1B" w:rsidRDefault="00CA6910" w:rsidP="00CA6910">
            <w:pPr>
              <w:autoSpaceDE w:val="0"/>
              <w:autoSpaceDN w:val="0"/>
              <w:adjustRightInd w:val="0"/>
              <w:ind w:right="-1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Mistimed</w:t>
            </w:r>
          </w:p>
        </w:tc>
        <w:tc>
          <w:tcPr>
            <w:tcW w:w="283" w:type="dxa"/>
          </w:tcPr>
          <w:p w14:paraId="7FEBBDAA" w14:textId="77777777" w:rsidR="00CA6910" w:rsidRPr="00781D1B" w:rsidRDefault="00CA6910" w:rsidP="00CA6910">
            <w:pPr>
              <w:autoSpaceDE w:val="0"/>
              <w:autoSpaceDN w:val="0"/>
              <w:adjustRightInd w:val="0"/>
              <w:ind w:right="-1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1D819E6" w14:textId="78853694" w:rsidR="00CA6910" w:rsidRPr="00781D1B" w:rsidRDefault="00CA6910" w:rsidP="00CA6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10125 (45.62)</w:t>
            </w:r>
          </w:p>
        </w:tc>
        <w:tc>
          <w:tcPr>
            <w:tcW w:w="1417" w:type="dxa"/>
          </w:tcPr>
          <w:p w14:paraId="2A6638D7" w14:textId="2B831ABA" w:rsidR="00CA6910" w:rsidRPr="00781D1B" w:rsidRDefault="00CA6910" w:rsidP="00CA6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12171 (54.38)</w:t>
            </w:r>
          </w:p>
        </w:tc>
        <w:tc>
          <w:tcPr>
            <w:tcW w:w="992" w:type="dxa"/>
            <w:vAlign w:val="center"/>
          </w:tcPr>
          <w:p w14:paraId="2E9F50FF" w14:textId="77777777" w:rsidR="00CA6910" w:rsidRPr="00781D1B" w:rsidRDefault="00CA6910" w:rsidP="00CA6910">
            <w:pPr>
              <w:autoSpaceDE w:val="0"/>
              <w:autoSpaceDN w:val="0"/>
              <w:adjustRightInd w:val="0"/>
              <w:ind w:left="214" w:right="-35" w:hanging="17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6910" w:rsidRPr="00781D1B" w14:paraId="3A9C8250" w14:textId="77777777" w:rsidTr="002724CF">
        <w:trPr>
          <w:trHeight w:val="245"/>
        </w:trPr>
        <w:tc>
          <w:tcPr>
            <w:tcW w:w="336" w:type="dxa"/>
            <w:gridSpan w:val="2"/>
          </w:tcPr>
          <w:p w14:paraId="762CA84A" w14:textId="77777777" w:rsidR="00CA6910" w:rsidRPr="00781D1B" w:rsidRDefault="00CA6910" w:rsidP="00CA691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46" w:type="dxa"/>
          </w:tcPr>
          <w:p w14:paraId="2A4109CF" w14:textId="77777777" w:rsidR="00CA6910" w:rsidRPr="00781D1B" w:rsidRDefault="00CA6910" w:rsidP="00CA6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Unwanted</w:t>
            </w:r>
          </w:p>
        </w:tc>
        <w:tc>
          <w:tcPr>
            <w:tcW w:w="283" w:type="dxa"/>
          </w:tcPr>
          <w:p w14:paraId="1C220578" w14:textId="77777777" w:rsidR="00CA6910" w:rsidRPr="00781D1B" w:rsidRDefault="00CA6910" w:rsidP="00CA6910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0389A11" w14:textId="32B7523A" w:rsidR="00CA6910" w:rsidRPr="00781D1B" w:rsidRDefault="00CA6910" w:rsidP="00CA6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3188 (45.33)</w:t>
            </w:r>
          </w:p>
        </w:tc>
        <w:tc>
          <w:tcPr>
            <w:tcW w:w="1417" w:type="dxa"/>
          </w:tcPr>
          <w:p w14:paraId="767B7755" w14:textId="1E55B127" w:rsidR="00CA6910" w:rsidRPr="00781D1B" w:rsidRDefault="00CA6910" w:rsidP="00CA6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3748 (54.67)</w:t>
            </w:r>
          </w:p>
        </w:tc>
        <w:tc>
          <w:tcPr>
            <w:tcW w:w="992" w:type="dxa"/>
            <w:vAlign w:val="center"/>
          </w:tcPr>
          <w:p w14:paraId="799DED10" w14:textId="77777777" w:rsidR="00CA6910" w:rsidRPr="00781D1B" w:rsidRDefault="00CA6910" w:rsidP="00CA6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6910" w:rsidRPr="00781D1B" w14:paraId="7BBF4D80" w14:textId="77777777" w:rsidTr="002724CF">
        <w:trPr>
          <w:trHeight w:val="245"/>
        </w:trPr>
        <w:tc>
          <w:tcPr>
            <w:tcW w:w="336" w:type="dxa"/>
            <w:gridSpan w:val="2"/>
          </w:tcPr>
          <w:p w14:paraId="21400883" w14:textId="77777777" w:rsidR="00CA6910" w:rsidRPr="00781D1B" w:rsidRDefault="00CA6910" w:rsidP="00CA691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46" w:type="dxa"/>
          </w:tcPr>
          <w:p w14:paraId="30934E13" w14:textId="77777777" w:rsidR="00CA6910" w:rsidRPr="00781D1B" w:rsidRDefault="00CA6910" w:rsidP="00CA6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Unsure</w:t>
            </w:r>
          </w:p>
        </w:tc>
        <w:tc>
          <w:tcPr>
            <w:tcW w:w="283" w:type="dxa"/>
          </w:tcPr>
          <w:p w14:paraId="1E27097E" w14:textId="77777777" w:rsidR="00CA6910" w:rsidRPr="00781D1B" w:rsidRDefault="00CA6910" w:rsidP="00CA6910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AA3F167" w14:textId="481AC983" w:rsidR="00CA6910" w:rsidRPr="00781D1B" w:rsidRDefault="00CA6910" w:rsidP="00CA6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8645 (46.25)</w:t>
            </w:r>
          </w:p>
        </w:tc>
        <w:tc>
          <w:tcPr>
            <w:tcW w:w="1417" w:type="dxa"/>
          </w:tcPr>
          <w:p w14:paraId="5E70D2F5" w14:textId="3ECC5D53" w:rsidR="00CA6910" w:rsidRPr="00781D1B" w:rsidRDefault="00CA6910" w:rsidP="00CA6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9522 (53.75)</w:t>
            </w:r>
          </w:p>
        </w:tc>
        <w:tc>
          <w:tcPr>
            <w:tcW w:w="992" w:type="dxa"/>
            <w:vAlign w:val="center"/>
          </w:tcPr>
          <w:p w14:paraId="2959F957" w14:textId="77777777" w:rsidR="00CA6910" w:rsidRPr="00781D1B" w:rsidRDefault="00CA6910" w:rsidP="00CA6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27F4" w:rsidRPr="00781D1B" w14:paraId="56100508" w14:textId="77777777" w:rsidTr="002724CF">
        <w:trPr>
          <w:trHeight w:val="245"/>
        </w:trPr>
        <w:tc>
          <w:tcPr>
            <w:tcW w:w="5382" w:type="dxa"/>
            <w:gridSpan w:val="3"/>
          </w:tcPr>
          <w:p w14:paraId="750D31F7" w14:textId="789A2167" w:rsidR="00C527F4" w:rsidRPr="00781D1B" w:rsidRDefault="00C527F4" w:rsidP="00C52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Kotelchuck index</w:t>
            </w:r>
            <w:r w:rsidR="00196EC9" w:rsidRPr="00781D1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(n = 115</w:t>
            </w:r>
            <w:r w:rsidR="00473C7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196EC9" w:rsidRPr="00781D1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990)</w:t>
            </w:r>
          </w:p>
        </w:tc>
        <w:tc>
          <w:tcPr>
            <w:tcW w:w="283" w:type="dxa"/>
          </w:tcPr>
          <w:p w14:paraId="1642C459" w14:textId="77777777" w:rsidR="00C527F4" w:rsidRPr="00781D1B" w:rsidRDefault="00C527F4" w:rsidP="00C527F4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A73484D" w14:textId="77777777" w:rsidR="00C527F4" w:rsidRPr="00781D1B" w:rsidRDefault="00C527F4" w:rsidP="00C52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A96DC4" w14:textId="3DC38A7B" w:rsidR="00C527F4" w:rsidRPr="00781D1B" w:rsidRDefault="00C527F4" w:rsidP="00C52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5E4D019" w14:textId="77777777" w:rsidR="00C527F4" w:rsidRPr="00781D1B" w:rsidRDefault="00C527F4" w:rsidP="00C527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96EC9" w:rsidRPr="00781D1B" w14:paraId="358FCE9A" w14:textId="77777777" w:rsidTr="002724CF">
        <w:trPr>
          <w:trHeight w:val="245"/>
        </w:trPr>
        <w:tc>
          <w:tcPr>
            <w:tcW w:w="336" w:type="dxa"/>
            <w:gridSpan w:val="2"/>
          </w:tcPr>
          <w:p w14:paraId="3F9DD55B" w14:textId="77777777" w:rsidR="00196EC9" w:rsidRPr="00781D1B" w:rsidRDefault="00196EC9" w:rsidP="00196EC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250EC88C" w14:textId="77777777" w:rsidR="00196EC9" w:rsidRPr="00781D1B" w:rsidRDefault="00196EC9" w:rsidP="00196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Inadequate </w:t>
            </w:r>
          </w:p>
        </w:tc>
        <w:tc>
          <w:tcPr>
            <w:tcW w:w="283" w:type="dxa"/>
          </w:tcPr>
          <w:p w14:paraId="43305716" w14:textId="77777777" w:rsidR="00196EC9" w:rsidRPr="00781D1B" w:rsidRDefault="00196EC9" w:rsidP="00196EC9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089B19F" w14:textId="02F24A9B" w:rsidR="00196EC9" w:rsidRPr="00781D1B" w:rsidRDefault="00196EC9" w:rsidP="00196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7062 (52.96)</w:t>
            </w:r>
          </w:p>
        </w:tc>
        <w:tc>
          <w:tcPr>
            <w:tcW w:w="1417" w:type="dxa"/>
          </w:tcPr>
          <w:p w14:paraId="2D6FF74E" w14:textId="336F5F20" w:rsidR="00196EC9" w:rsidRPr="00781D1B" w:rsidRDefault="00196EC9" w:rsidP="00196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6161 (47.04)</w:t>
            </w:r>
          </w:p>
        </w:tc>
        <w:tc>
          <w:tcPr>
            <w:tcW w:w="992" w:type="dxa"/>
            <w:vAlign w:val="center"/>
          </w:tcPr>
          <w:p w14:paraId="3B6F3D4F" w14:textId="77777777" w:rsidR="00196EC9" w:rsidRPr="00781D1B" w:rsidRDefault="00196EC9" w:rsidP="00196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96EC9" w:rsidRPr="00781D1B" w14:paraId="32EDFCF4" w14:textId="77777777" w:rsidTr="002724CF">
        <w:trPr>
          <w:trHeight w:val="245"/>
        </w:trPr>
        <w:tc>
          <w:tcPr>
            <w:tcW w:w="336" w:type="dxa"/>
            <w:gridSpan w:val="2"/>
          </w:tcPr>
          <w:p w14:paraId="68F5A7AF" w14:textId="77777777" w:rsidR="00196EC9" w:rsidRPr="00781D1B" w:rsidRDefault="00196EC9" w:rsidP="00196EC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332ED831" w14:textId="77777777" w:rsidR="00196EC9" w:rsidRPr="00781D1B" w:rsidRDefault="00196EC9" w:rsidP="00196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Intermediate</w:t>
            </w:r>
          </w:p>
        </w:tc>
        <w:tc>
          <w:tcPr>
            <w:tcW w:w="283" w:type="dxa"/>
          </w:tcPr>
          <w:p w14:paraId="27288DB2" w14:textId="77777777" w:rsidR="00196EC9" w:rsidRPr="00781D1B" w:rsidRDefault="00196EC9" w:rsidP="00196EC9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9D09A7D" w14:textId="290211B6" w:rsidR="00196EC9" w:rsidRPr="00781D1B" w:rsidRDefault="00196EC9" w:rsidP="00196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5134 (41.94)</w:t>
            </w:r>
          </w:p>
        </w:tc>
        <w:tc>
          <w:tcPr>
            <w:tcW w:w="1417" w:type="dxa"/>
          </w:tcPr>
          <w:p w14:paraId="32C3896C" w14:textId="103F478E" w:rsidR="00196EC9" w:rsidRPr="00781D1B" w:rsidRDefault="00196EC9" w:rsidP="00196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6755 (58.06)</w:t>
            </w:r>
          </w:p>
        </w:tc>
        <w:tc>
          <w:tcPr>
            <w:tcW w:w="992" w:type="dxa"/>
            <w:vAlign w:val="center"/>
          </w:tcPr>
          <w:p w14:paraId="127BD02D" w14:textId="77777777" w:rsidR="00196EC9" w:rsidRPr="00781D1B" w:rsidRDefault="00196EC9" w:rsidP="00196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96EC9" w:rsidRPr="00781D1B" w14:paraId="1F8B88B7" w14:textId="77777777" w:rsidTr="002724CF">
        <w:trPr>
          <w:trHeight w:val="245"/>
        </w:trPr>
        <w:tc>
          <w:tcPr>
            <w:tcW w:w="336" w:type="dxa"/>
            <w:gridSpan w:val="2"/>
          </w:tcPr>
          <w:p w14:paraId="6F0DF5BA" w14:textId="77777777" w:rsidR="00196EC9" w:rsidRPr="00781D1B" w:rsidRDefault="00196EC9" w:rsidP="00196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0598DFA7" w14:textId="77777777" w:rsidR="00196EC9" w:rsidRPr="00781D1B" w:rsidRDefault="00196EC9" w:rsidP="00196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Adequate</w:t>
            </w:r>
          </w:p>
        </w:tc>
        <w:tc>
          <w:tcPr>
            <w:tcW w:w="283" w:type="dxa"/>
          </w:tcPr>
          <w:p w14:paraId="54C8BF8A" w14:textId="77777777" w:rsidR="00196EC9" w:rsidRPr="00781D1B" w:rsidRDefault="00196EC9" w:rsidP="00196EC9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46901FA" w14:textId="5EA8EFE0" w:rsidR="00196EC9" w:rsidRPr="00781D1B" w:rsidRDefault="00196EC9" w:rsidP="00196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18811 (36.35)</w:t>
            </w:r>
          </w:p>
        </w:tc>
        <w:tc>
          <w:tcPr>
            <w:tcW w:w="1417" w:type="dxa"/>
          </w:tcPr>
          <w:p w14:paraId="3B7D9C6D" w14:textId="67A15AD7" w:rsidR="00196EC9" w:rsidRPr="00781D1B" w:rsidRDefault="00196EC9" w:rsidP="00196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32252 (63.65)</w:t>
            </w:r>
          </w:p>
        </w:tc>
        <w:tc>
          <w:tcPr>
            <w:tcW w:w="992" w:type="dxa"/>
            <w:vAlign w:val="center"/>
          </w:tcPr>
          <w:p w14:paraId="5CE6DBCF" w14:textId="77777777" w:rsidR="00196EC9" w:rsidRPr="00781D1B" w:rsidRDefault="00196EC9" w:rsidP="00196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96EC9" w:rsidRPr="00781D1B" w14:paraId="7821C2EC" w14:textId="77777777" w:rsidTr="002724CF">
        <w:trPr>
          <w:trHeight w:val="245"/>
        </w:trPr>
        <w:tc>
          <w:tcPr>
            <w:tcW w:w="336" w:type="dxa"/>
            <w:gridSpan w:val="2"/>
          </w:tcPr>
          <w:p w14:paraId="47089944" w14:textId="77777777" w:rsidR="00196EC9" w:rsidRPr="00781D1B" w:rsidRDefault="00196EC9" w:rsidP="00196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2FEC95CE" w14:textId="77777777" w:rsidR="00196EC9" w:rsidRPr="00781D1B" w:rsidRDefault="00196EC9" w:rsidP="00196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Adequate plus </w:t>
            </w:r>
          </w:p>
        </w:tc>
        <w:tc>
          <w:tcPr>
            <w:tcW w:w="283" w:type="dxa"/>
          </w:tcPr>
          <w:p w14:paraId="223BB9FC" w14:textId="77777777" w:rsidR="00196EC9" w:rsidRPr="00781D1B" w:rsidRDefault="00196EC9" w:rsidP="00196EC9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85AAA39" w14:textId="289C385B" w:rsidR="00196EC9" w:rsidRPr="00781D1B" w:rsidRDefault="00196EC9" w:rsidP="00196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14036 (34.32)</w:t>
            </w:r>
          </w:p>
        </w:tc>
        <w:tc>
          <w:tcPr>
            <w:tcW w:w="1417" w:type="dxa"/>
          </w:tcPr>
          <w:p w14:paraId="794136F4" w14:textId="27120F2A" w:rsidR="00196EC9" w:rsidRPr="00781D1B" w:rsidRDefault="00196EC9" w:rsidP="00196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25779 (65.68)</w:t>
            </w:r>
          </w:p>
        </w:tc>
        <w:tc>
          <w:tcPr>
            <w:tcW w:w="992" w:type="dxa"/>
            <w:vAlign w:val="center"/>
          </w:tcPr>
          <w:p w14:paraId="55E61E35" w14:textId="77777777" w:rsidR="00196EC9" w:rsidRPr="00781D1B" w:rsidRDefault="00196EC9" w:rsidP="00196EC9">
            <w:pPr>
              <w:autoSpaceDE w:val="0"/>
              <w:autoSpaceDN w:val="0"/>
              <w:adjustRightInd w:val="0"/>
              <w:ind w:hanging="9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24CF" w:rsidRPr="00781D1B" w14:paraId="55C37859" w14:textId="77777777" w:rsidTr="002724CF">
        <w:trPr>
          <w:trHeight w:val="245"/>
        </w:trPr>
        <w:tc>
          <w:tcPr>
            <w:tcW w:w="5665" w:type="dxa"/>
            <w:gridSpan w:val="4"/>
          </w:tcPr>
          <w:p w14:paraId="2665C2B3" w14:textId="7A122501" w:rsidR="002724CF" w:rsidRPr="00781D1B" w:rsidRDefault="002724CF" w:rsidP="002724CF">
            <w:pPr>
              <w:autoSpaceDE w:val="0"/>
              <w:autoSpaceDN w:val="0"/>
              <w:adjustRightInd w:val="0"/>
              <w:ind w:right="-1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HCP recommended folic acid intake pre-pregnancy (n = 79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625)</w:t>
            </w:r>
          </w:p>
        </w:tc>
        <w:tc>
          <w:tcPr>
            <w:tcW w:w="1560" w:type="dxa"/>
          </w:tcPr>
          <w:p w14:paraId="28EB0154" w14:textId="77777777" w:rsidR="002724CF" w:rsidRPr="00781D1B" w:rsidRDefault="002724CF" w:rsidP="00CD38E7">
            <w:pPr>
              <w:autoSpaceDE w:val="0"/>
              <w:autoSpaceDN w:val="0"/>
              <w:adjustRightInd w:val="0"/>
              <w:ind w:left="-105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9EC51C" w14:textId="77777777" w:rsidR="002724CF" w:rsidRPr="00781D1B" w:rsidRDefault="002724CF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FCBBF6" w14:textId="4038201E" w:rsidR="002724CF" w:rsidRPr="00781D1B" w:rsidRDefault="002724CF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0.099</w:t>
            </w:r>
          </w:p>
        </w:tc>
      </w:tr>
      <w:tr w:rsidR="00BF1701" w:rsidRPr="00781D1B" w14:paraId="5AE9D4C3" w14:textId="77777777" w:rsidTr="002724CF">
        <w:trPr>
          <w:trHeight w:val="245"/>
        </w:trPr>
        <w:tc>
          <w:tcPr>
            <w:tcW w:w="5382" w:type="dxa"/>
            <w:gridSpan w:val="3"/>
          </w:tcPr>
          <w:p w14:paraId="46ECE013" w14:textId="77777777" w:rsidR="00BF1701" w:rsidRPr="00781D1B" w:rsidRDefault="00BF1701" w:rsidP="00BF1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No</w:t>
            </w:r>
          </w:p>
        </w:tc>
        <w:tc>
          <w:tcPr>
            <w:tcW w:w="283" w:type="dxa"/>
          </w:tcPr>
          <w:p w14:paraId="085D0868" w14:textId="77777777" w:rsidR="00BF1701" w:rsidRPr="00781D1B" w:rsidRDefault="00BF1701" w:rsidP="00BF1701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18268A" w14:textId="589B6809" w:rsidR="00BF1701" w:rsidRPr="00781D1B" w:rsidRDefault="00BF1701" w:rsidP="00BF1701">
            <w:pPr>
              <w:autoSpaceDE w:val="0"/>
              <w:autoSpaceDN w:val="0"/>
              <w:adjustRightInd w:val="0"/>
              <w:ind w:left="-105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5379 (10.58)</w:t>
            </w:r>
          </w:p>
        </w:tc>
        <w:tc>
          <w:tcPr>
            <w:tcW w:w="1417" w:type="dxa"/>
          </w:tcPr>
          <w:p w14:paraId="5D8B7524" w14:textId="4145F3AA" w:rsidR="00BF1701" w:rsidRPr="00781D1B" w:rsidRDefault="00BF1701" w:rsidP="00BF1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44433 (89.42)</w:t>
            </w:r>
          </w:p>
        </w:tc>
        <w:tc>
          <w:tcPr>
            <w:tcW w:w="992" w:type="dxa"/>
            <w:vAlign w:val="center"/>
          </w:tcPr>
          <w:p w14:paraId="4A19CD67" w14:textId="77777777" w:rsidR="00BF1701" w:rsidRPr="00781D1B" w:rsidRDefault="00BF1701" w:rsidP="00BF1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1701" w:rsidRPr="00781D1B" w14:paraId="2E1270BC" w14:textId="77777777" w:rsidTr="002724CF">
        <w:trPr>
          <w:trHeight w:val="245"/>
        </w:trPr>
        <w:tc>
          <w:tcPr>
            <w:tcW w:w="5382" w:type="dxa"/>
            <w:gridSpan w:val="3"/>
          </w:tcPr>
          <w:p w14:paraId="57942FB4" w14:textId="77777777" w:rsidR="00BF1701" w:rsidRPr="00781D1B" w:rsidRDefault="00BF1701" w:rsidP="00BF1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Yes</w:t>
            </w:r>
          </w:p>
        </w:tc>
        <w:tc>
          <w:tcPr>
            <w:tcW w:w="283" w:type="dxa"/>
          </w:tcPr>
          <w:p w14:paraId="6AF6F7B0" w14:textId="77777777" w:rsidR="00BF1701" w:rsidRPr="00781D1B" w:rsidRDefault="00BF1701" w:rsidP="00BF1701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F88F8FA" w14:textId="6A77EDB4" w:rsidR="00BF1701" w:rsidRPr="00781D1B" w:rsidRDefault="00BF1701" w:rsidP="00BF1701">
            <w:pPr>
              <w:autoSpaceDE w:val="0"/>
              <w:autoSpaceDN w:val="0"/>
              <w:adjustRightInd w:val="0"/>
              <w:ind w:left="-105"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3299 (11.17)</w:t>
            </w:r>
          </w:p>
        </w:tc>
        <w:tc>
          <w:tcPr>
            <w:tcW w:w="1417" w:type="dxa"/>
          </w:tcPr>
          <w:p w14:paraId="64C440CC" w14:textId="3CFA6D53" w:rsidR="00BF1701" w:rsidRPr="00781D1B" w:rsidRDefault="00BF1701" w:rsidP="00BF1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26514 (88.83)</w:t>
            </w:r>
          </w:p>
        </w:tc>
        <w:tc>
          <w:tcPr>
            <w:tcW w:w="992" w:type="dxa"/>
            <w:vAlign w:val="center"/>
          </w:tcPr>
          <w:p w14:paraId="57F6B1DE" w14:textId="77777777" w:rsidR="00BF1701" w:rsidRPr="00781D1B" w:rsidRDefault="00BF1701" w:rsidP="00BF1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662A2F5D" w14:textId="77777777" w:rsidTr="002724CF">
        <w:trPr>
          <w:trHeight w:val="245"/>
        </w:trPr>
        <w:tc>
          <w:tcPr>
            <w:tcW w:w="9634" w:type="dxa"/>
            <w:gridSpan w:val="7"/>
            <w:vAlign w:val="center"/>
          </w:tcPr>
          <w:p w14:paraId="147BA308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Maternal behaviors</w:t>
            </w:r>
          </w:p>
        </w:tc>
      </w:tr>
      <w:tr w:rsidR="005969D8" w:rsidRPr="00781D1B" w14:paraId="02C8C95D" w14:textId="77777777" w:rsidTr="002724CF">
        <w:trPr>
          <w:trHeight w:val="245"/>
        </w:trPr>
        <w:tc>
          <w:tcPr>
            <w:tcW w:w="5382" w:type="dxa"/>
            <w:gridSpan w:val="3"/>
          </w:tcPr>
          <w:p w14:paraId="5CB83E94" w14:textId="47A45DE3" w:rsidR="005969D8" w:rsidRPr="00781D1B" w:rsidRDefault="005969D8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Pre-pregnancy folic acid intake</w:t>
            </w:r>
            <w:r w:rsidR="00781D1B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119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781D1B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638)</w:t>
            </w:r>
          </w:p>
        </w:tc>
        <w:tc>
          <w:tcPr>
            <w:tcW w:w="283" w:type="dxa"/>
          </w:tcPr>
          <w:p w14:paraId="23458F41" w14:textId="77777777" w:rsidR="005969D8" w:rsidRPr="00781D1B" w:rsidRDefault="005969D8" w:rsidP="00CD38E7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958223" w14:textId="77777777" w:rsidR="005969D8" w:rsidRPr="00781D1B" w:rsidRDefault="005969D8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AE442C" w14:textId="77777777" w:rsidR="005969D8" w:rsidRPr="00781D1B" w:rsidRDefault="005969D8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79FC17" w14:textId="77777777" w:rsidR="005969D8" w:rsidRPr="00781D1B" w:rsidRDefault="005969D8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81D1B" w:rsidRPr="00781D1B" w14:paraId="0EE3DF05" w14:textId="77777777" w:rsidTr="002724CF">
        <w:trPr>
          <w:trHeight w:val="245"/>
        </w:trPr>
        <w:tc>
          <w:tcPr>
            <w:tcW w:w="336" w:type="dxa"/>
            <w:gridSpan w:val="2"/>
          </w:tcPr>
          <w:p w14:paraId="6BE1A171" w14:textId="77777777" w:rsidR="00781D1B" w:rsidRPr="00781D1B" w:rsidRDefault="00781D1B" w:rsidP="00781D1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49FB4FC8" w14:textId="77777777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83" w:type="dxa"/>
          </w:tcPr>
          <w:p w14:paraId="4930936F" w14:textId="77777777" w:rsidR="00781D1B" w:rsidRPr="00781D1B" w:rsidRDefault="00781D1B" w:rsidP="00781D1B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794D2C0" w14:textId="25B1E2C1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29769 (49.00)</w:t>
            </w:r>
          </w:p>
        </w:tc>
        <w:tc>
          <w:tcPr>
            <w:tcW w:w="1417" w:type="dxa"/>
          </w:tcPr>
          <w:p w14:paraId="53661040" w14:textId="0A2549E3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30661 (51.00)</w:t>
            </w:r>
          </w:p>
        </w:tc>
        <w:tc>
          <w:tcPr>
            <w:tcW w:w="992" w:type="dxa"/>
            <w:vAlign w:val="center"/>
          </w:tcPr>
          <w:p w14:paraId="0D8A54CC" w14:textId="77777777" w:rsidR="00781D1B" w:rsidRPr="00781D1B" w:rsidRDefault="00781D1B" w:rsidP="00781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1D1B" w:rsidRPr="00781D1B" w14:paraId="789E9A9B" w14:textId="77777777" w:rsidTr="002724CF">
        <w:trPr>
          <w:trHeight w:val="245"/>
        </w:trPr>
        <w:tc>
          <w:tcPr>
            <w:tcW w:w="336" w:type="dxa"/>
            <w:gridSpan w:val="2"/>
          </w:tcPr>
          <w:p w14:paraId="56EF6C2D" w14:textId="77777777" w:rsidR="00781D1B" w:rsidRPr="00781D1B" w:rsidRDefault="00781D1B" w:rsidP="00781D1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3A15DE61" w14:textId="77777777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1-3 times/week</w:t>
            </w:r>
          </w:p>
        </w:tc>
        <w:tc>
          <w:tcPr>
            <w:tcW w:w="283" w:type="dxa"/>
          </w:tcPr>
          <w:p w14:paraId="7400F585" w14:textId="77777777" w:rsidR="00781D1B" w:rsidRPr="00781D1B" w:rsidRDefault="00781D1B" w:rsidP="00781D1B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3D7D7B1" w14:textId="137079BB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3483 (37.77)</w:t>
            </w:r>
          </w:p>
        </w:tc>
        <w:tc>
          <w:tcPr>
            <w:tcW w:w="1417" w:type="dxa"/>
          </w:tcPr>
          <w:p w14:paraId="6A7A7C30" w14:textId="771A32BC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5532 (62.23)</w:t>
            </w:r>
          </w:p>
        </w:tc>
        <w:tc>
          <w:tcPr>
            <w:tcW w:w="992" w:type="dxa"/>
            <w:vAlign w:val="center"/>
          </w:tcPr>
          <w:p w14:paraId="77FB23F0" w14:textId="77777777" w:rsidR="00781D1B" w:rsidRPr="00781D1B" w:rsidRDefault="00781D1B" w:rsidP="00781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1D1B" w:rsidRPr="00781D1B" w14:paraId="4EB9BE36" w14:textId="77777777" w:rsidTr="002724CF">
        <w:trPr>
          <w:trHeight w:val="245"/>
        </w:trPr>
        <w:tc>
          <w:tcPr>
            <w:tcW w:w="336" w:type="dxa"/>
            <w:gridSpan w:val="2"/>
          </w:tcPr>
          <w:p w14:paraId="779E2637" w14:textId="77777777" w:rsidR="00781D1B" w:rsidRPr="00781D1B" w:rsidRDefault="00781D1B" w:rsidP="00781D1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092CFA34" w14:textId="77777777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4-6 times/week</w:t>
            </w:r>
          </w:p>
        </w:tc>
        <w:tc>
          <w:tcPr>
            <w:tcW w:w="283" w:type="dxa"/>
          </w:tcPr>
          <w:p w14:paraId="1D8757DD" w14:textId="77777777" w:rsidR="00781D1B" w:rsidRPr="00781D1B" w:rsidRDefault="00781D1B" w:rsidP="00781D1B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C426AE3" w14:textId="209C2733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2232 (26.99)</w:t>
            </w:r>
          </w:p>
        </w:tc>
        <w:tc>
          <w:tcPr>
            <w:tcW w:w="1417" w:type="dxa"/>
          </w:tcPr>
          <w:p w14:paraId="4B0B69BF" w14:textId="57F754B3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5516 (73.01)</w:t>
            </w:r>
          </w:p>
        </w:tc>
        <w:tc>
          <w:tcPr>
            <w:tcW w:w="992" w:type="dxa"/>
            <w:vAlign w:val="center"/>
          </w:tcPr>
          <w:p w14:paraId="0FE491CA" w14:textId="77777777" w:rsidR="00781D1B" w:rsidRPr="00781D1B" w:rsidRDefault="00781D1B" w:rsidP="00781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1D1B" w:rsidRPr="00781D1B" w14:paraId="0E403477" w14:textId="77777777" w:rsidTr="002724CF">
        <w:trPr>
          <w:trHeight w:val="245"/>
        </w:trPr>
        <w:tc>
          <w:tcPr>
            <w:tcW w:w="336" w:type="dxa"/>
            <w:gridSpan w:val="2"/>
          </w:tcPr>
          <w:p w14:paraId="46C2F090" w14:textId="77777777" w:rsidR="00781D1B" w:rsidRPr="00781D1B" w:rsidRDefault="00781D1B" w:rsidP="00781D1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3F93A113" w14:textId="77777777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Every day</w:t>
            </w:r>
          </w:p>
        </w:tc>
        <w:tc>
          <w:tcPr>
            <w:tcW w:w="283" w:type="dxa"/>
          </w:tcPr>
          <w:p w14:paraId="1D972ACC" w14:textId="77777777" w:rsidR="00781D1B" w:rsidRPr="00781D1B" w:rsidRDefault="00781D1B" w:rsidP="00781D1B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B51A63B" w14:textId="42B2CB79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13207 (30.13)</w:t>
            </w:r>
          </w:p>
        </w:tc>
        <w:tc>
          <w:tcPr>
            <w:tcW w:w="1417" w:type="dxa"/>
          </w:tcPr>
          <w:p w14:paraId="16630246" w14:textId="292037C8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29238 (69.87)</w:t>
            </w:r>
          </w:p>
        </w:tc>
        <w:tc>
          <w:tcPr>
            <w:tcW w:w="992" w:type="dxa"/>
            <w:vAlign w:val="center"/>
          </w:tcPr>
          <w:p w14:paraId="6F5AECED" w14:textId="77777777" w:rsidR="00781D1B" w:rsidRPr="00781D1B" w:rsidRDefault="00781D1B" w:rsidP="00781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C69" w:rsidRPr="00781D1B" w14:paraId="59F08A57" w14:textId="77777777" w:rsidTr="002724CF">
        <w:trPr>
          <w:trHeight w:val="245"/>
        </w:trPr>
        <w:tc>
          <w:tcPr>
            <w:tcW w:w="5382" w:type="dxa"/>
            <w:gridSpan w:val="3"/>
          </w:tcPr>
          <w:p w14:paraId="50297027" w14:textId="07B2AD8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Pre-pregnancy smoking</w:t>
            </w:r>
            <w:r w:rsidR="0078011D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118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78011D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689)</w:t>
            </w:r>
          </w:p>
        </w:tc>
        <w:tc>
          <w:tcPr>
            <w:tcW w:w="283" w:type="dxa"/>
          </w:tcPr>
          <w:p w14:paraId="60C0677A" w14:textId="77777777" w:rsidR="00487C69" w:rsidRPr="00781D1B" w:rsidRDefault="00487C69" w:rsidP="00CD38E7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04E8EF5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CF2C76" w14:textId="77777777" w:rsidR="00487C69" w:rsidRPr="00781D1B" w:rsidRDefault="00487C69" w:rsidP="00CD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E99471" w14:textId="77777777" w:rsidR="00487C69" w:rsidRPr="00781D1B" w:rsidRDefault="00487C69" w:rsidP="00CD38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8011D" w:rsidRPr="00781D1B" w14:paraId="7DFE484B" w14:textId="77777777" w:rsidTr="002724CF">
        <w:trPr>
          <w:trHeight w:val="245"/>
        </w:trPr>
        <w:tc>
          <w:tcPr>
            <w:tcW w:w="336" w:type="dxa"/>
            <w:gridSpan w:val="2"/>
          </w:tcPr>
          <w:p w14:paraId="7BF81CE5" w14:textId="77777777" w:rsidR="0078011D" w:rsidRPr="00781D1B" w:rsidRDefault="0078011D" w:rsidP="0078011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78796F9B" w14:textId="77777777" w:rsidR="0078011D" w:rsidRPr="00781D1B" w:rsidRDefault="0078011D" w:rsidP="007801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83" w:type="dxa"/>
          </w:tcPr>
          <w:p w14:paraId="65BB753B" w14:textId="77777777" w:rsidR="0078011D" w:rsidRPr="00781D1B" w:rsidRDefault="0078011D" w:rsidP="0078011D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38D563D" w14:textId="57B11D77" w:rsidR="0078011D" w:rsidRPr="00781D1B" w:rsidRDefault="0078011D" w:rsidP="007801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39398 (38.44)</w:t>
            </w:r>
          </w:p>
        </w:tc>
        <w:tc>
          <w:tcPr>
            <w:tcW w:w="1417" w:type="dxa"/>
          </w:tcPr>
          <w:p w14:paraId="40323B07" w14:textId="7DF7683A" w:rsidR="0078011D" w:rsidRPr="00781D1B" w:rsidRDefault="0078011D" w:rsidP="007801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60941 (61.56)</w:t>
            </w:r>
          </w:p>
        </w:tc>
        <w:tc>
          <w:tcPr>
            <w:tcW w:w="992" w:type="dxa"/>
            <w:vAlign w:val="center"/>
          </w:tcPr>
          <w:p w14:paraId="620F3F5A" w14:textId="77777777" w:rsidR="0078011D" w:rsidRPr="00781D1B" w:rsidRDefault="0078011D" w:rsidP="007801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11D" w:rsidRPr="00781D1B" w14:paraId="64828166" w14:textId="77777777" w:rsidTr="002724CF">
        <w:trPr>
          <w:trHeight w:val="245"/>
        </w:trPr>
        <w:tc>
          <w:tcPr>
            <w:tcW w:w="336" w:type="dxa"/>
            <w:gridSpan w:val="2"/>
          </w:tcPr>
          <w:p w14:paraId="1F2854F7" w14:textId="77777777" w:rsidR="0078011D" w:rsidRPr="00781D1B" w:rsidRDefault="0078011D" w:rsidP="0078011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69505AF9" w14:textId="77777777" w:rsidR="0078011D" w:rsidRPr="00781D1B" w:rsidRDefault="0078011D" w:rsidP="007801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83" w:type="dxa"/>
          </w:tcPr>
          <w:p w14:paraId="4ABEFB17" w14:textId="77777777" w:rsidR="0078011D" w:rsidRPr="00781D1B" w:rsidRDefault="0078011D" w:rsidP="0078011D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BB38C21" w14:textId="612F1D8B" w:rsidR="0078011D" w:rsidRPr="00781D1B" w:rsidRDefault="0078011D" w:rsidP="007801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8344 (44.26)</w:t>
            </w:r>
          </w:p>
        </w:tc>
        <w:tc>
          <w:tcPr>
            <w:tcW w:w="1417" w:type="dxa"/>
          </w:tcPr>
          <w:p w14:paraId="5213A19C" w14:textId="0EBF6628" w:rsidR="0078011D" w:rsidRPr="00781D1B" w:rsidRDefault="0078011D" w:rsidP="007801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10006 (55.74)</w:t>
            </w:r>
          </w:p>
        </w:tc>
        <w:tc>
          <w:tcPr>
            <w:tcW w:w="992" w:type="dxa"/>
            <w:vAlign w:val="center"/>
          </w:tcPr>
          <w:p w14:paraId="562BAC6C" w14:textId="77777777" w:rsidR="0078011D" w:rsidRPr="00781D1B" w:rsidRDefault="0078011D" w:rsidP="007801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27C6" w:rsidRPr="00781D1B" w14:paraId="4F5C53A9" w14:textId="77777777" w:rsidTr="002724CF">
        <w:trPr>
          <w:trHeight w:val="245"/>
        </w:trPr>
        <w:tc>
          <w:tcPr>
            <w:tcW w:w="5382" w:type="dxa"/>
            <w:gridSpan w:val="3"/>
          </w:tcPr>
          <w:p w14:paraId="49428E98" w14:textId="6CB7C245" w:rsidR="002227C6" w:rsidRPr="00781D1B" w:rsidRDefault="002227C6" w:rsidP="00222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Breastfeeding</w:t>
            </w:r>
            <w:r w:rsidR="00781D1B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119</w:t>
            </w:r>
            <w:r w:rsidR="00473C7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781D1B" w:rsidRPr="00781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638)</w:t>
            </w:r>
          </w:p>
        </w:tc>
        <w:tc>
          <w:tcPr>
            <w:tcW w:w="283" w:type="dxa"/>
          </w:tcPr>
          <w:p w14:paraId="19654260" w14:textId="77777777" w:rsidR="002227C6" w:rsidRPr="00781D1B" w:rsidRDefault="002227C6" w:rsidP="002227C6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CB01897" w14:textId="77777777" w:rsidR="002227C6" w:rsidRPr="00781D1B" w:rsidRDefault="002227C6" w:rsidP="00222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AC5024" w14:textId="77777777" w:rsidR="002227C6" w:rsidRPr="00781D1B" w:rsidRDefault="002227C6" w:rsidP="00222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8B5582" w14:textId="2C932705" w:rsidR="002227C6" w:rsidRPr="00781D1B" w:rsidRDefault="002227C6" w:rsidP="00222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81D1B" w:rsidRPr="00781D1B" w14:paraId="5A092CBC" w14:textId="77777777" w:rsidTr="002724CF">
        <w:trPr>
          <w:trHeight w:val="245"/>
        </w:trPr>
        <w:tc>
          <w:tcPr>
            <w:tcW w:w="336" w:type="dxa"/>
            <w:gridSpan w:val="2"/>
          </w:tcPr>
          <w:p w14:paraId="240268EA" w14:textId="77777777" w:rsidR="00781D1B" w:rsidRPr="00781D1B" w:rsidRDefault="00781D1B" w:rsidP="00781D1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</w:tcPr>
          <w:p w14:paraId="0B7FAFC7" w14:textId="11C8F2A3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3 months</w:t>
            </w:r>
          </w:p>
        </w:tc>
        <w:tc>
          <w:tcPr>
            <w:tcW w:w="283" w:type="dxa"/>
          </w:tcPr>
          <w:p w14:paraId="3C8725CF" w14:textId="77777777" w:rsidR="00781D1B" w:rsidRPr="00781D1B" w:rsidRDefault="00781D1B" w:rsidP="00781D1B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C238BD" w14:textId="19E4F5EE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17551 (44.98)</w:t>
            </w:r>
          </w:p>
        </w:tc>
        <w:tc>
          <w:tcPr>
            <w:tcW w:w="1417" w:type="dxa"/>
          </w:tcPr>
          <w:p w14:paraId="61076986" w14:textId="5F0C992E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20015 (55.02)</w:t>
            </w:r>
          </w:p>
        </w:tc>
        <w:tc>
          <w:tcPr>
            <w:tcW w:w="992" w:type="dxa"/>
            <w:vAlign w:val="center"/>
          </w:tcPr>
          <w:p w14:paraId="746822BA" w14:textId="77777777" w:rsidR="00781D1B" w:rsidRPr="00781D1B" w:rsidRDefault="00781D1B" w:rsidP="00781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1D1B" w:rsidRPr="00781D1B" w14:paraId="24F33C2F" w14:textId="77777777" w:rsidTr="002724CF">
        <w:trPr>
          <w:trHeight w:val="245"/>
        </w:trPr>
        <w:tc>
          <w:tcPr>
            <w:tcW w:w="336" w:type="dxa"/>
            <w:gridSpan w:val="2"/>
            <w:tcBorders>
              <w:bottom w:val="single" w:sz="4" w:space="0" w:color="auto"/>
            </w:tcBorders>
          </w:tcPr>
          <w:p w14:paraId="2D06092E" w14:textId="77777777" w:rsidR="00781D1B" w:rsidRPr="00781D1B" w:rsidRDefault="00781D1B" w:rsidP="00781D1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5B9AFE3B" w14:textId="7E4A3105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≥3 months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417F313" w14:textId="77777777" w:rsidR="00781D1B" w:rsidRPr="00781D1B" w:rsidRDefault="00781D1B" w:rsidP="00781D1B">
            <w:pPr>
              <w:autoSpaceDE w:val="0"/>
              <w:autoSpaceDN w:val="0"/>
              <w:adjustRightInd w:val="0"/>
              <w:ind w:right="-1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5D51159" w14:textId="07BDAFC5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31140 (37.51)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0736F5" w14:textId="6C11298C" w:rsidR="00781D1B" w:rsidRPr="00781D1B" w:rsidRDefault="00781D1B" w:rsidP="00781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50932 (62.49)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1D4349C" w14:textId="77777777" w:rsidR="00781D1B" w:rsidRPr="00781D1B" w:rsidRDefault="00781D1B" w:rsidP="00781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27C6" w:rsidRPr="00781D1B" w14:paraId="35BE5309" w14:textId="77777777" w:rsidTr="002724CF">
        <w:trPr>
          <w:trHeight w:val="276"/>
        </w:trPr>
        <w:tc>
          <w:tcPr>
            <w:tcW w:w="9634" w:type="dxa"/>
            <w:gridSpan w:val="7"/>
          </w:tcPr>
          <w:p w14:paraId="7DAB21E8" w14:textId="77777777" w:rsidR="002227C6" w:rsidRPr="00781D1B" w:rsidRDefault="002227C6" w:rsidP="00222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1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Rao-Scott Chi-square p-values</w:t>
            </w:r>
          </w:p>
          <w:p w14:paraId="2940CB27" w14:textId="36913B4E" w:rsidR="002227C6" w:rsidRPr="00781D1B" w:rsidRDefault="00BF2025" w:rsidP="00222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Abbreviations: Wt.%: Weighted percent; WIC: Special Supplemental Nutrition Program for Women, Infants, and Children; BMI: Body Mass Index; IOM: Institute of Medicine; HCP: Healthcare Provider</w:t>
            </w:r>
          </w:p>
        </w:tc>
      </w:tr>
    </w:tbl>
    <w:p w14:paraId="6557DA7E" w14:textId="77777777" w:rsidR="006A263E" w:rsidRDefault="006A263E"/>
    <w:sectPr w:rsidR="006A2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064AF"/>
    <w:multiLevelType w:val="hybridMultilevel"/>
    <w:tmpl w:val="04360DD4"/>
    <w:lvl w:ilvl="0" w:tplc="0B18D8A0">
      <w:start w:val="7748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77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3E"/>
    <w:rsid w:val="00006362"/>
    <w:rsid w:val="000248D6"/>
    <w:rsid w:val="00073D25"/>
    <w:rsid w:val="0010732D"/>
    <w:rsid w:val="00145EF7"/>
    <w:rsid w:val="0015005D"/>
    <w:rsid w:val="00171080"/>
    <w:rsid w:val="001802E8"/>
    <w:rsid w:val="00196EC9"/>
    <w:rsid w:val="002227C6"/>
    <w:rsid w:val="002724CF"/>
    <w:rsid w:val="00283ADD"/>
    <w:rsid w:val="002B3BC7"/>
    <w:rsid w:val="002C299D"/>
    <w:rsid w:val="003437F0"/>
    <w:rsid w:val="00372D36"/>
    <w:rsid w:val="00397E08"/>
    <w:rsid w:val="003A47DB"/>
    <w:rsid w:val="003B24DB"/>
    <w:rsid w:val="00455F61"/>
    <w:rsid w:val="00462955"/>
    <w:rsid w:val="00473C72"/>
    <w:rsid w:val="00487C69"/>
    <w:rsid w:val="004D6CF3"/>
    <w:rsid w:val="00560D91"/>
    <w:rsid w:val="00572EAD"/>
    <w:rsid w:val="005969D8"/>
    <w:rsid w:val="005D5DB6"/>
    <w:rsid w:val="005F13B0"/>
    <w:rsid w:val="006174EA"/>
    <w:rsid w:val="0062211E"/>
    <w:rsid w:val="00642EC9"/>
    <w:rsid w:val="00643B24"/>
    <w:rsid w:val="006A263E"/>
    <w:rsid w:val="006F1B95"/>
    <w:rsid w:val="00770965"/>
    <w:rsid w:val="00776F7C"/>
    <w:rsid w:val="0078011D"/>
    <w:rsid w:val="00781D1B"/>
    <w:rsid w:val="007A6308"/>
    <w:rsid w:val="00800B24"/>
    <w:rsid w:val="008230C6"/>
    <w:rsid w:val="008C2F7C"/>
    <w:rsid w:val="009B5225"/>
    <w:rsid w:val="00B13605"/>
    <w:rsid w:val="00B30B47"/>
    <w:rsid w:val="00B32916"/>
    <w:rsid w:val="00BA7E9C"/>
    <w:rsid w:val="00BF1701"/>
    <w:rsid w:val="00BF2025"/>
    <w:rsid w:val="00C527F4"/>
    <w:rsid w:val="00CA6910"/>
    <w:rsid w:val="00D551DB"/>
    <w:rsid w:val="00E2248C"/>
    <w:rsid w:val="00EE072F"/>
    <w:rsid w:val="00EE46E0"/>
    <w:rsid w:val="00FB4F85"/>
    <w:rsid w:val="00FC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11475"/>
  <w15:chartTrackingRefBased/>
  <w15:docId w15:val="{430618FA-2BE8-43C6-A9E3-4E06E9DA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7C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2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9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Sueny Paloma</dc:creator>
  <cp:keywords/>
  <dc:description/>
  <cp:lastModifiedBy>Sueny Paloma</cp:lastModifiedBy>
  <cp:revision>2</cp:revision>
  <dcterms:created xsi:type="dcterms:W3CDTF">2024-05-26T15:52:00Z</dcterms:created>
  <dcterms:modified xsi:type="dcterms:W3CDTF">2024-05-26T15:52:00Z</dcterms:modified>
</cp:coreProperties>
</file>