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1BB34" w14:textId="31BFFBCA" w:rsidR="00B61468" w:rsidRPr="003610BE" w:rsidRDefault="00B61468" w:rsidP="000B23E9">
      <w:pPr>
        <w:spacing w:line="360" w:lineRule="auto"/>
        <w:rPr>
          <w:rFonts w:ascii="Times New Roman" w:hAnsi="Times New Roman"/>
          <w:lang w:val="en-GB"/>
        </w:rPr>
        <w:sectPr w:rsidR="00B61468" w:rsidRPr="003610BE" w:rsidSect="00C7589B">
          <w:footerReference w:type="default" r:id="rId7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1FC75D1A" w14:textId="4E09C7B9" w:rsidR="000B23E9" w:rsidRPr="003610BE" w:rsidRDefault="000B23E9" w:rsidP="000B23E9">
      <w:pPr>
        <w:spacing w:line="360" w:lineRule="auto"/>
        <w:rPr>
          <w:rFonts w:ascii="Times New Roman" w:hAnsi="Times New Roman"/>
          <w:lang w:val="en-GB"/>
        </w:rPr>
      </w:pPr>
      <w:r w:rsidRPr="003610BE">
        <w:rPr>
          <w:rFonts w:ascii="Times New Roman" w:hAnsi="Times New Roman"/>
          <w:b/>
          <w:bCs/>
          <w:lang w:val="en-GB"/>
        </w:rPr>
        <w:lastRenderedPageBreak/>
        <w:t xml:space="preserve">Table 1: </w:t>
      </w:r>
      <w:r w:rsidRPr="003610BE">
        <w:rPr>
          <w:rFonts w:ascii="Times New Roman" w:hAnsi="Times New Roman"/>
          <w:lang w:val="en-GB"/>
        </w:rPr>
        <w:t xml:space="preserve">Table summarizing refined computational coformer screening rankings.  </w:t>
      </w:r>
    </w:p>
    <w:p w14:paraId="3E4B8365" w14:textId="77777777" w:rsidR="000B23E9" w:rsidRPr="003610BE" w:rsidRDefault="000B23E9" w:rsidP="000B23E9">
      <w:pPr>
        <w:rPr>
          <w:rFonts w:ascii="Times New Roman" w:hAnsi="Times New Roman"/>
          <w:lang w:val="en-GB"/>
        </w:rPr>
        <w:sectPr w:rsidR="000B23E9" w:rsidRPr="003610BE" w:rsidSect="00C7589B">
          <w:pgSz w:w="16838" w:h="11906" w:orient="landscape"/>
          <w:pgMar w:top="1440" w:right="1440" w:bottom="1440" w:left="1440" w:header="708" w:footer="708" w:gutter="0"/>
          <w:pgNumType w:start="202"/>
          <w:cols w:space="708"/>
          <w:docGrid w:linePitch="360"/>
        </w:sectPr>
      </w:pPr>
      <w:r w:rsidRPr="003610BE">
        <w:rPr>
          <w:noProof/>
          <w:lang w:val="en-GB"/>
        </w:rPr>
        <w:drawing>
          <wp:inline distT="0" distB="0" distL="0" distR="0" wp14:anchorId="05CD309B" wp14:editId="2BCE577E">
            <wp:extent cx="9387840" cy="5151120"/>
            <wp:effectExtent l="0" t="0" r="381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0930" w14:textId="77777777" w:rsidR="00291F81" w:rsidRPr="00EE5196" w:rsidRDefault="00291F81" w:rsidP="008572DD">
      <w:pPr>
        <w:tabs>
          <w:tab w:val="left" w:pos="1092"/>
        </w:tabs>
        <w:spacing w:line="360" w:lineRule="auto"/>
        <w:rPr>
          <w:lang w:val="en-GB"/>
        </w:rPr>
      </w:pPr>
    </w:p>
    <w:sectPr w:rsidR="00291F81" w:rsidRPr="00EE5196" w:rsidSect="00C7589B">
      <w:footerReference w:type="even" r:id="rId9"/>
      <w:footerReference w:type="default" r:id="rId10"/>
      <w:footnotePr>
        <w:numFmt w:val="chicago"/>
      </w:footnotePr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DFB17" w14:textId="77777777" w:rsidR="00C6285D" w:rsidRDefault="00C6285D">
      <w:r>
        <w:separator/>
      </w:r>
    </w:p>
  </w:endnote>
  <w:endnote w:type="continuationSeparator" w:id="0">
    <w:p w14:paraId="2ED3E91C" w14:textId="77777777" w:rsidR="00C6285D" w:rsidRDefault="00C6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DE04E" w14:textId="11325256" w:rsidR="00C02872" w:rsidRDefault="00C02872" w:rsidP="00276838">
    <w:pPr>
      <w:pStyle w:val="Footer"/>
    </w:pPr>
  </w:p>
  <w:p w14:paraId="60C2C36F" w14:textId="77777777" w:rsidR="00C02872" w:rsidRDefault="00C02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A1821" w14:textId="77777777" w:rsidR="00C02872" w:rsidRDefault="00C028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6C6E2D" w14:textId="77777777" w:rsidR="00C02872" w:rsidRDefault="00C0287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EE424" w14:textId="77777777" w:rsidR="00C02872" w:rsidRDefault="00C028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46C9E" w14:textId="77777777" w:rsidR="00C6285D" w:rsidRDefault="00C6285D">
      <w:r>
        <w:separator/>
      </w:r>
    </w:p>
  </w:footnote>
  <w:footnote w:type="continuationSeparator" w:id="0">
    <w:p w14:paraId="1051482E" w14:textId="77777777" w:rsidR="00C6285D" w:rsidRDefault="00C62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737C0"/>
    <w:multiLevelType w:val="hybridMultilevel"/>
    <w:tmpl w:val="FADE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72942"/>
    <w:multiLevelType w:val="hybridMultilevel"/>
    <w:tmpl w:val="7C72B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FBC"/>
    <w:multiLevelType w:val="hybridMultilevel"/>
    <w:tmpl w:val="AD3ECAC8"/>
    <w:lvl w:ilvl="0" w:tplc="E182DD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94AFA"/>
    <w:multiLevelType w:val="multilevel"/>
    <w:tmpl w:val="55F61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D50CD2"/>
    <w:multiLevelType w:val="hybridMultilevel"/>
    <w:tmpl w:val="19F2B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64209"/>
    <w:multiLevelType w:val="hybridMultilevel"/>
    <w:tmpl w:val="4C221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31472"/>
    <w:multiLevelType w:val="hybridMultilevel"/>
    <w:tmpl w:val="253C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C400B"/>
    <w:multiLevelType w:val="multilevel"/>
    <w:tmpl w:val="5EC2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4462FB"/>
    <w:multiLevelType w:val="hybridMultilevel"/>
    <w:tmpl w:val="3B28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A054A"/>
    <w:multiLevelType w:val="hybridMultilevel"/>
    <w:tmpl w:val="50F08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20A00"/>
    <w:multiLevelType w:val="hybridMultilevel"/>
    <w:tmpl w:val="5E64A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F7822"/>
    <w:multiLevelType w:val="multilevel"/>
    <w:tmpl w:val="13E23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575397"/>
    <w:multiLevelType w:val="hybridMultilevel"/>
    <w:tmpl w:val="39DE4D0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23DD6"/>
    <w:multiLevelType w:val="hybridMultilevel"/>
    <w:tmpl w:val="B128F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C79CE"/>
    <w:multiLevelType w:val="hybridMultilevel"/>
    <w:tmpl w:val="5268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E32C2"/>
    <w:multiLevelType w:val="hybridMultilevel"/>
    <w:tmpl w:val="A09E3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7F61E3F"/>
    <w:multiLevelType w:val="multilevel"/>
    <w:tmpl w:val="3F923C4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27" w15:restartNumberingAfterBreak="0">
    <w:nsid w:val="394705EC"/>
    <w:multiLevelType w:val="hybridMultilevel"/>
    <w:tmpl w:val="C932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07948"/>
    <w:multiLevelType w:val="multilevel"/>
    <w:tmpl w:val="197282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BAC7060"/>
    <w:multiLevelType w:val="hybridMultilevel"/>
    <w:tmpl w:val="05B41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0438CB"/>
    <w:multiLevelType w:val="hybridMultilevel"/>
    <w:tmpl w:val="91CCB75A"/>
    <w:lvl w:ilvl="0" w:tplc="D04A3CE0">
      <w:start w:val="1"/>
      <w:numFmt w:val="decimal"/>
      <w:lvlText w:val="%1"/>
      <w:lvlJc w:val="left"/>
      <w:pPr>
        <w:ind w:left="720" w:hanging="360"/>
      </w:pPr>
      <w:rPr>
        <w:rFonts w:ascii="Times" w:eastAsia="Times New Roman" w:hAnsi="Times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34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47F37427"/>
    <w:multiLevelType w:val="hybridMultilevel"/>
    <w:tmpl w:val="A378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6F72B2"/>
    <w:multiLevelType w:val="hybridMultilevel"/>
    <w:tmpl w:val="75F00B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F65DA1"/>
    <w:multiLevelType w:val="hybridMultilevel"/>
    <w:tmpl w:val="7FFC4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847FEE"/>
    <w:multiLevelType w:val="hybridMultilevel"/>
    <w:tmpl w:val="42D09AE2"/>
    <w:lvl w:ilvl="0" w:tplc="74F8C6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A90E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FECE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4D5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D245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26E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88EA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A40A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8BF8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0D4C3A"/>
    <w:multiLevelType w:val="multilevel"/>
    <w:tmpl w:val="1E1A4B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3F032C0"/>
    <w:multiLevelType w:val="hybridMultilevel"/>
    <w:tmpl w:val="BC443658"/>
    <w:lvl w:ilvl="0" w:tplc="31EA43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382DE1"/>
    <w:multiLevelType w:val="hybridMultilevel"/>
    <w:tmpl w:val="49721106"/>
    <w:lvl w:ilvl="0" w:tplc="871CCDB0">
      <w:start w:val="1"/>
      <w:numFmt w:val="decimal"/>
      <w:lvlText w:val="%1."/>
      <w:lvlJc w:val="left"/>
      <w:pPr>
        <w:ind w:left="1495" w:hanging="36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5518C"/>
    <w:multiLevelType w:val="hybridMultilevel"/>
    <w:tmpl w:val="F0908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D33B9"/>
    <w:multiLevelType w:val="hybridMultilevel"/>
    <w:tmpl w:val="91CCB75A"/>
    <w:lvl w:ilvl="0" w:tplc="D04A3CE0">
      <w:start w:val="1"/>
      <w:numFmt w:val="decimal"/>
      <w:lvlText w:val="%1"/>
      <w:lvlJc w:val="left"/>
      <w:pPr>
        <w:ind w:left="720" w:hanging="360"/>
      </w:pPr>
      <w:rPr>
        <w:rFonts w:ascii="Times" w:eastAsia="Times New Roman" w:hAnsi="Times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12165B"/>
    <w:multiLevelType w:val="hybridMultilevel"/>
    <w:tmpl w:val="52DC1B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AD1EF5"/>
    <w:multiLevelType w:val="hybridMultilevel"/>
    <w:tmpl w:val="1794C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955440">
    <w:abstractNumId w:val="33"/>
  </w:num>
  <w:num w:numId="2" w16cid:durableId="232736337">
    <w:abstractNumId w:val="24"/>
  </w:num>
  <w:num w:numId="3" w16cid:durableId="1267149876">
    <w:abstractNumId w:val="34"/>
  </w:num>
  <w:num w:numId="4" w16cid:durableId="831259648">
    <w:abstractNumId w:val="26"/>
  </w:num>
  <w:num w:numId="5" w16cid:durableId="1893073602">
    <w:abstractNumId w:val="23"/>
  </w:num>
  <w:num w:numId="6" w16cid:durableId="55324230">
    <w:abstractNumId w:val="22"/>
  </w:num>
  <w:num w:numId="7" w16cid:durableId="327752499">
    <w:abstractNumId w:val="20"/>
  </w:num>
  <w:num w:numId="8" w16cid:durableId="1788502615">
    <w:abstractNumId w:val="16"/>
  </w:num>
  <w:num w:numId="9" w16cid:durableId="204373350">
    <w:abstractNumId w:val="6"/>
  </w:num>
  <w:num w:numId="10" w16cid:durableId="1712531025">
    <w:abstractNumId w:val="19"/>
  </w:num>
  <w:num w:numId="11" w16cid:durableId="807741320">
    <w:abstractNumId w:val="43"/>
  </w:num>
  <w:num w:numId="12" w16cid:durableId="178198370">
    <w:abstractNumId w:val="44"/>
  </w:num>
  <w:num w:numId="13" w16cid:durableId="140201597">
    <w:abstractNumId w:val="3"/>
  </w:num>
  <w:num w:numId="14" w16cid:durableId="275911612">
    <w:abstractNumId w:val="11"/>
  </w:num>
  <w:num w:numId="15" w16cid:durableId="1219324243">
    <w:abstractNumId w:val="21"/>
  </w:num>
  <w:num w:numId="16" w16cid:durableId="1783558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5003741">
    <w:abstractNumId w:val="30"/>
  </w:num>
  <w:num w:numId="18" w16cid:durableId="1215964331">
    <w:abstractNumId w:val="2"/>
  </w:num>
  <w:num w:numId="19" w16cid:durableId="1671060925">
    <w:abstractNumId w:val="32"/>
  </w:num>
  <w:num w:numId="20" w16cid:durableId="397166587">
    <w:abstractNumId w:val="31"/>
  </w:num>
  <w:num w:numId="21" w16cid:durableId="2043094693">
    <w:abstractNumId w:val="47"/>
  </w:num>
  <w:num w:numId="22" w16cid:durableId="344096696">
    <w:abstractNumId w:val="39"/>
  </w:num>
  <w:num w:numId="23" w16cid:durableId="1987511334">
    <w:abstractNumId w:val="13"/>
  </w:num>
  <w:num w:numId="24" w16cid:durableId="1911887450">
    <w:abstractNumId w:val="42"/>
  </w:num>
  <w:num w:numId="25" w16cid:durableId="1733119029">
    <w:abstractNumId w:val="12"/>
  </w:num>
  <w:num w:numId="26" w16cid:durableId="51079752">
    <w:abstractNumId w:val="40"/>
  </w:num>
  <w:num w:numId="27" w16cid:durableId="387340447">
    <w:abstractNumId w:val="28"/>
  </w:num>
  <w:num w:numId="28" w16cid:durableId="424348763">
    <w:abstractNumId w:val="45"/>
  </w:num>
  <w:num w:numId="29" w16cid:durableId="1746995207">
    <w:abstractNumId w:val="1"/>
  </w:num>
  <w:num w:numId="30" w16cid:durableId="670989370">
    <w:abstractNumId w:val="15"/>
  </w:num>
  <w:num w:numId="31" w16cid:durableId="370154001">
    <w:abstractNumId w:val="9"/>
  </w:num>
  <w:num w:numId="32" w16cid:durableId="1289898961">
    <w:abstractNumId w:val="25"/>
  </w:num>
  <w:num w:numId="33" w16cid:durableId="1915386555">
    <w:abstractNumId w:val="35"/>
  </w:num>
  <w:num w:numId="34" w16cid:durableId="642545808">
    <w:abstractNumId w:val="37"/>
  </w:num>
  <w:num w:numId="35" w16cid:durableId="1588886405">
    <w:abstractNumId w:val="14"/>
  </w:num>
  <w:num w:numId="36" w16cid:durableId="1095900037">
    <w:abstractNumId w:val="46"/>
  </w:num>
  <w:num w:numId="37" w16cid:durableId="1431585677">
    <w:abstractNumId w:val="36"/>
  </w:num>
  <w:num w:numId="38" w16cid:durableId="214120054">
    <w:abstractNumId w:val="7"/>
  </w:num>
  <w:num w:numId="39" w16cid:durableId="1879707419">
    <w:abstractNumId w:val="5"/>
  </w:num>
  <w:num w:numId="40" w16cid:durableId="1918056584">
    <w:abstractNumId w:val="41"/>
  </w:num>
  <w:num w:numId="41" w16cid:durableId="352152490">
    <w:abstractNumId w:val="10"/>
  </w:num>
  <w:num w:numId="42" w16cid:durableId="1470780694">
    <w:abstractNumId w:val="8"/>
  </w:num>
  <w:num w:numId="43" w16cid:durableId="1094321417">
    <w:abstractNumId w:val="17"/>
  </w:num>
  <w:num w:numId="44" w16cid:durableId="226768328">
    <w:abstractNumId w:val="29"/>
  </w:num>
  <w:num w:numId="45" w16cid:durableId="201136949">
    <w:abstractNumId w:val="0"/>
  </w:num>
  <w:num w:numId="46" w16cid:durableId="1958903619">
    <w:abstractNumId w:val="27"/>
  </w:num>
  <w:num w:numId="47" w16cid:durableId="886839452">
    <w:abstractNumId w:val="18"/>
  </w:num>
  <w:num w:numId="48" w16cid:durableId="708990572">
    <w:abstractNumId w:val="4"/>
  </w:num>
  <w:num w:numId="49" w16cid:durableId="105736180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E3"/>
    <w:rsid w:val="000002F2"/>
    <w:rsid w:val="0000587B"/>
    <w:rsid w:val="00011637"/>
    <w:rsid w:val="000204FA"/>
    <w:rsid w:val="000258CA"/>
    <w:rsid w:val="000259FF"/>
    <w:rsid w:val="00034A9D"/>
    <w:rsid w:val="00037D69"/>
    <w:rsid w:val="00040415"/>
    <w:rsid w:val="00044551"/>
    <w:rsid w:val="0005660F"/>
    <w:rsid w:val="00061E54"/>
    <w:rsid w:val="000624B5"/>
    <w:rsid w:val="000702AD"/>
    <w:rsid w:val="0007449C"/>
    <w:rsid w:val="00074BCC"/>
    <w:rsid w:val="0008003E"/>
    <w:rsid w:val="00080407"/>
    <w:rsid w:val="00081831"/>
    <w:rsid w:val="00082C77"/>
    <w:rsid w:val="00087818"/>
    <w:rsid w:val="00087F54"/>
    <w:rsid w:val="00097E52"/>
    <w:rsid w:val="000A3E0B"/>
    <w:rsid w:val="000A4B10"/>
    <w:rsid w:val="000A6515"/>
    <w:rsid w:val="000B0767"/>
    <w:rsid w:val="000B23E9"/>
    <w:rsid w:val="000B2D43"/>
    <w:rsid w:val="000B2EEB"/>
    <w:rsid w:val="000B361C"/>
    <w:rsid w:val="000B50DD"/>
    <w:rsid w:val="000B5610"/>
    <w:rsid w:val="000B63F5"/>
    <w:rsid w:val="000C05CC"/>
    <w:rsid w:val="000C1206"/>
    <w:rsid w:val="000C785D"/>
    <w:rsid w:val="000D246D"/>
    <w:rsid w:val="000D3525"/>
    <w:rsid w:val="000F0474"/>
    <w:rsid w:val="000F5A9A"/>
    <w:rsid w:val="000F6338"/>
    <w:rsid w:val="00100B65"/>
    <w:rsid w:val="00101F93"/>
    <w:rsid w:val="00104BAA"/>
    <w:rsid w:val="00111C14"/>
    <w:rsid w:val="00115F0D"/>
    <w:rsid w:val="00117C7E"/>
    <w:rsid w:val="0012047B"/>
    <w:rsid w:val="0013402F"/>
    <w:rsid w:val="00144C6B"/>
    <w:rsid w:val="00161BD9"/>
    <w:rsid w:val="00164C45"/>
    <w:rsid w:val="001657A6"/>
    <w:rsid w:val="0016789B"/>
    <w:rsid w:val="00170D96"/>
    <w:rsid w:val="00180D68"/>
    <w:rsid w:val="00180E38"/>
    <w:rsid w:val="001816D6"/>
    <w:rsid w:val="00185064"/>
    <w:rsid w:val="001923B6"/>
    <w:rsid w:val="00195ACA"/>
    <w:rsid w:val="001A4DB4"/>
    <w:rsid w:val="001A5E8D"/>
    <w:rsid w:val="001A7A90"/>
    <w:rsid w:val="001B0753"/>
    <w:rsid w:val="001C2EA3"/>
    <w:rsid w:val="001C4C19"/>
    <w:rsid w:val="001E0998"/>
    <w:rsid w:val="001E702F"/>
    <w:rsid w:val="001F0B80"/>
    <w:rsid w:val="001F5A50"/>
    <w:rsid w:val="001F7EFA"/>
    <w:rsid w:val="00202133"/>
    <w:rsid w:val="002036DD"/>
    <w:rsid w:val="00206963"/>
    <w:rsid w:val="00207B95"/>
    <w:rsid w:val="00212B1D"/>
    <w:rsid w:val="00214B2A"/>
    <w:rsid w:val="002205B2"/>
    <w:rsid w:val="00232239"/>
    <w:rsid w:val="00234742"/>
    <w:rsid w:val="00237DA0"/>
    <w:rsid w:val="00244D2B"/>
    <w:rsid w:val="00252A66"/>
    <w:rsid w:val="00255F27"/>
    <w:rsid w:val="00257594"/>
    <w:rsid w:val="002607BB"/>
    <w:rsid w:val="002620E4"/>
    <w:rsid w:val="0027126A"/>
    <w:rsid w:val="00271A02"/>
    <w:rsid w:val="00275ABC"/>
    <w:rsid w:val="00275FF9"/>
    <w:rsid w:val="00276838"/>
    <w:rsid w:val="0028132C"/>
    <w:rsid w:val="002859E0"/>
    <w:rsid w:val="00290069"/>
    <w:rsid w:val="00291F81"/>
    <w:rsid w:val="00292341"/>
    <w:rsid w:val="00292D39"/>
    <w:rsid w:val="002A36FC"/>
    <w:rsid w:val="002A5BF4"/>
    <w:rsid w:val="002A7493"/>
    <w:rsid w:val="002C15ED"/>
    <w:rsid w:val="002C1BA1"/>
    <w:rsid w:val="002C3431"/>
    <w:rsid w:val="002D1B29"/>
    <w:rsid w:val="002D60F6"/>
    <w:rsid w:val="002E1675"/>
    <w:rsid w:val="002F0DB0"/>
    <w:rsid w:val="002F7C9D"/>
    <w:rsid w:val="00304728"/>
    <w:rsid w:val="00310365"/>
    <w:rsid w:val="0031373B"/>
    <w:rsid w:val="003200FC"/>
    <w:rsid w:val="00323DA8"/>
    <w:rsid w:val="00323DD1"/>
    <w:rsid w:val="00324128"/>
    <w:rsid w:val="00327A3E"/>
    <w:rsid w:val="003302F1"/>
    <w:rsid w:val="0033125D"/>
    <w:rsid w:val="0033602F"/>
    <w:rsid w:val="00336107"/>
    <w:rsid w:val="00344E89"/>
    <w:rsid w:val="003457BE"/>
    <w:rsid w:val="00346311"/>
    <w:rsid w:val="00356B40"/>
    <w:rsid w:val="003576A1"/>
    <w:rsid w:val="00357FA4"/>
    <w:rsid w:val="003610BE"/>
    <w:rsid w:val="00361E35"/>
    <w:rsid w:val="00365677"/>
    <w:rsid w:val="003664E9"/>
    <w:rsid w:val="003679A1"/>
    <w:rsid w:val="00372CE3"/>
    <w:rsid w:val="00377D27"/>
    <w:rsid w:val="003802CF"/>
    <w:rsid w:val="00385F64"/>
    <w:rsid w:val="00394388"/>
    <w:rsid w:val="003A060A"/>
    <w:rsid w:val="003A42F0"/>
    <w:rsid w:val="003B29F4"/>
    <w:rsid w:val="003B323B"/>
    <w:rsid w:val="003B4AF3"/>
    <w:rsid w:val="003C0AB2"/>
    <w:rsid w:val="003C3A5E"/>
    <w:rsid w:val="003D0896"/>
    <w:rsid w:val="003E1F76"/>
    <w:rsid w:val="003E4B41"/>
    <w:rsid w:val="003F2EA9"/>
    <w:rsid w:val="003F6CA0"/>
    <w:rsid w:val="004023BA"/>
    <w:rsid w:val="00415A72"/>
    <w:rsid w:val="00415B48"/>
    <w:rsid w:val="004171C7"/>
    <w:rsid w:val="00424B05"/>
    <w:rsid w:val="00425C90"/>
    <w:rsid w:val="00440571"/>
    <w:rsid w:val="00441526"/>
    <w:rsid w:val="00441E49"/>
    <w:rsid w:val="00450BBB"/>
    <w:rsid w:val="00455753"/>
    <w:rsid w:val="00456085"/>
    <w:rsid w:val="004573BE"/>
    <w:rsid w:val="0045783E"/>
    <w:rsid w:val="004608EF"/>
    <w:rsid w:val="0046162D"/>
    <w:rsid w:val="004629EB"/>
    <w:rsid w:val="00462F38"/>
    <w:rsid w:val="004722B2"/>
    <w:rsid w:val="00473DC1"/>
    <w:rsid w:val="004749FF"/>
    <w:rsid w:val="00475E60"/>
    <w:rsid w:val="00475FD2"/>
    <w:rsid w:val="00476935"/>
    <w:rsid w:val="00480C29"/>
    <w:rsid w:val="00480C3A"/>
    <w:rsid w:val="00487FB5"/>
    <w:rsid w:val="00490D5D"/>
    <w:rsid w:val="00495F2E"/>
    <w:rsid w:val="004978E5"/>
    <w:rsid w:val="004A2676"/>
    <w:rsid w:val="004B13CA"/>
    <w:rsid w:val="004B5AD7"/>
    <w:rsid w:val="004C3955"/>
    <w:rsid w:val="004C4283"/>
    <w:rsid w:val="004D20C9"/>
    <w:rsid w:val="004D5C2E"/>
    <w:rsid w:val="004E1BF9"/>
    <w:rsid w:val="004E2585"/>
    <w:rsid w:val="004E283C"/>
    <w:rsid w:val="004E7185"/>
    <w:rsid w:val="004E7841"/>
    <w:rsid w:val="004E7BF3"/>
    <w:rsid w:val="004F1987"/>
    <w:rsid w:val="004F5304"/>
    <w:rsid w:val="0050039A"/>
    <w:rsid w:val="005008F0"/>
    <w:rsid w:val="0050484C"/>
    <w:rsid w:val="0050517F"/>
    <w:rsid w:val="005204AE"/>
    <w:rsid w:val="00527E0A"/>
    <w:rsid w:val="00533A42"/>
    <w:rsid w:val="00536DC1"/>
    <w:rsid w:val="00541481"/>
    <w:rsid w:val="00545290"/>
    <w:rsid w:val="00545A76"/>
    <w:rsid w:val="00545E25"/>
    <w:rsid w:val="005460C3"/>
    <w:rsid w:val="0055054C"/>
    <w:rsid w:val="0055153E"/>
    <w:rsid w:val="0055385F"/>
    <w:rsid w:val="005553EF"/>
    <w:rsid w:val="00556BB5"/>
    <w:rsid w:val="005656C8"/>
    <w:rsid w:val="005659EF"/>
    <w:rsid w:val="00567E81"/>
    <w:rsid w:val="0058087B"/>
    <w:rsid w:val="0058089E"/>
    <w:rsid w:val="005823EC"/>
    <w:rsid w:val="00585137"/>
    <w:rsid w:val="00591587"/>
    <w:rsid w:val="00591600"/>
    <w:rsid w:val="005916EA"/>
    <w:rsid w:val="00591A57"/>
    <w:rsid w:val="00595A73"/>
    <w:rsid w:val="005A345A"/>
    <w:rsid w:val="005A6FCD"/>
    <w:rsid w:val="005A75EC"/>
    <w:rsid w:val="005B08DD"/>
    <w:rsid w:val="005B309F"/>
    <w:rsid w:val="005B3486"/>
    <w:rsid w:val="005B4792"/>
    <w:rsid w:val="005B4E9F"/>
    <w:rsid w:val="005B7970"/>
    <w:rsid w:val="005D0C10"/>
    <w:rsid w:val="005D1720"/>
    <w:rsid w:val="005D4143"/>
    <w:rsid w:val="005D7CAB"/>
    <w:rsid w:val="005E2BEF"/>
    <w:rsid w:val="005E45CC"/>
    <w:rsid w:val="005E598D"/>
    <w:rsid w:val="005F1516"/>
    <w:rsid w:val="0060078A"/>
    <w:rsid w:val="0061228B"/>
    <w:rsid w:val="0061637C"/>
    <w:rsid w:val="00620BF3"/>
    <w:rsid w:val="006219C3"/>
    <w:rsid w:val="006253C0"/>
    <w:rsid w:val="006309E5"/>
    <w:rsid w:val="00633DFF"/>
    <w:rsid w:val="00640D90"/>
    <w:rsid w:val="00643387"/>
    <w:rsid w:val="0064530B"/>
    <w:rsid w:val="006455A5"/>
    <w:rsid w:val="00647147"/>
    <w:rsid w:val="00652E46"/>
    <w:rsid w:val="0066117D"/>
    <w:rsid w:val="00664F67"/>
    <w:rsid w:val="00666FC4"/>
    <w:rsid w:val="006710E0"/>
    <w:rsid w:val="00672752"/>
    <w:rsid w:val="00674B88"/>
    <w:rsid w:val="006803C8"/>
    <w:rsid w:val="00683131"/>
    <w:rsid w:val="0068436B"/>
    <w:rsid w:val="00684C58"/>
    <w:rsid w:val="006A0D91"/>
    <w:rsid w:val="006A2477"/>
    <w:rsid w:val="006A3E34"/>
    <w:rsid w:val="006B0182"/>
    <w:rsid w:val="006B0453"/>
    <w:rsid w:val="006B2581"/>
    <w:rsid w:val="006B2AC4"/>
    <w:rsid w:val="006B3D2C"/>
    <w:rsid w:val="006B3F1D"/>
    <w:rsid w:val="006B4048"/>
    <w:rsid w:val="006B72B1"/>
    <w:rsid w:val="006B7331"/>
    <w:rsid w:val="006C0F8F"/>
    <w:rsid w:val="006D1216"/>
    <w:rsid w:val="006E1C45"/>
    <w:rsid w:val="006E274E"/>
    <w:rsid w:val="006E3758"/>
    <w:rsid w:val="006E5E2B"/>
    <w:rsid w:val="006F2EAB"/>
    <w:rsid w:val="006F6F72"/>
    <w:rsid w:val="007000D9"/>
    <w:rsid w:val="007037AC"/>
    <w:rsid w:val="00707020"/>
    <w:rsid w:val="00712C62"/>
    <w:rsid w:val="00715CED"/>
    <w:rsid w:val="00716551"/>
    <w:rsid w:val="00726313"/>
    <w:rsid w:val="007302E3"/>
    <w:rsid w:val="00732C5F"/>
    <w:rsid w:val="00740B0F"/>
    <w:rsid w:val="00741711"/>
    <w:rsid w:val="00747701"/>
    <w:rsid w:val="0075188F"/>
    <w:rsid w:val="00753E6E"/>
    <w:rsid w:val="00760D1C"/>
    <w:rsid w:val="007629D3"/>
    <w:rsid w:val="00763AA7"/>
    <w:rsid w:val="007758C0"/>
    <w:rsid w:val="007920E9"/>
    <w:rsid w:val="00794616"/>
    <w:rsid w:val="00794C94"/>
    <w:rsid w:val="007A0208"/>
    <w:rsid w:val="007A11AD"/>
    <w:rsid w:val="007A13CD"/>
    <w:rsid w:val="007A22EC"/>
    <w:rsid w:val="007A3EBE"/>
    <w:rsid w:val="007A5EF4"/>
    <w:rsid w:val="007B29D2"/>
    <w:rsid w:val="007B2F89"/>
    <w:rsid w:val="007C2202"/>
    <w:rsid w:val="007C44F8"/>
    <w:rsid w:val="007C7F4A"/>
    <w:rsid w:val="007D4DBD"/>
    <w:rsid w:val="007D7AC0"/>
    <w:rsid w:val="007D7B9A"/>
    <w:rsid w:val="007E1B6D"/>
    <w:rsid w:val="007E1C23"/>
    <w:rsid w:val="007F678E"/>
    <w:rsid w:val="008034BB"/>
    <w:rsid w:val="008047DE"/>
    <w:rsid w:val="00804AB5"/>
    <w:rsid w:val="00811702"/>
    <w:rsid w:val="00814CA2"/>
    <w:rsid w:val="00816FA1"/>
    <w:rsid w:val="00824220"/>
    <w:rsid w:val="00824B1D"/>
    <w:rsid w:val="00825921"/>
    <w:rsid w:val="00841AF8"/>
    <w:rsid w:val="00843AEF"/>
    <w:rsid w:val="00855C85"/>
    <w:rsid w:val="008572DD"/>
    <w:rsid w:val="008633FA"/>
    <w:rsid w:val="008655C0"/>
    <w:rsid w:val="00867206"/>
    <w:rsid w:val="008679F2"/>
    <w:rsid w:val="00871695"/>
    <w:rsid w:val="008737AE"/>
    <w:rsid w:val="00882730"/>
    <w:rsid w:val="008833A1"/>
    <w:rsid w:val="00887DE3"/>
    <w:rsid w:val="00890240"/>
    <w:rsid w:val="00893A6B"/>
    <w:rsid w:val="008A2984"/>
    <w:rsid w:val="008A5A57"/>
    <w:rsid w:val="008A7EF2"/>
    <w:rsid w:val="008B1AEA"/>
    <w:rsid w:val="008B1E1A"/>
    <w:rsid w:val="008B3DD2"/>
    <w:rsid w:val="008B49FE"/>
    <w:rsid w:val="008C4657"/>
    <w:rsid w:val="008D2032"/>
    <w:rsid w:val="008D30F9"/>
    <w:rsid w:val="008D53B2"/>
    <w:rsid w:val="008D5893"/>
    <w:rsid w:val="008D62FF"/>
    <w:rsid w:val="008E1A35"/>
    <w:rsid w:val="008F21E4"/>
    <w:rsid w:val="008F4933"/>
    <w:rsid w:val="008F7048"/>
    <w:rsid w:val="00903965"/>
    <w:rsid w:val="00906272"/>
    <w:rsid w:val="00912169"/>
    <w:rsid w:val="0091720D"/>
    <w:rsid w:val="00917786"/>
    <w:rsid w:val="0092037A"/>
    <w:rsid w:val="00922331"/>
    <w:rsid w:val="009231E7"/>
    <w:rsid w:val="009246AD"/>
    <w:rsid w:val="00926A6B"/>
    <w:rsid w:val="00930D4E"/>
    <w:rsid w:val="0093261F"/>
    <w:rsid w:val="00933274"/>
    <w:rsid w:val="00936486"/>
    <w:rsid w:val="00940FC0"/>
    <w:rsid w:val="00942C24"/>
    <w:rsid w:val="00944EAF"/>
    <w:rsid w:val="00945D7A"/>
    <w:rsid w:val="00946405"/>
    <w:rsid w:val="00946975"/>
    <w:rsid w:val="0095725C"/>
    <w:rsid w:val="00964A59"/>
    <w:rsid w:val="00970177"/>
    <w:rsid w:val="00972C80"/>
    <w:rsid w:val="00977AFB"/>
    <w:rsid w:val="00977BEA"/>
    <w:rsid w:val="00981FC6"/>
    <w:rsid w:val="00982AC8"/>
    <w:rsid w:val="00985864"/>
    <w:rsid w:val="0099116C"/>
    <w:rsid w:val="009951A1"/>
    <w:rsid w:val="009C241F"/>
    <w:rsid w:val="009C4C0F"/>
    <w:rsid w:val="009C5B61"/>
    <w:rsid w:val="009C6C5D"/>
    <w:rsid w:val="009D3B07"/>
    <w:rsid w:val="009D41FE"/>
    <w:rsid w:val="009D6D85"/>
    <w:rsid w:val="009E6BE7"/>
    <w:rsid w:val="009F2E7E"/>
    <w:rsid w:val="009F5F84"/>
    <w:rsid w:val="00A02D62"/>
    <w:rsid w:val="00A03688"/>
    <w:rsid w:val="00A10B0D"/>
    <w:rsid w:val="00A1172A"/>
    <w:rsid w:val="00A13780"/>
    <w:rsid w:val="00A201D9"/>
    <w:rsid w:val="00A20EB5"/>
    <w:rsid w:val="00A217B9"/>
    <w:rsid w:val="00A27B40"/>
    <w:rsid w:val="00A30FCE"/>
    <w:rsid w:val="00A32648"/>
    <w:rsid w:val="00A40853"/>
    <w:rsid w:val="00A41F31"/>
    <w:rsid w:val="00A45D18"/>
    <w:rsid w:val="00A55587"/>
    <w:rsid w:val="00A5578F"/>
    <w:rsid w:val="00A5666B"/>
    <w:rsid w:val="00A5715D"/>
    <w:rsid w:val="00A611CD"/>
    <w:rsid w:val="00A61912"/>
    <w:rsid w:val="00A67323"/>
    <w:rsid w:val="00A72F38"/>
    <w:rsid w:val="00A764EF"/>
    <w:rsid w:val="00A81543"/>
    <w:rsid w:val="00A858D3"/>
    <w:rsid w:val="00A87B72"/>
    <w:rsid w:val="00A9138C"/>
    <w:rsid w:val="00AA6294"/>
    <w:rsid w:val="00AB34C5"/>
    <w:rsid w:val="00AB57D1"/>
    <w:rsid w:val="00AB65C9"/>
    <w:rsid w:val="00AB6B9A"/>
    <w:rsid w:val="00AC0D8D"/>
    <w:rsid w:val="00AD2059"/>
    <w:rsid w:val="00AD2369"/>
    <w:rsid w:val="00AD24F9"/>
    <w:rsid w:val="00AD3D88"/>
    <w:rsid w:val="00AE7A05"/>
    <w:rsid w:val="00AF424B"/>
    <w:rsid w:val="00AF4F6D"/>
    <w:rsid w:val="00AF7F6A"/>
    <w:rsid w:val="00B00B28"/>
    <w:rsid w:val="00B04F2C"/>
    <w:rsid w:val="00B05A88"/>
    <w:rsid w:val="00B06275"/>
    <w:rsid w:val="00B27E4A"/>
    <w:rsid w:val="00B3055D"/>
    <w:rsid w:val="00B3066C"/>
    <w:rsid w:val="00B32193"/>
    <w:rsid w:val="00B32890"/>
    <w:rsid w:val="00B3443F"/>
    <w:rsid w:val="00B35B40"/>
    <w:rsid w:val="00B35E90"/>
    <w:rsid w:val="00B35F8A"/>
    <w:rsid w:val="00B3643A"/>
    <w:rsid w:val="00B427B8"/>
    <w:rsid w:val="00B42CE7"/>
    <w:rsid w:val="00B44641"/>
    <w:rsid w:val="00B466F3"/>
    <w:rsid w:val="00B54432"/>
    <w:rsid w:val="00B61468"/>
    <w:rsid w:val="00B61E11"/>
    <w:rsid w:val="00B63377"/>
    <w:rsid w:val="00B6429F"/>
    <w:rsid w:val="00B65176"/>
    <w:rsid w:val="00B65AF0"/>
    <w:rsid w:val="00B66B3E"/>
    <w:rsid w:val="00B7367B"/>
    <w:rsid w:val="00B7618D"/>
    <w:rsid w:val="00B90866"/>
    <w:rsid w:val="00BA03CE"/>
    <w:rsid w:val="00BA663C"/>
    <w:rsid w:val="00BA6EF4"/>
    <w:rsid w:val="00BA7C30"/>
    <w:rsid w:val="00BB4434"/>
    <w:rsid w:val="00BB749D"/>
    <w:rsid w:val="00BC56BB"/>
    <w:rsid w:val="00BD1AFB"/>
    <w:rsid w:val="00BD2C44"/>
    <w:rsid w:val="00BD37EB"/>
    <w:rsid w:val="00BD5427"/>
    <w:rsid w:val="00BD6FC4"/>
    <w:rsid w:val="00BE0675"/>
    <w:rsid w:val="00BE1315"/>
    <w:rsid w:val="00BE28CC"/>
    <w:rsid w:val="00BE4A1A"/>
    <w:rsid w:val="00BF718D"/>
    <w:rsid w:val="00C02872"/>
    <w:rsid w:val="00C05E55"/>
    <w:rsid w:val="00C10EE0"/>
    <w:rsid w:val="00C10F50"/>
    <w:rsid w:val="00C12556"/>
    <w:rsid w:val="00C130BE"/>
    <w:rsid w:val="00C2186E"/>
    <w:rsid w:val="00C22AD5"/>
    <w:rsid w:val="00C23FB6"/>
    <w:rsid w:val="00C2767D"/>
    <w:rsid w:val="00C3303D"/>
    <w:rsid w:val="00C41039"/>
    <w:rsid w:val="00C42FB1"/>
    <w:rsid w:val="00C467B6"/>
    <w:rsid w:val="00C53572"/>
    <w:rsid w:val="00C56831"/>
    <w:rsid w:val="00C57865"/>
    <w:rsid w:val="00C6170A"/>
    <w:rsid w:val="00C6285D"/>
    <w:rsid w:val="00C66814"/>
    <w:rsid w:val="00C70148"/>
    <w:rsid w:val="00C7589B"/>
    <w:rsid w:val="00C91456"/>
    <w:rsid w:val="00C9182F"/>
    <w:rsid w:val="00C95D30"/>
    <w:rsid w:val="00CA17CC"/>
    <w:rsid w:val="00CA44C3"/>
    <w:rsid w:val="00CB00CE"/>
    <w:rsid w:val="00CB31BF"/>
    <w:rsid w:val="00CB33E9"/>
    <w:rsid w:val="00CB576C"/>
    <w:rsid w:val="00CB681C"/>
    <w:rsid w:val="00CC275A"/>
    <w:rsid w:val="00CC2DB9"/>
    <w:rsid w:val="00CC71CB"/>
    <w:rsid w:val="00CC7C53"/>
    <w:rsid w:val="00CD0386"/>
    <w:rsid w:val="00CD52FD"/>
    <w:rsid w:val="00CE048E"/>
    <w:rsid w:val="00CE36A6"/>
    <w:rsid w:val="00CE3F0B"/>
    <w:rsid w:val="00CF35C2"/>
    <w:rsid w:val="00D02A0F"/>
    <w:rsid w:val="00D1479A"/>
    <w:rsid w:val="00D17F88"/>
    <w:rsid w:val="00D3066E"/>
    <w:rsid w:val="00D318E5"/>
    <w:rsid w:val="00D31B18"/>
    <w:rsid w:val="00D32E24"/>
    <w:rsid w:val="00D3596B"/>
    <w:rsid w:val="00D3725F"/>
    <w:rsid w:val="00D3765C"/>
    <w:rsid w:val="00D42D97"/>
    <w:rsid w:val="00D51DFC"/>
    <w:rsid w:val="00D55889"/>
    <w:rsid w:val="00D558D5"/>
    <w:rsid w:val="00D5669A"/>
    <w:rsid w:val="00D67427"/>
    <w:rsid w:val="00D7733A"/>
    <w:rsid w:val="00D7775E"/>
    <w:rsid w:val="00D812CB"/>
    <w:rsid w:val="00D8412C"/>
    <w:rsid w:val="00D926A9"/>
    <w:rsid w:val="00D92CD4"/>
    <w:rsid w:val="00D932A8"/>
    <w:rsid w:val="00DA1D32"/>
    <w:rsid w:val="00DA615A"/>
    <w:rsid w:val="00DB188A"/>
    <w:rsid w:val="00DB73B1"/>
    <w:rsid w:val="00DC25D1"/>
    <w:rsid w:val="00DD2436"/>
    <w:rsid w:val="00DD46F2"/>
    <w:rsid w:val="00DD5A99"/>
    <w:rsid w:val="00DD6DBB"/>
    <w:rsid w:val="00DE132C"/>
    <w:rsid w:val="00DE1E48"/>
    <w:rsid w:val="00DE5325"/>
    <w:rsid w:val="00DE7606"/>
    <w:rsid w:val="00DE7C88"/>
    <w:rsid w:val="00DF4E19"/>
    <w:rsid w:val="00DF7AD1"/>
    <w:rsid w:val="00E027E6"/>
    <w:rsid w:val="00E074F2"/>
    <w:rsid w:val="00E113F3"/>
    <w:rsid w:val="00E13304"/>
    <w:rsid w:val="00E1708A"/>
    <w:rsid w:val="00E24AEF"/>
    <w:rsid w:val="00E25900"/>
    <w:rsid w:val="00E25DFE"/>
    <w:rsid w:val="00E330F5"/>
    <w:rsid w:val="00E34AD6"/>
    <w:rsid w:val="00E369D6"/>
    <w:rsid w:val="00E400E1"/>
    <w:rsid w:val="00E41E10"/>
    <w:rsid w:val="00E46331"/>
    <w:rsid w:val="00E46A49"/>
    <w:rsid w:val="00E50276"/>
    <w:rsid w:val="00E543CF"/>
    <w:rsid w:val="00E63E4C"/>
    <w:rsid w:val="00E669B8"/>
    <w:rsid w:val="00E73AE9"/>
    <w:rsid w:val="00E77047"/>
    <w:rsid w:val="00E82C18"/>
    <w:rsid w:val="00E85E0B"/>
    <w:rsid w:val="00E91482"/>
    <w:rsid w:val="00E938B6"/>
    <w:rsid w:val="00E93DFD"/>
    <w:rsid w:val="00E95F16"/>
    <w:rsid w:val="00E96302"/>
    <w:rsid w:val="00EA1642"/>
    <w:rsid w:val="00EA3CF5"/>
    <w:rsid w:val="00EA58FF"/>
    <w:rsid w:val="00EB16DC"/>
    <w:rsid w:val="00EB428C"/>
    <w:rsid w:val="00EB7901"/>
    <w:rsid w:val="00EC0D48"/>
    <w:rsid w:val="00ED118D"/>
    <w:rsid w:val="00ED4B71"/>
    <w:rsid w:val="00ED59FF"/>
    <w:rsid w:val="00ED5A0D"/>
    <w:rsid w:val="00ED5E4A"/>
    <w:rsid w:val="00ED636C"/>
    <w:rsid w:val="00EE17D3"/>
    <w:rsid w:val="00EE5196"/>
    <w:rsid w:val="00EF5E83"/>
    <w:rsid w:val="00F10063"/>
    <w:rsid w:val="00F134F5"/>
    <w:rsid w:val="00F17893"/>
    <w:rsid w:val="00F211B6"/>
    <w:rsid w:val="00F23AD8"/>
    <w:rsid w:val="00F26600"/>
    <w:rsid w:val="00F32345"/>
    <w:rsid w:val="00F36068"/>
    <w:rsid w:val="00F400ED"/>
    <w:rsid w:val="00F40B51"/>
    <w:rsid w:val="00F44BA9"/>
    <w:rsid w:val="00F46113"/>
    <w:rsid w:val="00F47B85"/>
    <w:rsid w:val="00F54BDD"/>
    <w:rsid w:val="00F5645C"/>
    <w:rsid w:val="00F56F3B"/>
    <w:rsid w:val="00F6068A"/>
    <w:rsid w:val="00F636FC"/>
    <w:rsid w:val="00F702FB"/>
    <w:rsid w:val="00F72003"/>
    <w:rsid w:val="00F80AE9"/>
    <w:rsid w:val="00F86D90"/>
    <w:rsid w:val="00F9657E"/>
    <w:rsid w:val="00F97010"/>
    <w:rsid w:val="00FA3B40"/>
    <w:rsid w:val="00FB3234"/>
    <w:rsid w:val="00FB45FC"/>
    <w:rsid w:val="00FD285A"/>
    <w:rsid w:val="00FD2D8F"/>
    <w:rsid w:val="00FD39A3"/>
    <w:rsid w:val="00FD4A53"/>
    <w:rsid w:val="00FE6219"/>
    <w:rsid w:val="00FF1F6D"/>
    <w:rsid w:val="00FF2D4B"/>
    <w:rsid w:val="00FF7ADC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29336"/>
  <w15:docId w15:val="{3C482E50-29F1-47B0-8510-A6D90B29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uiPriority="99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3E9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3E9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3E9"/>
    <w:pPr>
      <w:keepNext/>
      <w:keepLines/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link w:val="FootnoteTextChar1"/>
    <w:uiPriority w:val="99"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1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1"/>
    <w:uiPriority w:val="99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290"/>
    <w:pPr>
      <w:spacing w:after="160"/>
      <w:jc w:val="left"/>
    </w:pPr>
    <w:rPr>
      <w:rFonts w:asciiTheme="minorHAnsi" w:eastAsiaTheme="minorHAnsi" w:hAnsiTheme="minorHAnsi" w:cstheme="minorBidi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290"/>
    <w:rPr>
      <w:rFonts w:asciiTheme="minorHAnsi" w:eastAsiaTheme="minorHAnsi" w:hAnsiTheme="minorHAnsi" w:cstheme="minorBidi"/>
      <w:lang w:val="en-GB"/>
    </w:rPr>
  </w:style>
  <w:style w:type="paragraph" w:styleId="NoSpacing">
    <w:name w:val="No Spacing"/>
    <w:uiPriority w:val="1"/>
    <w:qFormat/>
    <w:rsid w:val="00811702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61228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A3B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B40"/>
    <w:rPr>
      <w:rFonts w:ascii="Times" w:hAnsi="Times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6"/>
    <w:pPr>
      <w:spacing w:after="200"/>
      <w:jc w:val="both"/>
    </w:pPr>
    <w:rPr>
      <w:rFonts w:ascii="Times" w:eastAsia="Times New Roman" w:hAnsi="Times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6"/>
    <w:rPr>
      <w:rFonts w:ascii="Times" w:eastAsiaTheme="minorHAnsi" w:hAnsi="Times" w:cstheme="minorBidi"/>
      <w:b/>
      <w:bCs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1E1A"/>
    <w:pPr>
      <w:spacing w:after="0"/>
    </w:pPr>
    <w:rPr>
      <w:rFonts w:ascii="Times New Roman" w:hAnsi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1E1A"/>
    <w:rPr>
      <w:rFonts w:ascii="Times New Roman" w:hAnsi="Times New Roman"/>
      <w:sz w:val="24"/>
      <w:szCs w:val="24"/>
    </w:rPr>
  </w:style>
  <w:style w:type="paragraph" w:customStyle="1" w:styleId="articlebodyabstracttext">
    <w:name w:val="articlebody_abstracttext"/>
    <w:basedOn w:val="Normal"/>
    <w:rsid w:val="00C41039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0F0474"/>
    <w:rPr>
      <w:vertAlign w:val="superscript"/>
    </w:rPr>
  </w:style>
  <w:style w:type="character" w:customStyle="1" w:styleId="06CHeading">
    <w:name w:val="06 C Heading"/>
    <w:basedOn w:val="DefaultParagraphFont"/>
    <w:uiPriority w:val="1"/>
    <w:rsid w:val="00E34AD6"/>
    <w:rPr>
      <w:rFonts w:ascii="Times New Roman" w:hAnsi="Times New Roman" w:cs="Times New Roman"/>
      <w:b/>
      <w:smallCaps/>
      <w:w w:val="108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E34AD6"/>
    <w:pPr>
      <w:spacing w:after="0" w:line="240" w:lineRule="exact"/>
    </w:pPr>
    <w:rPr>
      <w:rFonts w:asciiTheme="minorHAnsi" w:eastAsiaTheme="minorHAnsi" w:hAnsiTheme="minorHAnsi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E34AD6"/>
    <w:rPr>
      <w:rFonts w:asciiTheme="minorHAnsi" w:eastAsiaTheme="minorHAnsi" w:hAnsiTheme="minorHAnsi"/>
      <w:w w:val="108"/>
      <w:sz w:val="18"/>
      <w:szCs w:val="18"/>
      <w:lang w:val="en-GB"/>
    </w:rPr>
  </w:style>
  <w:style w:type="table" w:styleId="LightShading-Accent1">
    <w:name w:val="Light Shading Accent 1"/>
    <w:basedOn w:val="TableNormal"/>
    <w:uiPriority w:val="60"/>
    <w:rsid w:val="00E34AD6"/>
    <w:rPr>
      <w:rFonts w:asciiTheme="minorHAnsi" w:eastAsiaTheme="minorHAnsi" w:hAnsiTheme="minorHAnsi" w:cstheme="minorBidi"/>
      <w:color w:val="365F91" w:themeColor="accent1" w:themeShade="BF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B23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3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3E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B23E9"/>
  </w:style>
  <w:style w:type="paragraph" w:customStyle="1" w:styleId="Header1">
    <w:name w:val="Header1"/>
    <w:basedOn w:val="Normal"/>
    <w:next w:val="Header"/>
    <w:uiPriority w:val="99"/>
    <w:unhideWhenUsed/>
    <w:rsid w:val="000B23E9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0B23E9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1"/>
    <w:uiPriority w:val="99"/>
    <w:rsid w:val="000B23E9"/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0B23E9"/>
    <w:pPr>
      <w:spacing w:after="0"/>
      <w:jc w:val="left"/>
    </w:pPr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0B23E9"/>
    <w:rPr>
      <w:rFonts w:ascii="Tahoma" w:eastAsiaTheme="minorHAnsi" w:hAnsi="Tahoma" w:cs="Tahoma"/>
      <w:sz w:val="16"/>
      <w:szCs w:val="16"/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0B23E9"/>
    <w:pPr>
      <w:tabs>
        <w:tab w:val="left" w:pos="284"/>
      </w:tabs>
      <w:spacing w:before="400" w:after="160"/>
      <w:jc w:val="left"/>
    </w:pPr>
    <w:rPr>
      <w:rFonts w:asciiTheme="minorHAnsi" w:eastAsiaTheme="minorHAnsi" w:hAnsiTheme="minorHAnsi"/>
      <w:b/>
      <w:sz w:val="29"/>
      <w:szCs w:val="32"/>
      <w:lang w:val="en-GB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0B23E9"/>
    <w:pPr>
      <w:spacing w:after="120" w:line="240" w:lineRule="exact"/>
      <w:jc w:val="left"/>
    </w:pPr>
    <w:rPr>
      <w:rFonts w:asciiTheme="minorHAnsi" w:eastAsiaTheme="minorHAnsi" w:hAnsiTheme="minorHAnsi"/>
      <w:sz w:val="20"/>
      <w:szCs w:val="2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0B23E9"/>
    <w:pPr>
      <w:spacing w:line="240" w:lineRule="exact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0B23E9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0B23E9"/>
    <w:pPr>
      <w:spacing w:before="160" w:line="240" w:lineRule="exact"/>
    </w:pPr>
    <w:rPr>
      <w:rFonts w:ascii="Times New Roman" w:hAnsi="Times New Roman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0B23E9"/>
    <w:pPr>
      <w:widowControl w:val="0"/>
      <w:spacing w:line="230" w:lineRule="exact"/>
      <w:ind w:left="284" w:hanging="284"/>
    </w:pPr>
    <w:rPr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B23E9"/>
    <w:pPr>
      <w:numPr>
        <w:numId w:val="20"/>
      </w:numPr>
      <w:pBdr>
        <w:top w:val="single" w:sz="12" w:space="1" w:color="A6A6A6"/>
      </w:pBdr>
      <w:ind w:left="85" w:hanging="85"/>
      <w:suppressOverlap/>
    </w:pPr>
    <w:rPr>
      <w:rFonts w:asciiTheme="minorHAnsi" w:eastAsiaTheme="minorHAnsi" w:hAnsiTheme="minorHAnsi"/>
      <w:i/>
      <w:w w:val="105"/>
      <w:sz w:val="14"/>
      <w:szCs w:val="14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0B23E9"/>
    <w:pPr>
      <w:pBdr>
        <w:top w:val="single" w:sz="12" w:space="5" w:color="999999"/>
      </w:pBdr>
      <w:spacing w:before="120" w:after="40"/>
    </w:pPr>
    <w:rPr>
      <w:rFonts w:asciiTheme="minorHAnsi" w:eastAsiaTheme="minorHAnsi" w:hAnsiTheme="minorHAnsi"/>
      <w:w w:val="108"/>
      <w:sz w:val="14"/>
      <w:szCs w:val="18"/>
      <w:lang w:val="en-GB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0B23E9"/>
    <w:pPr>
      <w:pBdr>
        <w:bottom w:val="single" w:sz="12" w:space="5" w:color="999999"/>
      </w:pBdr>
      <w:spacing w:before="40" w:after="120" w:line="120" w:lineRule="exact"/>
    </w:pPr>
    <w:rPr>
      <w:rFonts w:asciiTheme="minorHAnsi" w:eastAsiaTheme="minorHAnsi" w:hAnsiTheme="minorHAnsi" w:cs="Calibri"/>
      <w:w w:val="108"/>
      <w:sz w:val="14"/>
      <w:szCs w:val="14"/>
      <w:lang w:val="en-GB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0B23E9"/>
    <w:pPr>
      <w:spacing w:before="160" w:after="160"/>
      <w:jc w:val="center"/>
    </w:pPr>
    <w:rPr>
      <w:rFonts w:asciiTheme="minorHAnsi" w:eastAsiaTheme="minorHAnsi" w:hAnsiTheme="minorHAnsi"/>
      <w:sz w:val="16"/>
      <w:szCs w:val="16"/>
      <w:lang w:val="en-GB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0B23E9"/>
    <w:pPr>
      <w:tabs>
        <w:tab w:val="center" w:pos="2268"/>
        <w:tab w:val="right" w:pos="4536"/>
      </w:tabs>
      <w:spacing w:before="160" w:after="160"/>
      <w:jc w:val="left"/>
    </w:pPr>
    <w:rPr>
      <w:rFonts w:ascii="Times New Roman" w:eastAsiaTheme="minorHAnsi" w:hAnsi="Times New Roman" w:cstheme="minorBidi"/>
      <w:sz w:val="18"/>
      <w:szCs w:val="22"/>
      <w:lang w:val="en-GB"/>
    </w:rPr>
  </w:style>
  <w:style w:type="paragraph" w:customStyle="1" w:styleId="RSCB09Biography">
    <w:name w:val="RSC B09 Biography"/>
    <w:basedOn w:val="RSCB02ArticleText"/>
    <w:link w:val="RSCB09BiographyChar"/>
    <w:qFormat/>
    <w:rsid w:val="000B23E9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0B23E9"/>
    <w:rPr>
      <w:rFonts w:asciiTheme="minorHAnsi" w:eastAsiaTheme="minorHAnsi" w:hAnsiTheme="minorHAnsi"/>
      <w:i/>
      <w:w w:val="108"/>
      <w:sz w:val="18"/>
      <w:szCs w:val="18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0B23E9"/>
    <w:pPr>
      <w:tabs>
        <w:tab w:val="left" w:pos="284"/>
      </w:tabs>
      <w:spacing w:after="0"/>
      <w:suppressOverlap/>
    </w:pPr>
    <w:rPr>
      <w:rFonts w:asciiTheme="minorHAnsi" w:eastAsiaTheme="minorHAnsi" w:hAnsiTheme="minorHAnsi"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0B23E9"/>
    <w:rPr>
      <w:rFonts w:asciiTheme="minorHAnsi" w:eastAsiaTheme="minorHAnsi" w:hAnsiTheme="minorHAnsi"/>
      <w:i/>
      <w:w w:val="105"/>
      <w:sz w:val="14"/>
      <w:szCs w:val="14"/>
      <w:lang w:val="en-GB"/>
    </w:rPr>
  </w:style>
  <w:style w:type="paragraph" w:customStyle="1" w:styleId="RSCR02References">
    <w:name w:val="RSC R02 References"/>
    <w:basedOn w:val="RSCB02ArticleText"/>
    <w:link w:val="RSCR02ReferencesChar"/>
    <w:qFormat/>
    <w:rsid w:val="000B23E9"/>
    <w:pPr>
      <w:numPr>
        <w:numId w:val="19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0B23E9"/>
    <w:rPr>
      <w:rFonts w:asciiTheme="minorHAnsi" w:eastAsiaTheme="minorHAnsi" w:hAnsiTheme="minorHAnsi"/>
      <w:w w:val="105"/>
      <w:sz w:val="14"/>
      <w:szCs w:val="14"/>
      <w:lang w:val="en-GB"/>
    </w:rPr>
  </w:style>
  <w:style w:type="paragraph" w:customStyle="1" w:styleId="NoSpacing1">
    <w:name w:val="No Spacing1"/>
    <w:next w:val="NoSpacing"/>
    <w:uiPriority w:val="1"/>
    <w:rsid w:val="000B23E9"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RSCR02ReferencesChar">
    <w:name w:val="RSC R02 References Char"/>
    <w:basedOn w:val="DefaultParagraphFont"/>
    <w:link w:val="RSCR02References"/>
    <w:rsid w:val="000B23E9"/>
    <w:rPr>
      <w:rFonts w:asciiTheme="minorHAnsi" w:eastAsiaTheme="minorHAnsi" w:hAnsiTheme="minorHAnsi"/>
      <w:w w:val="105"/>
      <w:sz w:val="18"/>
      <w:szCs w:val="18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0B23E9"/>
    <w:pPr>
      <w:spacing w:before="400" w:after="80"/>
      <w:jc w:val="left"/>
    </w:pPr>
    <w:rPr>
      <w:rFonts w:asciiTheme="minorHAnsi" w:eastAsiaTheme="minorHAnsi" w:hAnsiTheme="minorHAnsi" w:cstheme="minorBidi"/>
      <w:b/>
      <w:szCs w:val="2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0B23E9"/>
    <w:rPr>
      <w:rFonts w:asciiTheme="minorHAnsi" w:eastAsiaTheme="minorHAnsi" w:hAnsiTheme="minorHAnsi"/>
      <w:b/>
      <w:sz w:val="29"/>
      <w:szCs w:val="32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0B23E9"/>
    <w:rPr>
      <w:rFonts w:asciiTheme="minorHAnsi" w:eastAsiaTheme="minorHAnsi" w:hAnsiTheme="minorHAnsi"/>
      <w:szCs w:val="22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0B23E9"/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09ListTextChar">
    <w:name w:val="09 List Text Char"/>
    <w:basedOn w:val="RSCB02ArticleTextChar"/>
    <w:link w:val="09ListText"/>
    <w:rsid w:val="000B23E9"/>
    <w:rPr>
      <w:rFonts w:asciiTheme="minorHAnsi" w:eastAsiaTheme="minorHAnsi" w:hAnsiTheme="minorHAnsi"/>
      <w:w w:val="108"/>
      <w:sz w:val="18"/>
      <w:szCs w:val="18"/>
      <w:lang w:val="en-GB" w:eastAsia="en-GB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0B23E9"/>
    <w:rPr>
      <w:rFonts w:asciiTheme="minorHAnsi" w:eastAsiaTheme="minorHAnsi" w:hAnsiTheme="minorHAnsi" w:cstheme="minorBidi"/>
      <w:b/>
      <w:sz w:val="24"/>
      <w:szCs w:val="22"/>
      <w:lang w:val="en-GB"/>
    </w:rPr>
  </w:style>
  <w:style w:type="character" w:customStyle="1" w:styleId="05BHeadingChar">
    <w:name w:val="05 B Heading Char"/>
    <w:basedOn w:val="RSCB04AHeadingSectionChar"/>
    <w:link w:val="05BHeading"/>
    <w:rsid w:val="000B23E9"/>
    <w:rPr>
      <w:rFonts w:ascii="Times New Roman" w:eastAsiaTheme="minorHAnsi" w:hAnsi="Times New Roman" w:cstheme="minorBidi"/>
      <w:b/>
      <w:sz w:val="18"/>
      <w:szCs w:val="18"/>
      <w:lang w:val="en-GB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0B23E9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</w:pPr>
    <w:rPr>
      <w:rFonts w:asciiTheme="minorHAnsi" w:hAnsiTheme="minorHAnsi"/>
      <w:sz w:val="14"/>
      <w:lang w:val="en-GB" w:eastAsia="en-GB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0B23E9"/>
    <w:rPr>
      <w:rFonts w:asciiTheme="minorHAnsi" w:eastAsiaTheme="minorHAnsi" w:hAnsiTheme="minorHAnsi"/>
      <w:w w:val="108"/>
      <w:sz w:val="14"/>
      <w:szCs w:val="18"/>
      <w:lang w:val="en-GB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0B23E9"/>
    <w:rPr>
      <w:rFonts w:asciiTheme="minorHAnsi" w:eastAsiaTheme="minorHAnsi" w:hAnsiTheme="minorHAnsi" w:cs="Calibri"/>
      <w:w w:val="108"/>
      <w:sz w:val="14"/>
      <w:szCs w:val="14"/>
      <w:lang w:val="en-GB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0B23E9"/>
    <w:rPr>
      <w:rFonts w:asciiTheme="minorHAnsi" w:eastAsiaTheme="minorHAnsi" w:hAnsiTheme="minorHAnsi"/>
      <w:sz w:val="16"/>
      <w:szCs w:val="16"/>
      <w:lang w:val="en-GB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0B23E9"/>
    <w:rPr>
      <w:rFonts w:ascii="Times New Roman" w:eastAsiaTheme="minorHAnsi" w:hAnsi="Times New Roman" w:cstheme="minorBidi"/>
      <w:sz w:val="18"/>
      <w:szCs w:val="22"/>
      <w:lang w:val="en-GB"/>
    </w:rPr>
  </w:style>
  <w:style w:type="paragraph" w:customStyle="1" w:styleId="RSCT03TableBody">
    <w:name w:val="RSC T03 Table Body"/>
    <w:basedOn w:val="Normal"/>
    <w:link w:val="RSCT03TableBodyChar"/>
    <w:qFormat/>
    <w:rsid w:val="000B23E9"/>
    <w:pPr>
      <w:keepNext/>
      <w:keepLines/>
      <w:spacing w:after="0" w:line="220" w:lineRule="exact"/>
      <w:jc w:val="center"/>
    </w:pPr>
    <w:rPr>
      <w:rFonts w:asciiTheme="minorHAnsi" w:hAnsiTheme="minorHAnsi"/>
      <w:sz w:val="16"/>
      <w:szCs w:val="16"/>
      <w:lang w:val="en-GB"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0B23E9"/>
    <w:rPr>
      <w:rFonts w:asciiTheme="minorHAnsi" w:hAnsiTheme="minorHAnsi"/>
      <w:sz w:val="14"/>
      <w:lang w:val="en-GB"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0B23E9"/>
    <w:pPr>
      <w:keepLines/>
      <w:pBdr>
        <w:bottom w:val="single" w:sz="12" w:space="1" w:color="999999"/>
      </w:pBdr>
      <w:spacing w:before="120" w:after="160" w:line="200" w:lineRule="exact"/>
    </w:pPr>
    <w:rPr>
      <w:rFonts w:asciiTheme="minorHAnsi" w:hAnsiTheme="minorHAnsi"/>
      <w:sz w:val="15"/>
      <w:lang w:val="en-GB"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0B23E9"/>
    <w:rPr>
      <w:rFonts w:asciiTheme="minorHAnsi" w:hAnsiTheme="minorHAnsi"/>
      <w:sz w:val="16"/>
      <w:szCs w:val="16"/>
      <w:lang w:val="en-GB"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0B23E9"/>
    <w:rPr>
      <w:rFonts w:asciiTheme="minorHAnsi" w:hAnsiTheme="minorHAnsi"/>
      <w:sz w:val="15"/>
      <w:lang w:val="en-GB" w:eastAsia="en-GB"/>
    </w:rPr>
  </w:style>
  <w:style w:type="character" w:customStyle="1" w:styleId="Hyperlink1">
    <w:name w:val="Hyperlink1"/>
    <w:basedOn w:val="DefaultParagraphFont"/>
    <w:uiPriority w:val="99"/>
    <w:unhideWhenUsed/>
    <w:rsid w:val="000B23E9"/>
    <w:rPr>
      <w:color w:val="0000FF"/>
      <w:u w:val="single"/>
    </w:rPr>
  </w:style>
  <w:style w:type="paragraph" w:customStyle="1" w:styleId="ListParagraph1">
    <w:name w:val="List Paragraph1"/>
    <w:basedOn w:val="Normal"/>
    <w:next w:val="ListParagraph"/>
    <w:uiPriority w:val="34"/>
    <w:rsid w:val="000B23E9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Revision1">
    <w:name w:val="Revision1"/>
    <w:next w:val="Revision"/>
    <w:hidden/>
    <w:uiPriority w:val="99"/>
    <w:semiHidden/>
    <w:rsid w:val="000B23E9"/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B23E9"/>
    <w:pPr>
      <w:spacing w:after="0"/>
      <w:jc w:val="left"/>
    </w:pPr>
    <w:rPr>
      <w:rFonts w:asciiTheme="minorHAnsi" w:eastAsiaTheme="minorHAnsi" w:hAnsiTheme="minorHAnsi" w:cstheme="minorBid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B23E9"/>
    <w:rPr>
      <w:rFonts w:asciiTheme="minorHAnsi" w:eastAsiaTheme="minorHAnsi" w:hAnsiTheme="minorHAnsi" w:cstheme="minorBidi"/>
      <w:lang w:val="en-GB"/>
    </w:rPr>
  </w:style>
  <w:style w:type="paragraph" w:styleId="NormalWeb">
    <w:name w:val="Normal (Web)"/>
    <w:basedOn w:val="Normal"/>
    <w:uiPriority w:val="99"/>
    <w:unhideWhenUsed/>
    <w:rsid w:val="000B23E9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GB" w:eastAsia="en-GB"/>
    </w:rPr>
  </w:style>
  <w:style w:type="paragraph" w:customStyle="1" w:styleId="Caption1">
    <w:name w:val="Caption1"/>
    <w:basedOn w:val="Normal"/>
    <w:next w:val="Normal"/>
    <w:uiPriority w:val="35"/>
    <w:unhideWhenUsed/>
    <w:rsid w:val="000B23E9"/>
    <w:pPr>
      <w:spacing w:line="200" w:lineRule="exact"/>
      <w:jc w:val="left"/>
    </w:pPr>
    <w:rPr>
      <w:rFonts w:asciiTheme="minorHAnsi" w:eastAsiaTheme="minorHAnsi" w:hAnsiTheme="minorHAnsi" w:cstheme="minorBidi"/>
      <w:bCs/>
      <w:sz w:val="14"/>
      <w:szCs w:val="18"/>
      <w:lang w:val="en-GB"/>
    </w:rPr>
  </w:style>
  <w:style w:type="paragraph" w:customStyle="1" w:styleId="Style1">
    <w:name w:val="Style1"/>
    <w:basedOn w:val="RSCB02ArticleText"/>
    <w:link w:val="Style1Char"/>
    <w:rsid w:val="000B23E9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0B23E9"/>
  </w:style>
  <w:style w:type="character" w:customStyle="1" w:styleId="Style1Char">
    <w:name w:val="Style1 Char"/>
    <w:basedOn w:val="RSCB02ArticleTextChar"/>
    <w:link w:val="Style1"/>
    <w:rsid w:val="000B23E9"/>
    <w:rPr>
      <w:rFonts w:asciiTheme="minorHAnsi" w:eastAsiaTheme="minorHAnsi" w:hAnsiTheme="minorHAnsi"/>
      <w:w w:val="108"/>
      <w:sz w:val="18"/>
      <w:szCs w:val="18"/>
      <w:lang w:val="en-GB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0B23E9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0B23E9"/>
    <w:rPr>
      <w:rFonts w:asciiTheme="minorHAnsi" w:hAnsiTheme="minorHAnsi"/>
      <w:sz w:val="15"/>
      <w:lang w:val="en-GB"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0B23E9"/>
    <w:pPr>
      <w:spacing w:after="200" w:line="200" w:lineRule="exact"/>
      <w:jc w:val="both"/>
    </w:pPr>
    <w:rPr>
      <w:rFonts w:asciiTheme="minorHAnsi" w:eastAsiaTheme="minorHAnsi" w:hAnsiTheme="minorHAnsi" w:cstheme="minorBidi"/>
      <w:bCs/>
      <w:sz w:val="14"/>
      <w:szCs w:val="18"/>
      <w:lang w:val="en-GB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0B23E9"/>
    <w:rPr>
      <w:rFonts w:asciiTheme="minorHAnsi" w:hAnsiTheme="minorHAnsi"/>
      <w:sz w:val="14"/>
      <w:lang w:val="en-GB" w:eastAsia="en-GB"/>
    </w:rPr>
  </w:style>
  <w:style w:type="paragraph" w:customStyle="1" w:styleId="RSCR01Footnotestomaintext">
    <w:name w:val="RSC R01 Footnotes to main text"/>
    <w:link w:val="RSCR01FootnotestomaintextChar"/>
    <w:qFormat/>
    <w:rsid w:val="000B23E9"/>
    <w:pPr>
      <w:spacing w:after="200" w:line="200" w:lineRule="exact"/>
      <w:jc w:val="both"/>
    </w:pPr>
    <w:rPr>
      <w:rFonts w:asciiTheme="minorHAnsi" w:eastAsiaTheme="minorHAnsi" w:hAnsiTheme="minorHAnsi" w:cstheme="minorBidi"/>
      <w:bCs/>
      <w:sz w:val="18"/>
      <w:szCs w:val="18"/>
      <w:lang w:val="en-GB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0B23E9"/>
    <w:rPr>
      <w:rFonts w:asciiTheme="minorHAnsi" w:eastAsiaTheme="minorHAnsi" w:hAnsiTheme="minorHAnsi" w:cstheme="minorBidi"/>
      <w:bCs/>
      <w:sz w:val="14"/>
      <w:szCs w:val="18"/>
      <w:lang w:val="en-GB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0B23E9"/>
    <w:pPr>
      <w:spacing w:before="960" w:after="0" w:line="180" w:lineRule="exact"/>
      <w:contextualSpacing/>
      <w:jc w:val="left"/>
    </w:pPr>
    <w:rPr>
      <w:rFonts w:asciiTheme="minorHAnsi" w:eastAsia="MS Mincho" w:hAnsiTheme="minorHAnsi" w:cstheme="minorBidi"/>
      <w:noProof/>
      <w:sz w:val="14"/>
      <w:szCs w:val="14"/>
      <w:lang w:val="en-GB"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0B23E9"/>
    <w:rPr>
      <w:rFonts w:asciiTheme="minorHAnsi" w:eastAsiaTheme="minorHAnsi" w:hAnsiTheme="minorHAnsi" w:cstheme="minorBidi"/>
      <w:bCs/>
      <w:sz w:val="18"/>
      <w:szCs w:val="18"/>
      <w:lang w:val="en-GB"/>
    </w:rPr>
  </w:style>
  <w:style w:type="paragraph" w:customStyle="1" w:styleId="RSCM02DOI">
    <w:name w:val="RSC M02 DOI"/>
    <w:basedOn w:val="Normal"/>
    <w:link w:val="RSCM02DOIChar"/>
    <w:qFormat/>
    <w:rsid w:val="000B23E9"/>
    <w:pPr>
      <w:spacing w:before="180" w:after="0" w:line="180" w:lineRule="exact"/>
      <w:jc w:val="left"/>
    </w:pPr>
    <w:rPr>
      <w:rFonts w:asciiTheme="minorHAnsi" w:eastAsiaTheme="minorHAnsi" w:hAnsiTheme="minorHAnsi" w:cstheme="minorBidi"/>
      <w:sz w:val="14"/>
      <w:szCs w:val="14"/>
      <w:lang w:val="en-GB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0B23E9"/>
    <w:rPr>
      <w:rFonts w:asciiTheme="minorHAnsi" w:eastAsia="MS Mincho" w:hAnsiTheme="minorHAnsi" w:cstheme="minorBidi"/>
      <w:noProof/>
      <w:sz w:val="14"/>
      <w:szCs w:val="14"/>
      <w:lang w:val="en-GB" w:eastAsia="en-GB"/>
    </w:rPr>
  </w:style>
  <w:style w:type="paragraph" w:customStyle="1" w:styleId="RSCM03Website">
    <w:name w:val="RSC M03 Website"/>
    <w:basedOn w:val="Normal"/>
    <w:link w:val="RSCM03WebsiteChar"/>
    <w:qFormat/>
    <w:rsid w:val="000B23E9"/>
    <w:pPr>
      <w:spacing w:line="400" w:lineRule="exact"/>
      <w:jc w:val="left"/>
    </w:pPr>
    <w:rPr>
      <w:rFonts w:asciiTheme="minorHAnsi" w:eastAsiaTheme="minorHAnsi" w:hAnsiTheme="minorHAnsi" w:cstheme="minorBidi"/>
      <w:b/>
      <w:sz w:val="14"/>
      <w:szCs w:val="14"/>
      <w:lang w:val="en-GB"/>
    </w:rPr>
  </w:style>
  <w:style w:type="character" w:customStyle="1" w:styleId="RSCM02DOIChar">
    <w:name w:val="RSC M02 DOI Char"/>
    <w:basedOn w:val="DefaultParagraphFont"/>
    <w:link w:val="RSCM02DOI"/>
    <w:rsid w:val="000B23E9"/>
    <w:rPr>
      <w:rFonts w:asciiTheme="minorHAnsi" w:eastAsiaTheme="minorHAnsi" w:hAnsiTheme="minorHAnsi" w:cstheme="minorBidi"/>
      <w:sz w:val="14"/>
      <w:szCs w:val="14"/>
      <w:lang w:val="en-GB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0B23E9"/>
    <w:pPr>
      <w:spacing w:before="400" w:after="160"/>
    </w:pPr>
    <w:rPr>
      <w:rFonts w:asciiTheme="minorHAnsi" w:eastAsiaTheme="minorHAnsi" w:hAnsiTheme="minorHAnsi"/>
      <w:sz w:val="24"/>
      <w:szCs w:val="22"/>
      <w:lang w:val="en-GB"/>
    </w:rPr>
  </w:style>
  <w:style w:type="character" w:customStyle="1" w:styleId="RSCM03WebsiteChar">
    <w:name w:val="RSC M03 Website Char"/>
    <w:basedOn w:val="DefaultParagraphFont"/>
    <w:link w:val="RSCM03Website"/>
    <w:rsid w:val="000B23E9"/>
    <w:rPr>
      <w:rFonts w:asciiTheme="minorHAnsi" w:eastAsiaTheme="minorHAnsi" w:hAnsiTheme="minorHAnsi" w:cstheme="minorBidi"/>
      <w:b/>
      <w:sz w:val="14"/>
      <w:szCs w:val="14"/>
      <w:lang w:val="en-GB"/>
    </w:rPr>
  </w:style>
  <w:style w:type="paragraph" w:customStyle="1" w:styleId="RSCB06BHeadingSub-Section">
    <w:name w:val="RSC B06 B Heading (Sub-Section)"/>
    <w:link w:val="RSCB06BHeadingSub-SectionChar"/>
    <w:qFormat/>
    <w:rsid w:val="000B23E9"/>
    <w:pPr>
      <w:spacing w:after="80" w:line="240" w:lineRule="exact"/>
    </w:pPr>
    <w:rPr>
      <w:rFonts w:asciiTheme="minorHAnsi" w:eastAsiaTheme="minorHAnsi" w:hAnsiTheme="minorHAnsi" w:cstheme="minorBidi"/>
      <w:b/>
      <w:sz w:val="18"/>
      <w:szCs w:val="22"/>
      <w:lang w:val="en-GB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0B23E9"/>
    <w:rPr>
      <w:rFonts w:asciiTheme="minorHAnsi" w:eastAsiaTheme="minorHAnsi" w:hAnsiTheme="minorHAnsi"/>
      <w:sz w:val="24"/>
      <w:szCs w:val="22"/>
      <w:lang w:val="en-GB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0B23E9"/>
    <w:pPr>
      <w:spacing w:before="160" w:after="80" w:line="240" w:lineRule="exact"/>
    </w:pPr>
    <w:rPr>
      <w:rFonts w:asciiTheme="minorHAnsi" w:eastAsiaTheme="minorHAnsi" w:hAnsiTheme="minorHAnsi" w:cstheme="minorBidi"/>
      <w:b/>
      <w:sz w:val="18"/>
      <w:szCs w:val="22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0B23E9"/>
    <w:rPr>
      <w:rFonts w:asciiTheme="minorHAnsi" w:eastAsiaTheme="minorHAnsi" w:hAnsiTheme="minorHAnsi" w:cstheme="minorBidi"/>
      <w:b/>
      <w:sz w:val="18"/>
      <w:szCs w:val="22"/>
      <w:lang w:val="en-GB"/>
    </w:rPr>
  </w:style>
  <w:style w:type="paragraph" w:customStyle="1" w:styleId="RSCB08CHeadingIn-line">
    <w:name w:val="RSC B08 C Heading (In-line)"/>
    <w:link w:val="RSCB08CHeadingIn-lineChar"/>
    <w:qFormat/>
    <w:rsid w:val="000B23E9"/>
    <w:pPr>
      <w:spacing w:line="276" w:lineRule="auto"/>
    </w:pPr>
    <w:rPr>
      <w:rFonts w:asciiTheme="minorHAnsi" w:eastAsiaTheme="minorHAnsi" w:hAnsiTheme="minorHAnsi" w:cstheme="minorBidi"/>
      <w:b/>
      <w:sz w:val="18"/>
      <w:szCs w:val="22"/>
      <w:lang w:val="en-GB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0B23E9"/>
    <w:rPr>
      <w:rFonts w:asciiTheme="minorHAnsi" w:eastAsiaTheme="minorHAnsi" w:hAnsiTheme="minorHAnsi" w:cstheme="minorBidi"/>
      <w:b/>
      <w:sz w:val="18"/>
      <w:szCs w:val="22"/>
      <w:lang w:val="en-GB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0B23E9"/>
    <w:rPr>
      <w:rFonts w:asciiTheme="minorHAnsi" w:eastAsiaTheme="minorHAnsi" w:hAnsiTheme="minorHAnsi" w:cstheme="minorBidi"/>
      <w:b/>
      <w:sz w:val="18"/>
      <w:szCs w:val="22"/>
      <w:lang w:val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0B23E9"/>
    <w:pPr>
      <w:pBdr>
        <w:bottom w:val="single" w:sz="12" w:space="1" w:color="A6A6A6"/>
      </w:pBdr>
      <w:spacing w:after="200" w:line="276" w:lineRule="auto"/>
      <w:jc w:val="both"/>
    </w:pPr>
    <w:rPr>
      <w:rFonts w:asciiTheme="minorHAnsi" w:eastAsiaTheme="minorHAnsi" w:hAnsiTheme="minorHAnsi" w:cstheme="minorBidi"/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0B23E9"/>
    <w:rPr>
      <w:rFonts w:asciiTheme="minorHAnsi" w:eastAsiaTheme="minorHAnsi" w:hAnsiTheme="minorHAnsi" w:cstheme="minorBidi"/>
      <w:bCs/>
      <w:sz w:val="14"/>
      <w:szCs w:val="18"/>
      <w:lang w:val="en-GB"/>
    </w:rPr>
  </w:style>
  <w:style w:type="paragraph" w:customStyle="1" w:styleId="04AHeading">
    <w:name w:val="04 A Heading"/>
    <w:basedOn w:val="Normal"/>
    <w:next w:val="Normal"/>
    <w:link w:val="04AHeadingChar"/>
    <w:rsid w:val="000B23E9"/>
    <w:pPr>
      <w:spacing w:before="240" w:after="120"/>
      <w:jc w:val="left"/>
    </w:pPr>
    <w:rPr>
      <w:rFonts w:ascii="Calibri" w:eastAsia="Calibri" w:hAnsi="Calibri"/>
      <w:b/>
      <w:sz w:val="22"/>
      <w:szCs w:val="22"/>
      <w:lang w:val="en-GB"/>
    </w:rPr>
  </w:style>
  <w:style w:type="character" w:customStyle="1" w:styleId="04AHeadingChar">
    <w:name w:val="04 A Heading Char"/>
    <w:link w:val="04AHeading"/>
    <w:rsid w:val="000B23E9"/>
    <w:rPr>
      <w:rFonts w:ascii="Calibri" w:eastAsia="Calibri" w:hAnsi="Calibri"/>
      <w:b/>
      <w:sz w:val="22"/>
      <w:szCs w:val="22"/>
      <w:lang w:val="en-GB"/>
    </w:rPr>
  </w:style>
  <w:style w:type="paragraph" w:customStyle="1" w:styleId="08ArticleText">
    <w:name w:val="08 Article Text"/>
    <w:basedOn w:val="Normal"/>
    <w:link w:val="08ArticleTextChar"/>
    <w:rsid w:val="000B23E9"/>
    <w:pPr>
      <w:tabs>
        <w:tab w:val="left" w:pos="284"/>
      </w:tabs>
      <w:spacing w:after="0" w:line="240" w:lineRule="exact"/>
    </w:pPr>
    <w:rPr>
      <w:rFonts w:ascii="Times New Roman" w:eastAsia="Calibri" w:hAnsi="Times New Roman"/>
      <w:w w:val="108"/>
      <w:sz w:val="18"/>
      <w:szCs w:val="18"/>
      <w:lang w:val="en-GB"/>
    </w:rPr>
  </w:style>
  <w:style w:type="character" w:customStyle="1" w:styleId="08ArticleTextChar">
    <w:name w:val="08 Article Text Char"/>
    <w:link w:val="08ArticleText"/>
    <w:rsid w:val="000B23E9"/>
    <w:rPr>
      <w:rFonts w:ascii="Times New Roman" w:eastAsia="Calibri" w:hAnsi="Times New Roman"/>
      <w:w w:val="108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0B23E9"/>
  </w:style>
  <w:style w:type="paragraph" w:customStyle="1" w:styleId="PlainText1">
    <w:name w:val="Plain Text1"/>
    <w:basedOn w:val="Normal"/>
    <w:next w:val="PlainText"/>
    <w:link w:val="PlainTextChar"/>
    <w:uiPriority w:val="99"/>
    <w:unhideWhenUsed/>
    <w:rsid w:val="000B23E9"/>
    <w:pPr>
      <w:spacing w:after="0"/>
      <w:jc w:val="left"/>
    </w:pPr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1"/>
    <w:uiPriority w:val="99"/>
    <w:rsid w:val="000B23E9"/>
    <w:rPr>
      <w:rFonts w:ascii="Calibri" w:eastAsiaTheme="minorHAnsi" w:hAnsi="Calibri" w:cstheme="minorBidi"/>
      <w:sz w:val="22"/>
      <w:szCs w:val="21"/>
      <w:lang w:val="en-GB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0B23E9"/>
    <w:pPr>
      <w:jc w:val="left"/>
    </w:pPr>
    <w:rPr>
      <w:rFonts w:asciiTheme="minorHAnsi" w:eastAsiaTheme="minorHAnsi" w:hAnsiTheme="minorHAnsi" w:cstheme="minorBid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0B23E9"/>
  </w:style>
  <w:style w:type="character" w:customStyle="1" w:styleId="selectable">
    <w:name w:val="selectable"/>
    <w:basedOn w:val="DefaultParagraphFont"/>
    <w:rsid w:val="000B23E9"/>
  </w:style>
  <w:style w:type="character" w:customStyle="1" w:styleId="HeaderChar1">
    <w:name w:val="Header Char1"/>
    <w:basedOn w:val="DefaultParagraphFont"/>
    <w:uiPriority w:val="99"/>
    <w:semiHidden/>
    <w:rsid w:val="000B23E9"/>
  </w:style>
  <w:style w:type="character" w:customStyle="1" w:styleId="FooterChar1">
    <w:name w:val="Footer Char1"/>
    <w:basedOn w:val="DefaultParagraphFont"/>
    <w:link w:val="Footer"/>
    <w:uiPriority w:val="99"/>
    <w:rsid w:val="000B23E9"/>
    <w:rPr>
      <w:rFonts w:ascii="Times" w:hAnsi="Times"/>
      <w:sz w:val="24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B23E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23E9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23E9"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B23E9"/>
    <w:rPr>
      <w:rFonts w:ascii="Times" w:hAnsi="Times"/>
      <w:sz w:val="24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0B23E9"/>
    <w:pPr>
      <w:spacing w:after="0"/>
      <w:jc w:val="left"/>
    </w:pPr>
    <w:rPr>
      <w:rFonts w:ascii="Consolas" w:eastAsiaTheme="minorHAnsi" w:hAnsi="Consolas" w:cstheme="minorBidi"/>
      <w:sz w:val="21"/>
      <w:szCs w:val="21"/>
      <w:lang w:val="en-GB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0B23E9"/>
    <w:rPr>
      <w:rFonts w:ascii="Consolas" w:eastAsiaTheme="minorHAnsi" w:hAnsi="Consolas" w:cstheme="minorBidi"/>
      <w:sz w:val="21"/>
      <w:szCs w:val="21"/>
      <w:lang w:val="en-GB"/>
    </w:rPr>
  </w:style>
  <w:style w:type="character" w:customStyle="1" w:styleId="CommentTextChar1">
    <w:name w:val="Comment Text Char1"/>
    <w:basedOn w:val="DefaultParagraphFont"/>
    <w:uiPriority w:val="99"/>
    <w:semiHidden/>
    <w:rsid w:val="000B23E9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0B23E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B23E9"/>
    <w:rPr>
      <w:color w:val="808080"/>
    </w:rPr>
  </w:style>
  <w:style w:type="paragraph" w:customStyle="1" w:styleId="Keywords">
    <w:name w:val="Keywords"/>
    <w:basedOn w:val="Normal"/>
    <w:qFormat/>
    <w:rsid w:val="000B23E9"/>
    <w:pPr>
      <w:spacing w:before="240" w:after="240" w:line="250" w:lineRule="exact"/>
      <w:jc w:val="left"/>
    </w:pPr>
    <w:rPr>
      <w:rFonts w:ascii="Arial" w:eastAsia="MS Mincho" w:hAnsi="Arial"/>
      <w:sz w:val="17"/>
      <w:lang w:val="en-GB" w:eastAsia="ja-JP"/>
    </w:rPr>
  </w:style>
  <w:style w:type="table" w:styleId="GridTable5Dark-Accent1">
    <w:name w:val="Grid Table 5 Dark Accent 1"/>
    <w:basedOn w:val="TableNormal"/>
    <w:uiPriority w:val="50"/>
    <w:rsid w:val="000B23E9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0B23E9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1">
    <w:name w:val="Grid Table 4 Accent 1"/>
    <w:basedOn w:val="TableNormal"/>
    <w:uiPriority w:val="49"/>
    <w:rsid w:val="000B23E9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B23E9"/>
    <w:pPr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unhideWhenUsed/>
    <w:rsid w:val="000B23E9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B23E9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GB" w:eastAsia="en-GB"/>
    </w:rPr>
  </w:style>
  <w:style w:type="table" w:styleId="GridTable2-Accent1">
    <w:name w:val="Grid Table 2 Accent 1"/>
    <w:basedOn w:val="TableNormal"/>
    <w:uiPriority w:val="47"/>
    <w:rsid w:val="000B23E9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8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8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8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760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11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83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Steven Ross</dc:creator>
  <cp:keywords/>
  <dc:description/>
  <cp:lastModifiedBy>Trupti Sudge</cp:lastModifiedBy>
  <cp:revision>2</cp:revision>
  <cp:lastPrinted>2008-06-11T21:33:00Z</cp:lastPrinted>
  <dcterms:created xsi:type="dcterms:W3CDTF">2024-06-17T05:42:00Z</dcterms:created>
  <dcterms:modified xsi:type="dcterms:W3CDTF">2024-06-17T05:42:00Z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2023-07-24T09:39:41Z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e840b818-c3f1-42d0-8d02-4f81af6db87c</vt:lpwstr>
  </property>
  <property fmtid="{D5CDD505-2E9C-101B-9397-08002B2CF9AE}" pid="8" name="MSIP_Label_4791b42f-c435-42ca-9531-75a3f42aae3d_ContentBits">
    <vt:lpwstr>0</vt:lpwstr>
  </property>
</Properties>
</file>