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15CE6" w14:textId="73EB0971" w:rsidR="005D6299" w:rsidRPr="005D6299" w:rsidRDefault="005D6299" w:rsidP="005D6299">
      <w:pPr>
        <w:spacing w:line="360" w:lineRule="auto"/>
        <w:jc w:val="center"/>
        <w:rPr>
          <w:b/>
          <w:bCs/>
          <w:szCs w:val="24"/>
          <w:lang w:val="en-GB"/>
        </w:rPr>
      </w:pPr>
      <w:r w:rsidRPr="005D6299">
        <w:rPr>
          <w:b/>
          <w:bCs/>
          <w:szCs w:val="24"/>
          <w:lang w:val="en-GB"/>
        </w:rPr>
        <w:t>Tables</w:t>
      </w:r>
    </w:p>
    <w:p w14:paraId="795414BA" w14:textId="3C7BA763" w:rsidR="00E76B07" w:rsidRPr="00E76B07" w:rsidRDefault="00E76B07" w:rsidP="00E76B07">
      <w:pPr>
        <w:spacing w:line="360" w:lineRule="auto"/>
        <w:rPr>
          <w:szCs w:val="24"/>
          <w:lang w:val="en-GB"/>
        </w:rPr>
      </w:pPr>
      <w:r w:rsidRPr="00E76B07">
        <w:rPr>
          <w:szCs w:val="24"/>
          <w:lang w:val="en-GB"/>
        </w:rPr>
        <w:t>Table A. Sampling sites per year and per area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046"/>
        <w:gridCol w:w="1765"/>
        <w:gridCol w:w="1766"/>
        <w:gridCol w:w="1766"/>
      </w:tblGrid>
      <w:tr w:rsidR="00E76B07" w:rsidRPr="00E76B07" w14:paraId="62CCFEAE" w14:textId="77777777" w:rsidTr="00AA64D7">
        <w:trPr>
          <w:jc w:val="center"/>
        </w:trPr>
        <w:tc>
          <w:tcPr>
            <w:tcW w:w="3046" w:type="dxa"/>
            <w:vAlign w:val="center"/>
          </w:tcPr>
          <w:p w14:paraId="29AC128A" w14:textId="77777777" w:rsidR="00E76B07" w:rsidRPr="00E76B07" w:rsidRDefault="00E76B07" w:rsidP="00E76B07">
            <w:pPr>
              <w:spacing w:line="360" w:lineRule="auto"/>
              <w:rPr>
                <w:szCs w:val="24"/>
              </w:rPr>
            </w:pPr>
            <w:proofErr w:type="spellStart"/>
            <w:r w:rsidRPr="00E76B07">
              <w:rPr>
                <w:szCs w:val="24"/>
              </w:rPr>
              <w:t>Zone</w:t>
            </w:r>
            <w:proofErr w:type="spellEnd"/>
          </w:p>
        </w:tc>
        <w:tc>
          <w:tcPr>
            <w:tcW w:w="1765" w:type="dxa"/>
            <w:vAlign w:val="center"/>
          </w:tcPr>
          <w:p w14:paraId="4950126C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Sites 2015</w:t>
            </w:r>
          </w:p>
        </w:tc>
        <w:tc>
          <w:tcPr>
            <w:tcW w:w="1766" w:type="dxa"/>
            <w:vAlign w:val="center"/>
          </w:tcPr>
          <w:p w14:paraId="1FDF8E5B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Sites 2020</w:t>
            </w:r>
          </w:p>
        </w:tc>
        <w:tc>
          <w:tcPr>
            <w:tcW w:w="1766" w:type="dxa"/>
            <w:vAlign w:val="center"/>
          </w:tcPr>
          <w:p w14:paraId="5E64F9B8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Sites 2022</w:t>
            </w:r>
          </w:p>
        </w:tc>
      </w:tr>
      <w:tr w:rsidR="00E76B07" w:rsidRPr="00E76B07" w14:paraId="114E8CD0" w14:textId="77777777" w:rsidTr="00AA64D7">
        <w:trPr>
          <w:jc w:val="center"/>
        </w:trPr>
        <w:tc>
          <w:tcPr>
            <w:tcW w:w="3046" w:type="dxa"/>
            <w:vAlign w:val="center"/>
          </w:tcPr>
          <w:p w14:paraId="6D533632" w14:textId="77777777" w:rsidR="00E76B07" w:rsidRPr="00E76B07" w:rsidRDefault="00E76B07" w:rsidP="00E76B07">
            <w:pPr>
              <w:spacing w:line="360" w:lineRule="auto"/>
              <w:rPr>
                <w:szCs w:val="24"/>
              </w:rPr>
            </w:pPr>
            <w:r w:rsidRPr="00E76B07">
              <w:rPr>
                <w:szCs w:val="24"/>
              </w:rPr>
              <w:t>Boca</w:t>
            </w:r>
          </w:p>
        </w:tc>
        <w:tc>
          <w:tcPr>
            <w:tcW w:w="1765" w:type="dxa"/>
            <w:vAlign w:val="center"/>
          </w:tcPr>
          <w:p w14:paraId="2C5305F7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1, 2, 3</w:t>
            </w:r>
          </w:p>
        </w:tc>
        <w:tc>
          <w:tcPr>
            <w:tcW w:w="1766" w:type="dxa"/>
            <w:vAlign w:val="center"/>
          </w:tcPr>
          <w:p w14:paraId="08189A7E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1, 2</w:t>
            </w:r>
          </w:p>
        </w:tc>
        <w:tc>
          <w:tcPr>
            <w:tcW w:w="1766" w:type="dxa"/>
            <w:vAlign w:val="center"/>
          </w:tcPr>
          <w:p w14:paraId="32EB8B5F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1, 2, 3</w:t>
            </w:r>
          </w:p>
        </w:tc>
      </w:tr>
      <w:tr w:rsidR="00E76B07" w:rsidRPr="00E76B07" w14:paraId="386C85FE" w14:textId="77777777" w:rsidTr="00AA64D7">
        <w:trPr>
          <w:jc w:val="center"/>
        </w:trPr>
        <w:tc>
          <w:tcPr>
            <w:tcW w:w="3046" w:type="dxa"/>
            <w:vAlign w:val="center"/>
          </w:tcPr>
          <w:p w14:paraId="0D7CBE1D" w14:textId="77777777" w:rsidR="00E76B07" w:rsidRPr="00E76B07" w:rsidRDefault="00E76B07" w:rsidP="00E76B07">
            <w:pPr>
              <w:spacing w:line="360" w:lineRule="auto"/>
              <w:rPr>
                <w:szCs w:val="24"/>
              </w:rPr>
            </w:pPr>
            <w:proofErr w:type="spellStart"/>
            <w:r w:rsidRPr="00E76B07">
              <w:rPr>
                <w:szCs w:val="24"/>
              </w:rPr>
              <w:t>Marimelli</w:t>
            </w:r>
            <w:proofErr w:type="spellEnd"/>
          </w:p>
        </w:tc>
        <w:tc>
          <w:tcPr>
            <w:tcW w:w="1765" w:type="dxa"/>
            <w:vAlign w:val="center"/>
          </w:tcPr>
          <w:p w14:paraId="05961B02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4, 5, 6, 7</w:t>
            </w:r>
          </w:p>
        </w:tc>
        <w:tc>
          <w:tcPr>
            <w:tcW w:w="1766" w:type="dxa"/>
            <w:vAlign w:val="center"/>
          </w:tcPr>
          <w:p w14:paraId="6A96BF3E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4, 5, 7,8</w:t>
            </w:r>
          </w:p>
        </w:tc>
        <w:tc>
          <w:tcPr>
            <w:tcW w:w="1766" w:type="dxa"/>
            <w:vAlign w:val="center"/>
          </w:tcPr>
          <w:p w14:paraId="34338B1C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5, 6, 7</w:t>
            </w:r>
          </w:p>
        </w:tc>
      </w:tr>
      <w:tr w:rsidR="00E76B07" w:rsidRPr="00E76B07" w14:paraId="1C35580E" w14:textId="77777777" w:rsidTr="00AA64D7">
        <w:trPr>
          <w:jc w:val="center"/>
        </w:trPr>
        <w:tc>
          <w:tcPr>
            <w:tcW w:w="3046" w:type="dxa"/>
            <w:vAlign w:val="center"/>
          </w:tcPr>
          <w:p w14:paraId="365D2C6D" w14:textId="77777777" w:rsidR="00E76B07" w:rsidRPr="00E76B07" w:rsidRDefault="00E76B07" w:rsidP="00E76B07">
            <w:pPr>
              <w:spacing w:line="360" w:lineRule="auto"/>
              <w:rPr>
                <w:szCs w:val="24"/>
              </w:rPr>
            </w:pPr>
            <w:r w:rsidRPr="00E76B07">
              <w:rPr>
                <w:szCs w:val="24"/>
              </w:rPr>
              <w:t>Puelo</w:t>
            </w:r>
          </w:p>
        </w:tc>
        <w:tc>
          <w:tcPr>
            <w:tcW w:w="1765" w:type="dxa"/>
            <w:vAlign w:val="center"/>
          </w:tcPr>
          <w:p w14:paraId="2F7E328E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8, 9, 10, 11, 12</w:t>
            </w:r>
          </w:p>
        </w:tc>
        <w:tc>
          <w:tcPr>
            <w:tcW w:w="1766" w:type="dxa"/>
            <w:vAlign w:val="center"/>
          </w:tcPr>
          <w:p w14:paraId="17664D14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9, 10, 11, 12</w:t>
            </w:r>
          </w:p>
        </w:tc>
        <w:tc>
          <w:tcPr>
            <w:tcW w:w="1766" w:type="dxa"/>
            <w:vAlign w:val="center"/>
          </w:tcPr>
          <w:p w14:paraId="4AA7A36D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9, 10, 11, 12</w:t>
            </w:r>
          </w:p>
        </w:tc>
      </w:tr>
      <w:tr w:rsidR="00E76B07" w:rsidRPr="00E76B07" w14:paraId="7573DCA7" w14:textId="77777777" w:rsidTr="00AA64D7">
        <w:trPr>
          <w:jc w:val="center"/>
        </w:trPr>
        <w:tc>
          <w:tcPr>
            <w:tcW w:w="3046" w:type="dxa"/>
            <w:vAlign w:val="center"/>
          </w:tcPr>
          <w:p w14:paraId="457FC131" w14:textId="77777777" w:rsidR="00E76B07" w:rsidRPr="00E76B07" w:rsidRDefault="00E76B07" w:rsidP="00E76B07">
            <w:pPr>
              <w:spacing w:line="360" w:lineRule="auto"/>
              <w:rPr>
                <w:szCs w:val="24"/>
              </w:rPr>
            </w:pPr>
            <w:proofErr w:type="spellStart"/>
            <w:r w:rsidRPr="00E76B07">
              <w:rPr>
                <w:szCs w:val="24"/>
              </w:rPr>
              <w:t>Cochamó</w:t>
            </w:r>
            <w:proofErr w:type="spellEnd"/>
          </w:p>
        </w:tc>
        <w:tc>
          <w:tcPr>
            <w:tcW w:w="1765" w:type="dxa"/>
            <w:vAlign w:val="center"/>
          </w:tcPr>
          <w:p w14:paraId="51233FCE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13, 14</w:t>
            </w:r>
          </w:p>
        </w:tc>
        <w:tc>
          <w:tcPr>
            <w:tcW w:w="1766" w:type="dxa"/>
            <w:vAlign w:val="center"/>
          </w:tcPr>
          <w:p w14:paraId="505394DB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13, 14</w:t>
            </w:r>
          </w:p>
        </w:tc>
        <w:tc>
          <w:tcPr>
            <w:tcW w:w="1766" w:type="dxa"/>
            <w:vAlign w:val="center"/>
          </w:tcPr>
          <w:p w14:paraId="3182794A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13, 14</w:t>
            </w:r>
          </w:p>
        </w:tc>
      </w:tr>
      <w:tr w:rsidR="00E76B07" w:rsidRPr="00CA5D70" w14:paraId="0C56A331" w14:textId="77777777" w:rsidTr="00AA64D7">
        <w:trPr>
          <w:trHeight w:val="767"/>
          <w:jc w:val="center"/>
        </w:trPr>
        <w:tc>
          <w:tcPr>
            <w:tcW w:w="3046" w:type="dxa"/>
          </w:tcPr>
          <w:p w14:paraId="78E4EB86" w14:textId="77777777" w:rsidR="00E76B07" w:rsidRPr="00E76B07" w:rsidRDefault="00E76B07" w:rsidP="00E76B07">
            <w:pPr>
              <w:spacing w:line="360" w:lineRule="auto"/>
              <w:rPr>
                <w:szCs w:val="24"/>
                <w:lang w:val="en-GB"/>
              </w:rPr>
            </w:pPr>
            <w:r w:rsidRPr="00E76B07">
              <w:rPr>
                <w:szCs w:val="24"/>
                <w:lang w:val="en-GB"/>
              </w:rPr>
              <w:t>Video transects per site (camera type)</w:t>
            </w:r>
          </w:p>
        </w:tc>
        <w:tc>
          <w:tcPr>
            <w:tcW w:w="1765" w:type="dxa"/>
            <w:vAlign w:val="center"/>
          </w:tcPr>
          <w:p w14:paraId="012C7370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val="en-US"/>
              </w:rPr>
            </w:pPr>
            <w:r w:rsidRPr="00E76B07">
              <w:rPr>
                <w:szCs w:val="24"/>
                <w:lang w:val="en-US"/>
              </w:rPr>
              <w:t>6 (</w:t>
            </w:r>
            <w:proofErr w:type="spellStart"/>
            <w:r w:rsidRPr="00E76B07">
              <w:rPr>
                <w:szCs w:val="24"/>
                <w:lang w:val="en-US"/>
              </w:rPr>
              <w:t>Seaviewer</w:t>
            </w:r>
            <w:proofErr w:type="spellEnd"/>
            <w:r w:rsidRPr="00E76B07">
              <w:rPr>
                <w:szCs w:val="24"/>
                <w:lang w:val="en-US"/>
              </w:rPr>
              <w:t xml:space="preserve"> analog and high definition)</w:t>
            </w:r>
          </w:p>
        </w:tc>
        <w:tc>
          <w:tcPr>
            <w:tcW w:w="1766" w:type="dxa"/>
            <w:vAlign w:val="center"/>
          </w:tcPr>
          <w:p w14:paraId="215537A0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val="en-US"/>
              </w:rPr>
            </w:pPr>
            <w:r w:rsidRPr="00E76B07">
              <w:rPr>
                <w:szCs w:val="24"/>
                <w:lang w:val="en-US"/>
              </w:rPr>
              <w:t>3 (</w:t>
            </w:r>
            <w:proofErr w:type="spellStart"/>
            <w:r w:rsidRPr="00E76B07">
              <w:rPr>
                <w:szCs w:val="24"/>
                <w:lang w:val="en-US"/>
              </w:rPr>
              <w:t>Seaviewer</w:t>
            </w:r>
            <w:proofErr w:type="spellEnd"/>
            <w:r w:rsidRPr="00E76B07">
              <w:rPr>
                <w:szCs w:val="24"/>
                <w:lang w:val="en-US"/>
              </w:rPr>
              <w:t xml:space="preserve"> high definition)</w:t>
            </w:r>
          </w:p>
        </w:tc>
        <w:tc>
          <w:tcPr>
            <w:tcW w:w="1766" w:type="dxa"/>
            <w:vAlign w:val="center"/>
          </w:tcPr>
          <w:p w14:paraId="5D43C7D8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val="en-US"/>
              </w:rPr>
            </w:pPr>
            <w:r w:rsidRPr="00E76B07">
              <w:rPr>
                <w:szCs w:val="24"/>
                <w:lang w:val="en-US"/>
              </w:rPr>
              <w:t>5 (Go Pro Hero 7.0 high definition)</w:t>
            </w:r>
          </w:p>
        </w:tc>
      </w:tr>
      <w:tr w:rsidR="00E76B07" w:rsidRPr="00E76B07" w14:paraId="68229368" w14:textId="77777777" w:rsidTr="00AA64D7">
        <w:trPr>
          <w:jc w:val="center"/>
        </w:trPr>
        <w:tc>
          <w:tcPr>
            <w:tcW w:w="3046" w:type="dxa"/>
          </w:tcPr>
          <w:p w14:paraId="72BF5861" w14:textId="77777777" w:rsidR="00E76B07" w:rsidRPr="00E76B07" w:rsidRDefault="00E76B07" w:rsidP="00E76B07">
            <w:pPr>
              <w:spacing w:line="360" w:lineRule="auto"/>
              <w:rPr>
                <w:szCs w:val="24"/>
              </w:rPr>
            </w:pPr>
            <w:proofErr w:type="gramStart"/>
            <w:r w:rsidRPr="00E76B07">
              <w:rPr>
                <w:szCs w:val="24"/>
              </w:rPr>
              <w:t>Total</w:t>
            </w:r>
            <w:proofErr w:type="gramEnd"/>
            <w:r w:rsidRPr="00E76B07">
              <w:rPr>
                <w:szCs w:val="24"/>
              </w:rPr>
              <w:t xml:space="preserve"> video </w:t>
            </w:r>
            <w:proofErr w:type="spellStart"/>
            <w:r w:rsidRPr="00E76B07">
              <w:rPr>
                <w:szCs w:val="24"/>
              </w:rPr>
              <w:t>transects</w:t>
            </w:r>
            <w:proofErr w:type="spellEnd"/>
          </w:p>
        </w:tc>
        <w:tc>
          <w:tcPr>
            <w:tcW w:w="1765" w:type="dxa"/>
            <w:vAlign w:val="center"/>
          </w:tcPr>
          <w:p w14:paraId="31AE6951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82</w:t>
            </w:r>
          </w:p>
        </w:tc>
        <w:tc>
          <w:tcPr>
            <w:tcW w:w="1766" w:type="dxa"/>
            <w:vAlign w:val="center"/>
          </w:tcPr>
          <w:p w14:paraId="0B0B0772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38</w:t>
            </w:r>
          </w:p>
        </w:tc>
        <w:tc>
          <w:tcPr>
            <w:tcW w:w="1766" w:type="dxa"/>
            <w:vAlign w:val="center"/>
          </w:tcPr>
          <w:p w14:paraId="41294AAD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szCs w:val="24"/>
              </w:rPr>
              <w:t>58</w:t>
            </w:r>
          </w:p>
        </w:tc>
      </w:tr>
    </w:tbl>
    <w:p w14:paraId="117DDE57" w14:textId="77777777" w:rsidR="00E76B07" w:rsidRPr="00E76B07" w:rsidRDefault="00E76B07" w:rsidP="00E76B07">
      <w:pPr>
        <w:spacing w:line="360" w:lineRule="auto"/>
        <w:rPr>
          <w:szCs w:val="24"/>
        </w:rPr>
      </w:pPr>
      <w:r w:rsidRPr="00E76B07">
        <w:rPr>
          <w:szCs w:val="24"/>
        </w:rPr>
        <w:br w:type="page"/>
      </w:r>
    </w:p>
    <w:p w14:paraId="24C7761D" w14:textId="77777777" w:rsidR="00E76B07" w:rsidRPr="00E76B07" w:rsidRDefault="00E76B07" w:rsidP="00E76B07">
      <w:pPr>
        <w:spacing w:line="360" w:lineRule="auto"/>
        <w:rPr>
          <w:szCs w:val="24"/>
          <w:lang w:val="en-US"/>
        </w:rPr>
        <w:sectPr w:rsidR="00E76B07" w:rsidRPr="00E76B07" w:rsidSect="00E76B07">
          <w:footerReference w:type="even" r:id="rId7"/>
          <w:footerReference w:type="default" r:id="rId8"/>
          <w:pgSz w:w="12240" w:h="15840"/>
          <w:pgMar w:top="1418" w:right="1701" w:bottom="1418" w:left="1701" w:header="709" w:footer="709" w:gutter="0"/>
          <w:cols w:space="708"/>
          <w:docGrid w:linePitch="360"/>
        </w:sectPr>
      </w:pPr>
    </w:p>
    <w:p w14:paraId="130B0D74" w14:textId="35F9284B" w:rsidR="00E76B07" w:rsidRPr="00E76B07" w:rsidRDefault="00E76B07" w:rsidP="00E76B07">
      <w:pPr>
        <w:spacing w:line="360" w:lineRule="auto"/>
        <w:rPr>
          <w:szCs w:val="24"/>
          <w:lang w:val="en-GB"/>
        </w:rPr>
      </w:pPr>
      <w:r w:rsidRPr="00E76B07">
        <w:rPr>
          <w:szCs w:val="24"/>
          <w:lang w:val="en-US"/>
        </w:rPr>
        <w:lastRenderedPageBreak/>
        <w:t>T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able B Analysis of the effect of the longline pressure index (km of longlines/km of coastline) LPI, on the average, minimum and maximum depth of the </w:t>
      </w:r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>M. chilensis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A. </w:t>
      </w:r>
      <w:proofErr w:type="spellStart"/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>atra</w:t>
      </w:r>
      <w:proofErr w:type="spellEnd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beds in the </w:t>
      </w:r>
      <w:proofErr w:type="spellStart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>Reloncaví</w:t>
      </w:r>
      <w:proofErr w:type="spellEnd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Fjord.</w:t>
      </w:r>
    </w:p>
    <w:tbl>
      <w:tblPr>
        <w:tblW w:w="1204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3118"/>
        <w:gridCol w:w="1559"/>
        <w:gridCol w:w="1276"/>
        <w:gridCol w:w="992"/>
        <w:gridCol w:w="993"/>
        <w:gridCol w:w="992"/>
        <w:gridCol w:w="992"/>
      </w:tblGrid>
      <w:tr w:rsidR="00E76B07" w:rsidRPr="00E76B07" w14:paraId="71E22D02" w14:textId="77777777" w:rsidTr="00AA64D7">
        <w:trPr>
          <w:trHeight w:val="32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FE99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Type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of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12683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Modelo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F559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Residual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degree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of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freedom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27DA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Residual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squares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sum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C6C8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Squares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sum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C5B99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F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2CD47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Pr(&gt;F)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A0EAF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AIC</w:t>
            </w:r>
          </w:p>
        </w:tc>
      </w:tr>
      <w:tr w:rsidR="00E76B07" w:rsidRPr="00E76B07" w14:paraId="59280578" w14:textId="77777777" w:rsidTr="00AA64D7">
        <w:trPr>
          <w:trHeight w:val="32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592FA" w14:textId="77777777" w:rsidR="00E76B07" w:rsidRPr="00E76B07" w:rsidRDefault="00E76B07" w:rsidP="00E76B07">
            <w:pPr>
              <w:spacing w:line="360" w:lineRule="auto"/>
              <w:jc w:val="center"/>
              <w:rPr>
                <w:i/>
                <w:iCs/>
                <w:color w:val="000000"/>
                <w:szCs w:val="24"/>
                <w:lang w:eastAsia="es-MX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42E00" w14:textId="77777777" w:rsidR="00E76B07" w:rsidRPr="00E76B07" w:rsidRDefault="00E76B07" w:rsidP="00E76B07">
            <w:pPr>
              <w:spacing w:line="360" w:lineRule="auto"/>
              <w:rPr>
                <w:i/>
                <w:iCs/>
                <w:color w:val="000000"/>
                <w:szCs w:val="24"/>
                <w:lang w:eastAsia="es-MX"/>
              </w:rPr>
            </w:pPr>
            <w:r w:rsidRPr="00E76B07">
              <w:rPr>
                <w:i/>
                <w:iCs/>
                <w:color w:val="000000"/>
                <w:szCs w:val="24"/>
                <w:lang w:eastAsia="es-MX"/>
              </w:rPr>
              <w:t>M. chilensis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5A424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6F9BC" w14:textId="77777777" w:rsidR="00E76B07" w:rsidRPr="00E76B07" w:rsidRDefault="00E76B07" w:rsidP="00E76B07">
            <w:pPr>
              <w:spacing w:line="360" w:lineRule="auto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75021" w14:textId="77777777" w:rsidR="00E76B07" w:rsidRPr="00E76B07" w:rsidRDefault="00E76B07" w:rsidP="00E76B07">
            <w:pPr>
              <w:spacing w:line="360" w:lineRule="auto"/>
              <w:rPr>
                <w:szCs w:val="24"/>
                <w:lang w:eastAsia="es-MX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9C99F" w14:textId="77777777" w:rsidR="00E76B07" w:rsidRPr="00E76B07" w:rsidRDefault="00E76B07" w:rsidP="00E76B07">
            <w:pPr>
              <w:spacing w:line="360" w:lineRule="auto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8A51D" w14:textId="77777777" w:rsidR="00E76B07" w:rsidRPr="00E76B07" w:rsidRDefault="00E76B07" w:rsidP="00E76B07">
            <w:pPr>
              <w:spacing w:line="360" w:lineRule="auto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326E6" w14:textId="77777777" w:rsidR="00E76B07" w:rsidRPr="00E76B07" w:rsidRDefault="00E76B07" w:rsidP="00E76B07">
            <w:pPr>
              <w:spacing w:line="360" w:lineRule="auto"/>
              <w:rPr>
                <w:szCs w:val="24"/>
                <w:lang w:eastAsia="es-MX"/>
              </w:rPr>
            </w:pPr>
          </w:p>
        </w:tc>
      </w:tr>
      <w:tr w:rsidR="00E76B07" w:rsidRPr="00E76B07" w14:paraId="6F75E499" w14:textId="77777777" w:rsidTr="00AA64D7">
        <w:trPr>
          <w:trHeight w:val="320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A41C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Only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intercept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A601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Maximum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=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intercept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75A7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5D5B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26.249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2DC5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C3DE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0BAA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67E0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47.45</w:t>
            </w:r>
          </w:p>
        </w:tc>
      </w:tr>
      <w:tr w:rsidR="00E76B07" w:rsidRPr="00E76B07" w14:paraId="28813A5D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FB4D3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Non 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C436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Maximum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4959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6AD60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17.283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381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8.97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43CB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5.19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9073" w14:textId="77777777" w:rsidR="00E76B07" w:rsidRPr="00E76B07" w:rsidRDefault="00E76B07" w:rsidP="00E76B07">
            <w:pPr>
              <w:spacing w:line="360" w:lineRule="auto"/>
              <w:jc w:val="center"/>
              <w:rPr>
                <w:b/>
                <w:bCs/>
                <w:color w:val="000000"/>
                <w:szCs w:val="24"/>
                <w:lang w:eastAsia="es-MX"/>
              </w:rPr>
            </w:pPr>
            <w:r w:rsidRPr="00E76B07">
              <w:rPr>
                <w:b/>
                <w:bCs/>
                <w:color w:val="000000"/>
                <w:szCs w:val="24"/>
                <w:lang w:eastAsia="es-MX"/>
              </w:rPr>
              <w:t>0.046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4D1D" w14:textId="77777777" w:rsidR="00E76B07" w:rsidRPr="00E76B07" w:rsidRDefault="00E76B07" w:rsidP="00E76B07">
            <w:pPr>
              <w:spacing w:line="360" w:lineRule="auto"/>
              <w:jc w:val="center"/>
              <w:rPr>
                <w:b/>
                <w:bCs/>
                <w:color w:val="000000"/>
                <w:szCs w:val="24"/>
                <w:lang w:eastAsia="es-MX"/>
              </w:rPr>
            </w:pPr>
            <w:r w:rsidRPr="00E76B07">
              <w:rPr>
                <w:b/>
                <w:bCs/>
                <w:color w:val="000000"/>
                <w:szCs w:val="24"/>
                <w:lang w:eastAsia="es-MX"/>
              </w:rPr>
              <w:t>44.43</w:t>
            </w:r>
          </w:p>
        </w:tc>
      </w:tr>
      <w:tr w:rsidR="00E76B07" w:rsidRPr="00E76B07" w14:paraId="38338E86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B9B0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83561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Maximum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BD07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A555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18.693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7AE6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7.56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ACDC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4.04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43CC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AB4B7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45.37</w:t>
            </w:r>
          </w:p>
        </w:tc>
      </w:tr>
      <w:tr w:rsidR="00E76B07" w:rsidRPr="00E76B07" w14:paraId="5CA28748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6D71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Only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65BD1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Mean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=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intercept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63F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3BD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12.98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0C47F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3AD8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29F0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C23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38.08</w:t>
            </w:r>
          </w:p>
        </w:tc>
      </w:tr>
      <w:tr w:rsidR="00E76B07" w:rsidRPr="00E76B07" w14:paraId="1BD9DDA9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CF4A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Non 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2691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Mean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7CF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E5F9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10.179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5DEB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DFC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9D1B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0.128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F5B2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38.43</w:t>
            </w:r>
          </w:p>
        </w:tc>
      </w:tr>
      <w:tr w:rsidR="00E76B07" w:rsidRPr="00E76B07" w14:paraId="1AEB24BD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7018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DF813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Mean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C2F3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BA25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FD6C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0C39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6C771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00A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39.00</w:t>
            </w:r>
          </w:p>
        </w:tc>
      </w:tr>
      <w:tr w:rsidR="00E76B07" w:rsidRPr="00E76B07" w14:paraId="5AAF5C24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30FD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Only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3AF2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Minimum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=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intercept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120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A42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9.4667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51E4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171BE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5EAB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7507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36.87</w:t>
            </w:r>
          </w:p>
        </w:tc>
      </w:tr>
      <w:tr w:rsidR="00E76B07" w:rsidRPr="00E76B07" w14:paraId="75DEB607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BFAD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Non 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0737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Minimum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DD21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1F28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9.2053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2E8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FD6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4346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0.605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8220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36.87</w:t>
            </w:r>
          </w:p>
        </w:tc>
      </w:tr>
      <w:tr w:rsidR="00E76B07" w:rsidRPr="00E76B07" w14:paraId="16A1242A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A116B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B1ED9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Minimum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5B30BD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69AE8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9.2037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A6D0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49D19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BAAD6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35BD04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35.21</w:t>
            </w:r>
          </w:p>
        </w:tc>
      </w:tr>
      <w:tr w:rsidR="00E76B07" w:rsidRPr="00E76B07" w14:paraId="3B358B37" w14:textId="77777777" w:rsidTr="00AA64D7">
        <w:trPr>
          <w:trHeight w:val="32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50D57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D9147" w14:textId="77777777" w:rsidR="00E76B07" w:rsidRPr="00E76B07" w:rsidRDefault="00E76B07" w:rsidP="00E76B07">
            <w:pPr>
              <w:spacing w:line="360" w:lineRule="auto"/>
              <w:rPr>
                <w:i/>
                <w:iCs/>
                <w:color w:val="000000"/>
                <w:szCs w:val="24"/>
                <w:lang w:eastAsia="es-MX"/>
              </w:rPr>
            </w:pPr>
            <w:r w:rsidRPr="00E76B07">
              <w:rPr>
                <w:i/>
                <w:iCs/>
                <w:color w:val="000000"/>
                <w:szCs w:val="24"/>
                <w:lang w:eastAsia="es-MX"/>
              </w:rPr>
              <w:t xml:space="preserve">A. </w:t>
            </w:r>
            <w:proofErr w:type="spellStart"/>
            <w:r w:rsidRPr="00E76B07">
              <w:rPr>
                <w:i/>
                <w:iCs/>
                <w:color w:val="000000"/>
                <w:szCs w:val="24"/>
                <w:lang w:eastAsia="es-MX"/>
              </w:rPr>
              <w:t>atra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B465B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6EAAC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5AB9E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58BCA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0917C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A185E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</w:tr>
      <w:tr w:rsidR="00E76B07" w:rsidRPr="00E76B07" w14:paraId="37C83C0D" w14:textId="77777777" w:rsidTr="00AA64D7">
        <w:trPr>
          <w:trHeight w:val="320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9840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Only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F7C82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Maximum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=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intercept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55F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2DF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30.99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1867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10AEC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E1F8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9F9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49.44</w:t>
            </w:r>
          </w:p>
        </w:tc>
      </w:tr>
      <w:tr w:rsidR="00E76B07" w:rsidRPr="00E76B07" w14:paraId="6A81C624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812D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Non 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6A53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Maximum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B6DC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056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28.25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AF3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A68D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3356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0.3479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21FC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50.33</w:t>
            </w:r>
          </w:p>
        </w:tc>
      </w:tr>
      <w:tr w:rsidR="00E76B07" w:rsidRPr="00E76B07" w14:paraId="74DE08B3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B4E30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4B9F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Maximum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F7D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CE3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28.521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0F63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7400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1812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47F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50.44</w:t>
            </w:r>
          </w:p>
        </w:tc>
      </w:tr>
      <w:tr w:rsidR="00E76B07" w:rsidRPr="00E76B07" w14:paraId="09D7C6EB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B4CA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Only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634E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Mean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=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intercept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6A79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7434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17.527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DD55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FC0A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9F6A1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6703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42.42</w:t>
            </w:r>
          </w:p>
        </w:tc>
      </w:tr>
      <w:tr w:rsidR="00E76B07" w:rsidRPr="00E76B07" w14:paraId="6D1A330B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DD45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Non 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66DF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Mean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6BCD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7BCD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14.617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49A0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7D6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3CE8C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0.1886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7C8AB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42.60</w:t>
            </w:r>
          </w:p>
        </w:tc>
      </w:tr>
      <w:tr w:rsidR="00E76B07" w:rsidRPr="00E76B07" w14:paraId="7F4BA8E7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50EA1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lastRenderedPageBreak/>
              <w:t xml:space="preserve">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040A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Mean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CD66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68CC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14.832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CBFD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76C3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E61D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C71F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42.60</w:t>
            </w:r>
          </w:p>
        </w:tc>
      </w:tr>
      <w:tr w:rsidR="00E76B07" w:rsidRPr="00E76B07" w14:paraId="2078096E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B269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Only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2FCD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Minimum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=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intercept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E942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7D5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16.917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AFBA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937BA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CD83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E6A5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42.32</w:t>
            </w:r>
          </w:p>
        </w:tc>
      </w:tr>
      <w:tr w:rsidR="00E76B07" w:rsidRPr="00E76B07" w14:paraId="19F5B6EB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E915C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Non 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4C71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Minimum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529B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F00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14.489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2A9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2.43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0E2A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1.68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02C0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0.2246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50AD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42.18</w:t>
            </w:r>
          </w:p>
        </w:tc>
      </w:tr>
      <w:tr w:rsidR="00E76B07" w:rsidRPr="00E76B07" w14:paraId="32148B86" w14:textId="77777777" w:rsidTr="00AA64D7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72673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model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AAB6C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Minimum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depth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=LPI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index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5F171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4C6E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14.63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09DE9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6BA74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BC092" w14:textId="77777777" w:rsidR="00E76B07" w:rsidRPr="00E76B07" w:rsidRDefault="00E76B07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475F0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42.43</w:t>
            </w:r>
          </w:p>
        </w:tc>
      </w:tr>
    </w:tbl>
    <w:p w14:paraId="59395C36" w14:textId="77777777" w:rsidR="00E76B07" w:rsidRPr="00E76B07" w:rsidRDefault="00E76B07" w:rsidP="00E76B07">
      <w:pPr>
        <w:spacing w:line="360" w:lineRule="auto"/>
        <w:rPr>
          <w:szCs w:val="24"/>
          <w:lang w:val="en-GB"/>
        </w:rPr>
        <w:sectPr w:rsidR="00E76B07" w:rsidRPr="00E76B07" w:rsidSect="00E76B07">
          <w:pgSz w:w="15840" w:h="12240" w:orient="landscape"/>
          <w:pgMar w:top="1701" w:right="1418" w:bottom="1701" w:left="1418" w:header="709" w:footer="709" w:gutter="0"/>
          <w:lnNumType w:countBy="1" w:restart="continuous"/>
          <w:cols w:space="708"/>
          <w:docGrid w:linePitch="360"/>
        </w:sectPr>
      </w:pPr>
    </w:p>
    <w:p w14:paraId="089356DE" w14:textId="4CBAEC8D" w:rsidR="00E76B07" w:rsidRPr="00E76B07" w:rsidRDefault="00E76B07" w:rsidP="00E76B07">
      <w:pPr>
        <w:spacing w:line="360" w:lineRule="auto"/>
        <w:rPr>
          <w:szCs w:val="24"/>
          <w:lang w:val="en-GB"/>
        </w:rPr>
      </w:pPr>
      <w:proofErr w:type="spellStart"/>
      <w:r w:rsidRPr="00E76B07">
        <w:rPr>
          <w:szCs w:val="24"/>
          <w:lang w:val="en-GB"/>
        </w:rPr>
        <w:lastRenderedPageBreak/>
        <w:t>Tabla</w:t>
      </w:r>
      <w:proofErr w:type="spellEnd"/>
      <w:r w:rsidRPr="00E76B07">
        <w:rPr>
          <w:szCs w:val="24"/>
          <w:lang w:val="en-GB"/>
        </w:rPr>
        <w:t xml:space="preserve"> C 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Linear trend analysis of the </w:t>
      </w:r>
      <w:proofErr w:type="spellStart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>i</w:t>
      </w:r>
      <w:proofErr w:type="spellEnd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) </w:t>
      </w:r>
      <w:proofErr w:type="spellStart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>Puelo</w:t>
      </w:r>
      <w:proofErr w:type="spellEnd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river flow between 2013 and 2022, and ii) the mean, maximum and minimum values of the salinity time series between 0 and 20 m depth obtained from IFOP records between 2013 and 2022.</w:t>
      </w:r>
    </w:p>
    <w:tbl>
      <w:tblPr>
        <w:tblW w:w="90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0"/>
        <w:gridCol w:w="1868"/>
        <w:gridCol w:w="1300"/>
        <w:gridCol w:w="1300"/>
        <w:gridCol w:w="1300"/>
        <w:gridCol w:w="1300"/>
      </w:tblGrid>
      <w:tr w:rsidR="00E76B07" w:rsidRPr="00E76B07" w14:paraId="356C9E0E" w14:textId="77777777" w:rsidTr="00AA64D7">
        <w:trPr>
          <w:trHeight w:val="320"/>
        </w:trPr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82E8F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Variable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9EE85B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Sector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4E50C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Intercept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3A5C0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Pr(&gt;|t|)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A668E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Slope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D4213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Pr(&gt;|t|)</w:t>
            </w:r>
          </w:p>
        </w:tc>
      </w:tr>
      <w:tr w:rsidR="00E76B07" w:rsidRPr="00E76B07" w14:paraId="1A289611" w14:textId="77777777" w:rsidTr="00AA64D7">
        <w:trPr>
          <w:trHeight w:val="320"/>
        </w:trPr>
        <w:tc>
          <w:tcPr>
            <w:tcW w:w="1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600C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Minimum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89617C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Puelo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A393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4.9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E37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2.84E-05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2F3D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0.0419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2887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0.013</w:t>
            </w:r>
          </w:p>
        </w:tc>
      </w:tr>
      <w:tr w:rsidR="00E76B07" w:rsidRPr="00E76B07" w14:paraId="7C1C51F0" w14:textId="77777777" w:rsidTr="00AA64D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C78B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Mean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0F045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5990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26.4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C2A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2.00E-16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61BF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AC43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0.738</w:t>
            </w:r>
          </w:p>
        </w:tc>
      </w:tr>
      <w:tr w:rsidR="00E76B07" w:rsidRPr="00E76B07" w14:paraId="094FEBDE" w14:textId="77777777" w:rsidTr="00AA64D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06EF4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Maximum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2D6FC5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585F9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32.2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17E24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2.00E-16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11F5D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D2F65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0.117</w:t>
            </w:r>
          </w:p>
        </w:tc>
      </w:tr>
      <w:tr w:rsidR="00E76B07" w:rsidRPr="00E76B07" w14:paraId="4D26E42A" w14:textId="77777777" w:rsidTr="00AA64D7">
        <w:trPr>
          <w:trHeight w:val="320"/>
        </w:trPr>
        <w:tc>
          <w:tcPr>
            <w:tcW w:w="1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63A3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Minimum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B342B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Marimelli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north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A8B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5.9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4117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2.20E-06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CE7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0.0402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C30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0.022</w:t>
            </w:r>
          </w:p>
        </w:tc>
      </w:tr>
      <w:tr w:rsidR="00E76B07" w:rsidRPr="00E76B07" w14:paraId="5220BC5E" w14:textId="77777777" w:rsidTr="00AA64D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0130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Mean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677C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42B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26.8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76FD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2.00E-16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96F6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270C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0.226</w:t>
            </w:r>
          </w:p>
        </w:tc>
      </w:tr>
      <w:tr w:rsidR="00E76B07" w:rsidRPr="00E76B07" w14:paraId="78AA4AF7" w14:textId="77777777" w:rsidTr="00AA64D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74727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Maximum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A17750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B113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32.2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0BDC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2.00E-16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C6D3C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73B4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0.002</w:t>
            </w:r>
          </w:p>
        </w:tc>
      </w:tr>
      <w:tr w:rsidR="00E76B07" w:rsidRPr="00E76B07" w14:paraId="616445C9" w14:textId="77777777" w:rsidTr="00AA64D7">
        <w:trPr>
          <w:trHeight w:val="320"/>
        </w:trPr>
        <w:tc>
          <w:tcPr>
            <w:tcW w:w="1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D1B4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Minimum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1BB67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Marimelli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south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B9EB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5.8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446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2.88E-06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5A64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0.0442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9DE5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0.011</w:t>
            </w:r>
          </w:p>
        </w:tc>
      </w:tr>
      <w:tr w:rsidR="00E76B07" w:rsidRPr="00E76B07" w14:paraId="0CBA00D7" w14:textId="77777777" w:rsidTr="00AA64D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29ED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Mean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3573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BFD0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26.8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63A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2.00E-16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F13E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81A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0.243</w:t>
            </w:r>
          </w:p>
        </w:tc>
      </w:tr>
      <w:tr w:rsidR="00E76B07" w:rsidRPr="00E76B07" w14:paraId="4AEF0B0E" w14:textId="77777777" w:rsidTr="00AA64D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EFB9D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Maximum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C7A91F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00A77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32.2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E48FB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2.00E-16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27F2F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5D1D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0.003</w:t>
            </w:r>
          </w:p>
        </w:tc>
      </w:tr>
      <w:tr w:rsidR="00E76B07" w:rsidRPr="00E76B07" w14:paraId="7FDF83F9" w14:textId="77777777" w:rsidTr="00AA64D7">
        <w:trPr>
          <w:trHeight w:val="320"/>
        </w:trPr>
        <w:tc>
          <w:tcPr>
            <w:tcW w:w="1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F78B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Minimum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30791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Caicura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7EC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20.6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9C71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2.00E-16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44DD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0.0440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9366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0.049</w:t>
            </w:r>
          </w:p>
        </w:tc>
      </w:tr>
      <w:tr w:rsidR="00E76B07" w:rsidRPr="00E76B07" w14:paraId="10E41BE3" w14:textId="77777777" w:rsidTr="00AA64D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D215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Mean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63564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F4EC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30.3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F966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2.00E-16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749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1AC6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0.026</w:t>
            </w:r>
          </w:p>
        </w:tc>
      </w:tr>
      <w:tr w:rsidR="00E76B07" w:rsidRPr="00E76B07" w14:paraId="54348087" w14:textId="77777777" w:rsidTr="00AA64D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E93FB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Maximum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salinity</w:t>
            </w:r>
            <w:proofErr w:type="spellEnd"/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4FC6B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76612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32.1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3A996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2.00E-16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DD2A9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757EA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0.001</w:t>
            </w:r>
          </w:p>
        </w:tc>
      </w:tr>
      <w:tr w:rsidR="00E76B07" w:rsidRPr="00E76B07" w14:paraId="60F5D867" w14:textId="77777777" w:rsidTr="00AA64D7">
        <w:trPr>
          <w:trHeight w:val="320"/>
        </w:trPr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390AF" w14:textId="77777777" w:rsidR="00E76B07" w:rsidRPr="00E76B07" w:rsidRDefault="00E76B07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Flow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427B04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Rio Puelo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62298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663.2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9E867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2.00E-16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58053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-3.5407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48BFE0" w14:textId="77777777" w:rsidR="00E76B07" w:rsidRPr="00E76B07" w:rsidRDefault="00E76B07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1.47E-09</w:t>
            </w:r>
          </w:p>
        </w:tc>
      </w:tr>
    </w:tbl>
    <w:p w14:paraId="527BD423" w14:textId="77777777" w:rsidR="00E76B07" w:rsidRPr="00E76B07" w:rsidRDefault="00E76B07" w:rsidP="00E76B07">
      <w:pPr>
        <w:spacing w:line="360" w:lineRule="auto"/>
        <w:rPr>
          <w:szCs w:val="24"/>
        </w:rPr>
      </w:pPr>
    </w:p>
    <w:p w14:paraId="58BC5948" w14:textId="77777777" w:rsidR="00E76B07" w:rsidRPr="00E76B07" w:rsidRDefault="00E76B07" w:rsidP="00E76B07">
      <w:pPr>
        <w:spacing w:line="360" w:lineRule="auto"/>
        <w:rPr>
          <w:szCs w:val="24"/>
          <w:lang w:val="en-US"/>
        </w:rPr>
        <w:sectPr w:rsidR="00E76B07" w:rsidRPr="00E76B07" w:rsidSect="00E76B07">
          <w:pgSz w:w="12240" w:h="15840"/>
          <w:pgMar w:top="1418" w:right="1701" w:bottom="1418" w:left="1701" w:header="709" w:footer="709" w:gutter="0"/>
          <w:lnNumType w:countBy="1" w:restart="continuous"/>
          <w:cols w:space="708"/>
          <w:docGrid w:linePitch="360"/>
        </w:sectPr>
      </w:pPr>
    </w:p>
    <w:p w14:paraId="033DFD38" w14:textId="7D32F103" w:rsidR="003F1BFB" w:rsidRPr="00E76B07" w:rsidRDefault="003F1BFB" w:rsidP="00E76B07">
      <w:pPr>
        <w:spacing w:line="360" w:lineRule="auto"/>
        <w:rPr>
          <w:szCs w:val="24"/>
          <w:lang w:val="en-US"/>
        </w:rPr>
      </w:pPr>
      <w:r w:rsidRPr="00E76B07">
        <w:rPr>
          <w:szCs w:val="24"/>
          <w:lang w:val="en-US"/>
        </w:rPr>
        <w:lastRenderedPageBreak/>
        <w:t xml:space="preserve">Table </w:t>
      </w:r>
      <w:r w:rsidR="00E76B07">
        <w:rPr>
          <w:szCs w:val="24"/>
          <w:lang w:val="en-US"/>
        </w:rPr>
        <w:t>D</w:t>
      </w:r>
      <w:r w:rsidRPr="00E76B07">
        <w:rPr>
          <w:szCs w:val="24"/>
          <w:lang w:val="en-US"/>
        </w:rPr>
        <w:t xml:space="preserve"> 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Analysis of the effect of the variables; zone, year species and sampling sites on the average, minimum and maximum depth of the </w:t>
      </w:r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>M. chilensis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A. </w:t>
      </w:r>
      <w:proofErr w:type="spellStart"/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>atra</w:t>
      </w:r>
      <w:proofErr w:type="spellEnd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beds in the </w:t>
      </w:r>
      <w:proofErr w:type="spellStart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>Reloncaví</w:t>
      </w:r>
      <w:proofErr w:type="spellEnd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Fjord.</w:t>
      </w:r>
    </w:p>
    <w:tbl>
      <w:tblPr>
        <w:tblW w:w="1280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4"/>
        <w:gridCol w:w="5766"/>
        <w:gridCol w:w="897"/>
        <w:gridCol w:w="1254"/>
        <w:gridCol w:w="46"/>
        <w:gridCol w:w="1216"/>
        <w:gridCol w:w="38"/>
        <w:gridCol w:w="46"/>
      </w:tblGrid>
      <w:tr w:rsidR="003F1BFB" w:rsidRPr="00E76B07" w14:paraId="0AD5A62D" w14:textId="77777777" w:rsidTr="00206BDE">
        <w:trPr>
          <w:trHeight w:val="320"/>
          <w:tblHeader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810C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Modelo tipo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88E6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Predictor variables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C6D7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Degree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of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freedom</w:t>
            </w:r>
            <w:proofErr w:type="spellEnd"/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0833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AIC</w:t>
            </w:r>
          </w:p>
        </w:tc>
      </w:tr>
      <w:tr w:rsidR="003F1BFB" w:rsidRPr="00CA5D70" w14:paraId="5A141AD9" w14:textId="77777777" w:rsidTr="00206BDE">
        <w:trPr>
          <w:gridAfter w:val="1"/>
          <w:wAfter w:w="46" w:type="dxa"/>
          <w:trHeight w:val="680"/>
        </w:trPr>
        <w:tc>
          <w:tcPr>
            <w:tcW w:w="93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4C8B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szCs w:val="24"/>
                <w:lang w:val="en-US" w:eastAsia="es-MX"/>
              </w:rPr>
              <w:t>Response variable= Mean depth of mussel beds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5E3E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6298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</w:p>
        </w:tc>
      </w:tr>
      <w:tr w:rsidR="003F1BFB" w:rsidRPr="00E76B07" w14:paraId="16BB4225" w14:textId="77777777" w:rsidTr="00206BDE">
        <w:trPr>
          <w:trHeight w:val="680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6EBDF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39936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 xml:space="preserve">Fixed variables: </w:t>
            </w:r>
            <w:proofErr w:type="spellStart"/>
            <w:r w:rsidRPr="00E76B07">
              <w:rPr>
                <w:color w:val="000000"/>
                <w:szCs w:val="24"/>
                <w:lang w:val="en-US" w:eastAsia="es-MX"/>
              </w:rPr>
              <w:t>Zone+Year+Species</w:t>
            </w:r>
            <w:proofErr w:type="spellEnd"/>
            <w:r w:rsidRPr="00E76B07">
              <w:rPr>
                <w:color w:val="000000"/>
                <w:szCs w:val="24"/>
                <w:lang w:val="en-US" w:eastAsia="es-MX"/>
              </w:rPr>
              <w:t>; Site is the aleatory variable</w:t>
            </w:r>
          </w:p>
        </w:tc>
        <w:tc>
          <w:tcPr>
            <w:tcW w:w="13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9863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9</w:t>
            </w:r>
          </w:p>
        </w:tc>
        <w:tc>
          <w:tcPr>
            <w:tcW w:w="130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F689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1038.7</w:t>
            </w:r>
          </w:p>
        </w:tc>
      </w:tr>
      <w:tr w:rsidR="003F1BFB" w:rsidRPr="00E76B07" w14:paraId="60814374" w14:textId="77777777" w:rsidTr="00206BDE">
        <w:trPr>
          <w:trHeight w:val="680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53339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AEAD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r w:rsidRPr="00E76B07">
              <w:rPr>
                <w:color w:val="000000"/>
                <w:szCs w:val="24"/>
                <w:lang w:val="en-GB" w:eastAsia="es-MX"/>
              </w:rPr>
              <w:t>Individuals/m2+Zone+Year+</w:t>
            </w:r>
            <w:proofErr w:type="gramStart"/>
            <w:r w:rsidRPr="00E76B07">
              <w:rPr>
                <w:color w:val="000000"/>
                <w:szCs w:val="24"/>
                <w:lang w:val="en-GB" w:eastAsia="es-MX"/>
              </w:rPr>
              <w:t xml:space="preserve">Species, </w:t>
            </w:r>
            <w:r w:rsidRPr="00E76B07">
              <w:rPr>
                <w:color w:val="000000"/>
                <w:szCs w:val="24"/>
                <w:lang w:val="en-US" w:eastAsia="es-MX"/>
              </w:rPr>
              <w:t xml:space="preserve"> Site</w:t>
            </w:r>
            <w:proofErr w:type="gramEnd"/>
            <w:r w:rsidRPr="00E76B07">
              <w:rPr>
                <w:color w:val="000000"/>
                <w:szCs w:val="24"/>
                <w:lang w:val="en-US" w:eastAsia="es-MX"/>
              </w:rPr>
              <w:t xml:space="preserve"> is the aleatory variable</w:t>
            </w:r>
          </w:p>
        </w:tc>
        <w:tc>
          <w:tcPr>
            <w:tcW w:w="13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14CB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30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820D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1039.6</w:t>
            </w:r>
          </w:p>
        </w:tc>
      </w:tr>
      <w:tr w:rsidR="003F1BFB" w:rsidRPr="00E76B07" w14:paraId="5369F65A" w14:textId="77777777" w:rsidTr="00206BDE">
        <w:trPr>
          <w:trHeight w:val="680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5A76F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5358D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GB" w:eastAsia="es-MX"/>
              </w:rPr>
              <w:t>Zone+Year+Species</w:t>
            </w:r>
            <w:proofErr w:type="spellEnd"/>
            <w:r w:rsidRPr="00E76B07">
              <w:rPr>
                <w:color w:val="000000"/>
                <w:szCs w:val="24"/>
                <w:lang w:val="en-GB" w:eastAsia="es-MX"/>
              </w:rPr>
              <w:t>, Zone and Site are aleatory variables</w:t>
            </w:r>
          </w:p>
        </w:tc>
        <w:tc>
          <w:tcPr>
            <w:tcW w:w="13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42F19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11</w:t>
            </w:r>
          </w:p>
        </w:tc>
        <w:tc>
          <w:tcPr>
            <w:tcW w:w="130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FB9D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1039.6</w:t>
            </w:r>
          </w:p>
        </w:tc>
      </w:tr>
      <w:tr w:rsidR="003F1BFB" w:rsidRPr="00E76B07" w14:paraId="1F8A2F06" w14:textId="77777777" w:rsidTr="00206BDE">
        <w:trPr>
          <w:trHeight w:val="680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CB4D6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23CED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Zone+Year+Species</w:t>
            </w:r>
            <w:proofErr w:type="spellEnd"/>
          </w:p>
        </w:tc>
        <w:tc>
          <w:tcPr>
            <w:tcW w:w="13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8190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8</w:t>
            </w:r>
          </w:p>
        </w:tc>
        <w:tc>
          <w:tcPr>
            <w:tcW w:w="130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40B16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1053.7</w:t>
            </w:r>
          </w:p>
        </w:tc>
      </w:tr>
      <w:tr w:rsidR="003F1BFB" w:rsidRPr="00E76B07" w14:paraId="1766058D" w14:textId="77777777" w:rsidTr="00206BDE">
        <w:trPr>
          <w:trHeight w:val="680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ABF77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FFA3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r w:rsidRPr="00E76B07">
              <w:rPr>
                <w:color w:val="000000"/>
                <w:szCs w:val="24"/>
                <w:lang w:val="en-GB" w:eastAsia="es-MX"/>
              </w:rPr>
              <w:t>Zone*</w:t>
            </w:r>
            <w:proofErr w:type="spellStart"/>
            <w:r w:rsidRPr="00E76B07">
              <w:rPr>
                <w:color w:val="000000"/>
                <w:szCs w:val="24"/>
                <w:lang w:val="en-GB" w:eastAsia="es-MX"/>
              </w:rPr>
              <w:t>Year+Species</w:t>
            </w:r>
            <w:proofErr w:type="spellEnd"/>
            <w:r w:rsidRPr="00E76B07">
              <w:rPr>
                <w:color w:val="000000"/>
                <w:szCs w:val="24"/>
                <w:lang w:val="en-GB" w:eastAsia="es-MX"/>
              </w:rPr>
              <w:t xml:space="preserve">, </w:t>
            </w:r>
            <w:r w:rsidRPr="00E76B07">
              <w:rPr>
                <w:color w:val="000000"/>
                <w:szCs w:val="24"/>
                <w:lang w:val="en-US" w:eastAsia="es-MX"/>
              </w:rPr>
              <w:t>Site is the aleatory variable</w:t>
            </w:r>
            <w:r w:rsidRPr="00E76B07" w:rsidDel="00EC2BFD">
              <w:rPr>
                <w:color w:val="000000"/>
                <w:szCs w:val="24"/>
                <w:lang w:val="en-GB" w:eastAsia="es-MX"/>
              </w:rPr>
              <w:t xml:space="preserve"> </w:t>
            </w:r>
          </w:p>
        </w:tc>
        <w:tc>
          <w:tcPr>
            <w:tcW w:w="13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FF755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GB" w:eastAsia="es-MX"/>
              </w:rPr>
            </w:pPr>
          </w:p>
        </w:tc>
        <w:tc>
          <w:tcPr>
            <w:tcW w:w="130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07DC6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 xml:space="preserve">Failed </w:t>
            </w:r>
          </w:p>
        </w:tc>
      </w:tr>
      <w:tr w:rsidR="003F1BFB" w:rsidRPr="00E76B07" w14:paraId="3108F850" w14:textId="77777777" w:rsidTr="00206BDE">
        <w:trPr>
          <w:trHeight w:val="680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FA600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negative binomial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0152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GB" w:eastAsia="es-MX"/>
              </w:rPr>
              <w:t>Zone+Year+Species</w:t>
            </w:r>
            <w:proofErr w:type="spellEnd"/>
            <w:r w:rsidRPr="00E76B07">
              <w:rPr>
                <w:color w:val="000000"/>
                <w:szCs w:val="24"/>
                <w:lang w:val="en-GB" w:eastAsia="es-MX"/>
              </w:rPr>
              <w:t xml:space="preserve">, </w:t>
            </w:r>
            <w:r w:rsidRPr="00E76B07">
              <w:rPr>
                <w:color w:val="000000"/>
                <w:szCs w:val="24"/>
                <w:lang w:val="en-US" w:eastAsia="es-MX"/>
              </w:rPr>
              <w:t>Site is the aleatory variable</w:t>
            </w:r>
            <w:r w:rsidRPr="00E76B07" w:rsidDel="00EC2BFD">
              <w:rPr>
                <w:color w:val="000000"/>
                <w:szCs w:val="24"/>
                <w:lang w:val="en-GB" w:eastAsia="es-MX"/>
              </w:rPr>
              <w:t xml:space="preserve"> </w:t>
            </w:r>
          </w:p>
        </w:tc>
        <w:tc>
          <w:tcPr>
            <w:tcW w:w="13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974F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GB" w:eastAsia="es-MX"/>
              </w:rPr>
            </w:pPr>
          </w:p>
        </w:tc>
        <w:tc>
          <w:tcPr>
            <w:tcW w:w="130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990E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1297.4</w:t>
            </w:r>
          </w:p>
        </w:tc>
      </w:tr>
      <w:tr w:rsidR="003F1BFB" w:rsidRPr="00E76B07" w14:paraId="7FE4B6FA" w14:textId="77777777" w:rsidTr="00206BDE">
        <w:trPr>
          <w:trHeight w:val="680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ADB58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negative binomial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DA758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r w:rsidRPr="00E76B07">
              <w:rPr>
                <w:color w:val="000000"/>
                <w:szCs w:val="24"/>
                <w:lang w:val="en-GB" w:eastAsia="es-MX"/>
              </w:rPr>
              <w:t xml:space="preserve">Ind/m1+Zone+Year+Species, </w:t>
            </w:r>
            <w:r w:rsidRPr="00E76B07">
              <w:rPr>
                <w:color w:val="000000"/>
                <w:szCs w:val="24"/>
                <w:lang w:val="en-US" w:eastAsia="es-MX"/>
              </w:rPr>
              <w:t>Site is the aleatory variable</w:t>
            </w:r>
            <w:r w:rsidRPr="00E76B07" w:rsidDel="00EC2BFD">
              <w:rPr>
                <w:color w:val="000000"/>
                <w:szCs w:val="24"/>
                <w:lang w:val="en-GB" w:eastAsia="es-MX"/>
              </w:rPr>
              <w:t xml:space="preserve"> </w:t>
            </w:r>
          </w:p>
        </w:tc>
        <w:tc>
          <w:tcPr>
            <w:tcW w:w="13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9B5C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9</w:t>
            </w:r>
          </w:p>
        </w:tc>
        <w:tc>
          <w:tcPr>
            <w:tcW w:w="130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F993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1299.8</w:t>
            </w:r>
          </w:p>
        </w:tc>
      </w:tr>
      <w:tr w:rsidR="003F1BFB" w:rsidRPr="00E76B07" w14:paraId="51383AD1" w14:textId="77777777" w:rsidTr="00206BDE">
        <w:trPr>
          <w:trHeight w:val="680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C8E49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negative binomial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B301C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r w:rsidRPr="00E76B07">
              <w:rPr>
                <w:color w:val="000000"/>
                <w:szCs w:val="24"/>
                <w:lang w:val="en-GB" w:eastAsia="es-MX"/>
              </w:rPr>
              <w:t>Zone*</w:t>
            </w:r>
            <w:proofErr w:type="spellStart"/>
            <w:r w:rsidRPr="00E76B07">
              <w:rPr>
                <w:color w:val="000000"/>
                <w:szCs w:val="24"/>
                <w:lang w:val="en-GB" w:eastAsia="es-MX"/>
              </w:rPr>
              <w:t>Year+Species</w:t>
            </w:r>
            <w:proofErr w:type="spellEnd"/>
            <w:r w:rsidRPr="00E76B07">
              <w:rPr>
                <w:color w:val="000000"/>
                <w:szCs w:val="24"/>
                <w:lang w:val="en-GB" w:eastAsia="es-MX"/>
              </w:rPr>
              <w:t xml:space="preserve">, </w:t>
            </w:r>
            <w:r w:rsidRPr="00E76B07">
              <w:rPr>
                <w:color w:val="000000"/>
                <w:szCs w:val="24"/>
                <w:lang w:val="en-US" w:eastAsia="es-MX"/>
              </w:rPr>
              <w:t>Site is the aleatory variable</w:t>
            </w:r>
          </w:p>
        </w:tc>
        <w:tc>
          <w:tcPr>
            <w:tcW w:w="130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14E6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8</w:t>
            </w:r>
          </w:p>
        </w:tc>
        <w:tc>
          <w:tcPr>
            <w:tcW w:w="130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8BF85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1299.8</w:t>
            </w:r>
          </w:p>
        </w:tc>
      </w:tr>
      <w:tr w:rsidR="003F1BFB" w:rsidRPr="00E76B07" w14:paraId="4346BC6A" w14:textId="77777777" w:rsidTr="00206BDE">
        <w:trPr>
          <w:trHeight w:val="680"/>
        </w:trPr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35342C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1F6A6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GB" w:eastAsia="es-MX"/>
              </w:rPr>
              <w:t>Zone+Year+Species</w:t>
            </w:r>
            <w:proofErr w:type="spellEnd"/>
            <w:r w:rsidRPr="00E76B07">
              <w:rPr>
                <w:color w:val="000000"/>
                <w:szCs w:val="24"/>
                <w:lang w:val="en-GB" w:eastAsia="es-MX"/>
              </w:rPr>
              <w:t>, Zone and Site are aleatory variables</w:t>
            </w:r>
          </w:p>
        </w:tc>
        <w:tc>
          <w:tcPr>
            <w:tcW w:w="130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42CDE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6</w:t>
            </w:r>
          </w:p>
        </w:tc>
        <w:tc>
          <w:tcPr>
            <w:tcW w:w="130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E2363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1299.4</w:t>
            </w:r>
          </w:p>
        </w:tc>
      </w:tr>
      <w:tr w:rsidR="003F1BFB" w:rsidRPr="00CA5D70" w14:paraId="1AC0459E" w14:textId="77777777" w:rsidTr="00206BDE">
        <w:trPr>
          <w:gridAfter w:val="1"/>
          <w:wAfter w:w="46" w:type="dxa"/>
          <w:trHeight w:val="320"/>
        </w:trPr>
        <w:tc>
          <w:tcPr>
            <w:tcW w:w="93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6FF95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  <w:lang w:val="en-US" w:eastAsia="es-MX"/>
              </w:rPr>
            </w:pPr>
            <w:r w:rsidRPr="00E76B07">
              <w:rPr>
                <w:szCs w:val="24"/>
                <w:lang w:val="en-US" w:eastAsia="es-MX"/>
              </w:rPr>
              <w:lastRenderedPageBreak/>
              <w:t>Response variable= Minimum depth of mussel bed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7BF24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  <w:lang w:val="en-US" w:eastAsia="es-MX"/>
              </w:rPr>
            </w:pP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C6A8C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  <w:lang w:val="en-US" w:eastAsia="es-MX"/>
              </w:rPr>
            </w:pPr>
          </w:p>
        </w:tc>
      </w:tr>
      <w:tr w:rsidR="003F1BFB" w:rsidRPr="00E76B07" w14:paraId="46AE160D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B802F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17758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GB" w:eastAsia="es-MX"/>
              </w:rPr>
              <w:t>Zone+Year+Species</w:t>
            </w:r>
            <w:proofErr w:type="spellEnd"/>
            <w:r w:rsidRPr="00E76B07">
              <w:rPr>
                <w:color w:val="000000"/>
                <w:szCs w:val="24"/>
                <w:lang w:val="en-GB" w:eastAsia="es-MX"/>
              </w:rPr>
              <w:t xml:space="preserve">, </w:t>
            </w:r>
            <w:r w:rsidRPr="00E76B07">
              <w:rPr>
                <w:color w:val="000000"/>
                <w:szCs w:val="24"/>
                <w:lang w:val="en-US" w:eastAsia="es-MX"/>
              </w:rPr>
              <w:t>Site is the aleatory variable</w:t>
            </w:r>
            <w:r w:rsidRPr="00E76B07" w:rsidDel="00EC2BFD">
              <w:rPr>
                <w:color w:val="000000"/>
                <w:szCs w:val="24"/>
                <w:lang w:val="en-GB" w:eastAsia="es-MX"/>
              </w:rPr>
              <w:t xml:space="preserve">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C56D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9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D4BB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1055.8</w:t>
            </w:r>
          </w:p>
        </w:tc>
      </w:tr>
      <w:tr w:rsidR="003F1BFB" w:rsidRPr="00E76B07" w14:paraId="7AA12C97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0CCA9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8445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Zone+Year+Species</w:t>
            </w:r>
            <w:proofErr w:type="spellEnd"/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37CE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8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A761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1089.9</w:t>
            </w:r>
          </w:p>
        </w:tc>
      </w:tr>
      <w:tr w:rsidR="003F1BFB" w:rsidRPr="00E76B07" w14:paraId="32E9BAB5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88DB3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negative binomial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0D4C8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r w:rsidRPr="00E76B07">
              <w:rPr>
                <w:color w:val="000000"/>
                <w:szCs w:val="24"/>
                <w:lang w:val="en-GB" w:eastAsia="es-MX"/>
              </w:rPr>
              <w:t>Zone*</w:t>
            </w:r>
            <w:proofErr w:type="spellStart"/>
            <w:r w:rsidRPr="00E76B07">
              <w:rPr>
                <w:color w:val="000000"/>
                <w:szCs w:val="24"/>
                <w:lang w:val="en-GB" w:eastAsia="es-MX"/>
              </w:rPr>
              <w:t>Year+Species</w:t>
            </w:r>
            <w:proofErr w:type="spellEnd"/>
            <w:r w:rsidRPr="00E76B07">
              <w:rPr>
                <w:color w:val="000000"/>
                <w:szCs w:val="24"/>
                <w:lang w:val="en-GB" w:eastAsia="es-MX"/>
              </w:rPr>
              <w:t>, Zone and Site are aleatory variables</w:t>
            </w:r>
            <w:r w:rsidRPr="00E76B07" w:rsidDel="00EC2BFD">
              <w:rPr>
                <w:color w:val="000000"/>
                <w:szCs w:val="24"/>
                <w:lang w:val="en-GB" w:eastAsia="es-MX"/>
              </w:rPr>
              <w:t xml:space="preserve">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FE4C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15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99F1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Failed</w:t>
            </w:r>
            <w:proofErr w:type="spellEnd"/>
          </w:p>
        </w:tc>
      </w:tr>
      <w:tr w:rsidR="003F1BFB" w:rsidRPr="00E76B07" w14:paraId="069FFB24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C7ACF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</w:p>
        </w:tc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034DC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GB" w:eastAsia="es-MX"/>
              </w:rPr>
              <w:t>Zone+Year+Species</w:t>
            </w:r>
            <w:proofErr w:type="spellEnd"/>
            <w:r w:rsidRPr="00E76B07">
              <w:rPr>
                <w:color w:val="000000"/>
                <w:szCs w:val="24"/>
                <w:lang w:val="en-GB" w:eastAsia="es-MX"/>
              </w:rPr>
              <w:t>, Zone and Site are aleatory variables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8B7B6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16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C8826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Failed</w:t>
            </w:r>
            <w:proofErr w:type="spellEnd"/>
          </w:p>
        </w:tc>
      </w:tr>
      <w:tr w:rsidR="003F1BFB" w:rsidRPr="00E76B07" w14:paraId="3D75D367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245A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8077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GB" w:eastAsia="es-MX"/>
              </w:rPr>
              <w:t>Zone+Year+Species</w:t>
            </w:r>
            <w:proofErr w:type="spellEnd"/>
            <w:r w:rsidRPr="00E76B07">
              <w:rPr>
                <w:color w:val="000000"/>
                <w:szCs w:val="24"/>
                <w:lang w:val="en-GB" w:eastAsia="es-MX"/>
              </w:rPr>
              <w:t>, Site is the aleatory variable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3A19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9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BC4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1245.6</w:t>
            </w:r>
          </w:p>
        </w:tc>
      </w:tr>
      <w:tr w:rsidR="003F1BFB" w:rsidRPr="00E76B07" w14:paraId="558A9D20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BF2CD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negative binomial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EA140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r w:rsidRPr="00E76B07">
              <w:rPr>
                <w:color w:val="000000"/>
                <w:szCs w:val="24"/>
                <w:lang w:val="en-GB" w:eastAsia="es-MX"/>
              </w:rPr>
              <w:t>Individuals/m2+Zone+Year+Species,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FAFA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10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23C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1247.4</w:t>
            </w:r>
          </w:p>
        </w:tc>
      </w:tr>
      <w:tr w:rsidR="003F1BFB" w:rsidRPr="00E76B07" w14:paraId="1790FD12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ABCED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negative binomial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EA3F2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r w:rsidRPr="00E76B07">
              <w:rPr>
                <w:color w:val="000000"/>
                <w:szCs w:val="24"/>
                <w:lang w:val="en-GB" w:eastAsia="es-MX"/>
              </w:rPr>
              <w:t>Zone*</w:t>
            </w:r>
            <w:proofErr w:type="spellStart"/>
            <w:r w:rsidRPr="00E76B07">
              <w:rPr>
                <w:color w:val="000000"/>
                <w:szCs w:val="24"/>
                <w:lang w:val="en-GB" w:eastAsia="es-MX"/>
              </w:rPr>
              <w:t>Year+Species</w:t>
            </w:r>
            <w:proofErr w:type="spellEnd"/>
            <w:r w:rsidRPr="00E76B07">
              <w:rPr>
                <w:color w:val="000000"/>
                <w:szCs w:val="24"/>
                <w:lang w:val="en-GB" w:eastAsia="es-MX"/>
              </w:rPr>
              <w:t xml:space="preserve">, Zone, aleatory variable and Site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383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11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130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1249.0</w:t>
            </w:r>
          </w:p>
        </w:tc>
      </w:tr>
      <w:tr w:rsidR="003F1BFB" w:rsidRPr="00E76B07" w14:paraId="7DEE5488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94E1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negative binomial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69FA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GB" w:eastAsia="es-MX"/>
              </w:rPr>
            </w:pPr>
            <w:r w:rsidRPr="00E76B07">
              <w:rPr>
                <w:color w:val="000000"/>
                <w:szCs w:val="24"/>
                <w:lang w:val="en-GB" w:eastAsia="es-MX"/>
              </w:rPr>
              <w:t>Zone*</w:t>
            </w:r>
            <w:proofErr w:type="spellStart"/>
            <w:r w:rsidRPr="00E76B07">
              <w:rPr>
                <w:color w:val="000000"/>
                <w:szCs w:val="24"/>
                <w:lang w:val="en-GB" w:eastAsia="es-MX"/>
              </w:rPr>
              <w:t>Year+Species</w:t>
            </w:r>
            <w:proofErr w:type="spellEnd"/>
            <w:r w:rsidRPr="00E76B07">
              <w:rPr>
                <w:color w:val="000000"/>
                <w:szCs w:val="24"/>
                <w:lang w:val="en-GB" w:eastAsia="es-MX"/>
              </w:rPr>
              <w:t>, Site is the aleatory variable</w:t>
            </w:r>
            <w:r w:rsidRPr="00E76B07" w:rsidDel="00E80512">
              <w:rPr>
                <w:color w:val="000000"/>
                <w:szCs w:val="24"/>
                <w:lang w:val="en-GB" w:eastAsia="es-MX"/>
              </w:rPr>
              <w:t xml:space="preserve">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945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15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F243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1249.9</w:t>
            </w:r>
          </w:p>
        </w:tc>
      </w:tr>
      <w:tr w:rsidR="003F1BFB" w:rsidRPr="00E76B07" w14:paraId="2D511413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2DE8D5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negative binomial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49FDE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 w:eastAsia="es-MX"/>
              </w:rPr>
              <w:t>Zone+Year+Species</w:t>
            </w:r>
            <w:proofErr w:type="spellEnd"/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F896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7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6E44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1661.1</w:t>
            </w:r>
          </w:p>
        </w:tc>
      </w:tr>
      <w:tr w:rsidR="003F1BFB" w:rsidRPr="00CA5D70" w14:paraId="479C61F1" w14:textId="77777777" w:rsidTr="00206BDE">
        <w:trPr>
          <w:gridAfter w:val="2"/>
          <w:wAfter w:w="84" w:type="dxa"/>
          <w:trHeight w:val="680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7BD5ED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91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CAA15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 xml:space="preserve">Response variable: Maximum depth of mussel bed </w:t>
            </w:r>
          </w:p>
        </w:tc>
      </w:tr>
      <w:tr w:rsidR="003F1BFB" w:rsidRPr="00E76B07" w14:paraId="276E30C0" w14:textId="77777777" w:rsidTr="00206BDE">
        <w:trPr>
          <w:trHeight w:val="680"/>
        </w:trPr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5664480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F5EB632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 w:eastAsia="es-MX"/>
              </w:rPr>
              <w:t>Zone+Year+Species</w:t>
            </w:r>
            <w:proofErr w:type="spellEnd"/>
            <w:r w:rsidRPr="00E76B07">
              <w:rPr>
                <w:color w:val="000000"/>
                <w:szCs w:val="24"/>
                <w:lang w:val="en-US" w:eastAsia="es-MX"/>
              </w:rPr>
              <w:t xml:space="preserve">, </w:t>
            </w:r>
            <w:r w:rsidRPr="00E76B07">
              <w:rPr>
                <w:color w:val="000000"/>
                <w:szCs w:val="24"/>
                <w:lang w:val="en-GB" w:eastAsia="es-MX"/>
              </w:rPr>
              <w:t>Site is the aleatory variable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8071E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9</w:t>
            </w: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9DBD25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  <w:lang w:val="en-US" w:eastAsia="es-MX"/>
              </w:rPr>
              <w:t>1272.5</w:t>
            </w:r>
          </w:p>
        </w:tc>
      </w:tr>
      <w:tr w:rsidR="003F1BFB" w:rsidRPr="00E76B07" w14:paraId="4C0D1DFE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50F66A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lastRenderedPageBreak/>
              <w:t xml:space="preserve">GLMM Gamma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0A10FB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 w:eastAsia="es-MX"/>
              </w:rPr>
              <w:t>Zone+Year+Species</w:t>
            </w:r>
            <w:proofErr w:type="spellEnd"/>
            <w:r w:rsidRPr="00E76B07">
              <w:rPr>
                <w:color w:val="000000"/>
                <w:szCs w:val="24"/>
                <w:lang w:val="en-US" w:eastAsia="es-MX"/>
              </w:rPr>
              <w:t xml:space="preserve">, Zone and </w:t>
            </w:r>
            <w:r w:rsidRPr="00E76B07">
              <w:rPr>
                <w:color w:val="000000"/>
                <w:szCs w:val="24"/>
                <w:lang w:val="en-GB" w:eastAsia="es-MX"/>
              </w:rPr>
              <w:t>Site are the aleatory variables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3A4A2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9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3C3D6C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  <w:lang w:val="en-US" w:eastAsia="es-MX"/>
              </w:rPr>
            </w:pPr>
            <w:r w:rsidRPr="00E76B07">
              <w:rPr>
                <w:szCs w:val="24"/>
                <w:lang w:val="en-US" w:eastAsia="es-MX"/>
              </w:rPr>
              <w:t>1274.5</w:t>
            </w:r>
          </w:p>
        </w:tc>
      </w:tr>
      <w:tr w:rsidR="003F1BFB" w:rsidRPr="00E76B07" w14:paraId="073539AC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44773C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GLMM negative binomial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9F0A19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Zone*</w:t>
            </w:r>
            <w:proofErr w:type="spellStart"/>
            <w:r w:rsidRPr="00E76B07">
              <w:rPr>
                <w:color w:val="000000"/>
                <w:szCs w:val="24"/>
                <w:lang w:val="en-US" w:eastAsia="es-MX"/>
              </w:rPr>
              <w:t>Year+Species</w:t>
            </w:r>
            <w:proofErr w:type="spellEnd"/>
            <w:r w:rsidRPr="00E76B07">
              <w:rPr>
                <w:color w:val="000000"/>
                <w:szCs w:val="24"/>
                <w:lang w:val="en-US" w:eastAsia="es-MX"/>
              </w:rPr>
              <w:t xml:space="preserve">, </w:t>
            </w:r>
            <w:r w:rsidRPr="00E76B07">
              <w:rPr>
                <w:color w:val="000000"/>
                <w:szCs w:val="24"/>
                <w:lang w:val="en-GB" w:eastAsia="es-MX"/>
              </w:rPr>
              <w:t>Site is the aleatory variable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5317A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15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BE5E52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1386.5</w:t>
            </w:r>
          </w:p>
        </w:tc>
      </w:tr>
      <w:tr w:rsidR="003F1BFB" w:rsidRPr="00E76B07" w14:paraId="5B1BAFFB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F232B5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 negative binomial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901E93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 w:eastAsia="es-MX"/>
              </w:rPr>
              <w:t>Individuos</w:t>
            </w:r>
            <w:proofErr w:type="spellEnd"/>
            <w:r w:rsidRPr="00E76B07">
              <w:rPr>
                <w:color w:val="000000"/>
                <w:szCs w:val="24"/>
                <w:lang w:val="en-US" w:eastAsia="es-MX"/>
              </w:rPr>
              <w:t xml:space="preserve">/m2+Zone+Year+Species, </w:t>
            </w:r>
            <w:r w:rsidRPr="00E76B07">
              <w:rPr>
                <w:color w:val="000000"/>
                <w:szCs w:val="24"/>
                <w:lang w:val="en-GB" w:eastAsia="es-MX"/>
              </w:rPr>
              <w:t>Site is the aleatory variable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F1B88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16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42008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1386.2</w:t>
            </w:r>
          </w:p>
        </w:tc>
      </w:tr>
      <w:tr w:rsidR="003F1BFB" w:rsidRPr="00E76B07" w14:paraId="17414291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3B2811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GLM negative binomial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family</w:t>
            </w:r>
            <w:proofErr w:type="spellEnd"/>
          </w:p>
        </w:tc>
        <w:tc>
          <w:tcPr>
            <w:tcW w:w="666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87D05FF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 w:eastAsia="es-MX"/>
              </w:rPr>
              <w:t>Zone+Year+Species</w:t>
            </w:r>
            <w:proofErr w:type="spellEnd"/>
            <w:r w:rsidRPr="00E76B07">
              <w:rPr>
                <w:color w:val="000000"/>
                <w:szCs w:val="24"/>
                <w:lang w:val="en-US" w:eastAsia="es-MX"/>
              </w:rPr>
              <w:t xml:space="preserve">, </w:t>
            </w:r>
            <w:r w:rsidRPr="00E76B07">
              <w:rPr>
                <w:color w:val="000000"/>
                <w:szCs w:val="24"/>
                <w:lang w:val="en-GB" w:eastAsia="es-MX"/>
              </w:rPr>
              <w:t>Site is the aleatory variable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5BB7B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16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A4BF0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1390.1</w:t>
            </w:r>
          </w:p>
        </w:tc>
      </w:tr>
      <w:tr w:rsidR="003F1BFB" w:rsidRPr="00E76B07" w14:paraId="5CF3143E" w14:textId="77777777" w:rsidTr="00206BDE">
        <w:trPr>
          <w:trHeight w:val="680"/>
        </w:trPr>
        <w:tc>
          <w:tcPr>
            <w:tcW w:w="354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A3720B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GLMM Gamma</w:t>
            </w:r>
          </w:p>
        </w:tc>
        <w:tc>
          <w:tcPr>
            <w:tcW w:w="6663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5AE0C5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 xml:space="preserve">Zone*Year, </w:t>
            </w:r>
            <w:r w:rsidRPr="00E76B07">
              <w:rPr>
                <w:color w:val="000000"/>
                <w:szCs w:val="24"/>
                <w:lang w:val="en-GB" w:eastAsia="es-MX"/>
              </w:rPr>
              <w:t>Site is the aleatory variable</w:t>
            </w:r>
          </w:p>
        </w:tc>
        <w:tc>
          <w:tcPr>
            <w:tcW w:w="1300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6DB81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8</w:t>
            </w:r>
          </w:p>
        </w:tc>
        <w:tc>
          <w:tcPr>
            <w:tcW w:w="1300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3B172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1515.7</w:t>
            </w:r>
          </w:p>
        </w:tc>
      </w:tr>
      <w:tr w:rsidR="003F1BFB" w:rsidRPr="00E76B07" w14:paraId="7E48305C" w14:textId="77777777" w:rsidTr="00206BDE">
        <w:trPr>
          <w:trHeight w:val="68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5C84C2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GLMM familia Gamma</w:t>
            </w:r>
          </w:p>
        </w:tc>
        <w:tc>
          <w:tcPr>
            <w:tcW w:w="66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5DF872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Zone*</w:t>
            </w:r>
            <w:proofErr w:type="spellStart"/>
            <w:r w:rsidRPr="00E76B07">
              <w:rPr>
                <w:color w:val="000000"/>
                <w:szCs w:val="24"/>
                <w:lang w:val="en-US" w:eastAsia="es-MX"/>
              </w:rPr>
              <w:t>Year+Species</w:t>
            </w:r>
            <w:proofErr w:type="spellEnd"/>
            <w:r w:rsidRPr="00E76B07">
              <w:rPr>
                <w:color w:val="000000"/>
                <w:szCs w:val="24"/>
                <w:lang w:val="en-US" w:eastAsia="es-MX"/>
              </w:rPr>
              <w:t xml:space="preserve">, Zone and </w:t>
            </w:r>
            <w:r w:rsidRPr="00E76B07">
              <w:rPr>
                <w:color w:val="000000"/>
                <w:szCs w:val="24"/>
                <w:lang w:val="en-GB" w:eastAsia="es-MX"/>
              </w:rPr>
              <w:t>Site are aleatory variables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10EB8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17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288A2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1390.2</w:t>
            </w:r>
          </w:p>
        </w:tc>
      </w:tr>
    </w:tbl>
    <w:p w14:paraId="32743CD9" w14:textId="77777777" w:rsidR="003F1BFB" w:rsidRPr="00E76B07" w:rsidRDefault="003F1BFB" w:rsidP="00E76B07">
      <w:pPr>
        <w:spacing w:line="360" w:lineRule="auto"/>
        <w:rPr>
          <w:szCs w:val="24"/>
        </w:rPr>
      </w:pPr>
      <w:r w:rsidRPr="00E76B07">
        <w:rPr>
          <w:szCs w:val="24"/>
        </w:rPr>
        <w:br w:type="page"/>
      </w:r>
    </w:p>
    <w:p w14:paraId="304F1B63" w14:textId="77777777" w:rsidR="003F1BFB" w:rsidRPr="00E76B07" w:rsidRDefault="003F1BFB" w:rsidP="00E76B07">
      <w:pPr>
        <w:spacing w:line="360" w:lineRule="auto"/>
        <w:rPr>
          <w:szCs w:val="24"/>
          <w:lang w:val="en-GB"/>
        </w:rPr>
        <w:sectPr w:rsidR="003F1BFB" w:rsidRPr="00E76B07" w:rsidSect="003F1BFB">
          <w:pgSz w:w="15840" w:h="12240" w:orient="landscape"/>
          <w:pgMar w:top="1701" w:right="1418" w:bottom="1701" w:left="1418" w:header="709" w:footer="709" w:gutter="0"/>
          <w:lnNumType w:countBy="1" w:restart="continuous"/>
          <w:cols w:space="708"/>
          <w:docGrid w:linePitch="360"/>
        </w:sectPr>
      </w:pPr>
    </w:p>
    <w:p w14:paraId="65DA7489" w14:textId="24A45EE6" w:rsidR="003F1BFB" w:rsidRPr="00E76B07" w:rsidRDefault="003F1BFB" w:rsidP="00E76B07">
      <w:pPr>
        <w:spacing w:line="360" w:lineRule="auto"/>
        <w:rPr>
          <w:szCs w:val="24"/>
          <w:lang w:val="en-GB"/>
        </w:rPr>
      </w:pPr>
      <w:r w:rsidRPr="00E76B07">
        <w:rPr>
          <w:szCs w:val="24"/>
          <w:lang w:val="en-GB"/>
        </w:rPr>
        <w:lastRenderedPageBreak/>
        <w:t xml:space="preserve">Table </w:t>
      </w:r>
      <w:r w:rsidR="00E76B07">
        <w:rPr>
          <w:szCs w:val="24"/>
          <w:lang w:val="en-GB"/>
        </w:rPr>
        <w:t>E</w:t>
      </w:r>
      <w:r w:rsidRPr="00E76B07">
        <w:rPr>
          <w:szCs w:val="24"/>
          <w:lang w:val="en-GB"/>
        </w:rPr>
        <w:t xml:space="preserve"> Analysis of 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Deviance and multiple comparison analysis to evaluate the variation of the average depth of </w:t>
      </w:r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>M. chilensis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A. </w:t>
      </w:r>
      <w:proofErr w:type="spellStart"/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>atra</w:t>
      </w:r>
      <w:proofErr w:type="spellEnd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beds in four areas of </w:t>
      </w:r>
      <w:proofErr w:type="spellStart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>Reloncavi</w:t>
      </w:r>
      <w:proofErr w:type="spellEnd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Fjord in 2015, 2020 and 2022.</w:t>
      </w:r>
    </w:p>
    <w:tbl>
      <w:tblPr>
        <w:tblW w:w="7687" w:type="dxa"/>
        <w:tblInd w:w="-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22"/>
        <w:gridCol w:w="277"/>
        <w:gridCol w:w="1136"/>
        <w:gridCol w:w="10"/>
        <w:gridCol w:w="461"/>
        <w:gridCol w:w="675"/>
        <w:gridCol w:w="130"/>
        <w:gridCol w:w="423"/>
        <w:gridCol w:w="723"/>
        <w:gridCol w:w="130"/>
        <w:gridCol w:w="1029"/>
        <w:gridCol w:w="10"/>
        <w:gridCol w:w="261"/>
      </w:tblGrid>
      <w:tr w:rsidR="003F1BFB" w:rsidRPr="00E76B07" w14:paraId="5D0CD3AE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5A83B" w14:textId="77777777" w:rsidR="003F1BFB" w:rsidRPr="00E76B07" w:rsidRDefault="003F1BFB" w:rsidP="00E76B07">
            <w:pPr>
              <w:spacing w:line="360" w:lineRule="auto"/>
              <w:rPr>
                <w:szCs w:val="24"/>
                <w:lang w:eastAsia="es-MX"/>
              </w:rPr>
            </w:pPr>
            <w:proofErr w:type="spellStart"/>
            <w:r w:rsidRPr="00E76B07">
              <w:rPr>
                <w:szCs w:val="24"/>
                <w:lang w:eastAsia="es-MX"/>
              </w:rPr>
              <w:t>Effect</w:t>
            </w:r>
            <w:proofErr w:type="spellEnd"/>
          </w:p>
        </w:tc>
        <w:tc>
          <w:tcPr>
            <w:tcW w:w="160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38799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Chi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square</w:t>
            </w:r>
            <w:proofErr w:type="spellEnd"/>
          </w:p>
        </w:tc>
        <w:tc>
          <w:tcPr>
            <w:tcW w:w="12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5B9D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Degree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of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freedom</w:t>
            </w:r>
            <w:proofErr w:type="spellEnd"/>
          </w:p>
        </w:tc>
        <w:tc>
          <w:tcPr>
            <w:tcW w:w="189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77553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Pr(&gt;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Chisq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)</w:t>
            </w:r>
          </w:p>
        </w:tc>
      </w:tr>
      <w:tr w:rsidR="003F1BFB" w:rsidRPr="00E76B07" w14:paraId="2C40BB4D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021B4F1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Zone</w:t>
            </w:r>
            <w:proofErr w:type="spellEnd"/>
          </w:p>
        </w:tc>
        <w:tc>
          <w:tcPr>
            <w:tcW w:w="1607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8276F9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19.501</w:t>
            </w:r>
          </w:p>
        </w:tc>
        <w:tc>
          <w:tcPr>
            <w:tcW w:w="1228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BF1FA15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3</w:t>
            </w:r>
          </w:p>
        </w:tc>
        <w:tc>
          <w:tcPr>
            <w:tcW w:w="1892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D13D0D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2.15E-04</w:t>
            </w:r>
          </w:p>
        </w:tc>
      </w:tr>
      <w:tr w:rsidR="003F1BFB" w:rsidRPr="00E76B07" w14:paraId="14E7AA78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5E4D1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Year</w:t>
            </w:r>
            <w:proofErr w:type="spellEnd"/>
          </w:p>
        </w:tc>
        <w:tc>
          <w:tcPr>
            <w:tcW w:w="1607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C1511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14.621</w:t>
            </w:r>
          </w:p>
        </w:tc>
        <w:tc>
          <w:tcPr>
            <w:tcW w:w="1228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4FB27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2</w:t>
            </w:r>
          </w:p>
        </w:tc>
        <w:tc>
          <w:tcPr>
            <w:tcW w:w="1892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7F8A4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0.0006686</w:t>
            </w:r>
          </w:p>
        </w:tc>
      </w:tr>
      <w:tr w:rsidR="003F1BFB" w:rsidRPr="00E76B07" w14:paraId="0F48374D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68382AF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Species</w:t>
            </w:r>
            <w:proofErr w:type="spellEnd"/>
          </w:p>
        </w:tc>
        <w:tc>
          <w:tcPr>
            <w:tcW w:w="1607" w:type="dxa"/>
            <w:gridSpan w:val="3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E391E5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404.3</w:t>
            </w:r>
          </w:p>
        </w:tc>
        <w:tc>
          <w:tcPr>
            <w:tcW w:w="1228" w:type="dxa"/>
            <w:gridSpan w:val="3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04D0E7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</w:t>
            </w:r>
          </w:p>
        </w:tc>
        <w:tc>
          <w:tcPr>
            <w:tcW w:w="1892" w:type="dxa"/>
            <w:gridSpan w:val="4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7309EC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&lt; 2.2e-16</w:t>
            </w:r>
          </w:p>
        </w:tc>
      </w:tr>
      <w:tr w:rsidR="003F1BFB" w:rsidRPr="00E76B07" w14:paraId="66C0F481" w14:textId="77777777" w:rsidTr="00206BDE">
        <w:trPr>
          <w:gridAfter w:val="2"/>
          <w:wAfter w:w="271" w:type="dxa"/>
          <w:trHeight w:val="320"/>
        </w:trPr>
        <w:tc>
          <w:tcPr>
            <w:tcW w:w="7416" w:type="dxa"/>
            <w:gridSpan w:val="11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E4243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Multiple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comparison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analysis</w:t>
            </w:r>
            <w:proofErr w:type="spellEnd"/>
          </w:p>
        </w:tc>
      </w:tr>
      <w:tr w:rsidR="003F1BFB" w:rsidRPr="00E76B07" w14:paraId="21C89C8D" w14:textId="77777777" w:rsidTr="00206BDE">
        <w:trPr>
          <w:trHeight w:val="320"/>
        </w:trPr>
        <w:tc>
          <w:tcPr>
            <w:tcW w:w="242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F5D9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Hypotheses</w:t>
            </w:r>
            <w:proofErr w:type="spellEnd"/>
          </w:p>
        </w:tc>
        <w:tc>
          <w:tcPr>
            <w:tcW w:w="141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943868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Estimate</w:t>
            </w:r>
            <w:proofErr w:type="spellEnd"/>
          </w:p>
        </w:tc>
        <w:tc>
          <w:tcPr>
            <w:tcW w:w="127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44DEED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color w:val="000000"/>
                <w:szCs w:val="24"/>
                <w:lang w:eastAsia="es-MX"/>
              </w:rPr>
              <w:t>Standard Error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28E85E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z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value</w:t>
            </w:r>
            <w:proofErr w:type="spellEnd"/>
          </w:p>
        </w:tc>
        <w:tc>
          <w:tcPr>
            <w:tcW w:w="1300" w:type="dxa"/>
            <w:gridSpan w:val="3"/>
            <w:vAlign w:val="center"/>
          </w:tcPr>
          <w:p w14:paraId="19670F74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</w:rPr>
            </w:pPr>
            <w:r w:rsidRPr="00E76B07">
              <w:rPr>
                <w:color w:val="000000"/>
                <w:szCs w:val="24"/>
              </w:rPr>
              <w:t>Pr(&gt;|z|)</w:t>
            </w:r>
          </w:p>
        </w:tc>
      </w:tr>
      <w:tr w:rsidR="003F1BFB" w:rsidRPr="00E76B07" w14:paraId="1660F6D6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shd w:val="clear" w:color="auto" w:fill="auto"/>
            <w:noWrap/>
            <w:vAlign w:val="bottom"/>
            <w:hideMark/>
          </w:tcPr>
          <w:p w14:paraId="282A902C" w14:textId="77777777" w:rsidR="003F1BFB" w:rsidRPr="00E76B07" w:rsidRDefault="003F1BFB" w:rsidP="00E76B07">
            <w:pPr>
              <w:spacing w:line="360" w:lineRule="auto"/>
              <w:rPr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Marimelli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-Boca == 0</w:t>
            </w:r>
          </w:p>
        </w:tc>
        <w:tc>
          <w:tcPr>
            <w:tcW w:w="1146" w:type="dxa"/>
            <w:gridSpan w:val="2"/>
            <w:shd w:val="clear" w:color="auto" w:fill="auto"/>
            <w:noWrap/>
            <w:vAlign w:val="bottom"/>
            <w:hideMark/>
          </w:tcPr>
          <w:p w14:paraId="03E9B9F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0.108207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38912AD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0.055758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bottom"/>
            <w:hideMark/>
          </w:tcPr>
          <w:p w14:paraId="342548F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1.941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D1F93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0.30864</w:t>
            </w:r>
          </w:p>
        </w:tc>
      </w:tr>
      <w:tr w:rsidR="003F1BFB" w:rsidRPr="00E76B07" w14:paraId="29D914B3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shd w:val="clear" w:color="auto" w:fill="auto"/>
            <w:noWrap/>
            <w:vAlign w:val="bottom"/>
            <w:hideMark/>
          </w:tcPr>
          <w:p w14:paraId="20EA3E92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Puelo- Boca == 0</w:t>
            </w:r>
          </w:p>
        </w:tc>
        <w:tc>
          <w:tcPr>
            <w:tcW w:w="1146" w:type="dxa"/>
            <w:gridSpan w:val="2"/>
            <w:shd w:val="clear" w:color="auto" w:fill="auto"/>
            <w:noWrap/>
            <w:vAlign w:val="bottom"/>
            <w:hideMark/>
          </w:tcPr>
          <w:p w14:paraId="556F1DD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0.20547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22D785F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0.055783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bottom"/>
            <w:hideMark/>
          </w:tcPr>
          <w:p w14:paraId="413A05B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3.683</w:t>
            </w:r>
          </w:p>
        </w:tc>
        <w:tc>
          <w:tcPr>
            <w:tcW w:w="1169" w:type="dxa"/>
            <w:gridSpan w:val="3"/>
            <w:shd w:val="clear" w:color="auto" w:fill="auto"/>
            <w:noWrap/>
            <w:vAlign w:val="bottom"/>
            <w:hideMark/>
          </w:tcPr>
          <w:p w14:paraId="69F9A919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0.00197</w:t>
            </w:r>
          </w:p>
        </w:tc>
      </w:tr>
      <w:tr w:rsidR="003F1BFB" w:rsidRPr="00E76B07" w14:paraId="3496A31E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shd w:val="clear" w:color="auto" w:fill="auto"/>
            <w:noWrap/>
            <w:vAlign w:val="bottom"/>
            <w:hideMark/>
          </w:tcPr>
          <w:p w14:paraId="07FBF118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Cochamó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-Boca == 0</w:t>
            </w:r>
          </w:p>
        </w:tc>
        <w:tc>
          <w:tcPr>
            <w:tcW w:w="1146" w:type="dxa"/>
            <w:gridSpan w:val="2"/>
            <w:shd w:val="clear" w:color="auto" w:fill="auto"/>
            <w:noWrap/>
            <w:vAlign w:val="bottom"/>
            <w:hideMark/>
          </w:tcPr>
          <w:p w14:paraId="675CE5E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0.202253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71EDCED9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0.066004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bottom"/>
            <w:hideMark/>
          </w:tcPr>
          <w:p w14:paraId="4B25508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3.064</w:t>
            </w:r>
          </w:p>
        </w:tc>
        <w:tc>
          <w:tcPr>
            <w:tcW w:w="1169" w:type="dxa"/>
            <w:gridSpan w:val="3"/>
            <w:shd w:val="clear" w:color="auto" w:fill="auto"/>
            <w:noWrap/>
            <w:vAlign w:val="bottom"/>
            <w:hideMark/>
          </w:tcPr>
          <w:p w14:paraId="718FCC1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0.01737</w:t>
            </w:r>
          </w:p>
        </w:tc>
      </w:tr>
      <w:tr w:rsidR="003F1BFB" w:rsidRPr="00E76B07" w14:paraId="7B88241F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shd w:val="clear" w:color="auto" w:fill="auto"/>
            <w:noWrap/>
            <w:vAlign w:val="bottom"/>
            <w:hideMark/>
          </w:tcPr>
          <w:p w14:paraId="11FC986F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Marimelli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-Puelo == 0</w:t>
            </w:r>
          </w:p>
        </w:tc>
        <w:tc>
          <w:tcPr>
            <w:tcW w:w="1146" w:type="dxa"/>
            <w:gridSpan w:val="2"/>
            <w:shd w:val="clear" w:color="auto" w:fill="auto"/>
            <w:noWrap/>
            <w:vAlign w:val="bottom"/>
            <w:hideMark/>
          </w:tcPr>
          <w:p w14:paraId="22708855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0.097262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522AEC96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0.051998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bottom"/>
            <w:hideMark/>
          </w:tcPr>
          <w:p w14:paraId="53C309D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1.87</w:t>
            </w:r>
          </w:p>
        </w:tc>
        <w:tc>
          <w:tcPr>
            <w:tcW w:w="1169" w:type="dxa"/>
            <w:gridSpan w:val="3"/>
            <w:shd w:val="clear" w:color="auto" w:fill="auto"/>
            <w:noWrap/>
            <w:vAlign w:val="bottom"/>
            <w:hideMark/>
          </w:tcPr>
          <w:p w14:paraId="7C5C49C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0.34954</w:t>
            </w:r>
          </w:p>
        </w:tc>
      </w:tr>
      <w:tr w:rsidR="003F1BFB" w:rsidRPr="00E76B07" w14:paraId="79E806A6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shd w:val="clear" w:color="auto" w:fill="auto"/>
            <w:noWrap/>
            <w:vAlign w:val="bottom"/>
            <w:hideMark/>
          </w:tcPr>
          <w:p w14:paraId="30DEB3C5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Cochamó-Marimelli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== 0</w:t>
            </w:r>
          </w:p>
        </w:tc>
        <w:tc>
          <w:tcPr>
            <w:tcW w:w="1146" w:type="dxa"/>
            <w:gridSpan w:val="2"/>
            <w:shd w:val="clear" w:color="auto" w:fill="auto"/>
            <w:noWrap/>
            <w:vAlign w:val="bottom"/>
            <w:hideMark/>
          </w:tcPr>
          <w:p w14:paraId="6AA365C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0.094045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1985767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0.06277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bottom"/>
            <w:hideMark/>
          </w:tcPr>
          <w:p w14:paraId="301F6D6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1.498</w:t>
            </w:r>
          </w:p>
        </w:tc>
        <w:tc>
          <w:tcPr>
            <w:tcW w:w="1169" w:type="dxa"/>
            <w:gridSpan w:val="3"/>
            <w:shd w:val="clear" w:color="auto" w:fill="auto"/>
            <w:noWrap/>
            <w:vAlign w:val="bottom"/>
            <w:hideMark/>
          </w:tcPr>
          <w:p w14:paraId="40B4FA0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0.5989</w:t>
            </w:r>
          </w:p>
        </w:tc>
      </w:tr>
      <w:tr w:rsidR="003F1BFB" w:rsidRPr="00E76B07" w14:paraId="2D43EA2F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shd w:val="clear" w:color="auto" w:fill="auto"/>
            <w:noWrap/>
            <w:vAlign w:val="bottom"/>
            <w:hideMark/>
          </w:tcPr>
          <w:p w14:paraId="55540C09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Cochamó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-Puelo == 0</w:t>
            </w:r>
          </w:p>
        </w:tc>
        <w:tc>
          <w:tcPr>
            <w:tcW w:w="1146" w:type="dxa"/>
            <w:gridSpan w:val="2"/>
            <w:shd w:val="clear" w:color="auto" w:fill="auto"/>
            <w:noWrap/>
            <w:vAlign w:val="bottom"/>
            <w:hideMark/>
          </w:tcPr>
          <w:p w14:paraId="145E875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-0.003217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097A044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0.062759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bottom"/>
            <w:hideMark/>
          </w:tcPr>
          <w:p w14:paraId="2903913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-0.051</w:t>
            </w:r>
          </w:p>
        </w:tc>
        <w:tc>
          <w:tcPr>
            <w:tcW w:w="1169" w:type="dxa"/>
            <w:gridSpan w:val="3"/>
            <w:shd w:val="clear" w:color="auto" w:fill="auto"/>
            <w:noWrap/>
            <w:vAlign w:val="bottom"/>
            <w:hideMark/>
          </w:tcPr>
          <w:p w14:paraId="08E7521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</w:t>
            </w:r>
          </w:p>
        </w:tc>
      </w:tr>
      <w:tr w:rsidR="003F1BFB" w:rsidRPr="00E76B07" w14:paraId="090768B0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shd w:val="clear" w:color="auto" w:fill="auto"/>
            <w:noWrap/>
            <w:vAlign w:val="bottom"/>
            <w:hideMark/>
          </w:tcPr>
          <w:p w14:paraId="217BD3A9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2020 - 2015 == 0</w:t>
            </w:r>
          </w:p>
        </w:tc>
        <w:tc>
          <w:tcPr>
            <w:tcW w:w="1146" w:type="dxa"/>
            <w:gridSpan w:val="2"/>
            <w:shd w:val="clear" w:color="auto" w:fill="auto"/>
            <w:noWrap/>
            <w:vAlign w:val="bottom"/>
            <w:hideMark/>
          </w:tcPr>
          <w:p w14:paraId="2673B1E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-0.089871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3F7D4EB3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0.022839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bottom"/>
            <w:hideMark/>
          </w:tcPr>
          <w:p w14:paraId="45410A0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-3.935</w:t>
            </w:r>
          </w:p>
        </w:tc>
        <w:tc>
          <w:tcPr>
            <w:tcW w:w="1169" w:type="dxa"/>
            <w:gridSpan w:val="3"/>
            <w:shd w:val="clear" w:color="auto" w:fill="auto"/>
            <w:noWrap/>
            <w:vAlign w:val="bottom"/>
            <w:hideMark/>
          </w:tcPr>
          <w:p w14:paraId="6B2BC3E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&lt; 0.001</w:t>
            </w:r>
          </w:p>
        </w:tc>
      </w:tr>
      <w:tr w:rsidR="003F1BFB" w:rsidRPr="00E76B07" w14:paraId="22C3518B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shd w:val="clear" w:color="auto" w:fill="auto"/>
            <w:noWrap/>
            <w:vAlign w:val="bottom"/>
            <w:hideMark/>
          </w:tcPr>
          <w:p w14:paraId="7C47CD79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2022 - 2015 == 0</w:t>
            </w:r>
          </w:p>
        </w:tc>
        <w:tc>
          <w:tcPr>
            <w:tcW w:w="1146" w:type="dxa"/>
            <w:gridSpan w:val="2"/>
            <w:shd w:val="clear" w:color="auto" w:fill="auto"/>
            <w:noWrap/>
            <w:vAlign w:val="bottom"/>
            <w:hideMark/>
          </w:tcPr>
          <w:p w14:paraId="69A29B3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-0.020637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1E2A257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0.018256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bottom"/>
            <w:hideMark/>
          </w:tcPr>
          <w:p w14:paraId="51EB0EF5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-1.13</w:t>
            </w:r>
          </w:p>
        </w:tc>
        <w:tc>
          <w:tcPr>
            <w:tcW w:w="1169" w:type="dxa"/>
            <w:gridSpan w:val="3"/>
            <w:shd w:val="clear" w:color="auto" w:fill="auto"/>
            <w:noWrap/>
            <w:vAlign w:val="bottom"/>
            <w:hideMark/>
          </w:tcPr>
          <w:p w14:paraId="41A99B9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0.83163</w:t>
            </w:r>
          </w:p>
        </w:tc>
      </w:tr>
      <w:tr w:rsidR="003F1BFB" w:rsidRPr="00E76B07" w14:paraId="202832A9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shd w:val="clear" w:color="auto" w:fill="auto"/>
            <w:noWrap/>
            <w:vAlign w:val="bottom"/>
            <w:hideMark/>
          </w:tcPr>
          <w:p w14:paraId="3A1BF8D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2022 - 2020 == 0</w:t>
            </w:r>
          </w:p>
        </w:tc>
        <w:tc>
          <w:tcPr>
            <w:tcW w:w="1146" w:type="dxa"/>
            <w:gridSpan w:val="2"/>
            <w:shd w:val="clear" w:color="auto" w:fill="auto"/>
            <w:noWrap/>
            <w:vAlign w:val="bottom"/>
            <w:hideMark/>
          </w:tcPr>
          <w:p w14:paraId="5E273F6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0.069234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22B83BB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0.023299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bottom"/>
            <w:hideMark/>
          </w:tcPr>
          <w:p w14:paraId="10D6D703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2.972</w:t>
            </w:r>
          </w:p>
        </w:tc>
        <w:tc>
          <w:tcPr>
            <w:tcW w:w="1169" w:type="dxa"/>
            <w:gridSpan w:val="3"/>
            <w:shd w:val="clear" w:color="auto" w:fill="auto"/>
            <w:noWrap/>
            <w:vAlign w:val="bottom"/>
            <w:hideMark/>
          </w:tcPr>
          <w:p w14:paraId="1D033C2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0.02355</w:t>
            </w:r>
          </w:p>
        </w:tc>
      </w:tr>
      <w:tr w:rsidR="003F1BFB" w:rsidRPr="00E76B07" w14:paraId="2187AAD7" w14:textId="77777777" w:rsidTr="00206BDE">
        <w:trPr>
          <w:gridAfter w:val="1"/>
          <w:wAfter w:w="261" w:type="dxa"/>
          <w:trHeight w:val="320"/>
        </w:trPr>
        <w:tc>
          <w:tcPr>
            <w:tcW w:w="2699" w:type="dxa"/>
            <w:gridSpan w:val="2"/>
            <w:shd w:val="clear" w:color="auto" w:fill="auto"/>
            <w:noWrap/>
            <w:vAlign w:val="bottom"/>
          </w:tcPr>
          <w:p w14:paraId="412C4C98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146" w:type="dxa"/>
            <w:gridSpan w:val="2"/>
            <w:shd w:val="clear" w:color="auto" w:fill="auto"/>
            <w:noWrap/>
            <w:vAlign w:val="bottom"/>
          </w:tcPr>
          <w:p w14:paraId="5B833CD5" w14:textId="77777777" w:rsidR="003F1BFB" w:rsidRPr="00E76B07" w:rsidRDefault="003F1BFB" w:rsidP="00E76B07">
            <w:pPr>
              <w:spacing w:line="360" w:lineRule="auto"/>
              <w:jc w:val="right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</w:tcPr>
          <w:p w14:paraId="54C19A82" w14:textId="77777777" w:rsidR="003F1BFB" w:rsidRPr="00E76B07" w:rsidRDefault="003F1BFB" w:rsidP="00E76B07">
            <w:pPr>
              <w:spacing w:line="360" w:lineRule="auto"/>
              <w:jc w:val="right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276" w:type="dxa"/>
            <w:gridSpan w:val="3"/>
            <w:shd w:val="clear" w:color="auto" w:fill="auto"/>
            <w:noWrap/>
            <w:vAlign w:val="bottom"/>
          </w:tcPr>
          <w:p w14:paraId="225152FB" w14:textId="77777777" w:rsidR="003F1BFB" w:rsidRPr="00E76B07" w:rsidRDefault="003F1BFB" w:rsidP="00E76B07">
            <w:pPr>
              <w:spacing w:line="360" w:lineRule="auto"/>
              <w:jc w:val="right"/>
              <w:rPr>
                <w:color w:val="000000"/>
                <w:szCs w:val="24"/>
                <w:lang w:eastAsia="es-MX"/>
              </w:rPr>
            </w:pPr>
          </w:p>
        </w:tc>
        <w:tc>
          <w:tcPr>
            <w:tcW w:w="1169" w:type="dxa"/>
            <w:gridSpan w:val="3"/>
            <w:shd w:val="clear" w:color="auto" w:fill="auto"/>
            <w:noWrap/>
            <w:vAlign w:val="bottom"/>
          </w:tcPr>
          <w:p w14:paraId="24E93449" w14:textId="77777777" w:rsidR="003F1BFB" w:rsidRPr="00E76B07" w:rsidRDefault="003F1BFB" w:rsidP="00E76B07">
            <w:pPr>
              <w:spacing w:line="360" w:lineRule="auto"/>
              <w:jc w:val="right"/>
              <w:rPr>
                <w:color w:val="000000"/>
                <w:szCs w:val="24"/>
                <w:lang w:eastAsia="es-MX"/>
              </w:rPr>
            </w:pPr>
          </w:p>
        </w:tc>
      </w:tr>
    </w:tbl>
    <w:p w14:paraId="6CB1B72B" w14:textId="3EA71351" w:rsidR="003F1BFB" w:rsidRPr="00E76B07" w:rsidRDefault="003F1BFB" w:rsidP="00E76B07">
      <w:pPr>
        <w:spacing w:line="360" w:lineRule="auto"/>
        <w:rPr>
          <w:szCs w:val="24"/>
          <w:lang w:val="en-GB"/>
        </w:rPr>
      </w:pPr>
      <w:r w:rsidRPr="00E76B07">
        <w:rPr>
          <w:szCs w:val="24"/>
          <w:lang w:val="en-GB"/>
        </w:rPr>
        <w:br w:type="page"/>
      </w:r>
      <w:r w:rsidRPr="00E76B07">
        <w:rPr>
          <w:szCs w:val="24"/>
          <w:lang w:val="en-GB"/>
        </w:rPr>
        <w:lastRenderedPageBreak/>
        <w:t xml:space="preserve">Table </w:t>
      </w:r>
      <w:proofErr w:type="gramStart"/>
      <w:r w:rsidR="00E76B07">
        <w:rPr>
          <w:szCs w:val="24"/>
          <w:lang w:val="en-GB"/>
        </w:rPr>
        <w:t>F</w:t>
      </w:r>
      <w:r w:rsidRPr="00E76B07">
        <w:rPr>
          <w:szCs w:val="24"/>
          <w:lang w:val="en-GB"/>
        </w:rPr>
        <w:t xml:space="preserve">  Analysis</w:t>
      </w:r>
      <w:proofErr w:type="gramEnd"/>
      <w:r w:rsidRPr="00E76B07">
        <w:rPr>
          <w:szCs w:val="24"/>
          <w:lang w:val="en-GB"/>
        </w:rPr>
        <w:t xml:space="preserve"> of d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eviance and multiple comparison analysis to evaluate the variation of the minimum depth of </w:t>
      </w:r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>M. chilensis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and A. </w:t>
      </w:r>
      <w:proofErr w:type="spellStart"/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>atra</w:t>
      </w:r>
      <w:proofErr w:type="spellEnd"/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beds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in four areas of </w:t>
      </w:r>
      <w:proofErr w:type="spellStart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>Reloncavi</w:t>
      </w:r>
      <w:proofErr w:type="spellEnd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Fjord in 2015, 2020 and 2022.</w:t>
      </w:r>
    </w:p>
    <w:tbl>
      <w:tblPr>
        <w:tblW w:w="7414" w:type="dxa"/>
        <w:tblInd w:w="-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9"/>
        <w:gridCol w:w="1134"/>
        <w:gridCol w:w="473"/>
        <w:gridCol w:w="663"/>
        <w:gridCol w:w="565"/>
        <w:gridCol w:w="711"/>
        <w:gridCol w:w="1169"/>
      </w:tblGrid>
      <w:tr w:rsidR="003F1BFB" w:rsidRPr="00E76B07" w14:paraId="7199926A" w14:textId="77777777" w:rsidTr="00206BDE">
        <w:trPr>
          <w:trHeight w:val="320"/>
        </w:trPr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EE3E" w14:textId="77777777" w:rsidR="003F1BFB" w:rsidRPr="00E76B07" w:rsidRDefault="003F1BFB" w:rsidP="00E76B07">
            <w:pPr>
              <w:spacing w:line="360" w:lineRule="auto"/>
              <w:rPr>
                <w:szCs w:val="24"/>
                <w:lang w:eastAsia="es-MX"/>
              </w:rPr>
            </w:pPr>
            <w:proofErr w:type="spellStart"/>
            <w:r w:rsidRPr="00E76B07">
              <w:rPr>
                <w:szCs w:val="24"/>
                <w:lang w:eastAsia="es-MX"/>
              </w:rPr>
              <w:t>Effect</w:t>
            </w:r>
            <w:proofErr w:type="spellEnd"/>
          </w:p>
        </w:tc>
        <w:tc>
          <w:tcPr>
            <w:tcW w:w="16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CCA0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Chi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square</w:t>
            </w:r>
            <w:proofErr w:type="spellEnd"/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E14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Degree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of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freedom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55B39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Pr(&gt;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Chisq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)</w:t>
            </w:r>
          </w:p>
        </w:tc>
      </w:tr>
      <w:tr w:rsidR="003F1BFB" w:rsidRPr="00E76B07" w14:paraId="5CEF92B6" w14:textId="77777777" w:rsidTr="00206BDE">
        <w:trPr>
          <w:trHeight w:val="320"/>
        </w:trPr>
        <w:tc>
          <w:tcPr>
            <w:tcW w:w="26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B92DE53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</w:rPr>
              <w:t>Zone</w:t>
            </w:r>
            <w:proofErr w:type="spellEnd"/>
          </w:p>
        </w:tc>
        <w:tc>
          <w:tcPr>
            <w:tcW w:w="160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C67ECB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11.415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9F03AA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0064E1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0.009681</w:t>
            </w:r>
          </w:p>
        </w:tc>
      </w:tr>
      <w:tr w:rsidR="003F1BFB" w:rsidRPr="00E76B07" w14:paraId="55EA3102" w14:textId="77777777" w:rsidTr="00206BDE">
        <w:trPr>
          <w:trHeight w:val="320"/>
        </w:trPr>
        <w:tc>
          <w:tcPr>
            <w:tcW w:w="26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DC4AB3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</w:rPr>
              <w:t>Year</w:t>
            </w:r>
            <w:proofErr w:type="spellEnd"/>
          </w:p>
        </w:tc>
        <w:tc>
          <w:tcPr>
            <w:tcW w:w="1607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2A9529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25.514</w:t>
            </w:r>
          </w:p>
        </w:tc>
        <w:tc>
          <w:tcPr>
            <w:tcW w:w="122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A9218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783DD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2.88E-06</w:t>
            </w:r>
          </w:p>
        </w:tc>
      </w:tr>
      <w:tr w:rsidR="003F1BFB" w:rsidRPr="00E76B07" w14:paraId="6FDF87DE" w14:textId="77777777" w:rsidTr="00206BDE">
        <w:trPr>
          <w:trHeight w:val="320"/>
        </w:trPr>
        <w:tc>
          <w:tcPr>
            <w:tcW w:w="26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66FEE2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</w:rPr>
              <w:t>Species</w:t>
            </w:r>
            <w:proofErr w:type="spellEnd"/>
          </w:p>
        </w:tc>
        <w:tc>
          <w:tcPr>
            <w:tcW w:w="1607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4CDFD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729.014</w:t>
            </w:r>
          </w:p>
        </w:tc>
        <w:tc>
          <w:tcPr>
            <w:tcW w:w="122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334C35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FF940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&lt; 2.2e-16</w:t>
            </w:r>
          </w:p>
        </w:tc>
      </w:tr>
      <w:tr w:rsidR="003F1BFB" w:rsidRPr="00E76B07" w14:paraId="6D9F62C4" w14:textId="77777777" w:rsidTr="00206BDE">
        <w:trPr>
          <w:trHeight w:val="320"/>
        </w:trPr>
        <w:tc>
          <w:tcPr>
            <w:tcW w:w="7409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C44FC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Multiple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comparison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analysis</w:t>
            </w:r>
            <w:proofErr w:type="spellEnd"/>
          </w:p>
        </w:tc>
      </w:tr>
      <w:tr w:rsidR="003F1BFB" w:rsidRPr="00E76B07" w14:paraId="58C6A906" w14:textId="77777777" w:rsidTr="00206BDE">
        <w:trPr>
          <w:trHeight w:val="320"/>
        </w:trPr>
        <w:tc>
          <w:tcPr>
            <w:tcW w:w="269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F6B6" w14:textId="77777777" w:rsidR="003F1BFB" w:rsidRPr="00E76B07" w:rsidRDefault="003F1BFB" w:rsidP="00E76B07">
            <w:pPr>
              <w:spacing w:line="360" w:lineRule="auto"/>
              <w:rPr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Hypotheses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1613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Estimate</w:t>
            </w:r>
            <w:proofErr w:type="spellEnd"/>
          </w:p>
        </w:tc>
        <w:tc>
          <w:tcPr>
            <w:tcW w:w="113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A235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Standard Error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A7D39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z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value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2CB85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Pr(&gt;|z|)</w:t>
            </w:r>
          </w:p>
        </w:tc>
      </w:tr>
      <w:tr w:rsidR="003F1BFB" w:rsidRPr="00E76B07" w14:paraId="441EADC3" w14:textId="77777777" w:rsidTr="00206BDE">
        <w:trPr>
          <w:trHeight w:val="320"/>
        </w:trPr>
        <w:tc>
          <w:tcPr>
            <w:tcW w:w="2699" w:type="dxa"/>
            <w:shd w:val="clear" w:color="auto" w:fill="auto"/>
            <w:noWrap/>
            <w:vAlign w:val="bottom"/>
            <w:hideMark/>
          </w:tcPr>
          <w:p w14:paraId="584F20D2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Marimelli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-Boca == 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EAB09BA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-0.018</w:t>
            </w:r>
          </w:p>
        </w:tc>
        <w:tc>
          <w:tcPr>
            <w:tcW w:w="1136" w:type="dxa"/>
            <w:gridSpan w:val="2"/>
            <w:shd w:val="clear" w:color="auto" w:fill="auto"/>
            <w:noWrap/>
            <w:hideMark/>
          </w:tcPr>
          <w:p w14:paraId="32A124E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0.011</w:t>
            </w:r>
          </w:p>
        </w:tc>
        <w:tc>
          <w:tcPr>
            <w:tcW w:w="1276" w:type="dxa"/>
            <w:gridSpan w:val="2"/>
            <w:shd w:val="clear" w:color="auto" w:fill="auto"/>
            <w:noWrap/>
            <w:hideMark/>
          </w:tcPr>
          <w:p w14:paraId="6B12516A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-1.620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14:paraId="38CA4DF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0.514</w:t>
            </w:r>
          </w:p>
        </w:tc>
      </w:tr>
      <w:tr w:rsidR="003F1BFB" w:rsidRPr="00E76B07" w14:paraId="33B9581B" w14:textId="77777777" w:rsidTr="00206BDE">
        <w:trPr>
          <w:trHeight w:val="320"/>
        </w:trPr>
        <w:tc>
          <w:tcPr>
            <w:tcW w:w="2699" w:type="dxa"/>
            <w:shd w:val="clear" w:color="auto" w:fill="auto"/>
            <w:noWrap/>
            <w:vAlign w:val="bottom"/>
            <w:hideMark/>
          </w:tcPr>
          <w:p w14:paraId="67FCFD49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Puelo- Boca == 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F8DC57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-0.029</w:t>
            </w:r>
          </w:p>
        </w:tc>
        <w:tc>
          <w:tcPr>
            <w:tcW w:w="1136" w:type="dxa"/>
            <w:gridSpan w:val="2"/>
            <w:shd w:val="clear" w:color="auto" w:fill="auto"/>
            <w:noWrap/>
            <w:hideMark/>
          </w:tcPr>
          <w:p w14:paraId="2CDE42C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0.011</w:t>
            </w:r>
          </w:p>
        </w:tc>
        <w:tc>
          <w:tcPr>
            <w:tcW w:w="1276" w:type="dxa"/>
            <w:gridSpan w:val="2"/>
            <w:shd w:val="clear" w:color="auto" w:fill="auto"/>
            <w:noWrap/>
            <w:hideMark/>
          </w:tcPr>
          <w:p w14:paraId="65B565A6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-2.601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14:paraId="7B096D7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0.069</w:t>
            </w:r>
          </w:p>
        </w:tc>
      </w:tr>
      <w:tr w:rsidR="003F1BFB" w:rsidRPr="00E76B07" w14:paraId="389295F7" w14:textId="77777777" w:rsidTr="00206BDE">
        <w:trPr>
          <w:trHeight w:val="320"/>
        </w:trPr>
        <w:tc>
          <w:tcPr>
            <w:tcW w:w="2699" w:type="dxa"/>
            <w:shd w:val="clear" w:color="auto" w:fill="auto"/>
            <w:noWrap/>
            <w:vAlign w:val="bottom"/>
            <w:hideMark/>
          </w:tcPr>
          <w:p w14:paraId="6875D09C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Cochamó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-Boca == 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AD0D17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-0.040</w:t>
            </w:r>
          </w:p>
        </w:tc>
        <w:tc>
          <w:tcPr>
            <w:tcW w:w="1136" w:type="dxa"/>
            <w:gridSpan w:val="2"/>
            <w:shd w:val="clear" w:color="auto" w:fill="auto"/>
            <w:noWrap/>
            <w:hideMark/>
          </w:tcPr>
          <w:p w14:paraId="0801293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0.013</w:t>
            </w:r>
          </w:p>
        </w:tc>
        <w:tc>
          <w:tcPr>
            <w:tcW w:w="1276" w:type="dxa"/>
            <w:gridSpan w:val="2"/>
            <w:shd w:val="clear" w:color="auto" w:fill="auto"/>
            <w:noWrap/>
            <w:hideMark/>
          </w:tcPr>
          <w:p w14:paraId="2F97BC9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-3.071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14:paraId="6B29AB0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0.017</w:t>
            </w:r>
          </w:p>
        </w:tc>
      </w:tr>
      <w:tr w:rsidR="003F1BFB" w:rsidRPr="00E76B07" w14:paraId="1CF00924" w14:textId="77777777" w:rsidTr="00206BDE">
        <w:trPr>
          <w:trHeight w:val="320"/>
        </w:trPr>
        <w:tc>
          <w:tcPr>
            <w:tcW w:w="2699" w:type="dxa"/>
            <w:shd w:val="clear" w:color="auto" w:fill="auto"/>
            <w:noWrap/>
            <w:vAlign w:val="bottom"/>
            <w:hideMark/>
          </w:tcPr>
          <w:p w14:paraId="6A8FF294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Puelo-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Marimelli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== 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5A0D6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-0.011</w:t>
            </w:r>
          </w:p>
        </w:tc>
        <w:tc>
          <w:tcPr>
            <w:tcW w:w="1136" w:type="dxa"/>
            <w:gridSpan w:val="2"/>
            <w:shd w:val="clear" w:color="auto" w:fill="auto"/>
            <w:noWrap/>
            <w:hideMark/>
          </w:tcPr>
          <w:p w14:paraId="2CC1090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0.011</w:t>
            </w:r>
          </w:p>
        </w:tc>
        <w:tc>
          <w:tcPr>
            <w:tcW w:w="1276" w:type="dxa"/>
            <w:gridSpan w:val="2"/>
            <w:shd w:val="clear" w:color="auto" w:fill="auto"/>
            <w:noWrap/>
            <w:hideMark/>
          </w:tcPr>
          <w:p w14:paraId="04832403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-1.049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14:paraId="360946D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0.871</w:t>
            </w:r>
          </w:p>
        </w:tc>
      </w:tr>
      <w:tr w:rsidR="003F1BFB" w:rsidRPr="00E76B07" w14:paraId="394F81B1" w14:textId="77777777" w:rsidTr="00206BDE">
        <w:trPr>
          <w:trHeight w:val="320"/>
        </w:trPr>
        <w:tc>
          <w:tcPr>
            <w:tcW w:w="2699" w:type="dxa"/>
            <w:shd w:val="clear" w:color="auto" w:fill="auto"/>
            <w:noWrap/>
            <w:vAlign w:val="bottom"/>
            <w:hideMark/>
          </w:tcPr>
          <w:p w14:paraId="3F9B6BCA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Cochamó-Marimelli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== 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8309B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-0.023</w:t>
            </w:r>
          </w:p>
        </w:tc>
        <w:tc>
          <w:tcPr>
            <w:tcW w:w="1136" w:type="dxa"/>
            <w:gridSpan w:val="2"/>
            <w:shd w:val="clear" w:color="auto" w:fill="auto"/>
            <w:noWrap/>
            <w:hideMark/>
          </w:tcPr>
          <w:p w14:paraId="66176E9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0.013</w:t>
            </w:r>
          </w:p>
        </w:tc>
        <w:tc>
          <w:tcPr>
            <w:tcW w:w="1276" w:type="dxa"/>
            <w:gridSpan w:val="2"/>
            <w:shd w:val="clear" w:color="auto" w:fill="auto"/>
            <w:noWrap/>
            <w:hideMark/>
          </w:tcPr>
          <w:p w14:paraId="2BFA85E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-1.779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14:paraId="44EFA9B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0.407</w:t>
            </w:r>
          </w:p>
        </w:tc>
      </w:tr>
      <w:tr w:rsidR="003F1BFB" w:rsidRPr="00E76B07" w14:paraId="1035DD29" w14:textId="77777777" w:rsidTr="00206BDE">
        <w:trPr>
          <w:trHeight w:val="320"/>
        </w:trPr>
        <w:tc>
          <w:tcPr>
            <w:tcW w:w="2699" w:type="dxa"/>
            <w:shd w:val="clear" w:color="auto" w:fill="auto"/>
            <w:noWrap/>
            <w:vAlign w:val="bottom"/>
            <w:hideMark/>
          </w:tcPr>
          <w:p w14:paraId="3A2F2876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Cochamó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-Puelo == 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E30037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-0.012</w:t>
            </w:r>
          </w:p>
        </w:tc>
        <w:tc>
          <w:tcPr>
            <w:tcW w:w="1136" w:type="dxa"/>
            <w:gridSpan w:val="2"/>
            <w:shd w:val="clear" w:color="auto" w:fill="auto"/>
            <w:noWrap/>
            <w:hideMark/>
          </w:tcPr>
          <w:p w14:paraId="5300F85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0.013</w:t>
            </w:r>
          </w:p>
        </w:tc>
        <w:tc>
          <w:tcPr>
            <w:tcW w:w="1276" w:type="dxa"/>
            <w:gridSpan w:val="2"/>
            <w:shd w:val="clear" w:color="auto" w:fill="auto"/>
            <w:noWrap/>
            <w:hideMark/>
          </w:tcPr>
          <w:p w14:paraId="67431556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-0.897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14:paraId="1396834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0.930</w:t>
            </w:r>
          </w:p>
        </w:tc>
      </w:tr>
      <w:tr w:rsidR="003F1BFB" w:rsidRPr="00E76B07" w14:paraId="322D6A10" w14:textId="77777777" w:rsidTr="00206BDE">
        <w:trPr>
          <w:trHeight w:val="320"/>
        </w:trPr>
        <w:tc>
          <w:tcPr>
            <w:tcW w:w="2699" w:type="dxa"/>
            <w:shd w:val="clear" w:color="auto" w:fill="auto"/>
            <w:noWrap/>
            <w:vAlign w:val="bottom"/>
            <w:hideMark/>
          </w:tcPr>
          <w:p w14:paraId="7D721621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2020 - 2015 == 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CC7DE96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0.014</w:t>
            </w:r>
          </w:p>
        </w:tc>
        <w:tc>
          <w:tcPr>
            <w:tcW w:w="1136" w:type="dxa"/>
            <w:gridSpan w:val="2"/>
            <w:shd w:val="clear" w:color="auto" w:fill="auto"/>
            <w:noWrap/>
            <w:hideMark/>
          </w:tcPr>
          <w:p w14:paraId="3AB2D7D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0.004</w:t>
            </w:r>
          </w:p>
        </w:tc>
        <w:tc>
          <w:tcPr>
            <w:tcW w:w="1276" w:type="dxa"/>
            <w:gridSpan w:val="2"/>
            <w:shd w:val="clear" w:color="auto" w:fill="auto"/>
            <w:noWrap/>
            <w:hideMark/>
          </w:tcPr>
          <w:p w14:paraId="7A101C0A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3.614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14:paraId="571094E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0.003</w:t>
            </w:r>
          </w:p>
        </w:tc>
      </w:tr>
      <w:tr w:rsidR="003F1BFB" w:rsidRPr="00E76B07" w14:paraId="16B03D85" w14:textId="77777777" w:rsidTr="00206BDE">
        <w:trPr>
          <w:trHeight w:val="320"/>
        </w:trPr>
        <w:tc>
          <w:tcPr>
            <w:tcW w:w="2699" w:type="dxa"/>
            <w:shd w:val="clear" w:color="auto" w:fill="auto"/>
            <w:noWrap/>
            <w:vAlign w:val="bottom"/>
            <w:hideMark/>
          </w:tcPr>
          <w:p w14:paraId="134AC33A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2022 - 2015 == 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63052A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0.014</w:t>
            </w:r>
          </w:p>
        </w:tc>
        <w:tc>
          <w:tcPr>
            <w:tcW w:w="1136" w:type="dxa"/>
            <w:gridSpan w:val="2"/>
            <w:shd w:val="clear" w:color="auto" w:fill="auto"/>
            <w:noWrap/>
            <w:hideMark/>
          </w:tcPr>
          <w:p w14:paraId="76DE93B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0.003</w:t>
            </w:r>
          </w:p>
        </w:tc>
        <w:tc>
          <w:tcPr>
            <w:tcW w:w="1276" w:type="dxa"/>
            <w:gridSpan w:val="2"/>
            <w:shd w:val="clear" w:color="auto" w:fill="auto"/>
            <w:noWrap/>
            <w:hideMark/>
          </w:tcPr>
          <w:p w14:paraId="53D5101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4.627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14:paraId="2FD843D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&lt; 0.001</w:t>
            </w:r>
          </w:p>
        </w:tc>
      </w:tr>
      <w:tr w:rsidR="003F1BFB" w:rsidRPr="00E76B07" w14:paraId="01595AA9" w14:textId="77777777" w:rsidTr="00206BDE">
        <w:trPr>
          <w:trHeight w:val="320"/>
        </w:trPr>
        <w:tc>
          <w:tcPr>
            <w:tcW w:w="2699" w:type="dxa"/>
            <w:shd w:val="clear" w:color="auto" w:fill="auto"/>
            <w:noWrap/>
            <w:vAlign w:val="bottom"/>
            <w:hideMark/>
          </w:tcPr>
          <w:p w14:paraId="0234CEB1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2022 - 2020 == 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EEA18B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0.000</w:t>
            </w:r>
          </w:p>
        </w:tc>
        <w:tc>
          <w:tcPr>
            <w:tcW w:w="1136" w:type="dxa"/>
            <w:gridSpan w:val="2"/>
            <w:shd w:val="clear" w:color="auto" w:fill="auto"/>
            <w:noWrap/>
            <w:hideMark/>
          </w:tcPr>
          <w:p w14:paraId="35C2279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0.004</w:t>
            </w:r>
          </w:p>
        </w:tc>
        <w:tc>
          <w:tcPr>
            <w:tcW w:w="1276" w:type="dxa"/>
            <w:gridSpan w:val="2"/>
            <w:shd w:val="clear" w:color="auto" w:fill="auto"/>
            <w:noWrap/>
            <w:hideMark/>
          </w:tcPr>
          <w:p w14:paraId="74752B1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0.054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14:paraId="4E03C2EA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szCs w:val="24"/>
              </w:rPr>
              <w:t>1.000</w:t>
            </w:r>
          </w:p>
        </w:tc>
      </w:tr>
    </w:tbl>
    <w:p w14:paraId="5BF7BC17" w14:textId="77777777" w:rsidR="003F1BFB" w:rsidRPr="00E76B07" w:rsidRDefault="003F1BFB" w:rsidP="00E76B07">
      <w:pPr>
        <w:spacing w:line="360" w:lineRule="auto"/>
        <w:rPr>
          <w:szCs w:val="24"/>
        </w:rPr>
      </w:pPr>
      <w:r w:rsidRPr="00E76B07">
        <w:rPr>
          <w:szCs w:val="24"/>
        </w:rPr>
        <w:br w:type="page"/>
      </w:r>
    </w:p>
    <w:p w14:paraId="49F7AF20" w14:textId="5F136034" w:rsidR="003F1BFB" w:rsidRPr="00E76B07" w:rsidRDefault="003F1BFB" w:rsidP="00E76B07">
      <w:pPr>
        <w:spacing w:line="360" w:lineRule="auto"/>
        <w:rPr>
          <w:szCs w:val="24"/>
          <w:lang w:val="en-GB"/>
        </w:rPr>
      </w:pPr>
      <w:proofErr w:type="spellStart"/>
      <w:r w:rsidRPr="00E76B07">
        <w:rPr>
          <w:szCs w:val="24"/>
          <w:lang w:val="en-GB"/>
        </w:rPr>
        <w:lastRenderedPageBreak/>
        <w:t>Tabla</w:t>
      </w:r>
      <w:proofErr w:type="spellEnd"/>
      <w:r w:rsidRPr="00E76B07">
        <w:rPr>
          <w:szCs w:val="24"/>
          <w:lang w:val="en-GB"/>
        </w:rPr>
        <w:t xml:space="preserve"> </w:t>
      </w:r>
      <w:proofErr w:type="gramStart"/>
      <w:r w:rsidR="00E76B07">
        <w:rPr>
          <w:szCs w:val="24"/>
          <w:lang w:val="en-GB"/>
        </w:rPr>
        <w:t>G</w:t>
      </w:r>
      <w:r w:rsidRPr="00E76B07">
        <w:rPr>
          <w:szCs w:val="24"/>
          <w:lang w:val="en-GB"/>
        </w:rPr>
        <w:t xml:space="preserve">  Analysis</w:t>
      </w:r>
      <w:proofErr w:type="gramEnd"/>
      <w:r w:rsidRPr="00E76B07">
        <w:rPr>
          <w:szCs w:val="24"/>
          <w:lang w:val="en-GB"/>
        </w:rPr>
        <w:t xml:space="preserve"> of 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Deviance and multiple comparison analysis to evaluate the variation of the maximum depth of </w:t>
      </w:r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>M. chilensis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A. </w:t>
      </w:r>
      <w:proofErr w:type="spellStart"/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>atra</w:t>
      </w:r>
      <w:proofErr w:type="spellEnd"/>
      <w:r w:rsidRPr="00E76B07">
        <w:rPr>
          <w:rStyle w:val="cf01"/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beds in four areas of </w:t>
      </w:r>
      <w:proofErr w:type="spellStart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>Reloncavi</w:t>
      </w:r>
      <w:proofErr w:type="spellEnd"/>
      <w:r w:rsidRPr="00E76B07">
        <w:rPr>
          <w:rStyle w:val="cf01"/>
          <w:rFonts w:ascii="Times New Roman" w:hAnsi="Times New Roman" w:cs="Times New Roman"/>
          <w:sz w:val="24"/>
          <w:szCs w:val="24"/>
          <w:lang w:val="en-GB"/>
        </w:rPr>
        <w:t xml:space="preserve"> Fjord in 2015, 2020 and 2022</w:t>
      </w:r>
    </w:p>
    <w:tbl>
      <w:tblPr>
        <w:tblW w:w="7591" w:type="dxa"/>
        <w:tblInd w:w="-5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76"/>
        <w:gridCol w:w="1134"/>
        <w:gridCol w:w="473"/>
        <w:gridCol w:w="663"/>
        <w:gridCol w:w="565"/>
        <w:gridCol w:w="711"/>
        <w:gridCol w:w="1169"/>
      </w:tblGrid>
      <w:tr w:rsidR="003F1BFB" w:rsidRPr="00E76B07" w14:paraId="4FB1441F" w14:textId="77777777" w:rsidTr="00206BDE">
        <w:trPr>
          <w:trHeight w:val="320"/>
        </w:trPr>
        <w:tc>
          <w:tcPr>
            <w:tcW w:w="2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62BBA" w14:textId="77777777" w:rsidR="003F1BFB" w:rsidRPr="00E76B07" w:rsidRDefault="003F1BFB" w:rsidP="00E76B07">
            <w:pPr>
              <w:spacing w:line="360" w:lineRule="auto"/>
              <w:rPr>
                <w:szCs w:val="24"/>
                <w:lang w:eastAsia="es-MX"/>
              </w:rPr>
            </w:pPr>
            <w:proofErr w:type="spellStart"/>
            <w:r w:rsidRPr="00E76B07">
              <w:rPr>
                <w:szCs w:val="24"/>
                <w:lang w:eastAsia="es-MX"/>
              </w:rPr>
              <w:t>Effect</w:t>
            </w:r>
            <w:proofErr w:type="spellEnd"/>
          </w:p>
        </w:tc>
        <w:tc>
          <w:tcPr>
            <w:tcW w:w="16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854E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Chi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square</w:t>
            </w:r>
            <w:proofErr w:type="spellEnd"/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6BE5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Degree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of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freedom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0B7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Pr(&gt;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Chisq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)</w:t>
            </w:r>
          </w:p>
        </w:tc>
      </w:tr>
      <w:tr w:rsidR="003F1BFB" w:rsidRPr="00E76B07" w14:paraId="1E15C5F7" w14:textId="77777777" w:rsidTr="00206BDE">
        <w:trPr>
          <w:trHeight w:val="320"/>
        </w:trPr>
        <w:tc>
          <w:tcPr>
            <w:tcW w:w="28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E8F3113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</w:rPr>
              <w:t>Zone</w:t>
            </w:r>
            <w:proofErr w:type="spellEnd"/>
          </w:p>
        </w:tc>
        <w:tc>
          <w:tcPr>
            <w:tcW w:w="160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65AA19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14.1679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DF6B33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C4715A3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0.002685</w:t>
            </w:r>
          </w:p>
        </w:tc>
      </w:tr>
      <w:tr w:rsidR="003F1BFB" w:rsidRPr="00E76B07" w14:paraId="67D12788" w14:textId="77777777" w:rsidTr="00206BDE">
        <w:trPr>
          <w:trHeight w:val="320"/>
        </w:trPr>
        <w:tc>
          <w:tcPr>
            <w:tcW w:w="28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584D9A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</w:rPr>
              <w:t>Year</w:t>
            </w:r>
            <w:proofErr w:type="spellEnd"/>
          </w:p>
        </w:tc>
        <w:tc>
          <w:tcPr>
            <w:tcW w:w="1607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A5E19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8.5362</w:t>
            </w:r>
          </w:p>
        </w:tc>
        <w:tc>
          <w:tcPr>
            <w:tcW w:w="122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CD279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759B3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0.014008</w:t>
            </w:r>
          </w:p>
        </w:tc>
      </w:tr>
      <w:tr w:rsidR="003F1BFB" w:rsidRPr="00E76B07" w14:paraId="1CF190C9" w14:textId="77777777" w:rsidTr="00206BDE">
        <w:trPr>
          <w:trHeight w:val="320"/>
        </w:trPr>
        <w:tc>
          <w:tcPr>
            <w:tcW w:w="28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E68B55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</w:rPr>
              <w:t>Species</w:t>
            </w:r>
            <w:proofErr w:type="spellEnd"/>
          </w:p>
        </w:tc>
        <w:tc>
          <w:tcPr>
            <w:tcW w:w="1607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7C308A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360.6815</w:t>
            </w:r>
          </w:p>
        </w:tc>
        <w:tc>
          <w:tcPr>
            <w:tcW w:w="122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5F173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0A8733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&lt; 2.2e-16</w:t>
            </w:r>
          </w:p>
        </w:tc>
      </w:tr>
      <w:tr w:rsidR="003F1BFB" w:rsidRPr="00E76B07" w14:paraId="5A40C0DA" w14:textId="77777777" w:rsidTr="00206BDE">
        <w:trPr>
          <w:trHeight w:val="320"/>
        </w:trPr>
        <w:tc>
          <w:tcPr>
            <w:tcW w:w="759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4004" w14:textId="77777777" w:rsidR="003F1BFB" w:rsidRPr="00E76B07" w:rsidRDefault="003F1BFB" w:rsidP="00E76B07">
            <w:pPr>
              <w:spacing w:line="360" w:lineRule="auto"/>
              <w:jc w:val="center"/>
              <w:rPr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Multiple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comparison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analysis</w:t>
            </w:r>
            <w:proofErr w:type="spellEnd"/>
          </w:p>
        </w:tc>
      </w:tr>
      <w:tr w:rsidR="003F1BFB" w:rsidRPr="00E76B07" w14:paraId="1CAB64CF" w14:textId="77777777" w:rsidTr="00206BDE">
        <w:trPr>
          <w:trHeight w:val="320"/>
        </w:trPr>
        <w:tc>
          <w:tcPr>
            <w:tcW w:w="28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5E84" w14:textId="77777777" w:rsidR="003F1BFB" w:rsidRPr="00E76B07" w:rsidRDefault="003F1BFB" w:rsidP="00E76B07">
            <w:pPr>
              <w:spacing w:line="360" w:lineRule="auto"/>
              <w:rPr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Linear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Hypotheses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D8FF9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Estimate</w:t>
            </w:r>
            <w:proofErr w:type="spellEnd"/>
          </w:p>
        </w:tc>
        <w:tc>
          <w:tcPr>
            <w:tcW w:w="113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908C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Standard Error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22D3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 xml:space="preserve">z 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value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D8F9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Pr(&gt;|z|)</w:t>
            </w:r>
          </w:p>
        </w:tc>
      </w:tr>
      <w:tr w:rsidR="003F1BFB" w:rsidRPr="00E76B07" w14:paraId="6BB22C3A" w14:textId="77777777" w:rsidTr="00206BDE">
        <w:trPr>
          <w:trHeight w:val="320"/>
        </w:trPr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76472CD1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Marimelli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-Boca == 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8F430A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0.065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4A0BACE0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0.041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14:paraId="3CF3E9D6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1.584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14:paraId="745E961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0.538</w:t>
            </w:r>
          </w:p>
        </w:tc>
      </w:tr>
      <w:tr w:rsidR="003F1BFB" w:rsidRPr="00E76B07" w14:paraId="74FBB82D" w14:textId="77777777" w:rsidTr="00206BDE">
        <w:trPr>
          <w:trHeight w:val="320"/>
        </w:trPr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2D57AEC6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Puelo- Boca == 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D8A598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0.172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6D556C8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0.040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14:paraId="0130FBE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4.286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14:paraId="4F3D128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&lt; 0.001</w:t>
            </w:r>
          </w:p>
        </w:tc>
      </w:tr>
      <w:tr w:rsidR="003F1BFB" w:rsidRPr="00E76B07" w14:paraId="6ED75DA1" w14:textId="77777777" w:rsidTr="00206BDE">
        <w:trPr>
          <w:trHeight w:val="320"/>
        </w:trPr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77D58F6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Cochamó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-Boca == 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EC5D2E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0.097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44BF8F0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0.050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14:paraId="03DF70F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1.959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14:paraId="2DFD70A6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0.298</w:t>
            </w:r>
          </w:p>
        </w:tc>
      </w:tr>
      <w:tr w:rsidR="003F1BFB" w:rsidRPr="00E76B07" w14:paraId="626AF36F" w14:textId="77777777" w:rsidTr="00206BDE">
        <w:trPr>
          <w:trHeight w:val="320"/>
        </w:trPr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572FD4B6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Puelo-</w:t>
            </w:r>
            <w:proofErr w:type="spellStart"/>
            <w:r w:rsidRPr="00E76B07">
              <w:rPr>
                <w:color w:val="000000"/>
                <w:szCs w:val="24"/>
                <w:lang w:eastAsia="es-MX"/>
              </w:rPr>
              <w:t>Marimelli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== 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00214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0.107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5D08C45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0.038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14:paraId="3460C52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2.851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14:paraId="7F791015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0.034</w:t>
            </w:r>
          </w:p>
        </w:tc>
      </w:tr>
      <w:tr w:rsidR="003F1BFB" w:rsidRPr="00E76B07" w14:paraId="09795804" w14:textId="77777777" w:rsidTr="00206BDE">
        <w:trPr>
          <w:trHeight w:val="320"/>
        </w:trPr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3C09C244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Cochamó-Marimelli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 xml:space="preserve"> == 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6E757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0.032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719DD429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0.048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14:paraId="4EE118F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0.680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14:paraId="2C88718F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0.978</w:t>
            </w:r>
          </w:p>
        </w:tc>
      </w:tr>
      <w:tr w:rsidR="003F1BFB" w:rsidRPr="00E76B07" w14:paraId="5EFEB69D" w14:textId="77777777" w:rsidTr="00206BDE">
        <w:trPr>
          <w:trHeight w:val="320"/>
        </w:trPr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0F32357F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proofErr w:type="spellStart"/>
            <w:r w:rsidRPr="00E76B07">
              <w:rPr>
                <w:color w:val="000000"/>
                <w:szCs w:val="24"/>
                <w:lang w:eastAsia="es-MX"/>
              </w:rPr>
              <w:t>Cochamó</w:t>
            </w:r>
            <w:proofErr w:type="spellEnd"/>
            <w:r w:rsidRPr="00E76B07">
              <w:rPr>
                <w:color w:val="000000"/>
                <w:szCs w:val="24"/>
                <w:lang w:eastAsia="es-MX"/>
              </w:rPr>
              <w:t>-Puelo == 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3B0AC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-0.075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38192C44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0.047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14:paraId="38C3FA7B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-1.609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14:paraId="516D08F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0.520</w:t>
            </w:r>
          </w:p>
        </w:tc>
      </w:tr>
      <w:tr w:rsidR="003F1BFB" w:rsidRPr="00E76B07" w14:paraId="565744CC" w14:textId="77777777" w:rsidTr="00206BDE">
        <w:trPr>
          <w:trHeight w:val="320"/>
        </w:trPr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6CB083AB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2020 - 2015 == 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B820C5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-0.073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14CE03E7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0.028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14:paraId="3E7882B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-2.608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14:paraId="303AAEF9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0.067</w:t>
            </w:r>
          </w:p>
        </w:tc>
      </w:tr>
      <w:tr w:rsidR="003F1BFB" w:rsidRPr="00E76B07" w14:paraId="43F41721" w14:textId="77777777" w:rsidTr="00206BDE">
        <w:trPr>
          <w:trHeight w:val="320"/>
        </w:trPr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6CF724BE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2022 - 2015 == 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4976A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0.036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7D5A82D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0.022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14:paraId="14598011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1.594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14:paraId="4892D4A2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0.531</w:t>
            </w:r>
          </w:p>
        </w:tc>
      </w:tr>
      <w:tr w:rsidR="003F1BFB" w:rsidRPr="00E76B07" w14:paraId="42C39193" w14:textId="77777777" w:rsidTr="00206BDE">
        <w:trPr>
          <w:trHeight w:val="320"/>
        </w:trPr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06282362" w14:textId="77777777" w:rsidR="003F1BFB" w:rsidRPr="00E76B07" w:rsidRDefault="003F1BFB" w:rsidP="00E76B07">
            <w:pPr>
              <w:spacing w:line="360" w:lineRule="auto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  <w:lang w:eastAsia="es-MX"/>
              </w:rPr>
              <w:t>2022 - 2020 == 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E22AA3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0.108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bottom"/>
            <w:hideMark/>
          </w:tcPr>
          <w:p w14:paraId="1B8A865C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0.028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14:paraId="2C51346A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3.824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14:paraId="42549ACD" w14:textId="77777777" w:rsidR="003F1BFB" w:rsidRPr="00E76B07" w:rsidRDefault="003F1BFB" w:rsidP="00E76B07">
            <w:pPr>
              <w:spacing w:line="360" w:lineRule="auto"/>
              <w:jc w:val="center"/>
              <w:rPr>
                <w:color w:val="000000"/>
                <w:szCs w:val="24"/>
                <w:lang w:eastAsia="es-MX"/>
              </w:rPr>
            </w:pPr>
            <w:r w:rsidRPr="00E76B07">
              <w:rPr>
                <w:color w:val="000000"/>
                <w:szCs w:val="24"/>
              </w:rPr>
              <w:t>0.001</w:t>
            </w:r>
          </w:p>
        </w:tc>
      </w:tr>
    </w:tbl>
    <w:p w14:paraId="63B48BD8" w14:textId="77777777" w:rsidR="003F1BFB" w:rsidRPr="00E76B07" w:rsidRDefault="003F1BFB" w:rsidP="00E76B07">
      <w:pPr>
        <w:spacing w:line="360" w:lineRule="auto"/>
        <w:rPr>
          <w:szCs w:val="24"/>
        </w:rPr>
      </w:pPr>
    </w:p>
    <w:p w14:paraId="2065B656" w14:textId="77777777" w:rsidR="003F1BFB" w:rsidRPr="00E76B07" w:rsidRDefault="003F1BFB" w:rsidP="00E76B07">
      <w:pPr>
        <w:spacing w:line="360" w:lineRule="auto"/>
        <w:rPr>
          <w:szCs w:val="24"/>
        </w:rPr>
      </w:pPr>
    </w:p>
    <w:p w14:paraId="4357A716" w14:textId="77777777" w:rsidR="003F1BFB" w:rsidRPr="00E76B07" w:rsidRDefault="003F1BFB" w:rsidP="00E76B07">
      <w:pPr>
        <w:spacing w:line="360" w:lineRule="auto"/>
        <w:rPr>
          <w:szCs w:val="24"/>
          <w:lang w:val="en-US"/>
        </w:rPr>
      </w:pPr>
    </w:p>
    <w:p w14:paraId="3B551E16" w14:textId="77777777" w:rsidR="00060AA0" w:rsidRPr="00E76B07" w:rsidRDefault="00060AA0" w:rsidP="00E76B07">
      <w:pPr>
        <w:spacing w:line="360" w:lineRule="auto"/>
        <w:rPr>
          <w:szCs w:val="24"/>
          <w:lang w:val="en-US"/>
        </w:rPr>
      </w:pPr>
    </w:p>
    <w:p w14:paraId="25AACEBB" w14:textId="77777777" w:rsidR="00060AA0" w:rsidRPr="00E76B07" w:rsidRDefault="00060AA0" w:rsidP="00E76B07">
      <w:pPr>
        <w:spacing w:line="360" w:lineRule="auto"/>
        <w:rPr>
          <w:szCs w:val="24"/>
          <w:lang w:val="en-US"/>
        </w:rPr>
      </w:pPr>
    </w:p>
    <w:p w14:paraId="6CB55F37" w14:textId="77777777" w:rsidR="00060AA0" w:rsidRPr="00E76B07" w:rsidRDefault="00060AA0" w:rsidP="00E76B07">
      <w:pPr>
        <w:spacing w:line="360" w:lineRule="auto"/>
        <w:rPr>
          <w:szCs w:val="24"/>
          <w:lang w:val="en-US"/>
        </w:rPr>
        <w:sectPr w:rsidR="00060AA0" w:rsidRPr="00E76B07" w:rsidSect="00AB40D9">
          <w:pgSz w:w="12240" w:h="15840" w:code="1"/>
          <w:pgMar w:top="1417" w:right="1701" w:bottom="1417" w:left="1701" w:header="708" w:footer="708" w:gutter="0"/>
          <w:cols w:space="708"/>
          <w:docGrid w:linePitch="360"/>
        </w:sectPr>
      </w:pPr>
    </w:p>
    <w:p w14:paraId="0DC64921" w14:textId="16F70185" w:rsidR="00CD6760" w:rsidRPr="00E76B07" w:rsidRDefault="0041048A" w:rsidP="00E76B07">
      <w:pPr>
        <w:spacing w:line="360" w:lineRule="auto"/>
        <w:rPr>
          <w:szCs w:val="24"/>
          <w:lang w:val="en-US"/>
        </w:rPr>
      </w:pPr>
      <w:r w:rsidRPr="00E76B07">
        <w:rPr>
          <w:szCs w:val="24"/>
          <w:lang w:val="en-US"/>
        </w:rPr>
        <w:lastRenderedPageBreak/>
        <w:t>Tabl</w:t>
      </w:r>
      <w:r w:rsidR="0003126F" w:rsidRPr="00E76B07">
        <w:rPr>
          <w:szCs w:val="24"/>
          <w:lang w:val="en-US"/>
        </w:rPr>
        <w:t>e</w:t>
      </w:r>
      <w:r w:rsidRPr="00E76B07">
        <w:rPr>
          <w:szCs w:val="24"/>
          <w:lang w:val="en-US"/>
        </w:rPr>
        <w:t xml:space="preserve"> </w:t>
      </w:r>
      <w:r w:rsidR="00E76B07">
        <w:rPr>
          <w:szCs w:val="24"/>
          <w:lang w:val="en-US"/>
        </w:rPr>
        <w:t>H</w:t>
      </w:r>
      <w:r w:rsidR="0003126F" w:rsidRPr="00E76B07">
        <w:rPr>
          <w:szCs w:val="24"/>
          <w:lang w:val="en-US"/>
        </w:rPr>
        <w:t xml:space="preserve"> Parameter and their standard error, of the most informative models for estimated average, minimum and maximum depth of </w:t>
      </w:r>
      <w:r w:rsidR="0003126F" w:rsidRPr="00E76B07">
        <w:rPr>
          <w:i/>
          <w:iCs/>
          <w:szCs w:val="24"/>
          <w:lang w:val="en-US"/>
        </w:rPr>
        <w:t>M. chilensis</w:t>
      </w:r>
      <w:r w:rsidR="0003126F" w:rsidRPr="00E76B07">
        <w:rPr>
          <w:szCs w:val="24"/>
          <w:lang w:val="en-US"/>
        </w:rPr>
        <w:t xml:space="preserve"> and </w:t>
      </w:r>
      <w:r w:rsidR="0003126F" w:rsidRPr="00E76B07">
        <w:rPr>
          <w:i/>
          <w:iCs/>
          <w:szCs w:val="24"/>
          <w:lang w:val="en-US"/>
        </w:rPr>
        <w:t xml:space="preserve">A. </w:t>
      </w:r>
      <w:proofErr w:type="spellStart"/>
      <w:r w:rsidR="0003126F" w:rsidRPr="00E76B07">
        <w:rPr>
          <w:i/>
          <w:iCs/>
          <w:szCs w:val="24"/>
          <w:lang w:val="en-US"/>
        </w:rPr>
        <w:t>atra</w:t>
      </w:r>
      <w:proofErr w:type="spellEnd"/>
      <w:r w:rsidR="0003126F" w:rsidRPr="00E76B07">
        <w:rPr>
          <w:szCs w:val="24"/>
          <w:lang w:val="en-US"/>
        </w:rPr>
        <w:t xml:space="preserve"> beds in 2015, 2020 and 2020 in the </w:t>
      </w:r>
      <w:proofErr w:type="spellStart"/>
      <w:r w:rsidR="0003126F" w:rsidRPr="00E76B07">
        <w:rPr>
          <w:szCs w:val="24"/>
          <w:lang w:val="en-US"/>
        </w:rPr>
        <w:t>Reloncaví</w:t>
      </w:r>
      <w:proofErr w:type="spellEnd"/>
      <w:r w:rsidR="0003126F" w:rsidRPr="00E76B07">
        <w:rPr>
          <w:szCs w:val="24"/>
          <w:lang w:val="en-US"/>
        </w:rPr>
        <w:t xml:space="preserve"> fjord.</w:t>
      </w:r>
    </w:p>
    <w:p w14:paraId="6A614975" w14:textId="77777777" w:rsidR="00B14611" w:rsidRPr="00E76B07" w:rsidRDefault="00B14611" w:rsidP="00E76B07">
      <w:pPr>
        <w:spacing w:line="360" w:lineRule="auto"/>
        <w:rPr>
          <w:szCs w:val="24"/>
          <w:lang w:val="en-US"/>
        </w:rPr>
      </w:pPr>
    </w:p>
    <w:tbl>
      <w:tblPr>
        <w:tblW w:w="9073" w:type="dxa"/>
        <w:tblInd w:w="-142" w:type="dxa"/>
        <w:tblBorders>
          <w:top w:val="single" w:sz="4" w:space="0" w:color="000000" w:themeColor="text1"/>
          <w:bottom w:val="single" w:sz="4" w:space="0" w:color="000000" w:themeColor="text1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4"/>
        <w:gridCol w:w="1133"/>
        <w:gridCol w:w="852"/>
        <w:gridCol w:w="1273"/>
        <w:gridCol w:w="1090"/>
        <w:gridCol w:w="46"/>
        <w:gridCol w:w="1279"/>
        <w:gridCol w:w="992"/>
        <w:gridCol w:w="1564"/>
      </w:tblGrid>
      <w:tr w:rsidR="00DC613E" w:rsidRPr="00E76B07" w14:paraId="357D0A2D" w14:textId="77777777" w:rsidTr="00DC613E">
        <w:trPr>
          <w:trHeight w:val="291"/>
        </w:trPr>
        <w:tc>
          <w:tcPr>
            <w:tcW w:w="844" w:type="dxa"/>
            <w:tcBorders>
              <w:bottom w:val="nil"/>
            </w:tcBorders>
            <w:shd w:val="clear" w:color="D9E1F2" w:fill="auto"/>
            <w:noWrap/>
            <w:vAlign w:val="bottom"/>
          </w:tcPr>
          <w:p w14:paraId="6FCD1329" w14:textId="77777777" w:rsidR="008F3CE9" w:rsidRPr="00E76B07" w:rsidRDefault="008F3CE9" w:rsidP="00E76B07">
            <w:pPr>
              <w:spacing w:line="360" w:lineRule="auto"/>
              <w:rPr>
                <w:b/>
                <w:bCs/>
                <w:color w:val="000000"/>
                <w:szCs w:val="24"/>
                <w:lang w:val="en-US" w:eastAsia="es-MX"/>
              </w:rPr>
            </w:pPr>
          </w:p>
        </w:tc>
        <w:tc>
          <w:tcPr>
            <w:tcW w:w="1133" w:type="dxa"/>
            <w:tcBorders>
              <w:bottom w:val="nil"/>
            </w:tcBorders>
            <w:shd w:val="clear" w:color="D9E1F2" w:fill="auto"/>
            <w:vAlign w:val="bottom"/>
          </w:tcPr>
          <w:p w14:paraId="36A3C8C6" w14:textId="77777777" w:rsidR="008F3CE9" w:rsidRPr="00E76B07" w:rsidRDefault="008F3CE9" w:rsidP="00E76B07">
            <w:pPr>
              <w:tabs>
                <w:tab w:val="left" w:pos="1770"/>
              </w:tabs>
              <w:spacing w:line="360" w:lineRule="auto"/>
              <w:rPr>
                <w:color w:val="000000"/>
                <w:szCs w:val="24"/>
                <w:lang w:val="en-US" w:eastAsia="es-MX"/>
              </w:rPr>
            </w:pPr>
          </w:p>
        </w:tc>
        <w:tc>
          <w:tcPr>
            <w:tcW w:w="2125" w:type="dxa"/>
            <w:gridSpan w:val="2"/>
            <w:tcBorders>
              <w:bottom w:val="nil"/>
            </w:tcBorders>
            <w:shd w:val="clear" w:color="D9E1F2" w:fill="auto"/>
            <w:vAlign w:val="bottom"/>
          </w:tcPr>
          <w:p w14:paraId="4CEFA121" w14:textId="58B47786" w:rsidR="008F3CE9" w:rsidRPr="00E76B07" w:rsidRDefault="008F3CE9" w:rsidP="00E76B07">
            <w:pPr>
              <w:tabs>
                <w:tab w:val="left" w:pos="1770"/>
              </w:tabs>
              <w:spacing w:line="360" w:lineRule="auto"/>
              <w:rPr>
                <w:color w:val="000000"/>
                <w:szCs w:val="24"/>
                <w:u w:val="single"/>
                <w:lang w:val="en-US" w:eastAsia="es-MX"/>
              </w:rPr>
            </w:pPr>
            <w:r w:rsidRPr="00E76B07">
              <w:rPr>
                <w:color w:val="000000"/>
                <w:szCs w:val="24"/>
                <w:u w:val="single"/>
                <w:lang w:val="en-US" w:eastAsia="es-MX"/>
              </w:rPr>
              <w:t>Average beds depth</w:t>
            </w:r>
          </w:p>
        </w:tc>
        <w:tc>
          <w:tcPr>
            <w:tcW w:w="2415" w:type="dxa"/>
            <w:gridSpan w:val="3"/>
            <w:tcBorders>
              <w:bottom w:val="nil"/>
            </w:tcBorders>
            <w:shd w:val="clear" w:color="D9E1F2" w:fill="auto"/>
            <w:noWrap/>
            <w:vAlign w:val="bottom"/>
          </w:tcPr>
          <w:p w14:paraId="5F1A5CD6" w14:textId="57DFC972" w:rsidR="008F3CE9" w:rsidRPr="00E76B07" w:rsidRDefault="009C2D3F" w:rsidP="00E76B07">
            <w:pPr>
              <w:spacing w:line="360" w:lineRule="auto"/>
              <w:rPr>
                <w:b/>
                <w:bCs/>
                <w:color w:val="000000"/>
                <w:szCs w:val="24"/>
                <w:u w:val="single"/>
                <w:lang w:val="en-US" w:eastAsia="es-MX"/>
              </w:rPr>
            </w:pPr>
            <w:r w:rsidRPr="00E76B07">
              <w:rPr>
                <w:color w:val="000000"/>
                <w:szCs w:val="24"/>
                <w:u w:val="single"/>
                <w:lang w:val="en-US" w:eastAsia="es-MX"/>
              </w:rPr>
              <w:t>Maximum</w:t>
            </w:r>
            <w:r w:rsidR="008F3CE9" w:rsidRPr="00E76B07">
              <w:rPr>
                <w:color w:val="000000"/>
                <w:szCs w:val="24"/>
                <w:u w:val="single"/>
                <w:lang w:val="en-US" w:eastAsia="es-MX"/>
              </w:rPr>
              <w:t xml:space="preserve"> beds depth</w:t>
            </w:r>
          </w:p>
        </w:tc>
        <w:tc>
          <w:tcPr>
            <w:tcW w:w="2556" w:type="dxa"/>
            <w:gridSpan w:val="2"/>
            <w:tcBorders>
              <w:bottom w:val="nil"/>
            </w:tcBorders>
            <w:shd w:val="clear" w:color="D9E1F2" w:fill="auto"/>
            <w:noWrap/>
            <w:vAlign w:val="bottom"/>
          </w:tcPr>
          <w:p w14:paraId="06383605" w14:textId="2F17E93E" w:rsidR="008F3CE9" w:rsidRPr="00E76B07" w:rsidRDefault="008F3CE9" w:rsidP="00E76B07">
            <w:pPr>
              <w:spacing w:line="360" w:lineRule="auto"/>
              <w:rPr>
                <w:color w:val="000000"/>
                <w:szCs w:val="24"/>
                <w:u w:val="single"/>
                <w:lang w:val="en-US" w:eastAsia="es-MX"/>
              </w:rPr>
            </w:pPr>
            <w:r w:rsidRPr="00E76B07">
              <w:rPr>
                <w:color w:val="000000"/>
                <w:szCs w:val="24"/>
                <w:u w:val="single"/>
                <w:lang w:val="en-US" w:eastAsia="es-MX"/>
              </w:rPr>
              <w:t>M</w:t>
            </w:r>
            <w:r w:rsidR="009C2D3F" w:rsidRPr="00E76B07">
              <w:rPr>
                <w:color w:val="000000"/>
                <w:szCs w:val="24"/>
                <w:u w:val="single"/>
                <w:lang w:val="en-US" w:eastAsia="es-MX"/>
              </w:rPr>
              <w:t>inimum</w:t>
            </w:r>
            <w:r w:rsidRPr="00E76B07">
              <w:rPr>
                <w:color w:val="000000"/>
                <w:szCs w:val="24"/>
                <w:u w:val="single"/>
                <w:lang w:val="en-US" w:eastAsia="es-MX"/>
              </w:rPr>
              <w:t xml:space="preserve"> beds depth</w:t>
            </w:r>
          </w:p>
        </w:tc>
      </w:tr>
      <w:tr w:rsidR="00DC613E" w:rsidRPr="00E76B07" w14:paraId="5A035466" w14:textId="77777777" w:rsidTr="00DC613E">
        <w:trPr>
          <w:trHeight w:val="320"/>
        </w:trPr>
        <w:tc>
          <w:tcPr>
            <w:tcW w:w="844" w:type="dxa"/>
            <w:tcBorders>
              <w:top w:val="nil"/>
              <w:bottom w:val="single" w:sz="4" w:space="0" w:color="000000" w:themeColor="text1"/>
            </w:tcBorders>
            <w:shd w:val="clear" w:color="D9E1F2" w:fill="auto"/>
            <w:noWrap/>
            <w:vAlign w:val="bottom"/>
            <w:hideMark/>
          </w:tcPr>
          <w:p w14:paraId="4A599CB8" w14:textId="363CE108" w:rsidR="008F3CE9" w:rsidRPr="00E76B07" w:rsidRDefault="00DC613E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Y</w:t>
            </w:r>
            <w:r w:rsidR="008F3CE9" w:rsidRPr="00E76B07">
              <w:rPr>
                <w:color w:val="000000"/>
                <w:szCs w:val="24"/>
                <w:lang w:val="en-US" w:eastAsia="es-MX"/>
              </w:rPr>
              <w:t>ear</w:t>
            </w:r>
          </w:p>
        </w:tc>
        <w:tc>
          <w:tcPr>
            <w:tcW w:w="1133" w:type="dxa"/>
            <w:tcBorders>
              <w:top w:val="nil"/>
              <w:bottom w:val="single" w:sz="4" w:space="0" w:color="000000" w:themeColor="text1"/>
            </w:tcBorders>
            <w:shd w:val="clear" w:color="D9E1F2" w:fill="auto"/>
            <w:noWrap/>
            <w:vAlign w:val="bottom"/>
            <w:hideMark/>
          </w:tcPr>
          <w:p w14:paraId="6ADE1AC7" w14:textId="60BD4F88" w:rsidR="008F3CE9" w:rsidRPr="00E76B07" w:rsidRDefault="008F3CE9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Zon</w:t>
            </w:r>
            <w:r w:rsidR="0041700A" w:rsidRPr="00E76B07">
              <w:rPr>
                <w:color w:val="000000"/>
                <w:szCs w:val="24"/>
                <w:lang w:val="en-US" w:eastAsia="es-MX"/>
              </w:rPr>
              <w:t>e</w:t>
            </w:r>
          </w:p>
        </w:tc>
        <w:tc>
          <w:tcPr>
            <w:tcW w:w="852" w:type="dxa"/>
            <w:tcBorders>
              <w:top w:val="nil"/>
              <w:bottom w:val="single" w:sz="4" w:space="0" w:color="000000" w:themeColor="text1"/>
            </w:tcBorders>
            <w:shd w:val="clear" w:color="D9E1F2" w:fill="auto"/>
            <w:noWrap/>
            <w:vAlign w:val="bottom"/>
            <w:hideMark/>
          </w:tcPr>
          <w:p w14:paraId="65B63F9F" w14:textId="19003FE1" w:rsidR="008F3CE9" w:rsidRPr="00E76B07" w:rsidRDefault="008F3CE9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Mean (m)</w:t>
            </w:r>
          </w:p>
        </w:tc>
        <w:tc>
          <w:tcPr>
            <w:tcW w:w="1273" w:type="dxa"/>
            <w:tcBorders>
              <w:top w:val="nil"/>
              <w:bottom w:val="single" w:sz="4" w:space="0" w:color="000000" w:themeColor="text1"/>
            </w:tcBorders>
            <w:shd w:val="clear" w:color="D9E1F2" w:fill="auto"/>
            <w:noWrap/>
            <w:vAlign w:val="bottom"/>
            <w:hideMark/>
          </w:tcPr>
          <w:p w14:paraId="1BB3B65E" w14:textId="03ACC319" w:rsidR="008F3CE9" w:rsidRPr="00E76B07" w:rsidRDefault="008F3CE9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Standard error</w:t>
            </w:r>
          </w:p>
        </w:tc>
        <w:tc>
          <w:tcPr>
            <w:tcW w:w="1090" w:type="dxa"/>
            <w:tcBorders>
              <w:top w:val="nil"/>
              <w:bottom w:val="single" w:sz="4" w:space="0" w:color="000000" w:themeColor="text1"/>
            </w:tcBorders>
            <w:shd w:val="clear" w:color="D9E1F2" w:fill="auto"/>
            <w:noWrap/>
            <w:vAlign w:val="bottom"/>
            <w:hideMark/>
          </w:tcPr>
          <w:p w14:paraId="746E65CE" w14:textId="77777777" w:rsidR="008F3CE9" w:rsidRPr="00E76B07" w:rsidRDefault="008F3CE9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Mean</w:t>
            </w:r>
          </w:p>
          <w:p w14:paraId="5867F470" w14:textId="22E7C303" w:rsidR="008F3CE9" w:rsidRPr="00E76B07" w:rsidRDefault="008F3CE9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(m)</w:t>
            </w:r>
          </w:p>
        </w:tc>
        <w:tc>
          <w:tcPr>
            <w:tcW w:w="1325" w:type="dxa"/>
            <w:gridSpan w:val="2"/>
            <w:tcBorders>
              <w:top w:val="nil"/>
              <w:bottom w:val="single" w:sz="4" w:space="0" w:color="000000" w:themeColor="text1"/>
            </w:tcBorders>
            <w:shd w:val="clear" w:color="D9E1F2" w:fill="auto"/>
          </w:tcPr>
          <w:p w14:paraId="6ADAE1F6" w14:textId="315D3F4F" w:rsidR="008F3CE9" w:rsidRPr="00E76B07" w:rsidRDefault="008F3CE9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Standard error</w:t>
            </w:r>
          </w:p>
        </w:tc>
        <w:tc>
          <w:tcPr>
            <w:tcW w:w="992" w:type="dxa"/>
            <w:tcBorders>
              <w:top w:val="nil"/>
              <w:bottom w:val="single" w:sz="4" w:space="0" w:color="000000" w:themeColor="text1"/>
            </w:tcBorders>
            <w:shd w:val="clear" w:color="D9E1F2" w:fill="auto"/>
            <w:noWrap/>
            <w:vAlign w:val="bottom"/>
            <w:hideMark/>
          </w:tcPr>
          <w:p w14:paraId="271940AF" w14:textId="0DC3EA7F" w:rsidR="008F3CE9" w:rsidRPr="00E76B07" w:rsidRDefault="008F3CE9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Mean (m)</w:t>
            </w:r>
          </w:p>
        </w:tc>
        <w:tc>
          <w:tcPr>
            <w:tcW w:w="1564" w:type="dxa"/>
            <w:tcBorders>
              <w:top w:val="nil"/>
              <w:bottom w:val="single" w:sz="4" w:space="0" w:color="000000" w:themeColor="text1"/>
            </w:tcBorders>
            <w:shd w:val="clear" w:color="D9E1F2" w:fill="auto"/>
            <w:noWrap/>
            <w:vAlign w:val="bottom"/>
            <w:hideMark/>
          </w:tcPr>
          <w:p w14:paraId="0ED344CE" w14:textId="458C7585" w:rsidR="008F3CE9" w:rsidRPr="00E76B07" w:rsidRDefault="008F3CE9" w:rsidP="00E76B07">
            <w:pPr>
              <w:spacing w:line="360" w:lineRule="auto"/>
              <w:jc w:val="center"/>
              <w:rPr>
                <w:b/>
                <w:bCs/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Standard error</w:t>
            </w:r>
          </w:p>
        </w:tc>
      </w:tr>
      <w:tr w:rsidR="008F3CE9" w:rsidRPr="00E76B07" w14:paraId="51AB6B8B" w14:textId="77777777" w:rsidTr="00DC613E">
        <w:trPr>
          <w:trHeight w:val="320"/>
        </w:trPr>
        <w:tc>
          <w:tcPr>
            <w:tcW w:w="9073" w:type="dxa"/>
            <w:gridSpan w:val="9"/>
            <w:tcBorders>
              <w:top w:val="single" w:sz="4" w:space="0" w:color="000000" w:themeColor="text1"/>
            </w:tcBorders>
            <w:shd w:val="clear" w:color="D9E1F2" w:fill="auto"/>
            <w:noWrap/>
            <w:vAlign w:val="bottom"/>
          </w:tcPr>
          <w:p w14:paraId="3646B570" w14:textId="46F07FAC" w:rsidR="008F3CE9" w:rsidRPr="00E76B07" w:rsidRDefault="008F3CE9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M. chilensis</w:t>
            </w:r>
          </w:p>
        </w:tc>
      </w:tr>
      <w:tr w:rsidR="00971675" w:rsidRPr="00E76B07" w14:paraId="268195A5" w14:textId="77777777" w:rsidTr="00355252">
        <w:trPr>
          <w:trHeight w:val="320"/>
        </w:trPr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FFD688F" w14:textId="79D746D4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2015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67A131BB" w14:textId="706D928E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Boca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DFDAF79" w14:textId="25FD63ED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6.8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784174F1" w14:textId="6BEAF4BF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02304667" w14:textId="61D647EB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8.7</w:t>
            </w:r>
          </w:p>
        </w:tc>
        <w:tc>
          <w:tcPr>
            <w:tcW w:w="1279" w:type="dxa"/>
            <w:vAlign w:val="center"/>
          </w:tcPr>
          <w:p w14:paraId="110992D8" w14:textId="1C0FE5E7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532F81" w14:textId="220EE0A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4.9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0D5239D7" w14:textId="73A5E510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</w:tr>
      <w:tr w:rsidR="00971675" w:rsidRPr="00E76B07" w14:paraId="336AD40E" w14:textId="77777777" w:rsidTr="00355252">
        <w:trPr>
          <w:trHeight w:val="320"/>
        </w:trPr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92C3ED4" w14:textId="5A8B8CAA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2020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17308E8" w14:textId="3D6B0E6E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Boca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5298778" w14:textId="052B79C2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6.2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653EE29B" w14:textId="1C40C6BC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3888303F" w14:textId="493D4787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8.1</w:t>
            </w:r>
          </w:p>
        </w:tc>
        <w:tc>
          <w:tcPr>
            <w:tcW w:w="1279" w:type="dxa"/>
            <w:vAlign w:val="center"/>
          </w:tcPr>
          <w:p w14:paraId="5BAFB5DB" w14:textId="1611BA05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E06BA5" w14:textId="1E4F9FA9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4.4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028E9806" w14:textId="573B8E7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</w:tr>
      <w:tr w:rsidR="00971675" w:rsidRPr="00E76B07" w14:paraId="10AC2C1E" w14:textId="77777777" w:rsidTr="00355252">
        <w:trPr>
          <w:trHeight w:val="320"/>
        </w:trPr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EA1854A" w14:textId="732234FD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2022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658312AA" w14:textId="7DECBBE2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Boca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06FF918" w14:textId="173B120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6.6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12B3F8CB" w14:textId="49A9123C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1D5C4CF4" w14:textId="47382E2E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9</w:t>
            </w:r>
          </w:p>
        </w:tc>
        <w:tc>
          <w:tcPr>
            <w:tcW w:w="1279" w:type="dxa"/>
            <w:vAlign w:val="center"/>
          </w:tcPr>
          <w:p w14:paraId="7900F1DF" w14:textId="1449B14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4BF1EC" w14:textId="5334C0FD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4.3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608CB297" w14:textId="0DC816A1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</w:tr>
      <w:tr w:rsidR="00971675" w:rsidRPr="00E76B07" w14:paraId="4A9EB974" w14:textId="77777777" w:rsidTr="00355252">
        <w:trPr>
          <w:trHeight w:val="320"/>
        </w:trPr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41DB9D0" w14:textId="648373A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2015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36E0728" w14:textId="6543048A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Marimelli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F152B8D" w14:textId="68F38601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7.6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5A348588" w14:textId="0C3FA0E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2BF38CEC" w14:textId="7CA5907A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9.2</w:t>
            </w:r>
          </w:p>
        </w:tc>
        <w:tc>
          <w:tcPr>
            <w:tcW w:w="1279" w:type="dxa"/>
            <w:vAlign w:val="center"/>
          </w:tcPr>
          <w:p w14:paraId="3971FD65" w14:textId="1FEFD4EF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12E65A" w14:textId="7F247800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5.6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211C02A8" w14:textId="26DF3F6E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</w:tr>
      <w:tr w:rsidR="00971675" w:rsidRPr="00E76B07" w14:paraId="6D60A7C4" w14:textId="77777777" w:rsidTr="00355252">
        <w:trPr>
          <w:trHeight w:val="320"/>
        </w:trPr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D04ABCA" w14:textId="24AA9FC3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2020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73F33E1" w14:textId="1816C12C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Marimelli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EB6343A" w14:textId="07603D3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6.9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3EFE67B7" w14:textId="6DDB69D4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40DDBEBB" w14:textId="33B1E00E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8.6</w:t>
            </w:r>
          </w:p>
        </w:tc>
        <w:tc>
          <w:tcPr>
            <w:tcW w:w="1279" w:type="dxa"/>
            <w:vAlign w:val="center"/>
          </w:tcPr>
          <w:p w14:paraId="15EAF151" w14:textId="3006461C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385AAF" w14:textId="0454A84C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5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19FBD680" w14:textId="457DD7DF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</w:tr>
      <w:tr w:rsidR="00971675" w:rsidRPr="00E76B07" w14:paraId="41252A9C" w14:textId="77777777" w:rsidTr="00355252">
        <w:trPr>
          <w:trHeight w:val="320"/>
        </w:trPr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6EEBEF2" w14:textId="37CB54D2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2022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6020004F" w14:textId="227FAA03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Marimelli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6B8D1F5" w14:textId="123172FC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7.4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3B5B7620" w14:textId="539BE2BF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3ECF8676" w14:textId="7A102D1A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9.6</w:t>
            </w:r>
          </w:p>
        </w:tc>
        <w:tc>
          <w:tcPr>
            <w:tcW w:w="1279" w:type="dxa"/>
            <w:vAlign w:val="center"/>
          </w:tcPr>
          <w:p w14:paraId="3A6638BB" w14:textId="4BF14689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9B2BEE" w14:textId="66F07805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4.9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21F14D0A" w14:textId="5C828589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</w:tr>
      <w:tr w:rsidR="00971675" w:rsidRPr="00E76B07" w14:paraId="0F9FB0F0" w14:textId="77777777" w:rsidTr="00355252">
        <w:trPr>
          <w:trHeight w:val="320"/>
        </w:trPr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4F8950C" w14:textId="23FFA03A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2015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F7AB418" w14:textId="7CCA3290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Puelo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15BC22D" w14:textId="24CD084F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8.3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683520CC" w14:textId="588CFE45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5938140A" w14:textId="06065C29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10.3</w:t>
            </w:r>
          </w:p>
        </w:tc>
        <w:tc>
          <w:tcPr>
            <w:tcW w:w="1279" w:type="dxa"/>
            <w:vAlign w:val="center"/>
          </w:tcPr>
          <w:p w14:paraId="5765ACFB" w14:textId="4F357371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AA01DB" w14:textId="53138092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6.1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7F16253E" w14:textId="3F2ED04A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</w:tr>
      <w:tr w:rsidR="00971675" w:rsidRPr="00E76B07" w14:paraId="0EAE7374" w14:textId="77777777" w:rsidTr="00355252">
        <w:trPr>
          <w:trHeight w:val="320"/>
        </w:trPr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2049387" w14:textId="5A5C1B6E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2022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49C8312" w14:textId="6AF04443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Puelo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35D525C" w14:textId="6DED84D5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8.2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1E2D60FA" w14:textId="473977A3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4DEE0A38" w14:textId="22DDBC1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10.7</w:t>
            </w:r>
          </w:p>
        </w:tc>
        <w:tc>
          <w:tcPr>
            <w:tcW w:w="1279" w:type="dxa"/>
            <w:vAlign w:val="center"/>
          </w:tcPr>
          <w:p w14:paraId="400AF769" w14:textId="37B8CA76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C254A7" w14:textId="62122321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5.3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5D367EE1" w14:textId="1874B2B0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</w:tr>
      <w:tr w:rsidR="00971675" w:rsidRPr="00E76B07" w14:paraId="1B030FA1" w14:textId="77777777" w:rsidTr="00355252">
        <w:trPr>
          <w:trHeight w:val="320"/>
        </w:trPr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D1D7368" w14:textId="6E91D885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2020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DE11CEC" w14:textId="7F18060B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Puelo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01F4FCC" w14:textId="1986DA9C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7.6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4C44F237" w14:textId="121E4FCC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0C0D0F29" w14:textId="749F5CFA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9.6</w:t>
            </w:r>
          </w:p>
        </w:tc>
        <w:tc>
          <w:tcPr>
            <w:tcW w:w="1279" w:type="dxa"/>
            <w:vAlign w:val="center"/>
          </w:tcPr>
          <w:p w14:paraId="6C0B5E53" w14:textId="52DF33F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2E8C78" w14:textId="4EA87086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5.5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13CF83E1" w14:textId="063B876A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</w:tr>
      <w:tr w:rsidR="00971675" w:rsidRPr="00E76B07" w14:paraId="67552A61" w14:textId="77777777" w:rsidTr="00355252">
        <w:trPr>
          <w:trHeight w:val="320"/>
        </w:trPr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918EF7D" w14:textId="4414C9F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2015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6CA852F8" w14:textId="2A76822A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Cochamó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083D5A7" w14:textId="1983AB09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8.3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2CA82E54" w14:textId="59893A97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4B060B01" w14:textId="1E9D4FFE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9.5</w:t>
            </w:r>
          </w:p>
        </w:tc>
        <w:tc>
          <w:tcPr>
            <w:tcW w:w="1279" w:type="dxa"/>
            <w:vAlign w:val="center"/>
          </w:tcPr>
          <w:p w14:paraId="41E111EF" w14:textId="25A726CD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79DF3A" w14:textId="40FF5487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6.9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4875B95E" w14:textId="124AD309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0.6</w:t>
            </w:r>
          </w:p>
        </w:tc>
      </w:tr>
      <w:tr w:rsidR="00971675" w:rsidRPr="00E76B07" w14:paraId="759654C9" w14:textId="77777777" w:rsidTr="00355252">
        <w:trPr>
          <w:trHeight w:val="320"/>
        </w:trPr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18E28A5" w14:textId="108C0A4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2020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5BA2B25" w14:textId="4657DE1C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Cochamó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215DED0" w14:textId="34B325B6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7.6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4C11D07E" w14:textId="2849FBDB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62784039" w14:textId="42EB413C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8.9</w:t>
            </w:r>
          </w:p>
        </w:tc>
        <w:tc>
          <w:tcPr>
            <w:tcW w:w="1279" w:type="dxa"/>
            <w:vAlign w:val="center"/>
          </w:tcPr>
          <w:p w14:paraId="3A44AB5D" w14:textId="6666FD44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6EF4C2" w14:textId="15D1F16C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6.2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76B0BED8" w14:textId="300652FF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0.6</w:t>
            </w:r>
          </w:p>
        </w:tc>
      </w:tr>
      <w:tr w:rsidR="00971675" w:rsidRPr="00E76B07" w14:paraId="58B4D65A" w14:textId="77777777" w:rsidTr="00355252">
        <w:trPr>
          <w:trHeight w:val="320"/>
        </w:trPr>
        <w:tc>
          <w:tcPr>
            <w:tcW w:w="844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743C30B" w14:textId="1A143F77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2022</w:t>
            </w:r>
          </w:p>
        </w:tc>
        <w:tc>
          <w:tcPr>
            <w:tcW w:w="1133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D9E71BC" w14:textId="6F1C1F48" w:rsidR="00971675" w:rsidRPr="00E76B07" w:rsidRDefault="00971675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Cochamó</w:t>
            </w:r>
            <w:proofErr w:type="spellEnd"/>
          </w:p>
        </w:tc>
        <w:tc>
          <w:tcPr>
            <w:tcW w:w="852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27E12FD" w14:textId="16E9CB44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8.1</w:t>
            </w:r>
          </w:p>
        </w:tc>
        <w:tc>
          <w:tcPr>
            <w:tcW w:w="1273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9AB37A5" w14:textId="654751E8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  <w:tc>
          <w:tcPr>
            <w:tcW w:w="1136" w:type="dxa"/>
            <w:gridSpan w:val="2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8829693" w14:textId="2BEA6467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9.9</w:t>
            </w:r>
          </w:p>
        </w:tc>
        <w:tc>
          <w:tcPr>
            <w:tcW w:w="1279" w:type="dxa"/>
            <w:tcBorders>
              <w:bottom w:val="single" w:sz="4" w:space="0" w:color="000000" w:themeColor="text1"/>
            </w:tcBorders>
            <w:vAlign w:val="center"/>
          </w:tcPr>
          <w:p w14:paraId="64D752E0" w14:textId="492F88BC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3935489" w14:textId="17B36E14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6</w:t>
            </w:r>
          </w:p>
        </w:tc>
        <w:tc>
          <w:tcPr>
            <w:tcW w:w="1564" w:type="dxa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</w:tcPr>
          <w:p w14:paraId="361EDA98" w14:textId="692FA067" w:rsidR="00971675" w:rsidRPr="00E76B07" w:rsidRDefault="00971675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0.6</w:t>
            </w:r>
          </w:p>
        </w:tc>
      </w:tr>
      <w:tr w:rsidR="008F3CE9" w:rsidRPr="00E76B07" w14:paraId="7AE8FDE4" w14:textId="77777777" w:rsidTr="00DC613E">
        <w:trPr>
          <w:trHeight w:val="320"/>
        </w:trPr>
        <w:tc>
          <w:tcPr>
            <w:tcW w:w="9073" w:type="dxa"/>
            <w:gridSpan w:val="9"/>
            <w:tcBorders>
              <w:top w:val="single" w:sz="4" w:space="0" w:color="000000" w:themeColor="text1"/>
              <w:bottom w:val="nil"/>
            </w:tcBorders>
            <w:shd w:val="clear" w:color="auto" w:fill="auto"/>
            <w:noWrap/>
            <w:vAlign w:val="bottom"/>
          </w:tcPr>
          <w:p w14:paraId="65BC111A" w14:textId="758B5FB3" w:rsidR="008F3CE9" w:rsidRPr="00E76B07" w:rsidRDefault="008F3CE9" w:rsidP="00E76B07">
            <w:pPr>
              <w:spacing w:line="360" w:lineRule="auto"/>
              <w:jc w:val="center"/>
              <w:rPr>
                <w:color w:val="000000"/>
                <w:szCs w:val="24"/>
                <w:lang w:val="en-US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 xml:space="preserve">A. </w:t>
            </w:r>
            <w:proofErr w:type="spellStart"/>
            <w:r w:rsidRPr="00E76B07">
              <w:rPr>
                <w:color w:val="000000"/>
                <w:szCs w:val="24"/>
                <w:lang w:val="en-US" w:eastAsia="es-MX"/>
              </w:rPr>
              <w:t>atra</w:t>
            </w:r>
            <w:proofErr w:type="spellEnd"/>
          </w:p>
        </w:tc>
      </w:tr>
      <w:tr w:rsidR="00C4466F" w:rsidRPr="00E76B07" w14:paraId="7A51531D" w14:textId="77777777" w:rsidTr="009541EC">
        <w:trPr>
          <w:trHeight w:val="320"/>
        </w:trPr>
        <w:tc>
          <w:tcPr>
            <w:tcW w:w="8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EB59521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2015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270148" w14:textId="17687417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Boca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690F62" w14:textId="5F438CA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11</w:t>
            </w:r>
          </w:p>
        </w:tc>
        <w:tc>
          <w:tcPr>
            <w:tcW w:w="127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7FEF7A" w14:textId="3A1C6422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1136" w:type="dxa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130319" w14:textId="4D8F4CDE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12.9</w:t>
            </w:r>
          </w:p>
        </w:tc>
        <w:tc>
          <w:tcPr>
            <w:tcW w:w="1279" w:type="dxa"/>
            <w:tcBorders>
              <w:top w:val="nil"/>
            </w:tcBorders>
            <w:vAlign w:val="center"/>
          </w:tcPr>
          <w:p w14:paraId="3FC387B0" w14:textId="38FB932F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6A9F83" w14:textId="0BEA5AB3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9.5</w:t>
            </w:r>
          </w:p>
        </w:tc>
        <w:tc>
          <w:tcPr>
            <w:tcW w:w="156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3763EBA" w14:textId="5CE6721E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0.7</w:t>
            </w:r>
          </w:p>
        </w:tc>
      </w:tr>
      <w:tr w:rsidR="00C4466F" w:rsidRPr="00E76B07" w14:paraId="6374A72E" w14:textId="77777777" w:rsidTr="009541EC">
        <w:trPr>
          <w:trHeight w:val="320"/>
        </w:trPr>
        <w:tc>
          <w:tcPr>
            <w:tcW w:w="844" w:type="dxa"/>
            <w:shd w:val="clear" w:color="auto" w:fill="auto"/>
            <w:noWrap/>
            <w:vAlign w:val="bottom"/>
            <w:hideMark/>
          </w:tcPr>
          <w:p w14:paraId="021DA4A4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2015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641C5D9" w14:textId="28823196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Boca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44FFE5C" w14:textId="2FC41773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10.1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6BDDE8CF" w14:textId="5A63779B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3B3941CA" w14:textId="028C314F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12</w:t>
            </w:r>
          </w:p>
        </w:tc>
        <w:tc>
          <w:tcPr>
            <w:tcW w:w="1279" w:type="dxa"/>
            <w:vAlign w:val="center"/>
          </w:tcPr>
          <w:p w14:paraId="6BF41BC9" w14:textId="24F2FF75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9DAE23" w14:textId="1F360FBE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8.5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222E40B2" w14:textId="320A98B3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0.7</w:t>
            </w:r>
          </w:p>
        </w:tc>
      </w:tr>
      <w:tr w:rsidR="00C4466F" w:rsidRPr="00E76B07" w14:paraId="2866FAF2" w14:textId="77777777" w:rsidTr="009541EC">
        <w:trPr>
          <w:trHeight w:val="320"/>
        </w:trPr>
        <w:tc>
          <w:tcPr>
            <w:tcW w:w="844" w:type="dxa"/>
            <w:shd w:val="clear" w:color="auto" w:fill="auto"/>
            <w:noWrap/>
            <w:vAlign w:val="bottom"/>
            <w:hideMark/>
          </w:tcPr>
          <w:p w14:paraId="3357BEDD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2015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841EF5D" w14:textId="5C929965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Boca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4889CC7" w14:textId="2D471A21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10.8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27F3378A" w14:textId="060FBC96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38A67A48" w14:textId="5629959B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13.4</w:t>
            </w:r>
          </w:p>
        </w:tc>
        <w:tc>
          <w:tcPr>
            <w:tcW w:w="1279" w:type="dxa"/>
            <w:vAlign w:val="center"/>
          </w:tcPr>
          <w:p w14:paraId="7E794351" w14:textId="59452806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ADEB21" w14:textId="796BE1F3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8.3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5C223C0F" w14:textId="286390AE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0.7</w:t>
            </w:r>
          </w:p>
        </w:tc>
      </w:tr>
      <w:tr w:rsidR="00C4466F" w:rsidRPr="00E76B07" w14:paraId="47500F34" w14:textId="77777777" w:rsidTr="009541EC">
        <w:trPr>
          <w:trHeight w:val="320"/>
        </w:trPr>
        <w:tc>
          <w:tcPr>
            <w:tcW w:w="844" w:type="dxa"/>
            <w:shd w:val="clear" w:color="auto" w:fill="auto"/>
            <w:noWrap/>
            <w:vAlign w:val="bottom"/>
            <w:hideMark/>
          </w:tcPr>
          <w:p w14:paraId="0799C061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2015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07610A5" w14:textId="61BB487F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Marimelli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C6967C1" w14:textId="69D66830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12.3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32BE1A7A" w14:textId="6A7C95CB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420A791C" w14:textId="2BEA809E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13.8</w:t>
            </w:r>
          </w:p>
        </w:tc>
        <w:tc>
          <w:tcPr>
            <w:tcW w:w="1279" w:type="dxa"/>
            <w:vAlign w:val="center"/>
          </w:tcPr>
          <w:p w14:paraId="7F7E604C" w14:textId="7A54D6C2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D50941" w14:textId="0F76633E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10.9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55D0D389" w14:textId="1D47787E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0.7</w:t>
            </w:r>
          </w:p>
        </w:tc>
      </w:tr>
      <w:tr w:rsidR="00C4466F" w:rsidRPr="00E76B07" w14:paraId="6C03EB21" w14:textId="77777777" w:rsidTr="009541EC">
        <w:trPr>
          <w:trHeight w:val="320"/>
        </w:trPr>
        <w:tc>
          <w:tcPr>
            <w:tcW w:w="844" w:type="dxa"/>
            <w:shd w:val="clear" w:color="auto" w:fill="auto"/>
            <w:noWrap/>
            <w:vAlign w:val="bottom"/>
            <w:hideMark/>
          </w:tcPr>
          <w:p w14:paraId="4A9EE1BC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2020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C46D87D" w14:textId="731CEB79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Marimelli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4EC2287" w14:textId="2346035E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11.2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01F57D33" w14:textId="0EE7B4A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41D0AD13" w14:textId="1FD1B306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12.8</w:t>
            </w:r>
          </w:p>
        </w:tc>
        <w:tc>
          <w:tcPr>
            <w:tcW w:w="1279" w:type="dxa"/>
            <w:vAlign w:val="center"/>
          </w:tcPr>
          <w:p w14:paraId="18F2F2F7" w14:textId="4EC13162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8C776F" w14:textId="0FE0E3C5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9.8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10CEE3C0" w14:textId="1B09FBE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0.7</w:t>
            </w:r>
          </w:p>
        </w:tc>
      </w:tr>
      <w:tr w:rsidR="00C4466F" w:rsidRPr="00E76B07" w14:paraId="357CDAD2" w14:textId="77777777" w:rsidTr="009541EC">
        <w:trPr>
          <w:trHeight w:val="320"/>
        </w:trPr>
        <w:tc>
          <w:tcPr>
            <w:tcW w:w="844" w:type="dxa"/>
            <w:shd w:val="clear" w:color="auto" w:fill="auto"/>
            <w:noWrap/>
            <w:vAlign w:val="bottom"/>
            <w:hideMark/>
          </w:tcPr>
          <w:p w14:paraId="1FD8DC00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2020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D7CAEC2" w14:textId="60B0C644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Marimelli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349429D" w14:textId="0690CBAE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12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7C8D375B" w14:textId="3A0D5B2F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50919259" w14:textId="3777D183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14.3</w:t>
            </w:r>
          </w:p>
        </w:tc>
        <w:tc>
          <w:tcPr>
            <w:tcW w:w="1279" w:type="dxa"/>
            <w:vAlign w:val="center"/>
          </w:tcPr>
          <w:p w14:paraId="5FB254AC" w14:textId="39F950B8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A83692" w14:textId="3D241D74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9.5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7F4281DC" w14:textId="40885949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0.7</w:t>
            </w:r>
          </w:p>
        </w:tc>
      </w:tr>
      <w:tr w:rsidR="00C4466F" w:rsidRPr="00E76B07" w14:paraId="489AFF3B" w14:textId="77777777" w:rsidTr="009541EC">
        <w:trPr>
          <w:trHeight w:val="320"/>
        </w:trPr>
        <w:tc>
          <w:tcPr>
            <w:tcW w:w="844" w:type="dxa"/>
            <w:shd w:val="clear" w:color="auto" w:fill="auto"/>
            <w:noWrap/>
            <w:vAlign w:val="bottom"/>
            <w:hideMark/>
          </w:tcPr>
          <w:p w14:paraId="5DFAD28F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2020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A6C9E86" w14:textId="36B75B82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Puelo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40A6E12" w14:textId="7AA5FC73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13.5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0F2D77E4" w14:textId="4C23C761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5E5D2704" w14:textId="31AE104E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15.3</w:t>
            </w:r>
          </w:p>
        </w:tc>
        <w:tc>
          <w:tcPr>
            <w:tcW w:w="1279" w:type="dxa"/>
            <w:vAlign w:val="center"/>
          </w:tcPr>
          <w:p w14:paraId="2E9B0B47" w14:textId="0C0B157A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AE9F58" w14:textId="602A6A04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11.9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6423B31B" w14:textId="592E26CB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0.8</w:t>
            </w:r>
          </w:p>
        </w:tc>
      </w:tr>
      <w:tr w:rsidR="00C4466F" w:rsidRPr="00E76B07" w14:paraId="73EB47C9" w14:textId="77777777" w:rsidTr="009541EC">
        <w:trPr>
          <w:trHeight w:val="320"/>
        </w:trPr>
        <w:tc>
          <w:tcPr>
            <w:tcW w:w="844" w:type="dxa"/>
            <w:shd w:val="clear" w:color="auto" w:fill="auto"/>
            <w:noWrap/>
            <w:vAlign w:val="bottom"/>
            <w:hideMark/>
          </w:tcPr>
          <w:p w14:paraId="5A3F7E18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2020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0D53D34" w14:textId="56663E8B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Puelo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F99CF9B" w14:textId="0CC03BB1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12.4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6ABE2D5F" w14:textId="3CB43F1B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1CDF7AF8" w14:textId="2EA8A17B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14.2</w:t>
            </w:r>
          </w:p>
        </w:tc>
        <w:tc>
          <w:tcPr>
            <w:tcW w:w="1279" w:type="dxa"/>
            <w:vAlign w:val="center"/>
          </w:tcPr>
          <w:p w14:paraId="310DDBEF" w14:textId="55F3AB15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7D2D52" w14:textId="4619761C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10.7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11408998" w14:textId="5A27AF7B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0.8</w:t>
            </w:r>
          </w:p>
        </w:tc>
      </w:tr>
      <w:tr w:rsidR="00C4466F" w:rsidRPr="00E76B07" w14:paraId="3F1425AC" w14:textId="77777777" w:rsidTr="009541EC">
        <w:trPr>
          <w:trHeight w:val="320"/>
        </w:trPr>
        <w:tc>
          <w:tcPr>
            <w:tcW w:w="844" w:type="dxa"/>
            <w:shd w:val="clear" w:color="auto" w:fill="auto"/>
            <w:noWrap/>
            <w:vAlign w:val="bottom"/>
            <w:hideMark/>
          </w:tcPr>
          <w:p w14:paraId="0D12A5FA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2022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F761FB8" w14:textId="44498A28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Puelo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1AB9CA7" w14:textId="1C43D8F2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13.3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7FA57F17" w14:textId="3023E2D0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0B09A00D" w14:textId="67F325B6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15.9</w:t>
            </w:r>
          </w:p>
        </w:tc>
        <w:tc>
          <w:tcPr>
            <w:tcW w:w="1279" w:type="dxa"/>
            <w:vAlign w:val="center"/>
          </w:tcPr>
          <w:p w14:paraId="555B8610" w14:textId="2DE49BA3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4DCE98" w14:textId="6FFA17D4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10.4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42FB55B7" w14:textId="57721024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0.7</w:t>
            </w:r>
          </w:p>
        </w:tc>
      </w:tr>
      <w:tr w:rsidR="00C4466F" w:rsidRPr="00E76B07" w14:paraId="235F31BD" w14:textId="77777777" w:rsidTr="009541EC">
        <w:trPr>
          <w:trHeight w:val="320"/>
        </w:trPr>
        <w:tc>
          <w:tcPr>
            <w:tcW w:w="844" w:type="dxa"/>
            <w:shd w:val="clear" w:color="auto" w:fill="auto"/>
            <w:noWrap/>
            <w:vAlign w:val="bottom"/>
            <w:hideMark/>
          </w:tcPr>
          <w:p w14:paraId="33CFDCAA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2022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8512BBE" w14:textId="75B36FE9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Cochamó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D07FB87" w14:textId="48D0C610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13.5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66494C46" w14:textId="3C9EA045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0.7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24FFF85E" w14:textId="774DF2A0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14.2</w:t>
            </w:r>
          </w:p>
        </w:tc>
        <w:tc>
          <w:tcPr>
            <w:tcW w:w="1279" w:type="dxa"/>
            <w:vAlign w:val="center"/>
          </w:tcPr>
          <w:p w14:paraId="4543E0C9" w14:textId="37B85C56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E7E6F3" w14:textId="440D08D8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13.4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7D939F9C" w14:textId="38520D58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1.3</w:t>
            </w:r>
          </w:p>
        </w:tc>
      </w:tr>
      <w:tr w:rsidR="00C4466F" w:rsidRPr="00E76B07" w14:paraId="30A30435" w14:textId="77777777" w:rsidTr="009541EC">
        <w:trPr>
          <w:trHeight w:val="320"/>
        </w:trPr>
        <w:tc>
          <w:tcPr>
            <w:tcW w:w="844" w:type="dxa"/>
            <w:shd w:val="clear" w:color="auto" w:fill="auto"/>
            <w:noWrap/>
            <w:vAlign w:val="bottom"/>
            <w:hideMark/>
          </w:tcPr>
          <w:p w14:paraId="2E069D86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lastRenderedPageBreak/>
              <w:t>2022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ED5E47D" w14:textId="4D530F85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Cochamó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EAB5BD5" w14:textId="0F87819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12.3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0EEF0513" w14:textId="324461D1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0.7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02A265C6" w14:textId="58A8F29C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13.2</w:t>
            </w:r>
          </w:p>
        </w:tc>
        <w:tc>
          <w:tcPr>
            <w:tcW w:w="1279" w:type="dxa"/>
            <w:vAlign w:val="center"/>
          </w:tcPr>
          <w:p w14:paraId="7AA371D0" w14:textId="3F4F0F14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27156D" w14:textId="0D9BE014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12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156DCECB" w14:textId="2ABAD5CA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1.1</w:t>
            </w:r>
          </w:p>
        </w:tc>
      </w:tr>
      <w:tr w:rsidR="00C4466F" w:rsidRPr="00E76B07" w14:paraId="534968BE" w14:textId="77777777" w:rsidTr="009541EC">
        <w:trPr>
          <w:trHeight w:val="320"/>
        </w:trPr>
        <w:tc>
          <w:tcPr>
            <w:tcW w:w="844" w:type="dxa"/>
            <w:shd w:val="clear" w:color="auto" w:fill="auto"/>
            <w:noWrap/>
            <w:vAlign w:val="bottom"/>
            <w:hideMark/>
          </w:tcPr>
          <w:p w14:paraId="0E5BE5C4" w14:textId="77777777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 w:eastAsia="es-MX"/>
              </w:rPr>
              <w:t>2022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68A3657" w14:textId="435AE9C6" w:rsidR="00C4466F" w:rsidRPr="00E76B07" w:rsidRDefault="00C4466F" w:rsidP="00E76B07">
            <w:pPr>
              <w:spacing w:line="360" w:lineRule="auto"/>
              <w:rPr>
                <w:color w:val="000000"/>
                <w:szCs w:val="24"/>
                <w:lang w:val="en-US" w:eastAsia="es-MX"/>
              </w:rPr>
            </w:pPr>
            <w:proofErr w:type="spellStart"/>
            <w:r w:rsidRPr="00E76B07">
              <w:rPr>
                <w:color w:val="000000"/>
                <w:szCs w:val="24"/>
                <w:lang w:val="en-US"/>
              </w:rPr>
              <w:t>Cochamó</w:t>
            </w:r>
            <w:proofErr w:type="spellEnd"/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F5392E7" w14:textId="1EFD4D8B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13.2</w:t>
            </w:r>
          </w:p>
        </w:tc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343785F4" w14:textId="3F0CC99D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0.7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14:paraId="511AB9E8" w14:textId="465910F1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14.7</w:t>
            </w:r>
          </w:p>
        </w:tc>
        <w:tc>
          <w:tcPr>
            <w:tcW w:w="1279" w:type="dxa"/>
            <w:vAlign w:val="center"/>
          </w:tcPr>
          <w:p w14:paraId="4BAC10B6" w14:textId="2FA8BDD8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0.6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5AD213" w14:textId="2F940B23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11.7</w:t>
            </w:r>
          </w:p>
        </w:tc>
        <w:tc>
          <w:tcPr>
            <w:tcW w:w="1564" w:type="dxa"/>
            <w:shd w:val="clear" w:color="auto" w:fill="auto"/>
            <w:noWrap/>
            <w:vAlign w:val="center"/>
          </w:tcPr>
          <w:p w14:paraId="7C39DFBE" w14:textId="78F19EAC" w:rsidR="00C4466F" w:rsidRPr="00E76B07" w:rsidRDefault="00C4466F" w:rsidP="00E76B07">
            <w:pPr>
              <w:spacing w:line="360" w:lineRule="auto"/>
              <w:jc w:val="center"/>
              <w:rPr>
                <w:color w:val="000000"/>
                <w:szCs w:val="24"/>
                <w:lang w:val="en-US" w:eastAsia="es-MX"/>
              </w:rPr>
            </w:pPr>
            <w:r w:rsidRPr="00E76B07">
              <w:rPr>
                <w:color w:val="000000"/>
                <w:szCs w:val="24"/>
                <w:lang w:val="en-US"/>
              </w:rPr>
              <w:t>1.1</w:t>
            </w:r>
          </w:p>
        </w:tc>
      </w:tr>
    </w:tbl>
    <w:p w14:paraId="1E0D6ED1" w14:textId="77777777" w:rsidR="0041048A" w:rsidRDefault="0041048A" w:rsidP="00E76B07">
      <w:pPr>
        <w:spacing w:line="360" w:lineRule="auto"/>
        <w:rPr>
          <w:szCs w:val="24"/>
          <w:lang w:val="en-US"/>
        </w:rPr>
      </w:pPr>
    </w:p>
    <w:p w14:paraId="752BB94A" w14:textId="29704532" w:rsidR="00E76B07" w:rsidRDefault="00E76B07">
      <w:pPr>
        <w:rPr>
          <w:szCs w:val="24"/>
          <w:lang w:val="en-US"/>
        </w:rPr>
      </w:pPr>
      <w:r>
        <w:rPr>
          <w:szCs w:val="24"/>
          <w:lang w:val="en-US"/>
        </w:rPr>
        <w:br w:type="page"/>
      </w:r>
    </w:p>
    <w:p w14:paraId="531B45A3" w14:textId="65305148" w:rsidR="00E76B07" w:rsidRPr="005D6299" w:rsidRDefault="00E76B07" w:rsidP="005D6299">
      <w:pPr>
        <w:spacing w:line="360" w:lineRule="auto"/>
        <w:jc w:val="center"/>
        <w:rPr>
          <w:b/>
          <w:bCs/>
          <w:szCs w:val="24"/>
          <w:lang w:val="en-US"/>
        </w:rPr>
      </w:pPr>
      <w:r w:rsidRPr="005D6299">
        <w:rPr>
          <w:b/>
          <w:bCs/>
          <w:szCs w:val="24"/>
          <w:lang w:val="en-US"/>
        </w:rPr>
        <w:lastRenderedPageBreak/>
        <w:t>Figures</w:t>
      </w:r>
    </w:p>
    <w:p w14:paraId="7E56E89E" w14:textId="1723E97B" w:rsidR="001F4032" w:rsidRPr="00B55FE7" w:rsidRDefault="001F4032" w:rsidP="001F4032">
      <w:pPr>
        <w:spacing w:line="360" w:lineRule="auto"/>
        <w:rPr>
          <w:szCs w:val="24"/>
          <w:lang w:val="en-GB"/>
        </w:rPr>
      </w:pPr>
      <w:r w:rsidRPr="00B55FE7">
        <w:rPr>
          <w:szCs w:val="24"/>
          <w:lang w:val="en-GB"/>
        </w:rPr>
        <w:t xml:space="preserve">Figure </w:t>
      </w:r>
      <w:r w:rsidR="00CA5D70">
        <w:rPr>
          <w:szCs w:val="24"/>
          <w:lang w:val="en-GB"/>
        </w:rPr>
        <w:t>8</w:t>
      </w:r>
      <w:r w:rsidRPr="00B55FE7">
        <w:rPr>
          <w:szCs w:val="24"/>
          <w:lang w:val="en-GB"/>
        </w:rPr>
        <w:t xml:space="preserve"> Relationship between the Long-line pressure index for 2014, 2018 and 2020 and the minimum, average, and maximum depth of A) M. chilensis and B) </w:t>
      </w:r>
      <w:r w:rsidRPr="00B55FE7">
        <w:rPr>
          <w:i/>
          <w:iCs/>
          <w:szCs w:val="24"/>
          <w:lang w:val="en-GB"/>
        </w:rPr>
        <w:t xml:space="preserve">A. </w:t>
      </w:r>
      <w:proofErr w:type="spellStart"/>
      <w:r w:rsidRPr="00B55FE7">
        <w:rPr>
          <w:i/>
          <w:iCs/>
          <w:szCs w:val="24"/>
          <w:lang w:val="en-GB"/>
        </w:rPr>
        <w:t>atra</w:t>
      </w:r>
      <w:proofErr w:type="spellEnd"/>
      <w:r w:rsidRPr="00B55FE7">
        <w:rPr>
          <w:szCs w:val="24"/>
          <w:lang w:val="en-GB"/>
        </w:rPr>
        <w:t xml:space="preserve"> beds in 2015, 2020 and 2022. Continuous black line shows the fitted line for the maximum depth of M. chilensis, which was the only one statistically affected by the LPI.</w:t>
      </w:r>
    </w:p>
    <w:p w14:paraId="079D1FED" w14:textId="77A7377A" w:rsidR="00E76B07" w:rsidRDefault="001F4032" w:rsidP="00E76B07">
      <w:pPr>
        <w:spacing w:line="360" w:lineRule="auto"/>
        <w:rPr>
          <w:szCs w:val="24"/>
          <w:lang w:val="en-GB"/>
        </w:rPr>
      </w:pPr>
      <w:r w:rsidRPr="001F4032">
        <w:rPr>
          <w:noProof/>
          <w:szCs w:val="24"/>
          <w:lang w:val="en-GB"/>
        </w:rPr>
        <w:drawing>
          <wp:inline distT="0" distB="0" distL="0" distR="0" wp14:anchorId="65083210" wp14:editId="3132F487">
            <wp:extent cx="5612130" cy="6601460"/>
            <wp:effectExtent l="0" t="0" r="1270" b="2540"/>
            <wp:docPr id="116671252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71252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660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30131" w14:textId="77777777" w:rsidR="005D6299" w:rsidRDefault="005D6299" w:rsidP="00E76B07">
      <w:pPr>
        <w:spacing w:line="360" w:lineRule="auto"/>
        <w:rPr>
          <w:szCs w:val="24"/>
          <w:lang w:val="en-GB"/>
        </w:rPr>
        <w:sectPr w:rsidR="005D6299" w:rsidSect="00AB40D9">
          <w:pgSz w:w="12240" w:h="15840" w:code="1"/>
          <w:pgMar w:top="1417" w:right="1701" w:bottom="1417" w:left="1701" w:header="708" w:footer="708" w:gutter="0"/>
          <w:cols w:space="708"/>
          <w:docGrid w:linePitch="360"/>
        </w:sectPr>
      </w:pPr>
    </w:p>
    <w:p w14:paraId="54672651" w14:textId="488E6DBF" w:rsidR="005D6299" w:rsidRPr="00B55FE7" w:rsidRDefault="005D6299" w:rsidP="005D6299">
      <w:pPr>
        <w:spacing w:line="360" w:lineRule="auto"/>
        <w:rPr>
          <w:szCs w:val="24"/>
          <w:lang w:val="en-GB"/>
        </w:rPr>
      </w:pPr>
      <w:r w:rsidRPr="00B55FE7">
        <w:rPr>
          <w:szCs w:val="24"/>
          <w:lang w:val="en-GB"/>
        </w:rPr>
        <w:lastRenderedPageBreak/>
        <w:t xml:space="preserve">Figure </w:t>
      </w:r>
      <w:r w:rsidR="00CA5D70">
        <w:rPr>
          <w:szCs w:val="24"/>
          <w:lang w:val="en-GB"/>
        </w:rPr>
        <w:t>9</w:t>
      </w:r>
      <w:r w:rsidRPr="00B55FE7">
        <w:rPr>
          <w:szCs w:val="24"/>
          <w:lang w:val="en-GB"/>
        </w:rPr>
        <w:t xml:space="preserve">: A, B and C) show the observed average, minimum and maximum depth of </w:t>
      </w:r>
      <w:r w:rsidRPr="00B55FE7">
        <w:rPr>
          <w:i/>
          <w:iCs/>
          <w:szCs w:val="24"/>
          <w:lang w:val="en-GB"/>
        </w:rPr>
        <w:t>M. chilensis</w:t>
      </w:r>
      <w:r w:rsidRPr="00B55FE7">
        <w:rPr>
          <w:szCs w:val="24"/>
          <w:lang w:val="en-GB"/>
        </w:rPr>
        <w:t xml:space="preserve"> and </w:t>
      </w:r>
      <w:r w:rsidRPr="00B55FE7">
        <w:rPr>
          <w:i/>
          <w:iCs/>
          <w:szCs w:val="24"/>
          <w:lang w:val="en-GB"/>
        </w:rPr>
        <w:t xml:space="preserve">A. </w:t>
      </w:r>
      <w:proofErr w:type="spellStart"/>
      <w:r w:rsidRPr="00B55FE7">
        <w:rPr>
          <w:i/>
          <w:iCs/>
          <w:szCs w:val="24"/>
          <w:lang w:val="en-GB"/>
        </w:rPr>
        <w:t>atra</w:t>
      </w:r>
      <w:proofErr w:type="spellEnd"/>
      <w:r w:rsidRPr="00B55FE7">
        <w:rPr>
          <w:szCs w:val="24"/>
          <w:lang w:val="en-GB"/>
        </w:rPr>
        <w:t xml:space="preserve"> beds in the years 2015, 2020 and 2022, at the sampling sites studied in the Boca, </w:t>
      </w:r>
      <w:proofErr w:type="spellStart"/>
      <w:r w:rsidRPr="00B55FE7">
        <w:rPr>
          <w:szCs w:val="24"/>
          <w:lang w:val="en-GB"/>
        </w:rPr>
        <w:t>Marimelli</w:t>
      </w:r>
      <w:proofErr w:type="spellEnd"/>
      <w:r w:rsidRPr="00B55FE7">
        <w:rPr>
          <w:szCs w:val="24"/>
          <w:lang w:val="en-GB"/>
        </w:rPr>
        <w:t xml:space="preserve">, </w:t>
      </w:r>
      <w:proofErr w:type="spellStart"/>
      <w:r w:rsidRPr="00B55FE7">
        <w:rPr>
          <w:szCs w:val="24"/>
          <w:lang w:val="en-GB"/>
        </w:rPr>
        <w:t>Puelo</w:t>
      </w:r>
      <w:proofErr w:type="spellEnd"/>
      <w:r w:rsidRPr="00B55FE7">
        <w:rPr>
          <w:szCs w:val="24"/>
          <w:lang w:val="en-GB"/>
        </w:rPr>
        <w:t xml:space="preserve"> and </w:t>
      </w:r>
      <w:proofErr w:type="spellStart"/>
      <w:r w:rsidRPr="00B55FE7">
        <w:rPr>
          <w:szCs w:val="24"/>
          <w:lang w:val="en-GB"/>
        </w:rPr>
        <w:t>Cochamó</w:t>
      </w:r>
      <w:proofErr w:type="spellEnd"/>
      <w:r w:rsidRPr="00B55FE7">
        <w:rPr>
          <w:szCs w:val="24"/>
          <w:lang w:val="en-GB"/>
        </w:rPr>
        <w:t xml:space="preserve"> areas. Vertical dashed lines show the separation between zones.</w:t>
      </w:r>
    </w:p>
    <w:p w14:paraId="31E8160A" w14:textId="30847C63" w:rsidR="005D6299" w:rsidRPr="00E76B07" w:rsidRDefault="005D6299" w:rsidP="00E76B07">
      <w:pPr>
        <w:spacing w:line="360" w:lineRule="auto"/>
        <w:rPr>
          <w:szCs w:val="24"/>
          <w:lang w:val="en-GB"/>
        </w:rPr>
      </w:pPr>
      <w:r w:rsidRPr="005D6299">
        <w:rPr>
          <w:noProof/>
          <w:szCs w:val="24"/>
          <w:lang w:val="en-GB"/>
        </w:rPr>
        <w:drawing>
          <wp:inline distT="0" distB="0" distL="0" distR="0" wp14:anchorId="65A4A8B2" wp14:editId="0132045C">
            <wp:extent cx="6746790" cy="4399573"/>
            <wp:effectExtent l="0" t="0" r="0" b="0"/>
            <wp:docPr id="134794615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946159" name=""/>
                    <pic:cNvPicPr/>
                  </pic:nvPicPr>
                  <pic:blipFill rotWithShape="1">
                    <a:blip r:embed="rId10"/>
                    <a:srcRect l="4765" t="14386" r="6176" b="10460"/>
                    <a:stretch/>
                  </pic:blipFill>
                  <pic:spPr bwMode="auto">
                    <a:xfrm>
                      <a:off x="0" y="0"/>
                      <a:ext cx="6760587" cy="4408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D6299" w:rsidRPr="00E76B07" w:rsidSect="005D6299"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77B73" w14:textId="77777777" w:rsidR="00A04D54" w:rsidRDefault="00A04D54">
      <w:r>
        <w:separator/>
      </w:r>
    </w:p>
  </w:endnote>
  <w:endnote w:type="continuationSeparator" w:id="0">
    <w:p w14:paraId="62DC6EC9" w14:textId="77777777" w:rsidR="00A04D54" w:rsidRDefault="00A04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75022588"/>
      <w:docPartObj>
        <w:docPartGallery w:val="Page Numbers (Bottom of Page)"/>
        <w:docPartUnique/>
      </w:docPartObj>
    </w:sdtPr>
    <w:sdtContent>
      <w:p w14:paraId="7386320E" w14:textId="77777777" w:rsidR="00910A2C" w:rsidRDefault="00000000" w:rsidP="00F45584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7E3B4023" w14:textId="77777777" w:rsidR="00910A2C" w:rsidRDefault="00910A2C" w:rsidP="006316D7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217357016"/>
      <w:docPartObj>
        <w:docPartGallery w:val="Page Numbers (Bottom of Page)"/>
        <w:docPartUnique/>
      </w:docPartObj>
    </w:sdtPr>
    <w:sdtContent>
      <w:p w14:paraId="41B58483" w14:textId="77777777" w:rsidR="00910A2C" w:rsidRDefault="00000000" w:rsidP="00F45584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13</w:t>
        </w:r>
        <w:r>
          <w:rPr>
            <w:rStyle w:val="Nmerodepgina"/>
          </w:rPr>
          <w:fldChar w:fldCharType="end"/>
        </w:r>
      </w:p>
    </w:sdtContent>
  </w:sdt>
  <w:p w14:paraId="6BA97D4A" w14:textId="77777777" w:rsidR="00910A2C" w:rsidRDefault="00910A2C" w:rsidP="006316D7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D6F50" w14:textId="77777777" w:rsidR="00A04D54" w:rsidRDefault="00A04D54">
      <w:r>
        <w:separator/>
      </w:r>
    </w:p>
  </w:footnote>
  <w:footnote w:type="continuationSeparator" w:id="0">
    <w:p w14:paraId="2A9AB1EF" w14:textId="77777777" w:rsidR="00A04D54" w:rsidRDefault="00A04D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0483E"/>
    <w:multiLevelType w:val="hybridMultilevel"/>
    <w:tmpl w:val="E9F0200A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FA7FEB"/>
    <w:multiLevelType w:val="hybridMultilevel"/>
    <w:tmpl w:val="698EDDAA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1828401">
    <w:abstractNumId w:val="1"/>
  </w:num>
  <w:num w:numId="2" w16cid:durableId="688410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48A"/>
    <w:rsid w:val="00001145"/>
    <w:rsid w:val="0000219F"/>
    <w:rsid w:val="00002702"/>
    <w:rsid w:val="00004215"/>
    <w:rsid w:val="000046DC"/>
    <w:rsid w:val="000048AD"/>
    <w:rsid w:val="00005297"/>
    <w:rsid w:val="00005B07"/>
    <w:rsid w:val="000068B1"/>
    <w:rsid w:val="0000720A"/>
    <w:rsid w:val="00007720"/>
    <w:rsid w:val="00010603"/>
    <w:rsid w:val="00011F14"/>
    <w:rsid w:val="00012B1C"/>
    <w:rsid w:val="00012E00"/>
    <w:rsid w:val="00013085"/>
    <w:rsid w:val="00013288"/>
    <w:rsid w:val="00013FDF"/>
    <w:rsid w:val="000147DC"/>
    <w:rsid w:val="00015004"/>
    <w:rsid w:val="00015B18"/>
    <w:rsid w:val="00017192"/>
    <w:rsid w:val="0001737D"/>
    <w:rsid w:val="000203C5"/>
    <w:rsid w:val="00020632"/>
    <w:rsid w:val="000263FE"/>
    <w:rsid w:val="00026AE8"/>
    <w:rsid w:val="00027CFD"/>
    <w:rsid w:val="00027FF9"/>
    <w:rsid w:val="00030175"/>
    <w:rsid w:val="000308DA"/>
    <w:rsid w:val="0003126F"/>
    <w:rsid w:val="00031BAA"/>
    <w:rsid w:val="000339AE"/>
    <w:rsid w:val="00035614"/>
    <w:rsid w:val="00035A76"/>
    <w:rsid w:val="00035D99"/>
    <w:rsid w:val="000366C5"/>
    <w:rsid w:val="00037D70"/>
    <w:rsid w:val="0004174C"/>
    <w:rsid w:val="0004317E"/>
    <w:rsid w:val="0004352B"/>
    <w:rsid w:val="00043AC0"/>
    <w:rsid w:val="00043E19"/>
    <w:rsid w:val="0004494B"/>
    <w:rsid w:val="000449DA"/>
    <w:rsid w:val="0004525D"/>
    <w:rsid w:val="00045FBB"/>
    <w:rsid w:val="00046D90"/>
    <w:rsid w:val="00046E98"/>
    <w:rsid w:val="00047FA0"/>
    <w:rsid w:val="00051318"/>
    <w:rsid w:val="0005136E"/>
    <w:rsid w:val="000514B2"/>
    <w:rsid w:val="0005190F"/>
    <w:rsid w:val="000519CD"/>
    <w:rsid w:val="00052AF4"/>
    <w:rsid w:val="00053E4B"/>
    <w:rsid w:val="000542B4"/>
    <w:rsid w:val="00056A2C"/>
    <w:rsid w:val="00060580"/>
    <w:rsid w:val="00060AA0"/>
    <w:rsid w:val="000611CB"/>
    <w:rsid w:val="00061B1C"/>
    <w:rsid w:val="00062C88"/>
    <w:rsid w:val="00063481"/>
    <w:rsid w:val="0006399F"/>
    <w:rsid w:val="00063D82"/>
    <w:rsid w:val="00065F0D"/>
    <w:rsid w:val="00066510"/>
    <w:rsid w:val="0007153D"/>
    <w:rsid w:val="00073322"/>
    <w:rsid w:val="00075CFA"/>
    <w:rsid w:val="0007683F"/>
    <w:rsid w:val="00076C4B"/>
    <w:rsid w:val="00077367"/>
    <w:rsid w:val="00077B6A"/>
    <w:rsid w:val="000809CB"/>
    <w:rsid w:val="00081ED6"/>
    <w:rsid w:val="000837CB"/>
    <w:rsid w:val="00083971"/>
    <w:rsid w:val="00083F81"/>
    <w:rsid w:val="00084730"/>
    <w:rsid w:val="00084996"/>
    <w:rsid w:val="00084FC5"/>
    <w:rsid w:val="00086049"/>
    <w:rsid w:val="000868E2"/>
    <w:rsid w:val="00094E01"/>
    <w:rsid w:val="0009604A"/>
    <w:rsid w:val="00097267"/>
    <w:rsid w:val="00097D96"/>
    <w:rsid w:val="000A00A4"/>
    <w:rsid w:val="000A02B7"/>
    <w:rsid w:val="000A27DB"/>
    <w:rsid w:val="000A338D"/>
    <w:rsid w:val="000A466B"/>
    <w:rsid w:val="000A4C1E"/>
    <w:rsid w:val="000A5297"/>
    <w:rsid w:val="000A5DB9"/>
    <w:rsid w:val="000A7237"/>
    <w:rsid w:val="000A78AD"/>
    <w:rsid w:val="000A79DC"/>
    <w:rsid w:val="000B0046"/>
    <w:rsid w:val="000B0CD1"/>
    <w:rsid w:val="000B0E9A"/>
    <w:rsid w:val="000B114E"/>
    <w:rsid w:val="000B16E5"/>
    <w:rsid w:val="000B1DBA"/>
    <w:rsid w:val="000B1F7F"/>
    <w:rsid w:val="000B2456"/>
    <w:rsid w:val="000B385F"/>
    <w:rsid w:val="000B5B7E"/>
    <w:rsid w:val="000B63D8"/>
    <w:rsid w:val="000B7D4F"/>
    <w:rsid w:val="000B7F6F"/>
    <w:rsid w:val="000C01C7"/>
    <w:rsid w:val="000C27BF"/>
    <w:rsid w:val="000C344F"/>
    <w:rsid w:val="000C40CF"/>
    <w:rsid w:val="000C513C"/>
    <w:rsid w:val="000C5D2A"/>
    <w:rsid w:val="000C6BC1"/>
    <w:rsid w:val="000C77B3"/>
    <w:rsid w:val="000C7A95"/>
    <w:rsid w:val="000D034D"/>
    <w:rsid w:val="000D2B50"/>
    <w:rsid w:val="000D2D72"/>
    <w:rsid w:val="000D3D81"/>
    <w:rsid w:val="000D516F"/>
    <w:rsid w:val="000D519C"/>
    <w:rsid w:val="000D6397"/>
    <w:rsid w:val="000D6D69"/>
    <w:rsid w:val="000D72AF"/>
    <w:rsid w:val="000D7434"/>
    <w:rsid w:val="000E002E"/>
    <w:rsid w:val="000E1E97"/>
    <w:rsid w:val="000E4E95"/>
    <w:rsid w:val="000E4FB2"/>
    <w:rsid w:val="000E7C01"/>
    <w:rsid w:val="000F0839"/>
    <w:rsid w:val="000F0C40"/>
    <w:rsid w:val="000F31F7"/>
    <w:rsid w:val="000F5734"/>
    <w:rsid w:val="000F5B03"/>
    <w:rsid w:val="000F6875"/>
    <w:rsid w:val="000F6F26"/>
    <w:rsid w:val="000F7C26"/>
    <w:rsid w:val="00100010"/>
    <w:rsid w:val="00100B40"/>
    <w:rsid w:val="001019D7"/>
    <w:rsid w:val="00101B3A"/>
    <w:rsid w:val="00101E7A"/>
    <w:rsid w:val="0010226A"/>
    <w:rsid w:val="001025BA"/>
    <w:rsid w:val="00103F5A"/>
    <w:rsid w:val="0010482E"/>
    <w:rsid w:val="00105196"/>
    <w:rsid w:val="0010539E"/>
    <w:rsid w:val="00106983"/>
    <w:rsid w:val="00110A98"/>
    <w:rsid w:val="00110F16"/>
    <w:rsid w:val="00112AF7"/>
    <w:rsid w:val="00112DA5"/>
    <w:rsid w:val="0011452E"/>
    <w:rsid w:val="00114BA4"/>
    <w:rsid w:val="0011524C"/>
    <w:rsid w:val="001170B5"/>
    <w:rsid w:val="00117F66"/>
    <w:rsid w:val="0012011F"/>
    <w:rsid w:val="00121906"/>
    <w:rsid w:val="00121C35"/>
    <w:rsid w:val="00121F91"/>
    <w:rsid w:val="00122100"/>
    <w:rsid w:val="00124215"/>
    <w:rsid w:val="0012470A"/>
    <w:rsid w:val="00125145"/>
    <w:rsid w:val="00125484"/>
    <w:rsid w:val="00125792"/>
    <w:rsid w:val="00125BB6"/>
    <w:rsid w:val="001262F8"/>
    <w:rsid w:val="00126C9C"/>
    <w:rsid w:val="00130913"/>
    <w:rsid w:val="00131539"/>
    <w:rsid w:val="00133853"/>
    <w:rsid w:val="00133C36"/>
    <w:rsid w:val="00133D9F"/>
    <w:rsid w:val="00133FC4"/>
    <w:rsid w:val="0013434A"/>
    <w:rsid w:val="001347D8"/>
    <w:rsid w:val="00134F8A"/>
    <w:rsid w:val="001369C9"/>
    <w:rsid w:val="001378E8"/>
    <w:rsid w:val="00140C7D"/>
    <w:rsid w:val="0014318A"/>
    <w:rsid w:val="00143363"/>
    <w:rsid w:val="001437A1"/>
    <w:rsid w:val="00144C62"/>
    <w:rsid w:val="00145507"/>
    <w:rsid w:val="00145DD4"/>
    <w:rsid w:val="001462C5"/>
    <w:rsid w:val="001464B2"/>
    <w:rsid w:val="00147FDA"/>
    <w:rsid w:val="00150124"/>
    <w:rsid w:val="00151896"/>
    <w:rsid w:val="00152644"/>
    <w:rsid w:val="001526A6"/>
    <w:rsid w:val="001531A4"/>
    <w:rsid w:val="00153DCB"/>
    <w:rsid w:val="001548F0"/>
    <w:rsid w:val="00157539"/>
    <w:rsid w:val="00157652"/>
    <w:rsid w:val="00160AED"/>
    <w:rsid w:val="00162298"/>
    <w:rsid w:val="0016298A"/>
    <w:rsid w:val="00162FD5"/>
    <w:rsid w:val="00163E61"/>
    <w:rsid w:val="00165760"/>
    <w:rsid w:val="00165F1F"/>
    <w:rsid w:val="00166905"/>
    <w:rsid w:val="00167CFF"/>
    <w:rsid w:val="00170323"/>
    <w:rsid w:val="00171B76"/>
    <w:rsid w:val="00173ABF"/>
    <w:rsid w:val="00175CCD"/>
    <w:rsid w:val="001766AA"/>
    <w:rsid w:val="00176C12"/>
    <w:rsid w:val="00176EEC"/>
    <w:rsid w:val="0017709B"/>
    <w:rsid w:val="0018278C"/>
    <w:rsid w:val="001829E3"/>
    <w:rsid w:val="00182B09"/>
    <w:rsid w:val="0018318D"/>
    <w:rsid w:val="00184B74"/>
    <w:rsid w:val="00184C3E"/>
    <w:rsid w:val="001854EE"/>
    <w:rsid w:val="001859A5"/>
    <w:rsid w:val="00190DC8"/>
    <w:rsid w:val="00192219"/>
    <w:rsid w:val="00192644"/>
    <w:rsid w:val="00192AB3"/>
    <w:rsid w:val="00195FA4"/>
    <w:rsid w:val="00196283"/>
    <w:rsid w:val="001969FF"/>
    <w:rsid w:val="00196BEF"/>
    <w:rsid w:val="001979FE"/>
    <w:rsid w:val="001A119C"/>
    <w:rsid w:val="001A2061"/>
    <w:rsid w:val="001A254F"/>
    <w:rsid w:val="001A27B3"/>
    <w:rsid w:val="001A2985"/>
    <w:rsid w:val="001A3473"/>
    <w:rsid w:val="001A5D63"/>
    <w:rsid w:val="001A6E54"/>
    <w:rsid w:val="001A7DDE"/>
    <w:rsid w:val="001B05FB"/>
    <w:rsid w:val="001B1A28"/>
    <w:rsid w:val="001B1A9C"/>
    <w:rsid w:val="001B2545"/>
    <w:rsid w:val="001B333F"/>
    <w:rsid w:val="001B3BB2"/>
    <w:rsid w:val="001B5757"/>
    <w:rsid w:val="001C03ED"/>
    <w:rsid w:val="001C0AC0"/>
    <w:rsid w:val="001C36FB"/>
    <w:rsid w:val="001C47A6"/>
    <w:rsid w:val="001C4AAB"/>
    <w:rsid w:val="001C4B7C"/>
    <w:rsid w:val="001C6332"/>
    <w:rsid w:val="001C7264"/>
    <w:rsid w:val="001C732F"/>
    <w:rsid w:val="001C77CA"/>
    <w:rsid w:val="001D35BE"/>
    <w:rsid w:val="001D4342"/>
    <w:rsid w:val="001D4502"/>
    <w:rsid w:val="001D54DF"/>
    <w:rsid w:val="001D6494"/>
    <w:rsid w:val="001D7649"/>
    <w:rsid w:val="001E0944"/>
    <w:rsid w:val="001E3B04"/>
    <w:rsid w:val="001E5315"/>
    <w:rsid w:val="001E5EDD"/>
    <w:rsid w:val="001F2609"/>
    <w:rsid w:val="001F297B"/>
    <w:rsid w:val="001F2B48"/>
    <w:rsid w:val="001F35EC"/>
    <w:rsid w:val="001F3A07"/>
    <w:rsid w:val="001F3C62"/>
    <w:rsid w:val="001F3CC2"/>
    <w:rsid w:val="001F3FD4"/>
    <w:rsid w:val="001F4032"/>
    <w:rsid w:val="001F47FE"/>
    <w:rsid w:val="001F49F1"/>
    <w:rsid w:val="001F5916"/>
    <w:rsid w:val="001F5929"/>
    <w:rsid w:val="001F5AB0"/>
    <w:rsid w:val="002012B8"/>
    <w:rsid w:val="0020137B"/>
    <w:rsid w:val="00203DF2"/>
    <w:rsid w:val="00205358"/>
    <w:rsid w:val="002056A4"/>
    <w:rsid w:val="00207EC3"/>
    <w:rsid w:val="0021067C"/>
    <w:rsid w:val="002113A2"/>
    <w:rsid w:val="00211621"/>
    <w:rsid w:val="002121A5"/>
    <w:rsid w:val="002125D4"/>
    <w:rsid w:val="00214CB0"/>
    <w:rsid w:val="00216458"/>
    <w:rsid w:val="00216DEA"/>
    <w:rsid w:val="002174F0"/>
    <w:rsid w:val="00220E3B"/>
    <w:rsid w:val="002211B8"/>
    <w:rsid w:val="00221E59"/>
    <w:rsid w:val="002224C1"/>
    <w:rsid w:val="002224FC"/>
    <w:rsid w:val="00223985"/>
    <w:rsid w:val="002239D2"/>
    <w:rsid w:val="00224986"/>
    <w:rsid w:val="00224D56"/>
    <w:rsid w:val="00224ECA"/>
    <w:rsid w:val="00225510"/>
    <w:rsid w:val="00226E22"/>
    <w:rsid w:val="00227548"/>
    <w:rsid w:val="00227734"/>
    <w:rsid w:val="00227744"/>
    <w:rsid w:val="002303E8"/>
    <w:rsid w:val="002306CD"/>
    <w:rsid w:val="00231CB9"/>
    <w:rsid w:val="002324F3"/>
    <w:rsid w:val="002326E0"/>
    <w:rsid w:val="00232C9A"/>
    <w:rsid w:val="00232FC0"/>
    <w:rsid w:val="002334A1"/>
    <w:rsid w:val="002347C4"/>
    <w:rsid w:val="0023527B"/>
    <w:rsid w:val="00235981"/>
    <w:rsid w:val="00236D09"/>
    <w:rsid w:val="0023793D"/>
    <w:rsid w:val="0024019B"/>
    <w:rsid w:val="002406AA"/>
    <w:rsid w:val="002408ED"/>
    <w:rsid w:val="00240C90"/>
    <w:rsid w:val="002436CA"/>
    <w:rsid w:val="00244D20"/>
    <w:rsid w:val="00245B12"/>
    <w:rsid w:val="002473C2"/>
    <w:rsid w:val="002507D8"/>
    <w:rsid w:val="002518A9"/>
    <w:rsid w:val="00252790"/>
    <w:rsid w:val="002536FA"/>
    <w:rsid w:val="00253740"/>
    <w:rsid w:val="002567C7"/>
    <w:rsid w:val="00257A83"/>
    <w:rsid w:val="00257F51"/>
    <w:rsid w:val="00260A01"/>
    <w:rsid w:val="00262012"/>
    <w:rsid w:val="00262FBC"/>
    <w:rsid w:val="00263028"/>
    <w:rsid w:val="002642F8"/>
    <w:rsid w:val="002662C8"/>
    <w:rsid w:val="00266BA2"/>
    <w:rsid w:val="00267377"/>
    <w:rsid w:val="00267EEF"/>
    <w:rsid w:val="002703B1"/>
    <w:rsid w:val="002704D7"/>
    <w:rsid w:val="0027095E"/>
    <w:rsid w:val="002713C7"/>
    <w:rsid w:val="002714DA"/>
    <w:rsid w:val="002716D1"/>
    <w:rsid w:val="0027180F"/>
    <w:rsid w:val="00271D35"/>
    <w:rsid w:val="00272D49"/>
    <w:rsid w:val="002740B6"/>
    <w:rsid w:val="00274A51"/>
    <w:rsid w:val="00274E00"/>
    <w:rsid w:val="002751AB"/>
    <w:rsid w:val="00275314"/>
    <w:rsid w:val="00276DC8"/>
    <w:rsid w:val="00277D6E"/>
    <w:rsid w:val="0028033E"/>
    <w:rsid w:val="00280463"/>
    <w:rsid w:val="00280F75"/>
    <w:rsid w:val="00281497"/>
    <w:rsid w:val="00282BB2"/>
    <w:rsid w:val="002836EC"/>
    <w:rsid w:val="00284334"/>
    <w:rsid w:val="002845A2"/>
    <w:rsid w:val="002849B0"/>
    <w:rsid w:val="00286D9B"/>
    <w:rsid w:val="002877E2"/>
    <w:rsid w:val="00290E19"/>
    <w:rsid w:val="00291163"/>
    <w:rsid w:val="00291338"/>
    <w:rsid w:val="002927AB"/>
    <w:rsid w:val="00293369"/>
    <w:rsid w:val="00293B10"/>
    <w:rsid w:val="0029454D"/>
    <w:rsid w:val="00294D34"/>
    <w:rsid w:val="00295283"/>
    <w:rsid w:val="00297DCD"/>
    <w:rsid w:val="002A12A5"/>
    <w:rsid w:val="002A1317"/>
    <w:rsid w:val="002A2164"/>
    <w:rsid w:val="002A27DF"/>
    <w:rsid w:val="002A3479"/>
    <w:rsid w:val="002A41B0"/>
    <w:rsid w:val="002A44F0"/>
    <w:rsid w:val="002B0390"/>
    <w:rsid w:val="002B2F5B"/>
    <w:rsid w:val="002B30EB"/>
    <w:rsid w:val="002B31F6"/>
    <w:rsid w:val="002B40C0"/>
    <w:rsid w:val="002B48C7"/>
    <w:rsid w:val="002B4EB6"/>
    <w:rsid w:val="002B70EA"/>
    <w:rsid w:val="002B77FD"/>
    <w:rsid w:val="002C14D9"/>
    <w:rsid w:val="002C17BD"/>
    <w:rsid w:val="002C18BC"/>
    <w:rsid w:val="002C28F3"/>
    <w:rsid w:val="002C2E52"/>
    <w:rsid w:val="002C370F"/>
    <w:rsid w:val="002C48BD"/>
    <w:rsid w:val="002C4FC2"/>
    <w:rsid w:val="002C67FF"/>
    <w:rsid w:val="002C6B86"/>
    <w:rsid w:val="002C6E2C"/>
    <w:rsid w:val="002C742C"/>
    <w:rsid w:val="002C7634"/>
    <w:rsid w:val="002D000D"/>
    <w:rsid w:val="002D032F"/>
    <w:rsid w:val="002D06BB"/>
    <w:rsid w:val="002D136D"/>
    <w:rsid w:val="002D176D"/>
    <w:rsid w:val="002D1AF8"/>
    <w:rsid w:val="002D3BC1"/>
    <w:rsid w:val="002D3C46"/>
    <w:rsid w:val="002D3FCE"/>
    <w:rsid w:val="002D4084"/>
    <w:rsid w:val="002D5268"/>
    <w:rsid w:val="002D54C2"/>
    <w:rsid w:val="002D6C79"/>
    <w:rsid w:val="002D6F92"/>
    <w:rsid w:val="002D7113"/>
    <w:rsid w:val="002D7923"/>
    <w:rsid w:val="002E05E1"/>
    <w:rsid w:val="002E10D5"/>
    <w:rsid w:val="002E2FC3"/>
    <w:rsid w:val="002E314B"/>
    <w:rsid w:val="002E34EE"/>
    <w:rsid w:val="002E70C1"/>
    <w:rsid w:val="002E716F"/>
    <w:rsid w:val="002E7820"/>
    <w:rsid w:val="002F035F"/>
    <w:rsid w:val="002F04AB"/>
    <w:rsid w:val="002F0A5F"/>
    <w:rsid w:val="002F1E58"/>
    <w:rsid w:val="002F23A6"/>
    <w:rsid w:val="002F3D10"/>
    <w:rsid w:val="002F4364"/>
    <w:rsid w:val="002F4B78"/>
    <w:rsid w:val="002F645E"/>
    <w:rsid w:val="002F7888"/>
    <w:rsid w:val="002F7A8C"/>
    <w:rsid w:val="003004F6"/>
    <w:rsid w:val="003008C2"/>
    <w:rsid w:val="00300A92"/>
    <w:rsid w:val="00301D08"/>
    <w:rsid w:val="00304575"/>
    <w:rsid w:val="0030509B"/>
    <w:rsid w:val="00306775"/>
    <w:rsid w:val="00306F93"/>
    <w:rsid w:val="00307A6C"/>
    <w:rsid w:val="00307B88"/>
    <w:rsid w:val="003105D6"/>
    <w:rsid w:val="003107F2"/>
    <w:rsid w:val="00311515"/>
    <w:rsid w:val="00312683"/>
    <w:rsid w:val="00314A37"/>
    <w:rsid w:val="003154E7"/>
    <w:rsid w:val="00315CA3"/>
    <w:rsid w:val="00315E81"/>
    <w:rsid w:val="00316820"/>
    <w:rsid w:val="00316B05"/>
    <w:rsid w:val="00317289"/>
    <w:rsid w:val="00317D52"/>
    <w:rsid w:val="00317FBC"/>
    <w:rsid w:val="0032180C"/>
    <w:rsid w:val="003218D0"/>
    <w:rsid w:val="00322F97"/>
    <w:rsid w:val="00325A64"/>
    <w:rsid w:val="00326AE5"/>
    <w:rsid w:val="00326D41"/>
    <w:rsid w:val="00326F55"/>
    <w:rsid w:val="00330605"/>
    <w:rsid w:val="0033072A"/>
    <w:rsid w:val="00331E42"/>
    <w:rsid w:val="003320A9"/>
    <w:rsid w:val="00332104"/>
    <w:rsid w:val="0033239C"/>
    <w:rsid w:val="003333B2"/>
    <w:rsid w:val="00333671"/>
    <w:rsid w:val="00333BA4"/>
    <w:rsid w:val="00334526"/>
    <w:rsid w:val="00334B7E"/>
    <w:rsid w:val="0033580B"/>
    <w:rsid w:val="00336073"/>
    <w:rsid w:val="003371E2"/>
    <w:rsid w:val="00337F17"/>
    <w:rsid w:val="003427BA"/>
    <w:rsid w:val="00344A18"/>
    <w:rsid w:val="00346076"/>
    <w:rsid w:val="00346149"/>
    <w:rsid w:val="00346E01"/>
    <w:rsid w:val="0034763E"/>
    <w:rsid w:val="00347D58"/>
    <w:rsid w:val="00350FE2"/>
    <w:rsid w:val="003517BE"/>
    <w:rsid w:val="00351BD7"/>
    <w:rsid w:val="00353286"/>
    <w:rsid w:val="00353348"/>
    <w:rsid w:val="00353AC3"/>
    <w:rsid w:val="00353F4C"/>
    <w:rsid w:val="003548A5"/>
    <w:rsid w:val="00354D22"/>
    <w:rsid w:val="00355467"/>
    <w:rsid w:val="00355F18"/>
    <w:rsid w:val="003563A1"/>
    <w:rsid w:val="00357437"/>
    <w:rsid w:val="003578AE"/>
    <w:rsid w:val="00357E69"/>
    <w:rsid w:val="00360EA4"/>
    <w:rsid w:val="00361484"/>
    <w:rsid w:val="00363CA7"/>
    <w:rsid w:val="00363D9B"/>
    <w:rsid w:val="003642C3"/>
    <w:rsid w:val="0036573F"/>
    <w:rsid w:val="0036636F"/>
    <w:rsid w:val="00366582"/>
    <w:rsid w:val="0036723F"/>
    <w:rsid w:val="00370D41"/>
    <w:rsid w:val="00371CFC"/>
    <w:rsid w:val="0037275E"/>
    <w:rsid w:val="00373C37"/>
    <w:rsid w:val="003745AB"/>
    <w:rsid w:val="003747CB"/>
    <w:rsid w:val="003757DD"/>
    <w:rsid w:val="00375964"/>
    <w:rsid w:val="00375BAA"/>
    <w:rsid w:val="00376629"/>
    <w:rsid w:val="003770F9"/>
    <w:rsid w:val="003772BA"/>
    <w:rsid w:val="00377AA8"/>
    <w:rsid w:val="00377CF2"/>
    <w:rsid w:val="00380507"/>
    <w:rsid w:val="0038350F"/>
    <w:rsid w:val="003836EB"/>
    <w:rsid w:val="00383E27"/>
    <w:rsid w:val="00384FBE"/>
    <w:rsid w:val="00385EEF"/>
    <w:rsid w:val="003866FC"/>
    <w:rsid w:val="003872BA"/>
    <w:rsid w:val="00387A43"/>
    <w:rsid w:val="00387BC6"/>
    <w:rsid w:val="00390FA7"/>
    <w:rsid w:val="00391142"/>
    <w:rsid w:val="0039114D"/>
    <w:rsid w:val="00391FD4"/>
    <w:rsid w:val="00392322"/>
    <w:rsid w:val="003929AD"/>
    <w:rsid w:val="00392ADF"/>
    <w:rsid w:val="0039384A"/>
    <w:rsid w:val="00393D2A"/>
    <w:rsid w:val="003946E5"/>
    <w:rsid w:val="00394D47"/>
    <w:rsid w:val="00396028"/>
    <w:rsid w:val="0039612F"/>
    <w:rsid w:val="00396DD0"/>
    <w:rsid w:val="00396EBA"/>
    <w:rsid w:val="00396F83"/>
    <w:rsid w:val="003977C7"/>
    <w:rsid w:val="0039798B"/>
    <w:rsid w:val="00397C5B"/>
    <w:rsid w:val="003A0B4E"/>
    <w:rsid w:val="003A2A47"/>
    <w:rsid w:val="003A3084"/>
    <w:rsid w:val="003A3985"/>
    <w:rsid w:val="003A3A46"/>
    <w:rsid w:val="003A43FF"/>
    <w:rsid w:val="003A7917"/>
    <w:rsid w:val="003B00C6"/>
    <w:rsid w:val="003B0579"/>
    <w:rsid w:val="003B0F8F"/>
    <w:rsid w:val="003B1248"/>
    <w:rsid w:val="003B159E"/>
    <w:rsid w:val="003B241C"/>
    <w:rsid w:val="003B4835"/>
    <w:rsid w:val="003B4BB9"/>
    <w:rsid w:val="003B56CB"/>
    <w:rsid w:val="003B5A96"/>
    <w:rsid w:val="003B683D"/>
    <w:rsid w:val="003C0E57"/>
    <w:rsid w:val="003C1666"/>
    <w:rsid w:val="003C225A"/>
    <w:rsid w:val="003C3994"/>
    <w:rsid w:val="003C74C6"/>
    <w:rsid w:val="003C78BF"/>
    <w:rsid w:val="003D031D"/>
    <w:rsid w:val="003D0D22"/>
    <w:rsid w:val="003D0FE5"/>
    <w:rsid w:val="003D1161"/>
    <w:rsid w:val="003D16FC"/>
    <w:rsid w:val="003D1F2A"/>
    <w:rsid w:val="003D2077"/>
    <w:rsid w:val="003D2CC6"/>
    <w:rsid w:val="003D31ED"/>
    <w:rsid w:val="003D4681"/>
    <w:rsid w:val="003D4DD1"/>
    <w:rsid w:val="003D72C0"/>
    <w:rsid w:val="003E090B"/>
    <w:rsid w:val="003E0C81"/>
    <w:rsid w:val="003E10D0"/>
    <w:rsid w:val="003E2872"/>
    <w:rsid w:val="003E2EA9"/>
    <w:rsid w:val="003E3516"/>
    <w:rsid w:val="003E3DA6"/>
    <w:rsid w:val="003E3F7D"/>
    <w:rsid w:val="003E4AAC"/>
    <w:rsid w:val="003E4DD9"/>
    <w:rsid w:val="003E57F5"/>
    <w:rsid w:val="003E6604"/>
    <w:rsid w:val="003E66DD"/>
    <w:rsid w:val="003E66FD"/>
    <w:rsid w:val="003F083B"/>
    <w:rsid w:val="003F1BFB"/>
    <w:rsid w:val="003F44B9"/>
    <w:rsid w:val="003F4C0C"/>
    <w:rsid w:val="003F5716"/>
    <w:rsid w:val="003F59E5"/>
    <w:rsid w:val="003F5DAF"/>
    <w:rsid w:val="003F6146"/>
    <w:rsid w:val="003F6410"/>
    <w:rsid w:val="003F75F3"/>
    <w:rsid w:val="0040065F"/>
    <w:rsid w:val="00400DBD"/>
    <w:rsid w:val="0040154E"/>
    <w:rsid w:val="004016BA"/>
    <w:rsid w:val="004016DC"/>
    <w:rsid w:val="00402BAF"/>
    <w:rsid w:val="00402DB2"/>
    <w:rsid w:val="00402E50"/>
    <w:rsid w:val="00402FA4"/>
    <w:rsid w:val="00403453"/>
    <w:rsid w:val="004041F7"/>
    <w:rsid w:val="00404FB4"/>
    <w:rsid w:val="00405FBD"/>
    <w:rsid w:val="004069A6"/>
    <w:rsid w:val="004100D6"/>
    <w:rsid w:val="004102C8"/>
    <w:rsid w:val="0041048A"/>
    <w:rsid w:val="004105F7"/>
    <w:rsid w:val="00410B5C"/>
    <w:rsid w:val="00411530"/>
    <w:rsid w:val="00413A48"/>
    <w:rsid w:val="0041498E"/>
    <w:rsid w:val="004155CC"/>
    <w:rsid w:val="004165C5"/>
    <w:rsid w:val="0041700A"/>
    <w:rsid w:val="004230D9"/>
    <w:rsid w:val="0042347B"/>
    <w:rsid w:val="00424932"/>
    <w:rsid w:val="004254F4"/>
    <w:rsid w:val="00431A7B"/>
    <w:rsid w:val="00431EC4"/>
    <w:rsid w:val="00432537"/>
    <w:rsid w:val="00432CF8"/>
    <w:rsid w:val="004338C8"/>
    <w:rsid w:val="00433B86"/>
    <w:rsid w:val="00433C60"/>
    <w:rsid w:val="00433DE9"/>
    <w:rsid w:val="004342BE"/>
    <w:rsid w:val="004347E8"/>
    <w:rsid w:val="00434E0B"/>
    <w:rsid w:val="00435F3E"/>
    <w:rsid w:val="00437D76"/>
    <w:rsid w:val="0044043D"/>
    <w:rsid w:val="0044269E"/>
    <w:rsid w:val="00443AB5"/>
    <w:rsid w:val="00445EA2"/>
    <w:rsid w:val="00446DCC"/>
    <w:rsid w:val="00446EB9"/>
    <w:rsid w:val="004478AA"/>
    <w:rsid w:val="00451815"/>
    <w:rsid w:val="00451E44"/>
    <w:rsid w:val="00452B9F"/>
    <w:rsid w:val="00453F83"/>
    <w:rsid w:val="00454C66"/>
    <w:rsid w:val="00457542"/>
    <w:rsid w:val="00461661"/>
    <w:rsid w:val="00462EB3"/>
    <w:rsid w:val="00463D58"/>
    <w:rsid w:val="00464052"/>
    <w:rsid w:val="00464907"/>
    <w:rsid w:val="00465309"/>
    <w:rsid w:val="004654D5"/>
    <w:rsid w:val="0047232E"/>
    <w:rsid w:val="004726B8"/>
    <w:rsid w:val="004728AA"/>
    <w:rsid w:val="004729DE"/>
    <w:rsid w:val="0047385D"/>
    <w:rsid w:val="00474620"/>
    <w:rsid w:val="00475C39"/>
    <w:rsid w:val="0048002C"/>
    <w:rsid w:val="004805BF"/>
    <w:rsid w:val="00480728"/>
    <w:rsid w:val="004823D5"/>
    <w:rsid w:val="004844EC"/>
    <w:rsid w:val="004849F9"/>
    <w:rsid w:val="004853EE"/>
    <w:rsid w:val="00485714"/>
    <w:rsid w:val="00486210"/>
    <w:rsid w:val="00486266"/>
    <w:rsid w:val="00486600"/>
    <w:rsid w:val="004869BB"/>
    <w:rsid w:val="00487C37"/>
    <w:rsid w:val="00490ACF"/>
    <w:rsid w:val="00490F13"/>
    <w:rsid w:val="00491F53"/>
    <w:rsid w:val="00491FCE"/>
    <w:rsid w:val="004929B6"/>
    <w:rsid w:val="00493A72"/>
    <w:rsid w:val="00494332"/>
    <w:rsid w:val="004951B7"/>
    <w:rsid w:val="00495206"/>
    <w:rsid w:val="00496707"/>
    <w:rsid w:val="00496D4F"/>
    <w:rsid w:val="00497A6A"/>
    <w:rsid w:val="004A1472"/>
    <w:rsid w:val="004A165A"/>
    <w:rsid w:val="004A1B70"/>
    <w:rsid w:val="004A3D9D"/>
    <w:rsid w:val="004A3E3A"/>
    <w:rsid w:val="004A4FF0"/>
    <w:rsid w:val="004A5DF4"/>
    <w:rsid w:val="004A65EA"/>
    <w:rsid w:val="004A7875"/>
    <w:rsid w:val="004B1D97"/>
    <w:rsid w:val="004B20AE"/>
    <w:rsid w:val="004B28DD"/>
    <w:rsid w:val="004B3AAD"/>
    <w:rsid w:val="004B56B0"/>
    <w:rsid w:val="004B57FF"/>
    <w:rsid w:val="004B6026"/>
    <w:rsid w:val="004B62EB"/>
    <w:rsid w:val="004B680E"/>
    <w:rsid w:val="004C0362"/>
    <w:rsid w:val="004C129B"/>
    <w:rsid w:val="004C18E4"/>
    <w:rsid w:val="004C2DD5"/>
    <w:rsid w:val="004C3BE6"/>
    <w:rsid w:val="004C5519"/>
    <w:rsid w:val="004C6182"/>
    <w:rsid w:val="004C6C33"/>
    <w:rsid w:val="004C6D3E"/>
    <w:rsid w:val="004D09CF"/>
    <w:rsid w:val="004D0CD3"/>
    <w:rsid w:val="004D1261"/>
    <w:rsid w:val="004D2319"/>
    <w:rsid w:val="004D3EEB"/>
    <w:rsid w:val="004D4684"/>
    <w:rsid w:val="004D5F11"/>
    <w:rsid w:val="004D606C"/>
    <w:rsid w:val="004D7621"/>
    <w:rsid w:val="004E049A"/>
    <w:rsid w:val="004E13A4"/>
    <w:rsid w:val="004E1579"/>
    <w:rsid w:val="004E1E19"/>
    <w:rsid w:val="004E212C"/>
    <w:rsid w:val="004E3AE7"/>
    <w:rsid w:val="004E6A9A"/>
    <w:rsid w:val="004E75A8"/>
    <w:rsid w:val="004F0824"/>
    <w:rsid w:val="004F0A8B"/>
    <w:rsid w:val="004F176F"/>
    <w:rsid w:val="004F2D08"/>
    <w:rsid w:val="004F4887"/>
    <w:rsid w:val="004F5736"/>
    <w:rsid w:val="004F60B0"/>
    <w:rsid w:val="0050038E"/>
    <w:rsid w:val="005006BE"/>
    <w:rsid w:val="00504C72"/>
    <w:rsid w:val="0050530B"/>
    <w:rsid w:val="00505FC8"/>
    <w:rsid w:val="00506451"/>
    <w:rsid w:val="00506F23"/>
    <w:rsid w:val="00507704"/>
    <w:rsid w:val="00510EEB"/>
    <w:rsid w:val="00511E2B"/>
    <w:rsid w:val="00512C01"/>
    <w:rsid w:val="005137B9"/>
    <w:rsid w:val="0051410C"/>
    <w:rsid w:val="00517B1D"/>
    <w:rsid w:val="00520468"/>
    <w:rsid w:val="00520798"/>
    <w:rsid w:val="00521038"/>
    <w:rsid w:val="00521398"/>
    <w:rsid w:val="0052210C"/>
    <w:rsid w:val="00522349"/>
    <w:rsid w:val="005224FB"/>
    <w:rsid w:val="005228CF"/>
    <w:rsid w:val="0052358A"/>
    <w:rsid w:val="0052392D"/>
    <w:rsid w:val="00526B2E"/>
    <w:rsid w:val="00527BBE"/>
    <w:rsid w:val="00530856"/>
    <w:rsid w:val="00530FB9"/>
    <w:rsid w:val="00531211"/>
    <w:rsid w:val="005312AA"/>
    <w:rsid w:val="00531E37"/>
    <w:rsid w:val="00535ADB"/>
    <w:rsid w:val="005377D8"/>
    <w:rsid w:val="00537C10"/>
    <w:rsid w:val="00540903"/>
    <w:rsid w:val="0054229E"/>
    <w:rsid w:val="005423A4"/>
    <w:rsid w:val="0054304F"/>
    <w:rsid w:val="00544D42"/>
    <w:rsid w:val="00544D56"/>
    <w:rsid w:val="00545778"/>
    <w:rsid w:val="005461FA"/>
    <w:rsid w:val="00546723"/>
    <w:rsid w:val="00546A56"/>
    <w:rsid w:val="005470AA"/>
    <w:rsid w:val="00547375"/>
    <w:rsid w:val="00547595"/>
    <w:rsid w:val="00547718"/>
    <w:rsid w:val="00547815"/>
    <w:rsid w:val="005479C4"/>
    <w:rsid w:val="00547BB6"/>
    <w:rsid w:val="00547CD3"/>
    <w:rsid w:val="005508DD"/>
    <w:rsid w:val="005571E5"/>
    <w:rsid w:val="005612FB"/>
    <w:rsid w:val="005630BB"/>
    <w:rsid w:val="005635F4"/>
    <w:rsid w:val="005664BB"/>
    <w:rsid w:val="0056786E"/>
    <w:rsid w:val="00567D01"/>
    <w:rsid w:val="0057110B"/>
    <w:rsid w:val="00571256"/>
    <w:rsid w:val="00571357"/>
    <w:rsid w:val="005713AA"/>
    <w:rsid w:val="005719ED"/>
    <w:rsid w:val="00571ACD"/>
    <w:rsid w:val="00572ED6"/>
    <w:rsid w:val="005752A7"/>
    <w:rsid w:val="005755E6"/>
    <w:rsid w:val="00575A4E"/>
    <w:rsid w:val="00576127"/>
    <w:rsid w:val="005762CE"/>
    <w:rsid w:val="00577F65"/>
    <w:rsid w:val="00580A88"/>
    <w:rsid w:val="00580C4F"/>
    <w:rsid w:val="00580DC5"/>
    <w:rsid w:val="0058143C"/>
    <w:rsid w:val="005815AC"/>
    <w:rsid w:val="0058163D"/>
    <w:rsid w:val="00583692"/>
    <w:rsid w:val="00583D13"/>
    <w:rsid w:val="00584BAE"/>
    <w:rsid w:val="005869DD"/>
    <w:rsid w:val="00586D84"/>
    <w:rsid w:val="00590BEC"/>
    <w:rsid w:val="005921F6"/>
    <w:rsid w:val="00593CE6"/>
    <w:rsid w:val="00594606"/>
    <w:rsid w:val="00594DDF"/>
    <w:rsid w:val="00595073"/>
    <w:rsid w:val="005952BF"/>
    <w:rsid w:val="005953B7"/>
    <w:rsid w:val="00596268"/>
    <w:rsid w:val="005976FF"/>
    <w:rsid w:val="00597B5B"/>
    <w:rsid w:val="005A08B2"/>
    <w:rsid w:val="005A093B"/>
    <w:rsid w:val="005A0A35"/>
    <w:rsid w:val="005A40D4"/>
    <w:rsid w:val="005A4A93"/>
    <w:rsid w:val="005A55B2"/>
    <w:rsid w:val="005A606E"/>
    <w:rsid w:val="005B0440"/>
    <w:rsid w:val="005B0CB1"/>
    <w:rsid w:val="005B1152"/>
    <w:rsid w:val="005B1250"/>
    <w:rsid w:val="005B3443"/>
    <w:rsid w:val="005B4F77"/>
    <w:rsid w:val="005B5A05"/>
    <w:rsid w:val="005B5C44"/>
    <w:rsid w:val="005B5D08"/>
    <w:rsid w:val="005B6913"/>
    <w:rsid w:val="005B791A"/>
    <w:rsid w:val="005B7DBA"/>
    <w:rsid w:val="005C00E9"/>
    <w:rsid w:val="005C092D"/>
    <w:rsid w:val="005C09AA"/>
    <w:rsid w:val="005C2217"/>
    <w:rsid w:val="005C26A0"/>
    <w:rsid w:val="005C6366"/>
    <w:rsid w:val="005C70C0"/>
    <w:rsid w:val="005C7838"/>
    <w:rsid w:val="005D26B4"/>
    <w:rsid w:val="005D459E"/>
    <w:rsid w:val="005D4694"/>
    <w:rsid w:val="005D56BD"/>
    <w:rsid w:val="005D5FCC"/>
    <w:rsid w:val="005D6299"/>
    <w:rsid w:val="005D7197"/>
    <w:rsid w:val="005E01CA"/>
    <w:rsid w:val="005E2739"/>
    <w:rsid w:val="005E3EDF"/>
    <w:rsid w:val="005E3FFC"/>
    <w:rsid w:val="005E4246"/>
    <w:rsid w:val="005E4777"/>
    <w:rsid w:val="005E49A1"/>
    <w:rsid w:val="005E5F6D"/>
    <w:rsid w:val="005E6190"/>
    <w:rsid w:val="005E7C70"/>
    <w:rsid w:val="005E7E20"/>
    <w:rsid w:val="005E7E89"/>
    <w:rsid w:val="005F1BB0"/>
    <w:rsid w:val="005F2E54"/>
    <w:rsid w:val="005F32F6"/>
    <w:rsid w:val="005F4533"/>
    <w:rsid w:val="005F5FE3"/>
    <w:rsid w:val="005F60DC"/>
    <w:rsid w:val="005F693C"/>
    <w:rsid w:val="005F70EB"/>
    <w:rsid w:val="005F70F0"/>
    <w:rsid w:val="005F7E48"/>
    <w:rsid w:val="00600230"/>
    <w:rsid w:val="00600702"/>
    <w:rsid w:val="006008A9"/>
    <w:rsid w:val="00601CA5"/>
    <w:rsid w:val="00602D26"/>
    <w:rsid w:val="0060455D"/>
    <w:rsid w:val="00605446"/>
    <w:rsid w:val="00605A65"/>
    <w:rsid w:val="0060661C"/>
    <w:rsid w:val="00606D37"/>
    <w:rsid w:val="00606F5C"/>
    <w:rsid w:val="006070F8"/>
    <w:rsid w:val="00607622"/>
    <w:rsid w:val="00607976"/>
    <w:rsid w:val="006103A4"/>
    <w:rsid w:val="006115E3"/>
    <w:rsid w:val="006120C4"/>
    <w:rsid w:val="00616213"/>
    <w:rsid w:val="00617199"/>
    <w:rsid w:val="00620099"/>
    <w:rsid w:val="00620775"/>
    <w:rsid w:val="00621193"/>
    <w:rsid w:val="00621A1A"/>
    <w:rsid w:val="00621D50"/>
    <w:rsid w:val="00622A4E"/>
    <w:rsid w:val="00624C62"/>
    <w:rsid w:val="00624DE7"/>
    <w:rsid w:val="00625097"/>
    <w:rsid w:val="00625125"/>
    <w:rsid w:val="00625DE9"/>
    <w:rsid w:val="00627E76"/>
    <w:rsid w:val="006305D5"/>
    <w:rsid w:val="00632340"/>
    <w:rsid w:val="006323AF"/>
    <w:rsid w:val="00634808"/>
    <w:rsid w:val="00635C04"/>
    <w:rsid w:val="00636300"/>
    <w:rsid w:val="00636EC2"/>
    <w:rsid w:val="00637212"/>
    <w:rsid w:val="006405C5"/>
    <w:rsid w:val="0064110C"/>
    <w:rsid w:val="00641C2F"/>
    <w:rsid w:val="006420CA"/>
    <w:rsid w:val="006425DF"/>
    <w:rsid w:val="00643D2C"/>
    <w:rsid w:val="0064413F"/>
    <w:rsid w:val="006469FE"/>
    <w:rsid w:val="00650295"/>
    <w:rsid w:val="0065065F"/>
    <w:rsid w:val="00650D64"/>
    <w:rsid w:val="00650EC5"/>
    <w:rsid w:val="00650EEF"/>
    <w:rsid w:val="0065152E"/>
    <w:rsid w:val="00652F3A"/>
    <w:rsid w:val="006537D3"/>
    <w:rsid w:val="00653F71"/>
    <w:rsid w:val="00654E51"/>
    <w:rsid w:val="006567B5"/>
    <w:rsid w:val="0065734C"/>
    <w:rsid w:val="00660D1E"/>
    <w:rsid w:val="006619B9"/>
    <w:rsid w:val="00661E11"/>
    <w:rsid w:val="00661E16"/>
    <w:rsid w:val="006625C1"/>
    <w:rsid w:val="00664104"/>
    <w:rsid w:val="00664EE9"/>
    <w:rsid w:val="006669D9"/>
    <w:rsid w:val="006679D6"/>
    <w:rsid w:val="006714AE"/>
    <w:rsid w:val="00671E2D"/>
    <w:rsid w:val="006726A3"/>
    <w:rsid w:val="00672BAF"/>
    <w:rsid w:val="00673711"/>
    <w:rsid w:val="00673A4D"/>
    <w:rsid w:val="00676C80"/>
    <w:rsid w:val="006773B0"/>
    <w:rsid w:val="00680232"/>
    <w:rsid w:val="006809F9"/>
    <w:rsid w:val="006811E3"/>
    <w:rsid w:val="006819B5"/>
    <w:rsid w:val="0068219A"/>
    <w:rsid w:val="00682FBF"/>
    <w:rsid w:val="00683236"/>
    <w:rsid w:val="00683CE1"/>
    <w:rsid w:val="0068429E"/>
    <w:rsid w:val="006856D4"/>
    <w:rsid w:val="00686D2D"/>
    <w:rsid w:val="006904C8"/>
    <w:rsid w:val="00690582"/>
    <w:rsid w:val="00691CA2"/>
    <w:rsid w:val="0069489F"/>
    <w:rsid w:val="00694DC2"/>
    <w:rsid w:val="0069584F"/>
    <w:rsid w:val="00696664"/>
    <w:rsid w:val="006A07EA"/>
    <w:rsid w:val="006A1007"/>
    <w:rsid w:val="006A24D9"/>
    <w:rsid w:val="006A358C"/>
    <w:rsid w:val="006A3698"/>
    <w:rsid w:val="006A5B43"/>
    <w:rsid w:val="006A7AD7"/>
    <w:rsid w:val="006A7F81"/>
    <w:rsid w:val="006B06BD"/>
    <w:rsid w:val="006B1248"/>
    <w:rsid w:val="006B30E1"/>
    <w:rsid w:val="006B3A04"/>
    <w:rsid w:val="006B4562"/>
    <w:rsid w:val="006B4E41"/>
    <w:rsid w:val="006B5F27"/>
    <w:rsid w:val="006B61FA"/>
    <w:rsid w:val="006B631F"/>
    <w:rsid w:val="006B67CC"/>
    <w:rsid w:val="006B75AD"/>
    <w:rsid w:val="006C015E"/>
    <w:rsid w:val="006C0F70"/>
    <w:rsid w:val="006C1CAA"/>
    <w:rsid w:val="006C2CEC"/>
    <w:rsid w:val="006C2FF4"/>
    <w:rsid w:val="006C495B"/>
    <w:rsid w:val="006C4BE2"/>
    <w:rsid w:val="006C52D7"/>
    <w:rsid w:val="006C5CE8"/>
    <w:rsid w:val="006C6767"/>
    <w:rsid w:val="006C6BAD"/>
    <w:rsid w:val="006C6FE0"/>
    <w:rsid w:val="006C716E"/>
    <w:rsid w:val="006C73FE"/>
    <w:rsid w:val="006C7E96"/>
    <w:rsid w:val="006D08D0"/>
    <w:rsid w:val="006D2032"/>
    <w:rsid w:val="006D2963"/>
    <w:rsid w:val="006D3485"/>
    <w:rsid w:val="006D36EF"/>
    <w:rsid w:val="006D51DF"/>
    <w:rsid w:val="006D5277"/>
    <w:rsid w:val="006D563C"/>
    <w:rsid w:val="006D579A"/>
    <w:rsid w:val="006D5E2F"/>
    <w:rsid w:val="006D6A0C"/>
    <w:rsid w:val="006D7F1F"/>
    <w:rsid w:val="006E0167"/>
    <w:rsid w:val="006E0CA1"/>
    <w:rsid w:val="006E3982"/>
    <w:rsid w:val="006E4F4B"/>
    <w:rsid w:val="006E5AA8"/>
    <w:rsid w:val="006E67B0"/>
    <w:rsid w:val="006E6EEF"/>
    <w:rsid w:val="006E7741"/>
    <w:rsid w:val="006F0006"/>
    <w:rsid w:val="006F06F2"/>
    <w:rsid w:val="006F0B27"/>
    <w:rsid w:val="006F201F"/>
    <w:rsid w:val="006F3465"/>
    <w:rsid w:val="006F4A7A"/>
    <w:rsid w:val="006F4ED9"/>
    <w:rsid w:val="006F7263"/>
    <w:rsid w:val="006F7D28"/>
    <w:rsid w:val="006F7F50"/>
    <w:rsid w:val="00700120"/>
    <w:rsid w:val="007012D9"/>
    <w:rsid w:val="00702415"/>
    <w:rsid w:val="00702746"/>
    <w:rsid w:val="007028E0"/>
    <w:rsid w:val="0070433C"/>
    <w:rsid w:val="00705817"/>
    <w:rsid w:val="00706164"/>
    <w:rsid w:val="00706485"/>
    <w:rsid w:val="007066AD"/>
    <w:rsid w:val="007066F3"/>
    <w:rsid w:val="00706DF0"/>
    <w:rsid w:val="0071010F"/>
    <w:rsid w:val="007105E4"/>
    <w:rsid w:val="00710C40"/>
    <w:rsid w:val="00711F5B"/>
    <w:rsid w:val="00714A46"/>
    <w:rsid w:val="00716798"/>
    <w:rsid w:val="00717165"/>
    <w:rsid w:val="0071728B"/>
    <w:rsid w:val="00717995"/>
    <w:rsid w:val="00717CF1"/>
    <w:rsid w:val="007210FE"/>
    <w:rsid w:val="00721530"/>
    <w:rsid w:val="007219A1"/>
    <w:rsid w:val="00723A22"/>
    <w:rsid w:val="007240CE"/>
    <w:rsid w:val="00725EFB"/>
    <w:rsid w:val="00726662"/>
    <w:rsid w:val="0072764E"/>
    <w:rsid w:val="0072774C"/>
    <w:rsid w:val="00730AEF"/>
    <w:rsid w:val="007317A2"/>
    <w:rsid w:val="00731F96"/>
    <w:rsid w:val="0073371B"/>
    <w:rsid w:val="007338AF"/>
    <w:rsid w:val="00733BCD"/>
    <w:rsid w:val="00734B37"/>
    <w:rsid w:val="0073614C"/>
    <w:rsid w:val="007376B7"/>
    <w:rsid w:val="00737846"/>
    <w:rsid w:val="007406A8"/>
    <w:rsid w:val="007406BB"/>
    <w:rsid w:val="00740BA7"/>
    <w:rsid w:val="00742349"/>
    <w:rsid w:val="007423EC"/>
    <w:rsid w:val="00746FC3"/>
    <w:rsid w:val="00750AF3"/>
    <w:rsid w:val="00750DEB"/>
    <w:rsid w:val="007520B3"/>
    <w:rsid w:val="007529F9"/>
    <w:rsid w:val="00753D8E"/>
    <w:rsid w:val="00754A05"/>
    <w:rsid w:val="00754B5F"/>
    <w:rsid w:val="00754D00"/>
    <w:rsid w:val="007550B5"/>
    <w:rsid w:val="00755B96"/>
    <w:rsid w:val="00755F69"/>
    <w:rsid w:val="0075649B"/>
    <w:rsid w:val="00757AD3"/>
    <w:rsid w:val="007616D9"/>
    <w:rsid w:val="007662A0"/>
    <w:rsid w:val="0076752A"/>
    <w:rsid w:val="00767932"/>
    <w:rsid w:val="00771026"/>
    <w:rsid w:val="00772283"/>
    <w:rsid w:val="0077592E"/>
    <w:rsid w:val="00777C7A"/>
    <w:rsid w:val="00777E15"/>
    <w:rsid w:val="00780AC9"/>
    <w:rsid w:val="007814CE"/>
    <w:rsid w:val="007816EB"/>
    <w:rsid w:val="00781DBF"/>
    <w:rsid w:val="00784465"/>
    <w:rsid w:val="00784ABB"/>
    <w:rsid w:val="00786B5E"/>
    <w:rsid w:val="00786C8C"/>
    <w:rsid w:val="00786EF1"/>
    <w:rsid w:val="0078727B"/>
    <w:rsid w:val="0078738D"/>
    <w:rsid w:val="00787766"/>
    <w:rsid w:val="00790519"/>
    <w:rsid w:val="007911FF"/>
    <w:rsid w:val="007918A5"/>
    <w:rsid w:val="00792BBF"/>
    <w:rsid w:val="0079335A"/>
    <w:rsid w:val="007934ED"/>
    <w:rsid w:val="00793502"/>
    <w:rsid w:val="007953A6"/>
    <w:rsid w:val="007960AE"/>
    <w:rsid w:val="00796D63"/>
    <w:rsid w:val="00796FBF"/>
    <w:rsid w:val="00797F6B"/>
    <w:rsid w:val="007A29D6"/>
    <w:rsid w:val="007A3138"/>
    <w:rsid w:val="007A431F"/>
    <w:rsid w:val="007A4442"/>
    <w:rsid w:val="007A5609"/>
    <w:rsid w:val="007A716F"/>
    <w:rsid w:val="007A71E5"/>
    <w:rsid w:val="007B0286"/>
    <w:rsid w:val="007B0CC8"/>
    <w:rsid w:val="007B2112"/>
    <w:rsid w:val="007B26E7"/>
    <w:rsid w:val="007B33A7"/>
    <w:rsid w:val="007B349D"/>
    <w:rsid w:val="007B382C"/>
    <w:rsid w:val="007B4E87"/>
    <w:rsid w:val="007B6EA2"/>
    <w:rsid w:val="007B7A8C"/>
    <w:rsid w:val="007C01F0"/>
    <w:rsid w:val="007C057B"/>
    <w:rsid w:val="007C0910"/>
    <w:rsid w:val="007C123B"/>
    <w:rsid w:val="007C1B14"/>
    <w:rsid w:val="007C1C2E"/>
    <w:rsid w:val="007C3B5B"/>
    <w:rsid w:val="007C4A98"/>
    <w:rsid w:val="007C5073"/>
    <w:rsid w:val="007C521F"/>
    <w:rsid w:val="007C63CF"/>
    <w:rsid w:val="007D0C92"/>
    <w:rsid w:val="007D0EE2"/>
    <w:rsid w:val="007D18A6"/>
    <w:rsid w:val="007D1DD8"/>
    <w:rsid w:val="007D2128"/>
    <w:rsid w:val="007D295F"/>
    <w:rsid w:val="007D32A1"/>
    <w:rsid w:val="007D3464"/>
    <w:rsid w:val="007D4213"/>
    <w:rsid w:val="007D46D5"/>
    <w:rsid w:val="007D4786"/>
    <w:rsid w:val="007D571A"/>
    <w:rsid w:val="007D61E1"/>
    <w:rsid w:val="007E036B"/>
    <w:rsid w:val="007E12B4"/>
    <w:rsid w:val="007E2275"/>
    <w:rsid w:val="007E2471"/>
    <w:rsid w:val="007E4D89"/>
    <w:rsid w:val="007E532E"/>
    <w:rsid w:val="007E5B2D"/>
    <w:rsid w:val="007E6588"/>
    <w:rsid w:val="007E6E23"/>
    <w:rsid w:val="007F0B86"/>
    <w:rsid w:val="007F13AF"/>
    <w:rsid w:val="007F1CC0"/>
    <w:rsid w:val="007F1FBE"/>
    <w:rsid w:val="007F32F0"/>
    <w:rsid w:val="007F45AD"/>
    <w:rsid w:val="007F6417"/>
    <w:rsid w:val="007F773A"/>
    <w:rsid w:val="007F7D71"/>
    <w:rsid w:val="007F7DEB"/>
    <w:rsid w:val="0080148E"/>
    <w:rsid w:val="008017E3"/>
    <w:rsid w:val="008026A3"/>
    <w:rsid w:val="0080413D"/>
    <w:rsid w:val="00804CEC"/>
    <w:rsid w:val="00806805"/>
    <w:rsid w:val="00806E61"/>
    <w:rsid w:val="00807437"/>
    <w:rsid w:val="008101A4"/>
    <w:rsid w:val="008103AE"/>
    <w:rsid w:val="00812797"/>
    <w:rsid w:val="00812ED2"/>
    <w:rsid w:val="0081333E"/>
    <w:rsid w:val="008171D0"/>
    <w:rsid w:val="00817848"/>
    <w:rsid w:val="00817E2C"/>
    <w:rsid w:val="0082336D"/>
    <w:rsid w:val="00825079"/>
    <w:rsid w:val="00825F3B"/>
    <w:rsid w:val="0082654B"/>
    <w:rsid w:val="00826A35"/>
    <w:rsid w:val="00827033"/>
    <w:rsid w:val="00827939"/>
    <w:rsid w:val="00830910"/>
    <w:rsid w:val="00831EB6"/>
    <w:rsid w:val="00832690"/>
    <w:rsid w:val="0083382C"/>
    <w:rsid w:val="0083484D"/>
    <w:rsid w:val="008355CD"/>
    <w:rsid w:val="00836407"/>
    <w:rsid w:val="00836ED8"/>
    <w:rsid w:val="00837785"/>
    <w:rsid w:val="00840967"/>
    <w:rsid w:val="00840F37"/>
    <w:rsid w:val="00843D98"/>
    <w:rsid w:val="0084600A"/>
    <w:rsid w:val="00846050"/>
    <w:rsid w:val="0084735A"/>
    <w:rsid w:val="0084742E"/>
    <w:rsid w:val="0085081D"/>
    <w:rsid w:val="00850E61"/>
    <w:rsid w:val="00851107"/>
    <w:rsid w:val="00851810"/>
    <w:rsid w:val="00851904"/>
    <w:rsid w:val="00851CC6"/>
    <w:rsid w:val="0085408B"/>
    <w:rsid w:val="008540D0"/>
    <w:rsid w:val="0085507C"/>
    <w:rsid w:val="008559AA"/>
    <w:rsid w:val="00856671"/>
    <w:rsid w:val="00860260"/>
    <w:rsid w:val="0086085B"/>
    <w:rsid w:val="008614B8"/>
    <w:rsid w:val="008619AC"/>
    <w:rsid w:val="00862055"/>
    <w:rsid w:val="00862403"/>
    <w:rsid w:val="0086339A"/>
    <w:rsid w:val="008633F0"/>
    <w:rsid w:val="008717E6"/>
    <w:rsid w:val="0087265E"/>
    <w:rsid w:val="00872687"/>
    <w:rsid w:val="00872D13"/>
    <w:rsid w:val="008733A8"/>
    <w:rsid w:val="00873EE0"/>
    <w:rsid w:val="00874A63"/>
    <w:rsid w:val="00874B46"/>
    <w:rsid w:val="0087559B"/>
    <w:rsid w:val="00875903"/>
    <w:rsid w:val="00875DEF"/>
    <w:rsid w:val="00880CB0"/>
    <w:rsid w:val="008813B5"/>
    <w:rsid w:val="00881DA0"/>
    <w:rsid w:val="00882014"/>
    <w:rsid w:val="00882470"/>
    <w:rsid w:val="0088261D"/>
    <w:rsid w:val="00884233"/>
    <w:rsid w:val="00885D43"/>
    <w:rsid w:val="0088665F"/>
    <w:rsid w:val="00886EAC"/>
    <w:rsid w:val="0088783E"/>
    <w:rsid w:val="008938E6"/>
    <w:rsid w:val="00894C12"/>
    <w:rsid w:val="00895AA2"/>
    <w:rsid w:val="00895FDF"/>
    <w:rsid w:val="0089635C"/>
    <w:rsid w:val="00896992"/>
    <w:rsid w:val="008974F8"/>
    <w:rsid w:val="008A0148"/>
    <w:rsid w:val="008A0212"/>
    <w:rsid w:val="008A1652"/>
    <w:rsid w:val="008A35F5"/>
    <w:rsid w:val="008A3B66"/>
    <w:rsid w:val="008A53E0"/>
    <w:rsid w:val="008A59BA"/>
    <w:rsid w:val="008A69E9"/>
    <w:rsid w:val="008A7A1D"/>
    <w:rsid w:val="008A7EB4"/>
    <w:rsid w:val="008A7FA9"/>
    <w:rsid w:val="008B0432"/>
    <w:rsid w:val="008B1DEF"/>
    <w:rsid w:val="008B330D"/>
    <w:rsid w:val="008B6852"/>
    <w:rsid w:val="008B7B79"/>
    <w:rsid w:val="008C1439"/>
    <w:rsid w:val="008C3F14"/>
    <w:rsid w:val="008C46AA"/>
    <w:rsid w:val="008C5079"/>
    <w:rsid w:val="008C5247"/>
    <w:rsid w:val="008C76D3"/>
    <w:rsid w:val="008C7A00"/>
    <w:rsid w:val="008D152F"/>
    <w:rsid w:val="008D19C6"/>
    <w:rsid w:val="008D1C97"/>
    <w:rsid w:val="008D31BA"/>
    <w:rsid w:val="008D342E"/>
    <w:rsid w:val="008D3ACD"/>
    <w:rsid w:val="008D46D9"/>
    <w:rsid w:val="008D4D4D"/>
    <w:rsid w:val="008E1179"/>
    <w:rsid w:val="008E388E"/>
    <w:rsid w:val="008E649F"/>
    <w:rsid w:val="008E6B42"/>
    <w:rsid w:val="008E7508"/>
    <w:rsid w:val="008E7B7D"/>
    <w:rsid w:val="008F08B7"/>
    <w:rsid w:val="008F1D21"/>
    <w:rsid w:val="008F2486"/>
    <w:rsid w:val="008F2BE3"/>
    <w:rsid w:val="008F2E31"/>
    <w:rsid w:val="008F3B09"/>
    <w:rsid w:val="008F3CE9"/>
    <w:rsid w:val="008F6A1C"/>
    <w:rsid w:val="008F70FA"/>
    <w:rsid w:val="009000C9"/>
    <w:rsid w:val="00900596"/>
    <w:rsid w:val="00900678"/>
    <w:rsid w:val="0090117B"/>
    <w:rsid w:val="00902324"/>
    <w:rsid w:val="0090469A"/>
    <w:rsid w:val="00904B73"/>
    <w:rsid w:val="00904F46"/>
    <w:rsid w:val="0090617F"/>
    <w:rsid w:val="009062EA"/>
    <w:rsid w:val="00906B49"/>
    <w:rsid w:val="00907052"/>
    <w:rsid w:val="0091010E"/>
    <w:rsid w:val="00910A2C"/>
    <w:rsid w:val="0091115F"/>
    <w:rsid w:val="00911E50"/>
    <w:rsid w:val="00912683"/>
    <w:rsid w:val="009137C6"/>
    <w:rsid w:val="009145B6"/>
    <w:rsid w:val="00914740"/>
    <w:rsid w:val="00914FCE"/>
    <w:rsid w:val="009153B3"/>
    <w:rsid w:val="00915405"/>
    <w:rsid w:val="00916002"/>
    <w:rsid w:val="00916CB5"/>
    <w:rsid w:val="00916E9D"/>
    <w:rsid w:val="00920749"/>
    <w:rsid w:val="0092080F"/>
    <w:rsid w:val="00921044"/>
    <w:rsid w:val="009235A2"/>
    <w:rsid w:val="009236A4"/>
    <w:rsid w:val="00923CC1"/>
    <w:rsid w:val="00923E7E"/>
    <w:rsid w:val="009244BD"/>
    <w:rsid w:val="0092468E"/>
    <w:rsid w:val="00924AA2"/>
    <w:rsid w:val="0092581A"/>
    <w:rsid w:val="00925B2C"/>
    <w:rsid w:val="00925FC0"/>
    <w:rsid w:val="009268FF"/>
    <w:rsid w:val="009271CF"/>
    <w:rsid w:val="00927CFB"/>
    <w:rsid w:val="0093056A"/>
    <w:rsid w:val="00931D62"/>
    <w:rsid w:val="009320B8"/>
    <w:rsid w:val="0093211A"/>
    <w:rsid w:val="009323FF"/>
    <w:rsid w:val="00932D30"/>
    <w:rsid w:val="00932EDB"/>
    <w:rsid w:val="00933255"/>
    <w:rsid w:val="00934689"/>
    <w:rsid w:val="00935EA9"/>
    <w:rsid w:val="00936CFE"/>
    <w:rsid w:val="009374F1"/>
    <w:rsid w:val="00940534"/>
    <w:rsid w:val="009413AB"/>
    <w:rsid w:val="009428D6"/>
    <w:rsid w:val="009430B1"/>
    <w:rsid w:val="009436CB"/>
    <w:rsid w:val="00943B54"/>
    <w:rsid w:val="00943D5B"/>
    <w:rsid w:val="0094478C"/>
    <w:rsid w:val="009449C8"/>
    <w:rsid w:val="00945154"/>
    <w:rsid w:val="00947650"/>
    <w:rsid w:val="0094795E"/>
    <w:rsid w:val="00947DDB"/>
    <w:rsid w:val="00950016"/>
    <w:rsid w:val="0095098C"/>
    <w:rsid w:val="00950B81"/>
    <w:rsid w:val="00950C1D"/>
    <w:rsid w:val="00951B76"/>
    <w:rsid w:val="00952BB2"/>
    <w:rsid w:val="0095372F"/>
    <w:rsid w:val="0095544A"/>
    <w:rsid w:val="00955E52"/>
    <w:rsid w:val="0095609F"/>
    <w:rsid w:val="00957107"/>
    <w:rsid w:val="009579FA"/>
    <w:rsid w:val="00960A30"/>
    <w:rsid w:val="00960C76"/>
    <w:rsid w:val="0096153F"/>
    <w:rsid w:val="009621FE"/>
    <w:rsid w:val="009624B8"/>
    <w:rsid w:val="0096323E"/>
    <w:rsid w:val="009637D4"/>
    <w:rsid w:val="009641EE"/>
    <w:rsid w:val="009646CF"/>
    <w:rsid w:val="0096652C"/>
    <w:rsid w:val="00966ED5"/>
    <w:rsid w:val="00970B9B"/>
    <w:rsid w:val="00971049"/>
    <w:rsid w:val="009712DF"/>
    <w:rsid w:val="00971675"/>
    <w:rsid w:val="00971CE9"/>
    <w:rsid w:val="00971E73"/>
    <w:rsid w:val="00972340"/>
    <w:rsid w:val="0097281C"/>
    <w:rsid w:val="00973D99"/>
    <w:rsid w:val="0097486B"/>
    <w:rsid w:val="00976260"/>
    <w:rsid w:val="00977829"/>
    <w:rsid w:val="00980943"/>
    <w:rsid w:val="00980967"/>
    <w:rsid w:val="00980EE7"/>
    <w:rsid w:val="00983A32"/>
    <w:rsid w:val="00984CBF"/>
    <w:rsid w:val="009866F3"/>
    <w:rsid w:val="00986AB2"/>
    <w:rsid w:val="00987DB6"/>
    <w:rsid w:val="00990DD5"/>
    <w:rsid w:val="009920F1"/>
    <w:rsid w:val="00992C3F"/>
    <w:rsid w:val="00992F14"/>
    <w:rsid w:val="00994D77"/>
    <w:rsid w:val="0099651F"/>
    <w:rsid w:val="00996C88"/>
    <w:rsid w:val="009A08DB"/>
    <w:rsid w:val="009A1283"/>
    <w:rsid w:val="009A1C5C"/>
    <w:rsid w:val="009A260C"/>
    <w:rsid w:val="009A26D0"/>
    <w:rsid w:val="009A291D"/>
    <w:rsid w:val="009A2C51"/>
    <w:rsid w:val="009A3600"/>
    <w:rsid w:val="009A41CD"/>
    <w:rsid w:val="009A4C18"/>
    <w:rsid w:val="009A5A78"/>
    <w:rsid w:val="009A6417"/>
    <w:rsid w:val="009A6CEC"/>
    <w:rsid w:val="009B45A3"/>
    <w:rsid w:val="009B537C"/>
    <w:rsid w:val="009B61A1"/>
    <w:rsid w:val="009B61D5"/>
    <w:rsid w:val="009B6479"/>
    <w:rsid w:val="009B7137"/>
    <w:rsid w:val="009B796C"/>
    <w:rsid w:val="009B7DCC"/>
    <w:rsid w:val="009C0B95"/>
    <w:rsid w:val="009C1BEF"/>
    <w:rsid w:val="009C2D3F"/>
    <w:rsid w:val="009C314D"/>
    <w:rsid w:val="009C3C94"/>
    <w:rsid w:val="009C4739"/>
    <w:rsid w:val="009C4D22"/>
    <w:rsid w:val="009C4ED9"/>
    <w:rsid w:val="009C5610"/>
    <w:rsid w:val="009C5F8C"/>
    <w:rsid w:val="009C6326"/>
    <w:rsid w:val="009D02C3"/>
    <w:rsid w:val="009D0B2B"/>
    <w:rsid w:val="009D166B"/>
    <w:rsid w:val="009D238A"/>
    <w:rsid w:val="009D294F"/>
    <w:rsid w:val="009D3DE8"/>
    <w:rsid w:val="009D424E"/>
    <w:rsid w:val="009D4612"/>
    <w:rsid w:val="009D51D9"/>
    <w:rsid w:val="009D5CF5"/>
    <w:rsid w:val="009D6727"/>
    <w:rsid w:val="009E0514"/>
    <w:rsid w:val="009E07A1"/>
    <w:rsid w:val="009E0ACC"/>
    <w:rsid w:val="009E1625"/>
    <w:rsid w:val="009E170A"/>
    <w:rsid w:val="009E2509"/>
    <w:rsid w:val="009E269C"/>
    <w:rsid w:val="009E44AE"/>
    <w:rsid w:val="009E5505"/>
    <w:rsid w:val="009E569F"/>
    <w:rsid w:val="009E5A11"/>
    <w:rsid w:val="009E5D1B"/>
    <w:rsid w:val="009E603B"/>
    <w:rsid w:val="009E6BA6"/>
    <w:rsid w:val="009E6CD3"/>
    <w:rsid w:val="009E790E"/>
    <w:rsid w:val="009E7B3B"/>
    <w:rsid w:val="009F11AF"/>
    <w:rsid w:val="009F1C4E"/>
    <w:rsid w:val="009F3AE9"/>
    <w:rsid w:val="009F4153"/>
    <w:rsid w:val="009F58D0"/>
    <w:rsid w:val="009F5C23"/>
    <w:rsid w:val="009F6F17"/>
    <w:rsid w:val="00A01F98"/>
    <w:rsid w:val="00A02376"/>
    <w:rsid w:val="00A0266E"/>
    <w:rsid w:val="00A033E6"/>
    <w:rsid w:val="00A03CB0"/>
    <w:rsid w:val="00A03D7D"/>
    <w:rsid w:val="00A0447D"/>
    <w:rsid w:val="00A04B2A"/>
    <w:rsid w:val="00A04D54"/>
    <w:rsid w:val="00A04E22"/>
    <w:rsid w:val="00A0535F"/>
    <w:rsid w:val="00A05369"/>
    <w:rsid w:val="00A05732"/>
    <w:rsid w:val="00A057DD"/>
    <w:rsid w:val="00A10E99"/>
    <w:rsid w:val="00A1361D"/>
    <w:rsid w:val="00A16002"/>
    <w:rsid w:val="00A16229"/>
    <w:rsid w:val="00A1627E"/>
    <w:rsid w:val="00A1633F"/>
    <w:rsid w:val="00A164CF"/>
    <w:rsid w:val="00A16885"/>
    <w:rsid w:val="00A168A5"/>
    <w:rsid w:val="00A169E4"/>
    <w:rsid w:val="00A1709C"/>
    <w:rsid w:val="00A174A4"/>
    <w:rsid w:val="00A17BD4"/>
    <w:rsid w:val="00A218FA"/>
    <w:rsid w:val="00A2358D"/>
    <w:rsid w:val="00A23B13"/>
    <w:rsid w:val="00A24DE3"/>
    <w:rsid w:val="00A24F5F"/>
    <w:rsid w:val="00A25685"/>
    <w:rsid w:val="00A256CC"/>
    <w:rsid w:val="00A25840"/>
    <w:rsid w:val="00A25A0D"/>
    <w:rsid w:val="00A25B71"/>
    <w:rsid w:val="00A261A9"/>
    <w:rsid w:val="00A30687"/>
    <w:rsid w:val="00A30A5F"/>
    <w:rsid w:val="00A30C53"/>
    <w:rsid w:val="00A31D81"/>
    <w:rsid w:val="00A32DE4"/>
    <w:rsid w:val="00A32F20"/>
    <w:rsid w:val="00A331CA"/>
    <w:rsid w:val="00A34984"/>
    <w:rsid w:val="00A35DAA"/>
    <w:rsid w:val="00A36554"/>
    <w:rsid w:val="00A36B31"/>
    <w:rsid w:val="00A36C6E"/>
    <w:rsid w:val="00A37A46"/>
    <w:rsid w:val="00A37B32"/>
    <w:rsid w:val="00A405DB"/>
    <w:rsid w:val="00A42C6C"/>
    <w:rsid w:val="00A448AB"/>
    <w:rsid w:val="00A458B6"/>
    <w:rsid w:val="00A46211"/>
    <w:rsid w:val="00A46941"/>
    <w:rsid w:val="00A46D0C"/>
    <w:rsid w:val="00A476C3"/>
    <w:rsid w:val="00A54B42"/>
    <w:rsid w:val="00A56D22"/>
    <w:rsid w:val="00A601B8"/>
    <w:rsid w:val="00A614E6"/>
    <w:rsid w:val="00A615DE"/>
    <w:rsid w:val="00A615E0"/>
    <w:rsid w:val="00A61731"/>
    <w:rsid w:val="00A62988"/>
    <w:rsid w:val="00A63A40"/>
    <w:rsid w:val="00A649A7"/>
    <w:rsid w:val="00A650F6"/>
    <w:rsid w:val="00A65529"/>
    <w:rsid w:val="00A65937"/>
    <w:rsid w:val="00A660FD"/>
    <w:rsid w:val="00A70C0E"/>
    <w:rsid w:val="00A70F0D"/>
    <w:rsid w:val="00A71D66"/>
    <w:rsid w:val="00A750E7"/>
    <w:rsid w:val="00A7514D"/>
    <w:rsid w:val="00A761D6"/>
    <w:rsid w:val="00A77E14"/>
    <w:rsid w:val="00A8128D"/>
    <w:rsid w:val="00A82D47"/>
    <w:rsid w:val="00A83A01"/>
    <w:rsid w:val="00A841B1"/>
    <w:rsid w:val="00A8452E"/>
    <w:rsid w:val="00A852EE"/>
    <w:rsid w:val="00A863E8"/>
    <w:rsid w:val="00A87BC7"/>
    <w:rsid w:val="00A90760"/>
    <w:rsid w:val="00A916C1"/>
    <w:rsid w:val="00A92DC1"/>
    <w:rsid w:val="00A933DC"/>
    <w:rsid w:val="00A93854"/>
    <w:rsid w:val="00A966A1"/>
    <w:rsid w:val="00A96B7A"/>
    <w:rsid w:val="00AA0D3E"/>
    <w:rsid w:val="00AA1CA2"/>
    <w:rsid w:val="00AA1DE8"/>
    <w:rsid w:val="00AA1FD2"/>
    <w:rsid w:val="00AA2610"/>
    <w:rsid w:val="00AA3C94"/>
    <w:rsid w:val="00AA46DB"/>
    <w:rsid w:val="00AA4CC4"/>
    <w:rsid w:val="00AA6E1F"/>
    <w:rsid w:val="00AA6E60"/>
    <w:rsid w:val="00AA78C4"/>
    <w:rsid w:val="00AB1468"/>
    <w:rsid w:val="00AB183C"/>
    <w:rsid w:val="00AB2A02"/>
    <w:rsid w:val="00AB40D9"/>
    <w:rsid w:val="00AB5226"/>
    <w:rsid w:val="00AB583B"/>
    <w:rsid w:val="00AB7925"/>
    <w:rsid w:val="00AC0FD6"/>
    <w:rsid w:val="00AC1A26"/>
    <w:rsid w:val="00AC1CD3"/>
    <w:rsid w:val="00AC1E1C"/>
    <w:rsid w:val="00AC2281"/>
    <w:rsid w:val="00AC28F0"/>
    <w:rsid w:val="00AC2D07"/>
    <w:rsid w:val="00AC3BC2"/>
    <w:rsid w:val="00AC494F"/>
    <w:rsid w:val="00AC4BB3"/>
    <w:rsid w:val="00AC4F50"/>
    <w:rsid w:val="00AC5FA3"/>
    <w:rsid w:val="00AC7289"/>
    <w:rsid w:val="00AC72FA"/>
    <w:rsid w:val="00AC738D"/>
    <w:rsid w:val="00AD11B6"/>
    <w:rsid w:val="00AD1329"/>
    <w:rsid w:val="00AD1A46"/>
    <w:rsid w:val="00AD22F0"/>
    <w:rsid w:val="00AD2DD7"/>
    <w:rsid w:val="00AD394B"/>
    <w:rsid w:val="00AD579A"/>
    <w:rsid w:val="00AD5892"/>
    <w:rsid w:val="00AD60F2"/>
    <w:rsid w:val="00AD681A"/>
    <w:rsid w:val="00AD69CC"/>
    <w:rsid w:val="00AD6B36"/>
    <w:rsid w:val="00AD6BDA"/>
    <w:rsid w:val="00AD7AE5"/>
    <w:rsid w:val="00AE06FE"/>
    <w:rsid w:val="00AE0DE9"/>
    <w:rsid w:val="00AE0F30"/>
    <w:rsid w:val="00AE2002"/>
    <w:rsid w:val="00AE3AA3"/>
    <w:rsid w:val="00AE3E78"/>
    <w:rsid w:val="00AE4568"/>
    <w:rsid w:val="00AE6280"/>
    <w:rsid w:val="00AE7DD0"/>
    <w:rsid w:val="00AF18BD"/>
    <w:rsid w:val="00AF1D42"/>
    <w:rsid w:val="00AF2FDD"/>
    <w:rsid w:val="00AF385E"/>
    <w:rsid w:val="00AF440B"/>
    <w:rsid w:val="00AF57D3"/>
    <w:rsid w:val="00AF5C7E"/>
    <w:rsid w:val="00AF62EA"/>
    <w:rsid w:val="00B02CD1"/>
    <w:rsid w:val="00B03226"/>
    <w:rsid w:val="00B050BB"/>
    <w:rsid w:val="00B0602E"/>
    <w:rsid w:val="00B06A68"/>
    <w:rsid w:val="00B06C4D"/>
    <w:rsid w:val="00B077A8"/>
    <w:rsid w:val="00B11471"/>
    <w:rsid w:val="00B114DA"/>
    <w:rsid w:val="00B11574"/>
    <w:rsid w:val="00B11C7A"/>
    <w:rsid w:val="00B13288"/>
    <w:rsid w:val="00B1342D"/>
    <w:rsid w:val="00B14611"/>
    <w:rsid w:val="00B16229"/>
    <w:rsid w:val="00B1629B"/>
    <w:rsid w:val="00B16718"/>
    <w:rsid w:val="00B1732C"/>
    <w:rsid w:val="00B17AAD"/>
    <w:rsid w:val="00B17EFF"/>
    <w:rsid w:val="00B20423"/>
    <w:rsid w:val="00B23533"/>
    <w:rsid w:val="00B25822"/>
    <w:rsid w:val="00B25CC4"/>
    <w:rsid w:val="00B2780E"/>
    <w:rsid w:val="00B30518"/>
    <w:rsid w:val="00B30D0A"/>
    <w:rsid w:val="00B31818"/>
    <w:rsid w:val="00B31AAB"/>
    <w:rsid w:val="00B31C5F"/>
    <w:rsid w:val="00B31D4F"/>
    <w:rsid w:val="00B3298A"/>
    <w:rsid w:val="00B32DC7"/>
    <w:rsid w:val="00B33332"/>
    <w:rsid w:val="00B334BF"/>
    <w:rsid w:val="00B3583E"/>
    <w:rsid w:val="00B408CF"/>
    <w:rsid w:val="00B425A4"/>
    <w:rsid w:val="00B42B4F"/>
    <w:rsid w:val="00B43713"/>
    <w:rsid w:val="00B43DBC"/>
    <w:rsid w:val="00B44D2F"/>
    <w:rsid w:val="00B44E1E"/>
    <w:rsid w:val="00B4544D"/>
    <w:rsid w:val="00B45E23"/>
    <w:rsid w:val="00B45E6E"/>
    <w:rsid w:val="00B45F34"/>
    <w:rsid w:val="00B46438"/>
    <w:rsid w:val="00B47B9B"/>
    <w:rsid w:val="00B52189"/>
    <w:rsid w:val="00B532F1"/>
    <w:rsid w:val="00B53E1F"/>
    <w:rsid w:val="00B5403C"/>
    <w:rsid w:val="00B54461"/>
    <w:rsid w:val="00B55165"/>
    <w:rsid w:val="00B5542B"/>
    <w:rsid w:val="00B57602"/>
    <w:rsid w:val="00B576C8"/>
    <w:rsid w:val="00B604F6"/>
    <w:rsid w:val="00B6076C"/>
    <w:rsid w:val="00B613BC"/>
    <w:rsid w:val="00B61DB6"/>
    <w:rsid w:val="00B623D7"/>
    <w:rsid w:val="00B6266F"/>
    <w:rsid w:val="00B6335F"/>
    <w:rsid w:val="00B647D7"/>
    <w:rsid w:val="00B6517E"/>
    <w:rsid w:val="00B65550"/>
    <w:rsid w:val="00B65B7E"/>
    <w:rsid w:val="00B66045"/>
    <w:rsid w:val="00B664B1"/>
    <w:rsid w:val="00B72112"/>
    <w:rsid w:val="00B734A1"/>
    <w:rsid w:val="00B75DCF"/>
    <w:rsid w:val="00B76628"/>
    <w:rsid w:val="00B7695C"/>
    <w:rsid w:val="00B7756A"/>
    <w:rsid w:val="00B8139C"/>
    <w:rsid w:val="00B81AD4"/>
    <w:rsid w:val="00B83411"/>
    <w:rsid w:val="00B83824"/>
    <w:rsid w:val="00B8456C"/>
    <w:rsid w:val="00B85C7B"/>
    <w:rsid w:val="00B86632"/>
    <w:rsid w:val="00B869FA"/>
    <w:rsid w:val="00B8704B"/>
    <w:rsid w:val="00B87D43"/>
    <w:rsid w:val="00B90061"/>
    <w:rsid w:val="00B9221D"/>
    <w:rsid w:val="00B929D1"/>
    <w:rsid w:val="00B9323D"/>
    <w:rsid w:val="00B93FFF"/>
    <w:rsid w:val="00B94D56"/>
    <w:rsid w:val="00B953FA"/>
    <w:rsid w:val="00B9563A"/>
    <w:rsid w:val="00B95B45"/>
    <w:rsid w:val="00B95B5B"/>
    <w:rsid w:val="00B9755D"/>
    <w:rsid w:val="00B97B08"/>
    <w:rsid w:val="00BA06B6"/>
    <w:rsid w:val="00BA28B9"/>
    <w:rsid w:val="00BA2A29"/>
    <w:rsid w:val="00BA2A64"/>
    <w:rsid w:val="00BA3F5B"/>
    <w:rsid w:val="00BA5142"/>
    <w:rsid w:val="00BA7B6F"/>
    <w:rsid w:val="00BB09C3"/>
    <w:rsid w:val="00BB1146"/>
    <w:rsid w:val="00BB1155"/>
    <w:rsid w:val="00BB1542"/>
    <w:rsid w:val="00BB1630"/>
    <w:rsid w:val="00BB3AB5"/>
    <w:rsid w:val="00BB3CC7"/>
    <w:rsid w:val="00BB41C8"/>
    <w:rsid w:val="00BB5406"/>
    <w:rsid w:val="00BB6D70"/>
    <w:rsid w:val="00BC2934"/>
    <w:rsid w:val="00BC2963"/>
    <w:rsid w:val="00BC307A"/>
    <w:rsid w:val="00BC3406"/>
    <w:rsid w:val="00BC3FE2"/>
    <w:rsid w:val="00BC5143"/>
    <w:rsid w:val="00BC528A"/>
    <w:rsid w:val="00BC5372"/>
    <w:rsid w:val="00BC5FAB"/>
    <w:rsid w:val="00BC7245"/>
    <w:rsid w:val="00BC73C0"/>
    <w:rsid w:val="00BD156A"/>
    <w:rsid w:val="00BD164A"/>
    <w:rsid w:val="00BD1670"/>
    <w:rsid w:val="00BD29C7"/>
    <w:rsid w:val="00BD48DD"/>
    <w:rsid w:val="00BD4CD9"/>
    <w:rsid w:val="00BD5E81"/>
    <w:rsid w:val="00BD6DFB"/>
    <w:rsid w:val="00BD72C9"/>
    <w:rsid w:val="00BD76A3"/>
    <w:rsid w:val="00BD76BC"/>
    <w:rsid w:val="00BD7A25"/>
    <w:rsid w:val="00BD7CE6"/>
    <w:rsid w:val="00BE163E"/>
    <w:rsid w:val="00BE1937"/>
    <w:rsid w:val="00BE276B"/>
    <w:rsid w:val="00BE31DA"/>
    <w:rsid w:val="00BE5146"/>
    <w:rsid w:val="00BF0038"/>
    <w:rsid w:val="00BF01C9"/>
    <w:rsid w:val="00BF0CFD"/>
    <w:rsid w:val="00BF1A97"/>
    <w:rsid w:val="00BF4879"/>
    <w:rsid w:val="00BF79F8"/>
    <w:rsid w:val="00C000BC"/>
    <w:rsid w:val="00C01663"/>
    <w:rsid w:val="00C01995"/>
    <w:rsid w:val="00C01D86"/>
    <w:rsid w:val="00C028C7"/>
    <w:rsid w:val="00C028DF"/>
    <w:rsid w:val="00C03003"/>
    <w:rsid w:val="00C037BF"/>
    <w:rsid w:val="00C04427"/>
    <w:rsid w:val="00C05299"/>
    <w:rsid w:val="00C055A5"/>
    <w:rsid w:val="00C06EB7"/>
    <w:rsid w:val="00C10A7A"/>
    <w:rsid w:val="00C1132D"/>
    <w:rsid w:val="00C1368E"/>
    <w:rsid w:val="00C13722"/>
    <w:rsid w:val="00C144BE"/>
    <w:rsid w:val="00C1686B"/>
    <w:rsid w:val="00C1692E"/>
    <w:rsid w:val="00C20896"/>
    <w:rsid w:val="00C2288A"/>
    <w:rsid w:val="00C23185"/>
    <w:rsid w:val="00C233C0"/>
    <w:rsid w:val="00C237BA"/>
    <w:rsid w:val="00C2491A"/>
    <w:rsid w:val="00C259B8"/>
    <w:rsid w:val="00C27351"/>
    <w:rsid w:val="00C2739B"/>
    <w:rsid w:val="00C279E6"/>
    <w:rsid w:val="00C304E9"/>
    <w:rsid w:val="00C323FB"/>
    <w:rsid w:val="00C3256C"/>
    <w:rsid w:val="00C34D72"/>
    <w:rsid w:val="00C34E5B"/>
    <w:rsid w:val="00C35B39"/>
    <w:rsid w:val="00C36524"/>
    <w:rsid w:val="00C40CDD"/>
    <w:rsid w:val="00C4466F"/>
    <w:rsid w:val="00C45105"/>
    <w:rsid w:val="00C4778A"/>
    <w:rsid w:val="00C50683"/>
    <w:rsid w:val="00C517BA"/>
    <w:rsid w:val="00C5208D"/>
    <w:rsid w:val="00C52401"/>
    <w:rsid w:val="00C53627"/>
    <w:rsid w:val="00C53FA1"/>
    <w:rsid w:val="00C54D87"/>
    <w:rsid w:val="00C56374"/>
    <w:rsid w:val="00C56691"/>
    <w:rsid w:val="00C56BBE"/>
    <w:rsid w:val="00C57056"/>
    <w:rsid w:val="00C620EB"/>
    <w:rsid w:val="00C6225E"/>
    <w:rsid w:val="00C62575"/>
    <w:rsid w:val="00C6552C"/>
    <w:rsid w:val="00C65A9B"/>
    <w:rsid w:val="00C66612"/>
    <w:rsid w:val="00C671D9"/>
    <w:rsid w:val="00C67968"/>
    <w:rsid w:val="00C70962"/>
    <w:rsid w:val="00C7096C"/>
    <w:rsid w:val="00C7108B"/>
    <w:rsid w:val="00C717D5"/>
    <w:rsid w:val="00C717FA"/>
    <w:rsid w:val="00C71AFF"/>
    <w:rsid w:val="00C73FB7"/>
    <w:rsid w:val="00C74114"/>
    <w:rsid w:val="00C75384"/>
    <w:rsid w:val="00C757D0"/>
    <w:rsid w:val="00C763D7"/>
    <w:rsid w:val="00C766B4"/>
    <w:rsid w:val="00C76D7B"/>
    <w:rsid w:val="00C76F4D"/>
    <w:rsid w:val="00C800C4"/>
    <w:rsid w:val="00C80672"/>
    <w:rsid w:val="00C812B5"/>
    <w:rsid w:val="00C81323"/>
    <w:rsid w:val="00C81E12"/>
    <w:rsid w:val="00C82821"/>
    <w:rsid w:val="00C831D7"/>
    <w:rsid w:val="00C8328A"/>
    <w:rsid w:val="00C8440B"/>
    <w:rsid w:val="00C84B55"/>
    <w:rsid w:val="00C84CA9"/>
    <w:rsid w:val="00C85D36"/>
    <w:rsid w:val="00C87A39"/>
    <w:rsid w:val="00C93200"/>
    <w:rsid w:val="00C93B1A"/>
    <w:rsid w:val="00C93B52"/>
    <w:rsid w:val="00C9407A"/>
    <w:rsid w:val="00C9424F"/>
    <w:rsid w:val="00C95E61"/>
    <w:rsid w:val="00C9606A"/>
    <w:rsid w:val="00C9733D"/>
    <w:rsid w:val="00CA118B"/>
    <w:rsid w:val="00CA130B"/>
    <w:rsid w:val="00CA26FB"/>
    <w:rsid w:val="00CA2AFC"/>
    <w:rsid w:val="00CA450E"/>
    <w:rsid w:val="00CA50C4"/>
    <w:rsid w:val="00CA59B7"/>
    <w:rsid w:val="00CA5D70"/>
    <w:rsid w:val="00CA5ED5"/>
    <w:rsid w:val="00CA6C18"/>
    <w:rsid w:val="00CA7E38"/>
    <w:rsid w:val="00CB0008"/>
    <w:rsid w:val="00CB0702"/>
    <w:rsid w:val="00CB12FF"/>
    <w:rsid w:val="00CB27FA"/>
    <w:rsid w:val="00CB2954"/>
    <w:rsid w:val="00CB2C90"/>
    <w:rsid w:val="00CB31D2"/>
    <w:rsid w:val="00CB5E15"/>
    <w:rsid w:val="00CB6615"/>
    <w:rsid w:val="00CB729D"/>
    <w:rsid w:val="00CB74F3"/>
    <w:rsid w:val="00CB7CDB"/>
    <w:rsid w:val="00CC00F1"/>
    <w:rsid w:val="00CC051A"/>
    <w:rsid w:val="00CC097D"/>
    <w:rsid w:val="00CC25B9"/>
    <w:rsid w:val="00CC2CCF"/>
    <w:rsid w:val="00CC3152"/>
    <w:rsid w:val="00CC47F3"/>
    <w:rsid w:val="00CC5184"/>
    <w:rsid w:val="00CD009B"/>
    <w:rsid w:val="00CD00AD"/>
    <w:rsid w:val="00CD1D0F"/>
    <w:rsid w:val="00CD53E3"/>
    <w:rsid w:val="00CD665A"/>
    <w:rsid w:val="00CD6760"/>
    <w:rsid w:val="00CD68FF"/>
    <w:rsid w:val="00CD6C37"/>
    <w:rsid w:val="00CD7872"/>
    <w:rsid w:val="00CE0B90"/>
    <w:rsid w:val="00CE19E0"/>
    <w:rsid w:val="00CE1F2E"/>
    <w:rsid w:val="00CE219D"/>
    <w:rsid w:val="00CE27EB"/>
    <w:rsid w:val="00CE4393"/>
    <w:rsid w:val="00CE50F8"/>
    <w:rsid w:val="00CE5678"/>
    <w:rsid w:val="00CE5E68"/>
    <w:rsid w:val="00CE73CC"/>
    <w:rsid w:val="00CE7A02"/>
    <w:rsid w:val="00CF0432"/>
    <w:rsid w:val="00CF1481"/>
    <w:rsid w:val="00CF1D62"/>
    <w:rsid w:val="00CF20DE"/>
    <w:rsid w:val="00CF22C9"/>
    <w:rsid w:val="00CF252A"/>
    <w:rsid w:val="00CF408C"/>
    <w:rsid w:val="00CF425D"/>
    <w:rsid w:val="00CF469D"/>
    <w:rsid w:val="00CF47B2"/>
    <w:rsid w:val="00CF6CCE"/>
    <w:rsid w:val="00CF7BB8"/>
    <w:rsid w:val="00D01784"/>
    <w:rsid w:val="00D01B7B"/>
    <w:rsid w:val="00D01DEE"/>
    <w:rsid w:val="00D03998"/>
    <w:rsid w:val="00D05BE8"/>
    <w:rsid w:val="00D07D5E"/>
    <w:rsid w:val="00D10088"/>
    <w:rsid w:val="00D108A1"/>
    <w:rsid w:val="00D10F65"/>
    <w:rsid w:val="00D15026"/>
    <w:rsid w:val="00D15E81"/>
    <w:rsid w:val="00D16572"/>
    <w:rsid w:val="00D16D47"/>
    <w:rsid w:val="00D21589"/>
    <w:rsid w:val="00D21C4D"/>
    <w:rsid w:val="00D229DC"/>
    <w:rsid w:val="00D22A13"/>
    <w:rsid w:val="00D24769"/>
    <w:rsid w:val="00D24859"/>
    <w:rsid w:val="00D24DB6"/>
    <w:rsid w:val="00D268B5"/>
    <w:rsid w:val="00D27301"/>
    <w:rsid w:val="00D273FA"/>
    <w:rsid w:val="00D278F0"/>
    <w:rsid w:val="00D30706"/>
    <w:rsid w:val="00D3145F"/>
    <w:rsid w:val="00D31B31"/>
    <w:rsid w:val="00D32B33"/>
    <w:rsid w:val="00D33187"/>
    <w:rsid w:val="00D33FFD"/>
    <w:rsid w:val="00D34042"/>
    <w:rsid w:val="00D341E6"/>
    <w:rsid w:val="00D34278"/>
    <w:rsid w:val="00D3506F"/>
    <w:rsid w:val="00D3693E"/>
    <w:rsid w:val="00D36A85"/>
    <w:rsid w:val="00D36DFD"/>
    <w:rsid w:val="00D36E65"/>
    <w:rsid w:val="00D36F3C"/>
    <w:rsid w:val="00D37C92"/>
    <w:rsid w:val="00D400B7"/>
    <w:rsid w:val="00D403AC"/>
    <w:rsid w:val="00D41336"/>
    <w:rsid w:val="00D42E23"/>
    <w:rsid w:val="00D42F70"/>
    <w:rsid w:val="00D43234"/>
    <w:rsid w:val="00D44031"/>
    <w:rsid w:val="00D45B95"/>
    <w:rsid w:val="00D47DD9"/>
    <w:rsid w:val="00D47F5B"/>
    <w:rsid w:val="00D501D7"/>
    <w:rsid w:val="00D50A2C"/>
    <w:rsid w:val="00D50E84"/>
    <w:rsid w:val="00D520FD"/>
    <w:rsid w:val="00D53263"/>
    <w:rsid w:val="00D537EF"/>
    <w:rsid w:val="00D54478"/>
    <w:rsid w:val="00D54F14"/>
    <w:rsid w:val="00D55153"/>
    <w:rsid w:val="00D559B9"/>
    <w:rsid w:val="00D55D26"/>
    <w:rsid w:val="00D55FFE"/>
    <w:rsid w:val="00D56564"/>
    <w:rsid w:val="00D57325"/>
    <w:rsid w:val="00D60364"/>
    <w:rsid w:val="00D62133"/>
    <w:rsid w:val="00D63F81"/>
    <w:rsid w:val="00D64BAB"/>
    <w:rsid w:val="00D650A9"/>
    <w:rsid w:val="00D670BD"/>
    <w:rsid w:val="00D70506"/>
    <w:rsid w:val="00D70BD5"/>
    <w:rsid w:val="00D732CA"/>
    <w:rsid w:val="00D7372C"/>
    <w:rsid w:val="00D73B0E"/>
    <w:rsid w:val="00D754C5"/>
    <w:rsid w:val="00D762DB"/>
    <w:rsid w:val="00D7748C"/>
    <w:rsid w:val="00D77511"/>
    <w:rsid w:val="00D77A95"/>
    <w:rsid w:val="00D77F92"/>
    <w:rsid w:val="00D8214E"/>
    <w:rsid w:val="00D8365D"/>
    <w:rsid w:val="00D836C3"/>
    <w:rsid w:val="00D83761"/>
    <w:rsid w:val="00D83FB4"/>
    <w:rsid w:val="00D85127"/>
    <w:rsid w:val="00D8697B"/>
    <w:rsid w:val="00D870D9"/>
    <w:rsid w:val="00D87539"/>
    <w:rsid w:val="00D8792D"/>
    <w:rsid w:val="00D922D7"/>
    <w:rsid w:val="00D92361"/>
    <w:rsid w:val="00D925B2"/>
    <w:rsid w:val="00D9351A"/>
    <w:rsid w:val="00D9356A"/>
    <w:rsid w:val="00D93BAC"/>
    <w:rsid w:val="00D93F34"/>
    <w:rsid w:val="00D9413D"/>
    <w:rsid w:val="00D96293"/>
    <w:rsid w:val="00D96479"/>
    <w:rsid w:val="00DA084A"/>
    <w:rsid w:val="00DA28B2"/>
    <w:rsid w:val="00DA3B80"/>
    <w:rsid w:val="00DA3F1F"/>
    <w:rsid w:val="00DA42F1"/>
    <w:rsid w:val="00DA59A6"/>
    <w:rsid w:val="00DA6711"/>
    <w:rsid w:val="00DB0134"/>
    <w:rsid w:val="00DB029D"/>
    <w:rsid w:val="00DB041D"/>
    <w:rsid w:val="00DB0483"/>
    <w:rsid w:val="00DB04C4"/>
    <w:rsid w:val="00DB0C93"/>
    <w:rsid w:val="00DB0CD0"/>
    <w:rsid w:val="00DB1C6E"/>
    <w:rsid w:val="00DB1F7F"/>
    <w:rsid w:val="00DB2120"/>
    <w:rsid w:val="00DB3A0C"/>
    <w:rsid w:val="00DB55A8"/>
    <w:rsid w:val="00DB589C"/>
    <w:rsid w:val="00DC0264"/>
    <w:rsid w:val="00DC13D3"/>
    <w:rsid w:val="00DC142E"/>
    <w:rsid w:val="00DC21F1"/>
    <w:rsid w:val="00DC22C0"/>
    <w:rsid w:val="00DC613E"/>
    <w:rsid w:val="00DC636C"/>
    <w:rsid w:val="00DD184E"/>
    <w:rsid w:val="00DD1C91"/>
    <w:rsid w:val="00DD2080"/>
    <w:rsid w:val="00DD2E6F"/>
    <w:rsid w:val="00DD2E93"/>
    <w:rsid w:val="00DD5165"/>
    <w:rsid w:val="00DD6B8D"/>
    <w:rsid w:val="00DD7286"/>
    <w:rsid w:val="00DD746A"/>
    <w:rsid w:val="00DE01F5"/>
    <w:rsid w:val="00DE0288"/>
    <w:rsid w:val="00DE0B5C"/>
    <w:rsid w:val="00DE0CE7"/>
    <w:rsid w:val="00DE18BA"/>
    <w:rsid w:val="00DE4B4A"/>
    <w:rsid w:val="00DE4C1B"/>
    <w:rsid w:val="00DE54CF"/>
    <w:rsid w:val="00DE601D"/>
    <w:rsid w:val="00DE61FB"/>
    <w:rsid w:val="00DE709B"/>
    <w:rsid w:val="00DF2822"/>
    <w:rsid w:val="00DF3E9F"/>
    <w:rsid w:val="00DF423A"/>
    <w:rsid w:val="00DF52AF"/>
    <w:rsid w:val="00DF5C98"/>
    <w:rsid w:val="00DF7033"/>
    <w:rsid w:val="00DF7A11"/>
    <w:rsid w:val="00E016B5"/>
    <w:rsid w:val="00E03081"/>
    <w:rsid w:val="00E03C51"/>
    <w:rsid w:val="00E04785"/>
    <w:rsid w:val="00E04DFF"/>
    <w:rsid w:val="00E04FBA"/>
    <w:rsid w:val="00E05E72"/>
    <w:rsid w:val="00E06A7C"/>
    <w:rsid w:val="00E071A1"/>
    <w:rsid w:val="00E10457"/>
    <w:rsid w:val="00E1078A"/>
    <w:rsid w:val="00E12249"/>
    <w:rsid w:val="00E1226F"/>
    <w:rsid w:val="00E142CC"/>
    <w:rsid w:val="00E14EDD"/>
    <w:rsid w:val="00E157BC"/>
    <w:rsid w:val="00E15D7E"/>
    <w:rsid w:val="00E16EA9"/>
    <w:rsid w:val="00E178E5"/>
    <w:rsid w:val="00E17B1F"/>
    <w:rsid w:val="00E17BA0"/>
    <w:rsid w:val="00E2026B"/>
    <w:rsid w:val="00E2046C"/>
    <w:rsid w:val="00E20D60"/>
    <w:rsid w:val="00E21027"/>
    <w:rsid w:val="00E22C82"/>
    <w:rsid w:val="00E23541"/>
    <w:rsid w:val="00E30C90"/>
    <w:rsid w:val="00E340A3"/>
    <w:rsid w:val="00E3465D"/>
    <w:rsid w:val="00E34E0C"/>
    <w:rsid w:val="00E354E2"/>
    <w:rsid w:val="00E37338"/>
    <w:rsid w:val="00E377C1"/>
    <w:rsid w:val="00E37C4F"/>
    <w:rsid w:val="00E41C77"/>
    <w:rsid w:val="00E42029"/>
    <w:rsid w:val="00E42610"/>
    <w:rsid w:val="00E42853"/>
    <w:rsid w:val="00E43EC0"/>
    <w:rsid w:val="00E47063"/>
    <w:rsid w:val="00E521EB"/>
    <w:rsid w:val="00E52EE0"/>
    <w:rsid w:val="00E536D0"/>
    <w:rsid w:val="00E54B3E"/>
    <w:rsid w:val="00E56D1D"/>
    <w:rsid w:val="00E619F7"/>
    <w:rsid w:val="00E6255F"/>
    <w:rsid w:val="00E62AF4"/>
    <w:rsid w:val="00E62BE6"/>
    <w:rsid w:val="00E64B8E"/>
    <w:rsid w:val="00E64CEE"/>
    <w:rsid w:val="00E655CE"/>
    <w:rsid w:val="00E657B5"/>
    <w:rsid w:val="00E65B84"/>
    <w:rsid w:val="00E66981"/>
    <w:rsid w:val="00E70980"/>
    <w:rsid w:val="00E70A88"/>
    <w:rsid w:val="00E71734"/>
    <w:rsid w:val="00E72341"/>
    <w:rsid w:val="00E739A0"/>
    <w:rsid w:val="00E7481B"/>
    <w:rsid w:val="00E750E1"/>
    <w:rsid w:val="00E75E28"/>
    <w:rsid w:val="00E76115"/>
    <w:rsid w:val="00E76B07"/>
    <w:rsid w:val="00E77D8B"/>
    <w:rsid w:val="00E802BE"/>
    <w:rsid w:val="00E805CB"/>
    <w:rsid w:val="00E8222D"/>
    <w:rsid w:val="00E82376"/>
    <w:rsid w:val="00E82E39"/>
    <w:rsid w:val="00E82EC2"/>
    <w:rsid w:val="00E83F1F"/>
    <w:rsid w:val="00E85157"/>
    <w:rsid w:val="00E8526B"/>
    <w:rsid w:val="00E859AF"/>
    <w:rsid w:val="00E85A31"/>
    <w:rsid w:val="00E85C4F"/>
    <w:rsid w:val="00E861F4"/>
    <w:rsid w:val="00E872CA"/>
    <w:rsid w:val="00E901DA"/>
    <w:rsid w:val="00E9357A"/>
    <w:rsid w:val="00E9395A"/>
    <w:rsid w:val="00E941E4"/>
    <w:rsid w:val="00E94915"/>
    <w:rsid w:val="00E955F0"/>
    <w:rsid w:val="00E95C57"/>
    <w:rsid w:val="00E95FBE"/>
    <w:rsid w:val="00E96D86"/>
    <w:rsid w:val="00E96DC1"/>
    <w:rsid w:val="00EA06EF"/>
    <w:rsid w:val="00EA0C18"/>
    <w:rsid w:val="00EA1D17"/>
    <w:rsid w:val="00EA2BB7"/>
    <w:rsid w:val="00EA3148"/>
    <w:rsid w:val="00EA47FE"/>
    <w:rsid w:val="00EA4B39"/>
    <w:rsid w:val="00EA52F9"/>
    <w:rsid w:val="00EA5CD4"/>
    <w:rsid w:val="00EA6A0F"/>
    <w:rsid w:val="00EA6C9C"/>
    <w:rsid w:val="00EA7C53"/>
    <w:rsid w:val="00EB1DDE"/>
    <w:rsid w:val="00EB2689"/>
    <w:rsid w:val="00EB28E4"/>
    <w:rsid w:val="00EB572A"/>
    <w:rsid w:val="00EB6182"/>
    <w:rsid w:val="00EB7591"/>
    <w:rsid w:val="00EB7BF5"/>
    <w:rsid w:val="00EC1575"/>
    <w:rsid w:val="00EC29DE"/>
    <w:rsid w:val="00EC3900"/>
    <w:rsid w:val="00EC3C73"/>
    <w:rsid w:val="00EC4623"/>
    <w:rsid w:val="00EC48F6"/>
    <w:rsid w:val="00EC525C"/>
    <w:rsid w:val="00EC5A19"/>
    <w:rsid w:val="00EC5AB6"/>
    <w:rsid w:val="00EC5FF0"/>
    <w:rsid w:val="00EC6646"/>
    <w:rsid w:val="00ED03F2"/>
    <w:rsid w:val="00ED04DC"/>
    <w:rsid w:val="00ED08D5"/>
    <w:rsid w:val="00ED20BD"/>
    <w:rsid w:val="00ED2707"/>
    <w:rsid w:val="00ED3A6F"/>
    <w:rsid w:val="00ED3F26"/>
    <w:rsid w:val="00ED4CF0"/>
    <w:rsid w:val="00ED54FD"/>
    <w:rsid w:val="00ED5AEF"/>
    <w:rsid w:val="00ED61CB"/>
    <w:rsid w:val="00ED68DA"/>
    <w:rsid w:val="00ED6F5A"/>
    <w:rsid w:val="00EE0577"/>
    <w:rsid w:val="00EE3125"/>
    <w:rsid w:val="00EE4786"/>
    <w:rsid w:val="00EE4810"/>
    <w:rsid w:val="00EE7B81"/>
    <w:rsid w:val="00EF055A"/>
    <w:rsid w:val="00EF1534"/>
    <w:rsid w:val="00EF1BC3"/>
    <w:rsid w:val="00EF1D18"/>
    <w:rsid w:val="00EF41BA"/>
    <w:rsid w:val="00EF5585"/>
    <w:rsid w:val="00F002CF"/>
    <w:rsid w:val="00F00534"/>
    <w:rsid w:val="00F01257"/>
    <w:rsid w:val="00F013A0"/>
    <w:rsid w:val="00F01584"/>
    <w:rsid w:val="00F01A8D"/>
    <w:rsid w:val="00F021A3"/>
    <w:rsid w:val="00F0400F"/>
    <w:rsid w:val="00F05339"/>
    <w:rsid w:val="00F0755D"/>
    <w:rsid w:val="00F07633"/>
    <w:rsid w:val="00F107BB"/>
    <w:rsid w:val="00F11366"/>
    <w:rsid w:val="00F11AEE"/>
    <w:rsid w:val="00F11B8E"/>
    <w:rsid w:val="00F15A4C"/>
    <w:rsid w:val="00F15B63"/>
    <w:rsid w:val="00F162FD"/>
    <w:rsid w:val="00F1648D"/>
    <w:rsid w:val="00F20A75"/>
    <w:rsid w:val="00F2333D"/>
    <w:rsid w:val="00F23652"/>
    <w:rsid w:val="00F248CF"/>
    <w:rsid w:val="00F26CE3"/>
    <w:rsid w:val="00F26EA7"/>
    <w:rsid w:val="00F306F5"/>
    <w:rsid w:val="00F30C22"/>
    <w:rsid w:val="00F30D90"/>
    <w:rsid w:val="00F3145C"/>
    <w:rsid w:val="00F318FB"/>
    <w:rsid w:val="00F31A5F"/>
    <w:rsid w:val="00F32B09"/>
    <w:rsid w:val="00F3313C"/>
    <w:rsid w:val="00F340E4"/>
    <w:rsid w:val="00F3629E"/>
    <w:rsid w:val="00F3691A"/>
    <w:rsid w:val="00F36DFD"/>
    <w:rsid w:val="00F4254D"/>
    <w:rsid w:val="00F42C22"/>
    <w:rsid w:val="00F434EC"/>
    <w:rsid w:val="00F4372E"/>
    <w:rsid w:val="00F43B86"/>
    <w:rsid w:val="00F43BA7"/>
    <w:rsid w:val="00F43EDC"/>
    <w:rsid w:val="00F44134"/>
    <w:rsid w:val="00F44229"/>
    <w:rsid w:val="00F442D7"/>
    <w:rsid w:val="00F46037"/>
    <w:rsid w:val="00F4722A"/>
    <w:rsid w:val="00F4744E"/>
    <w:rsid w:val="00F47BC0"/>
    <w:rsid w:val="00F50835"/>
    <w:rsid w:val="00F515DF"/>
    <w:rsid w:val="00F520B7"/>
    <w:rsid w:val="00F53A01"/>
    <w:rsid w:val="00F53DA7"/>
    <w:rsid w:val="00F545F2"/>
    <w:rsid w:val="00F547FE"/>
    <w:rsid w:val="00F54E16"/>
    <w:rsid w:val="00F563F9"/>
    <w:rsid w:val="00F57D09"/>
    <w:rsid w:val="00F61585"/>
    <w:rsid w:val="00F6401C"/>
    <w:rsid w:val="00F65062"/>
    <w:rsid w:val="00F6564F"/>
    <w:rsid w:val="00F665B5"/>
    <w:rsid w:val="00F66BED"/>
    <w:rsid w:val="00F66E23"/>
    <w:rsid w:val="00F67212"/>
    <w:rsid w:val="00F67941"/>
    <w:rsid w:val="00F7101F"/>
    <w:rsid w:val="00F71404"/>
    <w:rsid w:val="00F71CF3"/>
    <w:rsid w:val="00F73100"/>
    <w:rsid w:val="00F7316B"/>
    <w:rsid w:val="00F73998"/>
    <w:rsid w:val="00F741BF"/>
    <w:rsid w:val="00F746C4"/>
    <w:rsid w:val="00F75AF0"/>
    <w:rsid w:val="00F7741A"/>
    <w:rsid w:val="00F77F40"/>
    <w:rsid w:val="00F801A7"/>
    <w:rsid w:val="00F81938"/>
    <w:rsid w:val="00F82F92"/>
    <w:rsid w:val="00F84EFE"/>
    <w:rsid w:val="00F85F90"/>
    <w:rsid w:val="00F86293"/>
    <w:rsid w:val="00F9086D"/>
    <w:rsid w:val="00F90B0E"/>
    <w:rsid w:val="00F90B51"/>
    <w:rsid w:val="00F917B5"/>
    <w:rsid w:val="00F94E4F"/>
    <w:rsid w:val="00F97090"/>
    <w:rsid w:val="00F97F5E"/>
    <w:rsid w:val="00FA0652"/>
    <w:rsid w:val="00FA2CBC"/>
    <w:rsid w:val="00FA32B1"/>
    <w:rsid w:val="00FA4B73"/>
    <w:rsid w:val="00FA594F"/>
    <w:rsid w:val="00FA60EC"/>
    <w:rsid w:val="00FB0021"/>
    <w:rsid w:val="00FB0346"/>
    <w:rsid w:val="00FB0E0C"/>
    <w:rsid w:val="00FB15F9"/>
    <w:rsid w:val="00FB1883"/>
    <w:rsid w:val="00FB30C4"/>
    <w:rsid w:val="00FB389B"/>
    <w:rsid w:val="00FB3D5E"/>
    <w:rsid w:val="00FB67FB"/>
    <w:rsid w:val="00FB73AD"/>
    <w:rsid w:val="00FB79BF"/>
    <w:rsid w:val="00FC0AF4"/>
    <w:rsid w:val="00FC2D61"/>
    <w:rsid w:val="00FC3040"/>
    <w:rsid w:val="00FC59B2"/>
    <w:rsid w:val="00FC5CFD"/>
    <w:rsid w:val="00FC6331"/>
    <w:rsid w:val="00FC6344"/>
    <w:rsid w:val="00FC69BB"/>
    <w:rsid w:val="00FC7D0C"/>
    <w:rsid w:val="00FD0EA6"/>
    <w:rsid w:val="00FD1385"/>
    <w:rsid w:val="00FD2F9C"/>
    <w:rsid w:val="00FD3410"/>
    <w:rsid w:val="00FD36A4"/>
    <w:rsid w:val="00FD6F71"/>
    <w:rsid w:val="00FE0864"/>
    <w:rsid w:val="00FE14EB"/>
    <w:rsid w:val="00FE23A3"/>
    <w:rsid w:val="00FE25EB"/>
    <w:rsid w:val="00FE2B7B"/>
    <w:rsid w:val="00FE451A"/>
    <w:rsid w:val="00FE4A5A"/>
    <w:rsid w:val="00FE54AA"/>
    <w:rsid w:val="00FE5914"/>
    <w:rsid w:val="00FE592A"/>
    <w:rsid w:val="00FE5B04"/>
    <w:rsid w:val="00FE79FA"/>
    <w:rsid w:val="00FF0271"/>
    <w:rsid w:val="00FF0450"/>
    <w:rsid w:val="00FF11D2"/>
    <w:rsid w:val="00FF196A"/>
    <w:rsid w:val="00FF1F70"/>
    <w:rsid w:val="00FF2CE0"/>
    <w:rsid w:val="00FF30F6"/>
    <w:rsid w:val="00FF4AAA"/>
    <w:rsid w:val="00FF4F0A"/>
    <w:rsid w:val="00FF6811"/>
    <w:rsid w:val="00FF779D"/>
    <w:rsid w:val="00FF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3C8B3288"/>
  <w14:defaultImageDpi w14:val="32767"/>
  <w15:chartTrackingRefBased/>
  <w15:docId w15:val="{0807C0AC-0CC7-A94A-AA51-082025564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979FE"/>
    <w:rPr>
      <w:kern w:val="0"/>
      <w:sz w:val="24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qFormat/>
    <w:rsid w:val="001979FE"/>
    <w:pPr>
      <w:keepNext/>
      <w:outlineLvl w:val="0"/>
    </w:pPr>
    <w:rPr>
      <w:rFonts w:eastAsiaTheme="majorEastAsia" w:cstheme="majorBidi"/>
      <w:i/>
      <w:iCs/>
    </w:rPr>
  </w:style>
  <w:style w:type="paragraph" w:styleId="Ttulo2">
    <w:name w:val="heading 2"/>
    <w:basedOn w:val="Normal"/>
    <w:next w:val="Normal"/>
    <w:link w:val="Ttulo2Car"/>
    <w:qFormat/>
    <w:rsid w:val="001979FE"/>
    <w:pPr>
      <w:keepNext/>
      <w:outlineLvl w:val="1"/>
    </w:pPr>
    <w:rPr>
      <w:rFonts w:eastAsiaTheme="majorEastAsia" w:cstheme="majorBidi"/>
      <w:i/>
      <w:iCs/>
      <w:color w:val="0000FF"/>
    </w:rPr>
  </w:style>
  <w:style w:type="paragraph" w:styleId="Ttulo3">
    <w:name w:val="heading 3"/>
    <w:basedOn w:val="Normal"/>
    <w:next w:val="Normal"/>
    <w:link w:val="Ttulo3Car"/>
    <w:qFormat/>
    <w:rsid w:val="001979FE"/>
    <w:pPr>
      <w:keepNext/>
      <w:jc w:val="center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ar"/>
    <w:qFormat/>
    <w:rsid w:val="001979FE"/>
    <w:pPr>
      <w:keepNext/>
      <w:ind w:left="709"/>
      <w:jc w:val="both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1979FE"/>
    <w:pPr>
      <w:keepNext/>
      <w:jc w:val="both"/>
      <w:outlineLvl w:val="4"/>
    </w:pPr>
    <w:rPr>
      <w:u w:val="single"/>
    </w:rPr>
  </w:style>
  <w:style w:type="paragraph" w:styleId="Ttulo6">
    <w:name w:val="heading 6"/>
    <w:basedOn w:val="Normal"/>
    <w:next w:val="Normal"/>
    <w:link w:val="Ttulo6Car"/>
    <w:qFormat/>
    <w:rsid w:val="001979FE"/>
    <w:pPr>
      <w:keepNext/>
      <w:jc w:val="both"/>
      <w:outlineLvl w:val="5"/>
    </w:pPr>
    <w:rPr>
      <w:b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9430B1"/>
    <w:rPr>
      <w:rFonts w:eastAsiaTheme="majorEastAsia" w:cstheme="majorBidi"/>
      <w:i/>
      <w:iCs/>
      <w:color w:val="0000FF"/>
      <w:sz w:val="24"/>
      <w:lang w:eastAsia="es-ES"/>
    </w:rPr>
  </w:style>
  <w:style w:type="character" w:customStyle="1" w:styleId="Ttulo1Car">
    <w:name w:val="Título 1 Car"/>
    <w:basedOn w:val="Fuentedeprrafopredeter"/>
    <w:link w:val="Ttulo1"/>
    <w:rsid w:val="009430B1"/>
    <w:rPr>
      <w:rFonts w:eastAsiaTheme="majorEastAsia" w:cstheme="majorBidi"/>
      <w:i/>
      <w:iCs/>
      <w:sz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1979FE"/>
    <w:rPr>
      <w:b/>
      <w:bCs/>
      <w:sz w:val="24"/>
      <w:lang w:eastAsia="es-ES"/>
    </w:rPr>
  </w:style>
  <w:style w:type="character" w:customStyle="1" w:styleId="Ttulo4Car">
    <w:name w:val="Título 4 Car"/>
    <w:basedOn w:val="Fuentedeprrafopredeter"/>
    <w:link w:val="Ttulo4"/>
    <w:rsid w:val="001979FE"/>
    <w:rPr>
      <w:b/>
      <w:sz w:val="24"/>
      <w:lang w:eastAsia="es-ES"/>
    </w:rPr>
  </w:style>
  <w:style w:type="character" w:customStyle="1" w:styleId="Ttulo5Car">
    <w:name w:val="Título 5 Car"/>
    <w:basedOn w:val="Fuentedeprrafopredeter"/>
    <w:link w:val="Ttulo5"/>
    <w:rsid w:val="001979FE"/>
    <w:rPr>
      <w:sz w:val="24"/>
      <w:u w:val="single"/>
      <w:lang w:eastAsia="es-ES"/>
    </w:rPr>
  </w:style>
  <w:style w:type="character" w:customStyle="1" w:styleId="Ttulo6Car">
    <w:name w:val="Título 6 Car"/>
    <w:basedOn w:val="Fuentedeprrafopredeter"/>
    <w:link w:val="Ttulo6"/>
    <w:rsid w:val="001979FE"/>
    <w:rPr>
      <w:b/>
      <w:sz w:val="24"/>
      <w:u w:val="single"/>
      <w:lang w:eastAsia="es-ES"/>
    </w:rPr>
  </w:style>
  <w:style w:type="paragraph" w:styleId="Prrafodelista">
    <w:name w:val="List Paragraph"/>
    <w:basedOn w:val="Normal"/>
    <w:uiPriority w:val="72"/>
    <w:qFormat/>
    <w:rsid w:val="0041048A"/>
    <w:pPr>
      <w:ind w:left="720"/>
      <w:contextualSpacing/>
    </w:pPr>
  </w:style>
  <w:style w:type="character" w:customStyle="1" w:styleId="cf01">
    <w:name w:val="cf01"/>
    <w:basedOn w:val="Fuentedeprrafopredeter"/>
    <w:rsid w:val="003F1BFB"/>
    <w:rPr>
      <w:rFonts w:ascii="Segoe UI" w:hAnsi="Segoe UI" w:cs="Segoe UI" w:hint="default"/>
      <w:sz w:val="18"/>
      <w:szCs w:val="18"/>
    </w:rPr>
  </w:style>
  <w:style w:type="character" w:styleId="Nmerodelnea">
    <w:name w:val="line number"/>
    <w:basedOn w:val="Fuentedeprrafopredeter"/>
    <w:uiPriority w:val="99"/>
    <w:semiHidden/>
    <w:unhideWhenUsed/>
    <w:rsid w:val="003F1BFB"/>
  </w:style>
  <w:style w:type="table" w:styleId="Tablaconcuadrcula">
    <w:name w:val="Table Grid"/>
    <w:basedOn w:val="Tablanormal"/>
    <w:uiPriority w:val="39"/>
    <w:rsid w:val="00E76B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E76B0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CL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76B07"/>
    <w:rPr>
      <w:rFonts w:asciiTheme="minorHAnsi" w:eastAsiaTheme="minorHAnsi" w:hAnsiTheme="minorHAnsi" w:cstheme="minorBidi"/>
      <w:sz w:val="22"/>
      <w:szCs w:val="22"/>
      <w:lang w:val="es-CL"/>
    </w:rPr>
  </w:style>
  <w:style w:type="character" w:styleId="Nmerodepgina">
    <w:name w:val="page number"/>
    <w:basedOn w:val="Fuentedeprrafopredeter"/>
    <w:uiPriority w:val="99"/>
    <w:semiHidden/>
    <w:unhideWhenUsed/>
    <w:rsid w:val="00E76B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94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71</TotalTime>
  <Pages>14</Pages>
  <Words>1494</Words>
  <Characters>8217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Molinet F.</dc:creator>
  <cp:keywords/>
  <dc:description/>
  <cp:lastModifiedBy>Carlos Molinet F.</cp:lastModifiedBy>
  <cp:revision>13</cp:revision>
  <dcterms:created xsi:type="dcterms:W3CDTF">2023-06-21T15:53:00Z</dcterms:created>
  <dcterms:modified xsi:type="dcterms:W3CDTF">2024-05-25T14:13:00Z</dcterms:modified>
</cp:coreProperties>
</file>