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D0444" w14:textId="1DB3E752" w:rsidR="003A3867" w:rsidRDefault="00AF5474" w:rsidP="00AF5474">
      <w:pPr>
        <w:spacing w:line="480" w:lineRule="auto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AF5474">
        <w:rPr>
          <w:rFonts w:ascii="Times New Roman" w:hAnsi="Times New Roman" w:cs="Times New Roman"/>
          <w:sz w:val="24"/>
        </w:rPr>
        <w:t xml:space="preserve">Dear </w:t>
      </w:r>
      <w:r>
        <w:rPr>
          <w:rFonts w:ascii="Times New Roman" w:hAnsi="Times New Roman" w:cs="Times New Roman"/>
          <w:sz w:val="24"/>
        </w:rPr>
        <w:t>E</w:t>
      </w:r>
      <w:r w:rsidRPr="00AF5474">
        <w:rPr>
          <w:rFonts w:ascii="Times New Roman" w:hAnsi="Times New Roman" w:cs="Times New Roman"/>
          <w:sz w:val="24"/>
        </w:rPr>
        <w:t>ditor-in-</w:t>
      </w:r>
      <w:r>
        <w:rPr>
          <w:rFonts w:ascii="Times New Roman" w:hAnsi="Times New Roman" w:cs="Times New Roman"/>
          <w:sz w:val="24"/>
        </w:rPr>
        <w:t>C</w:t>
      </w:r>
      <w:r w:rsidRPr="00AF5474">
        <w:rPr>
          <w:rFonts w:ascii="Times New Roman" w:hAnsi="Times New Roman" w:cs="Times New Roman"/>
          <w:sz w:val="24"/>
        </w:rPr>
        <w:t>hief</w:t>
      </w:r>
      <w:r>
        <w:rPr>
          <w:rFonts w:ascii="Times New Roman" w:hAnsi="Times New Roman" w:cs="Times New Roman"/>
          <w:sz w:val="24"/>
        </w:rPr>
        <w:t>,</w:t>
      </w:r>
    </w:p>
    <w:p w14:paraId="284D2A4E" w14:textId="79CBDD0F" w:rsidR="00AF5474" w:rsidRDefault="00AF5474" w:rsidP="00AF5474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Thank you for technical checking our </w:t>
      </w:r>
      <w:r w:rsidRPr="00AF5474">
        <w:rPr>
          <w:rFonts w:ascii="Times New Roman" w:hAnsi="Times New Roman" w:cs="Times New Roman"/>
          <w:sz w:val="24"/>
        </w:rPr>
        <w:t>submissio</w:t>
      </w:r>
      <w:r>
        <w:rPr>
          <w:rFonts w:ascii="Times New Roman" w:hAnsi="Times New Roman" w:cs="Times New Roman"/>
          <w:sz w:val="24"/>
        </w:rPr>
        <w:t>n.</w:t>
      </w:r>
    </w:p>
    <w:p w14:paraId="69830326" w14:textId="77777777" w:rsidR="0010325B" w:rsidRDefault="0010325B" w:rsidP="00AF5474">
      <w:pPr>
        <w:spacing w:line="480" w:lineRule="auto"/>
        <w:rPr>
          <w:rFonts w:ascii="Times New Roman" w:hAnsi="Times New Roman" w:cs="Times New Roman"/>
          <w:sz w:val="24"/>
        </w:rPr>
      </w:pPr>
    </w:p>
    <w:p w14:paraId="36DEFC09" w14:textId="0FF403FD" w:rsidR="00AF5474" w:rsidRDefault="00527138" w:rsidP="00AF5474">
      <w:pPr>
        <w:spacing w:line="480" w:lineRule="auto"/>
        <w:rPr>
          <w:rFonts w:ascii="Times New Roman" w:hAnsi="Times New Roman" w:cs="Times New Roman"/>
          <w:sz w:val="24"/>
        </w:rPr>
      </w:pPr>
      <w:r w:rsidRPr="00527138">
        <w:rPr>
          <w:rFonts w:ascii="Times New Roman" w:hAnsi="Times New Roman" w:cs="Times New Roman"/>
          <w:sz w:val="24"/>
        </w:rPr>
        <w:t>Due to material constraints, we did not perform full membrane incubation of antibodies. The original image</w:t>
      </w:r>
      <w:r>
        <w:rPr>
          <w:rFonts w:ascii="Times New Roman" w:hAnsi="Times New Roman" w:cs="Times New Roman" w:hint="eastAsia"/>
          <w:sz w:val="24"/>
        </w:rPr>
        <w:t>s</w:t>
      </w:r>
      <w:r w:rsidRPr="00527138">
        <w:rPr>
          <w:rFonts w:ascii="Times New Roman" w:hAnsi="Times New Roman" w:cs="Times New Roman"/>
          <w:sz w:val="24"/>
        </w:rPr>
        <w:t xml:space="preserve"> taken by the exposure machine </w:t>
      </w:r>
      <w:r>
        <w:rPr>
          <w:rFonts w:ascii="Times New Roman" w:hAnsi="Times New Roman" w:cs="Times New Roman"/>
          <w:sz w:val="24"/>
        </w:rPr>
        <w:t xml:space="preserve">of </w:t>
      </w:r>
      <w:bookmarkStart w:id="1" w:name="OLE_LINK397"/>
      <w:r>
        <w:rPr>
          <w:rFonts w:ascii="Times New Roman" w:hAnsi="Times New Roman" w:cs="Times New Roman"/>
          <w:sz w:val="24"/>
        </w:rPr>
        <w:t>F</w:t>
      </w:r>
      <w:bookmarkEnd w:id="1"/>
      <w:r w:rsidRPr="00527138">
        <w:rPr>
          <w:rFonts w:ascii="Times New Roman" w:hAnsi="Times New Roman" w:cs="Times New Roman"/>
          <w:sz w:val="24"/>
        </w:rPr>
        <w:t>igure</w:t>
      </w:r>
      <w:r>
        <w:rPr>
          <w:rFonts w:ascii="Times New Roman" w:hAnsi="Times New Roman" w:cs="Times New Roman"/>
          <w:sz w:val="24"/>
        </w:rPr>
        <w:t xml:space="preserve"> </w:t>
      </w:r>
      <w:r w:rsidRPr="00527138">
        <w:rPr>
          <w:rFonts w:ascii="Times New Roman" w:hAnsi="Times New Roman" w:cs="Times New Roman"/>
          <w:sz w:val="24"/>
        </w:rPr>
        <w:t xml:space="preserve">9 and </w:t>
      </w:r>
      <w:r>
        <w:rPr>
          <w:rFonts w:ascii="Times New Roman" w:hAnsi="Times New Roman" w:cs="Times New Roman"/>
          <w:sz w:val="24"/>
        </w:rPr>
        <w:t>F</w:t>
      </w:r>
      <w:r w:rsidRPr="00527138">
        <w:rPr>
          <w:rFonts w:ascii="Times New Roman" w:hAnsi="Times New Roman" w:cs="Times New Roman"/>
          <w:sz w:val="24"/>
        </w:rPr>
        <w:t>igure</w:t>
      </w:r>
      <w:r>
        <w:rPr>
          <w:rFonts w:ascii="Times New Roman" w:hAnsi="Times New Roman" w:cs="Times New Roman"/>
          <w:sz w:val="24"/>
        </w:rPr>
        <w:t xml:space="preserve"> </w:t>
      </w:r>
      <w:r w:rsidRPr="00527138">
        <w:rPr>
          <w:rFonts w:ascii="Times New Roman" w:hAnsi="Times New Roman" w:cs="Times New Roman"/>
          <w:sz w:val="24"/>
        </w:rPr>
        <w:t xml:space="preserve">11 </w:t>
      </w:r>
      <w:r>
        <w:rPr>
          <w:rFonts w:ascii="Times New Roman" w:hAnsi="Times New Roman" w:cs="Times New Roman"/>
          <w:sz w:val="24"/>
        </w:rPr>
        <w:t xml:space="preserve">are listed </w:t>
      </w:r>
      <w:r w:rsidR="0010325B">
        <w:rPr>
          <w:rFonts w:ascii="Times New Roman" w:hAnsi="Times New Roman" w:cs="Times New Roman"/>
          <w:sz w:val="24"/>
        </w:rPr>
        <w:t>below</w:t>
      </w:r>
      <w:r w:rsidRPr="00527138">
        <w:rPr>
          <w:rFonts w:ascii="Times New Roman" w:hAnsi="Times New Roman" w:cs="Times New Roman"/>
          <w:sz w:val="24"/>
        </w:rPr>
        <w:t xml:space="preserve">. We are sorry that we could not find the original image of </w:t>
      </w:r>
      <w:r>
        <w:rPr>
          <w:rFonts w:ascii="Times New Roman" w:hAnsi="Times New Roman" w:cs="Times New Roman"/>
          <w:sz w:val="24"/>
        </w:rPr>
        <w:t>F</w:t>
      </w:r>
      <w:r w:rsidRPr="00527138">
        <w:rPr>
          <w:rFonts w:ascii="Times New Roman" w:hAnsi="Times New Roman" w:cs="Times New Roman"/>
          <w:sz w:val="24"/>
        </w:rPr>
        <w:t>igure 6.</w:t>
      </w:r>
      <w:r>
        <w:rPr>
          <w:rFonts w:ascii="Times New Roman" w:hAnsi="Times New Roman" w:cs="Times New Roman"/>
          <w:sz w:val="24"/>
        </w:rPr>
        <w:t xml:space="preserve"> </w:t>
      </w:r>
    </w:p>
    <w:p w14:paraId="3942C046" w14:textId="2743163A" w:rsidR="00527138" w:rsidRDefault="00527138" w:rsidP="00AF5474">
      <w:pPr>
        <w:spacing w:line="480" w:lineRule="auto"/>
        <w:rPr>
          <w:rFonts w:ascii="Times New Roman" w:hAnsi="Times New Roman" w:cs="Times New Roman"/>
          <w:sz w:val="24"/>
        </w:rPr>
      </w:pPr>
      <w:r w:rsidRPr="00527138">
        <w:rPr>
          <w:rFonts w:ascii="Times New Roman" w:hAnsi="Times New Roman" w:cs="Times New Roman"/>
          <w:sz w:val="24"/>
        </w:rPr>
        <w:t xml:space="preserve">We are sorry for </w:t>
      </w:r>
      <w:r w:rsidR="0010325B">
        <w:rPr>
          <w:rFonts w:ascii="Times New Roman" w:hAnsi="Times New Roman" w:cs="Times New Roman"/>
          <w:sz w:val="24"/>
        </w:rPr>
        <w:t>bringing</w:t>
      </w:r>
      <w:r w:rsidRPr="00527138">
        <w:rPr>
          <w:rFonts w:ascii="Times New Roman" w:hAnsi="Times New Roman" w:cs="Times New Roman"/>
          <w:sz w:val="24"/>
        </w:rPr>
        <w:t xml:space="preserve"> trouble to your work by our problems</w:t>
      </w:r>
      <w:r>
        <w:rPr>
          <w:rFonts w:ascii="Times New Roman" w:hAnsi="Times New Roman" w:cs="Times New Roman" w:hint="eastAsia"/>
          <w:sz w:val="24"/>
        </w:rPr>
        <w:t>.</w:t>
      </w:r>
    </w:p>
    <w:p w14:paraId="0577C1FB" w14:textId="77777777" w:rsidR="0010325B" w:rsidRDefault="0010325B" w:rsidP="00AF5474">
      <w:pPr>
        <w:spacing w:line="480" w:lineRule="auto"/>
        <w:rPr>
          <w:rFonts w:ascii="Times New Roman" w:hAnsi="Times New Roman" w:cs="Times New Roman"/>
          <w:sz w:val="24"/>
        </w:rPr>
      </w:pPr>
    </w:p>
    <w:p w14:paraId="6C4405BC" w14:textId="23003076" w:rsidR="00527138" w:rsidRDefault="00527138" w:rsidP="00AF5474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Prof. Tianlong Wang</w:t>
      </w:r>
    </w:p>
    <w:p w14:paraId="4134E6BE" w14:textId="77777777" w:rsidR="00527138" w:rsidRDefault="00527138" w:rsidP="00AF5474">
      <w:pPr>
        <w:spacing w:line="480" w:lineRule="auto"/>
        <w:rPr>
          <w:rFonts w:ascii="Times New Roman" w:hAnsi="Times New Roman" w:cs="Times New Roman"/>
          <w:sz w:val="24"/>
        </w:rPr>
      </w:pPr>
    </w:p>
    <w:p w14:paraId="26B42ADF" w14:textId="77777777" w:rsidR="0010325B" w:rsidRDefault="0010325B" w:rsidP="00AF5474">
      <w:pPr>
        <w:spacing w:line="480" w:lineRule="auto"/>
        <w:rPr>
          <w:rFonts w:ascii="Times New Roman" w:hAnsi="Times New Roman" w:cs="Times New Roman"/>
          <w:sz w:val="24"/>
        </w:rPr>
      </w:pPr>
    </w:p>
    <w:p w14:paraId="136063D5" w14:textId="77777777" w:rsidR="0010325B" w:rsidRDefault="0010325B" w:rsidP="00AF5474">
      <w:pPr>
        <w:spacing w:line="480" w:lineRule="auto"/>
        <w:rPr>
          <w:rFonts w:ascii="Times New Roman" w:hAnsi="Times New Roman" w:cs="Times New Roman"/>
          <w:sz w:val="24"/>
        </w:rPr>
      </w:pPr>
    </w:p>
    <w:p w14:paraId="5500B6B9" w14:textId="77777777" w:rsidR="0010325B" w:rsidRDefault="0010325B" w:rsidP="00AF5474">
      <w:pPr>
        <w:spacing w:line="480" w:lineRule="auto"/>
        <w:rPr>
          <w:rFonts w:ascii="Times New Roman" w:hAnsi="Times New Roman" w:cs="Times New Roman"/>
          <w:sz w:val="24"/>
        </w:rPr>
      </w:pPr>
    </w:p>
    <w:p w14:paraId="0E9053C2" w14:textId="77777777" w:rsidR="0010325B" w:rsidRDefault="0010325B" w:rsidP="00AF5474">
      <w:pPr>
        <w:spacing w:line="480" w:lineRule="auto"/>
        <w:rPr>
          <w:rFonts w:ascii="Times New Roman" w:hAnsi="Times New Roman" w:cs="Times New Roman"/>
          <w:sz w:val="24"/>
        </w:rPr>
      </w:pPr>
    </w:p>
    <w:p w14:paraId="14347556" w14:textId="77777777" w:rsidR="0010325B" w:rsidRDefault="0010325B" w:rsidP="00AF5474">
      <w:pPr>
        <w:spacing w:line="480" w:lineRule="auto"/>
        <w:rPr>
          <w:rFonts w:ascii="Times New Roman" w:hAnsi="Times New Roman" w:cs="Times New Roman"/>
          <w:sz w:val="24"/>
        </w:rPr>
      </w:pPr>
    </w:p>
    <w:p w14:paraId="22E9B847" w14:textId="77777777" w:rsidR="0010325B" w:rsidRDefault="0010325B" w:rsidP="00AF5474">
      <w:pPr>
        <w:spacing w:line="480" w:lineRule="auto"/>
        <w:rPr>
          <w:rFonts w:ascii="Times New Roman" w:hAnsi="Times New Roman" w:cs="Times New Roman"/>
          <w:sz w:val="24"/>
        </w:rPr>
      </w:pPr>
    </w:p>
    <w:p w14:paraId="27ACFD8D" w14:textId="77777777" w:rsidR="0010325B" w:rsidRDefault="0010325B" w:rsidP="00AF5474">
      <w:pPr>
        <w:spacing w:line="480" w:lineRule="auto"/>
        <w:rPr>
          <w:rFonts w:ascii="Times New Roman" w:hAnsi="Times New Roman" w:cs="Times New Roman"/>
          <w:sz w:val="24"/>
        </w:rPr>
      </w:pPr>
    </w:p>
    <w:p w14:paraId="1F59AD1D" w14:textId="77777777" w:rsidR="0010325B" w:rsidRDefault="0010325B" w:rsidP="00AF5474">
      <w:pPr>
        <w:spacing w:line="480" w:lineRule="auto"/>
        <w:rPr>
          <w:rFonts w:ascii="Times New Roman" w:hAnsi="Times New Roman" w:cs="Times New Roman"/>
          <w:sz w:val="24"/>
        </w:rPr>
      </w:pPr>
    </w:p>
    <w:p w14:paraId="5CAFBB31" w14:textId="77777777" w:rsidR="0010325B" w:rsidRDefault="0010325B" w:rsidP="00AF5474">
      <w:pPr>
        <w:spacing w:line="480" w:lineRule="auto"/>
        <w:rPr>
          <w:rFonts w:ascii="Times New Roman" w:hAnsi="Times New Roman" w:cs="Times New Roman"/>
          <w:sz w:val="24"/>
        </w:rPr>
      </w:pPr>
    </w:p>
    <w:p w14:paraId="7BA9E424" w14:textId="77777777" w:rsidR="0010325B" w:rsidRDefault="0010325B" w:rsidP="00AF5474">
      <w:pPr>
        <w:spacing w:line="480" w:lineRule="auto"/>
        <w:rPr>
          <w:rFonts w:ascii="Times New Roman" w:hAnsi="Times New Roman" w:cs="Times New Roman"/>
          <w:sz w:val="24"/>
        </w:rPr>
      </w:pPr>
    </w:p>
    <w:p w14:paraId="4A8B32C9" w14:textId="77777777" w:rsidR="0010325B" w:rsidRDefault="0010325B" w:rsidP="00AF5474">
      <w:pPr>
        <w:spacing w:line="480" w:lineRule="auto"/>
        <w:rPr>
          <w:rFonts w:ascii="Times New Roman" w:hAnsi="Times New Roman" w:cs="Times New Roman"/>
          <w:sz w:val="24"/>
        </w:rPr>
      </w:pPr>
    </w:p>
    <w:p w14:paraId="759CEEC5" w14:textId="77777777" w:rsidR="0010325B" w:rsidRDefault="0010325B" w:rsidP="00AF5474">
      <w:pPr>
        <w:spacing w:line="480" w:lineRule="auto"/>
        <w:rPr>
          <w:rFonts w:ascii="Times New Roman" w:hAnsi="Times New Roman" w:cs="Times New Roman"/>
          <w:sz w:val="24"/>
        </w:rPr>
      </w:pPr>
    </w:p>
    <w:p w14:paraId="40D4E4C1" w14:textId="27D56949" w:rsidR="00527138" w:rsidRDefault="00527138" w:rsidP="00AF5474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Figure 9</w:t>
      </w:r>
    </w:p>
    <w:p w14:paraId="6988363E" w14:textId="582D630E" w:rsidR="00527138" w:rsidRDefault="00527138" w:rsidP="00AF5474">
      <w:pPr>
        <w:spacing w:line="480" w:lineRule="auto"/>
        <w:rPr>
          <w:rFonts w:ascii="Times New Roman" w:hAnsi="Times New Roman" w:cs="Times New Roman"/>
          <w:sz w:val="24"/>
        </w:rPr>
      </w:pPr>
      <w:r w:rsidRPr="00527138">
        <w:rPr>
          <w:rFonts w:ascii="Times New Roman" w:hAnsi="Times New Roman" w:cs="Times New Roman"/>
          <w:sz w:val="24"/>
        </w:rPr>
        <w:t>The original image</w:t>
      </w:r>
      <w:r>
        <w:rPr>
          <w:rFonts w:ascii="Times New Roman" w:hAnsi="Times New Roman" w:cs="Times New Roman" w:hint="eastAsia"/>
          <w:sz w:val="24"/>
        </w:rPr>
        <w:t>s</w:t>
      </w:r>
      <w:r w:rsidRPr="0052713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o</w:t>
      </w:r>
      <w:r>
        <w:rPr>
          <w:rFonts w:ascii="Times New Roman" w:hAnsi="Times New Roman" w:cs="Times New Roman"/>
          <w:sz w:val="24"/>
        </w:rPr>
        <w:t>f GAPDH. Lane 3 to lane 6 were selected to demonstrate in manuscript.</w:t>
      </w:r>
    </w:p>
    <w:p w14:paraId="5C326A8A" w14:textId="43C39AF4" w:rsidR="00527138" w:rsidRPr="00527138" w:rsidRDefault="00527138" w:rsidP="00AF5474">
      <w:pPr>
        <w:spacing w:line="480" w:lineRule="auto"/>
        <w:rPr>
          <w:rFonts w:ascii="Times New Roman" w:hAnsi="Times New Roman" w:cs="Times New Roman"/>
          <w:sz w:val="24"/>
        </w:rPr>
      </w:pPr>
      <w:r w:rsidRPr="00527138">
        <w:rPr>
          <w:rFonts w:ascii="Times New Roman" w:hAnsi="Times New Roman" w:cs="Times New Roman"/>
          <w:sz w:val="24"/>
        </w:rPr>
        <w:drawing>
          <wp:inline distT="0" distB="0" distL="0" distR="0" wp14:anchorId="421C5D4E" wp14:editId="0A6CAF33">
            <wp:extent cx="3185795" cy="3185795"/>
            <wp:effectExtent l="0" t="0" r="1905" b="1905"/>
            <wp:docPr id="2274686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46866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03454" cy="3203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1C115" w14:textId="2C186A4D" w:rsidR="00527138" w:rsidRDefault="00527138" w:rsidP="00527138">
      <w:pPr>
        <w:spacing w:line="480" w:lineRule="auto"/>
        <w:rPr>
          <w:rFonts w:ascii="Times New Roman" w:hAnsi="Times New Roman" w:cs="Times New Roman"/>
          <w:sz w:val="24"/>
        </w:rPr>
      </w:pPr>
      <w:bookmarkStart w:id="2" w:name="OLE_LINK398"/>
      <w:r w:rsidRPr="00527138">
        <w:rPr>
          <w:rFonts w:ascii="Times New Roman" w:hAnsi="Times New Roman" w:cs="Times New Roman"/>
          <w:sz w:val="24"/>
        </w:rPr>
        <w:t>The original image</w:t>
      </w:r>
      <w:r>
        <w:rPr>
          <w:rFonts w:ascii="Times New Roman" w:hAnsi="Times New Roman" w:cs="Times New Roman" w:hint="eastAsia"/>
          <w:sz w:val="24"/>
        </w:rPr>
        <w:t>s</w:t>
      </w:r>
      <w:r w:rsidRPr="0052713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o</w:t>
      </w:r>
      <w:r>
        <w:rPr>
          <w:rFonts w:ascii="Times New Roman" w:hAnsi="Times New Roman" w:cs="Times New Roman"/>
          <w:sz w:val="24"/>
        </w:rPr>
        <w:t xml:space="preserve">f </w:t>
      </w:r>
      <w:r w:rsidRPr="00527138">
        <w:rPr>
          <w:rFonts w:ascii="Times New Roman" w:hAnsi="Times New Roman" w:cs="Times New Roman"/>
          <w:sz w:val="24"/>
        </w:rPr>
        <w:t>β</w:t>
      </w:r>
      <w:r>
        <w:rPr>
          <w:rFonts w:ascii="Times New Roman" w:hAnsi="Times New Roman" w:cs="Times New Roman"/>
          <w:sz w:val="24"/>
        </w:rPr>
        <w:t>-actin</w:t>
      </w:r>
      <w:r>
        <w:rPr>
          <w:rFonts w:ascii="Times New Roman" w:hAnsi="Times New Roman" w:cs="Times New Roman"/>
          <w:sz w:val="24"/>
        </w:rPr>
        <w:t>. Lane 3 to lane 6 were selected to demonstrate in manuscript.</w:t>
      </w:r>
    </w:p>
    <w:bookmarkEnd w:id="2"/>
    <w:p w14:paraId="6B4ACD5A" w14:textId="58CC39B3" w:rsidR="00527138" w:rsidRDefault="00527138" w:rsidP="00AF5474">
      <w:pPr>
        <w:spacing w:line="480" w:lineRule="auto"/>
        <w:rPr>
          <w:rFonts w:ascii="Times New Roman" w:hAnsi="Times New Roman" w:cs="Times New Roman"/>
          <w:sz w:val="24"/>
        </w:rPr>
      </w:pPr>
      <w:r w:rsidRPr="00527138">
        <w:rPr>
          <w:rFonts w:ascii="Times New Roman" w:hAnsi="Times New Roman" w:cs="Times New Roman"/>
          <w:sz w:val="24"/>
        </w:rPr>
        <w:drawing>
          <wp:inline distT="0" distB="0" distL="0" distR="0" wp14:anchorId="2DCE66AA" wp14:editId="1435D166">
            <wp:extent cx="3186023" cy="3186023"/>
            <wp:effectExtent l="0" t="0" r="1905" b="1905"/>
            <wp:docPr id="1401544437" name="图片 1" descr="文本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544437" name="图片 1" descr="文本&#10;&#10;中度可信度描述已自动生成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95867" cy="31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24FF3" w14:textId="3C680A83" w:rsidR="00527138" w:rsidRDefault="00527138" w:rsidP="00AF5474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F</w:t>
      </w:r>
      <w:r>
        <w:rPr>
          <w:rFonts w:ascii="Times New Roman" w:hAnsi="Times New Roman" w:cs="Times New Roman" w:hint="eastAsia"/>
          <w:sz w:val="24"/>
        </w:rPr>
        <w:t>igure 11</w:t>
      </w:r>
    </w:p>
    <w:p w14:paraId="34A3F0A9" w14:textId="1D929E0F" w:rsidR="00527138" w:rsidRPr="00527138" w:rsidRDefault="00527138" w:rsidP="00AF5474">
      <w:pPr>
        <w:spacing w:line="480" w:lineRule="auto"/>
        <w:rPr>
          <w:rFonts w:ascii="Times New Roman" w:hAnsi="Times New Roman" w:cs="Times New Roman" w:hint="eastAsia"/>
          <w:sz w:val="24"/>
        </w:rPr>
      </w:pPr>
      <w:r w:rsidRPr="00527138">
        <w:rPr>
          <w:rFonts w:ascii="Times New Roman" w:hAnsi="Times New Roman" w:cs="Times New Roman"/>
          <w:sz w:val="24"/>
        </w:rPr>
        <w:t>The original image</w:t>
      </w:r>
      <w:r>
        <w:rPr>
          <w:rFonts w:ascii="Times New Roman" w:hAnsi="Times New Roman" w:cs="Times New Roman" w:hint="eastAsia"/>
          <w:sz w:val="24"/>
        </w:rPr>
        <w:t>s</w:t>
      </w:r>
      <w:r w:rsidRPr="0052713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o</w:t>
      </w:r>
      <w:r>
        <w:rPr>
          <w:rFonts w:ascii="Times New Roman" w:hAnsi="Times New Roman" w:cs="Times New Roman"/>
          <w:sz w:val="24"/>
        </w:rPr>
        <w:t xml:space="preserve">f </w:t>
      </w:r>
      <w:r>
        <w:rPr>
          <w:rFonts w:ascii="Times New Roman" w:hAnsi="Times New Roman" w:cs="Times New Roman"/>
          <w:sz w:val="24"/>
        </w:rPr>
        <w:t>MBP</w:t>
      </w:r>
      <w:r>
        <w:rPr>
          <w:rFonts w:ascii="Times New Roman" w:hAnsi="Times New Roman" w:cs="Times New Roman"/>
          <w:sz w:val="24"/>
        </w:rPr>
        <w:t xml:space="preserve">. Lane </w:t>
      </w:r>
      <w:r>
        <w:rPr>
          <w:rFonts w:ascii="Times New Roman" w:hAnsi="Times New Roman" w:cs="Times New Roman" w:hint="eastAsia"/>
          <w:sz w:val="24"/>
        </w:rPr>
        <w:t>9</w:t>
      </w:r>
      <w:r>
        <w:rPr>
          <w:rFonts w:ascii="Times New Roman" w:hAnsi="Times New Roman" w:cs="Times New Roman"/>
          <w:sz w:val="24"/>
        </w:rPr>
        <w:t xml:space="preserve"> to lane </w:t>
      </w:r>
      <w:r>
        <w:rPr>
          <w:rFonts w:ascii="Times New Roman" w:hAnsi="Times New Roman" w:cs="Times New Roman" w:hint="eastAsia"/>
          <w:sz w:val="24"/>
        </w:rPr>
        <w:t>12</w:t>
      </w:r>
      <w:r>
        <w:rPr>
          <w:rFonts w:ascii="Times New Roman" w:hAnsi="Times New Roman" w:cs="Times New Roman"/>
          <w:sz w:val="24"/>
        </w:rPr>
        <w:t xml:space="preserve"> were selected to demonstrate in manuscript.</w:t>
      </w:r>
    </w:p>
    <w:p w14:paraId="77D9BDB0" w14:textId="02D7CEE1" w:rsidR="00527138" w:rsidRDefault="00527138" w:rsidP="00AF5474">
      <w:pPr>
        <w:spacing w:line="480" w:lineRule="auto"/>
        <w:rPr>
          <w:rFonts w:ascii="Times New Roman" w:hAnsi="Times New Roman" w:cs="Times New Roman"/>
          <w:sz w:val="24"/>
        </w:rPr>
      </w:pPr>
      <w:r w:rsidRPr="00527138">
        <w:rPr>
          <w:rFonts w:ascii="Times New Roman" w:hAnsi="Times New Roman" w:cs="Times New Roman"/>
          <w:sz w:val="24"/>
        </w:rPr>
        <w:drawing>
          <wp:inline distT="0" distB="0" distL="0" distR="0" wp14:anchorId="2C28342E" wp14:editId="0D684084">
            <wp:extent cx="3128513" cy="3128513"/>
            <wp:effectExtent l="0" t="0" r="0" b="0"/>
            <wp:docPr id="394344147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344147" name="图片 1" descr="图形用户界面, 应用程序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39089" cy="3139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B998C" w14:textId="3A3BFD30" w:rsidR="00527138" w:rsidRDefault="00527138" w:rsidP="00527138">
      <w:pPr>
        <w:spacing w:line="480" w:lineRule="auto"/>
        <w:rPr>
          <w:rFonts w:ascii="Times New Roman" w:hAnsi="Times New Roman" w:cs="Times New Roman"/>
          <w:sz w:val="24"/>
        </w:rPr>
      </w:pPr>
      <w:r w:rsidRPr="00527138">
        <w:rPr>
          <w:rFonts w:ascii="Times New Roman" w:hAnsi="Times New Roman" w:cs="Times New Roman"/>
          <w:sz w:val="24"/>
        </w:rPr>
        <w:t>The original image</w:t>
      </w:r>
      <w:r>
        <w:rPr>
          <w:rFonts w:ascii="Times New Roman" w:hAnsi="Times New Roman" w:cs="Times New Roman" w:hint="eastAsia"/>
          <w:sz w:val="24"/>
        </w:rPr>
        <w:t>s</w:t>
      </w:r>
      <w:r w:rsidRPr="0052713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o</w:t>
      </w:r>
      <w:r>
        <w:rPr>
          <w:rFonts w:ascii="Times New Roman" w:hAnsi="Times New Roman" w:cs="Times New Roman"/>
          <w:sz w:val="24"/>
        </w:rPr>
        <w:t xml:space="preserve">f </w:t>
      </w:r>
      <w:r w:rsidRPr="00527138">
        <w:rPr>
          <w:rFonts w:ascii="Times New Roman" w:hAnsi="Times New Roman" w:cs="Times New Roman"/>
          <w:sz w:val="24"/>
        </w:rPr>
        <w:t>β</w:t>
      </w:r>
      <w:r>
        <w:rPr>
          <w:rFonts w:ascii="Times New Roman" w:hAnsi="Times New Roman" w:cs="Times New Roman"/>
          <w:sz w:val="24"/>
        </w:rPr>
        <w:t>-</w:t>
      </w:r>
      <w:proofErr w:type="spellStart"/>
      <w:r w:rsidR="0010325B">
        <w:rPr>
          <w:rFonts w:ascii="Times New Roman" w:hAnsi="Times New Roman" w:cs="Times New Roman" w:hint="eastAsia"/>
          <w:sz w:val="24"/>
        </w:rPr>
        <w:t>tublin</w:t>
      </w:r>
      <w:proofErr w:type="spellEnd"/>
      <w:r>
        <w:rPr>
          <w:rFonts w:ascii="Times New Roman" w:hAnsi="Times New Roman" w:cs="Times New Roman"/>
          <w:sz w:val="24"/>
        </w:rPr>
        <w:t>. Lane 3 to lane 6 were selected to demonstrate in manuscript.</w:t>
      </w:r>
    </w:p>
    <w:p w14:paraId="78B75A9F" w14:textId="1A61F814" w:rsidR="00527138" w:rsidRPr="00527138" w:rsidRDefault="0010325B" w:rsidP="00AF5474">
      <w:pPr>
        <w:spacing w:line="480" w:lineRule="auto"/>
        <w:rPr>
          <w:rFonts w:ascii="Times New Roman" w:hAnsi="Times New Roman" w:cs="Times New Roman" w:hint="eastAsia"/>
          <w:sz w:val="24"/>
        </w:rPr>
      </w:pPr>
      <w:r w:rsidRPr="0010325B">
        <w:rPr>
          <w:rFonts w:ascii="Times New Roman" w:hAnsi="Times New Roman" w:cs="Times New Roman"/>
          <w:sz w:val="24"/>
        </w:rPr>
        <w:drawing>
          <wp:inline distT="0" distB="0" distL="0" distR="0" wp14:anchorId="3B76DB4D" wp14:editId="07ADB645">
            <wp:extent cx="3145634" cy="3145634"/>
            <wp:effectExtent l="0" t="0" r="4445" b="4445"/>
            <wp:docPr id="9408199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81994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51504" cy="3151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7138" w:rsidRPr="00527138" w:rsidSect="000F461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474"/>
    <w:rsid w:val="00001FF2"/>
    <w:rsid w:val="00016C4A"/>
    <w:rsid w:val="00020174"/>
    <w:rsid w:val="00030034"/>
    <w:rsid w:val="00036C5E"/>
    <w:rsid w:val="00064E4F"/>
    <w:rsid w:val="000731A4"/>
    <w:rsid w:val="000973D0"/>
    <w:rsid w:val="0009758A"/>
    <w:rsid w:val="000A05E7"/>
    <w:rsid w:val="000C32AB"/>
    <w:rsid w:val="000D1458"/>
    <w:rsid w:val="000D43D0"/>
    <w:rsid w:val="000D4437"/>
    <w:rsid w:val="000D6A02"/>
    <w:rsid w:val="000F461B"/>
    <w:rsid w:val="0010036C"/>
    <w:rsid w:val="0010325B"/>
    <w:rsid w:val="00110194"/>
    <w:rsid w:val="00125941"/>
    <w:rsid w:val="00126109"/>
    <w:rsid w:val="00130F9E"/>
    <w:rsid w:val="001321AD"/>
    <w:rsid w:val="00137F91"/>
    <w:rsid w:val="0015130A"/>
    <w:rsid w:val="00172455"/>
    <w:rsid w:val="0018035B"/>
    <w:rsid w:val="00181C31"/>
    <w:rsid w:val="001835E4"/>
    <w:rsid w:val="00196574"/>
    <w:rsid w:val="001A3B03"/>
    <w:rsid w:val="001B0E14"/>
    <w:rsid w:val="001C3AC4"/>
    <w:rsid w:val="001D2981"/>
    <w:rsid w:val="001E192A"/>
    <w:rsid w:val="001F3E37"/>
    <w:rsid w:val="001F4F54"/>
    <w:rsid w:val="001F5437"/>
    <w:rsid w:val="001F56A2"/>
    <w:rsid w:val="002002CB"/>
    <w:rsid w:val="002152F9"/>
    <w:rsid w:val="002403B1"/>
    <w:rsid w:val="00243EE6"/>
    <w:rsid w:val="002546CA"/>
    <w:rsid w:val="00280A75"/>
    <w:rsid w:val="002937A2"/>
    <w:rsid w:val="002966F1"/>
    <w:rsid w:val="0029680E"/>
    <w:rsid w:val="002A7F29"/>
    <w:rsid w:val="002D7906"/>
    <w:rsid w:val="002F3709"/>
    <w:rsid w:val="00307B28"/>
    <w:rsid w:val="00316399"/>
    <w:rsid w:val="003227A3"/>
    <w:rsid w:val="00326DA0"/>
    <w:rsid w:val="0033159F"/>
    <w:rsid w:val="00337F09"/>
    <w:rsid w:val="00342862"/>
    <w:rsid w:val="0035702B"/>
    <w:rsid w:val="00360733"/>
    <w:rsid w:val="00367BD1"/>
    <w:rsid w:val="003A0389"/>
    <w:rsid w:val="003A3867"/>
    <w:rsid w:val="003B1C66"/>
    <w:rsid w:val="003B22FD"/>
    <w:rsid w:val="003B5C50"/>
    <w:rsid w:val="003B6D8A"/>
    <w:rsid w:val="003E743A"/>
    <w:rsid w:val="003F7C2D"/>
    <w:rsid w:val="004122BD"/>
    <w:rsid w:val="00416288"/>
    <w:rsid w:val="004266E0"/>
    <w:rsid w:val="00440F9E"/>
    <w:rsid w:val="00445AA5"/>
    <w:rsid w:val="00446DD9"/>
    <w:rsid w:val="004643E6"/>
    <w:rsid w:val="00472D41"/>
    <w:rsid w:val="00481C75"/>
    <w:rsid w:val="004861C2"/>
    <w:rsid w:val="004B764A"/>
    <w:rsid w:val="004E0D2D"/>
    <w:rsid w:val="004F25DC"/>
    <w:rsid w:val="004F41A6"/>
    <w:rsid w:val="0052048C"/>
    <w:rsid w:val="00527138"/>
    <w:rsid w:val="00530068"/>
    <w:rsid w:val="00534B01"/>
    <w:rsid w:val="0055336E"/>
    <w:rsid w:val="00574EBC"/>
    <w:rsid w:val="0057675C"/>
    <w:rsid w:val="005816B8"/>
    <w:rsid w:val="005836DC"/>
    <w:rsid w:val="00583995"/>
    <w:rsid w:val="00592BF1"/>
    <w:rsid w:val="005B5E02"/>
    <w:rsid w:val="005B6FDC"/>
    <w:rsid w:val="005C4848"/>
    <w:rsid w:val="005D01B6"/>
    <w:rsid w:val="005D14C7"/>
    <w:rsid w:val="00607A2E"/>
    <w:rsid w:val="00612900"/>
    <w:rsid w:val="00615E44"/>
    <w:rsid w:val="006177C0"/>
    <w:rsid w:val="006277FF"/>
    <w:rsid w:val="0063347E"/>
    <w:rsid w:val="00634ADD"/>
    <w:rsid w:val="00655AD1"/>
    <w:rsid w:val="00680074"/>
    <w:rsid w:val="0069039C"/>
    <w:rsid w:val="006B03B3"/>
    <w:rsid w:val="006B0BC4"/>
    <w:rsid w:val="006B2106"/>
    <w:rsid w:val="006D1B34"/>
    <w:rsid w:val="006E73A8"/>
    <w:rsid w:val="006F388C"/>
    <w:rsid w:val="00752C1A"/>
    <w:rsid w:val="00761F46"/>
    <w:rsid w:val="00767E5D"/>
    <w:rsid w:val="0077014D"/>
    <w:rsid w:val="007A1003"/>
    <w:rsid w:val="007A4E4F"/>
    <w:rsid w:val="007B11DC"/>
    <w:rsid w:val="007B6E6D"/>
    <w:rsid w:val="007C74C3"/>
    <w:rsid w:val="007D3DCA"/>
    <w:rsid w:val="007E367F"/>
    <w:rsid w:val="007F51C9"/>
    <w:rsid w:val="007F5EED"/>
    <w:rsid w:val="007F65C7"/>
    <w:rsid w:val="008116CA"/>
    <w:rsid w:val="008302F4"/>
    <w:rsid w:val="00835387"/>
    <w:rsid w:val="00835B65"/>
    <w:rsid w:val="00865DA1"/>
    <w:rsid w:val="00874258"/>
    <w:rsid w:val="008857AA"/>
    <w:rsid w:val="00894A81"/>
    <w:rsid w:val="008C7B04"/>
    <w:rsid w:val="008D4D8A"/>
    <w:rsid w:val="008E1EE0"/>
    <w:rsid w:val="008F11F0"/>
    <w:rsid w:val="00901286"/>
    <w:rsid w:val="00901634"/>
    <w:rsid w:val="00912372"/>
    <w:rsid w:val="00935745"/>
    <w:rsid w:val="00936F20"/>
    <w:rsid w:val="00940018"/>
    <w:rsid w:val="00945775"/>
    <w:rsid w:val="00953F7E"/>
    <w:rsid w:val="00965C22"/>
    <w:rsid w:val="009777C6"/>
    <w:rsid w:val="00982F51"/>
    <w:rsid w:val="00986A57"/>
    <w:rsid w:val="00995850"/>
    <w:rsid w:val="009E5374"/>
    <w:rsid w:val="00A003DB"/>
    <w:rsid w:val="00A00991"/>
    <w:rsid w:val="00A10BA7"/>
    <w:rsid w:val="00A154BE"/>
    <w:rsid w:val="00A157C4"/>
    <w:rsid w:val="00A16CBE"/>
    <w:rsid w:val="00A24C75"/>
    <w:rsid w:val="00A46D77"/>
    <w:rsid w:val="00A60233"/>
    <w:rsid w:val="00A67300"/>
    <w:rsid w:val="00A703CD"/>
    <w:rsid w:val="00A775BF"/>
    <w:rsid w:val="00A85990"/>
    <w:rsid w:val="00A97F26"/>
    <w:rsid w:val="00AB69D7"/>
    <w:rsid w:val="00AB6AB9"/>
    <w:rsid w:val="00AC1F58"/>
    <w:rsid w:val="00AD2533"/>
    <w:rsid w:val="00AD3014"/>
    <w:rsid w:val="00AE7AEA"/>
    <w:rsid w:val="00AF5474"/>
    <w:rsid w:val="00AF58AF"/>
    <w:rsid w:val="00B10638"/>
    <w:rsid w:val="00B113F0"/>
    <w:rsid w:val="00B358D1"/>
    <w:rsid w:val="00B4543A"/>
    <w:rsid w:val="00B45C85"/>
    <w:rsid w:val="00B5158A"/>
    <w:rsid w:val="00B56ED2"/>
    <w:rsid w:val="00B71086"/>
    <w:rsid w:val="00B74BAC"/>
    <w:rsid w:val="00BA5C9B"/>
    <w:rsid w:val="00BB5509"/>
    <w:rsid w:val="00BD2F31"/>
    <w:rsid w:val="00BF33E0"/>
    <w:rsid w:val="00BF6F01"/>
    <w:rsid w:val="00C028A4"/>
    <w:rsid w:val="00C22BD2"/>
    <w:rsid w:val="00C22E3D"/>
    <w:rsid w:val="00C25F3D"/>
    <w:rsid w:val="00C310CA"/>
    <w:rsid w:val="00C63F96"/>
    <w:rsid w:val="00C66912"/>
    <w:rsid w:val="00C728E9"/>
    <w:rsid w:val="00C83A32"/>
    <w:rsid w:val="00C85FB3"/>
    <w:rsid w:val="00C95D27"/>
    <w:rsid w:val="00C96748"/>
    <w:rsid w:val="00C97C8B"/>
    <w:rsid w:val="00CA704F"/>
    <w:rsid w:val="00CB6AFC"/>
    <w:rsid w:val="00CB6D38"/>
    <w:rsid w:val="00CC60E7"/>
    <w:rsid w:val="00CD029B"/>
    <w:rsid w:val="00CD61E9"/>
    <w:rsid w:val="00CE6F8E"/>
    <w:rsid w:val="00CF12D9"/>
    <w:rsid w:val="00CF28ED"/>
    <w:rsid w:val="00CF3630"/>
    <w:rsid w:val="00CF7567"/>
    <w:rsid w:val="00D16FB7"/>
    <w:rsid w:val="00D172E0"/>
    <w:rsid w:val="00D31F75"/>
    <w:rsid w:val="00D33E34"/>
    <w:rsid w:val="00D372D7"/>
    <w:rsid w:val="00D46FF9"/>
    <w:rsid w:val="00D64DE6"/>
    <w:rsid w:val="00D6594D"/>
    <w:rsid w:val="00D74D39"/>
    <w:rsid w:val="00D94526"/>
    <w:rsid w:val="00D963F0"/>
    <w:rsid w:val="00DA0095"/>
    <w:rsid w:val="00DC7916"/>
    <w:rsid w:val="00DC7BC5"/>
    <w:rsid w:val="00DD7DA0"/>
    <w:rsid w:val="00DE1E00"/>
    <w:rsid w:val="00DF297F"/>
    <w:rsid w:val="00DF4476"/>
    <w:rsid w:val="00DF58F8"/>
    <w:rsid w:val="00DF6F5C"/>
    <w:rsid w:val="00E235A5"/>
    <w:rsid w:val="00E24D13"/>
    <w:rsid w:val="00E40702"/>
    <w:rsid w:val="00E45D49"/>
    <w:rsid w:val="00E5010B"/>
    <w:rsid w:val="00E57A32"/>
    <w:rsid w:val="00E759D4"/>
    <w:rsid w:val="00EA6800"/>
    <w:rsid w:val="00EB7FEB"/>
    <w:rsid w:val="00EC0233"/>
    <w:rsid w:val="00ED49A3"/>
    <w:rsid w:val="00ED677B"/>
    <w:rsid w:val="00EE3001"/>
    <w:rsid w:val="00EE496D"/>
    <w:rsid w:val="00EF4AE4"/>
    <w:rsid w:val="00EF5C38"/>
    <w:rsid w:val="00EF69AE"/>
    <w:rsid w:val="00F045D3"/>
    <w:rsid w:val="00F0585A"/>
    <w:rsid w:val="00F15AF2"/>
    <w:rsid w:val="00F2167A"/>
    <w:rsid w:val="00F234E0"/>
    <w:rsid w:val="00F271A5"/>
    <w:rsid w:val="00F30CDF"/>
    <w:rsid w:val="00F355BB"/>
    <w:rsid w:val="00F35D66"/>
    <w:rsid w:val="00F447C7"/>
    <w:rsid w:val="00F455C0"/>
    <w:rsid w:val="00F529E5"/>
    <w:rsid w:val="00F5777C"/>
    <w:rsid w:val="00F66298"/>
    <w:rsid w:val="00F86D97"/>
    <w:rsid w:val="00F95CBB"/>
    <w:rsid w:val="00F974BF"/>
    <w:rsid w:val="00FA329B"/>
    <w:rsid w:val="00FC3E15"/>
    <w:rsid w:val="00FE0CBF"/>
    <w:rsid w:val="00FE0F1F"/>
    <w:rsid w:val="00FF5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3A771C"/>
  <w15:chartTrackingRefBased/>
  <w15:docId w15:val="{41DFED46-75A4-4843-A2E5-06A0678AB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F547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54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547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547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547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5474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547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547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547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uiPriority w:val="39"/>
    <w:unhideWhenUsed/>
    <w:qFormat/>
    <w:rsid w:val="001B0E14"/>
    <w:pPr>
      <w:widowControl/>
      <w:spacing w:before="120" w:after="120"/>
      <w:jc w:val="left"/>
    </w:pPr>
    <w:rPr>
      <w:rFonts w:ascii="Times New Roman" w:eastAsia="宋体" w:hAnsi="Times New Roman" w:cs="宋体"/>
      <w:bCs/>
      <w:color w:val="000000" w:themeColor="text1"/>
      <w:kern w:val="0"/>
      <w:sz w:val="24"/>
      <w:szCs w:val="20"/>
      <w14:ligatures w14:val="none"/>
    </w:rPr>
  </w:style>
  <w:style w:type="paragraph" w:styleId="TOC2">
    <w:name w:val="toc 2"/>
    <w:basedOn w:val="a"/>
    <w:next w:val="a"/>
    <w:uiPriority w:val="39"/>
    <w:unhideWhenUsed/>
    <w:qFormat/>
    <w:rsid w:val="001B0E14"/>
    <w:pPr>
      <w:widowControl/>
      <w:ind w:left="240"/>
      <w:jc w:val="left"/>
    </w:pPr>
    <w:rPr>
      <w:rFonts w:ascii="Times New Roman" w:eastAsia="宋体" w:hAnsi="Times New Roman" w:cs="宋体"/>
      <w:color w:val="000000" w:themeColor="text1"/>
      <w:kern w:val="0"/>
      <w:sz w:val="24"/>
      <w:szCs w:val="20"/>
      <w14:ligatures w14:val="none"/>
    </w:rPr>
  </w:style>
  <w:style w:type="character" w:customStyle="1" w:styleId="10">
    <w:name w:val="标题 1 字符"/>
    <w:basedOn w:val="a0"/>
    <w:link w:val="1"/>
    <w:uiPriority w:val="9"/>
    <w:rsid w:val="00AF547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F54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F54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F547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F5474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F547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F547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F547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F547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F547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F54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F547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F547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F547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F547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F547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F547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F54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F547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F54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5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36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20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50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38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.~WRD0003</Template>
  <TotalTime>20</TotalTime>
  <Pages>3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中嘉 李</dc:creator>
  <cp:keywords/>
  <dc:description/>
  <cp:lastModifiedBy>中嘉 李</cp:lastModifiedBy>
  <cp:revision>1</cp:revision>
  <dcterms:created xsi:type="dcterms:W3CDTF">2024-05-24T01:06:00Z</dcterms:created>
  <dcterms:modified xsi:type="dcterms:W3CDTF">2024-05-24T01:47:00Z</dcterms:modified>
</cp:coreProperties>
</file>