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5A038" w14:textId="77777777" w:rsidR="00442B3A" w:rsidRPr="00186E0D" w:rsidRDefault="00442B3A" w:rsidP="00442B3A">
      <w:pPr>
        <w:spacing w:line="480" w:lineRule="auto"/>
        <w:rPr>
          <w:rFonts w:ascii="Times" w:hAnsi="Times" w:cs="Arial"/>
          <w:b/>
          <w:bCs/>
        </w:rPr>
      </w:pPr>
      <w:r>
        <w:rPr>
          <w:rFonts w:ascii="Times" w:hAnsi="Times" w:cs="Arial"/>
          <w:b/>
          <w:bCs/>
        </w:rPr>
        <w:t>Supplemental Table</w:t>
      </w:r>
    </w:p>
    <w:p w14:paraId="139065C1" w14:textId="77777777" w:rsidR="00442B3A" w:rsidRPr="00186E0D" w:rsidRDefault="00442B3A" w:rsidP="00442B3A">
      <w:pPr>
        <w:spacing w:line="480" w:lineRule="auto"/>
        <w:rPr>
          <w:rFonts w:ascii="Times" w:hAnsi="Times" w:cs="Arial"/>
          <w:i/>
          <w:iCs/>
        </w:rPr>
      </w:pPr>
      <w:r>
        <w:rPr>
          <w:rFonts w:ascii="Times" w:hAnsi="Times" w:cs="Arial"/>
          <w:i/>
          <w:iCs/>
        </w:rPr>
        <w:t>Uncontrolled ANOVA (Time x Condition) results on Key Outcome Variables.</w:t>
      </w:r>
    </w:p>
    <w:tbl>
      <w:tblPr>
        <w:tblStyle w:val="TableGrid"/>
        <w:tblW w:w="87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620"/>
        <w:gridCol w:w="1710"/>
        <w:gridCol w:w="1710"/>
        <w:gridCol w:w="1710"/>
      </w:tblGrid>
      <w:tr w:rsidR="00442B3A" w:rsidRPr="00186E0D" w14:paraId="11EB146A" w14:textId="77777777" w:rsidTr="000E7276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259C55B0" w14:textId="77777777" w:rsidR="00442B3A" w:rsidRPr="00186E0D" w:rsidRDefault="00442B3A" w:rsidP="000E7276">
            <w:pPr>
              <w:jc w:val="center"/>
              <w:rPr>
                <w:rFonts w:ascii="Times" w:hAnsi="Times" w:cs="Arial"/>
              </w:rPr>
            </w:pPr>
          </w:p>
        </w:tc>
        <w:tc>
          <w:tcPr>
            <w:tcW w:w="33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98FF9BB" w14:textId="77777777" w:rsidR="00442B3A" w:rsidRPr="007C01AC" w:rsidRDefault="00442B3A" w:rsidP="000E7276">
            <w:pPr>
              <w:jc w:val="center"/>
              <w:rPr>
                <w:rFonts w:ascii="Times" w:hAnsi="Times" w:cs="Arial"/>
                <w:u w:val="single"/>
              </w:rPr>
            </w:pPr>
            <w:r w:rsidRPr="007C01AC">
              <w:rPr>
                <w:rFonts w:ascii="Times" w:hAnsi="Times" w:cs="Arial"/>
                <w:u w:val="single"/>
              </w:rPr>
              <w:t>Post-Intervention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36C6F00" w14:textId="77777777" w:rsidR="00442B3A" w:rsidRPr="007C01AC" w:rsidRDefault="00442B3A" w:rsidP="000E7276">
            <w:pPr>
              <w:jc w:val="center"/>
              <w:rPr>
                <w:rFonts w:ascii="Times" w:hAnsi="Times" w:cs="Arial"/>
                <w:u w:val="single"/>
              </w:rPr>
            </w:pPr>
            <w:r w:rsidRPr="007C01AC">
              <w:rPr>
                <w:rFonts w:ascii="Times" w:hAnsi="Times" w:cs="Arial"/>
                <w:u w:val="single"/>
              </w:rPr>
              <w:t>Follow-Up</w:t>
            </w:r>
          </w:p>
        </w:tc>
      </w:tr>
      <w:tr w:rsidR="00442B3A" w:rsidRPr="00186E0D" w14:paraId="21F06353" w14:textId="77777777" w:rsidTr="000E7276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027AEFF1" w14:textId="77777777" w:rsidR="00442B3A" w:rsidRPr="00186E0D" w:rsidRDefault="00442B3A" w:rsidP="000E7276">
            <w:pPr>
              <w:jc w:val="center"/>
              <w:rPr>
                <w:rFonts w:ascii="Times" w:hAnsi="Times" w:cs="Arial"/>
              </w:rPr>
            </w:pPr>
            <w:r w:rsidRPr="00186E0D">
              <w:rPr>
                <w:rFonts w:ascii="Times" w:hAnsi="Times" w:cs="Arial"/>
              </w:rPr>
              <w:t>Outcome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4153A454" w14:textId="77777777" w:rsidR="00442B3A" w:rsidRPr="00186E0D" w:rsidRDefault="00442B3A" w:rsidP="000E7276">
            <w:pPr>
              <w:jc w:val="center"/>
              <w:rPr>
                <w:rFonts w:ascii="Times" w:hAnsi="Times" w:cs="Arial"/>
              </w:rPr>
            </w:pPr>
            <w:r>
              <w:rPr>
                <w:rFonts w:ascii="Times" w:hAnsi="Times" w:cs="Arial"/>
                <w:i/>
                <w:iCs/>
              </w:rPr>
              <w:t>F</w:t>
            </w:r>
            <w:r w:rsidRPr="00186E0D">
              <w:rPr>
                <w:rFonts w:ascii="Times" w:hAnsi="Times" w:cs="Arial"/>
              </w:rPr>
              <w:t>-statistic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40D3F1B3" w14:textId="77777777" w:rsidR="00442B3A" w:rsidRPr="00186E0D" w:rsidRDefault="00442B3A" w:rsidP="000E7276">
            <w:pPr>
              <w:jc w:val="center"/>
              <w:rPr>
                <w:rFonts w:ascii="Times" w:hAnsi="Times" w:cs="Arial"/>
              </w:rPr>
            </w:pPr>
            <w:r w:rsidRPr="00186E0D">
              <w:rPr>
                <w:rFonts w:ascii="Times" w:hAnsi="Times" w:cs="Arial"/>
                <w:i/>
                <w:iCs/>
              </w:rPr>
              <w:t>p</w:t>
            </w:r>
            <w:r w:rsidRPr="00186E0D">
              <w:rPr>
                <w:rFonts w:ascii="Times" w:hAnsi="Times" w:cs="Arial"/>
              </w:rPr>
              <w:t>-value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1DEC3FF0" w14:textId="77777777" w:rsidR="00442B3A" w:rsidRPr="00186E0D" w:rsidRDefault="00442B3A" w:rsidP="000E7276">
            <w:pPr>
              <w:jc w:val="center"/>
              <w:rPr>
                <w:rFonts w:ascii="Times" w:hAnsi="Times" w:cs="Arial"/>
                <w:i/>
                <w:iCs/>
              </w:rPr>
            </w:pPr>
            <w:r>
              <w:rPr>
                <w:rFonts w:ascii="Times" w:hAnsi="Times" w:cs="Arial"/>
                <w:i/>
                <w:iCs/>
              </w:rPr>
              <w:t>F</w:t>
            </w:r>
            <w:r w:rsidRPr="00186E0D">
              <w:rPr>
                <w:rFonts w:ascii="Times" w:hAnsi="Times" w:cs="Arial"/>
              </w:rPr>
              <w:t>-statistic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0B5DA0D9" w14:textId="77777777" w:rsidR="00442B3A" w:rsidRPr="00186E0D" w:rsidRDefault="00442B3A" w:rsidP="000E7276">
            <w:pPr>
              <w:jc w:val="center"/>
              <w:rPr>
                <w:rFonts w:ascii="Times" w:hAnsi="Times" w:cs="Arial"/>
                <w:i/>
                <w:iCs/>
              </w:rPr>
            </w:pPr>
            <w:r w:rsidRPr="00186E0D">
              <w:rPr>
                <w:rFonts w:ascii="Times" w:hAnsi="Times" w:cs="Arial"/>
                <w:i/>
                <w:iCs/>
              </w:rPr>
              <w:t>p</w:t>
            </w:r>
            <w:r w:rsidRPr="00186E0D">
              <w:rPr>
                <w:rFonts w:ascii="Times" w:hAnsi="Times" w:cs="Arial"/>
              </w:rPr>
              <w:t>-value</w:t>
            </w:r>
          </w:p>
        </w:tc>
      </w:tr>
      <w:tr w:rsidR="00442B3A" w:rsidRPr="00186E0D" w14:paraId="46012EBE" w14:textId="77777777" w:rsidTr="000E7276">
        <w:trPr>
          <w:trHeight w:val="674"/>
        </w:trPr>
        <w:tc>
          <w:tcPr>
            <w:tcW w:w="1980" w:type="dxa"/>
            <w:tcBorders>
              <w:top w:val="single" w:sz="4" w:space="0" w:color="auto"/>
            </w:tcBorders>
          </w:tcPr>
          <w:p w14:paraId="1E1F2D5D" w14:textId="77777777" w:rsidR="00442B3A" w:rsidRPr="00186E0D" w:rsidRDefault="00442B3A" w:rsidP="000E7276">
            <w:pPr>
              <w:rPr>
                <w:rFonts w:ascii="Times" w:hAnsi="Times" w:cs="Arial"/>
              </w:rPr>
            </w:pPr>
            <w:r>
              <w:rPr>
                <w:rFonts w:ascii="Times" w:hAnsi="Times" w:cs="Arial"/>
              </w:rPr>
              <w:t>Intervention</w:t>
            </w:r>
            <w:r w:rsidRPr="00186E0D">
              <w:rPr>
                <w:rFonts w:ascii="Times" w:hAnsi="Times" w:cs="Arial"/>
              </w:rPr>
              <w:t xml:space="preserve"> Skills</w:t>
            </w:r>
            <w:r>
              <w:rPr>
                <w:rFonts w:ascii="Times" w:hAnsi="Times" w:cs="Arial"/>
              </w:rPr>
              <w:t xml:space="preserve"> Use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2D1C03D5" w14:textId="77777777" w:rsidR="00442B3A" w:rsidRPr="00186E0D" w:rsidRDefault="00442B3A" w:rsidP="000E7276">
            <w:pPr>
              <w:jc w:val="center"/>
              <w:rPr>
                <w:rFonts w:ascii="Times" w:hAnsi="Times" w:cs="Arial"/>
              </w:rPr>
            </w:pPr>
            <w:r>
              <w:rPr>
                <w:rFonts w:ascii="Times" w:hAnsi="Times" w:cs="Arial"/>
              </w:rPr>
              <w:t>3.92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26CBBAF4" w14:textId="77777777" w:rsidR="00442B3A" w:rsidRPr="00B636B9" w:rsidRDefault="00442B3A" w:rsidP="000E7276">
            <w:pPr>
              <w:jc w:val="center"/>
              <w:rPr>
                <w:rFonts w:ascii="Times" w:hAnsi="Times" w:cs="Arial"/>
                <w:b/>
                <w:bCs/>
              </w:rPr>
            </w:pPr>
            <w:r w:rsidRPr="00B636B9">
              <w:rPr>
                <w:rFonts w:ascii="Times" w:hAnsi="Times" w:cs="Arial"/>
                <w:b/>
                <w:bCs/>
              </w:rPr>
              <w:t>.05</w:t>
            </w:r>
            <w:r>
              <w:rPr>
                <w:rFonts w:ascii="Times" w:hAnsi="Times" w:cs="Arial"/>
                <w:b/>
                <w:bCs/>
              </w:rPr>
              <w:t>*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70CFDB6F" w14:textId="77777777" w:rsidR="00442B3A" w:rsidRPr="007C01AC" w:rsidRDefault="00442B3A" w:rsidP="000E7276">
            <w:pPr>
              <w:jc w:val="center"/>
              <w:rPr>
                <w:rFonts w:ascii="Times" w:hAnsi="Times" w:cs="Arial"/>
              </w:rPr>
            </w:pPr>
            <w:r w:rsidRPr="007C01AC">
              <w:rPr>
                <w:rFonts w:ascii="Times" w:hAnsi="Times" w:cs="Arial"/>
              </w:rPr>
              <w:t>1.55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71222563" w14:textId="77777777" w:rsidR="00442B3A" w:rsidRPr="007C01AC" w:rsidRDefault="00442B3A" w:rsidP="000E7276">
            <w:pPr>
              <w:jc w:val="center"/>
              <w:rPr>
                <w:rFonts w:ascii="Times" w:hAnsi="Times" w:cs="Arial"/>
              </w:rPr>
            </w:pPr>
            <w:r w:rsidRPr="007C01AC">
              <w:rPr>
                <w:rFonts w:ascii="Times" w:hAnsi="Times" w:cs="Arial"/>
              </w:rPr>
              <w:t>.</w:t>
            </w:r>
            <w:r>
              <w:rPr>
                <w:rFonts w:ascii="Times" w:hAnsi="Times" w:cs="Arial"/>
              </w:rPr>
              <w:t>22</w:t>
            </w:r>
          </w:p>
        </w:tc>
      </w:tr>
      <w:tr w:rsidR="00442B3A" w:rsidRPr="00186E0D" w14:paraId="55167BFF" w14:textId="77777777" w:rsidTr="000E7276">
        <w:trPr>
          <w:trHeight w:val="674"/>
        </w:trPr>
        <w:tc>
          <w:tcPr>
            <w:tcW w:w="1980" w:type="dxa"/>
          </w:tcPr>
          <w:p w14:paraId="366AF887" w14:textId="77777777" w:rsidR="00442B3A" w:rsidRPr="00186E0D" w:rsidRDefault="00442B3A" w:rsidP="000E7276">
            <w:pPr>
              <w:rPr>
                <w:rFonts w:ascii="Times" w:hAnsi="Times" w:cs="Arial"/>
              </w:rPr>
            </w:pPr>
            <w:r w:rsidRPr="00186E0D">
              <w:rPr>
                <w:rFonts w:ascii="Times" w:hAnsi="Times" w:cs="Arial"/>
              </w:rPr>
              <w:t>Positive Emotion</w:t>
            </w:r>
          </w:p>
        </w:tc>
        <w:tc>
          <w:tcPr>
            <w:tcW w:w="1620" w:type="dxa"/>
          </w:tcPr>
          <w:p w14:paraId="40CD3426" w14:textId="77777777" w:rsidR="00442B3A" w:rsidRPr="00186E0D" w:rsidRDefault="00442B3A" w:rsidP="000E7276">
            <w:pPr>
              <w:jc w:val="center"/>
              <w:rPr>
                <w:rFonts w:ascii="Times" w:hAnsi="Times" w:cs="Arial"/>
              </w:rPr>
            </w:pPr>
            <w:r>
              <w:rPr>
                <w:rFonts w:ascii="Times" w:hAnsi="Times" w:cs="Arial"/>
              </w:rPr>
              <w:t>1.64</w:t>
            </w:r>
          </w:p>
        </w:tc>
        <w:tc>
          <w:tcPr>
            <w:tcW w:w="1710" w:type="dxa"/>
          </w:tcPr>
          <w:p w14:paraId="1B567F3B" w14:textId="77777777" w:rsidR="00442B3A" w:rsidRPr="00186E0D" w:rsidRDefault="00442B3A" w:rsidP="000E7276">
            <w:pPr>
              <w:jc w:val="center"/>
              <w:rPr>
                <w:rFonts w:ascii="Times" w:hAnsi="Times" w:cs="Arial"/>
              </w:rPr>
            </w:pPr>
            <w:r>
              <w:rPr>
                <w:rFonts w:ascii="Times" w:hAnsi="Times" w:cs="Arial"/>
              </w:rPr>
              <w:t>.73</w:t>
            </w:r>
          </w:p>
        </w:tc>
        <w:tc>
          <w:tcPr>
            <w:tcW w:w="1710" w:type="dxa"/>
          </w:tcPr>
          <w:p w14:paraId="605BC3B6" w14:textId="77777777" w:rsidR="00442B3A" w:rsidRDefault="00442B3A" w:rsidP="000E7276">
            <w:pPr>
              <w:jc w:val="center"/>
              <w:rPr>
                <w:rFonts w:ascii="Times" w:hAnsi="Times" w:cs="Arial"/>
              </w:rPr>
            </w:pPr>
            <w:r>
              <w:rPr>
                <w:rFonts w:ascii="Times" w:hAnsi="Times" w:cs="Arial"/>
              </w:rPr>
              <w:t>.20</w:t>
            </w:r>
          </w:p>
        </w:tc>
        <w:tc>
          <w:tcPr>
            <w:tcW w:w="1710" w:type="dxa"/>
          </w:tcPr>
          <w:p w14:paraId="3B700FAF" w14:textId="77777777" w:rsidR="00442B3A" w:rsidRDefault="00442B3A" w:rsidP="000E7276">
            <w:pPr>
              <w:jc w:val="center"/>
              <w:rPr>
                <w:rFonts w:ascii="Times" w:hAnsi="Times" w:cs="Arial"/>
              </w:rPr>
            </w:pPr>
            <w:r>
              <w:rPr>
                <w:rFonts w:ascii="Times" w:hAnsi="Times" w:cs="Arial"/>
              </w:rPr>
              <w:t>.65</w:t>
            </w:r>
          </w:p>
        </w:tc>
      </w:tr>
      <w:tr w:rsidR="00442B3A" w:rsidRPr="00186E0D" w14:paraId="4109F321" w14:textId="77777777" w:rsidTr="000E7276">
        <w:trPr>
          <w:trHeight w:val="674"/>
        </w:trPr>
        <w:tc>
          <w:tcPr>
            <w:tcW w:w="1980" w:type="dxa"/>
          </w:tcPr>
          <w:p w14:paraId="5A9FD428" w14:textId="77777777" w:rsidR="00442B3A" w:rsidRPr="00186E0D" w:rsidRDefault="00442B3A" w:rsidP="000E7276">
            <w:pPr>
              <w:rPr>
                <w:rFonts w:ascii="Times" w:hAnsi="Times" w:cs="Arial"/>
              </w:rPr>
            </w:pPr>
            <w:r w:rsidRPr="00186E0D">
              <w:rPr>
                <w:rFonts w:ascii="Times" w:hAnsi="Times" w:cs="Arial"/>
              </w:rPr>
              <w:t>Negative Emotion</w:t>
            </w:r>
          </w:p>
        </w:tc>
        <w:tc>
          <w:tcPr>
            <w:tcW w:w="1620" w:type="dxa"/>
          </w:tcPr>
          <w:p w14:paraId="409AD94C" w14:textId="77777777" w:rsidR="00442B3A" w:rsidRPr="00186E0D" w:rsidRDefault="00442B3A" w:rsidP="000E7276">
            <w:pPr>
              <w:jc w:val="center"/>
              <w:rPr>
                <w:rFonts w:ascii="Times" w:hAnsi="Times" w:cs="Arial"/>
              </w:rPr>
            </w:pPr>
            <w:r>
              <w:rPr>
                <w:rFonts w:ascii="Times" w:hAnsi="Times" w:cs="Arial"/>
              </w:rPr>
              <w:t>0.56</w:t>
            </w:r>
          </w:p>
        </w:tc>
        <w:tc>
          <w:tcPr>
            <w:tcW w:w="1710" w:type="dxa"/>
          </w:tcPr>
          <w:p w14:paraId="0F8F1F7D" w14:textId="77777777" w:rsidR="00442B3A" w:rsidRPr="00186E0D" w:rsidRDefault="00442B3A" w:rsidP="000E7276">
            <w:pPr>
              <w:jc w:val="center"/>
              <w:rPr>
                <w:rFonts w:ascii="Times" w:hAnsi="Times" w:cs="Arial"/>
              </w:rPr>
            </w:pPr>
            <w:r>
              <w:rPr>
                <w:rFonts w:ascii="Times" w:hAnsi="Times" w:cs="Arial"/>
              </w:rPr>
              <w:t>.46</w:t>
            </w:r>
          </w:p>
        </w:tc>
        <w:tc>
          <w:tcPr>
            <w:tcW w:w="1710" w:type="dxa"/>
          </w:tcPr>
          <w:p w14:paraId="00B7C0F3" w14:textId="77777777" w:rsidR="00442B3A" w:rsidRDefault="00442B3A" w:rsidP="000E7276">
            <w:pPr>
              <w:jc w:val="center"/>
              <w:rPr>
                <w:rFonts w:ascii="Times" w:hAnsi="Times" w:cs="Arial"/>
              </w:rPr>
            </w:pPr>
            <w:r>
              <w:rPr>
                <w:rFonts w:ascii="Times" w:hAnsi="Times" w:cs="Arial"/>
              </w:rPr>
              <w:t>0.17</w:t>
            </w:r>
          </w:p>
        </w:tc>
        <w:tc>
          <w:tcPr>
            <w:tcW w:w="1710" w:type="dxa"/>
          </w:tcPr>
          <w:p w14:paraId="2471E925" w14:textId="77777777" w:rsidR="00442B3A" w:rsidRDefault="00442B3A" w:rsidP="000E7276">
            <w:pPr>
              <w:jc w:val="center"/>
              <w:rPr>
                <w:rFonts w:ascii="Times" w:hAnsi="Times" w:cs="Arial"/>
              </w:rPr>
            </w:pPr>
            <w:r>
              <w:rPr>
                <w:rFonts w:ascii="Times" w:hAnsi="Times" w:cs="Arial"/>
              </w:rPr>
              <w:t>.68</w:t>
            </w:r>
          </w:p>
        </w:tc>
      </w:tr>
      <w:tr w:rsidR="00442B3A" w:rsidRPr="00186E0D" w14:paraId="422BE31D" w14:textId="77777777" w:rsidTr="000E7276">
        <w:trPr>
          <w:trHeight w:val="674"/>
        </w:trPr>
        <w:tc>
          <w:tcPr>
            <w:tcW w:w="1980" w:type="dxa"/>
          </w:tcPr>
          <w:p w14:paraId="35C1114B" w14:textId="77777777" w:rsidR="00442B3A" w:rsidRPr="00186E0D" w:rsidRDefault="00442B3A" w:rsidP="000E7276">
            <w:pPr>
              <w:rPr>
                <w:rFonts w:ascii="Times" w:hAnsi="Times" w:cs="Arial"/>
              </w:rPr>
            </w:pPr>
            <w:r w:rsidRPr="00186E0D">
              <w:rPr>
                <w:rFonts w:ascii="Times" w:hAnsi="Times" w:cs="Arial"/>
              </w:rPr>
              <w:t>Depressive Symptoms</w:t>
            </w:r>
          </w:p>
        </w:tc>
        <w:tc>
          <w:tcPr>
            <w:tcW w:w="1620" w:type="dxa"/>
          </w:tcPr>
          <w:p w14:paraId="4AC13360" w14:textId="77777777" w:rsidR="00442B3A" w:rsidRPr="00186E0D" w:rsidRDefault="00442B3A" w:rsidP="000E7276">
            <w:pPr>
              <w:jc w:val="center"/>
              <w:rPr>
                <w:rFonts w:ascii="Times" w:hAnsi="Times" w:cs="Arial"/>
              </w:rPr>
            </w:pPr>
            <w:r>
              <w:rPr>
                <w:rFonts w:ascii="Times" w:hAnsi="Times" w:cs="Arial"/>
              </w:rPr>
              <w:t>5.56</w:t>
            </w:r>
          </w:p>
        </w:tc>
        <w:tc>
          <w:tcPr>
            <w:tcW w:w="1710" w:type="dxa"/>
          </w:tcPr>
          <w:p w14:paraId="70DCCE80" w14:textId="77777777" w:rsidR="00442B3A" w:rsidRPr="00A84824" w:rsidRDefault="00442B3A" w:rsidP="000E7276">
            <w:pPr>
              <w:jc w:val="center"/>
              <w:rPr>
                <w:rFonts w:ascii="Times" w:hAnsi="Times" w:cs="Arial"/>
                <w:b/>
                <w:bCs/>
              </w:rPr>
            </w:pPr>
            <w:r>
              <w:rPr>
                <w:rFonts w:ascii="Times" w:hAnsi="Times" w:cs="Arial"/>
                <w:b/>
                <w:bCs/>
              </w:rPr>
              <w:t>.02*</w:t>
            </w:r>
          </w:p>
        </w:tc>
        <w:tc>
          <w:tcPr>
            <w:tcW w:w="1710" w:type="dxa"/>
          </w:tcPr>
          <w:p w14:paraId="61EB0287" w14:textId="77777777" w:rsidR="00442B3A" w:rsidRPr="007C01AC" w:rsidRDefault="00442B3A" w:rsidP="000E7276">
            <w:pPr>
              <w:jc w:val="center"/>
              <w:rPr>
                <w:rFonts w:ascii="Times" w:hAnsi="Times" w:cs="Arial"/>
              </w:rPr>
            </w:pPr>
            <w:r w:rsidRPr="007C01AC">
              <w:rPr>
                <w:rFonts w:ascii="Times" w:hAnsi="Times" w:cs="Arial"/>
              </w:rPr>
              <w:t>.57</w:t>
            </w:r>
          </w:p>
        </w:tc>
        <w:tc>
          <w:tcPr>
            <w:tcW w:w="1710" w:type="dxa"/>
          </w:tcPr>
          <w:p w14:paraId="0FCCE2F7" w14:textId="77777777" w:rsidR="00442B3A" w:rsidRPr="007C01AC" w:rsidRDefault="00442B3A" w:rsidP="000E7276">
            <w:pPr>
              <w:jc w:val="center"/>
              <w:rPr>
                <w:rFonts w:ascii="Times" w:hAnsi="Times" w:cs="Arial"/>
              </w:rPr>
            </w:pPr>
            <w:r w:rsidRPr="007C01AC">
              <w:rPr>
                <w:rFonts w:ascii="Times" w:hAnsi="Times" w:cs="Arial"/>
              </w:rPr>
              <w:t>.45</w:t>
            </w:r>
          </w:p>
        </w:tc>
      </w:tr>
      <w:tr w:rsidR="00442B3A" w:rsidRPr="00186E0D" w14:paraId="10FDEB57" w14:textId="77777777" w:rsidTr="000E7276">
        <w:trPr>
          <w:trHeight w:val="674"/>
        </w:trPr>
        <w:tc>
          <w:tcPr>
            <w:tcW w:w="1980" w:type="dxa"/>
            <w:tcBorders>
              <w:bottom w:val="single" w:sz="4" w:space="0" w:color="auto"/>
            </w:tcBorders>
          </w:tcPr>
          <w:p w14:paraId="28B4B105" w14:textId="77777777" w:rsidR="00442B3A" w:rsidRPr="00186E0D" w:rsidRDefault="00442B3A" w:rsidP="000E7276">
            <w:pPr>
              <w:rPr>
                <w:rFonts w:ascii="Times" w:hAnsi="Times" w:cs="Arial"/>
              </w:rPr>
            </w:pPr>
            <w:r w:rsidRPr="00186E0D">
              <w:rPr>
                <w:rFonts w:ascii="Times" w:hAnsi="Times" w:cs="Arial"/>
              </w:rPr>
              <w:t>Perceived Stress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36F7CC5B" w14:textId="77777777" w:rsidR="00442B3A" w:rsidRPr="00186E0D" w:rsidRDefault="00442B3A" w:rsidP="000E7276">
            <w:pPr>
              <w:jc w:val="center"/>
              <w:rPr>
                <w:rFonts w:ascii="Times" w:hAnsi="Times" w:cs="Arial"/>
              </w:rPr>
            </w:pPr>
            <w:r>
              <w:rPr>
                <w:rFonts w:ascii="Times" w:hAnsi="Times" w:cs="Arial"/>
              </w:rPr>
              <w:t>4.01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5B679A18" w14:textId="77777777" w:rsidR="00442B3A" w:rsidRPr="00A84824" w:rsidRDefault="00442B3A" w:rsidP="000E7276">
            <w:pPr>
              <w:jc w:val="center"/>
              <w:rPr>
                <w:rFonts w:ascii="Times" w:hAnsi="Times" w:cs="Arial"/>
                <w:b/>
                <w:bCs/>
              </w:rPr>
            </w:pPr>
            <w:r>
              <w:rPr>
                <w:rFonts w:ascii="Times" w:hAnsi="Times" w:cs="Arial"/>
                <w:b/>
                <w:bCs/>
              </w:rPr>
              <w:t>.046*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308F7F29" w14:textId="77777777" w:rsidR="00442B3A" w:rsidRPr="007C01AC" w:rsidRDefault="00442B3A" w:rsidP="000E7276">
            <w:pPr>
              <w:jc w:val="center"/>
              <w:rPr>
                <w:rFonts w:ascii="Times" w:hAnsi="Times" w:cs="Arial"/>
              </w:rPr>
            </w:pPr>
            <w:r w:rsidRPr="007C01AC">
              <w:rPr>
                <w:rFonts w:ascii="Times" w:hAnsi="Times" w:cs="Arial"/>
              </w:rPr>
              <w:t>.74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0C0E05B7" w14:textId="77777777" w:rsidR="00442B3A" w:rsidRPr="007C01AC" w:rsidRDefault="00442B3A" w:rsidP="000E7276">
            <w:pPr>
              <w:jc w:val="center"/>
              <w:rPr>
                <w:rFonts w:ascii="Times" w:hAnsi="Times" w:cs="Arial"/>
              </w:rPr>
            </w:pPr>
            <w:r w:rsidRPr="007C01AC">
              <w:rPr>
                <w:rFonts w:ascii="Times" w:hAnsi="Times" w:cs="Arial"/>
              </w:rPr>
              <w:t>.39</w:t>
            </w:r>
          </w:p>
        </w:tc>
      </w:tr>
    </w:tbl>
    <w:p w14:paraId="783A225F" w14:textId="77777777" w:rsidR="00442B3A" w:rsidRPr="00186E0D" w:rsidRDefault="00442B3A" w:rsidP="00442B3A">
      <w:pPr>
        <w:rPr>
          <w:rFonts w:ascii="Times" w:hAnsi="Times" w:cs="Arial"/>
        </w:rPr>
      </w:pPr>
      <w:r>
        <w:rPr>
          <w:rFonts w:ascii="Times" w:hAnsi="Times" w:cs="Arial"/>
        </w:rPr>
        <w:t>*</w:t>
      </w:r>
      <w:r w:rsidRPr="001E6C47">
        <w:rPr>
          <w:rFonts w:ascii="Times" w:hAnsi="Times" w:cs="Arial"/>
          <w:i/>
          <w:iCs/>
        </w:rPr>
        <w:t>p</w:t>
      </w:r>
      <w:r>
        <w:rPr>
          <w:rFonts w:ascii="Times" w:hAnsi="Times" w:cs="Arial"/>
        </w:rPr>
        <w:t>&lt;.05</w:t>
      </w:r>
    </w:p>
    <w:p w14:paraId="6945986F" w14:textId="77777777" w:rsidR="00442B3A" w:rsidRDefault="00442B3A" w:rsidP="00442B3A">
      <w:pPr>
        <w:spacing w:after="160" w:line="259" w:lineRule="auto"/>
        <w:rPr>
          <w:rFonts w:ascii="Times New Roman" w:hAnsi="Times New Roman" w:cs="Times New Roman"/>
          <w:b/>
          <w:bCs/>
        </w:rPr>
      </w:pPr>
    </w:p>
    <w:p w14:paraId="2DF5D954" w14:textId="77777777" w:rsidR="00442B3A" w:rsidRDefault="00442B3A" w:rsidP="00442B3A">
      <w:pPr>
        <w:rPr>
          <w:rFonts w:ascii="Times New Roman" w:hAnsi="Times New Roman" w:cs="Times New Roman"/>
        </w:rPr>
      </w:pPr>
    </w:p>
    <w:p w14:paraId="4B9F40C9" w14:textId="77777777" w:rsidR="00442B3A" w:rsidRPr="00684EDC" w:rsidRDefault="00442B3A" w:rsidP="00442B3A">
      <w:pPr>
        <w:rPr>
          <w:rFonts w:ascii="Times New Roman" w:hAnsi="Times New Roman" w:cs="Times New Roman"/>
        </w:rPr>
      </w:pPr>
    </w:p>
    <w:p w14:paraId="37852D9F" w14:textId="77777777" w:rsidR="00442B3A" w:rsidRDefault="00442B3A" w:rsidP="00442B3A"/>
    <w:p w14:paraId="08468FA2" w14:textId="77777777" w:rsidR="00D67221" w:rsidRDefault="00D67221"/>
    <w:sectPr w:rsidR="00D67221" w:rsidSect="00442B3A">
      <w:headerReference w:type="defaul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3615713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0B33F4FF" w14:textId="77777777" w:rsidR="00000000" w:rsidRPr="00C87EDA" w:rsidRDefault="00000000">
        <w:pPr>
          <w:pStyle w:val="Header"/>
          <w:jc w:val="right"/>
          <w:rPr>
            <w:rFonts w:ascii="Times New Roman" w:hAnsi="Times New Roman" w:cs="Times New Roman"/>
          </w:rPr>
        </w:pPr>
        <w:r w:rsidRPr="00C87EDA">
          <w:rPr>
            <w:rFonts w:ascii="Times New Roman" w:hAnsi="Times New Roman" w:cs="Times New Roman"/>
          </w:rPr>
          <w:fldChar w:fldCharType="begin"/>
        </w:r>
        <w:r w:rsidRPr="00C87EDA">
          <w:rPr>
            <w:rFonts w:ascii="Times New Roman" w:hAnsi="Times New Roman" w:cs="Times New Roman"/>
          </w:rPr>
          <w:instrText xml:space="preserve"> PAGE   \* MERGEFORMAT </w:instrText>
        </w:r>
        <w:r w:rsidRPr="00C87EDA">
          <w:rPr>
            <w:rFonts w:ascii="Times New Roman" w:hAnsi="Times New Roman" w:cs="Times New Roman"/>
          </w:rPr>
          <w:fldChar w:fldCharType="separate"/>
        </w:r>
        <w:r w:rsidRPr="00C87EDA">
          <w:rPr>
            <w:rFonts w:ascii="Times New Roman" w:hAnsi="Times New Roman" w:cs="Times New Roman"/>
            <w:noProof/>
          </w:rPr>
          <w:t>2</w:t>
        </w:r>
        <w:r w:rsidRPr="00C87EDA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634A9202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1"/>
  <w:proofState w:spelling="clean" w:grammar="clean"/>
  <w:attachedTemplate r:id="rId1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B3A"/>
    <w:rsid w:val="000135BC"/>
    <w:rsid w:val="000277BA"/>
    <w:rsid w:val="000318E3"/>
    <w:rsid w:val="00035353"/>
    <w:rsid w:val="0005194D"/>
    <w:rsid w:val="00051F80"/>
    <w:rsid w:val="00053F0E"/>
    <w:rsid w:val="000579D0"/>
    <w:rsid w:val="00057AA8"/>
    <w:rsid w:val="00066801"/>
    <w:rsid w:val="00071135"/>
    <w:rsid w:val="0007320D"/>
    <w:rsid w:val="00075E06"/>
    <w:rsid w:val="00080ABA"/>
    <w:rsid w:val="000905F3"/>
    <w:rsid w:val="000924D1"/>
    <w:rsid w:val="000A32B6"/>
    <w:rsid w:val="000B48C5"/>
    <w:rsid w:val="000B6487"/>
    <w:rsid w:val="000B66E8"/>
    <w:rsid w:val="000C7EDF"/>
    <w:rsid w:val="000D0735"/>
    <w:rsid w:val="000D446D"/>
    <w:rsid w:val="000D523F"/>
    <w:rsid w:val="000D6A7D"/>
    <w:rsid w:val="000E05DD"/>
    <w:rsid w:val="000E17DE"/>
    <w:rsid w:val="000E3C9F"/>
    <w:rsid w:val="00112BA7"/>
    <w:rsid w:val="0011518A"/>
    <w:rsid w:val="00116E1A"/>
    <w:rsid w:val="00126F7C"/>
    <w:rsid w:val="00145D4C"/>
    <w:rsid w:val="00146130"/>
    <w:rsid w:val="00167FB7"/>
    <w:rsid w:val="0017441F"/>
    <w:rsid w:val="00190DE5"/>
    <w:rsid w:val="001A1D7D"/>
    <w:rsid w:val="001A2BDE"/>
    <w:rsid w:val="001C091C"/>
    <w:rsid w:val="001D53FB"/>
    <w:rsid w:val="001F3972"/>
    <w:rsid w:val="00202264"/>
    <w:rsid w:val="00204CF9"/>
    <w:rsid w:val="00211DC8"/>
    <w:rsid w:val="00213757"/>
    <w:rsid w:val="00215A31"/>
    <w:rsid w:val="00223294"/>
    <w:rsid w:val="00224F9A"/>
    <w:rsid w:val="0022544B"/>
    <w:rsid w:val="00227780"/>
    <w:rsid w:val="00230FEB"/>
    <w:rsid w:val="002331ED"/>
    <w:rsid w:val="002343B4"/>
    <w:rsid w:val="0023501A"/>
    <w:rsid w:val="00237858"/>
    <w:rsid w:val="002457A9"/>
    <w:rsid w:val="002514A6"/>
    <w:rsid w:val="002701A1"/>
    <w:rsid w:val="00285172"/>
    <w:rsid w:val="00294DAF"/>
    <w:rsid w:val="002B3CA2"/>
    <w:rsid w:val="002B5AF5"/>
    <w:rsid w:val="002C3520"/>
    <w:rsid w:val="002C361B"/>
    <w:rsid w:val="002C4CC2"/>
    <w:rsid w:val="002C76E5"/>
    <w:rsid w:val="002D3018"/>
    <w:rsid w:val="002D60C0"/>
    <w:rsid w:val="002F73C9"/>
    <w:rsid w:val="003128EE"/>
    <w:rsid w:val="00316B16"/>
    <w:rsid w:val="003171BF"/>
    <w:rsid w:val="00320BBF"/>
    <w:rsid w:val="00320FAC"/>
    <w:rsid w:val="00321959"/>
    <w:rsid w:val="00326B9E"/>
    <w:rsid w:val="0032794F"/>
    <w:rsid w:val="00333CB2"/>
    <w:rsid w:val="00335B8D"/>
    <w:rsid w:val="003439F4"/>
    <w:rsid w:val="003650C8"/>
    <w:rsid w:val="0037255F"/>
    <w:rsid w:val="00373032"/>
    <w:rsid w:val="00385BF8"/>
    <w:rsid w:val="00397A95"/>
    <w:rsid w:val="003A08BE"/>
    <w:rsid w:val="003A2737"/>
    <w:rsid w:val="003A324D"/>
    <w:rsid w:val="003A61E2"/>
    <w:rsid w:val="003B0374"/>
    <w:rsid w:val="003B1D19"/>
    <w:rsid w:val="003B293E"/>
    <w:rsid w:val="003B468A"/>
    <w:rsid w:val="003D5767"/>
    <w:rsid w:val="003D6813"/>
    <w:rsid w:val="003F2099"/>
    <w:rsid w:val="003F3ADC"/>
    <w:rsid w:val="004005F1"/>
    <w:rsid w:val="0040619A"/>
    <w:rsid w:val="00411990"/>
    <w:rsid w:val="004207C9"/>
    <w:rsid w:val="00423773"/>
    <w:rsid w:val="00425009"/>
    <w:rsid w:val="00433E98"/>
    <w:rsid w:val="004426F8"/>
    <w:rsid w:val="00442B3A"/>
    <w:rsid w:val="00445170"/>
    <w:rsid w:val="0045342B"/>
    <w:rsid w:val="004570EC"/>
    <w:rsid w:val="004575A8"/>
    <w:rsid w:val="004677FF"/>
    <w:rsid w:val="00474FC5"/>
    <w:rsid w:val="00475B42"/>
    <w:rsid w:val="00477137"/>
    <w:rsid w:val="0048164C"/>
    <w:rsid w:val="004818C6"/>
    <w:rsid w:val="00487FC5"/>
    <w:rsid w:val="00491BF7"/>
    <w:rsid w:val="004A7B29"/>
    <w:rsid w:val="004B0745"/>
    <w:rsid w:val="004B2333"/>
    <w:rsid w:val="004C3A8B"/>
    <w:rsid w:val="004D0A21"/>
    <w:rsid w:val="004D5538"/>
    <w:rsid w:val="004D5FD8"/>
    <w:rsid w:val="004D6298"/>
    <w:rsid w:val="004E5574"/>
    <w:rsid w:val="004E6071"/>
    <w:rsid w:val="005018F4"/>
    <w:rsid w:val="005029DD"/>
    <w:rsid w:val="00505170"/>
    <w:rsid w:val="00522EF7"/>
    <w:rsid w:val="00531D51"/>
    <w:rsid w:val="005338F3"/>
    <w:rsid w:val="00534A1F"/>
    <w:rsid w:val="005357AB"/>
    <w:rsid w:val="00535C33"/>
    <w:rsid w:val="0055571E"/>
    <w:rsid w:val="00566FF0"/>
    <w:rsid w:val="005735CE"/>
    <w:rsid w:val="00573A0D"/>
    <w:rsid w:val="0058071D"/>
    <w:rsid w:val="00586AF2"/>
    <w:rsid w:val="005901E3"/>
    <w:rsid w:val="00593FD4"/>
    <w:rsid w:val="00597DFD"/>
    <w:rsid w:val="005B2254"/>
    <w:rsid w:val="005B3D3B"/>
    <w:rsid w:val="005B793E"/>
    <w:rsid w:val="005C09FD"/>
    <w:rsid w:val="005D160B"/>
    <w:rsid w:val="005E23FA"/>
    <w:rsid w:val="005E7579"/>
    <w:rsid w:val="005F42F2"/>
    <w:rsid w:val="00603F17"/>
    <w:rsid w:val="00607BCD"/>
    <w:rsid w:val="00616A11"/>
    <w:rsid w:val="00621FDE"/>
    <w:rsid w:val="00624282"/>
    <w:rsid w:val="0062657C"/>
    <w:rsid w:val="00634937"/>
    <w:rsid w:val="00641C78"/>
    <w:rsid w:val="00642941"/>
    <w:rsid w:val="00642E9F"/>
    <w:rsid w:val="0064616D"/>
    <w:rsid w:val="00651A00"/>
    <w:rsid w:val="00660D7A"/>
    <w:rsid w:val="00671C78"/>
    <w:rsid w:val="00672612"/>
    <w:rsid w:val="00685C09"/>
    <w:rsid w:val="00685D6D"/>
    <w:rsid w:val="00690DE1"/>
    <w:rsid w:val="006A2042"/>
    <w:rsid w:val="006B3E8F"/>
    <w:rsid w:val="006B484A"/>
    <w:rsid w:val="006D6F7F"/>
    <w:rsid w:val="006D7659"/>
    <w:rsid w:val="006D7EF3"/>
    <w:rsid w:val="006E1762"/>
    <w:rsid w:val="006E492F"/>
    <w:rsid w:val="006F77BA"/>
    <w:rsid w:val="00701826"/>
    <w:rsid w:val="00703280"/>
    <w:rsid w:val="00703B6C"/>
    <w:rsid w:val="00712BC2"/>
    <w:rsid w:val="00734DB0"/>
    <w:rsid w:val="00735292"/>
    <w:rsid w:val="00735BA2"/>
    <w:rsid w:val="007440A7"/>
    <w:rsid w:val="0074771C"/>
    <w:rsid w:val="00752EBE"/>
    <w:rsid w:val="00754435"/>
    <w:rsid w:val="007545EF"/>
    <w:rsid w:val="007546F9"/>
    <w:rsid w:val="00766249"/>
    <w:rsid w:val="00783421"/>
    <w:rsid w:val="00784BDB"/>
    <w:rsid w:val="007A6792"/>
    <w:rsid w:val="007B0F7E"/>
    <w:rsid w:val="007B4920"/>
    <w:rsid w:val="007B4E61"/>
    <w:rsid w:val="007D0610"/>
    <w:rsid w:val="007D1C9C"/>
    <w:rsid w:val="007D6F57"/>
    <w:rsid w:val="007E0423"/>
    <w:rsid w:val="007E1CE8"/>
    <w:rsid w:val="007E572C"/>
    <w:rsid w:val="007E786C"/>
    <w:rsid w:val="00811053"/>
    <w:rsid w:val="008115D0"/>
    <w:rsid w:val="0082057C"/>
    <w:rsid w:val="0083059D"/>
    <w:rsid w:val="00833F97"/>
    <w:rsid w:val="0083715D"/>
    <w:rsid w:val="00837E47"/>
    <w:rsid w:val="0084162F"/>
    <w:rsid w:val="008427A8"/>
    <w:rsid w:val="0084373D"/>
    <w:rsid w:val="00844CDE"/>
    <w:rsid w:val="00852FC2"/>
    <w:rsid w:val="00854314"/>
    <w:rsid w:val="00867EBC"/>
    <w:rsid w:val="008735C2"/>
    <w:rsid w:val="00874836"/>
    <w:rsid w:val="008749D5"/>
    <w:rsid w:val="00887D11"/>
    <w:rsid w:val="008A52F3"/>
    <w:rsid w:val="008A5723"/>
    <w:rsid w:val="008B1033"/>
    <w:rsid w:val="008B31EF"/>
    <w:rsid w:val="008B3A92"/>
    <w:rsid w:val="008B3BC0"/>
    <w:rsid w:val="008B578E"/>
    <w:rsid w:val="008B7A84"/>
    <w:rsid w:val="008C1E16"/>
    <w:rsid w:val="008C770C"/>
    <w:rsid w:val="008D38E0"/>
    <w:rsid w:val="008E111C"/>
    <w:rsid w:val="008F0180"/>
    <w:rsid w:val="008F018C"/>
    <w:rsid w:val="008F237D"/>
    <w:rsid w:val="00902668"/>
    <w:rsid w:val="009120F5"/>
    <w:rsid w:val="009152CB"/>
    <w:rsid w:val="009301F8"/>
    <w:rsid w:val="00932C49"/>
    <w:rsid w:val="00946E25"/>
    <w:rsid w:val="00953C53"/>
    <w:rsid w:val="00963BB4"/>
    <w:rsid w:val="00981865"/>
    <w:rsid w:val="009A55E0"/>
    <w:rsid w:val="009A748B"/>
    <w:rsid w:val="009B0984"/>
    <w:rsid w:val="009B172B"/>
    <w:rsid w:val="009B3DCB"/>
    <w:rsid w:val="009B66E3"/>
    <w:rsid w:val="009C3D17"/>
    <w:rsid w:val="009C5F45"/>
    <w:rsid w:val="009C70C9"/>
    <w:rsid w:val="009D65FA"/>
    <w:rsid w:val="009E6057"/>
    <w:rsid w:val="009E6BEF"/>
    <w:rsid w:val="009F2559"/>
    <w:rsid w:val="00A037F7"/>
    <w:rsid w:val="00A065CB"/>
    <w:rsid w:val="00A11628"/>
    <w:rsid w:val="00A12A36"/>
    <w:rsid w:val="00A12EC8"/>
    <w:rsid w:val="00A142D2"/>
    <w:rsid w:val="00A16371"/>
    <w:rsid w:val="00A321BA"/>
    <w:rsid w:val="00A33FD9"/>
    <w:rsid w:val="00A35A17"/>
    <w:rsid w:val="00A36727"/>
    <w:rsid w:val="00A37C80"/>
    <w:rsid w:val="00A52391"/>
    <w:rsid w:val="00A55BF7"/>
    <w:rsid w:val="00A5630E"/>
    <w:rsid w:val="00A56800"/>
    <w:rsid w:val="00A7735A"/>
    <w:rsid w:val="00A8290D"/>
    <w:rsid w:val="00A91EA0"/>
    <w:rsid w:val="00AA5589"/>
    <w:rsid w:val="00AC2B0E"/>
    <w:rsid w:val="00AE04ED"/>
    <w:rsid w:val="00AE4402"/>
    <w:rsid w:val="00AF4DC3"/>
    <w:rsid w:val="00AF51CC"/>
    <w:rsid w:val="00B012F1"/>
    <w:rsid w:val="00B02A75"/>
    <w:rsid w:val="00B131DB"/>
    <w:rsid w:val="00B14771"/>
    <w:rsid w:val="00B15317"/>
    <w:rsid w:val="00B27939"/>
    <w:rsid w:val="00B30E1E"/>
    <w:rsid w:val="00B32A0E"/>
    <w:rsid w:val="00B349B4"/>
    <w:rsid w:val="00B34C4C"/>
    <w:rsid w:val="00B5205C"/>
    <w:rsid w:val="00B54DD9"/>
    <w:rsid w:val="00B70088"/>
    <w:rsid w:val="00B72245"/>
    <w:rsid w:val="00B80D09"/>
    <w:rsid w:val="00B9066B"/>
    <w:rsid w:val="00B91EC3"/>
    <w:rsid w:val="00B960B6"/>
    <w:rsid w:val="00BA2C11"/>
    <w:rsid w:val="00BA7308"/>
    <w:rsid w:val="00BB0455"/>
    <w:rsid w:val="00BB41A0"/>
    <w:rsid w:val="00BB586C"/>
    <w:rsid w:val="00BC7461"/>
    <w:rsid w:val="00BE271F"/>
    <w:rsid w:val="00BE73F6"/>
    <w:rsid w:val="00BF3290"/>
    <w:rsid w:val="00BF58E7"/>
    <w:rsid w:val="00C0101B"/>
    <w:rsid w:val="00C2056B"/>
    <w:rsid w:val="00C272F3"/>
    <w:rsid w:val="00C27B81"/>
    <w:rsid w:val="00C302B3"/>
    <w:rsid w:val="00C3041A"/>
    <w:rsid w:val="00C321E8"/>
    <w:rsid w:val="00C4030A"/>
    <w:rsid w:val="00C4759F"/>
    <w:rsid w:val="00C52452"/>
    <w:rsid w:val="00C52E9C"/>
    <w:rsid w:val="00C62C28"/>
    <w:rsid w:val="00C655F0"/>
    <w:rsid w:val="00C72861"/>
    <w:rsid w:val="00C80EA2"/>
    <w:rsid w:val="00CB0C9A"/>
    <w:rsid w:val="00CB1CF2"/>
    <w:rsid w:val="00CB30C0"/>
    <w:rsid w:val="00CC1DBE"/>
    <w:rsid w:val="00CC6874"/>
    <w:rsid w:val="00CC7CD9"/>
    <w:rsid w:val="00CD0B91"/>
    <w:rsid w:val="00CD20B9"/>
    <w:rsid w:val="00CD4985"/>
    <w:rsid w:val="00CE249E"/>
    <w:rsid w:val="00CF0EAE"/>
    <w:rsid w:val="00CF5713"/>
    <w:rsid w:val="00CF6C14"/>
    <w:rsid w:val="00D01618"/>
    <w:rsid w:val="00D06916"/>
    <w:rsid w:val="00D12E7F"/>
    <w:rsid w:val="00D13F55"/>
    <w:rsid w:val="00D1429C"/>
    <w:rsid w:val="00D171D9"/>
    <w:rsid w:val="00D26974"/>
    <w:rsid w:val="00D30CDB"/>
    <w:rsid w:val="00D62356"/>
    <w:rsid w:val="00D67221"/>
    <w:rsid w:val="00D82541"/>
    <w:rsid w:val="00D8313A"/>
    <w:rsid w:val="00D9389A"/>
    <w:rsid w:val="00D955C1"/>
    <w:rsid w:val="00DB261E"/>
    <w:rsid w:val="00DC2570"/>
    <w:rsid w:val="00DC5DF9"/>
    <w:rsid w:val="00DD3D9F"/>
    <w:rsid w:val="00DD547E"/>
    <w:rsid w:val="00DE622F"/>
    <w:rsid w:val="00DF0E40"/>
    <w:rsid w:val="00DF4069"/>
    <w:rsid w:val="00DF5AB7"/>
    <w:rsid w:val="00DF6BEB"/>
    <w:rsid w:val="00E06A5B"/>
    <w:rsid w:val="00E331AF"/>
    <w:rsid w:val="00E34095"/>
    <w:rsid w:val="00E4777E"/>
    <w:rsid w:val="00E50A65"/>
    <w:rsid w:val="00E51939"/>
    <w:rsid w:val="00E55D20"/>
    <w:rsid w:val="00E56765"/>
    <w:rsid w:val="00E62D81"/>
    <w:rsid w:val="00E6478A"/>
    <w:rsid w:val="00E75E8E"/>
    <w:rsid w:val="00E75F6F"/>
    <w:rsid w:val="00E76292"/>
    <w:rsid w:val="00E8125D"/>
    <w:rsid w:val="00E90634"/>
    <w:rsid w:val="00E97AB8"/>
    <w:rsid w:val="00EA0148"/>
    <w:rsid w:val="00EA030B"/>
    <w:rsid w:val="00EA2ED3"/>
    <w:rsid w:val="00EA6CFA"/>
    <w:rsid w:val="00EA71DF"/>
    <w:rsid w:val="00EA7AF6"/>
    <w:rsid w:val="00EB13E5"/>
    <w:rsid w:val="00EB79CC"/>
    <w:rsid w:val="00EC0D79"/>
    <w:rsid w:val="00EC4D1A"/>
    <w:rsid w:val="00ED0EC1"/>
    <w:rsid w:val="00EE0670"/>
    <w:rsid w:val="00EE07A2"/>
    <w:rsid w:val="00EE61F0"/>
    <w:rsid w:val="00EE6F3C"/>
    <w:rsid w:val="00EE7BE9"/>
    <w:rsid w:val="00EF0686"/>
    <w:rsid w:val="00EF0FC0"/>
    <w:rsid w:val="00EF4811"/>
    <w:rsid w:val="00F02A8C"/>
    <w:rsid w:val="00F02F55"/>
    <w:rsid w:val="00F126F5"/>
    <w:rsid w:val="00F12803"/>
    <w:rsid w:val="00F13096"/>
    <w:rsid w:val="00F33B52"/>
    <w:rsid w:val="00F35DCB"/>
    <w:rsid w:val="00F5527D"/>
    <w:rsid w:val="00F7361E"/>
    <w:rsid w:val="00F77FDE"/>
    <w:rsid w:val="00F8075B"/>
    <w:rsid w:val="00F81FDA"/>
    <w:rsid w:val="00F9561D"/>
    <w:rsid w:val="00FA65EE"/>
    <w:rsid w:val="00FB5359"/>
    <w:rsid w:val="00FB594D"/>
    <w:rsid w:val="00FC69E9"/>
    <w:rsid w:val="00FD79AC"/>
    <w:rsid w:val="00FE090F"/>
    <w:rsid w:val="00FE5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4152D6"/>
  <w15:chartTrackingRefBased/>
  <w15:docId w15:val="{055E0F92-88DA-C641-8F58-32F4744DE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2B3A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2B3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2B3A"/>
    <w:rPr>
      <w:kern w:val="0"/>
      <w14:ligatures w14:val="none"/>
    </w:rPr>
  </w:style>
  <w:style w:type="table" w:styleId="TableGrid">
    <w:name w:val="Table Grid"/>
    <w:basedOn w:val="TableNormal"/>
    <w:uiPriority w:val="99"/>
    <w:rsid w:val="00442B3A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 Moskowitz</dc:creator>
  <cp:keywords/>
  <dc:description/>
  <cp:lastModifiedBy>Judith Tedlie Moskowitz</cp:lastModifiedBy>
  <cp:revision>1</cp:revision>
  <dcterms:created xsi:type="dcterms:W3CDTF">2024-05-23T06:14:00Z</dcterms:created>
  <dcterms:modified xsi:type="dcterms:W3CDTF">2024-05-23T06:14:00Z</dcterms:modified>
</cp:coreProperties>
</file>